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7D8DD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100</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13048F">
              <w:rPr>
                <w:rFonts w:ascii="Arial" w:hAnsi="Arial" w:cs="Arial"/>
                <w:color w:val="002060"/>
                <w:sz w:val="40"/>
                <w:szCs w:val="40"/>
              </w:rPr>
              <w:t>0</w:t>
            </w:r>
            <w:r w:rsidR="00EF0C7A">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998A3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112EDB38" w14:textId="6B89245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4D9CAD43" w14:textId="73B84EA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0EAFCCD8" w14:textId="35BA82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0952245B" w14:textId="0A9954B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5858AF77" w:rsidR="006348B8" w:rsidRPr="006C4C81" w:rsidRDefault="006348B8" w:rsidP="006348B8">
      <w:pPr>
        <w:rPr>
          <w:color w:val="002060"/>
        </w:rPr>
      </w:pPr>
    </w:p>
    <w:p w14:paraId="5D505B65" w14:textId="77777777" w:rsidR="006C4C81" w:rsidRPr="006C4C81" w:rsidRDefault="006C4C81" w:rsidP="006348B8">
      <w:pPr>
        <w:rPr>
          <w:color w:val="002060"/>
        </w:rPr>
      </w:pPr>
    </w:p>
    <w:p w14:paraId="0441E447" w14:textId="77777777" w:rsidR="006C4C81" w:rsidRPr="006C4C81" w:rsidRDefault="006C4C81" w:rsidP="006C4C81">
      <w:pPr>
        <w:rPr>
          <w:rFonts w:ascii="Arial" w:hAnsi="Arial" w:cs="Arial"/>
          <w:b/>
          <w:color w:val="002060"/>
          <w:sz w:val="28"/>
          <w:szCs w:val="28"/>
        </w:rPr>
      </w:pPr>
      <w:r w:rsidRPr="006C4C81">
        <w:rPr>
          <w:rFonts w:ascii="Arial" w:hAnsi="Arial" w:cs="Arial"/>
          <w:b/>
          <w:color w:val="002060"/>
          <w:sz w:val="28"/>
          <w:szCs w:val="28"/>
        </w:rPr>
        <w:t>RIMBORSI COVID – STATO PRATICHE SOCIETA’</w:t>
      </w:r>
    </w:p>
    <w:p w14:paraId="6EDF38C1" w14:textId="77777777" w:rsidR="006C4C81" w:rsidRPr="006C4C81" w:rsidRDefault="006C4C81" w:rsidP="006C4C81">
      <w:pPr>
        <w:rPr>
          <w:rFonts w:ascii="Arial" w:hAnsi="Arial" w:cs="Arial"/>
          <w:color w:val="002060"/>
          <w:sz w:val="22"/>
          <w:szCs w:val="22"/>
        </w:rPr>
      </w:pPr>
    </w:p>
    <w:p w14:paraId="04913077" w14:textId="77777777" w:rsidR="006C4C81" w:rsidRPr="006C4C81" w:rsidRDefault="006C4C81" w:rsidP="006C4C81">
      <w:pPr>
        <w:rPr>
          <w:rFonts w:ascii="Arial" w:hAnsi="Arial" w:cs="Arial"/>
          <w:color w:val="002060"/>
          <w:sz w:val="22"/>
          <w:szCs w:val="22"/>
        </w:rPr>
      </w:pPr>
      <w:r w:rsidRPr="006C4C81">
        <w:rPr>
          <w:rFonts w:ascii="Arial" w:hAnsi="Arial" w:cs="Arial"/>
          <w:color w:val="002060"/>
          <w:sz w:val="22"/>
          <w:szCs w:val="22"/>
        </w:rPr>
        <w:t>Si comunica che la F.I.G.C. ha comunicato alla L.N.D. che sono in corso presso il Dipartimento per lo Sport della Presidenza del Consiglio dei Ministri le attività per iniziare i processi di accredito dei rimborsi alle Società che hanno inviato la corretta documentazione.</w:t>
      </w:r>
    </w:p>
    <w:p w14:paraId="50FCEB85" w14:textId="77777777" w:rsidR="006C4C81" w:rsidRPr="006C4C81" w:rsidRDefault="006C4C81" w:rsidP="006C4C81">
      <w:pPr>
        <w:rPr>
          <w:rFonts w:ascii="Arial" w:hAnsi="Arial" w:cs="Arial"/>
          <w:color w:val="002060"/>
          <w:sz w:val="22"/>
          <w:szCs w:val="22"/>
        </w:rPr>
      </w:pPr>
      <w:r w:rsidRPr="006C4C81">
        <w:rPr>
          <w:rFonts w:ascii="Arial" w:hAnsi="Arial" w:cs="Arial"/>
          <w:color w:val="002060"/>
          <w:sz w:val="22"/>
          <w:szCs w:val="22"/>
        </w:rPr>
        <w:t>Considerato che nelle ultime settimane sono pervenute alla L.N.D. segnalazioni riferite allo stato delle pratiche e dei relativi rimborsi e tenuto conto che né la F.I.G.C. né la L.N.D. hanno visibilità dei processi telematici in campo al &gt;Dipartimento per lo Sport relativi ad avvenuti accrediti, si evidenzia che l’unica modalità per acquisire informazioni dettagliate  è attraverso il contatto diretto della Società interessata che potrà scrivere al Dipartimento per lo Sport utilizzando un indirizzo di posta elettronica certificata affinché tale richiesta rivesta carattere formale.</w:t>
      </w:r>
    </w:p>
    <w:p w14:paraId="11E42031" w14:textId="77777777" w:rsidR="006C4C81" w:rsidRPr="006C4C81" w:rsidRDefault="006C4C81" w:rsidP="006C4C81">
      <w:pPr>
        <w:rPr>
          <w:rFonts w:ascii="Arial" w:hAnsi="Arial" w:cs="Arial"/>
          <w:color w:val="002060"/>
          <w:sz w:val="22"/>
          <w:szCs w:val="22"/>
        </w:rPr>
      </w:pPr>
      <w:r w:rsidRPr="006C4C81">
        <w:rPr>
          <w:rFonts w:ascii="Arial" w:hAnsi="Arial" w:cs="Arial"/>
          <w:color w:val="002060"/>
          <w:sz w:val="22"/>
          <w:szCs w:val="22"/>
        </w:rPr>
        <w:t xml:space="preserve">L’indirizzo PEC del Dipartimento per lo Sport al quale poter inoltrare le richieste è: </w:t>
      </w:r>
      <w:hyperlink r:id="rId11" w:history="1">
        <w:r w:rsidRPr="006C4C81">
          <w:rPr>
            <w:rStyle w:val="Collegamentoipertestuale"/>
            <w:rFonts w:ascii="Arial" w:hAnsi="Arial" w:cs="Arial"/>
            <w:color w:val="002060"/>
            <w:sz w:val="22"/>
            <w:szCs w:val="22"/>
          </w:rPr>
          <w:t>ufficiosport@pec.governo.it</w:t>
        </w:r>
      </w:hyperlink>
      <w:r w:rsidRPr="006C4C81">
        <w:rPr>
          <w:rFonts w:ascii="Arial" w:hAnsi="Arial" w:cs="Arial"/>
          <w:color w:val="002060"/>
          <w:sz w:val="22"/>
          <w:szCs w:val="22"/>
        </w:rPr>
        <w:t>.</w:t>
      </w:r>
    </w:p>
    <w:p w14:paraId="77B3A73A" w14:textId="77777777" w:rsidR="006C4C81" w:rsidRPr="006C4C81" w:rsidRDefault="006C4C81" w:rsidP="006C4C81">
      <w:pPr>
        <w:rPr>
          <w:rFonts w:ascii="Arial" w:hAnsi="Arial" w:cs="Arial"/>
          <w:color w:val="002060"/>
          <w:sz w:val="22"/>
          <w:szCs w:val="22"/>
          <w:u w:val="single"/>
        </w:rPr>
      </w:pPr>
      <w:r w:rsidRPr="006C4C81">
        <w:rPr>
          <w:rFonts w:ascii="Arial" w:hAnsi="Arial" w:cs="Arial"/>
          <w:color w:val="002060"/>
          <w:sz w:val="22"/>
          <w:szCs w:val="22"/>
        </w:rPr>
        <w:t xml:space="preserve">A tale fine si segnala l’importanza che le Società facciano riferimento al DPCM in relazione al quale è stata presentata la documentazione di rimborso e indichino tutti i dati fondamentali alla ricerca della pratica, che </w:t>
      </w:r>
      <w:r w:rsidRPr="006C4C81">
        <w:rPr>
          <w:rFonts w:ascii="Arial" w:hAnsi="Arial" w:cs="Arial"/>
          <w:color w:val="002060"/>
          <w:sz w:val="22"/>
          <w:szCs w:val="22"/>
          <w:u w:val="single"/>
        </w:rPr>
        <w:t>devono essere gli stessi comunicati alla L.N.D. all’atto della presentazione della domanda:</w:t>
      </w:r>
    </w:p>
    <w:p w14:paraId="42235B73" w14:textId="77777777" w:rsidR="006C4C81" w:rsidRPr="006C4C81" w:rsidRDefault="006C4C81">
      <w:pPr>
        <w:pStyle w:val="Paragrafoelenco"/>
        <w:numPr>
          <w:ilvl w:val="0"/>
          <w:numId w:val="4"/>
        </w:numPr>
        <w:suppressAutoHyphens w:val="0"/>
        <w:overflowPunct/>
        <w:autoSpaceDE/>
        <w:textAlignment w:val="auto"/>
        <w:rPr>
          <w:rFonts w:ascii="Arial" w:hAnsi="Arial" w:cs="Arial"/>
          <w:color w:val="002060"/>
          <w:sz w:val="22"/>
          <w:szCs w:val="22"/>
        </w:rPr>
      </w:pPr>
      <w:r w:rsidRPr="006C4C81">
        <w:rPr>
          <w:rFonts w:ascii="Arial" w:hAnsi="Arial" w:cs="Arial"/>
          <w:color w:val="002060"/>
          <w:sz w:val="22"/>
          <w:szCs w:val="22"/>
        </w:rPr>
        <w:t>Matricola di affiliazione F.I.G.C.;</w:t>
      </w:r>
    </w:p>
    <w:p w14:paraId="61781C86" w14:textId="77777777" w:rsidR="006C4C81" w:rsidRPr="006C4C81" w:rsidRDefault="006C4C81">
      <w:pPr>
        <w:pStyle w:val="Paragrafoelenco"/>
        <w:numPr>
          <w:ilvl w:val="0"/>
          <w:numId w:val="4"/>
        </w:numPr>
        <w:suppressAutoHyphens w:val="0"/>
        <w:overflowPunct/>
        <w:autoSpaceDE/>
        <w:textAlignment w:val="auto"/>
        <w:rPr>
          <w:rFonts w:ascii="Arial" w:hAnsi="Arial" w:cs="Arial"/>
          <w:color w:val="002060"/>
          <w:sz w:val="22"/>
          <w:szCs w:val="22"/>
        </w:rPr>
      </w:pPr>
      <w:r w:rsidRPr="006C4C81">
        <w:rPr>
          <w:rFonts w:ascii="Arial" w:hAnsi="Arial" w:cs="Arial"/>
          <w:color w:val="002060"/>
          <w:sz w:val="22"/>
          <w:szCs w:val="22"/>
        </w:rPr>
        <w:t>Sigla e denominazione sociale;</w:t>
      </w:r>
    </w:p>
    <w:p w14:paraId="57EB2109" w14:textId="77777777" w:rsidR="006C4C81" w:rsidRPr="006C4C81" w:rsidRDefault="006C4C81">
      <w:pPr>
        <w:pStyle w:val="Paragrafoelenco"/>
        <w:numPr>
          <w:ilvl w:val="0"/>
          <w:numId w:val="4"/>
        </w:numPr>
        <w:suppressAutoHyphens w:val="0"/>
        <w:overflowPunct/>
        <w:autoSpaceDE/>
        <w:textAlignment w:val="auto"/>
        <w:rPr>
          <w:rFonts w:ascii="Arial" w:hAnsi="Arial" w:cs="Arial"/>
          <w:color w:val="002060"/>
          <w:sz w:val="22"/>
          <w:szCs w:val="22"/>
        </w:rPr>
      </w:pPr>
      <w:r w:rsidRPr="006C4C81">
        <w:rPr>
          <w:rFonts w:ascii="Arial" w:hAnsi="Arial" w:cs="Arial"/>
          <w:color w:val="002060"/>
          <w:sz w:val="22"/>
          <w:szCs w:val="22"/>
        </w:rPr>
        <w:t>Codice Fiscale / Partita IVA;</w:t>
      </w:r>
    </w:p>
    <w:p w14:paraId="725F46BC" w14:textId="77777777" w:rsidR="006C4C81" w:rsidRPr="006C4C81" w:rsidRDefault="006C4C81">
      <w:pPr>
        <w:pStyle w:val="Paragrafoelenco"/>
        <w:numPr>
          <w:ilvl w:val="0"/>
          <w:numId w:val="4"/>
        </w:numPr>
        <w:suppressAutoHyphens w:val="0"/>
        <w:overflowPunct/>
        <w:autoSpaceDE/>
        <w:textAlignment w:val="auto"/>
        <w:rPr>
          <w:rFonts w:ascii="Arial" w:hAnsi="Arial" w:cs="Arial"/>
          <w:color w:val="002060"/>
          <w:sz w:val="22"/>
          <w:szCs w:val="22"/>
        </w:rPr>
      </w:pPr>
      <w:r w:rsidRPr="006C4C81">
        <w:rPr>
          <w:rFonts w:ascii="Arial" w:hAnsi="Arial" w:cs="Arial"/>
          <w:color w:val="002060"/>
          <w:sz w:val="22"/>
          <w:szCs w:val="22"/>
        </w:rPr>
        <w:t>Codice IBAN sul quale è stato richiesto l’accredito.</w:t>
      </w:r>
    </w:p>
    <w:p w14:paraId="710AE9D6" w14:textId="5C64FA11" w:rsidR="006C4C81" w:rsidRPr="006C4C81" w:rsidRDefault="006C4C81" w:rsidP="006C4C81">
      <w:pPr>
        <w:rPr>
          <w:color w:val="002060"/>
          <w:sz w:val="22"/>
          <w:szCs w:val="22"/>
        </w:rPr>
      </w:pPr>
    </w:p>
    <w:p w14:paraId="28DA4368" w14:textId="77777777" w:rsidR="006C4C81" w:rsidRPr="006C4C81" w:rsidRDefault="006C4C81" w:rsidP="006C4C81">
      <w:pPr>
        <w:rPr>
          <w:color w:val="002060"/>
          <w:sz w:val="22"/>
          <w:szCs w:val="22"/>
        </w:rPr>
      </w:pPr>
    </w:p>
    <w:p w14:paraId="4AB9A962" w14:textId="77777777" w:rsidR="006C4C81" w:rsidRPr="006C4C81" w:rsidRDefault="006C4C81" w:rsidP="006C4C81">
      <w:pPr>
        <w:pStyle w:val="LndNormale1"/>
        <w:rPr>
          <w:b/>
          <w:color w:val="002060"/>
          <w:sz w:val="28"/>
          <w:szCs w:val="28"/>
        </w:rPr>
      </w:pPr>
      <w:r w:rsidRPr="006C4C81">
        <w:rPr>
          <w:b/>
          <w:color w:val="002060"/>
          <w:sz w:val="28"/>
          <w:szCs w:val="28"/>
        </w:rPr>
        <w:t>ANNULLAMENTO CARTA ASS.VA PICCOLI AMICI – PRIMI CALCI</w:t>
      </w:r>
    </w:p>
    <w:p w14:paraId="4FA3EB25" w14:textId="77777777" w:rsidR="006C4C81" w:rsidRPr="006C4C81" w:rsidRDefault="006C4C81" w:rsidP="006C4C81">
      <w:pPr>
        <w:pStyle w:val="LndNormale1"/>
        <w:rPr>
          <w:color w:val="002060"/>
          <w:szCs w:val="22"/>
        </w:rPr>
      </w:pPr>
    </w:p>
    <w:p w14:paraId="5E80BC69" w14:textId="77777777" w:rsidR="006C4C81" w:rsidRPr="006C4C81" w:rsidRDefault="006C4C81" w:rsidP="006C4C81">
      <w:pPr>
        <w:pStyle w:val="LndNormale1"/>
        <w:rPr>
          <w:color w:val="002060"/>
          <w:szCs w:val="22"/>
        </w:rPr>
      </w:pPr>
      <w:r w:rsidRPr="006C4C81">
        <w:rPr>
          <w:color w:val="002060"/>
          <w:szCs w:val="22"/>
        </w:rPr>
        <w:t>Viste le richieste avnazate, si procede all’annullamento della “Carta Assicurativa” Piccoli Amici – Primi Calci dei sottoindicati giovani calciatori</w:t>
      </w:r>
    </w:p>
    <w:p w14:paraId="0BC8FD69" w14:textId="77777777" w:rsidR="006C4C81" w:rsidRPr="006C4C81" w:rsidRDefault="006C4C81" w:rsidP="006C4C81">
      <w:pPr>
        <w:pStyle w:val="LndNormale1"/>
        <w:rPr>
          <w:b/>
          <w:color w:val="002060"/>
          <w:szCs w:val="22"/>
          <w:lang w:val="en-US"/>
        </w:rPr>
      </w:pPr>
      <w:r w:rsidRPr="006C4C81">
        <w:rPr>
          <w:b/>
          <w:color w:val="002060"/>
          <w:szCs w:val="22"/>
          <w:lang w:val="en-US"/>
        </w:rPr>
        <w:t xml:space="preserve">HAOURASS MOHAMED </w:t>
      </w:r>
      <w:r w:rsidRPr="006C4C81">
        <w:rPr>
          <w:b/>
          <w:color w:val="002060"/>
          <w:szCs w:val="22"/>
          <w:lang w:val="en-US"/>
        </w:rPr>
        <w:tab/>
        <w:t>nato 05.04.2014</w:t>
      </w:r>
      <w:r w:rsidRPr="006C4C81">
        <w:rPr>
          <w:b/>
          <w:color w:val="002060"/>
          <w:szCs w:val="22"/>
          <w:lang w:val="en-US"/>
        </w:rPr>
        <w:tab/>
        <w:t>A.S.D. PONTE SAN GIUSTO ACADEMY</w:t>
      </w:r>
    </w:p>
    <w:p w14:paraId="38AE62E3" w14:textId="77777777" w:rsidR="006C4C81" w:rsidRPr="006C4C81" w:rsidRDefault="006C4C81" w:rsidP="006C4C81">
      <w:pPr>
        <w:pStyle w:val="LndNormale1"/>
        <w:rPr>
          <w:b/>
          <w:color w:val="002060"/>
          <w:szCs w:val="22"/>
        </w:rPr>
      </w:pPr>
      <w:r w:rsidRPr="006C4C81">
        <w:rPr>
          <w:b/>
          <w:color w:val="002060"/>
          <w:szCs w:val="22"/>
        </w:rPr>
        <w:t>GULOTTA CHRISTIAN</w:t>
      </w:r>
      <w:r w:rsidRPr="006C4C81">
        <w:rPr>
          <w:b/>
          <w:color w:val="002060"/>
          <w:szCs w:val="22"/>
        </w:rPr>
        <w:tab/>
        <w:t>nato 27.06.2016</w:t>
      </w:r>
      <w:r w:rsidRPr="006C4C81">
        <w:rPr>
          <w:b/>
          <w:color w:val="002060"/>
          <w:szCs w:val="22"/>
        </w:rPr>
        <w:tab/>
        <w:t>A.S.D. CRAL ANGELINI ANCONA</w:t>
      </w:r>
    </w:p>
    <w:p w14:paraId="54ACCD04" w14:textId="2C5B770A" w:rsidR="006C4C81" w:rsidRDefault="006C4C81" w:rsidP="006348B8">
      <w:pPr>
        <w:rPr>
          <w:color w:val="002060"/>
        </w:rPr>
      </w:pPr>
    </w:p>
    <w:p w14:paraId="4BF283D6" w14:textId="31B89457" w:rsidR="006C4C81" w:rsidRDefault="006C4C81" w:rsidP="006348B8">
      <w:pPr>
        <w:rPr>
          <w:color w:val="002060"/>
        </w:rPr>
      </w:pPr>
    </w:p>
    <w:p w14:paraId="05761CF4" w14:textId="77777777" w:rsidR="006C4C81" w:rsidRPr="006C4C81" w:rsidRDefault="006C4C81" w:rsidP="006C4C81">
      <w:pPr>
        <w:rPr>
          <w:rFonts w:ascii="Arial" w:hAnsi="Arial" w:cs="Arial"/>
          <w:b/>
          <w:color w:val="002060"/>
          <w:sz w:val="28"/>
          <w:szCs w:val="28"/>
        </w:rPr>
      </w:pPr>
      <w:r w:rsidRPr="006C4C81">
        <w:rPr>
          <w:rFonts w:ascii="Arial" w:hAnsi="Arial" w:cs="Arial"/>
          <w:b/>
          <w:color w:val="002060"/>
          <w:sz w:val="28"/>
          <w:szCs w:val="28"/>
        </w:rPr>
        <w:t>COMUNICAZIONE CONI</w:t>
      </w:r>
    </w:p>
    <w:p w14:paraId="1F417091" w14:textId="77777777" w:rsidR="006C4C81" w:rsidRPr="00EA5662" w:rsidRDefault="006C4C81" w:rsidP="006C4C81">
      <w:pPr>
        <w:rPr>
          <w:color w:val="002060"/>
        </w:rPr>
      </w:pPr>
    </w:p>
    <w:p w14:paraId="2C883FCC" w14:textId="77777777" w:rsidR="006C4C81" w:rsidRPr="00EA5662" w:rsidRDefault="006C4C81" w:rsidP="006C4C81">
      <w:pPr>
        <w:rPr>
          <w:rFonts w:ascii="Arial" w:hAnsi="Arial" w:cs="Arial"/>
          <w:color w:val="002060"/>
          <w:sz w:val="22"/>
          <w:szCs w:val="22"/>
        </w:rPr>
      </w:pPr>
      <w:r w:rsidRPr="00EA5662">
        <w:rPr>
          <w:rFonts w:ascii="Arial" w:hAnsi="Arial" w:cs="Arial"/>
          <w:color w:val="002060"/>
          <w:sz w:val="22"/>
          <w:szCs w:val="22"/>
        </w:rPr>
        <w:t>Il CONI e la Fondazione Giulio Onesti – Accademia Olimpica Nazionale Italiana, in collaborazione con il Ministero dell’Istruzione e del Merito e il Dipartimento per lo Sport della Presidenza del Consiglio dei Ministri, indicono per l’a.s. 2022/2023 il Concorso Nazionale “Onesti nello Sport”, giunto alla IX edizione.</w:t>
      </w:r>
    </w:p>
    <w:p w14:paraId="020435C7" w14:textId="77777777" w:rsidR="006C4C81" w:rsidRPr="00EA5662" w:rsidRDefault="006C4C81" w:rsidP="006C4C81">
      <w:pPr>
        <w:rPr>
          <w:rFonts w:ascii="Arial" w:hAnsi="Arial" w:cs="Arial"/>
          <w:color w:val="002060"/>
          <w:sz w:val="22"/>
          <w:szCs w:val="22"/>
        </w:rPr>
      </w:pPr>
      <w:r w:rsidRPr="00EA5662">
        <w:rPr>
          <w:rFonts w:ascii="Arial" w:hAnsi="Arial" w:cs="Arial"/>
          <w:color w:val="002060"/>
          <w:sz w:val="22"/>
          <w:szCs w:val="22"/>
        </w:rPr>
        <w:t>Ulteriori informazioni potranno essere reperite anche al seguente link:</w:t>
      </w:r>
    </w:p>
    <w:p w14:paraId="768FBD66" w14:textId="77777777" w:rsidR="006C4C81" w:rsidRPr="00EA5662" w:rsidRDefault="006C4C81" w:rsidP="006C4C81">
      <w:pPr>
        <w:rPr>
          <w:rFonts w:ascii="Arial" w:hAnsi="Arial" w:cs="Arial"/>
          <w:color w:val="002060"/>
          <w:sz w:val="22"/>
          <w:szCs w:val="22"/>
        </w:rPr>
      </w:pPr>
      <w:hyperlink r:id="rId12" w:history="1">
        <w:r w:rsidRPr="00EA5662">
          <w:rPr>
            <w:rStyle w:val="Collegamentoipertestuale"/>
            <w:rFonts w:ascii="Arial" w:hAnsi="Arial" w:cs="Arial"/>
            <w:color w:val="002060"/>
            <w:sz w:val="22"/>
            <w:szCs w:val="22"/>
          </w:rPr>
          <w:t>https://marche.coni.it/notizie/concorso-nazionale-onesti-nello-sport-per-la-s-2022-2023.html</w:t>
        </w:r>
      </w:hyperlink>
    </w:p>
    <w:p w14:paraId="111FA127" w14:textId="77777777" w:rsidR="006C4C81" w:rsidRPr="006C4C81" w:rsidRDefault="006C4C81" w:rsidP="006348B8">
      <w:pPr>
        <w:rPr>
          <w:color w:val="002060"/>
        </w:rPr>
      </w:pPr>
    </w:p>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3339AE2" w14:textId="77777777" w:rsidR="00F47530" w:rsidRPr="00762560" w:rsidRDefault="00F47530" w:rsidP="00F47530">
      <w:pPr>
        <w:pStyle w:val="breakline"/>
        <w:rPr>
          <w:color w:val="002060"/>
        </w:rPr>
      </w:pPr>
    </w:p>
    <w:p w14:paraId="5DC99423" w14:textId="77777777" w:rsidR="00F47530" w:rsidRPr="00762560" w:rsidRDefault="00F47530" w:rsidP="00F47530">
      <w:pPr>
        <w:pStyle w:val="titolocampionato0"/>
        <w:shd w:val="clear" w:color="auto" w:fill="CCCCCC"/>
        <w:spacing w:before="80" w:after="40"/>
        <w:rPr>
          <w:color w:val="002060"/>
        </w:rPr>
      </w:pPr>
      <w:r w:rsidRPr="00762560">
        <w:rPr>
          <w:color w:val="002060"/>
        </w:rPr>
        <w:t>CALCIO A CINQUE SERIE C1</w:t>
      </w:r>
    </w:p>
    <w:p w14:paraId="1944D9DC" w14:textId="77777777" w:rsidR="00F47530" w:rsidRPr="00762560" w:rsidRDefault="00F47530" w:rsidP="00F47530">
      <w:pPr>
        <w:pStyle w:val="titoloprinc0"/>
        <w:rPr>
          <w:color w:val="002060"/>
        </w:rPr>
      </w:pPr>
      <w:r w:rsidRPr="00762560">
        <w:rPr>
          <w:color w:val="002060"/>
        </w:rPr>
        <w:t>RISULTATI</w:t>
      </w:r>
    </w:p>
    <w:p w14:paraId="016689EB" w14:textId="77777777" w:rsidR="00F47530" w:rsidRPr="00762560" w:rsidRDefault="00F47530" w:rsidP="00F47530">
      <w:pPr>
        <w:pStyle w:val="breakline"/>
        <w:rPr>
          <w:color w:val="002060"/>
        </w:rPr>
      </w:pPr>
    </w:p>
    <w:p w14:paraId="55C5AA4D" w14:textId="77777777" w:rsidR="00F47530" w:rsidRPr="00762560" w:rsidRDefault="00F47530" w:rsidP="00F47530">
      <w:pPr>
        <w:pStyle w:val="sottotitolocampionato10"/>
        <w:rPr>
          <w:color w:val="002060"/>
        </w:rPr>
      </w:pPr>
      <w:r w:rsidRPr="00762560">
        <w:rPr>
          <w:color w:val="002060"/>
        </w:rPr>
        <w:t>RISULTATI UFFICIALI GARE DEL 03/03/2023</w:t>
      </w:r>
    </w:p>
    <w:p w14:paraId="1B233314"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306B42CF"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681DC763"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DB035D2"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ED00D" w14:textId="77777777" w:rsidR="00F47530" w:rsidRPr="00762560" w:rsidRDefault="00F47530" w:rsidP="00E77C98">
                  <w:pPr>
                    <w:pStyle w:val="headertabella0"/>
                    <w:rPr>
                      <w:color w:val="002060"/>
                    </w:rPr>
                  </w:pPr>
                  <w:r w:rsidRPr="00762560">
                    <w:rPr>
                      <w:color w:val="002060"/>
                    </w:rPr>
                    <w:t>GIRONE A - 8 Giornata - R</w:t>
                  </w:r>
                </w:p>
              </w:tc>
            </w:tr>
            <w:tr w:rsidR="00F47530" w:rsidRPr="00762560" w14:paraId="344297E4"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0DB4D9" w14:textId="77777777" w:rsidR="00F47530" w:rsidRPr="00762560" w:rsidRDefault="00F47530" w:rsidP="00E77C98">
                  <w:pPr>
                    <w:pStyle w:val="rowtabella0"/>
                    <w:rPr>
                      <w:color w:val="002060"/>
                    </w:rPr>
                  </w:pPr>
                  <w:r w:rsidRPr="00762560">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FB08A" w14:textId="77777777" w:rsidR="00F47530" w:rsidRPr="00762560" w:rsidRDefault="00F47530" w:rsidP="00E77C98">
                  <w:pPr>
                    <w:pStyle w:val="rowtabella0"/>
                    <w:rPr>
                      <w:color w:val="002060"/>
                    </w:rPr>
                  </w:pPr>
                  <w:r w:rsidRPr="00762560">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47174" w14:textId="77777777" w:rsidR="00F47530" w:rsidRPr="00762560" w:rsidRDefault="00F47530" w:rsidP="00E77C98">
                  <w:pPr>
                    <w:pStyle w:val="rowtabella0"/>
                    <w:jc w:val="center"/>
                    <w:rPr>
                      <w:color w:val="002060"/>
                    </w:rPr>
                  </w:pPr>
                  <w:r w:rsidRPr="0076256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14862" w14:textId="77777777" w:rsidR="00F47530" w:rsidRPr="00762560" w:rsidRDefault="00F47530" w:rsidP="00E77C98">
                  <w:pPr>
                    <w:pStyle w:val="rowtabella0"/>
                    <w:jc w:val="center"/>
                    <w:rPr>
                      <w:color w:val="002060"/>
                    </w:rPr>
                  </w:pPr>
                  <w:r w:rsidRPr="00762560">
                    <w:rPr>
                      <w:color w:val="002060"/>
                    </w:rPr>
                    <w:t> </w:t>
                  </w:r>
                </w:p>
              </w:tc>
            </w:tr>
            <w:tr w:rsidR="00F47530" w:rsidRPr="00762560" w14:paraId="15001786"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C9D9D2" w14:textId="77777777" w:rsidR="00F47530" w:rsidRPr="00762560" w:rsidRDefault="00F47530" w:rsidP="00E77C98">
                  <w:pPr>
                    <w:pStyle w:val="rowtabella0"/>
                    <w:rPr>
                      <w:color w:val="002060"/>
                    </w:rPr>
                  </w:pPr>
                  <w:r w:rsidRPr="0076256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B63EE1" w14:textId="77777777" w:rsidR="00F47530" w:rsidRPr="00762560" w:rsidRDefault="00F47530" w:rsidP="00E77C98">
                  <w:pPr>
                    <w:pStyle w:val="rowtabella0"/>
                    <w:rPr>
                      <w:color w:val="002060"/>
                    </w:rPr>
                  </w:pPr>
                  <w:r w:rsidRPr="0076256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9725AB" w14:textId="77777777" w:rsidR="00F47530" w:rsidRPr="00762560" w:rsidRDefault="00F47530" w:rsidP="00E77C98">
                  <w:pPr>
                    <w:pStyle w:val="rowtabella0"/>
                    <w:jc w:val="center"/>
                    <w:rPr>
                      <w:color w:val="002060"/>
                    </w:rPr>
                  </w:pPr>
                  <w:r w:rsidRPr="0076256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8CC220" w14:textId="77777777" w:rsidR="00F47530" w:rsidRPr="00762560" w:rsidRDefault="00F47530" w:rsidP="00E77C98">
                  <w:pPr>
                    <w:pStyle w:val="rowtabella0"/>
                    <w:jc w:val="center"/>
                    <w:rPr>
                      <w:color w:val="002060"/>
                    </w:rPr>
                  </w:pPr>
                  <w:r w:rsidRPr="00762560">
                    <w:rPr>
                      <w:color w:val="002060"/>
                    </w:rPr>
                    <w:t> </w:t>
                  </w:r>
                </w:p>
              </w:tc>
            </w:tr>
            <w:tr w:rsidR="00F47530" w:rsidRPr="00762560" w14:paraId="051EC62B"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93379C" w14:textId="77777777" w:rsidR="00F47530" w:rsidRPr="00762560" w:rsidRDefault="00F47530" w:rsidP="00E77C98">
                  <w:pPr>
                    <w:pStyle w:val="rowtabella0"/>
                    <w:rPr>
                      <w:color w:val="002060"/>
                    </w:rPr>
                  </w:pPr>
                  <w:r w:rsidRPr="0076256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943E7" w14:textId="77777777" w:rsidR="00F47530" w:rsidRPr="00762560" w:rsidRDefault="00F47530" w:rsidP="00E77C98">
                  <w:pPr>
                    <w:pStyle w:val="rowtabella0"/>
                    <w:rPr>
                      <w:color w:val="002060"/>
                    </w:rPr>
                  </w:pPr>
                  <w:r w:rsidRPr="0076256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3E9B6D" w14:textId="77777777" w:rsidR="00F47530" w:rsidRPr="00762560" w:rsidRDefault="00F47530" w:rsidP="00E77C98">
                  <w:pPr>
                    <w:pStyle w:val="rowtabella0"/>
                    <w:jc w:val="center"/>
                    <w:rPr>
                      <w:color w:val="002060"/>
                    </w:rPr>
                  </w:pPr>
                  <w:r w:rsidRPr="00762560">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DDB2BC" w14:textId="77777777" w:rsidR="00F47530" w:rsidRPr="00762560" w:rsidRDefault="00F47530" w:rsidP="00E77C98">
                  <w:pPr>
                    <w:pStyle w:val="rowtabella0"/>
                    <w:jc w:val="center"/>
                    <w:rPr>
                      <w:color w:val="002060"/>
                    </w:rPr>
                  </w:pPr>
                  <w:r w:rsidRPr="00762560">
                    <w:rPr>
                      <w:color w:val="002060"/>
                    </w:rPr>
                    <w:t> </w:t>
                  </w:r>
                </w:p>
              </w:tc>
            </w:tr>
            <w:tr w:rsidR="00F47530" w:rsidRPr="00762560" w14:paraId="64598FE6"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51A5E" w14:textId="77777777" w:rsidR="00F47530" w:rsidRPr="00762560" w:rsidRDefault="00F47530" w:rsidP="00E77C98">
                  <w:pPr>
                    <w:pStyle w:val="rowtabella0"/>
                    <w:rPr>
                      <w:color w:val="002060"/>
                    </w:rPr>
                  </w:pPr>
                  <w:r w:rsidRPr="00762560">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F14B36" w14:textId="77777777" w:rsidR="00F47530" w:rsidRPr="00762560" w:rsidRDefault="00F47530" w:rsidP="00E77C98">
                  <w:pPr>
                    <w:pStyle w:val="rowtabella0"/>
                    <w:rPr>
                      <w:color w:val="002060"/>
                    </w:rPr>
                  </w:pPr>
                  <w:r w:rsidRPr="0076256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DF1FE7" w14:textId="77777777" w:rsidR="00F47530" w:rsidRPr="00762560" w:rsidRDefault="00F47530" w:rsidP="00E77C98">
                  <w:pPr>
                    <w:pStyle w:val="rowtabella0"/>
                    <w:jc w:val="center"/>
                    <w:rPr>
                      <w:color w:val="002060"/>
                    </w:rPr>
                  </w:pPr>
                  <w:r w:rsidRPr="0076256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786C2" w14:textId="77777777" w:rsidR="00F47530" w:rsidRPr="00762560" w:rsidRDefault="00F47530" w:rsidP="00E77C98">
                  <w:pPr>
                    <w:pStyle w:val="rowtabella0"/>
                    <w:jc w:val="center"/>
                    <w:rPr>
                      <w:color w:val="002060"/>
                    </w:rPr>
                  </w:pPr>
                  <w:r w:rsidRPr="00762560">
                    <w:rPr>
                      <w:color w:val="002060"/>
                    </w:rPr>
                    <w:t> </w:t>
                  </w:r>
                </w:p>
              </w:tc>
            </w:tr>
            <w:tr w:rsidR="00F47530" w:rsidRPr="00762560" w14:paraId="362AFA00"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F25913" w14:textId="77777777" w:rsidR="00F47530" w:rsidRPr="00762560" w:rsidRDefault="00F47530" w:rsidP="00E77C98">
                  <w:pPr>
                    <w:pStyle w:val="rowtabella0"/>
                    <w:rPr>
                      <w:color w:val="002060"/>
                    </w:rPr>
                  </w:pPr>
                  <w:r w:rsidRPr="0076256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5004AC" w14:textId="77777777" w:rsidR="00F47530" w:rsidRPr="00762560" w:rsidRDefault="00F47530" w:rsidP="00E77C98">
                  <w:pPr>
                    <w:pStyle w:val="rowtabella0"/>
                    <w:rPr>
                      <w:color w:val="002060"/>
                    </w:rPr>
                  </w:pPr>
                  <w:r w:rsidRPr="0076256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FFAFE" w14:textId="77777777" w:rsidR="00F47530" w:rsidRPr="00762560" w:rsidRDefault="00F47530" w:rsidP="00E77C98">
                  <w:pPr>
                    <w:pStyle w:val="rowtabella0"/>
                    <w:jc w:val="center"/>
                    <w:rPr>
                      <w:color w:val="002060"/>
                    </w:rPr>
                  </w:pPr>
                  <w:r w:rsidRPr="0076256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DCF18A" w14:textId="77777777" w:rsidR="00F47530" w:rsidRPr="00762560" w:rsidRDefault="00F47530" w:rsidP="00E77C98">
                  <w:pPr>
                    <w:pStyle w:val="rowtabella0"/>
                    <w:jc w:val="center"/>
                    <w:rPr>
                      <w:color w:val="002060"/>
                    </w:rPr>
                  </w:pPr>
                  <w:r w:rsidRPr="00762560">
                    <w:rPr>
                      <w:color w:val="002060"/>
                    </w:rPr>
                    <w:t> </w:t>
                  </w:r>
                </w:p>
              </w:tc>
            </w:tr>
            <w:tr w:rsidR="00F47530" w:rsidRPr="00762560" w14:paraId="5115253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594B0" w14:textId="77777777" w:rsidR="00F47530" w:rsidRPr="00762560" w:rsidRDefault="00F47530" w:rsidP="00E77C98">
                  <w:pPr>
                    <w:pStyle w:val="rowtabella0"/>
                    <w:rPr>
                      <w:color w:val="002060"/>
                    </w:rPr>
                  </w:pPr>
                  <w:r w:rsidRPr="0076256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E5F0BE" w14:textId="77777777" w:rsidR="00F47530" w:rsidRPr="00762560" w:rsidRDefault="00F47530" w:rsidP="00E77C98">
                  <w:pPr>
                    <w:pStyle w:val="rowtabella0"/>
                    <w:rPr>
                      <w:color w:val="002060"/>
                    </w:rPr>
                  </w:pPr>
                  <w:r w:rsidRPr="0076256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516377"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61C025" w14:textId="77777777" w:rsidR="00F47530" w:rsidRPr="00762560" w:rsidRDefault="00F47530" w:rsidP="00E77C98">
                  <w:pPr>
                    <w:pStyle w:val="rowtabella0"/>
                    <w:jc w:val="center"/>
                    <w:rPr>
                      <w:color w:val="002060"/>
                    </w:rPr>
                  </w:pPr>
                  <w:r w:rsidRPr="00762560">
                    <w:rPr>
                      <w:color w:val="002060"/>
                    </w:rPr>
                    <w:t> </w:t>
                  </w:r>
                </w:p>
              </w:tc>
            </w:tr>
            <w:tr w:rsidR="00F47530" w:rsidRPr="00762560" w14:paraId="4BDA15C1"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412CF5" w14:textId="77777777" w:rsidR="00F47530" w:rsidRPr="00762560" w:rsidRDefault="00F47530" w:rsidP="00E77C98">
                  <w:pPr>
                    <w:pStyle w:val="rowtabella0"/>
                    <w:rPr>
                      <w:color w:val="002060"/>
                    </w:rPr>
                  </w:pPr>
                  <w:r w:rsidRPr="00762560">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69083" w14:textId="77777777" w:rsidR="00F47530" w:rsidRPr="00762560" w:rsidRDefault="00F47530" w:rsidP="00E77C98">
                  <w:pPr>
                    <w:pStyle w:val="rowtabella0"/>
                    <w:rPr>
                      <w:color w:val="002060"/>
                    </w:rPr>
                  </w:pPr>
                  <w:r w:rsidRPr="00762560">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2E5CF" w14:textId="77777777" w:rsidR="00F47530" w:rsidRPr="00762560" w:rsidRDefault="00F47530" w:rsidP="00E77C98">
                  <w:pPr>
                    <w:pStyle w:val="rowtabella0"/>
                    <w:jc w:val="center"/>
                    <w:rPr>
                      <w:color w:val="002060"/>
                    </w:rPr>
                  </w:pPr>
                  <w:r w:rsidRPr="0076256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6DF1C" w14:textId="77777777" w:rsidR="00F47530" w:rsidRPr="00762560" w:rsidRDefault="00F47530" w:rsidP="00E77C98">
                  <w:pPr>
                    <w:pStyle w:val="rowtabella0"/>
                    <w:jc w:val="center"/>
                    <w:rPr>
                      <w:color w:val="002060"/>
                    </w:rPr>
                  </w:pPr>
                  <w:r w:rsidRPr="00762560">
                    <w:rPr>
                      <w:color w:val="002060"/>
                    </w:rPr>
                    <w:t> </w:t>
                  </w:r>
                </w:p>
              </w:tc>
            </w:tr>
          </w:tbl>
          <w:p w14:paraId="08816C20" w14:textId="77777777" w:rsidR="00F47530" w:rsidRPr="00762560" w:rsidRDefault="00F47530" w:rsidP="00E77C98">
            <w:pPr>
              <w:rPr>
                <w:color w:val="002060"/>
              </w:rPr>
            </w:pPr>
          </w:p>
        </w:tc>
      </w:tr>
    </w:tbl>
    <w:p w14:paraId="597710E8" w14:textId="77777777" w:rsidR="00F47530" w:rsidRPr="00762560" w:rsidRDefault="00F47530" w:rsidP="00F47530">
      <w:pPr>
        <w:pStyle w:val="breakline"/>
        <w:rPr>
          <w:rFonts w:eastAsiaTheme="minorEastAsia"/>
          <w:color w:val="002060"/>
        </w:rPr>
      </w:pPr>
    </w:p>
    <w:p w14:paraId="47D07C5B" w14:textId="77777777" w:rsidR="00F47530" w:rsidRPr="00762560" w:rsidRDefault="00F47530" w:rsidP="00F47530">
      <w:pPr>
        <w:pStyle w:val="breakline"/>
        <w:rPr>
          <w:color w:val="002060"/>
        </w:rPr>
      </w:pPr>
    </w:p>
    <w:p w14:paraId="243F945D" w14:textId="77777777" w:rsidR="00F47530" w:rsidRPr="00762560" w:rsidRDefault="00F47530" w:rsidP="00F47530">
      <w:pPr>
        <w:pStyle w:val="titoloprinc0"/>
        <w:rPr>
          <w:color w:val="002060"/>
        </w:rPr>
      </w:pPr>
      <w:r w:rsidRPr="00762560">
        <w:rPr>
          <w:color w:val="002060"/>
        </w:rPr>
        <w:t>GIUDICE SPORTIVO</w:t>
      </w:r>
    </w:p>
    <w:p w14:paraId="362B7D71"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3D7820BB" w14:textId="77777777" w:rsidR="00F47530" w:rsidRPr="00762560" w:rsidRDefault="00F47530" w:rsidP="00F47530">
      <w:pPr>
        <w:pStyle w:val="titolo10"/>
        <w:rPr>
          <w:color w:val="002060"/>
        </w:rPr>
      </w:pPr>
      <w:r w:rsidRPr="00762560">
        <w:rPr>
          <w:color w:val="002060"/>
        </w:rPr>
        <w:t xml:space="preserve">GARE DEL 3/ 3/2023 </w:t>
      </w:r>
    </w:p>
    <w:p w14:paraId="448C871E" w14:textId="77777777" w:rsidR="00F47530" w:rsidRPr="00762560" w:rsidRDefault="00F47530" w:rsidP="00F47530">
      <w:pPr>
        <w:pStyle w:val="titolo7a"/>
        <w:rPr>
          <w:color w:val="002060"/>
        </w:rPr>
      </w:pPr>
      <w:r w:rsidRPr="00762560">
        <w:rPr>
          <w:color w:val="002060"/>
        </w:rPr>
        <w:t xml:space="preserve">PROVVEDIMENTI DISCIPLINARI </w:t>
      </w:r>
    </w:p>
    <w:p w14:paraId="5E2853ED"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4C28969F" w14:textId="77777777" w:rsidR="00F47530" w:rsidRPr="00762560" w:rsidRDefault="00F47530" w:rsidP="00F47530">
      <w:pPr>
        <w:pStyle w:val="titolo30"/>
        <w:rPr>
          <w:color w:val="002060"/>
        </w:rPr>
      </w:pPr>
      <w:r w:rsidRPr="00762560">
        <w:rPr>
          <w:color w:val="002060"/>
        </w:rPr>
        <w:t xml:space="preserve">DIRIGENTI </w:t>
      </w:r>
    </w:p>
    <w:p w14:paraId="4C271E57" w14:textId="77777777" w:rsidR="00F47530" w:rsidRPr="00762560" w:rsidRDefault="00F47530" w:rsidP="00F47530">
      <w:pPr>
        <w:pStyle w:val="titolo20"/>
        <w:rPr>
          <w:color w:val="002060"/>
        </w:rPr>
      </w:pPr>
      <w:r w:rsidRPr="00762560">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4BC8EF2" w14:textId="77777777" w:rsidTr="00E77C98">
        <w:tc>
          <w:tcPr>
            <w:tcW w:w="2200" w:type="dxa"/>
            <w:tcMar>
              <w:top w:w="20" w:type="dxa"/>
              <w:left w:w="20" w:type="dxa"/>
              <w:bottom w:w="20" w:type="dxa"/>
              <w:right w:w="20" w:type="dxa"/>
            </w:tcMar>
            <w:vAlign w:val="center"/>
            <w:hideMark/>
          </w:tcPr>
          <w:p w14:paraId="13C3BB83" w14:textId="77777777" w:rsidR="00F47530" w:rsidRPr="00762560" w:rsidRDefault="00F47530" w:rsidP="00E77C98">
            <w:pPr>
              <w:pStyle w:val="movimento"/>
              <w:rPr>
                <w:color w:val="002060"/>
              </w:rPr>
            </w:pPr>
            <w:r w:rsidRPr="00762560">
              <w:rPr>
                <w:color w:val="002060"/>
              </w:rPr>
              <w:t>SCAPECCHI LUCA</w:t>
            </w:r>
          </w:p>
        </w:tc>
        <w:tc>
          <w:tcPr>
            <w:tcW w:w="2200" w:type="dxa"/>
            <w:tcMar>
              <w:top w:w="20" w:type="dxa"/>
              <w:left w:w="20" w:type="dxa"/>
              <w:bottom w:w="20" w:type="dxa"/>
              <w:right w:w="20" w:type="dxa"/>
            </w:tcMar>
            <w:vAlign w:val="center"/>
            <w:hideMark/>
          </w:tcPr>
          <w:p w14:paraId="56FD4424" w14:textId="77777777" w:rsidR="00F47530" w:rsidRPr="00762560" w:rsidRDefault="00F47530" w:rsidP="00E77C98">
            <w:pPr>
              <w:pStyle w:val="movimento2"/>
              <w:rPr>
                <w:color w:val="002060"/>
              </w:rPr>
            </w:pPr>
            <w:r w:rsidRPr="00762560">
              <w:rPr>
                <w:color w:val="002060"/>
              </w:rPr>
              <w:t xml:space="preserve">(ALMA JUVENTUS FANO) </w:t>
            </w:r>
          </w:p>
        </w:tc>
        <w:tc>
          <w:tcPr>
            <w:tcW w:w="800" w:type="dxa"/>
            <w:tcMar>
              <w:top w:w="20" w:type="dxa"/>
              <w:left w:w="20" w:type="dxa"/>
              <w:bottom w:w="20" w:type="dxa"/>
              <w:right w:w="20" w:type="dxa"/>
            </w:tcMar>
            <w:vAlign w:val="center"/>
            <w:hideMark/>
          </w:tcPr>
          <w:p w14:paraId="4D2BF1B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9E4F51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F9C2822" w14:textId="77777777" w:rsidR="00F47530" w:rsidRPr="00762560" w:rsidRDefault="00F47530" w:rsidP="00E77C98">
            <w:pPr>
              <w:pStyle w:val="movimento2"/>
              <w:rPr>
                <w:color w:val="002060"/>
              </w:rPr>
            </w:pPr>
            <w:r w:rsidRPr="00762560">
              <w:rPr>
                <w:color w:val="002060"/>
              </w:rPr>
              <w:t> </w:t>
            </w:r>
          </w:p>
        </w:tc>
      </w:tr>
    </w:tbl>
    <w:p w14:paraId="40C4B7A6" w14:textId="77777777" w:rsidR="00F47530" w:rsidRPr="00762560" w:rsidRDefault="00F47530" w:rsidP="00F47530">
      <w:pPr>
        <w:pStyle w:val="diffida"/>
        <w:spacing w:before="80" w:beforeAutospacing="0" w:after="40" w:afterAutospacing="0"/>
        <w:rPr>
          <w:rFonts w:eastAsiaTheme="minorEastAsia"/>
          <w:color w:val="002060"/>
        </w:rPr>
      </w:pPr>
      <w:r w:rsidRPr="00762560">
        <w:rPr>
          <w:color w:val="002060"/>
        </w:rPr>
        <w:t xml:space="preserve">Per comportamento irriguardoso nei confronti dell'arbitro. allontanato. </w:t>
      </w:r>
    </w:p>
    <w:p w14:paraId="55C63E0F" w14:textId="77777777" w:rsidR="00F47530" w:rsidRPr="00762560" w:rsidRDefault="00F47530" w:rsidP="00F47530">
      <w:pPr>
        <w:pStyle w:val="titolo30"/>
        <w:rPr>
          <w:color w:val="002060"/>
        </w:rPr>
      </w:pPr>
      <w:r w:rsidRPr="00762560">
        <w:rPr>
          <w:color w:val="002060"/>
        </w:rPr>
        <w:t xml:space="preserve">CALCIATORI NON ESPULSI </w:t>
      </w:r>
    </w:p>
    <w:p w14:paraId="3147AEBA"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DEF2A12" w14:textId="77777777" w:rsidTr="00E77C98">
        <w:tc>
          <w:tcPr>
            <w:tcW w:w="2200" w:type="dxa"/>
            <w:tcMar>
              <w:top w:w="20" w:type="dxa"/>
              <w:left w:w="20" w:type="dxa"/>
              <w:bottom w:w="20" w:type="dxa"/>
              <w:right w:w="20" w:type="dxa"/>
            </w:tcMar>
            <w:vAlign w:val="center"/>
            <w:hideMark/>
          </w:tcPr>
          <w:p w14:paraId="2606D0EA" w14:textId="77777777" w:rsidR="00F47530" w:rsidRPr="00762560" w:rsidRDefault="00F47530" w:rsidP="00E77C98">
            <w:pPr>
              <w:pStyle w:val="movimento"/>
              <w:rPr>
                <w:color w:val="002060"/>
              </w:rPr>
            </w:pPr>
            <w:r w:rsidRPr="00762560">
              <w:rPr>
                <w:color w:val="002060"/>
              </w:rPr>
              <w:t>BENIGNI MARCO</w:t>
            </w:r>
          </w:p>
        </w:tc>
        <w:tc>
          <w:tcPr>
            <w:tcW w:w="2200" w:type="dxa"/>
            <w:tcMar>
              <w:top w:w="20" w:type="dxa"/>
              <w:left w:w="20" w:type="dxa"/>
              <w:bottom w:w="20" w:type="dxa"/>
              <w:right w:w="20" w:type="dxa"/>
            </w:tcMar>
            <w:vAlign w:val="center"/>
            <w:hideMark/>
          </w:tcPr>
          <w:p w14:paraId="6E897573" w14:textId="77777777" w:rsidR="00F47530" w:rsidRPr="00762560" w:rsidRDefault="00F47530" w:rsidP="00E77C98">
            <w:pPr>
              <w:pStyle w:val="movimento2"/>
              <w:rPr>
                <w:color w:val="002060"/>
              </w:rPr>
            </w:pPr>
            <w:r w:rsidRPr="00762560">
              <w:rPr>
                <w:color w:val="002060"/>
              </w:rPr>
              <w:t xml:space="preserve">(AUDAX 1970 S.ANGELO) </w:t>
            </w:r>
          </w:p>
        </w:tc>
        <w:tc>
          <w:tcPr>
            <w:tcW w:w="800" w:type="dxa"/>
            <w:tcMar>
              <w:top w:w="20" w:type="dxa"/>
              <w:left w:w="20" w:type="dxa"/>
              <w:bottom w:w="20" w:type="dxa"/>
              <w:right w:w="20" w:type="dxa"/>
            </w:tcMar>
            <w:vAlign w:val="center"/>
            <w:hideMark/>
          </w:tcPr>
          <w:p w14:paraId="2A6BB1D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0916E47" w14:textId="77777777" w:rsidR="00F47530" w:rsidRPr="00762560" w:rsidRDefault="00F47530" w:rsidP="00E77C98">
            <w:pPr>
              <w:pStyle w:val="movimento"/>
              <w:rPr>
                <w:color w:val="002060"/>
              </w:rPr>
            </w:pPr>
            <w:r w:rsidRPr="00762560">
              <w:rPr>
                <w:color w:val="002060"/>
              </w:rPr>
              <w:t>FILIPPONI LORENZO</w:t>
            </w:r>
          </w:p>
        </w:tc>
        <w:tc>
          <w:tcPr>
            <w:tcW w:w="2200" w:type="dxa"/>
            <w:tcMar>
              <w:top w:w="20" w:type="dxa"/>
              <w:left w:w="20" w:type="dxa"/>
              <w:bottom w:w="20" w:type="dxa"/>
              <w:right w:w="20" w:type="dxa"/>
            </w:tcMar>
            <w:vAlign w:val="center"/>
            <w:hideMark/>
          </w:tcPr>
          <w:p w14:paraId="66405AFB" w14:textId="77777777" w:rsidR="00F47530" w:rsidRPr="00762560" w:rsidRDefault="00F47530" w:rsidP="00E77C98">
            <w:pPr>
              <w:pStyle w:val="movimento2"/>
              <w:rPr>
                <w:color w:val="002060"/>
              </w:rPr>
            </w:pPr>
            <w:r w:rsidRPr="00762560">
              <w:rPr>
                <w:color w:val="002060"/>
              </w:rPr>
              <w:t xml:space="preserve">(NUOVA OTTRANO 98) </w:t>
            </w:r>
          </w:p>
        </w:tc>
      </w:tr>
      <w:tr w:rsidR="00F47530" w:rsidRPr="00762560" w14:paraId="31E168AF" w14:textId="77777777" w:rsidTr="00E77C98">
        <w:tc>
          <w:tcPr>
            <w:tcW w:w="2200" w:type="dxa"/>
            <w:tcMar>
              <w:top w:w="20" w:type="dxa"/>
              <w:left w:w="20" w:type="dxa"/>
              <w:bottom w:w="20" w:type="dxa"/>
              <w:right w:w="20" w:type="dxa"/>
            </w:tcMar>
            <w:vAlign w:val="center"/>
            <w:hideMark/>
          </w:tcPr>
          <w:p w14:paraId="6B2DE681" w14:textId="77777777" w:rsidR="00F47530" w:rsidRPr="00762560" w:rsidRDefault="00F47530" w:rsidP="00E77C98">
            <w:pPr>
              <w:pStyle w:val="movimento"/>
              <w:rPr>
                <w:color w:val="002060"/>
              </w:rPr>
            </w:pPr>
            <w:r w:rsidRPr="00762560">
              <w:rPr>
                <w:color w:val="002060"/>
              </w:rPr>
              <w:t>LOMBARDI MICHELE</w:t>
            </w:r>
          </w:p>
        </w:tc>
        <w:tc>
          <w:tcPr>
            <w:tcW w:w="2200" w:type="dxa"/>
            <w:tcMar>
              <w:top w:w="20" w:type="dxa"/>
              <w:left w:w="20" w:type="dxa"/>
              <w:bottom w:w="20" w:type="dxa"/>
              <w:right w:w="20" w:type="dxa"/>
            </w:tcMar>
            <w:vAlign w:val="center"/>
            <w:hideMark/>
          </w:tcPr>
          <w:p w14:paraId="5AF0C744" w14:textId="77777777" w:rsidR="00F47530" w:rsidRPr="00762560" w:rsidRDefault="00F47530" w:rsidP="00E77C98">
            <w:pPr>
              <w:pStyle w:val="movimento2"/>
              <w:rPr>
                <w:color w:val="002060"/>
              </w:rPr>
            </w:pPr>
            <w:r w:rsidRPr="00762560">
              <w:rPr>
                <w:color w:val="002060"/>
              </w:rPr>
              <w:t xml:space="preserve">(PIETRALACROCE 73) </w:t>
            </w:r>
          </w:p>
        </w:tc>
        <w:tc>
          <w:tcPr>
            <w:tcW w:w="800" w:type="dxa"/>
            <w:tcMar>
              <w:top w:w="20" w:type="dxa"/>
              <w:left w:w="20" w:type="dxa"/>
              <w:bottom w:w="20" w:type="dxa"/>
              <w:right w:w="20" w:type="dxa"/>
            </w:tcMar>
            <w:vAlign w:val="center"/>
            <w:hideMark/>
          </w:tcPr>
          <w:p w14:paraId="621964D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33DECC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9B1B7B4" w14:textId="77777777" w:rsidR="00F47530" w:rsidRPr="00762560" w:rsidRDefault="00F47530" w:rsidP="00E77C98">
            <w:pPr>
              <w:pStyle w:val="movimento2"/>
              <w:rPr>
                <w:color w:val="002060"/>
              </w:rPr>
            </w:pPr>
            <w:r w:rsidRPr="00762560">
              <w:rPr>
                <w:color w:val="002060"/>
              </w:rPr>
              <w:t> </w:t>
            </w:r>
          </w:p>
        </w:tc>
      </w:tr>
    </w:tbl>
    <w:p w14:paraId="2F79C888"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1F0BEF4" w14:textId="77777777" w:rsidTr="00E77C98">
        <w:tc>
          <w:tcPr>
            <w:tcW w:w="2200" w:type="dxa"/>
            <w:tcMar>
              <w:top w:w="20" w:type="dxa"/>
              <w:left w:w="20" w:type="dxa"/>
              <w:bottom w:w="20" w:type="dxa"/>
              <w:right w:w="20" w:type="dxa"/>
            </w:tcMar>
            <w:vAlign w:val="center"/>
            <w:hideMark/>
          </w:tcPr>
          <w:p w14:paraId="6E0EE3C4" w14:textId="77777777" w:rsidR="00F47530" w:rsidRPr="00762560" w:rsidRDefault="00F47530" w:rsidP="00E77C98">
            <w:pPr>
              <w:pStyle w:val="movimento"/>
              <w:rPr>
                <w:color w:val="002060"/>
              </w:rPr>
            </w:pPr>
            <w:r w:rsidRPr="00762560">
              <w:rPr>
                <w:color w:val="002060"/>
              </w:rPr>
              <w:t>MATTIOLI GIULIO</w:t>
            </w:r>
          </w:p>
        </w:tc>
        <w:tc>
          <w:tcPr>
            <w:tcW w:w="2200" w:type="dxa"/>
            <w:tcMar>
              <w:top w:w="20" w:type="dxa"/>
              <w:left w:w="20" w:type="dxa"/>
              <w:bottom w:w="20" w:type="dxa"/>
              <w:right w:w="20" w:type="dxa"/>
            </w:tcMar>
            <w:vAlign w:val="center"/>
            <w:hideMark/>
          </w:tcPr>
          <w:p w14:paraId="4C44D8A7" w14:textId="77777777" w:rsidR="00F47530" w:rsidRPr="00762560" w:rsidRDefault="00F47530" w:rsidP="00E77C98">
            <w:pPr>
              <w:pStyle w:val="movimento2"/>
              <w:rPr>
                <w:color w:val="002060"/>
              </w:rPr>
            </w:pPr>
            <w:r w:rsidRPr="00762560">
              <w:rPr>
                <w:color w:val="002060"/>
              </w:rPr>
              <w:t xml:space="preserve">(PIANACCIO) </w:t>
            </w:r>
          </w:p>
        </w:tc>
        <w:tc>
          <w:tcPr>
            <w:tcW w:w="800" w:type="dxa"/>
            <w:tcMar>
              <w:top w:w="20" w:type="dxa"/>
              <w:left w:w="20" w:type="dxa"/>
              <w:bottom w:w="20" w:type="dxa"/>
              <w:right w:w="20" w:type="dxa"/>
            </w:tcMar>
            <w:vAlign w:val="center"/>
            <w:hideMark/>
          </w:tcPr>
          <w:p w14:paraId="083861A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606F51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3F67B9C" w14:textId="77777777" w:rsidR="00F47530" w:rsidRPr="00762560" w:rsidRDefault="00F47530" w:rsidP="00E77C98">
            <w:pPr>
              <w:pStyle w:val="movimento2"/>
              <w:rPr>
                <w:color w:val="002060"/>
              </w:rPr>
            </w:pPr>
            <w:r w:rsidRPr="00762560">
              <w:rPr>
                <w:color w:val="002060"/>
              </w:rPr>
              <w:t> </w:t>
            </w:r>
          </w:p>
        </w:tc>
      </w:tr>
    </w:tbl>
    <w:p w14:paraId="2BDA61B8" w14:textId="77777777" w:rsidR="00F47530" w:rsidRPr="00762560" w:rsidRDefault="00F47530" w:rsidP="00F47530">
      <w:pPr>
        <w:pStyle w:val="titolo20"/>
        <w:rPr>
          <w:rFonts w:eastAsiaTheme="minorEastAsia"/>
          <w:color w:val="002060"/>
        </w:rPr>
      </w:pPr>
      <w:r w:rsidRPr="0076256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AC17FB9" w14:textId="77777777" w:rsidTr="00E77C98">
        <w:tc>
          <w:tcPr>
            <w:tcW w:w="2200" w:type="dxa"/>
            <w:tcMar>
              <w:top w:w="20" w:type="dxa"/>
              <w:left w:w="20" w:type="dxa"/>
              <w:bottom w:w="20" w:type="dxa"/>
              <w:right w:w="20" w:type="dxa"/>
            </w:tcMar>
            <w:vAlign w:val="center"/>
            <w:hideMark/>
          </w:tcPr>
          <w:p w14:paraId="73E3A9D4" w14:textId="77777777" w:rsidR="00F47530" w:rsidRPr="00762560" w:rsidRDefault="00F47530" w:rsidP="00E77C98">
            <w:pPr>
              <w:pStyle w:val="movimento"/>
              <w:rPr>
                <w:color w:val="002060"/>
              </w:rPr>
            </w:pPr>
            <w:r w:rsidRPr="00762560">
              <w:rPr>
                <w:color w:val="002060"/>
              </w:rPr>
              <w:t>DE CARLONIS NICOLO</w:t>
            </w:r>
          </w:p>
        </w:tc>
        <w:tc>
          <w:tcPr>
            <w:tcW w:w="2200" w:type="dxa"/>
            <w:tcMar>
              <w:top w:w="20" w:type="dxa"/>
              <w:left w:w="20" w:type="dxa"/>
              <w:bottom w:w="20" w:type="dxa"/>
              <w:right w:w="20" w:type="dxa"/>
            </w:tcMar>
            <w:vAlign w:val="center"/>
            <w:hideMark/>
          </w:tcPr>
          <w:p w14:paraId="7FF72FFC" w14:textId="77777777" w:rsidR="00F47530" w:rsidRPr="00762560" w:rsidRDefault="00F47530" w:rsidP="00E77C98">
            <w:pPr>
              <w:pStyle w:val="movimento2"/>
              <w:rPr>
                <w:color w:val="002060"/>
              </w:rPr>
            </w:pPr>
            <w:r w:rsidRPr="00762560">
              <w:rPr>
                <w:color w:val="002060"/>
              </w:rPr>
              <w:t xml:space="preserve">(REAL SAN GIORGIO) </w:t>
            </w:r>
          </w:p>
        </w:tc>
        <w:tc>
          <w:tcPr>
            <w:tcW w:w="800" w:type="dxa"/>
            <w:tcMar>
              <w:top w:w="20" w:type="dxa"/>
              <w:left w:w="20" w:type="dxa"/>
              <w:bottom w:w="20" w:type="dxa"/>
              <w:right w:w="20" w:type="dxa"/>
            </w:tcMar>
            <w:vAlign w:val="center"/>
            <w:hideMark/>
          </w:tcPr>
          <w:p w14:paraId="48F8CE0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C05E48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91BCE2D" w14:textId="77777777" w:rsidR="00F47530" w:rsidRPr="00762560" w:rsidRDefault="00F47530" w:rsidP="00E77C98">
            <w:pPr>
              <w:pStyle w:val="movimento2"/>
              <w:rPr>
                <w:color w:val="002060"/>
              </w:rPr>
            </w:pPr>
            <w:r w:rsidRPr="00762560">
              <w:rPr>
                <w:color w:val="002060"/>
              </w:rPr>
              <w:t> </w:t>
            </w:r>
          </w:p>
        </w:tc>
      </w:tr>
    </w:tbl>
    <w:p w14:paraId="0C4D9ADA" w14:textId="77777777" w:rsidR="00F47530" w:rsidRPr="00762560" w:rsidRDefault="00F47530" w:rsidP="00F47530">
      <w:pPr>
        <w:pStyle w:val="titolo20"/>
        <w:rPr>
          <w:rFonts w:eastAsiaTheme="minorEastAsia"/>
          <w:color w:val="002060"/>
        </w:rPr>
      </w:pPr>
      <w:r w:rsidRPr="0076256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123176D" w14:textId="77777777" w:rsidTr="00E77C98">
        <w:tc>
          <w:tcPr>
            <w:tcW w:w="2200" w:type="dxa"/>
            <w:tcMar>
              <w:top w:w="20" w:type="dxa"/>
              <w:left w:w="20" w:type="dxa"/>
              <w:bottom w:w="20" w:type="dxa"/>
              <w:right w:w="20" w:type="dxa"/>
            </w:tcMar>
            <w:vAlign w:val="center"/>
            <w:hideMark/>
          </w:tcPr>
          <w:p w14:paraId="183A4AFB" w14:textId="77777777" w:rsidR="00F47530" w:rsidRPr="00762560" w:rsidRDefault="00F47530" w:rsidP="00E77C98">
            <w:pPr>
              <w:pStyle w:val="movimento"/>
              <w:rPr>
                <w:color w:val="002060"/>
              </w:rPr>
            </w:pPr>
            <w:r w:rsidRPr="00762560">
              <w:rPr>
                <w:color w:val="002060"/>
              </w:rPr>
              <w:t>CESCA CRISTIAN</w:t>
            </w:r>
          </w:p>
        </w:tc>
        <w:tc>
          <w:tcPr>
            <w:tcW w:w="2200" w:type="dxa"/>
            <w:tcMar>
              <w:top w:w="20" w:type="dxa"/>
              <w:left w:w="20" w:type="dxa"/>
              <w:bottom w:w="20" w:type="dxa"/>
              <w:right w:w="20" w:type="dxa"/>
            </w:tcMar>
            <w:vAlign w:val="center"/>
            <w:hideMark/>
          </w:tcPr>
          <w:p w14:paraId="0F5B31FD" w14:textId="77777777" w:rsidR="00F47530" w:rsidRPr="00762560" w:rsidRDefault="00F47530" w:rsidP="00E77C98">
            <w:pPr>
              <w:pStyle w:val="movimento2"/>
              <w:rPr>
                <w:color w:val="002060"/>
              </w:rPr>
            </w:pPr>
            <w:r w:rsidRPr="00762560">
              <w:rPr>
                <w:color w:val="002060"/>
              </w:rPr>
              <w:t xml:space="preserve">(INVICTA FUTSAL MACERATA) </w:t>
            </w:r>
          </w:p>
        </w:tc>
        <w:tc>
          <w:tcPr>
            <w:tcW w:w="800" w:type="dxa"/>
            <w:tcMar>
              <w:top w:w="20" w:type="dxa"/>
              <w:left w:w="20" w:type="dxa"/>
              <w:bottom w:w="20" w:type="dxa"/>
              <w:right w:w="20" w:type="dxa"/>
            </w:tcMar>
            <w:vAlign w:val="center"/>
            <w:hideMark/>
          </w:tcPr>
          <w:p w14:paraId="3899703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1735F8C" w14:textId="77777777" w:rsidR="00F47530" w:rsidRPr="00762560" w:rsidRDefault="00F47530" w:rsidP="00E77C98">
            <w:pPr>
              <w:pStyle w:val="movimento"/>
              <w:rPr>
                <w:color w:val="002060"/>
              </w:rPr>
            </w:pPr>
            <w:r w:rsidRPr="00762560">
              <w:rPr>
                <w:color w:val="002060"/>
              </w:rPr>
              <w:t>IESARI MATTEO</w:t>
            </w:r>
          </w:p>
        </w:tc>
        <w:tc>
          <w:tcPr>
            <w:tcW w:w="2200" w:type="dxa"/>
            <w:tcMar>
              <w:top w:w="20" w:type="dxa"/>
              <w:left w:w="20" w:type="dxa"/>
              <w:bottom w:w="20" w:type="dxa"/>
              <w:right w:w="20" w:type="dxa"/>
            </w:tcMar>
            <w:vAlign w:val="center"/>
            <w:hideMark/>
          </w:tcPr>
          <w:p w14:paraId="72256F13" w14:textId="77777777" w:rsidR="00F47530" w:rsidRPr="00762560" w:rsidRDefault="00F47530" w:rsidP="00E77C98">
            <w:pPr>
              <w:pStyle w:val="movimento2"/>
              <w:rPr>
                <w:color w:val="002060"/>
              </w:rPr>
            </w:pPr>
            <w:r w:rsidRPr="00762560">
              <w:rPr>
                <w:color w:val="002060"/>
              </w:rPr>
              <w:t xml:space="preserve">(INVICTA FUTSAL MACERATA) </w:t>
            </w:r>
          </w:p>
        </w:tc>
      </w:tr>
    </w:tbl>
    <w:p w14:paraId="5A467D3F"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B1D71FF" w14:textId="77777777" w:rsidTr="00E77C98">
        <w:tc>
          <w:tcPr>
            <w:tcW w:w="2200" w:type="dxa"/>
            <w:tcMar>
              <w:top w:w="20" w:type="dxa"/>
              <w:left w:w="20" w:type="dxa"/>
              <w:bottom w:w="20" w:type="dxa"/>
              <w:right w:w="20" w:type="dxa"/>
            </w:tcMar>
            <w:vAlign w:val="center"/>
            <w:hideMark/>
          </w:tcPr>
          <w:p w14:paraId="5D3FD31F" w14:textId="77777777" w:rsidR="00F47530" w:rsidRPr="00762560" w:rsidRDefault="00F47530" w:rsidP="00E77C98">
            <w:pPr>
              <w:pStyle w:val="movimento"/>
              <w:rPr>
                <w:color w:val="002060"/>
              </w:rPr>
            </w:pPr>
            <w:r w:rsidRPr="00762560">
              <w:rPr>
                <w:color w:val="002060"/>
              </w:rPr>
              <w:lastRenderedPageBreak/>
              <w:t>ANTRONACO JACOPO</w:t>
            </w:r>
          </w:p>
        </w:tc>
        <w:tc>
          <w:tcPr>
            <w:tcW w:w="2200" w:type="dxa"/>
            <w:tcMar>
              <w:top w:w="20" w:type="dxa"/>
              <w:left w:w="20" w:type="dxa"/>
              <w:bottom w:w="20" w:type="dxa"/>
              <w:right w:w="20" w:type="dxa"/>
            </w:tcMar>
            <w:vAlign w:val="center"/>
            <w:hideMark/>
          </w:tcPr>
          <w:p w14:paraId="7493220D" w14:textId="77777777" w:rsidR="00F47530" w:rsidRPr="00762560" w:rsidRDefault="00F47530" w:rsidP="00E77C98">
            <w:pPr>
              <w:pStyle w:val="movimento2"/>
              <w:rPr>
                <w:color w:val="002060"/>
              </w:rPr>
            </w:pPr>
            <w:r w:rsidRPr="00762560">
              <w:rPr>
                <w:color w:val="002060"/>
              </w:rPr>
              <w:t xml:space="preserve">(AUDAX 1970 S.ANGELO) </w:t>
            </w:r>
          </w:p>
        </w:tc>
        <w:tc>
          <w:tcPr>
            <w:tcW w:w="800" w:type="dxa"/>
            <w:tcMar>
              <w:top w:w="20" w:type="dxa"/>
              <w:left w:w="20" w:type="dxa"/>
              <w:bottom w:w="20" w:type="dxa"/>
              <w:right w:w="20" w:type="dxa"/>
            </w:tcMar>
            <w:vAlign w:val="center"/>
            <w:hideMark/>
          </w:tcPr>
          <w:p w14:paraId="4B8E4C1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D0A533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0265F2A" w14:textId="77777777" w:rsidR="00F47530" w:rsidRPr="00762560" w:rsidRDefault="00F47530" w:rsidP="00E77C98">
            <w:pPr>
              <w:pStyle w:val="movimento2"/>
              <w:rPr>
                <w:color w:val="002060"/>
              </w:rPr>
            </w:pPr>
            <w:r w:rsidRPr="00762560">
              <w:rPr>
                <w:color w:val="002060"/>
              </w:rPr>
              <w:t> </w:t>
            </w:r>
          </w:p>
        </w:tc>
      </w:tr>
    </w:tbl>
    <w:p w14:paraId="13AB3622"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23B2A04" w14:textId="77777777" w:rsidTr="00E77C98">
        <w:tc>
          <w:tcPr>
            <w:tcW w:w="2200" w:type="dxa"/>
            <w:tcMar>
              <w:top w:w="20" w:type="dxa"/>
              <w:left w:w="20" w:type="dxa"/>
              <w:bottom w:w="20" w:type="dxa"/>
              <w:right w:w="20" w:type="dxa"/>
            </w:tcMar>
            <w:vAlign w:val="center"/>
            <w:hideMark/>
          </w:tcPr>
          <w:p w14:paraId="2A4866D5" w14:textId="77777777" w:rsidR="00F47530" w:rsidRPr="00762560" w:rsidRDefault="00F47530" w:rsidP="00E77C98">
            <w:pPr>
              <w:pStyle w:val="movimento"/>
              <w:rPr>
                <w:color w:val="002060"/>
              </w:rPr>
            </w:pPr>
            <w:r w:rsidRPr="00762560">
              <w:rPr>
                <w:color w:val="002060"/>
              </w:rPr>
              <w:t>ALBERTI LEONARDO LUIS</w:t>
            </w:r>
          </w:p>
        </w:tc>
        <w:tc>
          <w:tcPr>
            <w:tcW w:w="2200" w:type="dxa"/>
            <w:tcMar>
              <w:top w:w="20" w:type="dxa"/>
              <w:left w:w="20" w:type="dxa"/>
              <w:bottom w:w="20" w:type="dxa"/>
              <w:right w:w="20" w:type="dxa"/>
            </w:tcMar>
            <w:vAlign w:val="center"/>
            <w:hideMark/>
          </w:tcPr>
          <w:p w14:paraId="369DC0DD" w14:textId="77777777" w:rsidR="00F47530" w:rsidRPr="00762560" w:rsidRDefault="00F47530" w:rsidP="00E77C98">
            <w:pPr>
              <w:pStyle w:val="movimento2"/>
              <w:rPr>
                <w:color w:val="002060"/>
              </w:rPr>
            </w:pPr>
            <w:r w:rsidRPr="00762560">
              <w:rPr>
                <w:color w:val="002060"/>
              </w:rPr>
              <w:t xml:space="preserve">(FUTSAL MONTURANO) </w:t>
            </w:r>
          </w:p>
        </w:tc>
        <w:tc>
          <w:tcPr>
            <w:tcW w:w="800" w:type="dxa"/>
            <w:tcMar>
              <w:top w:w="20" w:type="dxa"/>
              <w:left w:w="20" w:type="dxa"/>
              <w:bottom w:w="20" w:type="dxa"/>
              <w:right w:w="20" w:type="dxa"/>
            </w:tcMar>
            <w:vAlign w:val="center"/>
            <w:hideMark/>
          </w:tcPr>
          <w:p w14:paraId="5CFC9CB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21464A1" w14:textId="77777777" w:rsidR="00F47530" w:rsidRPr="00762560" w:rsidRDefault="00F47530" w:rsidP="00E77C98">
            <w:pPr>
              <w:pStyle w:val="movimento"/>
              <w:rPr>
                <w:color w:val="002060"/>
              </w:rPr>
            </w:pPr>
            <w:r w:rsidRPr="00762560">
              <w:rPr>
                <w:color w:val="002060"/>
              </w:rPr>
              <w:t>FUFI DIEGO</w:t>
            </w:r>
          </w:p>
        </w:tc>
        <w:tc>
          <w:tcPr>
            <w:tcW w:w="2200" w:type="dxa"/>
            <w:tcMar>
              <w:top w:w="20" w:type="dxa"/>
              <w:left w:w="20" w:type="dxa"/>
              <w:bottom w:w="20" w:type="dxa"/>
              <w:right w:w="20" w:type="dxa"/>
            </w:tcMar>
            <w:vAlign w:val="center"/>
            <w:hideMark/>
          </w:tcPr>
          <w:p w14:paraId="43655A04" w14:textId="77777777" w:rsidR="00F47530" w:rsidRPr="00762560" w:rsidRDefault="00F47530" w:rsidP="00E77C98">
            <w:pPr>
              <w:pStyle w:val="movimento2"/>
              <w:rPr>
                <w:color w:val="002060"/>
              </w:rPr>
            </w:pPr>
            <w:r w:rsidRPr="00762560">
              <w:rPr>
                <w:color w:val="002060"/>
              </w:rPr>
              <w:t xml:space="preserve">(GROTTACCIA 2005) </w:t>
            </w:r>
          </w:p>
        </w:tc>
      </w:tr>
      <w:tr w:rsidR="00F47530" w:rsidRPr="00762560" w14:paraId="7FF8E64C" w14:textId="77777777" w:rsidTr="00E77C98">
        <w:tc>
          <w:tcPr>
            <w:tcW w:w="2200" w:type="dxa"/>
            <w:tcMar>
              <w:top w:w="20" w:type="dxa"/>
              <w:left w:w="20" w:type="dxa"/>
              <w:bottom w:w="20" w:type="dxa"/>
              <w:right w:w="20" w:type="dxa"/>
            </w:tcMar>
            <w:vAlign w:val="center"/>
            <w:hideMark/>
          </w:tcPr>
          <w:p w14:paraId="52C797C5" w14:textId="77777777" w:rsidR="00F47530" w:rsidRPr="00762560" w:rsidRDefault="00F47530" w:rsidP="00E77C98">
            <w:pPr>
              <w:pStyle w:val="movimento"/>
              <w:rPr>
                <w:color w:val="002060"/>
              </w:rPr>
            </w:pPr>
            <w:r w:rsidRPr="00762560">
              <w:rPr>
                <w:color w:val="002060"/>
              </w:rPr>
              <w:t>GUERRA LORENZO</w:t>
            </w:r>
          </w:p>
        </w:tc>
        <w:tc>
          <w:tcPr>
            <w:tcW w:w="2200" w:type="dxa"/>
            <w:tcMar>
              <w:top w:w="20" w:type="dxa"/>
              <w:left w:w="20" w:type="dxa"/>
              <w:bottom w:w="20" w:type="dxa"/>
              <w:right w:w="20" w:type="dxa"/>
            </w:tcMar>
            <w:vAlign w:val="center"/>
            <w:hideMark/>
          </w:tcPr>
          <w:p w14:paraId="4E1642DF" w14:textId="77777777" w:rsidR="00F47530" w:rsidRPr="00762560" w:rsidRDefault="00F47530" w:rsidP="00E77C98">
            <w:pPr>
              <w:pStyle w:val="movimento2"/>
              <w:rPr>
                <w:color w:val="002060"/>
              </w:rPr>
            </w:pPr>
            <w:r w:rsidRPr="00762560">
              <w:rPr>
                <w:color w:val="002060"/>
              </w:rPr>
              <w:t xml:space="preserve">(JESI CALCIO A 5) </w:t>
            </w:r>
          </w:p>
        </w:tc>
        <w:tc>
          <w:tcPr>
            <w:tcW w:w="800" w:type="dxa"/>
            <w:tcMar>
              <w:top w:w="20" w:type="dxa"/>
              <w:left w:w="20" w:type="dxa"/>
              <w:bottom w:w="20" w:type="dxa"/>
              <w:right w:w="20" w:type="dxa"/>
            </w:tcMar>
            <w:vAlign w:val="center"/>
            <w:hideMark/>
          </w:tcPr>
          <w:p w14:paraId="47104AD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713EE2D" w14:textId="77777777" w:rsidR="00F47530" w:rsidRPr="00762560" w:rsidRDefault="00F47530" w:rsidP="00E77C98">
            <w:pPr>
              <w:pStyle w:val="movimento"/>
              <w:rPr>
                <w:color w:val="002060"/>
              </w:rPr>
            </w:pPr>
            <w:r w:rsidRPr="00762560">
              <w:rPr>
                <w:color w:val="002060"/>
              </w:rPr>
              <w:t>LUCHIZOLA MATIAS GASTON</w:t>
            </w:r>
          </w:p>
        </w:tc>
        <w:tc>
          <w:tcPr>
            <w:tcW w:w="2200" w:type="dxa"/>
            <w:tcMar>
              <w:top w:w="20" w:type="dxa"/>
              <w:left w:w="20" w:type="dxa"/>
              <w:bottom w:w="20" w:type="dxa"/>
              <w:right w:w="20" w:type="dxa"/>
            </w:tcMar>
            <w:vAlign w:val="center"/>
            <w:hideMark/>
          </w:tcPr>
          <w:p w14:paraId="32A5068C" w14:textId="77777777" w:rsidR="00F47530" w:rsidRPr="00762560" w:rsidRDefault="00F47530" w:rsidP="00E77C98">
            <w:pPr>
              <w:pStyle w:val="movimento2"/>
              <w:rPr>
                <w:color w:val="002060"/>
              </w:rPr>
            </w:pPr>
            <w:r w:rsidRPr="00762560">
              <w:rPr>
                <w:color w:val="002060"/>
              </w:rPr>
              <w:t xml:space="preserve">(MONTELUPONE CALCIO A 5) </w:t>
            </w:r>
          </w:p>
        </w:tc>
      </w:tr>
      <w:tr w:rsidR="00F47530" w:rsidRPr="00762560" w14:paraId="573D188E" w14:textId="77777777" w:rsidTr="00E77C98">
        <w:tc>
          <w:tcPr>
            <w:tcW w:w="2200" w:type="dxa"/>
            <w:tcMar>
              <w:top w:w="20" w:type="dxa"/>
              <w:left w:w="20" w:type="dxa"/>
              <w:bottom w:w="20" w:type="dxa"/>
              <w:right w:w="20" w:type="dxa"/>
            </w:tcMar>
            <w:vAlign w:val="center"/>
            <w:hideMark/>
          </w:tcPr>
          <w:p w14:paraId="0AA7EFB8" w14:textId="77777777" w:rsidR="00F47530" w:rsidRPr="00762560" w:rsidRDefault="00F47530" w:rsidP="00E77C98">
            <w:pPr>
              <w:pStyle w:val="movimento"/>
              <w:rPr>
                <w:color w:val="002060"/>
              </w:rPr>
            </w:pPr>
            <w:r w:rsidRPr="00762560">
              <w:rPr>
                <w:color w:val="002060"/>
              </w:rPr>
              <w:t>RICCI ALEX</w:t>
            </w:r>
          </w:p>
        </w:tc>
        <w:tc>
          <w:tcPr>
            <w:tcW w:w="2200" w:type="dxa"/>
            <w:tcMar>
              <w:top w:w="20" w:type="dxa"/>
              <w:left w:w="20" w:type="dxa"/>
              <w:bottom w:w="20" w:type="dxa"/>
              <w:right w:w="20" w:type="dxa"/>
            </w:tcMar>
            <w:vAlign w:val="center"/>
            <w:hideMark/>
          </w:tcPr>
          <w:p w14:paraId="67A40DEE" w14:textId="77777777" w:rsidR="00F47530" w:rsidRPr="00762560" w:rsidRDefault="00F47530" w:rsidP="00E77C98">
            <w:pPr>
              <w:pStyle w:val="movimento2"/>
              <w:rPr>
                <w:color w:val="002060"/>
              </w:rPr>
            </w:pPr>
            <w:r w:rsidRPr="00762560">
              <w:rPr>
                <w:color w:val="002060"/>
              </w:rPr>
              <w:t xml:space="preserve">(MONTELUPONE CALCIO A 5) </w:t>
            </w:r>
          </w:p>
        </w:tc>
        <w:tc>
          <w:tcPr>
            <w:tcW w:w="800" w:type="dxa"/>
            <w:tcMar>
              <w:top w:w="20" w:type="dxa"/>
              <w:left w:w="20" w:type="dxa"/>
              <w:bottom w:w="20" w:type="dxa"/>
              <w:right w:w="20" w:type="dxa"/>
            </w:tcMar>
            <w:vAlign w:val="center"/>
            <w:hideMark/>
          </w:tcPr>
          <w:p w14:paraId="1BB7441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0BD18E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1702B61" w14:textId="77777777" w:rsidR="00F47530" w:rsidRPr="00762560" w:rsidRDefault="00F47530" w:rsidP="00E77C98">
            <w:pPr>
              <w:pStyle w:val="movimento2"/>
              <w:rPr>
                <w:color w:val="002060"/>
              </w:rPr>
            </w:pPr>
            <w:r w:rsidRPr="00762560">
              <w:rPr>
                <w:color w:val="002060"/>
              </w:rPr>
              <w:t> </w:t>
            </w:r>
          </w:p>
        </w:tc>
      </w:tr>
    </w:tbl>
    <w:p w14:paraId="5DE3E423"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9F429FB" w14:textId="77777777" w:rsidTr="00E77C98">
        <w:tc>
          <w:tcPr>
            <w:tcW w:w="2200" w:type="dxa"/>
            <w:tcMar>
              <w:top w:w="20" w:type="dxa"/>
              <w:left w:w="20" w:type="dxa"/>
              <w:bottom w:w="20" w:type="dxa"/>
              <w:right w:w="20" w:type="dxa"/>
            </w:tcMar>
            <w:vAlign w:val="center"/>
            <w:hideMark/>
          </w:tcPr>
          <w:p w14:paraId="0AB409C8" w14:textId="77777777" w:rsidR="00F47530" w:rsidRPr="00762560" w:rsidRDefault="00F47530" w:rsidP="00E77C98">
            <w:pPr>
              <w:pStyle w:val="movimento"/>
              <w:rPr>
                <w:color w:val="002060"/>
              </w:rPr>
            </w:pPr>
            <w:r w:rsidRPr="00762560">
              <w:rPr>
                <w:color w:val="002060"/>
              </w:rPr>
              <w:t>CAZZOLA LUIGI</w:t>
            </w:r>
          </w:p>
        </w:tc>
        <w:tc>
          <w:tcPr>
            <w:tcW w:w="2200" w:type="dxa"/>
            <w:tcMar>
              <w:top w:w="20" w:type="dxa"/>
              <w:left w:w="20" w:type="dxa"/>
              <w:bottom w:w="20" w:type="dxa"/>
              <w:right w:w="20" w:type="dxa"/>
            </w:tcMar>
            <w:vAlign w:val="center"/>
            <w:hideMark/>
          </w:tcPr>
          <w:p w14:paraId="37E7E2D2" w14:textId="77777777" w:rsidR="00F47530" w:rsidRPr="00762560" w:rsidRDefault="00F47530" w:rsidP="00E77C98">
            <w:pPr>
              <w:pStyle w:val="movimento2"/>
              <w:rPr>
                <w:color w:val="002060"/>
              </w:rPr>
            </w:pPr>
            <w:r w:rsidRPr="00762560">
              <w:rPr>
                <w:color w:val="002060"/>
              </w:rPr>
              <w:t xml:space="preserve">(ALMA JUVENTUS FANO) </w:t>
            </w:r>
          </w:p>
        </w:tc>
        <w:tc>
          <w:tcPr>
            <w:tcW w:w="800" w:type="dxa"/>
            <w:tcMar>
              <w:top w:w="20" w:type="dxa"/>
              <w:left w:w="20" w:type="dxa"/>
              <w:bottom w:w="20" w:type="dxa"/>
              <w:right w:w="20" w:type="dxa"/>
            </w:tcMar>
            <w:vAlign w:val="center"/>
            <w:hideMark/>
          </w:tcPr>
          <w:p w14:paraId="55F56FB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3CBF974" w14:textId="77777777" w:rsidR="00F47530" w:rsidRPr="00762560" w:rsidRDefault="00F47530" w:rsidP="00E77C98">
            <w:pPr>
              <w:pStyle w:val="movimento"/>
              <w:rPr>
                <w:color w:val="002060"/>
              </w:rPr>
            </w:pPr>
            <w:r w:rsidRPr="00762560">
              <w:rPr>
                <w:color w:val="002060"/>
              </w:rPr>
              <w:t>CIMA LEDE ELIAS CARIM</w:t>
            </w:r>
          </w:p>
        </w:tc>
        <w:tc>
          <w:tcPr>
            <w:tcW w:w="2200" w:type="dxa"/>
            <w:tcMar>
              <w:top w:w="20" w:type="dxa"/>
              <w:left w:w="20" w:type="dxa"/>
              <w:bottom w:w="20" w:type="dxa"/>
              <w:right w:w="20" w:type="dxa"/>
            </w:tcMar>
            <w:vAlign w:val="center"/>
            <w:hideMark/>
          </w:tcPr>
          <w:p w14:paraId="032DAA8A" w14:textId="77777777" w:rsidR="00F47530" w:rsidRPr="00762560" w:rsidRDefault="00F47530" w:rsidP="00E77C98">
            <w:pPr>
              <w:pStyle w:val="movimento2"/>
              <w:rPr>
                <w:color w:val="002060"/>
              </w:rPr>
            </w:pPr>
            <w:r w:rsidRPr="00762560">
              <w:rPr>
                <w:color w:val="002060"/>
              </w:rPr>
              <w:t xml:space="preserve">(JESI CALCIO A 5) </w:t>
            </w:r>
          </w:p>
        </w:tc>
      </w:tr>
      <w:tr w:rsidR="00F47530" w:rsidRPr="00762560" w14:paraId="53A6ED18" w14:textId="77777777" w:rsidTr="00E77C98">
        <w:tc>
          <w:tcPr>
            <w:tcW w:w="2200" w:type="dxa"/>
            <w:tcMar>
              <w:top w:w="20" w:type="dxa"/>
              <w:left w:w="20" w:type="dxa"/>
              <w:bottom w:w="20" w:type="dxa"/>
              <w:right w:w="20" w:type="dxa"/>
            </w:tcMar>
            <w:vAlign w:val="center"/>
            <w:hideMark/>
          </w:tcPr>
          <w:p w14:paraId="76FB3E5A" w14:textId="77777777" w:rsidR="00F47530" w:rsidRPr="00762560" w:rsidRDefault="00F47530" w:rsidP="00E77C98">
            <w:pPr>
              <w:pStyle w:val="movimento"/>
              <w:rPr>
                <w:color w:val="002060"/>
              </w:rPr>
            </w:pPr>
            <w:r w:rsidRPr="00762560">
              <w:rPr>
                <w:color w:val="002060"/>
              </w:rPr>
              <w:t>FORESI ROBERTO</w:t>
            </w:r>
          </w:p>
        </w:tc>
        <w:tc>
          <w:tcPr>
            <w:tcW w:w="2200" w:type="dxa"/>
            <w:tcMar>
              <w:top w:w="20" w:type="dxa"/>
              <w:left w:w="20" w:type="dxa"/>
              <w:bottom w:w="20" w:type="dxa"/>
              <w:right w:w="20" w:type="dxa"/>
            </w:tcMar>
            <w:vAlign w:val="center"/>
            <w:hideMark/>
          </w:tcPr>
          <w:p w14:paraId="1F93EE0F" w14:textId="77777777" w:rsidR="00F47530" w:rsidRPr="00762560" w:rsidRDefault="00F47530" w:rsidP="00E77C98">
            <w:pPr>
              <w:pStyle w:val="movimento2"/>
              <w:rPr>
                <w:color w:val="002060"/>
              </w:rPr>
            </w:pPr>
            <w:r w:rsidRPr="00762560">
              <w:rPr>
                <w:color w:val="002060"/>
              </w:rPr>
              <w:t xml:space="preserve">(NUOVA OTTRANO 98) </w:t>
            </w:r>
          </w:p>
        </w:tc>
        <w:tc>
          <w:tcPr>
            <w:tcW w:w="800" w:type="dxa"/>
            <w:tcMar>
              <w:top w:w="20" w:type="dxa"/>
              <w:left w:w="20" w:type="dxa"/>
              <w:bottom w:w="20" w:type="dxa"/>
              <w:right w:w="20" w:type="dxa"/>
            </w:tcMar>
            <w:vAlign w:val="center"/>
            <w:hideMark/>
          </w:tcPr>
          <w:p w14:paraId="09208B3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08AA28A" w14:textId="77777777" w:rsidR="00F47530" w:rsidRPr="00762560" w:rsidRDefault="00F47530" w:rsidP="00E77C98">
            <w:pPr>
              <w:pStyle w:val="movimento"/>
              <w:rPr>
                <w:color w:val="002060"/>
              </w:rPr>
            </w:pPr>
            <w:r w:rsidRPr="00762560">
              <w:rPr>
                <w:color w:val="002060"/>
              </w:rPr>
              <w:t>DENARO DAVIDE</w:t>
            </w:r>
          </w:p>
        </w:tc>
        <w:tc>
          <w:tcPr>
            <w:tcW w:w="2200" w:type="dxa"/>
            <w:tcMar>
              <w:top w:w="20" w:type="dxa"/>
              <w:left w:w="20" w:type="dxa"/>
              <w:bottom w:w="20" w:type="dxa"/>
              <w:right w:w="20" w:type="dxa"/>
            </w:tcMar>
            <w:vAlign w:val="center"/>
            <w:hideMark/>
          </w:tcPr>
          <w:p w14:paraId="218A59E2" w14:textId="77777777" w:rsidR="00F47530" w:rsidRPr="00762560" w:rsidRDefault="00F47530" w:rsidP="00E77C98">
            <w:pPr>
              <w:pStyle w:val="movimento2"/>
              <w:rPr>
                <w:color w:val="002060"/>
              </w:rPr>
            </w:pPr>
            <w:r w:rsidRPr="00762560">
              <w:rPr>
                <w:color w:val="002060"/>
              </w:rPr>
              <w:t xml:space="preserve">(PIANACCIO) </w:t>
            </w:r>
          </w:p>
        </w:tc>
      </w:tr>
    </w:tbl>
    <w:p w14:paraId="45E2A230"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4A95BA4" w14:textId="77777777" w:rsidTr="00E77C98">
        <w:tc>
          <w:tcPr>
            <w:tcW w:w="2200" w:type="dxa"/>
            <w:tcMar>
              <w:top w:w="20" w:type="dxa"/>
              <w:left w:w="20" w:type="dxa"/>
              <w:bottom w:w="20" w:type="dxa"/>
              <w:right w:w="20" w:type="dxa"/>
            </w:tcMar>
            <w:vAlign w:val="center"/>
            <w:hideMark/>
          </w:tcPr>
          <w:p w14:paraId="2274D791" w14:textId="77777777" w:rsidR="00F47530" w:rsidRPr="00762560" w:rsidRDefault="00F47530" w:rsidP="00E77C98">
            <w:pPr>
              <w:pStyle w:val="movimento"/>
              <w:rPr>
                <w:color w:val="002060"/>
              </w:rPr>
            </w:pPr>
            <w:r w:rsidRPr="00762560">
              <w:rPr>
                <w:color w:val="002060"/>
              </w:rPr>
              <w:t>CORESI NICOLO</w:t>
            </w:r>
          </w:p>
        </w:tc>
        <w:tc>
          <w:tcPr>
            <w:tcW w:w="2200" w:type="dxa"/>
            <w:tcMar>
              <w:top w:w="20" w:type="dxa"/>
              <w:left w:w="20" w:type="dxa"/>
              <w:bottom w:w="20" w:type="dxa"/>
              <w:right w:w="20" w:type="dxa"/>
            </w:tcMar>
            <w:vAlign w:val="center"/>
            <w:hideMark/>
          </w:tcPr>
          <w:p w14:paraId="777E9E21" w14:textId="77777777" w:rsidR="00F47530" w:rsidRPr="00762560" w:rsidRDefault="00F47530" w:rsidP="00E77C98">
            <w:pPr>
              <w:pStyle w:val="movimento2"/>
              <w:rPr>
                <w:color w:val="002060"/>
              </w:rPr>
            </w:pPr>
            <w:r w:rsidRPr="00762560">
              <w:rPr>
                <w:color w:val="002060"/>
              </w:rPr>
              <w:t xml:space="preserve">(DINAMIS 1990) </w:t>
            </w:r>
          </w:p>
        </w:tc>
        <w:tc>
          <w:tcPr>
            <w:tcW w:w="800" w:type="dxa"/>
            <w:tcMar>
              <w:top w:w="20" w:type="dxa"/>
              <w:left w:w="20" w:type="dxa"/>
              <w:bottom w:w="20" w:type="dxa"/>
              <w:right w:w="20" w:type="dxa"/>
            </w:tcMar>
            <w:vAlign w:val="center"/>
            <w:hideMark/>
          </w:tcPr>
          <w:p w14:paraId="4F854AA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78CD908" w14:textId="77777777" w:rsidR="00F47530" w:rsidRPr="00762560" w:rsidRDefault="00F47530" w:rsidP="00E77C98">
            <w:pPr>
              <w:pStyle w:val="movimento"/>
              <w:rPr>
                <w:color w:val="002060"/>
              </w:rPr>
            </w:pPr>
            <w:r w:rsidRPr="00762560">
              <w:rPr>
                <w:color w:val="002060"/>
              </w:rPr>
              <w:t>DEL BIANCO ANDREA</w:t>
            </w:r>
          </w:p>
        </w:tc>
        <w:tc>
          <w:tcPr>
            <w:tcW w:w="2200" w:type="dxa"/>
            <w:tcMar>
              <w:top w:w="20" w:type="dxa"/>
              <w:left w:w="20" w:type="dxa"/>
              <w:bottom w:w="20" w:type="dxa"/>
              <w:right w:w="20" w:type="dxa"/>
            </w:tcMar>
            <w:vAlign w:val="center"/>
            <w:hideMark/>
          </w:tcPr>
          <w:p w14:paraId="016ED9E2" w14:textId="77777777" w:rsidR="00F47530" w:rsidRPr="00762560" w:rsidRDefault="00F47530" w:rsidP="00E77C98">
            <w:pPr>
              <w:pStyle w:val="movimento2"/>
              <w:rPr>
                <w:color w:val="002060"/>
              </w:rPr>
            </w:pPr>
            <w:r w:rsidRPr="00762560">
              <w:rPr>
                <w:color w:val="002060"/>
              </w:rPr>
              <w:t xml:space="preserve">(GROTTACCIA 2005) </w:t>
            </w:r>
          </w:p>
        </w:tc>
      </w:tr>
      <w:tr w:rsidR="00F47530" w:rsidRPr="00762560" w14:paraId="17DC0165" w14:textId="77777777" w:rsidTr="00E77C98">
        <w:tc>
          <w:tcPr>
            <w:tcW w:w="2200" w:type="dxa"/>
            <w:tcMar>
              <w:top w:w="20" w:type="dxa"/>
              <w:left w:w="20" w:type="dxa"/>
              <w:bottom w:w="20" w:type="dxa"/>
              <w:right w:w="20" w:type="dxa"/>
            </w:tcMar>
            <w:vAlign w:val="center"/>
            <w:hideMark/>
          </w:tcPr>
          <w:p w14:paraId="402D6052" w14:textId="77777777" w:rsidR="00F47530" w:rsidRPr="00762560" w:rsidRDefault="00F47530" w:rsidP="00E77C98">
            <w:pPr>
              <w:pStyle w:val="movimento"/>
              <w:rPr>
                <w:color w:val="002060"/>
              </w:rPr>
            </w:pPr>
            <w:r w:rsidRPr="00762560">
              <w:rPr>
                <w:color w:val="002060"/>
              </w:rPr>
              <w:t>BRAVI MATTEO</w:t>
            </w:r>
          </w:p>
        </w:tc>
        <w:tc>
          <w:tcPr>
            <w:tcW w:w="2200" w:type="dxa"/>
            <w:tcMar>
              <w:top w:w="20" w:type="dxa"/>
              <w:left w:w="20" w:type="dxa"/>
              <w:bottom w:w="20" w:type="dxa"/>
              <w:right w:w="20" w:type="dxa"/>
            </w:tcMar>
            <w:vAlign w:val="center"/>
            <w:hideMark/>
          </w:tcPr>
          <w:p w14:paraId="27D5028B" w14:textId="77777777" w:rsidR="00F47530" w:rsidRPr="00762560" w:rsidRDefault="00F47530" w:rsidP="00E77C98">
            <w:pPr>
              <w:pStyle w:val="movimento2"/>
              <w:rPr>
                <w:color w:val="002060"/>
              </w:rPr>
            </w:pPr>
            <w:r w:rsidRPr="00762560">
              <w:rPr>
                <w:color w:val="002060"/>
              </w:rPr>
              <w:t xml:space="preserve">(JESI CALCIO A 5) </w:t>
            </w:r>
          </w:p>
        </w:tc>
        <w:tc>
          <w:tcPr>
            <w:tcW w:w="800" w:type="dxa"/>
            <w:tcMar>
              <w:top w:w="20" w:type="dxa"/>
              <w:left w:w="20" w:type="dxa"/>
              <w:bottom w:w="20" w:type="dxa"/>
              <w:right w:w="20" w:type="dxa"/>
            </w:tcMar>
            <w:vAlign w:val="center"/>
            <w:hideMark/>
          </w:tcPr>
          <w:p w14:paraId="31CF5B1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AE5B3CD" w14:textId="77777777" w:rsidR="00F47530" w:rsidRPr="00762560" w:rsidRDefault="00F47530" w:rsidP="00E77C98">
            <w:pPr>
              <w:pStyle w:val="movimento"/>
              <w:rPr>
                <w:color w:val="002060"/>
              </w:rPr>
            </w:pPr>
            <w:r w:rsidRPr="00762560">
              <w:rPr>
                <w:color w:val="002060"/>
              </w:rPr>
              <w:t>QUONDAMATTEO VALERIO MASSIMO</w:t>
            </w:r>
          </w:p>
        </w:tc>
        <w:tc>
          <w:tcPr>
            <w:tcW w:w="2200" w:type="dxa"/>
            <w:tcMar>
              <w:top w:w="20" w:type="dxa"/>
              <w:left w:w="20" w:type="dxa"/>
              <w:bottom w:w="20" w:type="dxa"/>
              <w:right w:w="20" w:type="dxa"/>
            </w:tcMar>
            <w:vAlign w:val="center"/>
            <w:hideMark/>
          </w:tcPr>
          <w:p w14:paraId="592FBFC0" w14:textId="77777777" w:rsidR="00F47530" w:rsidRPr="00762560" w:rsidRDefault="00F47530" w:rsidP="00E77C98">
            <w:pPr>
              <w:pStyle w:val="movimento2"/>
              <w:rPr>
                <w:color w:val="002060"/>
              </w:rPr>
            </w:pPr>
            <w:r w:rsidRPr="00762560">
              <w:rPr>
                <w:color w:val="002060"/>
              </w:rPr>
              <w:t xml:space="preserve">(SANGIORGIO) </w:t>
            </w:r>
          </w:p>
        </w:tc>
      </w:tr>
    </w:tbl>
    <w:p w14:paraId="6E2E2E98"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CBE722E"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312F3D62" w14:textId="77777777" w:rsidR="00F47530" w:rsidRPr="00762560" w:rsidRDefault="00F47530" w:rsidP="00F47530">
      <w:pPr>
        <w:pStyle w:val="breakline"/>
        <w:rPr>
          <w:rFonts w:eastAsiaTheme="minorEastAsia"/>
          <w:color w:val="002060"/>
        </w:rPr>
      </w:pPr>
    </w:p>
    <w:p w14:paraId="7C529703" w14:textId="77777777" w:rsidR="00F47530" w:rsidRPr="00762560" w:rsidRDefault="00F47530" w:rsidP="00F47530">
      <w:pPr>
        <w:pStyle w:val="titoloprinc0"/>
        <w:rPr>
          <w:color w:val="002060"/>
        </w:rPr>
      </w:pPr>
      <w:r w:rsidRPr="00762560">
        <w:rPr>
          <w:color w:val="002060"/>
        </w:rPr>
        <w:t>CLASSIFICA</w:t>
      </w:r>
    </w:p>
    <w:p w14:paraId="07785A0F" w14:textId="77777777" w:rsidR="00F47530" w:rsidRPr="00762560" w:rsidRDefault="00F47530" w:rsidP="00F47530">
      <w:pPr>
        <w:pStyle w:val="breakline"/>
        <w:rPr>
          <w:color w:val="002060"/>
        </w:rPr>
      </w:pPr>
    </w:p>
    <w:p w14:paraId="2F23B09D" w14:textId="77777777" w:rsidR="00F47530" w:rsidRPr="00762560" w:rsidRDefault="00F47530" w:rsidP="00F47530">
      <w:pPr>
        <w:pStyle w:val="breakline"/>
        <w:rPr>
          <w:color w:val="002060"/>
        </w:rPr>
      </w:pPr>
    </w:p>
    <w:p w14:paraId="073B5599"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1346E6B7"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8AE7"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07BDD"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C8CC0"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075D3"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CB7C"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F37DA"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7DF1"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22E90"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2400"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EFE19" w14:textId="77777777" w:rsidR="00F47530" w:rsidRPr="00762560" w:rsidRDefault="00F47530" w:rsidP="00E77C98">
            <w:pPr>
              <w:pStyle w:val="headertabella0"/>
              <w:rPr>
                <w:color w:val="002060"/>
              </w:rPr>
            </w:pPr>
            <w:r w:rsidRPr="00762560">
              <w:rPr>
                <w:color w:val="002060"/>
              </w:rPr>
              <w:t>PE</w:t>
            </w:r>
          </w:p>
        </w:tc>
      </w:tr>
      <w:tr w:rsidR="00F47530" w:rsidRPr="00762560" w14:paraId="06A43177"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DC809" w14:textId="77777777" w:rsidR="00F47530" w:rsidRPr="00762560" w:rsidRDefault="00F47530" w:rsidP="00E77C98">
            <w:pPr>
              <w:pStyle w:val="rowtabella0"/>
              <w:rPr>
                <w:color w:val="002060"/>
              </w:rPr>
            </w:pPr>
            <w:r w:rsidRPr="0076256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B4AD" w14:textId="77777777" w:rsidR="00F47530" w:rsidRPr="00762560" w:rsidRDefault="00F47530" w:rsidP="00E77C98">
            <w:pPr>
              <w:pStyle w:val="rowtabella0"/>
              <w:jc w:val="center"/>
              <w:rPr>
                <w:color w:val="002060"/>
              </w:rPr>
            </w:pPr>
            <w:r w:rsidRPr="007625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F531"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0FF4"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AB2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E043"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4AED" w14:textId="77777777" w:rsidR="00F47530" w:rsidRPr="00762560" w:rsidRDefault="00F47530" w:rsidP="00E77C98">
            <w:pPr>
              <w:pStyle w:val="rowtabella0"/>
              <w:jc w:val="center"/>
              <w:rPr>
                <w:color w:val="002060"/>
              </w:rPr>
            </w:pPr>
            <w:r w:rsidRPr="00762560">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1EBF"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4527"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B2C0" w14:textId="77777777" w:rsidR="00F47530" w:rsidRPr="00762560" w:rsidRDefault="00F47530" w:rsidP="00E77C98">
            <w:pPr>
              <w:pStyle w:val="rowtabella0"/>
              <w:jc w:val="center"/>
              <w:rPr>
                <w:color w:val="002060"/>
              </w:rPr>
            </w:pPr>
            <w:r w:rsidRPr="00762560">
              <w:rPr>
                <w:color w:val="002060"/>
              </w:rPr>
              <w:t>0</w:t>
            </w:r>
          </w:p>
        </w:tc>
      </w:tr>
      <w:tr w:rsidR="00F47530" w:rsidRPr="00762560" w14:paraId="15F02A0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A612B" w14:textId="77777777" w:rsidR="00F47530" w:rsidRPr="00762560" w:rsidRDefault="00F47530" w:rsidP="00E77C98">
            <w:pPr>
              <w:pStyle w:val="rowtabella0"/>
              <w:rPr>
                <w:color w:val="002060"/>
              </w:rPr>
            </w:pPr>
            <w:r w:rsidRPr="0076256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9EA3"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C24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3F4E"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91A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0A2F"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AEC7" w14:textId="77777777" w:rsidR="00F47530" w:rsidRPr="00762560" w:rsidRDefault="00F47530" w:rsidP="00E77C98">
            <w:pPr>
              <w:pStyle w:val="rowtabella0"/>
              <w:jc w:val="center"/>
              <w:rPr>
                <w:color w:val="002060"/>
              </w:rPr>
            </w:pPr>
            <w:r w:rsidRPr="00762560">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CBE0"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4A6F"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5A0A" w14:textId="77777777" w:rsidR="00F47530" w:rsidRPr="00762560" w:rsidRDefault="00F47530" w:rsidP="00E77C98">
            <w:pPr>
              <w:pStyle w:val="rowtabella0"/>
              <w:jc w:val="center"/>
              <w:rPr>
                <w:color w:val="002060"/>
              </w:rPr>
            </w:pPr>
            <w:r w:rsidRPr="00762560">
              <w:rPr>
                <w:color w:val="002060"/>
              </w:rPr>
              <w:t>0</w:t>
            </w:r>
          </w:p>
        </w:tc>
      </w:tr>
      <w:tr w:rsidR="00F47530" w:rsidRPr="00762560" w14:paraId="1AD6EA2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9BDDD" w14:textId="77777777" w:rsidR="00F47530" w:rsidRPr="00762560" w:rsidRDefault="00F47530" w:rsidP="00E77C98">
            <w:pPr>
              <w:pStyle w:val="rowtabella0"/>
              <w:rPr>
                <w:color w:val="002060"/>
              </w:rPr>
            </w:pPr>
            <w:r w:rsidRPr="007625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A744"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CFB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9A09"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11D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B614"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0DF4" w14:textId="77777777" w:rsidR="00F47530" w:rsidRPr="00762560" w:rsidRDefault="00F47530" w:rsidP="00E77C98">
            <w:pPr>
              <w:pStyle w:val="rowtabella0"/>
              <w:jc w:val="center"/>
              <w:rPr>
                <w:color w:val="002060"/>
              </w:rPr>
            </w:pPr>
            <w:r w:rsidRPr="0076256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5109"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A8CE"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94D7" w14:textId="77777777" w:rsidR="00F47530" w:rsidRPr="00762560" w:rsidRDefault="00F47530" w:rsidP="00E77C98">
            <w:pPr>
              <w:pStyle w:val="rowtabella0"/>
              <w:jc w:val="center"/>
              <w:rPr>
                <w:color w:val="002060"/>
              </w:rPr>
            </w:pPr>
            <w:r w:rsidRPr="00762560">
              <w:rPr>
                <w:color w:val="002060"/>
              </w:rPr>
              <w:t>0</w:t>
            </w:r>
          </w:p>
        </w:tc>
      </w:tr>
      <w:tr w:rsidR="00F47530" w:rsidRPr="00762560" w14:paraId="2F7C823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293BE" w14:textId="77777777" w:rsidR="00F47530" w:rsidRPr="00762560" w:rsidRDefault="00F47530" w:rsidP="00E77C98">
            <w:pPr>
              <w:pStyle w:val="rowtabella0"/>
              <w:rPr>
                <w:color w:val="002060"/>
                <w:lang w:val="en-US"/>
              </w:rPr>
            </w:pPr>
            <w:r w:rsidRPr="0076256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C03C"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79F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CD19"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2627"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797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89A7"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8C08"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3E9DE"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D71F" w14:textId="77777777" w:rsidR="00F47530" w:rsidRPr="00762560" w:rsidRDefault="00F47530" w:rsidP="00E77C98">
            <w:pPr>
              <w:pStyle w:val="rowtabella0"/>
              <w:jc w:val="center"/>
              <w:rPr>
                <w:color w:val="002060"/>
              </w:rPr>
            </w:pPr>
            <w:r w:rsidRPr="00762560">
              <w:rPr>
                <w:color w:val="002060"/>
              </w:rPr>
              <w:t>0</w:t>
            </w:r>
          </w:p>
        </w:tc>
      </w:tr>
      <w:tr w:rsidR="00F47530" w:rsidRPr="00762560" w14:paraId="2CD551D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BB25F" w14:textId="77777777" w:rsidR="00F47530" w:rsidRPr="00762560" w:rsidRDefault="00F47530" w:rsidP="00E77C98">
            <w:pPr>
              <w:pStyle w:val="rowtabella0"/>
              <w:rPr>
                <w:color w:val="002060"/>
              </w:rPr>
            </w:pPr>
            <w:r w:rsidRPr="0076256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CA2B"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9D6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3538"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57E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C383"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5D38" w14:textId="77777777" w:rsidR="00F47530" w:rsidRPr="00762560" w:rsidRDefault="00F47530" w:rsidP="00E77C98">
            <w:pPr>
              <w:pStyle w:val="rowtabella0"/>
              <w:jc w:val="center"/>
              <w:rPr>
                <w:color w:val="002060"/>
              </w:rPr>
            </w:pPr>
            <w:r w:rsidRPr="0076256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0516"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EB5F"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4ED6" w14:textId="77777777" w:rsidR="00F47530" w:rsidRPr="00762560" w:rsidRDefault="00F47530" w:rsidP="00E77C98">
            <w:pPr>
              <w:pStyle w:val="rowtabella0"/>
              <w:jc w:val="center"/>
              <w:rPr>
                <w:color w:val="002060"/>
              </w:rPr>
            </w:pPr>
            <w:r w:rsidRPr="00762560">
              <w:rPr>
                <w:color w:val="002060"/>
              </w:rPr>
              <w:t>0</w:t>
            </w:r>
          </w:p>
        </w:tc>
      </w:tr>
      <w:tr w:rsidR="00F47530" w:rsidRPr="00762560" w14:paraId="2CC88AF0"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186BE" w14:textId="77777777" w:rsidR="00F47530" w:rsidRPr="00762560" w:rsidRDefault="00F47530" w:rsidP="00E77C98">
            <w:pPr>
              <w:pStyle w:val="rowtabella0"/>
              <w:rPr>
                <w:color w:val="002060"/>
              </w:rPr>
            </w:pPr>
            <w:r w:rsidRPr="0076256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CE23"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E783"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85B6B"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CEA5"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6150"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1DF2" w14:textId="77777777" w:rsidR="00F47530" w:rsidRPr="00762560" w:rsidRDefault="00F47530" w:rsidP="00E77C98">
            <w:pPr>
              <w:pStyle w:val="rowtabella0"/>
              <w:jc w:val="center"/>
              <w:rPr>
                <w:color w:val="002060"/>
              </w:rPr>
            </w:pPr>
            <w:r w:rsidRPr="0076256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8557" w14:textId="77777777" w:rsidR="00F47530" w:rsidRPr="00762560" w:rsidRDefault="00F47530" w:rsidP="00E77C98">
            <w:pPr>
              <w:pStyle w:val="rowtabella0"/>
              <w:jc w:val="center"/>
              <w:rPr>
                <w:color w:val="002060"/>
              </w:rPr>
            </w:pPr>
            <w:r w:rsidRPr="0076256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0577"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7C2C" w14:textId="77777777" w:rsidR="00F47530" w:rsidRPr="00762560" w:rsidRDefault="00F47530" w:rsidP="00E77C98">
            <w:pPr>
              <w:pStyle w:val="rowtabella0"/>
              <w:jc w:val="center"/>
              <w:rPr>
                <w:color w:val="002060"/>
              </w:rPr>
            </w:pPr>
            <w:r w:rsidRPr="00762560">
              <w:rPr>
                <w:color w:val="002060"/>
              </w:rPr>
              <w:t>0</w:t>
            </w:r>
          </w:p>
        </w:tc>
      </w:tr>
      <w:tr w:rsidR="00F47530" w:rsidRPr="00762560" w14:paraId="5C1AD25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6E2B2" w14:textId="77777777" w:rsidR="00F47530" w:rsidRPr="00762560" w:rsidRDefault="00F47530" w:rsidP="00E77C98">
            <w:pPr>
              <w:pStyle w:val="rowtabella0"/>
              <w:rPr>
                <w:color w:val="002060"/>
              </w:rPr>
            </w:pPr>
            <w:r w:rsidRPr="0076256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8168"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5C3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2689"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21F9"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1CE2"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D241"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04BF" w14:textId="77777777" w:rsidR="00F47530" w:rsidRPr="00762560" w:rsidRDefault="00F47530" w:rsidP="00E77C98">
            <w:pPr>
              <w:pStyle w:val="rowtabella0"/>
              <w:jc w:val="center"/>
              <w:rPr>
                <w:color w:val="002060"/>
              </w:rPr>
            </w:pPr>
            <w:r w:rsidRPr="0076256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D3E6"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0774" w14:textId="77777777" w:rsidR="00F47530" w:rsidRPr="00762560" w:rsidRDefault="00F47530" w:rsidP="00E77C98">
            <w:pPr>
              <w:pStyle w:val="rowtabella0"/>
              <w:jc w:val="center"/>
              <w:rPr>
                <w:color w:val="002060"/>
              </w:rPr>
            </w:pPr>
            <w:r w:rsidRPr="00762560">
              <w:rPr>
                <w:color w:val="002060"/>
              </w:rPr>
              <w:t>0</w:t>
            </w:r>
          </w:p>
        </w:tc>
      </w:tr>
      <w:tr w:rsidR="00F47530" w:rsidRPr="00762560" w14:paraId="1ED5BE8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54934" w14:textId="77777777" w:rsidR="00F47530" w:rsidRPr="00762560" w:rsidRDefault="00F47530" w:rsidP="00E77C98">
            <w:pPr>
              <w:pStyle w:val="rowtabella0"/>
              <w:rPr>
                <w:color w:val="002060"/>
              </w:rPr>
            </w:pPr>
            <w:r w:rsidRPr="0076256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F654"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D553"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9EB3"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3928"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7E62"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610C"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F554"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8DF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9053" w14:textId="77777777" w:rsidR="00F47530" w:rsidRPr="00762560" w:rsidRDefault="00F47530" w:rsidP="00E77C98">
            <w:pPr>
              <w:pStyle w:val="rowtabella0"/>
              <w:jc w:val="center"/>
              <w:rPr>
                <w:color w:val="002060"/>
              </w:rPr>
            </w:pPr>
            <w:r w:rsidRPr="00762560">
              <w:rPr>
                <w:color w:val="002060"/>
              </w:rPr>
              <w:t>0</w:t>
            </w:r>
          </w:p>
        </w:tc>
      </w:tr>
      <w:tr w:rsidR="00F47530" w:rsidRPr="00762560" w14:paraId="385B9C2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C37EA" w14:textId="77777777" w:rsidR="00F47530" w:rsidRPr="00762560" w:rsidRDefault="00F47530" w:rsidP="00E77C98">
            <w:pPr>
              <w:pStyle w:val="rowtabella0"/>
              <w:rPr>
                <w:color w:val="002060"/>
              </w:rPr>
            </w:pPr>
            <w:r w:rsidRPr="0076256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B5D1"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FA6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1556"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6EDD"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0069"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73D2"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F132"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BD9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2D10" w14:textId="77777777" w:rsidR="00F47530" w:rsidRPr="00762560" w:rsidRDefault="00F47530" w:rsidP="00E77C98">
            <w:pPr>
              <w:pStyle w:val="rowtabella0"/>
              <w:jc w:val="center"/>
              <w:rPr>
                <w:color w:val="002060"/>
              </w:rPr>
            </w:pPr>
            <w:r w:rsidRPr="00762560">
              <w:rPr>
                <w:color w:val="002060"/>
              </w:rPr>
              <w:t>0</w:t>
            </w:r>
          </w:p>
        </w:tc>
      </w:tr>
      <w:tr w:rsidR="00F47530" w:rsidRPr="00762560" w14:paraId="7250664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32A43" w14:textId="77777777" w:rsidR="00F47530" w:rsidRPr="00762560" w:rsidRDefault="00F47530" w:rsidP="00E77C98">
            <w:pPr>
              <w:pStyle w:val="rowtabella0"/>
              <w:rPr>
                <w:color w:val="002060"/>
              </w:rPr>
            </w:pPr>
            <w:r w:rsidRPr="0076256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23DC"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6864"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AA61"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343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E7D1"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FB7E"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DDF2" w14:textId="77777777" w:rsidR="00F47530" w:rsidRPr="00762560" w:rsidRDefault="00F47530" w:rsidP="00E77C98">
            <w:pPr>
              <w:pStyle w:val="rowtabella0"/>
              <w:jc w:val="center"/>
              <w:rPr>
                <w:color w:val="002060"/>
              </w:rPr>
            </w:pPr>
            <w:r w:rsidRPr="0076256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9090"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C3B3" w14:textId="77777777" w:rsidR="00F47530" w:rsidRPr="00762560" w:rsidRDefault="00F47530" w:rsidP="00E77C98">
            <w:pPr>
              <w:pStyle w:val="rowtabella0"/>
              <w:jc w:val="center"/>
              <w:rPr>
                <w:color w:val="002060"/>
              </w:rPr>
            </w:pPr>
            <w:r w:rsidRPr="00762560">
              <w:rPr>
                <w:color w:val="002060"/>
              </w:rPr>
              <w:t>0</w:t>
            </w:r>
          </w:p>
        </w:tc>
      </w:tr>
      <w:tr w:rsidR="00F47530" w:rsidRPr="00762560" w14:paraId="4CA3A48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04068" w14:textId="77777777" w:rsidR="00F47530" w:rsidRPr="00762560" w:rsidRDefault="00F47530" w:rsidP="00E77C98">
            <w:pPr>
              <w:pStyle w:val="rowtabella0"/>
              <w:rPr>
                <w:color w:val="002060"/>
                <w:lang w:val="en-US"/>
              </w:rPr>
            </w:pPr>
            <w:r w:rsidRPr="00762560">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9972"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5EB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6414"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25C4"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8327"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5CC9"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8141" w14:textId="77777777" w:rsidR="00F47530" w:rsidRPr="00762560" w:rsidRDefault="00F47530" w:rsidP="00E77C98">
            <w:pPr>
              <w:pStyle w:val="rowtabella0"/>
              <w:jc w:val="center"/>
              <w:rPr>
                <w:color w:val="002060"/>
              </w:rPr>
            </w:pPr>
            <w:r w:rsidRPr="0076256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8CBB"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ADEA" w14:textId="77777777" w:rsidR="00F47530" w:rsidRPr="00762560" w:rsidRDefault="00F47530" w:rsidP="00E77C98">
            <w:pPr>
              <w:pStyle w:val="rowtabella0"/>
              <w:jc w:val="center"/>
              <w:rPr>
                <w:color w:val="002060"/>
              </w:rPr>
            </w:pPr>
            <w:r w:rsidRPr="00762560">
              <w:rPr>
                <w:color w:val="002060"/>
              </w:rPr>
              <w:t>0</w:t>
            </w:r>
          </w:p>
        </w:tc>
      </w:tr>
      <w:tr w:rsidR="00F47530" w:rsidRPr="00762560" w14:paraId="7421CCA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BA390" w14:textId="77777777" w:rsidR="00F47530" w:rsidRPr="00762560" w:rsidRDefault="00F47530" w:rsidP="00E77C98">
            <w:pPr>
              <w:pStyle w:val="rowtabella0"/>
              <w:rPr>
                <w:color w:val="002060"/>
              </w:rPr>
            </w:pPr>
            <w:r w:rsidRPr="0076256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A0F5"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A214"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D99F"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621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97BF"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5C3E"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990D" w14:textId="77777777" w:rsidR="00F47530" w:rsidRPr="00762560" w:rsidRDefault="00F47530" w:rsidP="00E77C98">
            <w:pPr>
              <w:pStyle w:val="rowtabella0"/>
              <w:jc w:val="center"/>
              <w:rPr>
                <w:color w:val="002060"/>
              </w:rPr>
            </w:pPr>
            <w:r w:rsidRPr="0076256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8275"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8A5C" w14:textId="77777777" w:rsidR="00F47530" w:rsidRPr="00762560" w:rsidRDefault="00F47530" w:rsidP="00E77C98">
            <w:pPr>
              <w:pStyle w:val="rowtabella0"/>
              <w:jc w:val="center"/>
              <w:rPr>
                <w:color w:val="002060"/>
              </w:rPr>
            </w:pPr>
            <w:r w:rsidRPr="00762560">
              <w:rPr>
                <w:color w:val="002060"/>
              </w:rPr>
              <w:t>0</w:t>
            </w:r>
          </w:p>
        </w:tc>
      </w:tr>
      <w:tr w:rsidR="00F47530" w:rsidRPr="00762560" w14:paraId="142E2E5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60035" w14:textId="77777777" w:rsidR="00F47530" w:rsidRPr="00762560" w:rsidRDefault="00F47530" w:rsidP="00E77C98">
            <w:pPr>
              <w:pStyle w:val="rowtabella0"/>
              <w:rPr>
                <w:color w:val="002060"/>
              </w:rPr>
            </w:pPr>
            <w:r w:rsidRPr="0076256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D8B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51DA"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02D2"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F80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C251"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9516" w14:textId="77777777" w:rsidR="00F47530" w:rsidRPr="00762560" w:rsidRDefault="00F47530" w:rsidP="00E77C98">
            <w:pPr>
              <w:pStyle w:val="rowtabella0"/>
              <w:jc w:val="center"/>
              <w:rPr>
                <w:color w:val="002060"/>
              </w:rPr>
            </w:pPr>
            <w:r w:rsidRPr="0076256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49FB" w14:textId="77777777" w:rsidR="00F47530" w:rsidRPr="00762560" w:rsidRDefault="00F47530" w:rsidP="00E77C98">
            <w:pPr>
              <w:pStyle w:val="rowtabella0"/>
              <w:jc w:val="center"/>
              <w:rPr>
                <w:color w:val="002060"/>
              </w:rPr>
            </w:pPr>
            <w:r w:rsidRPr="0076256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FE59E"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CA86" w14:textId="77777777" w:rsidR="00F47530" w:rsidRPr="00762560" w:rsidRDefault="00F47530" w:rsidP="00E77C98">
            <w:pPr>
              <w:pStyle w:val="rowtabella0"/>
              <w:jc w:val="center"/>
              <w:rPr>
                <w:color w:val="002060"/>
              </w:rPr>
            </w:pPr>
            <w:r w:rsidRPr="00762560">
              <w:rPr>
                <w:color w:val="002060"/>
              </w:rPr>
              <w:t>0</w:t>
            </w:r>
          </w:p>
        </w:tc>
      </w:tr>
      <w:tr w:rsidR="00F47530" w:rsidRPr="00762560" w14:paraId="04ED2CE7"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B50AF6" w14:textId="77777777" w:rsidR="00F47530" w:rsidRPr="00762560" w:rsidRDefault="00F47530" w:rsidP="00E77C98">
            <w:pPr>
              <w:pStyle w:val="rowtabella0"/>
              <w:rPr>
                <w:color w:val="002060"/>
              </w:rPr>
            </w:pPr>
            <w:r w:rsidRPr="0076256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5829"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D9B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EE0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FEC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AEC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CE62"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4C42" w14:textId="77777777" w:rsidR="00F47530" w:rsidRPr="00762560" w:rsidRDefault="00F47530" w:rsidP="00E77C98">
            <w:pPr>
              <w:pStyle w:val="rowtabella0"/>
              <w:jc w:val="center"/>
              <w:rPr>
                <w:color w:val="002060"/>
              </w:rPr>
            </w:pPr>
            <w:r w:rsidRPr="00762560">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64D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0597" w14:textId="77777777" w:rsidR="00F47530" w:rsidRPr="00762560" w:rsidRDefault="00F47530" w:rsidP="00E77C98">
            <w:pPr>
              <w:pStyle w:val="rowtabella0"/>
              <w:jc w:val="center"/>
              <w:rPr>
                <w:color w:val="002060"/>
              </w:rPr>
            </w:pPr>
            <w:r w:rsidRPr="00762560">
              <w:rPr>
                <w:color w:val="002060"/>
              </w:rPr>
              <w:t>0</w:t>
            </w:r>
          </w:p>
        </w:tc>
      </w:tr>
    </w:tbl>
    <w:p w14:paraId="19E0527E" w14:textId="77777777" w:rsidR="00F47530" w:rsidRDefault="00F47530" w:rsidP="00F47530">
      <w:pPr>
        <w:pStyle w:val="breakline"/>
        <w:rPr>
          <w:color w:val="002060"/>
        </w:rPr>
      </w:pPr>
    </w:p>
    <w:p w14:paraId="4DC96492" w14:textId="77777777" w:rsidR="00F47530" w:rsidRPr="00762560" w:rsidRDefault="00F47530" w:rsidP="00F47530">
      <w:pPr>
        <w:pStyle w:val="titoloprinc0"/>
        <w:rPr>
          <w:color w:val="002060"/>
        </w:rPr>
      </w:pPr>
      <w:r w:rsidRPr="00762560">
        <w:rPr>
          <w:color w:val="002060"/>
        </w:rPr>
        <w:t>PROGRAMMA GARE</w:t>
      </w:r>
    </w:p>
    <w:p w14:paraId="422402BD" w14:textId="16E62D2B" w:rsidR="00F47530" w:rsidRDefault="00F47530" w:rsidP="00F47530">
      <w:pPr>
        <w:pStyle w:val="breakline"/>
        <w:rPr>
          <w:rFonts w:eastAsiaTheme="minorEastAsia"/>
          <w:color w:val="002060"/>
        </w:rPr>
      </w:pPr>
    </w:p>
    <w:p w14:paraId="486C349D" w14:textId="77777777" w:rsidR="00C422BB" w:rsidRPr="005A0544" w:rsidRDefault="00C422BB" w:rsidP="00C422BB">
      <w:pPr>
        <w:pStyle w:val="sottotitolocampionato10"/>
        <w:rPr>
          <w:color w:val="002060"/>
        </w:rPr>
      </w:pPr>
      <w:r w:rsidRPr="005A0544">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C422BB" w:rsidRPr="005A0544" w14:paraId="541B9C64"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B36A2"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BEF9E"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6986"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10D73"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DD176"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99028"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24C6"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48F37C64"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B87B6" w14:textId="77777777" w:rsidR="00C422BB" w:rsidRPr="005A0544" w:rsidRDefault="00C422BB" w:rsidP="00E77C98">
            <w:pPr>
              <w:pStyle w:val="rowtabella0"/>
              <w:rPr>
                <w:color w:val="002060"/>
              </w:rPr>
            </w:pPr>
            <w:r w:rsidRPr="005A0544">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233B9" w14:textId="77777777" w:rsidR="00C422BB" w:rsidRPr="005A0544" w:rsidRDefault="00C422BB" w:rsidP="00E77C98">
            <w:pPr>
              <w:pStyle w:val="rowtabella0"/>
              <w:rPr>
                <w:color w:val="002060"/>
              </w:rPr>
            </w:pPr>
            <w:r w:rsidRPr="005A0544">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71B8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88D71" w14:textId="77777777" w:rsidR="00C422BB" w:rsidRPr="005A0544" w:rsidRDefault="00C422BB" w:rsidP="00E77C98">
            <w:pPr>
              <w:pStyle w:val="rowtabella0"/>
              <w:rPr>
                <w:color w:val="002060"/>
              </w:rPr>
            </w:pPr>
            <w:r w:rsidRPr="005A0544">
              <w:rPr>
                <w:color w:val="002060"/>
              </w:rPr>
              <w:t>10/03/2023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72242" w14:textId="77777777" w:rsidR="00C422BB" w:rsidRPr="005A0544" w:rsidRDefault="00C422BB" w:rsidP="00E77C98">
            <w:pPr>
              <w:pStyle w:val="rowtabella0"/>
              <w:rPr>
                <w:color w:val="002060"/>
              </w:rPr>
            </w:pPr>
            <w:r w:rsidRPr="005A0544">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A21A3" w14:textId="77777777" w:rsidR="00C422BB" w:rsidRPr="005A0544" w:rsidRDefault="00C422BB" w:rsidP="00E77C98">
            <w:pPr>
              <w:pStyle w:val="rowtabella0"/>
              <w:rPr>
                <w:color w:val="002060"/>
              </w:rPr>
            </w:pPr>
            <w:r w:rsidRPr="005A0544">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90DCE" w14:textId="77777777" w:rsidR="00C422BB" w:rsidRPr="005A0544" w:rsidRDefault="00C422BB" w:rsidP="00E77C98">
            <w:pPr>
              <w:pStyle w:val="rowtabella0"/>
              <w:rPr>
                <w:color w:val="002060"/>
              </w:rPr>
            </w:pPr>
            <w:r w:rsidRPr="005A0544">
              <w:rPr>
                <w:color w:val="002060"/>
              </w:rPr>
              <w:t>VIA OLIMPIADI</w:t>
            </w:r>
          </w:p>
        </w:tc>
      </w:tr>
      <w:tr w:rsidR="00C422BB" w:rsidRPr="005A0544" w14:paraId="4EE4F6B5"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F7F007" w14:textId="77777777" w:rsidR="00C422BB" w:rsidRPr="005A0544" w:rsidRDefault="00C422BB" w:rsidP="00E77C98">
            <w:pPr>
              <w:pStyle w:val="rowtabella0"/>
              <w:rPr>
                <w:color w:val="002060"/>
              </w:rPr>
            </w:pPr>
            <w:r w:rsidRPr="005A054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C0255F" w14:textId="77777777" w:rsidR="00C422BB" w:rsidRPr="005A0544" w:rsidRDefault="00C422BB" w:rsidP="00E77C98">
            <w:pPr>
              <w:pStyle w:val="rowtabella0"/>
              <w:rPr>
                <w:color w:val="002060"/>
              </w:rPr>
            </w:pPr>
            <w:r w:rsidRPr="005A0544">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666568"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4D33F5"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CEE411" w14:textId="77777777" w:rsidR="00C422BB" w:rsidRPr="005A0544" w:rsidRDefault="00C422BB" w:rsidP="00E77C98">
            <w:pPr>
              <w:pStyle w:val="rowtabella0"/>
              <w:rPr>
                <w:color w:val="002060"/>
              </w:rPr>
            </w:pPr>
            <w:r w:rsidRPr="005A0544">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04482" w14:textId="77777777" w:rsidR="00C422BB" w:rsidRPr="005A0544" w:rsidRDefault="00C422BB" w:rsidP="00E77C98">
            <w:pPr>
              <w:pStyle w:val="rowtabella0"/>
              <w:rPr>
                <w:color w:val="002060"/>
              </w:rPr>
            </w:pPr>
            <w:r w:rsidRPr="005A054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0EB06" w14:textId="77777777" w:rsidR="00C422BB" w:rsidRPr="005A0544" w:rsidRDefault="00C422BB" w:rsidP="00E77C98">
            <w:pPr>
              <w:pStyle w:val="rowtabella0"/>
              <w:rPr>
                <w:color w:val="002060"/>
              </w:rPr>
            </w:pPr>
            <w:r w:rsidRPr="005A0544">
              <w:rPr>
                <w:color w:val="002060"/>
              </w:rPr>
              <w:t>VIA ALFIERI SNC</w:t>
            </w:r>
          </w:p>
        </w:tc>
      </w:tr>
      <w:tr w:rsidR="00C422BB" w:rsidRPr="005A0544" w14:paraId="1C133E1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95A11" w14:textId="77777777" w:rsidR="00C422BB" w:rsidRPr="005A0544" w:rsidRDefault="00C422BB" w:rsidP="00E77C98">
            <w:pPr>
              <w:pStyle w:val="rowtabella0"/>
              <w:rPr>
                <w:color w:val="002060"/>
              </w:rPr>
            </w:pPr>
            <w:r w:rsidRPr="005A054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10F9F" w14:textId="77777777" w:rsidR="00C422BB" w:rsidRPr="005A0544" w:rsidRDefault="00C422BB" w:rsidP="00E77C98">
            <w:pPr>
              <w:pStyle w:val="rowtabella0"/>
              <w:rPr>
                <w:color w:val="002060"/>
              </w:rPr>
            </w:pPr>
            <w:r w:rsidRPr="005A054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A1319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90869"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C47CB5" w14:textId="77777777" w:rsidR="00C422BB" w:rsidRPr="005A0544" w:rsidRDefault="00C422BB" w:rsidP="00E77C98">
            <w:pPr>
              <w:pStyle w:val="rowtabella0"/>
              <w:rPr>
                <w:color w:val="002060"/>
              </w:rPr>
            </w:pPr>
            <w:r w:rsidRPr="005A054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1206B" w14:textId="77777777" w:rsidR="00C422BB" w:rsidRPr="005A0544" w:rsidRDefault="00C422BB" w:rsidP="00E77C98">
            <w:pPr>
              <w:pStyle w:val="rowtabella0"/>
              <w:rPr>
                <w:color w:val="002060"/>
              </w:rPr>
            </w:pPr>
            <w:r w:rsidRPr="005A054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57B98" w14:textId="77777777" w:rsidR="00C422BB" w:rsidRPr="005A0544" w:rsidRDefault="00C422BB" w:rsidP="00E77C98">
            <w:pPr>
              <w:pStyle w:val="rowtabella0"/>
              <w:rPr>
                <w:color w:val="002060"/>
              </w:rPr>
            </w:pPr>
            <w:r w:rsidRPr="005A0544">
              <w:rPr>
                <w:color w:val="002060"/>
              </w:rPr>
              <w:t>VIA DEI TESSITORI</w:t>
            </w:r>
          </w:p>
        </w:tc>
      </w:tr>
      <w:tr w:rsidR="00C422BB" w:rsidRPr="005A0544" w14:paraId="30DC5661"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414029" w14:textId="77777777" w:rsidR="00C422BB" w:rsidRPr="005A0544" w:rsidRDefault="00C422BB" w:rsidP="00E77C98">
            <w:pPr>
              <w:pStyle w:val="rowtabella0"/>
              <w:rPr>
                <w:color w:val="002060"/>
              </w:rPr>
            </w:pPr>
            <w:r w:rsidRPr="005A054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4735E4" w14:textId="77777777" w:rsidR="00C422BB" w:rsidRPr="005A0544" w:rsidRDefault="00C422BB" w:rsidP="00E77C98">
            <w:pPr>
              <w:pStyle w:val="rowtabella0"/>
              <w:rPr>
                <w:color w:val="002060"/>
              </w:rPr>
            </w:pPr>
            <w:r w:rsidRPr="005A054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B533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4CB63"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5B5D58" w14:textId="77777777" w:rsidR="00C422BB" w:rsidRPr="005A0544" w:rsidRDefault="00C422BB" w:rsidP="00E77C98">
            <w:pPr>
              <w:pStyle w:val="rowtabella0"/>
              <w:rPr>
                <w:color w:val="002060"/>
              </w:rPr>
            </w:pPr>
            <w:r w:rsidRPr="005A054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8E4A4" w14:textId="77777777" w:rsidR="00C422BB" w:rsidRPr="005A0544" w:rsidRDefault="00C422BB" w:rsidP="00E77C98">
            <w:pPr>
              <w:pStyle w:val="rowtabella0"/>
              <w:rPr>
                <w:color w:val="002060"/>
              </w:rPr>
            </w:pPr>
            <w:r w:rsidRPr="005A054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84218" w14:textId="77777777" w:rsidR="00C422BB" w:rsidRPr="005A0544" w:rsidRDefault="00C422BB" w:rsidP="00E77C98">
            <w:pPr>
              <w:pStyle w:val="rowtabella0"/>
              <w:rPr>
                <w:color w:val="002060"/>
              </w:rPr>
            </w:pPr>
            <w:r w:rsidRPr="005A0544">
              <w:rPr>
                <w:color w:val="002060"/>
              </w:rPr>
              <w:t>VIA ALESSANDRO MANZONI</w:t>
            </w:r>
          </w:p>
        </w:tc>
      </w:tr>
      <w:tr w:rsidR="00C422BB" w:rsidRPr="005A0544" w14:paraId="0790FE3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EAA1E8" w14:textId="77777777" w:rsidR="00C422BB" w:rsidRPr="005A0544" w:rsidRDefault="00C422BB" w:rsidP="00E77C98">
            <w:pPr>
              <w:pStyle w:val="rowtabella0"/>
              <w:rPr>
                <w:color w:val="002060"/>
              </w:rPr>
            </w:pPr>
            <w:r w:rsidRPr="005A054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1EC84" w14:textId="77777777" w:rsidR="00C422BB" w:rsidRPr="005A0544" w:rsidRDefault="00C422BB" w:rsidP="00E77C98">
            <w:pPr>
              <w:pStyle w:val="rowtabella0"/>
              <w:rPr>
                <w:color w:val="002060"/>
              </w:rPr>
            </w:pPr>
            <w:r w:rsidRPr="005A0544">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EB565F"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5D7339"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A1D15" w14:textId="77777777" w:rsidR="00C422BB" w:rsidRPr="005A0544" w:rsidRDefault="00C422BB" w:rsidP="00E77C98">
            <w:pPr>
              <w:pStyle w:val="rowtabella0"/>
              <w:rPr>
                <w:color w:val="002060"/>
              </w:rPr>
            </w:pPr>
            <w:r w:rsidRPr="005A054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AA47E"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544E6" w14:textId="77777777" w:rsidR="00C422BB" w:rsidRPr="005A0544" w:rsidRDefault="00C422BB" w:rsidP="00E77C98">
            <w:pPr>
              <w:pStyle w:val="rowtabella0"/>
              <w:rPr>
                <w:color w:val="002060"/>
              </w:rPr>
            </w:pPr>
            <w:r w:rsidRPr="005A0544">
              <w:rPr>
                <w:color w:val="002060"/>
              </w:rPr>
              <w:t>VIA MONTEPELAGO</w:t>
            </w:r>
          </w:p>
        </w:tc>
      </w:tr>
      <w:tr w:rsidR="00C422BB" w:rsidRPr="005A0544" w14:paraId="088550A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4D1C7" w14:textId="77777777" w:rsidR="00C422BB" w:rsidRPr="005A0544" w:rsidRDefault="00C422BB" w:rsidP="00E77C98">
            <w:pPr>
              <w:pStyle w:val="rowtabella0"/>
              <w:rPr>
                <w:color w:val="002060"/>
              </w:rPr>
            </w:pPr>
            <w:r w:rsidRPr="005A0544">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A0A4AB" w14:textId="77777777" w:rsidR="00C422BB" w:rsidRPr="005A0544" w:rsidRDefault="00C422BB" w:rsidP="00E77C98">
            <w:pPr>
              <w:pStyle w:val="rowtabella0"/>
              <w:rPr>
                <w:color w:val="002060"/>
              </w:rPr>
            </w:pPr>
            <w:r w:rsidRPr="005A0544">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A2B1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495BC"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E1087E" w14:textId="77777777" w:rsidR="00C422BB" w:rsidRPr="005A0544" w:rsidRDefault="00C422BB" w:rsidP="00E77C98">
            <w:pPr>
              <w:pStyle w:val="rowtabella0"/>
              <w:rPr>
                <w:color w:val="002060"/>
              </w:rPr>
            </w:pPr>
            <w:r w:rsidRPr="005A0544">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F9048" w14:textId="77777777" w:rsidR="00C422BB" w:rsidRPr="005A0544" w:rsidRDefault="00C422BB" w:rsidP="00E77C98">
            <w:pPr>
              <w:pStyle w:val="rowtabella0"/>
              <w:rPr>
                <w:color w:val="002060"/>
              </w:rPr>
            </w:pPr>
            <w:r w:rsidRPr="005A054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F0810" w14:textId="77777777" w:rsidR="00C422BB" w:rsidRPr="005A0544" w:rsidRDefault="00C422BB" w:rsidP="00E77C98">
            <w:pPr>
              <w:pStyle w:val="rowtabella0"/>
              <w:rPr>
                <w:color w:val="002060"/>
              </w:rPr>
            </w:pPr>
            <w:r w:rsidRPr="005A0544">
              <w:rPr>
                <w:color w:val="002060"/>
              </w:rPr>
              <w:t>VIA S.VITTORIA, 5</w:t>
            </w:r>
          </w:p>
        </w:tc>
      </w:tr>
      <w:tr w:rsidR="00C422BB" w:rsidRPr="005A0544" w14:paraId="61502B8A"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735CBF" w14:textId="77777777" w:rsidR="00C422BB" w:rsidRPr="005A0544" w:rsidRDefault="00C422BB" w:rsidP="00E77C98">
            <w:pPr>
              <w:pStyle w:val="rowtabella0"/>
              <w:rPr>
                <w:color w:val="002060"/>
              </w:rPr>
            </w:pPr>
            <w:r w:rsidRPr="005A0544">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9FBEE" w14:textId="77777777" w:rsidR="00C422BB" w:rsidRPr="005A0544" w:rsidRDefault="00C422BB" w:rsidP="00E77C98">
            <w:pPr>
              <w:pStyle w:val="rowtabella0"/>
              <w:rPr>
                <w:color w:val="002060"/>
              </w:rPr>
            </w:pPr>
            <w:r w:rsidRPr="005A0544">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2ACB4"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86E06"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1C71B" w14:textId="77777777" w:rsidR="00C422BB" w:rsidRPr="005A0544" w:rsidRDefault="00C422BB" w:rsidP="00E77C98">
            <w:pPr>
              <w:pStyle w:val="rowtabella0"/>
              <w:rPr>
                <w:color w:val="002060"/>
              </w:rPr>
            </w:pPr>
            <w:r w:rsidRPr="005A0544">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01200" w14:textId="77777777" w:rsidR="00C422BB" w:rsidRPr="005A0544" w:rsidRDefault="00C422BB" w:rsidP="00E77C98">
            <w:pPr>
              <w:pStyle w:val="rowtabella0"/>
              <w:rPr>
                <w:color w:val="002060"/>
              </w:rPr>
            </w:pPr>
            <w:r w:rsidRPr="005A0544">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F76DE" w14:textId="77777777" w:rsidR="00C422BB" w:rsidRPr="005A0544" w:rsidRDefault="00C422BB" w:rsidP="00E77C98">
            <w:pPr>
              <w:pStyle w:val="rowtabella0"/>
              <w:rPr>
                <w:color w:val="002060"/>
              </w:rPr>
            </w:pPr>
            <w:r w:rsidRPr="005A0544">
              <w:rPr>
                <w:color w:val="002060"/>
              </w:rPr>
              <w:t>VIA BRAMANTE</w:t>
            </w:r>
          </w:p>
        </w:tc>
      </w:tr>
    </w:tbl>
    <w:p w14:paraId="175F91E1" w14:textId="77777777" w:rsidR="00C422BB" w:rsidRPr="00762560" w:rsidRDefault="00C422BB" w:rsidP="00F47530">
      <w:pPr>
        <w:pStyle w:val="breakline"/>
        <w:rPr>
          <w:rFonts w:eastAsiaTheme="minorEastAsia"/>
          <w:color w:val="002060"/>
        </w:rPr>
      </w:pPr>
    </w:p>
    <w:p w14:paraId="7A89F45C" w14:textId="77777777" w:rsidR="00F47530" w:rsidRPr="00762560" w:rsidRDefault="00F47530" w:rsidP="00F47530">
      <w:pPr>
        <w:pStyle w:val="breakline"/>
        <w:rPr>
          <w:color w:val="002060"/>
        </w:rPr>
      </w:pPr>
    </w:p>
    <w:p w14:paraId="19705640" w14:textId="77777777" w:rsidR="00F47530" w:rsidRPr="00762560" w:rsidRDefault="00F47530" w:rsidP="00F47530">
      <w:pPr>
        <w:pStyle w:val="titolocampionato0"/>
        <w:shd w:val="clear" w:color="auto" w:fill="CCCCCC"/>
        <w:spacing w:before="80" w:after="40"/>
        <w:rPr>
          <w:color w:val="002060"/>
        </w:rPr>
      </w:pPr>
      <w:r w:rsidRPr="00762560">
        <w:rPr>
          <w:color w:val="002060"/>
        </w:rPr>
        <w:t>CALCIO A CINQUE SERIE C2</w:t>
      </w:r>
    </w:p>
    <w:p w14:paraId="05A98D3A" w14:textId="77777777" w:rsidR="00F47530" w:rsidRPr="00762560" w:rsidRDefault="00F47530" w:rsidP="00F47530">
      <w:pPr>
        <w:pStyle w:val="titoloprinc0"/>
        <w:rPr>
          <w:color w:val="002060"/>
        </w:rPr>
      </w:pPr>
      <w:r w:rsidRPr="00762560">
        <w:rPr>
          <w:color w:val="002060"/>
        </w:rPr>
        <w:lastRenderedPageBreak/>
        <w:t>VARIAZIONI AL PROGRAMMA GARE</w:t>
      </w:r>
    </w:p>
    <w:p w14:paraId="549B917B" w14:textId="77777777" w:rsidR="00F47530" w:rsidRPr="00762560" w:rsidRDefault="00F47530" w:rsidP="00F47530">
      <w:pPr>
        <w:pStyle w:val="breakline"/>
        <w:rPr>
          <w:color w:val="002060"/>
        </w:rPr>
      </w:pPr>
    </w:p>
    <w:p w14:paraId="6F290A5A" w14:textId="77777777" w:rsidR="00F47530" w:rsidRPr="00762560" w:rsidRDefault="00F47530" w:rsidP="00F47530">
      <w:pPr>
        <w:pStyle w:val="breakline"/>
        <w:rPr>
          <w:color w:val="002060"/>
        </w:rPr>
      </w:pPr>
    </w:p>
    <w:p w14:paraId="147F0367" w14:textId="77777777" w:rsidR="00F47530" w:rsidRPr="00762560" w:rsidRDefault="00F47530" w:rsidP="00F47530">
      <w:pPr>
        <w:pStyle w:val="sottotitolocampionato10"/>
        <w:rPr>
          <w:color w:val="002060"/>
        </w:rPr>
      </w:pPr>
      <w:r w:rsidRPr="0076256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7530" w:rsidRPr="00762560" w14:paraId="78D0D880" w14:textId="77777777" w:rsidTr="00E77C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3EB0"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BCF96" w14:textId="77777777" w:rsidR="00F47530" w:rsidRPr="00762560" w:rsidRDefault="00F47530" w:rsidP="00E77C98">
            <w:pPr>
              <w:pStyle w:val="headertabella0"/>
              <w:rPr>
                <w:color w:val="002060"/>
              </w:rPr>
            </w:pPr>
            <w:r w:rsidRPr="0076256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78BAE" w14:textId="77777777" w:rsidR="00F47530" w:rsidRPr="00762560" w:rsidRDefault="00F47530" w:rsidP="00E77C98">
            <w:pPr>
              <w:pStyle w:val="headertabella0"/>
              <w:rPr>
                <w:color w:val="002060"/>
              </w:rPr>
            </w:pPr>
            <w:r w:rsidRPr="007625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520C"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8D45"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7405"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DC97E"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7D345" w14:textId="77777777" w:rsidR="00F47530" w:rsidRPr="00762560" w:rsidRDefault="00F47530" w:rsidP="00E77C98">
            <w:pPr>
              <w:pStyle w:val="headertabella0"/>
              <w:rPr>
                <w:color w:val="002060"/>
              </w:rPr>
            </w:pPr>
            <w:r w:rsidRPr="00762560">
              <w:rPr>
                <w:color w:val="002060"/>
              </w:rPr>
              <w:t>Impianto</w:t>
            </w:r>
          </w:p>
        </w:tc>
      </w:tr>
      <w:tr w:rsidR="00F47530" w:rsidRPr="00762560" w14:paraId="7000AB8E" w14:textId="77777777" w:rsidTr="00E77C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AFEA" w14:textId="77777777" w:rsidR="00F47530" w:rsidRPr="00762560" w:rsidRDefault="00F47530" w:rsidP="00E77C98">
            <w:pPr>
              <w:pStyle w:val="rowtabella0"/>
              <w:rPr>
                <w:color w:val="002060"/>
                <w:highlight w:val="yellow"/>
              </w:rPr>
            </w:pPr>
            <w:r w:rsidRPr="00762560">
              <w:rPr>
                <w:color w:val="002060"/>
                <w:highlight w:val="yellow"/>
              </w:rPr>
              <w:t>13/03/2023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A94D" w14:textId="77777777" w:rsidR="00F47530" w:rsidRPr="00762560" w:rsidRDefault="00F47530" w:rsidP="00E77C98">
            <w:pPr>
              <w:pStyle w:val="rowtabella0"/>
              <w:jc w:val="center"/>
              <w:rPr>
                <w:color w:val="002060"/>
                <w:highlight w:val="yellow"/>
              </w:rPr>
            </w:pPr>
            <w:r w:rsidRPr="00762560">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F492" w14:textId="77777777" w:rsidR="00F47530" w:rsidRPr="00762560" w:rsidRDefault="00F47530" w:rsidP="00E77C98">
            <w:pPr>
              <w:pStyle w:val="rowtabella0"/>
              <w:rPr>
                <w:color w:val="002060"/>
                <w:highlight w:val="yellow"/>
              </w:rPr>
            </w:pPr>
            <w:r w:rsidRPr="00762560">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59C9" w14:textId="77777777" w:rsidR="00F47530" w:rsidRPr="00762560" w:rsidRDefault="00F47530" w:rsidP="00E77C98">
            <w:pPr>
              <w:pStyle w:val="rowtabella0"/>
              <w:rPr>
                <w:color w:val="002060"/>
                <w:highlight w:val="yellow"/>
              </w:rPr>
            </w:pPr>
            <w:r w:rsidRPr="00762560">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3834" w14:textId="77777777" w:rsidR="00F47530" w:rsidRPr="00762560" w:rsidRDefault="00F47530" w:rsidP="00E77C98">
            <w:pPr>
              <w:pStyle w:val="rowtabella0"/>
              <w:rPr>
                <w:color w:val="002060"/>
              </w:rPr>
            </w:pPr>
            <w:r w:rsidRPr="00762560">
              <w:rPr>
                <w:color w:val="002060"/>
              </w:rPr>
              <w:t>1</w:t>
            </w:r>
            <w:r>
              <w:rPr>
                <w:color w:val="002060"/>
              </w:rPr>
              <w:t>1</w:t>
            </w:r>
            <w:r w:rsidRPr="00762560">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07F9" w14:textId="77777777" w:rsidR="00F47530" w:rsidRPr="00762560" w:rsidRDefault="00F47530" w:rsidP="00E77C98">
            <w:pPr>
              <w:pStyle w:val="rowtabella0"/>
              <w:jc w:val="center"/>
              <w:rPr>
                <w:color w:val="002060"/>
                <w:highlight w:val="yellow"/>
              </w:rPr>
            </w:pPr>
            <w:r w:rsidRPr="0076256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9048" w14:textId="77777777" w:rsidR="00F47530" w:rsidRPr="00762560" w:rsidRDefault="00F47530" w:rsidP="00E77C98">
            <w:pPr>
              <w:pStyle w:val="rowtabella0"/>
              <w:jc w:val="center"/>
              <w:rPr>
                <w:color w:val="002060"/>
              </w:rPr>
            </w:pPr>
            <w:r w:rsidRPr="0076256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F62B" w14:textId="77777777" w:rsidR="00F47530" w:rsidRPr="00762560" w:rsidRDefault="00F47530" w:rsidP="00E77C98">
            <w:pPr>
              <w:rPr>
                <w:color w:val="002060"/>
              </w:rPr>
            </w:pPr>
          </w:p>
        </w:tc>
      </w:tr>
      <w:tr w:rsidR="00F47530" w:rsidRPr="00762560" w14:paraId="6BCADA73" w14:textId="77777777" w:rsidTr="00E77C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61EA" w14:textId="77777777" w:rsidR="00F47530" w:rsidRPr="00762560" w:rsidRDefault="00F47530" w:rsidP="00E77C98">
            <w:pPr>
              <w:pStyle w:val="rowtabella0"/>
              <w:rPr>
                <w:color w:val="002060"/>
                <w:highlight w:val="yellow"/>
              </w:rPr>
            </w:pPr>
            <w:r w:rsidRPr="00762560">
              <w:rPr>
                <w:color w:val="002060"/>
                <w:highlight w:val="yellow"/>
              </w:rPr>
              <w:t>13/03/2023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4D9D" w14:textId="77777777" w:rsidR="00F47530" w:rsidRPr="00762560" w:rsidRDefault="00F47530" w:rsidP="00E77C98">
            <w:pPr>
              <w:pStyle w:val="rowtabella0"/>
              <w:jc w:val="center"/>
              <w:rPr>
                <w:color w:val="002060"/>
                <w:highlight w:val="yellow"/>
              </w:rPr>
            </w:pPr>
            <w:r w:rsidRPr="00762560">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4054" w14:textId="77777777" w:rsidR="00F47530" w:rsidRPr="00762560" w:rsidRDefault="00F47530" w:rsidP="00E77C98">
            <w:pPr>
              <w:pStyle w:val="rowtabella0"/>
              <w:rPr>
                <w:color w:val="002060"/>
                <w:highlight w:val="yellow"/>
              </w:rPr>
            </w:pPr>
            <w:r w:rsidRPr="00762560">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8425" w14:textId="77777777" w:rsidR="00F47530" w:rsidRPr="00762560" w:rsidRDefault="00F47530" w:rsidP="00E77C98">
            <w:pPr>
              <w:pStyle w:val="rowtabella0"/>
              <w:rPr>
                <w:color w:val="002060"/>
                <w:highlight w:val="yellow"/>
              </w:rPr>
            </w:pPr>
            <w:r w:rsidRPr="00762560">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7109" w14:textId="77777777" w:rsidR="00F47530" w:rsidRPr="00762560" w:rsidRDefault="00F47530" w:rsidP="00E77C98">
            <w:pPr>
              <w:pStyle w:val="rowtabella0"/>
              <w:rPr>
                <w:color w:val="002060"/>
              </w:rPr>
            </w:pPr>
            <w:r w:rsidRPr="00762560">
              <w:rPr>
                <w:color w:val="002060"/>
              </w:rPr>
              <w:t>10/03/2023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27D5" w14:textId="77777777" w:rsidR="00F47530" w:rsidRPr="00762560" w:rsidRDefault="00F47530" w:rsidP="00E77C98">
            <w:pPr>
              <w:pStyle w:val="rowtabella0"/>
              <w:jc w:val="center"/>
              <w:rPr>
                <w:color w:val="002060"/>
                <w:highlight w:val="yellow"/>
              </w:rPr>
            </w:pPr>
            <w:r w:rsidRPr="00762560">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EDBF" w14:textId="77777777" w:rsidR="00F47530" w:rsidRPr="00762560" w:rsidRDefault="00F47530" w:rsidP="00E77C98">
            <w:pPr>
              <w:pStyle w:val="rowtabella0"/>
              <w:jc w:val="center"/>
              <w:rPr>
                <w:color w:val="002060"/>
              </w:rPr>
            </w:pPr>
            <w:r w:rsidRPr="0076256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8A49" w14:textId="77777777" w:rsidR="00F47530" w:rsidRPr="00762560" w:rsidRDefault="00F47530" w:rsidP="00E77C98">
            <w:pPr>
              <w:rPr>
                <w:color w:val="002060"/>
              </w:rPr>
            </w:pPr>
          </w:p>
        </w:tc>
      </w:tr>
    </w:tbl>
    <w:p w14:paraId="602B5600" w14:textId="77777777" w:rsidR="00F47530" w:rsidRPr="00762560" w:rsidRDefault="00F47530" w:rsidP="00F47530">
      <w:pPr>
        <w:pStyle w:val="breakline"/>
        <w:rPr>
          <w:rFonts w:eastAsiaTheme="minorEastAsia"/>
          <w:color w:val="002060"/>
        </w:rPr>
      </w:pPr>
    </w:p>
    <w:p w14:paraId="798F3150" w14:textId="77777777" w:rsidR="00F47530" w:rsidRPr="00762560" w:rsidRDefault="00F47530" w:rsidP="00F47530">
      <w:pPr>
        <w:pStyle w:val="breakline"/>
        <w:rPr>
          <w:color w:val="002060"/>
        </w:rPr>
      </w:pPr>
    </w:p>
    <w:p w14:paraId="0563B8CF" w14:textId="77777777" w:rsidR="00F47530" w:rsidRPr="00762560" w:rsidRDefault="00F47530" w:rsidP="00F47530">
      <w:pPr>
        <w:pStyle w:val="titoloprinc0"/>
        <w:rPr>
          <w:color w:val="002060"/>
        </w:rPr>
      </w:pPr>
      <w:r w:rsidRPr="00762560">
        <w:rPr>
          <w:color w:val="002060"/>
        </w:rPr>
        <w:t>RISULTATI</w:t>
      </w:r>
    </w:p>
    <w:p w14:paraId="5DB5A2A8" w14:textId="77777777" w:rsidR="00F47530" w:rsidRPr="00762560" w:rsidRDefault="00F47530" w:rsidP="00F47530">
      <w:pPr>
        <w:pStyle w:val="breakline"/>
        <w:rPr>
          <w:color w:val="002060"/>
        </w:rPr>
      </w:pPr>
    </w:p>
    <w:p w14:paraId="1C2DEF7C" w14:textId="77777777" w:rsidR="00F47530" w:rsidRPr="00762560" w:rsidRDefault="00F47530" w:rsidP="00F47530">
      <w:pPr>
        <w:pStyle w:val="sottotitolocampionato10"/>
        <w:rPr>
          <w:color w:val="002060"/>
        </w:rPr>
      </w:pPr>
      <w:r w:rsidRPr="00762560">
        <w:rPr>
          <w:color w:val="002060"/>
        </w:rPr>
        <w:t>RISULTATI UFFICIALI GARE DEL 03/03/2023</w:t>
      </w:r>
    </w:p>
    <w:p w14:paraId="42275077"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75E267A4"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7530" w:rsidRPr="00762560" w14:paraId="0170DD7A"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1726AACA"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EEF80" w14:textId="77777777" w:rsidR="00F47530" w:rsidRPr="00762560" w:rsidRDefault="00F47530" w:rsidP="00E77C98">
                  <w:pPr>
                    <w:pStyle w:val="headertabella0"/>
                    <w:rPr>
                      <w:color w:val="002060"/>
                    </w:rPr>
                  </w:pPr>
                  <w:r w:rsidRPr="00762560">
                    <w:rPr>
                      <w:color w:val="002060"/>
                    </w:rPr>
                    <w:t>GIRONE A - 8 Giornata - R</w:t>
                  </w:r>
                </w:p>
              </w:tc>
            </w:tr>
            <w:tr w:rsidR="00F47530" w:rsidRPr="00762560" w14:paraId="3EB18D2D"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72BE15" w14:textId="77777777" w:rsidR="00F47530" w:rsidRPr="00762560" w:rsidRDefault="00F47530" w:rsidP="00E77C98">
                  <w:pPr>
                    <w:pStyle w:val="rowtabella0"/>
                    <w:rPr>
                      <w:color w:val="002060"/>
                    </w:rPr>
                  </w:pPr>
                  <w:r w:rsidRPr="0076256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2F608" w14:textId="77777777" w:rsidR="00F47530" w:rsidRPr="00762560" w:rsidRDefault="00F47530" w:rsidP="00E77C98">
                  <w:pPr>
                    <w:pStyle w:val="rowtabella0"/>
                    <w:rPr>
                      <w:color w:val="002060"/>
                    </w:rPr>
                  </w:pPr>
                  <w:r w:rsidRPr="00762560">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578E9" w14:textId="77777777" w:rsidR="00F47530" w:rsidRPr="00762560" w:rsidRDefault="00F47530" w:rsidP="00E77C98">
                  <w:pPr>
                    <w:pStyle w:val="rowtabella0"/>
                    <w:jc w:val="center"/>
                    <w:rPr>
                      <w:color w:val="002060"/>
                    </w:rPr>
                  </w:pPr>
                  <w:r w:rsidRPr="00762560">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C3A9E" w14:textId="77777777" w:rsidR="00F47530" w:rsidRPr="00762560" w:rsidRDefault="00F47530" w:rsidP="00E77C98">
                  <w:pPr>
                    <w:pStyle w:val="rowtabella0"/>
                    <w:jc w:val="center"/>
                    <w:rPr>
                      <w:color w:val="002060"/>
                    </w:rPr>
                  </w:pPr>
                  <w:r w:rsidRPr="00762560">
                    <w:rPr>
                      <w:color w:val="002060"/>
                    </w:rPr>
                    <w:t> </w:t>
                  </w:r>
                </w:p>
              </w:tc>
            </w:tr>
            <w:tr w:rsidR="00F47530" w:rsidRPr="00762560" w14:paraId="70758A8A"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1BFA7" w14:textId="77777777" w:rsidR="00F47530" w:rsidRPr="00762560" w:rsidRDefault="00F47530" w:rsidP="00E77C98">
                  <w:pPr>
                    <w:pStyle w:val="rowtabella0"/>
                    <w:rPr>
                      <w:color w:val="002060"/>
                    </w:rPr>
                  </w:pPr>
                  <w:r w:rsidRPr="00762560">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24E5F" w14:textId="77777777" w:rsidR="00F47530" w:rsidRPr="00762560" w:rsidRDefault="00F47530" w:rsidP="00E77C98">
                  <w:pPr>
                    <w:pStyle w:val="rowtabella0"/>
                    <w:rPr>
                      <w:color w:val="002060"/>
                    </w:rPr>
                  </w:pPr>
                  <w:r w:rsidRPr="0076256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57125" w14:textId="77777777" w:rsidR="00F47530" w:rsidRPr="00762560" w:rsidRDefault="00F47530" w:rsidP="00E77C98">
                  <w:pPr>
                    <w:pStyle w:val="rowtabella0"/>
                    <w:jc w:val="center"/>
                    <w:rPr>
                      <w:color w:val="002060"/>
                    </w:rPr>
                  </w:pPr>
                  <w:r w:rsidRPr="0076256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F28218" w14:textId="77777777" w:rsidR="00F47530" w:rsidRPr="00762560" w:rsidRDefault="00F47530" w:rsidP="00E77C98">
                  <w:pPr>
                    <w:pStyle w:val="rowtabella0"/>
                    <w:jc w:val="center"/>
                    <w:rPr>
                      <w:color w:val="002060"/>
                    </w:rPr>
                  </w:pPr>
                  <w:r w:rsidRPr="00762560">
                    <w:rPr>
                      <w:color w:val="002060"/>
                    </w:rPr>
                    <w:t> </w:t>
                  </w:r>
                </w:p>
              </w:tc>
            </w:tr>
            <w:tr w:rsidR="00F47530" w:rsidRPr="00762560" w14:paraId="17E2D19D"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50B655" w14:textId="77777777" w:rsidR="00F47530" w:rsidRPr="00762560" w:rsidRDefault="00F47530" w:rsidP="00E77C98">
                  <w:pPr>
                    <w:pStyle w:val="rowtabella0"/>
                    <w:rPr>
                      <w:color w:val="002060"/>
                    </w:rPr>
                  </w:pPr>
                  <w:r w:rsidRPr="0076256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6FD1C9" w14:textId="77777777" w:rsidR="00F47530" w:rsidRPr="00762560" w:rsidRDefault="00F47530" w:rsidP="00E77C98">
                  <w:pPr>
                    <w:pStyle w:val="rowtabella0"/>
                    <w:rPr>
                      <w:color w:val="002060"/>
                    </w:rPr>
                  </w:pPr>
                  <w:r w:rsidRPr="00762560">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D01657" w14:textId="77777777" w:rsidR="00F47530" w:rsidRPr="00762560" w:rsidRDefault="00F47530" w:rsidP="00E77C98">
                  <w:pPr>
                    <w:pStyle w:val="rowtabella0"/>
                    <w:jc w:val="center"/>
                    <w:rPr>
                      <w:color w:val="002060"/>
                    </w:rPr>
                  </w:pPr>
                  <w:r w:rsidRPr="0076256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F5C712" w14:textId="77777777" w:rsidR="00F47530" w:rsidRPr="00762560" w:rsidRDefault="00F47530" w:rsidP="00E77C98">
                  <w:pPr>
                    <w:pStyle w:val="rowtabella0"/>
                    <w:jc w:val="center"/>
                    <w:rPr>
                      <w:color w:val="002060"/>
                    </w:rPr>
                  </w:pPr>
                  <w:r w:rsidRPr="00762560">
                    <w:rPr>
                      <w:color w:val="002060"/>
                    </w:rPr>
                    <w:t> </w:t>
                  </w:r>
                </w:p>
              </w:tc>
            </w:tr>
            <w:tr w:rsidR="00F47530" w:rsidRPr="00762560" w14:paraId="4EB755E1"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901FDE" w14:textId="77777777" w:rsidR="00F47530" w:rsidRPr="00762560" w:rsidRDefault="00F47530" w:rsidP="00E77C98">
                  <w:pPr>
                    <w:pStyle w:val="rowtabella0"/>
                    <w:rPr>
                      <w:color w:val="002060"/>
                    </w:rPr>
                  </w:pPr>
                  <w:r w:rsidRPr="00762560">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236B73" w14:textId="77777777" w:rsidR="00F47530" w:rsidRPr="00762560" w:rsidRDefault="00F47530" w:rsidP="00E77C98">
                  <w:pPr>
                    <w:pStyle w:val="rowtabella0"/>
                    <w:rPr>
                      <w:color w:val="002060"/>
                    </w:rPr>
                  </w:pPr>
                  <w:r w:rsidRPr="00762560">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DE18E2" w14:textId="77777777" w:rsidR="00F47530" w:rsidRPr="00762560" w:rsidRDefault="00F47530" w:rsidP="00E77C98">
                  <w:pPr>
                    <w:pStyle w:val="rowtabella0"/>
                    <w:jc w:val="center"/>
                    <w:rPr>
                      <w:color w:val="002060"/>
                    </w:rPr>
                  </w:pPr>
                  <w:r w:rsidRPr="0076256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6D648E" w14:textId="77777777" w:rsidR="00F47530" w:rsidRPr="00762560" w:rsidRDefault="00F47530" w:rsidP="00E77C98">
                  <w:pPr>
                    <w:pStyle w:val="rowtabella0"/>
                    <w:jc w:val="center"/>
                    <w:rPr>
                      <w:color w:val="002060"/>
                    </w:rPr>
                  </w:pPr>
                  <w:r w:rsidRPr="00762560">
                    <w:rPr>
                      <w:color w:val="002060"/>
                    </w:rPr>
                    <w:t> </w:t>
                  </w:r>
                </w:p>
              </w:tc>
            </w:tr>
            <w:tr w:rsidR="00F47530" w:rsidRPr="00762560" w14:paraId="645C8F2C"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667EB7" w14:textId="77777777" w:rsidR="00F47530" w:rsidRPr="00762560" w:rsidRDefault="00F47530" w:rsidP="00E77C98">
                  <w:pPr>
                    <w:pStyle w:val="rowtabella0"/>
                    <w:rPr>
                      <w:color w:val="002060"/>
                    </w:rPr>
                  </w:pPr>
                  <w:r w:rsidRPr="00762560">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18147C" w14:textId="77777777" w:rsidR="00F47530" w:rsidRPr="00762560" w:rsidRDefault="00F47530" w:rsidP="00E77C98">
                  <w:pPr>
                    <w:pStyle w:val="rowtabella0"/>
                    <w:rPr>
                      <w:color w:val="002060"/>
                    </w:rPr>
                  </w:pPr>
                  <w:r w:rsidRPr="00762560">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6C95E" w14:textId="77777777" w:rsidR="00F47530" w:rsidRPr="00762560" w:rsidRDefault="00F47530" w:rsidP="00E77C98">
                  <w:pPr>
                    <w:pStyle w:val="rowtabella0"/>
                    <w:jc w:val="center"/>
                    <w:rPr>
                      <w:color w:val="002060"/>
                    </w:rPr>
                  </w:pPr>
                  <w:r w:rsidRPr="0076256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F7D969" w14:textId="77777777" w:rsidR="00F47530" w:rsidRPr="00762560" w:rsidRDefault="00F47530" w:rsidP="00E77C98">
                  <w:pPr>
                    <w:pStyle w:val="rowtabella0"/>
                    <w:jc w:val="center"/>
                    <w:rPr>
                      <w:color w:val="002060"/>
                    </w:rPr>
                  </w:pPr>
                  <w:r w:rsidRPr="00762560">
                    <w:rPr>
                      <w:color w:val="002060"/>
                    </w:rPr>
                    <w:t> </w:t>
                  </w:r>
                </w:p>
              </w:tc>
            </w:tr>
            <w:tr w:rsidR="00F47530" w:rsidRPr="00762560" w14:paraId="71B44C1C"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ED78C1" w14:textId="77777777" w:rsidR="00F47530" w:rsidRPr="00762560" w:rsidRDefault="00F47530" w:rsidP="00E77C98">
                  <w:pPr>
                    <w:pStyle w:val="rowtabella0"/>
                    <w:rPr>
                      <w:color w:val="002060"/>
                    </w:rPr>
                  </w:pPr>
                  <w:r w:rsidRPr="00762560">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E61ED" w14:textId="77777777" w:rsidR="00F47530" w:rsidRPr="00762560" w:rsidRDefault="00F47530" w:rsidP="00E77C98">
                  <w:pPr>
                    <w:pStyle w:val="rowtabella0"/>
                    <w:rPr>
                      <w:color w:val="002060"/>
                    </w:rPr>
                  </w:pPr>
                  <w:r w:rsidRPr="00762560">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F8476" w14:textId="77777777" w:rsidR="00F47530" w:rsidRPr="00762560" w:rsidRDefault="00F47530" w:rsidP="00E77C98">
                  <w:pPr>
                    <w:pStyle w:val="rowtabella0"/>
                    <w:jc w:val="center"/>
                    <w:rPr>
                      <w:color w:val="002060"/>
                    </w:rPr>
                  </w:pPr>
                  <w:r w:rsidRPr="0076256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C961A8" w14:textId="77777777" w:rsidR="00F47530" w:rsidRPr="00762560" w:rsidRDefault="00F47530" w:rsidP="00E77C98">
                  <w:pPr>
                    <w:pStyle w:val="rowtabella0"/>
                    <w:jc w:val="center"/>
                    <w:rPr>
                      <w:color w:val="002060"/>
                    </w:rPr>
                  </w:pPr>
                  <w:r w:rsidRPr="00762560">
                    <w:rPr>
                      <w:color w:val="002060"/>
                    </w:rPr>
                    <w:t> </w:t>
                  </w:r>
                </w:p>
              </w:tc>
            </w:tr>
            <w:tr w:rsidR="00F47530" w:rsidRPr="00762560" w14:paraId="5F994E29"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8C576" w14:textId="77777777" w:rsidR="00F47530" w:rsidRPr="00762560" w:rsidRDefault="00F47530" w:rsidP="00E77C98">
                  <w:pPr>
                    <w:pStyle w:val="rowtabella0"/>
                    <w:rPr>
                      <w:color w:val="002060"/>
                    </w:rPr>
                  </w:pPr>
                  <w:r w:rsidRPr="0076256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BF9F1" w14:textId="77777777" w:rsidR="00F47530" w:rsidRPr="00762560" w:rsidRDefault="00F47530" w:rsidP="00E77C98">
                  <w:pPr>
                    <w:pStyle w:val="rowtabella0"/>
                    <w:rPr>
                      <w:color w:val="002060"/>
                    </w:rPr>
                  </w:pPr>
                  <w:r w:rsidRPr="00762560">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03D43" w14:textId="77777777" w:rsidR="00F47530" w:rsidRPr="00762560" w:rsidRDefault="00F47530" w:rsidP="00E77C98">
                  <w:pPr>
                    <w:pStyle w:val="rowtabella0"/>
                    <w:jc w:val="center"/>
                    <w:rPr>
                      <w:color w:val="002060"/>
                    </w:rPr>
                  </w:pPr>
                  <w:r w:rsidRPr="0076256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AFB59" w14:textId="77777777" w:rsidR="00F47530" w:rsidRPr="00762560" w:rsidRDefault="00F47530" w:rsidP="00E77C98">
                  <w:pPr>
                    <w:pStyle w:val="rowtabella0"/>
                    <w:jc w:val="center"/>
                    <w:rPr>
                      <w:color w:val="002060"/>
                    </w:rPr>
                  </w:pPr>
                  <w:r w:rsidRPr="00762560">
                    <w:rPr>
                      <w:color w:val="002060"/>
                    </w:rPr>
                    <w:t> </w:t>
                  </w:r>
                </w:p>
              </w:tc>
            </w:tr>
            <w:tr w:rsidR="00F47530" w:rsidRPr="00762560" w14:paraId="35E7DD3E"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17586A04" w14:textId="77777777" w:rsidR="00F47530" w:rsidRPr="00762560" w:rsidRDefault="00F47530" w:rsidP="00E77C98">
                  <w:pPr>
                    <w:pStyle w:val="rowtabella0"/>
                    <w:rPr>
                      <w:color w:val="002060"/>
                    </w:rPr>
                  </w:pPr>
                  <w:r w:rsidRPr="00762560">
                    <w:rPr>
                      <w:color w:val="002060"/>
                    </w:rPr>
                    <w:t>(1) - disputata il 04/03/2023</w:t>
                  </w:r>
                </w:p>
              </w:tc>
            </w:tr>
          </w:tbl>
          <w:p w14:paraId="1B1F596F" w14:textId="77777777" w:rsidR="00F47530" w:rsidRPr="00762560" w:rsidRDefault="00F47530" w:rsidP="00E77C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29780CFB"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6BCDC" w14:textId="77777777" w:rsidR="00F47530" w:rsidRPr="00762560" w:rsidRDefault="00F47530" w:rsidP="00E77C98">
                  <w:pPr>
                    <w:pStyle w:val="headertabella0"/>
                    <w:rPr>
                      <w:color w:val="002060"/>
                    </w:rPr>
                  </w:pPr>
                  <w:r w:rsidRPr="00762560">
                    <w:rPr>
                      <w:color w:val="002060"/>
                    </w:rPr>
                    <w:t>GIRONE B - 8 Giornata - R</w:t>
                  </w:r>
                </w:p>
              </w:tc>
            </w:tr>
            <w:tr w:rsidR="00F47530" w:rsidRPr="00762560" w14:paraId="49C09561"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6B07A" w14:textId="77777777" w:rsidR="00F47530" w:rsidRPr="00762560" w:rsidRDefault="00F47530" w:rsidP="00E77C98">
                  <w:pPr>
                    <w:pStyle w:val="rowtabella0"/>
                    <w:rPr>
                      <w:color w:val="002060"/>
                    </w:rPr>
                  </w:pPr>
                  <w:r w:rsidRPr="00762560">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D3A79" w14:textId="77777777" w:rsidR="00F47530" w:rsidRPr="00762560" w:rsidRDefault="00F47530" w:rsidP="00E77C98">
                  <w:pPr>
                    <w:pStyle w:val="rowtabella0"/>
                    <w:rPr>
                      <w:color w:val="002060"/>
                    </w:rPr>
                  </w:pPr>
                  <w:r w:rsidRPr="00762560">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8FB10" w14:textId="77777777" w:rsidR="00F47530" w:rsidRPr="00762560" w:rsidRDefault="00F47530" w:rsidP="00E77C98">
                  <w:pPr>
                    <w:pStyle w:val="rowtabella0"/>
                    <w:jc w:val="center"/>
                    <w:rPr>
                      <w:color w:val="002060"/>
                    </w:rPr>
                  </w:pPr>
                  <w:r w:rsidRPr="0076256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47D1C" w14:textId="77777777" w:rsidR="00F47530" w:rsidRPr="00762560" w:rsidRDefault="00F47530" w:rsidP="00E77C98">
                  <w:pPr>
                    <w:pStyle w:val="rowtabella0"/>
                    <w:jc w:val="center"/>
                    <w:rPr>
                      <w:color w:val="002060"/>
                    </w:rPr>
                  </w:pPr>
                  <w:r w:rsidRPr="00762560">
                    <w:rPr>
                      <w:color w:val="002060"/>
                    </w:rPr>
                    <w:t> </w:t>
                  </w:r>
                </w:p>
              </w:tc>
            </w:tr>
            <w:tr w:rsidR="00F47530" w:rsidRPr="00762560" w14:paraId="6057CE41"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2F8DE4" w14:textId="77777777" w:rsidR="00F47530" w:rsidRPr="00762560" w:rsidRDefault="00F47530" w:rsidP="00E77C98">
                  <w:pPr>
                    <w:pStyle w:val="rowtabella0"/>
                    <w:rPr>
                      <w:color w:val="002060"/>
                    </w:rPr>
                  </w:pPr>
                  <w:r w:rsidRPr="00762560">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6353FF" w14:textId="77777777" w:rsidR="00F47530" w:rsidRPr="00762560" w:rsidRDefault="00F47530" w:rsidP="00E77C98">
                  <w:pPr>
                    <w:pStyle w:val="rowtabella0"/>
                    <w:rPr>
                      <w:color w:val="002060"/>
                    </w:rPr>
                  </w:pPr>
                  <w:r w:rsidRPr="00762560">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A3454" w14:textId="77777777" w:rsidR="00F47530" w:rsidRPr="00762560" w:rsidRDefault="00F47530" w:rsidP="00E77C98">
                  <w:pPr>
                    <w:pStyle w:val="rowtabella0"/>
                    <w:jc w:val="center"/>
                    <w:rPr>
                      <w:color w:val="002060"/>
                    </w:rPr>
                  </w:pPr>
                  <w:r w:rsidRPr="0076256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65A6C" w14:textId="77777777" w:rsidR="00F47530" w:rsidRPr="00762560" w:rsidRDefault="00F47530" w:rsidP="00E77C98">
                  <w:pPr>
                    <w:pStyle w:val="rowtabella0"/>
                    <w:jc w:val="center"/>
                    <w:rPr>
                      <w:color w:val="002060"/>
                    </w:rPr>
                  </w:pPr>
                  <w:r w:rsidRPr="00762560">
                    <w:rPr>
                      <w:color w:val="002060"/>
                    </w:rPr>
                    <w:t> </w:t>
                  </w:r>
                </w:p>
              </w:tc>
            </w:tr>
            <w:tr w:rsidR="00F47530" w:rsidRPr="00762560" w14:paraId="5C2301A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07878" w14:textId="77777777" w:rsidR="00F47530" w:rsidRPr="00762560" w:rsidRDefault="00F47530" w:rsidP="00E77C98">
                  <w:pPr>
                    <w:pStyle w:val="rowtabella0"/>
                    <w:rPr>
                      <w:color w:val="002060"/>
                    </w:rPr>
                  </w:pPr>
                  <w:r w:rsidRPr="00762560">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6A59CC" w14:textId="77777777" w:rsidR="00F47530" w:rsidRPr="00762560" w:rsidRDefault="00F47530" w:rsidP="00E77C98">
                  <w:pPr>
                    <w:pStyle w:val="rowtabella0"/>
                    <w:rPr>
                      <w:color w:val="002060"/>
                    </w:rPr>
                  </w:pPr>
                  <w:r w:rsidRPr="00762560">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3EEE2" w14:textId="77777777" w:rsidR="00F47530" w:rsidRPr="00762560" w:rsidRDefault="00F47530" w:rsidP="00E77C98">
                  <w:pPr>
                    <w:pStyle w:val="rowtabella0"/>
                    <w:jc w:val="center"/>
                    <w:rPr>
                      <w:color w:val="002060"/>
                    </w:rPr>
                  </w:pPr>
                  <w:r w:rsidRPr="0076256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00CAC" w14:textId="77777777" w:rsidR="00F47530" w:rsidRPr="00762560" w:rsidRDefault="00F47530" w:rsidP="00E77C98">
                  <w:pPr>
                    <w:pStyle w:val="rowtabella0"/>
                    <w:jc w:val="center"/>
                    <w:rPr>
                      <w:color w:val="002060"/>
                    </w:rPr>
                  </w:pPr>
                  <w:r w:rsidRPr="00762560">
                    <w:rPr>
                      <w:color w:val="002060"/>
                    </w:rPr>
                    <w:t> </w:t>
                  </w:r>
                </w:p>
              </w:tc>
            </w:tr>
            <w:tr w:rsidR="00F47530" w:rsidRPr="00762560" w14:paraId="02D5F01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02E4A4" w14:textId="77777777" w:rsidR="00F47530" w:rsidRPr="00762560" w:rsidRDefault="00F47530" w:rsidP="00E77C98">
                  <w:pPr>
                    <w:pStyle w:val="rowtabella0"/>
                    <w:rPr>
                      <w:color w:val="002060"/>
                    </w:rPr>
                  </w:pPr>
                  <w:r w:rsidRPr="0076256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0A4F47" w14:textId="77777777" w:rsidR="00F47530" w:rsidRPr="00762560" w:rsidRDefault="00F47530" w:rsidP="00E77C98">
                  <w:pPr>
                    <w:pStyle w:val="rowtabella0"/>
                    <w:rPr>
                      <w:color w:val="002060"/>
                    </w:rPr>
                  </w:pPr>
                  <w:r w:rsidRPr="00762560">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903F9E" w14:textId="77777777" w:rsidR="00F47530" w:rsidRPr="00762560" w:rsidRDefault="00F47530" w:rsidP="00E77C98">
                  <w:pPr>
                    <w:pStyle w:val="rowtabella0"/>
                    <w:jc w:val="center"/>
                    <w:rPr>
                      <w:color w:val="002060"/>
                    </w:rPr>
                  </w:pPr>
                  <w:r w:rsidRPr="0076256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E56EBC" w14:textId="77777777" w:rsidR="00F47530" w:rsidRPr="00762560" w:rsidRDefault="00F47530" w:rsidP="00E77C98">
                  <w:pPr>
                    <w:pStyle w:val="rowtabella0"/>
                    <w:jc w:val="center"/>
                    <w:rPr>
                      <w:color w:val="002060"/>
                    </w:rPr>
                  </w:pPr>
                  <w:r w:rsidRPr="00762560">
                    <w:rPr>
                      <w:color w:val="002060"/>
                    </w:rPr>
                    <w:t> </w:t>
                  </w:r>
                </w:p>
              </w:tc>
            </w:tr>
            <w:tr w:rsidR="00F47530" w:rsidRPr="00762560" w14:paraId="1B90BDB9"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67D135" w14:textId="77777777" w:rsidR="00F47530" w:rsidRPr="00762560" w:rsidRDefault="00F47530" w:rsidP="00E77C98">
                  <w:pPr>
                    <w:pStyle w:val="rowtabella0"/>
                    <w:rPr>
                      <w:color w:val="002060"/>
                    </w:rPr>
                  </w:pPr>
                  <w:r w:rsidRPr="00762560">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D1C2F5" w14:textId="77777777" w:rsidR="00F47530" w:rsidRPr="00762560" w:rsidRDefault="00F47530" w:rsidP="00E77C98">
                  <w:pPr>
                    <w:pStyle w:val="rowtabella0"/>
                    <w:rPr>
                      <w:color w:val="002060"/>
                    </w:rPr>
                  </w:pPr>
                  <w:r w:rsidRPr="0076256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126A3" w14:textId="77777777" w:rsidR="00F47530" w:rsidRPr="00762560" w:rsidRDefault="00F47530" w:rsidP="00E77C98">
                  <w:pPr>
                    <w:pStyle w:val="rowtabella0"/>
                    <w:jc w:val="center"/>
                    <w:rPr>
                      <w:color w:val="002060"/>
                    </w:rPr>
                  </w:pPr>
                  <w:r w:rsidRPr="0076256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44250" w14:textId="77777777" w:rsidR="00F47530" w:rsidRPr="00762560" w:rsidRDefault="00F47530" w:rsidP="00E77C98">
                  <w:pPr>
                    <w:pStyle w:val="rowtabella0"/>
                    <w:jc w:val="center"/>
                    <w:rPr>
                      <w:color w:val="002060"/>
                    </w:rPr>
                  </w:pPr>
                  <w:r w:rsidRPr="00762560">
                    <w:rPr>
                      <w:color w:val="002060"/>
                    </w:rPr>
                    <w:t> </w:t>
                  </w:r>
                </w:p>
              </w:tc>
            </w:tr>
            <w:tr w:rsidR="00F47530" w:rsidRPr="00762560" w14:paraId="799616C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CB20B3" w14:textId="77777777" w:rsidR="00F47530" w:rsidRPr="00762560" w:rsidRDefault="00F47530" w:rsidP="00E77C98">
                  <w:pPr>
                    <w:pStyle w:val="rowtabella0"/>
                    <w:rPr>
                      <w:color w:val="002060"/>
                    </w:rPr>
                  </w:pPr>
                  <w:r w:rsidRPr="00762560">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B2393B" w14:textId="77777777" w:rsidR="00F47530" w:rsidRPr="00762560" w:rsidRDefault="00F47530" w:rsidP="00E77C98">
                  <w:pPr>
                    <w:pStyle w:val="rowtabella0"/>
                    <w:rPr>
                      <w:color w:val="002060"/>
                    </w:rPr>
                  </w:pPr>
                  <w:r w:rsidRPr="00762560">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4A9434" w14:textId="77777777" w:rsidR="00F47530" w:rsidRPr="00762560" w:rsidRDefault="00F47530" w:rsidP="00E77C98">
                  <w:pPr>
                    <w:pStyle w:val="rowtabella0"/>
                    <w:jc w:val="center"/>
                    <w:rPr>
                      <w:color w:val="002060"/>
                    </w:rPr>
                  </w:pPr>
                  <w:r w:rsidRPr="0076256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46DD2" w14:textId="77777777" w:rsidR="00F47530" w:rsidRPr="00762560" w:rsidRDefault="00F47530" w:rsidP="00E77C98">
                  <w:pPr>
                    <w:pStyle w:val="rowtabella0"/>
                    <w:jc w:val="center"/>
                    <w:rPr>
                      <w:color w:val="002060"/>
                    </w:rPr>
                  </w:pPr>
                  <w:r w:rsidRPr="00762560">
                    <w:rPr>
                      <w:color w:val="002060"/>
                    </w:rPr>
                    <w:t> </w:t>
                  </w:r>
                </w:p>
              </w:tc>
            </w:tr>
            <w:tr w:rsidR="00F47530" w:rsidRPr="00762560" w14:paraId="28B13BF4"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5F76B" w14:textId="77777777" w:rsidR="00F47530" w:rsidRPr="00762560" w:rsidRDefault="00F47530" w:rsidP="00E77C98">
                  <w:pPr>
                    <w:pStyle w:val="rowtabella0"/>
                    <w:rPr>
                      <w:color w:val="002060"/>
                    </w:rPr>
                  </w:pPr>
                  <w:r w:rsidRPr="0076256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16CDC" w14:textId="77777777" w:rsidR="00F47530" w:rsidRPr="00762560" w:rsidRDefault="00F47530" w:rsidP="00E77C98">
                  <w:pPr>
                    <w:pStyle w:val="rowtabella0"/>
                    <w:rPr>
                      <w:color w:val="002060"/>
                    </w:rPr>
                  </w:pPr>
                  <w:r w:rsidRPr="00762560">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9F51D" w14:textId="77777777" w:rsidR="00F47530" w:rsidRPr="00762560" w:rsidRDefault="00F47530" w:rsidP="00E77C98">
                  <w:pPr>
                    <w:pStyle w:val="rowtabella0"/>
                    <w:jc w:val="center"/>
                    <w:rPr>
                      <w:color w:val="002060"/>
                    </w:rPr>
                  </w:pPr>
                  <w:r w:rsidRPr="00762560">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D0E0F" w14:textId="77777777" w:rsidR="00F47530" w:rsidRPr="00762560" w:rsidRDefault="00F47530" w:rsidP="00E77C98">
                  <w:pPr>
                    <w:pStyle w:val="rowtabella0"/>
                    <w:jc w:val="center"/>
                    <w:rPr>
                      <w:color w:val="002060"/>
                    </w:rPr>
                  </w:pPr>
                  <w:r w:rsidRPr="00762560">
                    <w:rPr>
                      <w:color w:val="002060"/>
                    </w:rPr>
                    <w:t> </w:t>
                  </w:r>
                </w:p>
              </w:tc>
            </w:tr>
            <w:tr w:rsidR="00F47530" w:rsidRPr="00762560" w14:paraId="1F8E3780"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3255C5B3" w14:textId="77777777" w:rsidR="00F47530" w:rsidRPr="00762560" w:rsidRDefault="00F47530" w:rsidP="00E77C98">
                  <w:pPr>
                    <w:pStyle w:val="rowtabella0"/>
                    <w:rPr>
                      <w:color w:val="002060"/>
                    </w:rPr>
                  </w:pPr>
                  <w:r w:rsidRPr="00762560">
                    <w:rPr>
                      <w:color w:val="002060"/>
                    </w:rPr>
                    <w:t>(1) - disputata il 04/03/2023</w:t>
                  </w:r>
                </w:p>
              </w:tc>
            </w:tr>
          </w:tbl>
          <w:p w14:paraId="2DF3EA50" w14:textId="77777777" w:rsidR="00F47530" w:rsidRPr="00762560" w:rsidRDefault="00F47530" w:rsidP="00E77C98">
            <w:pPr>
              <w:rPr>
                <w:color w:val="002060"/>
              </w:rPr>
            </w:pPr>
          </w:p>
        </w:tc>
      </w:tr>
    </w:tbl>
    <w:p w14:paraId="61ED3FB3" w14:textId="77777777" w:rsidR="00F47530" w:rsidRPr="00762560" w:rsidRDefault="00F47530" w:rsidP="00F4753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7DDC954C"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A6A17F1"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A093" w14:textId="77777777" w:rsidR="00F47530" w:rsidRPr="00762560" w:rsidRDefault="00F47530" w:rsidP="00E77C98">
                  <w:pPr>
                    <w:pStyle w:val="headertabella0"/>
                    <w:rPr>
                      <w:color w:val="002060"/>
                    </w:rPr>
                  </w:pPr>
                  <w:r w:rsidRPr="00762560">
                    <w:rPr>
                      <w:color w:val="002060"/>
                    </w:rPr>
                    <w:t>GIRONE C - 8 Giornata - R</w:t>
                  </w:r>
                </w:p>
              </w:tc>
            </w:tr>
            <w:tr w:rsidR="00F47530" w:rsidRPr="00762560" w14:paraId="05084C5B"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57203" w14:textId="77777777" w:rsidR="00F47530" w:rsidRPr="00762560" w:rsidRDefault="00F47530" w:rsidP="00E77C98">
                  <w:pPr>
                    <w:pStyle w:val="rowtabella0"/>
                    <w:rPr>
                      <w:color w:val="002060"/>
                    </w:rPr>
                  </w:pPr>
                  <w:r w:rsidRPr="0076256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3A16D" w14:textId="77777777" w:rsidR="00F47530" w:rsidRPr="00762560" w:rsidRDefault="00F47530" w:rsidP="00E77C98">
                  <w:pPr>
                    <w:pStyle w:val="rowtabella0"/>
                    <w:rPr>
                      <w:color w:val="002060"/>
                    </w:rPr>
                  </w:pPr>
                  <w:r w:rsidRPr="00762560">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49F41" w14:textId="77777777" w:rsidR="00F47530" w:rsidRPr="00762560" w:rsidRDefault="00F47530" w:rsidP="00E77C98">
                  <w:pPr>
                    <w:pStyle w:val="rowtabella0"/>
                    <w:jc w:val="center"/>
                    <w:rPr>
                      <w:color w:val="002060"/>
                    </w:rPr>
                  </w:pPr>
                  <w:r w:rsidRPr="0076256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E4420" w14:textId="77777777" w:rsidR="00F47530" w:rsidRPr="00762560" w:rsidRDefault="00F47530" w:rsidP="00E77C98">
                  <w:pPr>
                    <w:pStyle w:val="rowtabella0"/>
                    <w:jc w:val="center"/>
                    <w:rPr>
                      <w:color w:val="002060"/>
                    </w:rPr>
                  </w:pPr>
                  <w:r w:rsidRPr="00762560">
                    <w:rPr>
                      <w:color w:val="002060"/>
                    </w:rPr>
                    <w:t> </w:t>
                  </w:r>
                </w:p>
              </w:tc>
            </w:tr>
            <w:tr w:rsidR="00F47530" w:rsidRPr="00762560" w14:paraId="2FC46F8C"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5F289" w14:textId="77777777" w:rsidR="00F47530" w:rsidRPr="00762560" w:rsidRDefault="00F47530" w:rsidP="00E77C98">
                  <w:pPr>
                    <w:pStyle w:val="rowtabella0"/>
                    <w:rPr>
                      <w:color w:val="002060"/>
                    </w:rPr>
                  </w:pPr>
                  <w:r w:rsidRPr="00762560">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164372" w14:textId="77777777" w:rsidR="00F47530" w:rsidRPr="00762560" w:rsidRDefault="00F47530" w:rsidP="00E77C98">
                  <w:pPr>
                    <w:pStyle w:val="rowtabella0"/>
                    <w:rPr>
                      <w:color w:val="002060"/>
                    </w:rPr>
                  </w:pPr>
                  <w:r w:rsidRPr="0076256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261F72" w14:textId="77777777" w:rsidR="00F47530" w:rsidRPr="00762560" w:rsidRDefault="00F47530" w:rsidP="00E77C98">
                  <w:pPr>
                    <w:pStyle w:val="rowtabella0"/>
                    <w:jc w:val="center"/>
                    <w:rPr>
                      <w:color w:val="002060"/>
                    </w:rPr>
                  </w:pPr>
                  <w:r w:rsidRPr="0076256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10047" w14:textId="77777777" w:rsidR="00F47530" w:rsidRPr="00762560" w:rsidRDefault="00F47530" w:rsidP="00E77C98">
                  <w:pPr>
                    <w:pStyle w:val="rowtabella0"/>
                    <w:jc w:val="center"/>
                    <w:rPr>
                      <w:color w:val="002060"/>
                    </w:rPr>
                  </w:pPr>
                  <w:r w:rsidRPr="00762560">
                    <w:rPr>
                      <w:color w:val="002060"/>
                    </w:rPr>
                    <w:t> </w:t>
                  </w:r>
                </w:p>
              </w:tc>
            </w:tr>
            <w:tr w:rsidR="00F47530" w:rsidRPr="00762560" w14:paraId="3D8A19A5"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F819D7" w14:textId="77777777" w:rsidR="00F47530" w:rsidRPr="00762560" w:rsidRDefault="00F47530" w:rsidP="00E77C98">
                  <w:pPr>
                    <w:pStyle w:val="rowtabella0"/>
                    <w:rPr>
                      <w:color w:val="002060"/>
                    </w:rPr>
                  </w:pPr>
                  <w:r w:rsidRPr="00762560">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407A0" w14:textId="77777777" w:rsidR="00F47530" w:rsidRPr="00762560" w:rsidRDefault="00F47530" w:rsidP="00E77C98">
                  <w:pPr>
                    <w:pStyle w:val="rowtabella0"/>
                    <w:rPr>
                      <w:color w:val="002060"/>
                    </w:rPr>
                  </w:pPr>
                  <w:r w:rsidRPr="00762560">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559A4" w14:textId="77777777" w:rsidR="00F47530" w:rsidRPr="00762560" w:rsidRDefault="00F47530" w:rsidP="00E77C98">
                  <w:pPr>
                    <w:pStyle w:val="rowtabella0"/>
                    <w:jc w:val="center"/>
                    <w:rPr>
                      <w:color w:val="002060"/>
                    </w:rPr>
                  </w:pPr>
                  <w:r w:rsidRPr="0076256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6CE497" w14:textId="77777777" w:rsidR="00F47530" w:rsidRPr="00762560" w:rsidRDefault="00F47530" w:rsidP="00E77C98">
                  <w:pPr>
                    <w:pStyle w:val="rowtabella0"/>
                    <w:jc w:val="center"/>
                    <w:rPr>
                      <w:color w:val="002060"/>
                    </w:rPr>
                  </w:pPr>
                  <w:r w:rsidRPr="00762560">
                    <w:rPr>
                      <w:color w:val="002060"/>
                    </w:rPr>
                    <w:t> </w:t>
                  </w:r>
                </w:p>
              </w:tc>
            </w:tr>
            <w:tr w:rsidR="00F47530" w:rsidRPr="00762560" w14:paraId="4AA5C7CB"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06AFE5" w14:textId="77777777" w:rsidR="00F47530" w:rsidRPr="00762560" w:rsidRDefault="00F47530" w:rsidP="00E77C98">
                  <w:pPr>
                    <w:pStyle w:val="rowtabella0"/>
                    <w:rPr>
                      <w:color w:val="002060"/>
                    </w:rPr>
                  </w:pPr>
                  <w:r w:rsidRPr="0076256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96E60A" w14:textId="77777777" w:rsidR="00F47530" w:rsidRPr="00762560" w:rsidRDefault="00F47530" w:rsidP="00E77C98">
                  <w:pPr>
                    <w:pStyle w:val="rowtabella0"/>
                    <w:rPr>
                      <w:color w:val="002060"/>
                    </w:rPr>
                  </w:pPr>
                  <w:r w:rsidRPr="0076256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40598" w14:textId="77777777" w:rsidR="00F47530" w:rsidRPr="00762560" w:rsidRDefault="00F47530" w:rsidP="00E77C98">
                  <w:pPr>
                    <w:pStyle w:val="rowtabella0"/>
                    <w:jc w:val="center"/>
                    <w:rPr>
                      <w:color w:val="002060"/>
                    </w:rPr>
                  </w:pPr>
                  <w:r w:rsidRPr="00762560">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76AB8" w14:textId="77777777" w:rsidR="00F47530" w:rsidRPr="00762560" w:rsidRDefault="00F47530" w:rsidP="00E77C98">
                  <w:pPr>
                    <w:pStyle w:val="rowtabella0"/>
                    <w:jc w:val="center"/>
                    <w:rPr>
                      <w:color w:val="002060"/>
                    </w:rPr>
                  </w:pPr>
                  <w:r w:rsidRPr="00762560">
                    <w:rPr>
                      <w:color w:val="002060"/>
                    </w:rPr>
                    <w:t> </w:t>
                  </w:r>
                </w:p>
              </w:tc>
            </w:tr>
            <w:tr w:rsidR="00F47530" w:rsidRPr="00762560" w14:paraId="36E2CC93"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EEA45D" w14:textId="77777777" w:rsidR="00F47530" w:rsidRPr="00762560" w:rsidRDefault="00F47530" w:rsidP="00E77C98">
                  <w:pPr>
                    <w:pStyle w:val="rowtabella0"/>
                    <w:rPr>
                      <w:color w:val="002060"/>
                    </w:rPr>
                  </w:pPr>
                  <w:r w:rsidRPr="00762560">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247A05" w14:textId="77777777" w:rsidR="00F47530" w:rsidRPr="00762560" w:rsidRDefault="00F47530" w:rsidP="00E77C98">
                  <w:pPr>
                    <w:pStyle w:val="rowtabella0"/>
                    <w:rPr>
                      <w:color w:val="002060"/>
                    </w:rPr>
                  </w:pPr>
                  <w:r w:rsidRPr="0076256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A03C9" w14:textId="77777777" w:rsidR="00F47530" w:rsidRPr="00762560" w:rsidRDefault="00F47530" w:rsidP="00E77C98">
                  <w:pPr>
                    <w:pStyle w:val="rowtabella0"/>
                    <w:jc w:val="center"/>
                    <w:rPr>
                      <w:color w:val="002060"/>
                    </w:rPr>
                  </w:pPr>
                  <w:r w:rsidRPr="0076256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1FF40F" w14:textId="77777777" w:rsidR="00F47530" w:rsidRPr="00762560" w:rsidRDefault="00F47530" w:rsidP="00E77C98">
                  <w:pPr>
                    <w:pStyle w:val="rowtabella0"/>
                    <w:jc w:val="center"/>
                    <w:rPr>
                      <w:color w:val="002060"/>
                    </w:rPr>
                  </w:pPr>
                  <w:r w:rsidRPr="00762560">
                    <w:rPr>
                      <w:color w:val="002060"/>
                    </w:rPr>
                    <w:t> </w:t>
                  </w:r>
                </w:p>
              </w:tc>
            </w:tr>
            <w:tr w:rsidR="00F47530" w:rsidRPr="00762560" w14:paraId="5AB1B2CB"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CEF740" w14:textId="77777777" w:rsidR="00F47530" w:rsidRPr="00762560" w:rsidRDefault="00F47530" w:rsidP="00E77C98">
                  <w:pPr>
                    <w:pStyle w:val="rowtabella0"/>
                    <w:rPr>
                      <w:color w:val="002060"/>
                    </w:rPr>
                  </w:pPr>
                  <w:r w:rsidRPr="0076256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F00F8A" w14:textId="77777777" w:rsidR="00F47530" w:rsidRPr="00762560" w:rsidRDefault="00F47530" w:rsidP="00E77C98">
                  <w:pPr>
                    <w:pStyle w:val="rowtabella0"/>
                    <w:rPr>
                      <w:color w:val="002060"/>
                    </w:rPr>
                  </w:pPr>
                  <w:r w:rsidRPr="0076256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1114E" w14:textId="77777777" w:rsidR="00F47530" w:rsidRPr="00762560" w:rsidRDefault="00F47530" w:rsidP="00E77C98">
                  <w:pPr>
                    <w:pStyle w:val="rowtabella0"/>
                    <w:jc w:val="center"/>
                    <w:rPr>
                      <w:color w:val="002060"/>
                    </w:rPr>
                  </w:pPr>
                  <w:r w:rsidRPr="0076256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518D97" w14:textId="77777777" w:rsidR="00F47530" w:rsidRPr="00762560" w:rsidRDefault="00F47530" w:rsidP="00E77C98">
                  <w:pPr>
                    <w:pStyle w:val="rowtabella0"/>
                    <w:jc w:val="center"/>
                    <w:rPr>
                      <w:color w:val="002060"/>
                    </w:rPr>
                  </w:pPr>
                  <w:r w:rsidRPr="00762560">
                    <w:rPr>
                      <w:color w:val="002060"/>
                    </w:rPr>
                    <w:t> </w:t>
                  </w:r>
                </w:p>
              </w:tc>
            </w:tr>
            <w:tr w:rsidR="00F47530" w:rsidRPr="00762560" w14:paraId="324D4FCF"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506E3" w14:textId="77777777" w:rsidR="00F47530" w:rsidRPr="00762560" w:rsidRDefault="00F47530" w:rsidP="00E77C98">
                  <w:pPr>
                    <w:pStyle w:val="rowtabella0"/>
                    <w:rPr>
                      <w:color w:val="002060"/>
                    </w:rPr>
                  </w:pPr>
                  <w:r w:rsidRPr="00762560">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616F2" w14:textId="77777777" w:rsidR="00F47530" w:rsidRPr="00762560" w:rsidRDefault="00F47530" w:rsidP="00E77C98">
                  <w:pPr>
                    <w:pStyle w:val="rowtabella0"/>
                    <w:rPr>
                      <w:color w:val="002060"/>
                    </w:rPr>
                  </w:pPr>
                  <w:r w:rsidRPr="00762560">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B0BB8" w14:textId="77777777" w:rsidR="00F47530" w:rsidRPr="00762560" w:rsidRDefault="00F47530" w:rsidP="00E77C98">
                  <w:pPr>
                    <w:pStyle w:val="rowtabella0"/>
                    <w:jc w:val="center"/>
                    <w:rPr>
                      <w:color w:val="002060"/>
                    </w:rPr>
                  </w:pPr>
                  <w:r w:rsidRPr="00762560">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D6876" w14:textId="77777777" w:rsidR="00F47530" w:rsidRPr="00762560" w:rsidRDefault="00F47530" w:rsidP="00E77C98">
                  <w:pPr>
                    <w:pStyle w:val="rowtabella0"/>
                    <w:jc w:val="center"/>
                    <w:rPr>
                      <w:color w:val="002060"/>
                    </w:rPr>
                  </w:pPr>
                  <w:r w:rsidRPr="00762560">
                    <w:rPr>
                      <w:color w:val="002060"/>
                    </w:rPr>
                    <w:t> </w:t>
                  </w:r>
                </w:p>
              </w:tc>
            </w:tr>
          </w:tbl>
          <w:p w14:paraId="5AFB82FA" w14:textId="77777777" w:rsidR="00F47530" w:rsidRPr="00762560" w:rsidRDefault="00F47530" w:rsidP="00E77C98">
            <w:pPr>
              <w:rPr>
                <w:color w:val="002060"/>
              </w:rPr>
            </w:pPr>
          </w:p>
        </w:tc>
      </w:tr>
    </w:tbl>
    <w:p w14:paraId="125874B5" w14:textId="77777777" w:rsidR="00F47530" w:rsidRPr="00762560" w:rsidRDefault="00F47530" w:rsidP="00F47530">
      <w:pPr>
        <w:pStyle w:val="breakline"/>
        <w:rPr>
          <w:rFonts w:eastAsiaTheme="minorEastAsia"/>
          <w:color w:val="002060"/>
        </w:rPr>
      </w:pPr>
    </w:p>
    <w:p w14:paraId="6681ED0A" w14:textId="77777777" w:rsidR="00F47530" w:rsidRPr="00762560" w:rsidRDefault="00F47530" w:rsidP="00F47530">
      <w:pPr>
        <w:pStyle w:val="breakline"/>
        <w:rPr>
          <w:color w:val="002060"/>
        </w:rPr>
      </w:pPr>
    </w:p>
    <w:p w14:paraId="216F75B2" w14:textId="77777777" w:rsidR="00F47530" w:rsidRPr="00762560" w:rsidRDefault="00F47530" w:rsidP="00F47530">
      <w:pPr>
        <w:pStyle w:val="titoloprinc0"/>
        <w:rPr>
          <w:color w:val="002060"/>
        </w:rPr>
      </w:pPr>
      <w:r w:rsidRPr="00762560">
        <w:rPr>
          <w:color w:val="002060"/>
        </w:rPr>
        <w:t>GIUDICE SPORTIVO</w:t>
      </w:r>
    </w:p>
    <w:p w14:paraId="4C02F811"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28F38C2E" w14:textId="77777777" w:rsidR="00F47530" w:rsidRPr="00762560" w:rsidRDefault="00F47530" w:rsidP="00F47530">
      <w:pPr>
        <w:pStyle w:val="titolo10"/>
        <w:rPr>
          <w:color w:val="002060"/>
        </w:rPr>
      </w:pPr>
      <w:r w:rsidRPr="00762560">
        <w:rPr>
          <w:color w:val="002060"/>
        </w:rPr>
        <w:t xml:space="preserve">GARE DEL 3/ 3/2023 </w:t>
      </w:r>
    </w:p>
    <w:p w14:paraId="225578AF" w14:textId="77777777" w:rsidR="00F47530" w:rsidRPr="00762560" w:rsidRDefault="00F47530" w:rsidP="00F47530">
      <w:pPr>
        <w:pStyle w:val="titolo7a"/>
        <w:rPr>
          <w:color w:val="002060"/>
        </w:rPr>
      </w:pPr>
      <w:r w:rsidRPr="00762560">
        <w:rPr>
          <w:color w:val="002060"/>
        </w:rPr>
        <w:t xml:space="preserve">PROVVEDIMENTI DISCIPLINARI </w:t>
      </w:r>
    </w:p>
    <w:p w14:paraId="44039F5A"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5A050800" w14:textId="77777777" w:rsidR="00F47530" w:rsidRPr="00762560" w:rsidRDefault="00F47530" w:rsidP="00F47530">
      <w:pPr>
        <w:pStyle w:val="titolo30"/>
        <w:rPr>
          <w:color w:val="002060"/>
        </w:rPr>
      </w:pPr>
      <w:r w:rsidRPr="00762560">
        <w:rPr>
          <w:color w:val="002060"/>
        </w:rPr>
        <w:t xml:space="preserve">SOCIETA' </w:t>
      </w:r>
    </w:p>
    <w:p w14:paraId="0E10CCB5" w14:textId="77777777" w:rsidR="00F47530" w:rsidRPr="00762560" w:rsidRDefault="00F47530" w:rsidP="00F47530">
      <w:pPr>
        <w:pStyle w:val="titolo20"/>
        <w:rPr>
          <w:color w:val="002060"/>
        </w:rPr>
      </w:pPr>
      <w:r w:rsidRPr="00762560">
        <w:rPr>
          <w:color w:val="002060"/>
        </w:rPr>
        <w:t xml:space="preserve">AMMENDA </w:t>
      </w:r>
    </w:p>
    <w:p w14:paraId="3589F407" w14:textId="77777777" w:rsidR="00F47530" w:rsidRPr="00762560" w:rsidRDefault="00F47530" w:rsidP="00F47530">
      <w:pPr>
        <w:pStyle w:val="diffida"/>
        <w:spacing w:before="80" w:beforeAutospacing="0" w:after="40" w:afterAutospacing="0"/>
        <w:jc w:val="left"/>
        <w:rPr>
          <w:color w:val="002060"/>
        </w:rPr>
      </w:pPr>
      <w:r w:rsidRPr="00762560">
        <w:rPr>
          <w:color w:val="002060"/>
        </w:rPr>
        <w:t xml:space="preserve">Euro 300,00 ANCONITANA CALCIO A 5 </w:t>
      </w:r>
      <w:r w:rsidRPr="00762560">
        <w:rPr>
          <w:color w:val="002060"/>
        </w:rPr>
        <w:br/>
        <w:t xml:space="preserve">Per aver la propria tifoseria aggredito un giocatore della squadra avversaria a fine gara. </w:t>
      </w:r>
    </w:p>
    <w:p w14:paraId="086373D5" w14:textId="77777777" w:rsidR="00F47530" w:rsidRPr="00762560" w:rsidRDefault="00F47530" w:rsidP="00F47530">
      <w:pPr>
        <w:pStyle w:val="diffida"/>
        <w:spacing w:before="80" w:beforeAutospacing="0" w:after="40" w:afterAutospacing="0"/>
        <w:jc w:val="left"/>
        <w:rPr>
          <w:color w:val="002060"/>
        </w:rPr>
      </w:pPr>
      <w:r w:rsidRPr="00762560">
        <w:rPr>
          <w:color w:val="002060"/>
        </w:rPr>
        <w:br/>
        <w:t xml:space="preserve">Euro 200,00 FUTSAL SAMBUCHETO </w:t>
      </w:r>
      <w:r w:rsidRPr="00762560">
        <w:rPr>
          <w:color w:val="002060"/>
        </w:rPr>
        <w:br/>
        <w:t>Per aver due dirigenti presenti in tribuna, ma non in distinta, minacciato e insultato l'arbitro a seguito della concessione del calcio di rigore ai locali.</w:t>
      </w:r>
      <w:r>
        <w:rPr>
          <w:color w:val="002060"/>
        </w:rPr>
        <w:t xml:space="preserve"> </w:t>
      </w:r>
      <w:r w:rsidRPr="00762560">
        <w:rPr>
          <w:color w:val="002060"/>
        </w:rPr>
        <w:t>A fine gara i citati dirigenti,</w:t>
      </w:r>
      <w:r>
        <w:rPr>
          <w:color w:val="002060"/>
        </w:rPr>
        <w:t xml:space="preserve"> </w:t>
      </w:r>
      <w:r w:rsidRPr="00762560">
        <w:rPr>
          <w:color w:val="002060"/>
        </w:rPr>
        <w:t xml:space="preserve">dopo aver raggiunto lo spazio antistante gli spogliatoi, prendevano a calci due porte danneggiandole. Quanto al risarcimento dei danni si rinvia a quanto previsto dalla vigente normativa. </w:t>
      </w:r>
    </w:p>
    <w:p w14:paraId="6A5F6A33" w14:textId="77777777" w:rsidR="00F47530" w:rsidRPr="00762560" w:rsidRDefault="00F47530" w:rsidP="00F47530">
      <w:pPr>
        <w:pStyle w:val="diffida"/>
        <w:spacing w:before="80" w:beforeAutospacing="0" w:after="40" w:afterAutospacing="0"/>
        <w:jc w:val="left"/>
        <w:rPr>
          <w:color w:val="002060"/>
        </w:rPr>
      </w:pPr>
      <w:r w:rsidRPr="00762560">
        <w:rPr>
          <w:color w:val="002060"/>
        </w:rPr>
        <w:br/>
        <w:t xml:space="preserve">Euro 100,00 GAGLIOLE F.C. </w:t>
      </w:r>
      <w:r w:rsidRPr="00762560">
        <w:rPr>
          <w:color w:val="002060"/>
        </w:rPr>
        <w:br/>
        <w:t xml:space="preserve">Per aver permesso a due propri tifosi di entrare sul terreno di gioco al fine di inveire contro i giocatori della squadra avversaria e spintonare il calciatore n. 11 del Villa Musone senza procurare dolore. </w:t>
      </w:r>
    </w:p>
    <w:p w14:paraId="697A0CBA" w14:textId="77777777" w:rsidR="00F47530" w:rsidRPr="00762560" w:rsidRDefault="00F47530" w:rsidP="00F47530">
      <w:pPr>
        <w:pStyle w:val="titolo30"/>
        <w:rPr>
          <w:color w:val="002060"/>
        </w:rPr>
      </w:pPr>
      <w:r w:rsidRPr="00762560">
        <w:rPr>
          <w:color w:val="002060"/>
        </w:rPr>
        <w:lastRenderedPageBreak/>
        <w:t xml:space="preserve">DIRIGENTI </w:t>
      </w:r>
    </w:p>
    <w:p w14:paraId="0A47327C" w14:textId="77777777" w:rsidR="00F47530" w:rsidRPr="00762560" w:rsidRDefault="00F47530" w:rsidP="00F47530">
      <w:pPr>
        <w:pStyle w:val="titolo20"/>
        <w:rPr>
          <w:color w:val="002060"/>
        </w:rPr>
      </w:pPr>
      <w:r w:rsidRPr="00762560">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529AB6E" w14:textId="77777777" w:rsidTr="00E77C98">
        <w:tc>
          <w:tcPr>
            <w:tcW w:w="2200" w:type="dxa"/>
            <w:tcMar>
              <w:top w:w="20" w:type="dxa"/>
              <w:left w:w="20" w:type="dxa"/>
              <w:bottom w:w="20" w:type="dxa"/>
              <w:right w:w="20" w:type="dxa"/>
            </w:tcMar>
            <w:vAlign w:val="center"/>
            <w:hideMark/>
          </w:tcPr>
          <w:p w14:paraId="68687CA3" w14:textId="77777777" w:rsidR="00F47530" w:rsidRPr="00762560" w:rsidRDefault="00F47530" w:rsidP="00E77C98">
            <w:pPr>
              <w:pStyle w:val="movimento"/>
              <w:rPr>
                <w:color w:val="002060"/>
              </w:rPr>
            </w:pPr>
            <w:r w:rsidRPr="00762560">
              <w:rPr>
                <w:color w:val="002060"/>
              </w:rPr>
              <w:t>FARABOLLINI SANDRO</w:t>
            </w:r>
          </w:p>
        </w:tc>
        <w:tc>
          <w:tcPr>
            <w:tcW w:w="2200" w:type="dxa"/>
            <w:tcMar>
              <w:top w:w="20" w:type="dxa"/>
              <w:left w:w="20" w:type="dxa"/>
              <w:bottom w:w="20" w:type="dxa"/>
              <w:right w:w="20" w:type="dxa"/>
            </w:tcMar>
            <w:vAlign w:val="center"/>
            <w:hideMark/>
          </w:tcPr>
          <w:p w14:paraId="0B825EE5" w14:textId="77777777" w:rsidR="00F47530" w:rsidRPr="00762560" w:rsidRDefault="00F47530" w:rsidP="00E77C98">
            <w:pPr>
              <w:pStyle w:val="movimento2"/>
              <w:rPr>
                <w:color w:val="002060"/>
              </w:rPr>
            </w:pPr>
            <w:r w:rsidRPr="00762560">
              <w:rPr>
                <w:color w:val="002060"/>
              </w:rPr>
              <w:t xml:space="preserve">(AURORA TREIA) </w:t>
            </w:r>
          </w:p>
        </w:tc>
        <w:tc>
          <w:tcPr>
            <w:tcW w:w="800" w:type="dxa"/>
            <w:tcMar>
              <w:top w:w="20" w:type="dxa"/>
              <w:left w:w="20" w:type="dxa"/>
              <w:bottom w:w="20" w:type="dxa"/>
              <w:right w:w="20" w:type="dxa"/>
            </w:tcMar>
            <w:vAlign w:val="center"/>
            <w:hideMark/>
          </w:tcPr>
          <w:p w14:paraId="237F3D5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360739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63F4AEA" w14:textId="77777777" w:rsidR="00F47530" w:rsidRPr="00762560" w:rsidRDefault="00F47530" w:rsidP="00E77C98">
            <w:pPr>
              <w:pStyle w:val="movimento2"/>
              <w:rPr>
                <w:color w:val="002060"/>
              </w:rPr>
            </w:pPr>
            <w:r w:rsidRPr="00762560">
              <w:rPr>
                <w:color w:val="002060"/>
              </w:rPr>
              <w:t> </w:t>
            </w:r>
          </w:p>
        </w:tc>
      </w:tr>
    </w:tbl>
    <w:p w14:paraId="6AA26C2E"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Per comportamento irriguardoso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B5E4EE8" w14:textId="77777777" w:rsidTr="00E77C98">
        <w:tc>
          <w:tcPr>
            <w:tcW w:w="2200" w:type="dxa"/>
            <w:tcMar>
              <w:top w:w="20" w:type="dxa"/>
              <w:left w:w="20" w:type="dxa"/>
              <w:bottom w:w="20" w:type="dxa"/>
              <w:right w:w="20" w:type="dxa"/>
            </w:tcMar>
            <w:vAlign w:val="center"/>
            <w:hideMark/>
          </w:tcPr>
          <w:p w14:paraId="741D1D04" w14:textId="77777777" w:rsidR="00F47530" w:rsidRPr="00762560" w:rsidRDefault="00F47530" w:rsidP="00E77C98">
            <w:pPr>
              <w:pStyle w:val="movimento"/>
              <w:rPr>
                <w:color w:val="002060"/>
              </w:rPr>
            </w:pPr>
            <w:r w:rsidRPr="00762560">
              <w:rPr>
                <w:color w:val="002060"/>
              </w:rPr>
              <w:t>CIABOCCO MARCO</w:t>
            </w:r>
          </w:p>
        </w:tc>
        <w:tc>
          <w:tcPr>
            <w:tcW w:w="2200" w:type="dxa"/>
            <w:tcMar>
              <w:top w:w="20" w:type="dxa"/>
              <w:left w:w="20" w:type="dxa"/>
              <w:bottom w:w="20" w:type="dxa"/>
              <w:right w:w="20" w:type="dxa"/>
            </w:tcMar>
            <w:vAlign w:val="center"/>
            <w:hideMark/>
          </w:tcPr>
          <w:p w14:paraId="1BEF0968" w14:textId="77777777" w:rsidR="00F47530" w:rsidRPr="00762560" w:rsidRDefault="00F47530" w:rsidP="00E77C98">
            <w:pPr>
              <w:pStyle w:val="movimento2"/>
              <w:rPr>
                <w:color w:val="002060"/>
              </w:rPr>
            </w:pPr>
            <w:r w:rsidRPr="00762560">
              <w:rPr>
                <w:color w:val="002060"/>
              </w:rPr>
              <w:t xml:space="preserve">(FUTSAL SAMBUCHETO) </w:t>
            </w:r>
          </w:p>
        </w:tc>
        <w:tc>
          <w:tcPr>
            <w:tcW w:w="800" w:type="dxa"/>
            <w:tcMar>
              <w:top w:w="20" w:type="dxa"/>
              <w:left w:w="20" w:type="dxa"/>
              <w:bottom w:w="20" w:type="dxa"/>
              <w:right w:w="20" w:type="dxa"/>
            </w:tcMar>
            <w:vAlign w:val="center"/>
            <w:hideMark/>
          </w:tcPr>
          <w:p w14:paraId="3C48A47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9D9255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A7B6855" w14:textId="77777777" w:rsidR="00F47530" w:rsidRPr="00762560" w:rsidRDefault="00F47530" w:rsidP="00E77C98">
            <w:pPr>
              <w:pStyle w:val="movimento2"/>
              <w:rPr>
                <w:color w:val="002060"/>
              </w:rPr>
            </w:pPr>
            <w:r w:rsidRPr="00762560">
              <w:rPr>
                <w:color w:val="002060"/>
              </w:rPr>
              <w:t> </w:t>
            </w:r>
          </w:p>
        </w:tc>
      </w:tr>
    </w:tbl>
    <w:p w14:paraId="4C0605CE"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Per comportamento irriguardoso tenuto nei confronti dell'arbitro a fine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DFD33B9" w14:textId="77777777" w:rsidTr="00E77C98">
        <w:tc>
          <w:tcPr>
            <w:tcW w:w="2200" w:type="dxa"/>
            <w:tcMar>
              <w:top w:w="20" w:type="dxa"/>
              <w:left w:w="20" w:type="dxa"/>
              <w:bottom w:w="20" w:type="dxa"/>
              <w:right w:w="20" w:type="dxa"/>
            </w:tcMar>
            <w:vAlign w:val="center"/>
            <w:hideMark/>
          </w:tcPr>
          <w:p w14:paraId="1E197C6A" w14:textId="77777777" w:rsidR="00F47530" w:rsidRPr="00762560" w:rsidRDefault="00F47530" w:rsidP="00E77C98">
            <w:pPr>
              <w:pStyle w:val="movimento"/>
              <w:rPr>
                <w:color w:val="002060"/>
              </w:rPr>
            </w:pPr>
            <w:r w:rsidRPr="00762560">
              <w:rPr>
                <w:color w:val="002060"/>
              </w:rPr>
              <w:t>PAOLONI GIANNI</w:t>
            </w:r>
          </w:p>
        </w:tc>
        <w:tc>
          <w:tcPr>
            <w:tcW w:w="2200" w:type="dxa"/>
            <w:tcMar>
              <w:top w:w="20" w:type="dxa"/>
              <w:left w:w="20" w:type="dxa"/>
              <w:bottom w:w="20" w:type="dxa"/>
              <w:right w:w="20" w:type="dxa"/>
            </w:tcMar>
            <w:vAlign w:val="center"/>
            <w:hideMark/>
          </w:tcPr>
          <w:p w14:paraId="52C6BA69" w14:textId="77777777" w:rsidR="00F47530" w:rsidRPr="00762560" w:rsidRDefault="00F47530" w:rsidP="00E77C98">
            <w:pPr>
              <w:pStyle w:val="movimento2"/>
              <w:rPr>
                <w:color w:val="002060"/>
              </w:rPr>
            </w:pPr>
            <w:r w:rsidRPr="00762560">
              <w:rPr>
                <w:color w:val="002060"/>
              </w:rPr>
              <w:t xml:space="preserve">(U.MANDOLESI CALCIO) </w:t>
            </w:r>
          </w:p>
        </w:tc>
        <w:tc>
          <w:tcPr>
            <w:tcW w:w="800" w:type="dxa"/>
            <w:tcMar>
              <w:top w:w="20" w:type="dxa"/>
              <w:left w:w="20" w:type="dxa"/>
              <w:bottom w:w="20" w:type="dxa"/>
              <w:right w:w="20" w:type="dxa"/>
            </w:tcMar>
            <w:vAlign w:val="center"/>
            <w:hideMark/>
          </w:tcPr>
          <w:p w14:paraId="2CEA280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E0FA01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87D67A0" w14:textId="77777777" w:rsidR="00F47530" w:rsidRPr="00762560" w:rsidRDefault="00F47530" w:rsidP="00E77C98">
            <w:pPr>
              <w:pStyle w:val="movimento2"/>
              <w:rPr>
                <w:color w:val="002060"/>
              </w:rPr>
            </w:pPr>
            <w:r w:rsidRPr="00762560">
              <w:rPr>
                <w:color w:val="002060"/>
              </w:rPr>
              <w:t> </w:t>
            </w:r>
          </w:p>
        </w:tc>
      </w:tr>
    </w:tbl>
    <w:p w14:paraId="25B62ECE"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Per comportamento irriguardoso nei confronti dell'arbitro. Allontanato. </w:t>
      </w:r>
    </w:p>
    <w:p w14:paraId="592E4C35" w14:textId="77777777" w:rsidR="00F47530" w:rsidRPr="00762560" w:rsidRDefault="00F47530" w:rsidP="00F47530">
      <w:pPr>
        <w:pStyle w:val="titolo20"/>
        <w:rPr>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DE02017" w14:textId="77777777" w:rsidTr="00E77C98">
        <w:tc>
          <w:tcPr>
            <w:tcW w:w="2200" w:type="dxa"/>
            <w:tcMar>
              <w:top w:w="20" w:type="dxa"/>
              <w:left w:w="20" w:type="dxa"/>
              <w:bottom w:w="20" w:type="dxa"/>
              <w:right w:w="20" w:type="dxa"/>
            </w:tcMar>
            <w:vAlign w:val="center"/>
            <w:hideMark/>
          </w:tcPr>
          <w:p w14:paraId="602E7002" w14:textId="77777777" w:rsidR="00F47530" w:rsidRPr="00762560" w:rsidRDefault="00F47530" w:rsidP="00E77C98">
            <w:pPr>
              <w:pStyle w:val="movimento"/>
              <w:rPr>
                <w:color w:val="002060"/>
              </w:rPr>
            </w:pPr>
            <w:r w:rsidRPr="00762560">
              <w:rPr>
                <w:color w:val="002060"/>
              </w:rPr>
              <w:t>MAZZIERI DIEGO</w:t>
            </w:r>
          </w:p>
        </w:tc>
        <w:tc>
          <w:tcPr>
            <w:tcW w:w="2200" w:type="dxa"/>
            <w:tcMar>
              <w:top w:w="20" w:type="dxa"/>
              <w:left w:w="20" w:type="dxa"/>
              <w:bottom w:w="20" w:type="dxa"/>
              <w:right w:w="20" w:type="dxa"/>
            </w:tcMar>
            <w:vAlign w:val="center"/>
            <w:hideMark/>
          </w:tcPr>
          <w:p w14:paraId="708BE600" w14:textId="77777777" w:rsidR="00F47530" w:rsidRPr="00762560" w:rsidRDefault="00F47530" w:rsidP="00E77C98">
            <w:pPr>
              <w:pStyle w:val="movimento2"/>
              <w:rPr>
                <w:color w:val="002060"/>
              </w:rPr>
            </w:pPr>
            <w:r w:rsidRPr="00762560">
              <w:rPr>
                <w:color w:val="002060"/>
              </w:rPr>
              <w:t xml:space="preserve">(AVENALE) </w:t>
            </w:r>
          </w:p>
        </w:tc>
        <w:tc>
          <w:tcPr>
            <w:tcW w:w="800" w:type="dxa"/>
            <w:tcMar>
              <w:top w:w="20" w:type="dxa"/>
              <w:left w:w="20" w:type="dxa"/>
              <w:bottom w:w="20" w:type="dxa"/>
              <w:right w:w="20" w:type="dxa"/>
            </w:tcMar>
            <w:vAlign w:val="center"/>
            <w:hideMark/>
          </w:tcPr>
          <w:p w14:paraId="42036FB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8E1473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5753E34" w14:textId="77777777" w:rsidR="00F47530" w:rsidRPr="00762560" w:rsidRDefault="00F47530" w:rsidP="00E77C98">
            <w:pPr>
              <w:pStyle w:val="movimento2"/>
              <w:rPr>
                <w:color w:val="002060"/>
              </w:rPr>
            </w:pPr>
            <w:r w:rsidRPr="00762560">
              <w:rPr>
                <w:color w:val="002060"/>
              </w:rPr>
              <w:t> </w:t>
            </w:r>
          </w:p>
        </w:tc>
      </w:tr>
    </w:tbl>
    <w:p w14:paraId="2A3BEBF9"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85178BE" w14:textId="77777777" w:rsidTr="00E77C98">
        <w:tc>
          <w:tcPr>
            <w:tcW w:w="2200" w:type="dxa"/>
            <w:tcMar>
              <w:top w:w="20" w:type="dxa"/>
              <w:left w:w="20" w:type="dxa"/>
              <w:bottom w:w="20" w:type="dxa"/>
              <w:right w:w="20" w:type="dxa"/>
            </w:tcMar>
            <w:vAlign w:val="center"/>
            <w:hideMark/>
          </w:tcPr>
          <w:p w14:paraId="57D86C39" w14:textId="77777777" w:rsidR="00F47530" w:rsidRPr="00762560" w:rsidRDefault="00F47530" w:rsidP="00E77C98">
            <w:pPr>
              <w:pStyle w:val="movimento"/>
              <w:rPr>
                <w:color w:val="002060"/>
              </w:rPr>
            </w:pPr>
            <w:r w:rsidRPr="00762560">
              <w:rPr>
                <w:color w:val="002060"/>
              </w:rPr>
              <w:t>PALMA STEFANO</w:t>
            </w:r>
          </w:p>
        </w:tc>
        <w:tc>
          <w:tcPr>
            <w:tcW w:w="2200" w:type="dxa"/>
            <w:tcMar>
              <w:top w:w="20" w:type="dxa"/>
              <w:left w:w="20" w:type="dxa"/>
              <w:bottom w:w="20" w:type="dxa"/>
              <w:right w:w="20" w:type="dxa"/>
            </w:tcMar>
            <w:vAlign w:val="center"/>
            <w:hideMark/>
          </w:tcPr>
          <w:p w14:paraId="24BCAC76" w14:textId="77777777" w:rsidR="00F47530" w:rsidRPr="00762560" w:rsidRDefault="00F47530" w:rsidP="00E77C98">
            <w:pPr>
              <w:pStyle w:val="movimento2"/>
              <w:rPr>
                <w:color w:val="002060"/>
              </w:rPr>
            </w:pPr>
            <w:r w:rsidRPr="00762560">
              <w:rPr>
                <w:color w:val="002060"/>
              </w:rPr>
              <w:t xml:space="preserve">(PICENO UNITED MMX A R.L.) </w:t>
            </w:r>
          </w:p>
        </w:tc>
        <w:tc>
          <w:tcPr>
            <w:tcW w:w="800" w:type="dxa"/>
            <w:tcMar>
              <w:top w:w="20" w:type="dxa"/>
              <w:left w:w="20" w:type="dxa"/>
              <w:bottom w:w="20" w:type="dxa"/>
              <w:right w:w="20" w:type="dxa"/>
            </w:tcMar>
            <w:vAlign w:val="center"/>
            <w:hideMark/>
          </w:tcPr>
          <w:p w14:paraId="7530F7F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2A5BB6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B138E93" w14:textId="77777777" w:rsidR="00F47530" w:rsidRPr="00762560" w:rsidRDefault="00F47530" w:rsidP="00E77C98">
            <w:pPr>
              <w:pStyle w:val="movimento2"/>
              <w:rPr>
                <w:color w:val="002060"/>
              </w:rPr>
            </w:pPr>
            <w:r w:rsidRPr="00762560">
              <w:rPr>
                <w:color w:val="002060"/>
              </w:rPr>
              <w:t> </w:t>
            </w:r>
          </w:p>
        </w:tc>
      </w:tr>
    </w:tbl>
    <w:p w14:paraId="0891D49D"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6A499F4" w14:textId="77777777" w:rsidTr="00E77C98">
        <w:tc>
          <w:tcPr>
            <w:tcW w:w="2200" w:type="dxa"/>
            <w:tcMar>
              <w:top w:w="20" w:type="dxa"/>
              <w:left w:w="20" w:type="dxa"/>
              <w:bottom w:w="20" w:type="dxa"/>
              <w:right w:w="20" w:type="dxa"/>
            </w:tcMar>
            <w:vAlign w:val="center"/>
            <w:hideMark/>
          </w:tcPr>
          <w:p w14:paraId="5D96385E" w14:textId="77777777" w:rsidR="00F47530" w:rsidRPr="00762560" w:rsidRDefault="00F47530" w:rsidP="00E77C98">
            <w:pPr>
              <w:pStyle w:val="movimento"/>
              <w:rPr>
                <w:color w:val="002060"/>
              </w:rPr>
            </w:pPr>
            <w:r w:rsidRPr="00762560">
              <w:rPr>
                <w:color w:val="002060"/>
              </w:rPr>
              <w:t>MACCIONI MAURO</w:t>
            </w:r>
          </w:p>
        </w:tc>
        <w:tc>
          <w:tcPr>
            <w:tcW w:w="2200" w:type="dxa"/>
            <w:tcMar>
              <w:top w:w="20" w:type="dxa"/>
              <w:left w:w="20" w:type="dxa"/>
              <w:bottom w:w="20" w:type="dxa"/>
              <w:right w:w="20" w:type="dxa"/>
            </w:tcMar>
            <w:vAlign w:val="center"/>
            <w:hideMark/>
          </w:tcPr>
          <w:p w14:paraId="66FD43DD" w14:textId="77777777" w:rsidR="00F47530" w:rsidRPr="00762560" w:rsidRDefault="00F47530" w:rsidP="00E77C98">
            <w:pPr>
              <w:pStyle w:val="movimento2"/>
              <w:rPr>
                <w:color w:val="002060"/>
              </w:rPr>
            </w:pPr>
            <w:r w:rsidRPr="00762560">
              <w:rPr>
                <w:color w:val="002060"/>
              </w:rPr>
              <w:t xml:space="preserve">(AVENALE) </w:t>
            </w:r>
          </w:p>
        </w:tc>
        <w:tc>
          <w:tcPr>
            <w:tcW w:w="800" w:type="dxa"/>
            <w:tcMar>
              <w:top w:w="20" w:type="dxa"/>
              <w:left w:w="20" w:type="dxa"/>
              <w:bottom w:w="20" w:type="dxa"/>
              <w:right w:w="20" w:type="dxa"/>
            </w:tcMar>
            <w:vAlign w:val="center"/>
            <w:hideMark/>
          </w:tcPr>
          <w:p w14:paraId="1D216DB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67A1B89" w14:textId="77777777" w:rsidR="00F47530" w:rsidRPr="00762560" w:rsidRDefault="00F47530" w:rsidP="00E77C98">
            <w:pPr>
              <w:pStyle w:val="movimento"/>
              <w:rPr>
                <w:color w:val="002060"/>
              </w:rPr>
            </w:pPr>
            <w:r w:rsidRPr="00762560">
              <w:rPr>
                <w:color w:val="002060"/>
              </w:rPr>
              <w:t>PIATANESI PAOLO</w:t>
            </w:r>
          </w:p>
        </w:tc>
        <w:tc>
          <w:tcPr>
            <w:tcW w:w="2200" w:type="dxa"/>
            <w:tcMar>
              <w:top w:w="20" w:type="dxa"/>
              <w:left w:w="20" w:type="dxa"/>
              <w:bottom w:w="20" w:type="dxa"/>
              <w:right w:w="20" w:type="dxa"/>
            </w:tcMar>
            <w:vAlign w:val="center"/>
            <w:hideMark/>
          </w:tcPr>
          <w:p w14:paraId="357F1064" w14:textId="77777777" w:rsidR="00F47530" w:rsidRPr="00762560" w:rsidRDefault="00F47530" w:rsidP="00E77C98">
            <w:pPr>
              <w:pStyle w:val="movimento2"/>
              <w:rPr>
                <w:color w:val="002060"/>
              </w:rPr>
            </w:pPr>
            <w:r w:rsidRPr="00762560">
              <w:rPr>
                <w:color w:val="002060"/>
              </w:rPr>
              <w:t xml:space="preserve">(GAGLIOLE F.C.) </w:t>
            </w:r>
          </w:p>
        </w:tc>
      </w:tr>
      <w:tr w:rsidR="00F47530" w:rsidRPr="00762560" w14:paraId="330AD945" w14:textId="77777777" w:rsidTr="00E77C98">
        <w:tc>
          <w:tcPr>
            <w:tcW w:w="2200" w:type="dxa"/>
            <w:tcMar>
              <w:top w:w="20" w:type="dxa"/>
              <w:left w:w="20" w:type="dxa"/>
              <w:bottom w:w="20" w:type="dxa"/>
              <w:right w:w="20" w:type="dxa"/>
            </w:tcMar>
            <w:vAlign w:val="center"/>
            <w:hideMark/>
          </w:tcPr>
          <w:p w14:paraId="53B3065F" w14:textId="77777777" w:rsidR="00F47530" w:rsidRPr="00762560" w:rsidRDefault="00F47530" w:rsidP="00E77C98">
            <w:pPr>
              <w:pStyle w:val="movimento"/>
              <w:rPr>
                <w:color w:val="002060"/>
              </w:rPr>
            </w:pPr>
            <w:r w:rsidRPr="00762560">
              <w:rPr>
                <w:color w:val="002060"/>
              </w:rPr>
              <w:t>CHIAPPINI MASSIMO</w:t>
            </w:r>
          </w:p>
        </w:tc>
        <w:tc>
          <w:tcPr>
            <w:tcW w:w="2200" w:type="dxa"/>
            <w:tcMar>
              <w:top w:w="20" w:type="dxa"/>
              <w:left w:w="20" w:type="dxa"/>
              <w:bottom w:w="20" w:type="dxa"/>
              <w:right w:w="20" w:type="dxa"/>
            </w:tcMar>
            <w:vAlign w:val="center"/>
            <w:hideMark/>
          </w:tcPr>
          <w:p w14:paraId="16085776" w14:textId="77777777" w:rsidR="00F47530" w:rsidRPr="00762560" w:rsidRDefault="00F47530" w:rsidP="00E77C98">
            <w:pPr>
              <w:pStyle w:val="movimento2"/>
              <w:rPr>
                <w:color w:val="002060"/>
              </w:rPr>
            </w:pPr>
            <w:r w:rsidRPr="00762560">
              <w:rPr>
                <w:color w:val="002060"/>
              </w:rPr>
              <w:t xml:space="preserve">(ROCCAFLUVIONE) </w:t>
            </w:r>
          </w:p>
        </w:tc>
        <w:tc>
          <w:tcPr>
            <w:tcW w:w="800" w:type="dxa"/>
            <w:tcMar>
              <w:top w:w="20" w:type="dxa"/>
              <w:left w:w="20" w:type="dxa"/>
              <w:bottom w:w="20" w:type="dxa"/>
              <w:right w:w="20" w:type="dxa"/>
            </w:tcMar>
            <w:vAlign w:val="center"/>
            <w:hideMark/>
          </w:tcPr>
          <w:p w14:paraId="5910016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61223A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0EEC511" w14:textId="77777777" w:rsidR="00F47530" w:rsidRPr="00762560" w:rsidRDefault="00F47530" w:rsidP="00E77C98">
            <w:pPr>
              <w:pStyle w:val="movimento2"/>
              <w:rPr>
                <w:color w:val="002060"/>
              </w:rPr>
            </w:pPr>
            <w:r w:rsidRPr="00762560">
              <w:rPr>
                <w:color w:val="002060"/>
              </w:rPr>
              <w:t> </w:t>
            </w:r>
          </w:p>
        </w:tc>
      </w:tr>
    </w:tbl>
    <w:p w14:paraId="423DF978" w14:textId="77777777" w:rsidR="00F47530" w:rsidRPr="00762560" w:rsidRDefault="00F47530" w:rsidP="00F47530">
      <w:pPr>
        <w:pStyle w:val="titolo30"/>
        <w:rPr>
          <w:rFonts w:eastAsiaTheme="minorEastAsia"/>
          <w:color w:val="002060"/>
        </w:rPr>
      </w:pPr>
      <w:r w:rsidRPr="00762560">
        <w:rPr>
          <w:color w:val="002060"/>
        </w:rPr>
        <w:t xml:space="preserve">ALLENATORI </w:t>
      </w:r>
    </w:p>
    <w:p w14:paraId="5E983C6B" w14:textId="77777777" w:rsidR="00F47530" w:rsidRPr="00762560" w:rsidRDefault="00F47530" w:rsidP="00F47530">
      <w:pPr>
        <w:pStyle w:val="titolo20"/>
        <w:rPr>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CAF2033" w14:textId="77777777" w:rsidTr="00E77C98">
        <w:tc>
          <w:tcPr>
            <w:tcW w:w="2200" w:type="dxa"/>
            <w:tcMar>
              <w:top w:w="20" w:type="dxa"/>
              <w:left w:w="20" w:type="dxa"/>
              <w:bottom w:w="20" w:type="dxa"/>
              <w:right w:w="20" w:type="dxa"/>
            </w:tcMar>
            <w:vAlign w:val="center"/>
            <w:hideMark/>
          </w:tcPr>
          <w:p w14:paraId="1152CE2F" w14:textId="77777777" w:rsidR="00F47530" w:rsidRPr="00762560" w:rsidRDefault="00F47530" w:rsidP="00E77C98">
            <w:pPr>
              <w:pStyle w:val="movimento"/>
              <w:rPr>
                <w:color w:val="002060"/>
              </w:rPr>
            </w:pPr>
            <w:r w:rsidRPr="00762560">
              <w:rPr>
                <w:color w:val="002060"/>
              </w:rPr>
              <w:t>PASCUCCI NICOLA</w:t>
            </w:r>
          </w:p>
        </w:tc>
        <w:tc>
          <w:tcPr>
            <w:tcW w:w="2200" w:type="dxa"/>
            <w:tcMar>
              <w:top w:w="20" w:type="dxa"/>
              <w:left w:w="20" w:type="dxa"/>
              <w:bottom w:w="20" w:type="dxa"/>
              <w:right w:w="20" w:type="dxa"/>
            </w:tcMar>
            <w:vAlign w:val="center"/>
            <w:hideMark/>
          </w:tcPr>
          <w:p w14:paraId="30BC9779" w14:textId="77777777" w:rsidR="00F47530" w:rsidRPr="00762560" w:rsidRDefault="00F47530" w:rsidP="00E77C98">
            <w:pPr>
              <w:pStyle w:val="movimento2"/>
              <w:rPr>
                <w:color w:val="002060"/>
              </w:rPr>
            </w:pPr>
            <w:r w:rsidRPr="00762560">
              <w:rPr>
                <w:color w:val="002060"/>
              </w:rPr>
              <w:t xml:space="preserve">(U.MANDOLESI CALCIO) </w:t>
            </w:r>
          </w:p>
        </w:tc>
        <w:tc>
          <w:tcPr>
            <w:tcW w:w="800" w:type="dxa"/>
            <w:tcMar>
              <w:top w:w="20" w:type="dxa"/>
              <w:left w:w="20" w:type="dxa"/>
              <w:bottom w:w="20" w:type="dxa"/>
              <w:right w:w="20" w:type="dxa"/>
            </w:tcMar>
            <w:vAlign w:val="center"/>
            <w:hideMark/>
          </w:tcPr>
          <w:p w14:paraId="4E0BD1D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67E6A5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AC18243" w14:textId="77777777" w:rsidR="00F47530" w:rsidRPr="00762560" w:rsidRDefault="00F47530" w:rsidP="00E77C98">
            <w:pPr>
              <w:pStyle w:val="movimento2"/>
              <w:rPr>
                <w:color w:val="002060"/>
              </w:rPr>
            </w:pPr>
            <w:r w:rsidRPr="00762560">
              <w:rPr>
                <w:color w:val="002060"/>
              </w:rPr>
              <w:t> </w:t>
            </w:r>
          </w:p>
        </w:tc>
      </w:tr>
    </w:tbl>
    <w:p w14:paraId="457338E4"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191664E" w14:textId="77777777" w:rsidTr="00E77C98">
        <w:tc>
          <w:tcPr>
            <w:tcW w:w="2200" w:type="dxa"/>
            <w:tcMar>
              <w:top w:w="20" w:type="dxa"/>
              <w:left w:w="20" w:type="dxa"/>
              <w:bottom w:w="20" w:type="dxa"/>
              <w:right w:w="20" w:type="dxa"/>
            </w:tcMar>
            <w:vAlign w:val="center"/>
            <w:hideMark/>
          </w:tcPr>
          <w:p w14:paraId="705A6009" w14:textId="77777777" w:rsidR="00F47530" w:rsidRPr="00762560" w:rsidRDefault="00F47530" w:rsidP="00E77C98">
            <w:pPr>
              <w:pStyle w:val="movimento"/>
              <w:rPr>
                <w:color w:val="002060"/>
              </w:rPr>
            </w:pPr>
            <w:r w:rsidRPr="00762560">
              <w:rPr>
                <w:color w:val="002060"/>
              </w:rPr>
              <w:t>LATTANZI PAOLO</w:t>
            </w:r>
          </w:p>
        </w:tc>
        <w:tc>
          <w:tcPr>
            <w:tcW w:w="2200" w:type="dxa"/>
            <w:tcMar>
              <w:top w:w="20" w:type="dxa"/>
              <w:left w:w="20" w:type="dxa"/>
              <w:bottom w:w="20" w:type="dxa"/>
              <w:right w:w="20" w:type="dxa"/>
            </w:tcMar>
            <w:vAlign w:val="center"/>
            <w:hideMark/>
          </w:tcPr>
          <w:p w14:paraId="562337F9" w14:textId="77777777" w:rsidR="00F47530" w:rsidRPr="00762560" w:rsidRDefault="00F47530" w:rsidP="00E77C98">
            <w:pPr>
              <w:pStyle w:val="movimento2"/>
              <w:rPr>
                <w:color w:val="002060"/>
              </w:rPr>
            </w:pPr>
            <w:r w:rsidRPr="00762560">
              <w:rPr>
                <w:color w:val="002060"/>
              </w:rPr>
              <w:t xml:space="preserve">(FUTSAL CAMPIGLIONE) </w:t>
            </w:r>
          </w:p>
        </w:tc>
        <w:tc>
          <w:tcPr>
            <w:tcW w:w="800" w:type="dxa"/>
            <w:tcMar>
              <w:top w:w="20" w:type="dxa"/>
              <w:left w:w="20" w:type="dxa"/>
              <w:bottom w:w="20" w:type="dxa"/>
              <w:right w:w="20" w:type="dxa"/>
            </w:tcMar>
            <w:vAlign w:val="center"/>
            <w:hideMark/>
          </w:tcPr>
          <w:p w14:paraId="20272B4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9B49BF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0CF08CD" w14:textId="77777777" w:rsidR="00F47530" w:rsidRPr="00762560" w:rsidRDefault="00F47530" w:rsidP="00E77C98">
            <w:pPr>
              <w:pStyle w:val="movimento2"/>
              <w:rPr>
                <w:color w:val="002060"/>
              </w:rPr>
            </w:pPr>
            <w:r w:rsidRPr="00762560">
              <w:rPr>
                <w:color w:val="002060"/>
              </w:rPr>
              <w:t> </w:t>
            </w:r>
          </w:p>
        </w:tc>
      </w:tr>
    </w:tbl>
    <w:p w14:paraId="220EA344" w14:textId="77777777" w:rsidR="00F47530" w:rsidRPr="00762560" w:rsidRDefault="00F47530" w:rsidP="00F47530">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E448BA6" w14:textId="77777777" w:rsidTr="00E77C98">
        <w:tc>
          <w:tcPr>
            <w:tcW w:w="2200" w:type="dxa"/>
            <w:tcMar>
              <w:top w:w="20" w:type="dxa"/>
              <w:left w:w="20" w:type="dxa"/>
              <w:bottom w:w="20" w:type="dxa"/>
              <w:right w:w="20" w:type="dxa"/>
            </w:tcMar>
            <w:vAlign w:val="center"/>
            <w:hideMark/>
          </w:tcPr>
          <w:p w14:paraId="269A34E2" w14:textId="77777777" w:rsidR="00F47530" w:rsidRPr="00762560" w:rsidRDefault="00F47530" w:rsidP="00E77C98">
            <w:pPr>
              <w:pStyle w:val="movimento"/>
              <w:rPr>
                <w:rFonts w:eastAsiaTheme="minorEastAsia"/>
                <w:color w:val="002060"/>
              </w:rPr>
            </w:pPr>
            <w:r w:rsidRPr="00762560">
              <w:rPr>
                <w:color w:val="002060"/>
              </w:rPr>
              <w:t>ROSSINI MIRKO</w:t>
            </w:r>
          </w:p>
        </w:tc>
        <w:tc>
          <w:tcPr>
            <w:tcW w:w="2200" w:type="dxa"/>
            <w:tcMar>
              <w:top w:w="20" w:type="dxa"/>
              <w:left w:w="20" w:type="dxa"/>
              <w:bottom w:w="20" w:type="dxa"/>
              <w:right w:w="20" w:type="dxa"/>
            </w:tcMar>
            <w:vAlign w:val="center"/>
            <w:hideMark/>
          </w:tcPr>
          <w:p w14:paraId="04EB7907" w14:textId="77777777" w:rsidR="00F47530" w:rsidRPr="00762560" w:rsidRDefault="00F47530" w:rsidP="00E77C98">
            <w:pPr>
              <w:pStyle w:val="movimento2"/>
              <w:rPr>
                <w:color w:val="002060"/>
              </w:rPr>
            </w:pPr>
            <w:r w:rsidRPr="00762560">
              <w:rPr>
                <w:color w:val="002060"/>
              </w:rPr>
              <w:t xml:space="preserve">(GAGLIOLE F.C.) </w:t>
            </w:r>
          </w:p>
        </w:tc>
        <w:tc>
          <w:tcPr>
            <w:tcW w:w="800" w:type="dxa"/>
            <w:tcMar>
              <w:top w:w="20" w:type="dxa"/>
              <w:left w:w="20" w:type="dxa"/>
              <w:bottom w:w="20" w:type="dxa"/>
              <w:right w:w="20" w:type="dxa"/>
            </w:tcMar>
            <w:vAlign w:val="center"/>
            <w:hideMark/>
          </w:tcPr>
          <w:p w14:paraId="588EBA7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695290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35490D1" w14:textId="77777777" w:rsidR="00F47530" w:rsidRPr="00762560" w:rsidRDefault="00F47530" w:rsidP="00E77C98">
            <w:pPr>
              <w:pStyle w:val="movimento2"/>
              <w:rPr>
                <w:color w:val="002060"/>
              </w:rPr>
            </w:pPr>
            <w:r w:rsidRPr="00762560">
              <w:rPr>
                <w:color w:val="002060"/>
              </w:rPr>
              <w:t> </w:t>
            </w:r>
          </w:p>
        </w:tc>
      </w:tr>
    </w:tbl>
    <w:p w14:paraId="56AE4475"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 </w:t>
      </w:r>
    </w:p>
    <w:p w14:paraId="76851EBB" w14:textId="77777777" w:rsidR="00F47530" w:rsidRPr="00762560" w:rsidRDefault="00F47530" w:rsidP="00F47530">
      <w:pPr>
        <w:pStyle w:val="titolo30"/>
        <w:rPr>
          <w:color w:val="002060"/>
        </w:rPr>
      </w:pPr>
      <w:r w:rsidRPr="00762560">
        <w:rPr>
          <w:color w:val="002060"/>
        </w:rPr>
        <w:t xml:space="preserve">CALCIATORI ESPULSI </w:t>
      </w:r>
    </w:p>
    <w:p w14:paraId="6BF8F127" w14:textId="77777777" w:rsidR="00F47530" w:rsidRPr="00762560" w:rsidRDefault="00F47530" w:rsidP="00F47530">
      <w:pPr>
        <w:pStyle w:val="titolo20"/>
        <w:rPr>
          <w:color w:val="002060"/>
        </w:rPr>
      </w:pPr>
      <w:r w:rsidRPr="00762560">
        <w:rPr>
          <w:color w:val="002060"/>
        </w:rPr>
        <w:t xml:space="preserve">SQUALIFICA PER SETTE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7092F31" w14:textId="77777777" w:rsidTr="00E77C98">
        <w:tc>
          <w:tcPr>
            <w:tcW w:w="2200" w:type="dxa"/>
            <w:tcMar>
              <w:top w:w="20" w:type="dxa"/>
              <w:left w:w="20" w:type="dxa"/>
              <w:bottom w:w="20" w:type="dxa"/>
              <w:right w:w="20" w:type="dxa"/>
            </w:tcMar>
            <w:vAlign w:val="center"/>
            <w:hideMark/>
          </w:tcPr>
          <w:p w14:paraId="484863DF" w14:textId="77777777" w:rsidR="00F47530" w:rsidRPr="00762560" w:rsidRDefault="00F47530" w:rsidP="00E77C98">
            <w:pPr>
              <w:pStyle w:val="movimento"/>
              <w:rPr>
                <w:color w:val="002060"/>
              </w:rPr>
            </w:pPr>
            <w:r w:rsidRPr="00762560">
              <w:rPr>
                <w:color w:val="002060"/>
              </w:rPr>
              <w:t>FREZZOTTI MARCO</w:t>
            </w:r>
          </w:p>
        </w:tc>
        <w:tc>
          <w:tcPr>
            <w:tcW w:w="2200" w:type="dxa"/>
            <w:tcMar>
              <w:top w:w="20" w:type="dxa"/>
              <w:left w:w="20" w:type="dxa"/>
              <w:bottom w:w="20" w:type="dxa"/>
              <w:right w:w="20" w:type="dxa"/>
            </w:tcMar>
            <w:vAlign w:val="center"/>
            <w:hideMark/>
          </w:tcPr>
          <w:p w14:paraId="1C2C41D9" w14:textId="77777777" w:rsidR="00F47530" w:rsidRPr="00762560" w:rsidRDefault="00F47530" w:rsidP="00E77C98">
            <w:pPr>
              <w:pStyle w:val="movimento2"/>
              <w:rPr>
                <w:color w:val="002060"/>
              </w:rPr>
            </w:pPr>
            <w:r w:rsidRPr="00762560">
              <w:rPr>
                <w:color w:val="002060"/>
              </w:rPr>
              <w:t xml:space="preserve">(ANCONITANA CALCIO A 5) </w:t>
            </w:r>
          </w:p>
        </w:tc>
        <w:tc>
          <w:tcPr>
            <w:tcW w:w="800" w:type="dxa"/>
            <w:tcMar>
              <w:top w:w="20" w:type="dxa"/>
              <w:left w:w="20" w:type="dxa"/>
              <w:bottom w:w="20" w:type="dxa"/>
              <w:right w:w="20" w:type="dxa"/>
            </w:tcMar>
            <w:vAlign w:val="center"/>
            <w:hideMark/>
          </w:tcPr>
          <w:p w14:paraId="68E6E18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C66944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653C715" w14:textId="77777777" w:rsidR="00F47530" w:rsidRPr="00762560" w:rsidRDefault="00F47530" w:rsidP="00E77C98">
            <w:pPr>
              <w:pStyle w:val="movimento2"/>
              <w:rPr>
                <w:color w:val="002060"/>
              </w:rPr>
            </w:pPr>
            <w:r w:rsidRPr="00762560">
              <w:rPr>
                <w:color w:val="002060"/>
              </w:rPr>
              <w:t> </w:t>
            </w:r>
          </w:p>
        </w:tc>
      </w:tr>
    </w:tbl>
    <w:p w14:paraId="16645E58"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Già espulso per condotta violenta a fine gara assieme ad alcuni tifosi locali aggrediva il calciatore Mulinari Matteo lasciandolo accasciato al suolo con il volto sanguinante. </w:t>
      </w:r>
    </w:p>
    <w:p w14:paraId="23840CE5" w14:textId="77777777" w:rsidR="00F47530" w:rsidRPr="00762560" w:rsidRDefault="00F47530" w:rsidP="00F47530">
      <w:pPr>
        <w:pStyle w:val="titolo20"/>
        <w:rPr>
          <w:color w:val="002060"/>
        </w:rPr>
      </w:pPr>
      <w:r w:rsidRPr="0076256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9591B7C" w14:textId="77777777" w:rsidTr="00E77C98">
        <w:tc>
          <w:tcPr>
            <w:tcW w:w="2200" w:type="dxa"/>
            <w:tcMar>
              <w:top w:w="20" w:type="dxa"/>
              <w:left w:w="20" w:type="dxa"/>
              <w:bottom w:w="20" w:type="dxa"/>
              <w:right w:w="20" w:type="dxa"/>
            </w:tcMar>
            <w:vAlign w:val="center"/>
            <w:hideMark/>
          </w:tcPr>
          <w:p w14:paraId="1BEF6624" w14:textId="77777777" w:rsidR="00F47530" w:rsidRPr="00762560" w:rsidRDefault="00F47530" w:rsidP="00E77C98">
            <w:pPr>
              <w:pStyle w:val="movimento"/>
              <w:rPr>
                <w:color w:val="002060"/>
              </w:rPr>
            </w:pPr>
            <w:r w:rsidRPr="00762560">
              <w:rPr>
                <w:color w:val="002060"/>
              </w:rPr>
              <w:t>FERMANI LUCA</w:t>
            </w:r>
          </w:p>
        </w:tc>
        <w:tc>
          <w:tcPr>
            <w:tcW w:w="2200" w:type="dxa"/>
            <w:tcMar>
              <w:top w:w="20" w:type="dxa"/>
              <w:left w:w="20" w:type="dxa"/>
              <w:bottom w:w="20" w:type="dxa"/>
              <w:right w:w="20" w:type="dxa"/>
            </w:tcMar>
            <w:vAlign w:val="center"/>
            <w:hideMark/>
          </w:tcPr>
          <w:p w14:paraId="4A2E285A" w14:textId="77777777" w:rsidR="00F47530" w:rsidRPr="00762560" w:rsidRDefault="00F47530" w:rsidP="00E77C98">
            <w:pPr>
              <w:pStyle w:val="movimento2"/>
              <w:rPr>
                <w:color w:val="002060"/>
              </w:rPr>
            </w:pPr>
            <w:r w:rsidRPr="00762560">
              <w:rPr>
                <w:color w:val="002060"/>
              </w:rPr>
              <w:t xml:space="preserve">(ACLI AUDAX MONTECOSARO C5) </w:t>
            </w:r>
          </w:p>
        </w:tc>
        <w:tc>
          <w:tcPr>
            <w:tcW w:w="800" w:type="dxa"/>
            <w:tcMar>
              <w:top w:w="20" w:type="dxa"/>
              <w:left w:w="20" w:type="dxa"/>
              <w:bottom w:w="20" w:type="dxa"/>
              <w:right w:w="20" w:type="dxa"/>
            </w:tcMar>
            <w:vAlign w:val="center"/>
            <w:hideMark/>
          </w:tcPr>
          <w:p w14:paraId="67CEE42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71395BF" w14:textId="77777777" w:rsidR="00F47530" w:rsidRPr="00762560" w:rsidRDefault="00F47530" w:rsidP="00E77C98">
            <w:pPr>
              <w:pStyle w:val="movimento"/>
              <w:rPr>
                <w:color w:val="002060"/>
              </w:rPr>
            </w:pPr>
            <w:r w:rsidRPr="00762560">
              <w:rPr>
                <w:color w:val="002060"/>
              </w:rPr>
              <w:t>MULINARI MATTEO</w:t>
            </w:r>
          </w:p>
        </w:tc>
        <w:tc>
          <w:tcPr>
            <w:tcW w:w="2200" w:type="dxa"/>
            <w:tcMar>
              <w:top w:w="20" w:type="dxa"/>
              <w:left w:w="20" w:type="dxa"/>
              <w:bottom w:w="20" w:type="dxa"/>
              <w:right w:w="20" w:type="dxa"/>
            </w:tcMar>
            <w:vAlign w:val="center"/>
            <w:hideMark/>
          </w:tcPr>
          <w:p w14:paraId="1564713E" w14:textId="77777777" w:rsidR="00F47530" w:rsidRPr="00762560" w:rsidRDefault="00F47530" w:rsidP="00E77C98">
            <w:pPr>
              <w:pStyle w:val="movimento2"/>
              <w:rPr>
                <w:color w:val="002060"/>
              </w:rPr>
            </w:pPr>
            <w:r w:rsidRPr="00762560">
              <w:rPr>
                <w:color w:val="002060"/>
              </w:rPr>
              <w:t xml:space="preserve">(ACLI MANTOVANI CALCIO A 5) </w:t>
            </w:r>
          </w:p>
        </w:tc>
      </w:tr>
      <w:tr w:rsidR="00F47530" w:rsidRPr="00762560" w14:paraId="2E968D6E" w14:textId="77777777" w:rsidTr="00E77C98">
        <w:tc>
          <w:tcPr>
            <w:tcW w:w="2200" w:type="dxa"/>
            <w:tcMar>
              <w:top w:w="20" w:type="dxa"/>
              <w:left w:w="20" w:type="dxa"/>
              <w:bottom w:w="20" w:type="dxa"/>
              <w:right w:w="20" w:type="dxa"/>
            </w:tcMar>
            <w:vAlign w:val="center"/>
            <w:hideMark/>
          </w:tcPr>
          <w:p w14:paraId="7A803438" w14:textId="77777777" w:rsidR="00F47530" w:rsidRPr="00762560" w:rsidRDefault="00F47530" w:rsidP="00E77C98">
            <w:pPr>
              <w:pStyle w:val="movimento"/>
              <w:rPr>
                <w:color w:val="002060"/>
              </w:rPr>
            </w:pPr>
            <w:r w:rsidRPr="00762560">
              <w:rPr>
                <w:color w:val="002060"/>
              </w:rPr>
              <w:t>FODALI SOUHAIB</w:t>
            </w:r>
          </w:p>
        </w:tc>
        <w:tc>
          <w:tcPr>
            <w:tcW w:w="2200" w:type="dxa"/>
            <w:tcMar>
              <w:top w:w="20" w:type="dxa"/>
              <w:left w:w="20" w:type="dxa"/>
              <w:bottom w:w="20" w:type="dxa"/>
              <w:right w:w="20" w:type="dxa"/>
            </w:tcMar>
            <w:vAlign w:val="center"/>
            <w:hideMark/>
          </w:tcPr>
          <w:p w14:paraId="23602FD2" w14:textId="77777777" w:rsidR="00F47530" w:rsidRPr="00762560" w:rsidRDefault="00F47530" w:rsidP="00E77C98">
            <w:pPr>
              <w:pStyle w:val="movimento2"/>
              <w:rPr>
                <w:color w:val="002060"/>
              </w:rPr>
            </w:pPr>
            <w:r w:rsidRPr="00762560">
              <w:rPr>
                <w:color w:val="002060"/>
              </w:rPr>
              <w:t xml:space="preserve">(FUTSAL CAMPIGLIONE) </w:t>
            </w:r>
          </w:p>
        </w:tc>
        <w:tc>
          <w:tcPr>
            <w:tcW w:w="800" w:type="dxa"/>
            <w:tcMar>
              <w:top w:w="20" w:type="dxa"/>
              <w:left w:w="20" w:type="dxa"/>
              <w:bottom w:w="20" w:type="dxa"/>
              <w:right w:w="20" w:type="dxa"/>
            </w:tcMar>
            <w:vAlign w:val="center"/>
            <w:hideMark/>
          </w:tcPr>
          <w:p w14:paraId="3C175F4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7AF3EB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9070D50" w14:textId="77777777" w:rsidR="00F47530" w:rsidRPr="00762560" w:rsidRDefault="00F47530" w:rsidP="00E77C98">
            <w:pPr>
              <w:pStyle w:val="movimento2"/>
              <w:rPr>
                <w:color w:val="002060"/>
              </w:rPr>
            </w:pPr>
            <w:r w:rsidRPr="00762560">
              <w:rPr>
                <w:color w:val="002060"/>
              </w:rPr>
              <w:t> </w:t>
            </w:r>
          </w:p>
        </w:tc>
      </w:tr>
    </w:tbl>
    <w:p w14:paraId="60BC86DB" w14:textId="77777777" w:rsidR="00F47530" w:rsidRPr="00762560" w:rsidRDefault="00F47530" w:rsidP="00F47530">
      <w:pPr>
        <w:pStyle w:val="titolo20"/>
        <w:rPr>
          <w:rFonts w:eastAsiaTheme="minorEastAsia"/>
          <w:color w:val="002060"/>
        </w:rPr>
      </w:pPr>
      <w:r w:rsidRPr="007625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82FD9C3" w14:textId="77777777" w:rsidTr="00E77C98">
        <w:tc>
          <w:tcPr>
            <w:tcW w:w="2200" w:type="dxa"/>
            <w:tcMar>
              <w:top w:w="20" w:type="dxa"/>
              <w:left w:w="20" w:type="dxa"/>
              <w:bottom w:w="20" w:type="dxa"/>
              <w:right w:w="20" w:type="dxa"/>
            </w:tcMar>
            <w:vAlign w:val="center"/>
            <w:hideMark/>
          </w:tcPr>
          <w:p w14:paraId="3B8E6DDB" w14:textId="77777777" w:rsidR="00F47530" w:rsidRPr="00762560" w:rsidRDefault="00F47530" w:rsidP="00E77C98">
            <w:pPr>
              <w:pStyle w:val="movimento"/>
              <w:rPr>
                <w:color w:val="002060"/>
              </w:rPr>
            </w:pPr>
            <w:r w:rsidRPr="00762560">
              <w:rPr>
                <w:color w:val="002060"/>
              </w:rPr>
              <w:t>BONFIGLI PAOLO</w:t>
            </w:r>
          </w:p>
        </w:tc>
        <w:tc>
          <w:tcPr>
            <w:tcW w:w="2200" w:type="dxa"/>
            <w:tcMar>
              <w:top w:w="20" w:type="dxa"/>
              <w:left w:w="20" w:type="dxa"/>
              <w:bottom w:w="20" w:type="dxa"/>
              <w:right w:w="20" w:type="dxa"/>
            </w:tcMar>
            <w:vAlign w:val="center"/>
            <w:hideMark/>
          </w:tcPr>
          <w:p w14:paraId="62192C6B" w14:textId="77777777" w:rsidR="00F47530" w:rsidRPr="00762560" w:rsidRDefault="00F47530" w:rsidP="00E77C98">
            <w:pPr>
              <w:pStyle w:val="movimento2"/>
              <w:rPr>
                <w:color w:val="002060"/>
              </w:rPr>
            </w:pPr>
            <w:r w:rsidRPr="00762560">
              <w:rPr>
                <w:color w:val="002060"/>
              </w:rPr>
              <w:t xml:space="preserve">(BAYER CAPPUCCINI) </w:t>
            </w:r>
          </w:p>
        </w:tc>
        <w:tc>
          <w:tcPr>
            <w:tcW w:w="800" w:type="dxa"/>
            <w:tcMar>
              <w:top w:w="20" w:type="dxa"/>
              <w:left w:w="20" w:type="dxa"/>
              <w:bottom w:w="20" w:type="dxa"/>
              <w:right w:w="20" w:type="dxa"/>
            </w:tcMar>
            <w:vAlign w:val="center"/>
            <w:hideMark/>
          </w:tcPr>
          <w:p w14:paraId="7AC9F81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14031F3" w14:textId="77777777" w:rsidR="00F47530" w:rsidRPr="00762560" w:rsidRDefault="00F47530" w:rsidP="00E77C98">
            <w:pPr>
              <w:pStyle w:val="movimento"/>
              <w:rPr>
                <w:color w:val="002060"/>
              </w:rPr>
            </w:pPr>
            <w:r w:rsidRPr="00762560">
              <w:rPr>
                <w:color w:val="002060"/>
              </w:rPr>
              <w:t>CAO GIANLUCA</w:t>
            </w:r>
          </w:p>
        </w:tc>
        <w:tc>
          <w:tcPr>
            <w:tcW w:w="2200" w:type="dxa"/>
            <w:tcMar>
              <w:top w:w="20" w:type="dxa"/>
              <w:left w:w="20" w:type="dxa"/>
              <w:bottom w:w="20" w:type="dxa"/>
              <w:right w:w="20" w:type="dxa"/>
            </w:tcMar>
            <w:vAlign w:val="center"/>
            <w:hideMark/>
          </w:tcPr>
          <w:p w14:paraId="06C900C9" w14:textId="77777777" w:rsidR="00F47530" w:rsidRPr="00762560" w:rsidRDefault="00F47530" w:rsidP="00E77C98">
            <w:pPr>
              <w:pStyle w:val="movimento2"/>
              <w:rPr>
                <w:color w:val="002060"/>
              </w:rPr>
            </w:pPr>
            <w:r w:rsidRPr="00762560">
              <w:rPr>
                <w:color w:val="002060"/>
              </w:rPr>
              <w:t xml:space="preserve">(FUTSAL CASELLE) </w:t>
            </w:r>
          </w:p>
        </w:tc>
      </w:tr>
    </w:tbl>
    <w:p w14:paraId="0EC1F744"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4237B4FC"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81360B0" w14:textId="77777777" w:rsidTr="00E77C98">
        <w:tc>
          <w:tcPr>
            <w:tcW w:w="2200" w:type="dxa"/>
            <w:tcMar>
              <w:top w:w="20" w:type="dxa"/>
              <w:left w:w="20" w:type="dxa"/>
              <w:bottom w:w="20" w:type="dxa"/>
              <w:right w:w="20" w:type="dxa"/>
            </w:tcMar>
            <w:vAlign w:val="center"/>
            <w:hideMark/>
          </w:tcPr>
          <w:p w14:paraId="6E26F3BF" w14:textId="77777777" w:rsidR="00F47530" w:rsidRPr="00762560" w:rsidRDefault="00F47530" w:rsidP="00E77C98">
            <w:pPr>
              <w:pStyle w:val="movimento"/>
              <w:rPr>
                <w:color w:val="002060"/>
              </w:rPr>
            </w:pPr>
            <w:r w:rsidRPr="00762560">
              <w:rPr>
                <w:color w:val="002060"/>
              </w:rPr>
              <w:t>ANTONINI LORENZO</w:t>
            </w:r>
          </w:p>
        </w:tc>
        <w:tc>
          <w:tcPr>
            <w:tcW w:w="2200" w:type="dxa"/>
            <w:tcMar>
              <w:top w:w="20" w:type="dxa"/>
              <w:left w:w="20" w:type="dxa"/>
              <w:bottom w:w="20" w:type="dxa"/>
              <w:right w:w="20" w:type="dxa"/>
            </w:tcMar>
            <w:vAlign w:val="center"/>
            <w:hideMark/>
          </w:tcPr>
          <w:p w14:paraId="6761DC2C" w14:textId="77777777" w:rsidR="00F47530" w:rsidRPr="00762560" w:rsidRDefault="00F47530" w:rsidP="00E77C98">
            <w:pPr>
              <w:pStyle w:val="movimento2"/>
              <w:rPr>
                <w:color w:val="002060"/>
              </w:rPr>
            </w:pPr>
            <w:r w:rsidRPr="00762560">
              <w:rPr>
                <w:color w:val="002060"/>
              </w:rPr>
              <w:t xml:space="preserve">(ACLI AUDAX MONTECOSARO C5) </w:t>
            </w:r>
          </w:p>
        </w:tc>
        <w:tc>
          <w:tcPr>
            <w:tcW w:w="800" w:type="dxa"/>
            <w:tcMar>
              <w:top w:w="20" w:type="dxa"/>
              <w:left w:w="20" w:type="dxa"/>
              <w:bottom w:w="20" w:type="dxa"/>
              <w:right w:w="20" w:type="dxa"/>
            </w:tcMar>
            <w:vAlign w:val="center"/>
            <w:hideMark/>
          </w:tcPr>
          <w:p w14:paraId="3048728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65D95A1" w14:textId="77777777" w:rsidR="00F47530" w:rsidRPr="00762560" w:rsidRDefault="00F47530" w:rsidP="00E77C98">
            <w:pPr>
              <w:pStyle w:val="movimento"/>
              <w:rPr>
                <w:color w:val="002060"/>
              </w:rPr>
            </w:pPr>
            <w:r w:rsidRPr="00762560">
              <w:rPr>
                <w:color w:val="002060"/>
              </w:rPr>
              <w:t>GALEAZZI MICHEL</w:t>
            </w:r>
          </w:p>
        </w:tc>
        <w:tc>
          <w:tcPr>
            <w:tcW w:w="2200" w:type="dxa"/>
            <w:tcMar>
              <w:top w:w="20" w:type="dxa"/>
              <w:left w:w="20" w:type="dxa"/>
              <w:bottom w:w="20" w:type="dxa"/>
              <w:right w:w="20" w:type="dxa"/>
            </w:tcMar>
            <w:vAlign w:val="center"/>
            <w:hideMark/>
          </w:tcPr>
          <w:p w14:paraId="2F42285E" w14:textId="77777777" w:rsidR="00F47530" w:rsidRPr="00762560" w:rsidRDefault="00F47530" w:rsidP="00E77C98">
            <w:pPr>
              <w:pStyle w:val="movimento2"/>
              <w:rPr>
                <w:color w:val="002060"/>
              </w:rPr>
            </w:pPr>
            <w:r w:rsidRPr="00762560">
              <w:rPr>
                <w:color w:val="002060"/>
              </w:rPr>
              <w:t xml:space="preserve">(ANCONITANA CALCIO A 5) </w:t>
            </w:r>
          </w:p>
        </w:tc>
      </w:tr>
      <w:tr w:rsidR="00F47530" w:rsidRPr="00762560" w14:paraId="4372DFEB" w14:textId="77777777" w:rsidTr="00E77C98">
        <w:tc>
          <w:tcPr>
            <w:tcW w:w="2200" w:type="dxa"/>
            <w:tcMar>
              <w:top w:w="20" w:type="dxa"/>
              <w:left w:w="20" w:type="dxa"/>
              <w:bottom w:w="20" w:type="dxa"/>
              <w:right w:w="20" w:type="dxa"/>
            </w:tcMar>
            <w:vAlign w:val="center"/>
            <w:hideMark/>
          </w:tcPr>
          <w:p w14:paraId="3A70FECE" w14:textId="77777777" w:rsidR="00F47530" w:rsidRPr="00762560" w:rsidRDefault="00F47530" w:rsidP="00E77C98">
            <w:pPr>
              <w:pStyle w:val="movimento"/>
              <w:rPr>
                <w:color w:val="002060"/>
              </w:rPr>
            </w:pPr>
            <w:r w:rsidRPr="00762560">
              <w:rPr>
                <w:color w:val="002060"/>
              </w:rPr>
              <w:t>TRAINI MATTIA</w:t>
            </w:r>
          </w:p>
        </w:tc>
        <w:tc>
          <w:tcPr>
            <w:tcW w:w="2200" w:type="dxa"/>
            <w:tcMar>
              <w:top w:w="20" w:type="dxa"/>
              <w:left w:w="20" w:type="dxa"/>
              <w:bottom w:w="20" w:type="dxa"/>
              <w:right w:w="20" w:type="dxa"/>
            </w:tcMar>
            <w:vAlign w:val="center"/>
            <w:hideMark/>
          </w:tcPr>
          <w:p w14:paraId="1BEBE786" w14:textId="77777777" w:rsidR="00F47530" w:rsidRPr="00762560" w:rsidRDefault="00F47530" w:rsidP="00E77C98">
            <w:pPr>
              <w:pStyle w:val="movimento2"/>
              <w:rPr>
                <w:color w:val="002060"/>
              </w:rPr>
            </w:pPr>
            <w:r w:rsidRPr="00762560">
              <w:rPr>
                <w:color w:val="002060"/>
              </w:rPr>
              <w:t xml:space="preserve">(FUTSAL PRANDONE) </w:t>
            </w:r>
          </w:p>
        </w:tc>
        <w:tc>
          <w:tcPr>
            <w:tcW w:w="800" w:type="dxa"/>
            <w:tcMar>
              <w:top w:w="20" w:type="dxa"/>
              <w:left w:w="20" w:type="dxa"/>
              <w:bottom w:w="20" w:type="dxa"/>
              <w:right w:w="20" w:type="dxa"/>
            </w:tcMar>
            <w:vAlign w:val="center"/>
            <w:hideMark/>
          </w:tcPr>
          <w:p w14:paraId="441DCC7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63A6B7E" w14:textId="77777777" w:rsidR="00F47530" w:rsidRPr="00762560" w:rsidRDefault="00F47530" w:rsidP="00E77C98">
            <w:pPr>
              <w:pStyle w:val="movimento"/>
              <w:rPr>
                <w:color w:val="002060"/>
              </w:rPr>
            </w:pPr>
            <w:r w:rsidRPr="00762560">
              <w:rPr>
                <w:color w:val="002060"/>
              </w:rPr>
              <w:t>COCCIA LUCA MICHELE</w:t>
            </w:r>
          </w:p>
        </w:tc>
        <w:tc>
          <w:tcPr>
            <w:tcW w:w="2200" w:type="dxa"/>
            <w:tcMar>
              <w:top w:w="20" w:type="dxa"/>
              <w:left w:w="20" w:type="dxa"/>
              <w:bottom w:w="20" w:type="dxa"/>
              <w:right w:w="20" w:type="dxa"/>
            </w:tcMar>
            <w:vAlign w:val="center"/>
            <w:hideMark/>
          </w:tcPr>
          <w:p w14:paraId="4A3A8E53" w14:textId="77777777" w:rsidR="00F47530" w:rsidRPr="00762560" w:rsidRDefault="00F47530" w:rsidP="00E77C98">
            <w:pPr>
              <w:pStyle w:val="movimento2"/>
              <w:rPr>
                <w:color w:val="002060"/>
              </w:rPr>
            </w:pPr>
            <w:r w:rsidRPr="00762560">
              <w:rPr>
                <w:color w:val="002060"/>
              </w:rPr>
              <w:t xml:space="preserve">(OLIMPIA JUVENTU FALCONARA) </w:t>
            </w:r>
          </w:p>
        </w:tc>
      </w:tr>
      <w:tr w:rsidR="00F47530" w:rsidRPr="00762560" w14:paraId="63EA87E5" w14:textId="77777777" w:rsidTr="00E77C98">
        <w:tc>
          <w:tcPr>
            <w:tcW w:w="2200" w:type="dxa"/>
            <w:tcMar>
              <w:top w:w="20" w:type="dxa"/>
              <w:left w:w="20" w:type="dxa"/>
              <w:bottom w:w="20" w:type="dxa"/>
              <w:right w:w="20" w:type="dxa"/>
            </w:tcMar>
            <w:vAlign w:val="center"/>
            <w:hideMark/>
          </w:tcPr>
          <w:p w14:paraId="29050514" w14:textId="77777777" w:rsidR="00F47530" w:rsidRPr="00762560" w:rsidRDefault="00F47530" w:rsidP="00E77C98">
            <w:pPr>
              <w:pStyle w:val="movimento"/>
              <w:rPr>
                <w:color w:val="002060"/>
              </w:rPr>
            </w:pPr>
            <w:r w:rsidRPr="00762560">
              <w:rPr>
                <w:color w:val="002060"/>
              </w:rPr>
              <w:t>CRESCENTINI SIMONE</w:t>
            </w:r>
          </w:p>
        </w:tc>
        <w:tc>
          <w:tcPr>
            <w:tcW w:w="2200" w:type="dxa"/>
            <w:tcMar>
              <w:top w:w="20" w:type="dxa"/>
              <w:left w:w="20" w:type="dxa"/>
              <w:bottom w:w="20" w:type="dxa"/>
              <w:right w:w="20" w:type="dxa"/>
            </w:tcMar>
            <w:vAlign w:val="center"/>
            <w:hideMark/>
          </w:tcPr>
          <w:p w14:paraId="40A0876A" w14:textId="77777777" w:rsidR="00F47530" w:rsidRPr="00762560" w:rsidRDefault="00F47530" w:rsidP="00E77C98">
            <w:pPr>
              <w:pStyle w:val="movimento2"/>
              <w:rPr>
                <w:color w:val="002060"/>
              </w:rPr>
            </w:pPr>
            <w:r w:rsidRPr="00762560">
              <w:rPr>
                <w:color w:val="002060"/>
              </w:rPr>
              <w:t xml:space="preserve">(REAL FABRIANO) </w:t>
            </w:r>
          </w:p>
        </w:tc>
        <w:tc>
          <w:tcPr>
            <w:tcW w:w="800" w:type="dxa"/>
            <w:tcMar>
              <w:top w:w="20" w:type="dxa"/>
              <w:left w:w="20" w:type="dxa"/>
              <w:bottom w:w="20" w:type="dxa"/>
              <w:right w:w="20" w:type="dxa"/>
            </w:tcMar>
            <w:vAlign w:val="center"/>
            <w:hideMark/>
          </w:tcPr>
          <w:p w14:paraId="6977BB5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15B87B2" w14:textId="77777777" w:rsidR="00F47530" w:rsidRPr="00762560" w:rsidRDefault="00F47530" w:rsidP="00E77C98">
            <w:pPr>
              <w:pStyle w:val="movimento"/>
              <w:rPr>
                <w:color w:val="002060"/>
              </w:rPr>
            </w:pPr>
            <w:r w:rsidRPr="00762560">
              <w:rPr>
                <w:color w:val="002060"/>
              </w:rPr>
              <w:t>LATINI DIEGO</w:t>
            </w:r>
          </w:p>
        </w:tc>
        <w:tc>
          <w:tcPr>
            <w:tcW w:w="2200" w:type="dxa"/>
            <w:tcMar>
              <w:top w:w="20" w:type="dxa"/>
              <w:left w:w="20" w:type="dxa"/>
              <w:bottom w:w="20" w:type="dxa"/>
              <w:right w:w="20" w:type="dxa"/>
            </w:tcMar>
            <w:vAlign w:val="center"/>
            <w:hideMark/>
          </w:tcPr>
          <w:p w14:paraId="1F719840" w14:textId="77777777" w:rsidR="00F47530" w:rsidRPr="00762560" w:rsidRDefault="00F47530" w:rsidP="00E77C98">
            <w:pPr>
              <w:pStyle w:val="movimento2"/>
              <w:rPr>
                <w:color w:val="002060"/>
              </w:rPr>
            </w:pPr>
            <w:r w:rsidRPr="00762560">
              <w:rPr>
                <w:color w:val="002060"/>
              </w:rPr>
              <w:t xml:space="preserve">(TRE TORRI A.S.D.) </w:t>
            </w:r>
          </w:p>
        </w:tc>
      </w:tr>
      <w:tr w:rsidR="00F47530" w:rsidRPr="00762560" w14:paraId="472AB724" w14:textId="77777777" w:rsidTr="00E77C98">
        <w:tc>
          <w:tcPr>
            <w:tcW w:w="2200" w:type="dxa"/>
            <w:tcMar>
              <w:top w:w="20" w:type="dxa"/>
              <w:left w:w="20" w:type="dxa"/>
              <w:bottom w:w="20" w:type="dxa"/>
              <w:right w:w="20" w:type="dxa"/>
            </w:tcMar>
            <w:vAlign w:val="center"/>
            <w:hideMark/>
          </w:tcPr>
          <w:p w14:paraId="376C4252" w14:textId="77777777" w:rsidR="00F47530" w:rsidRPr="00762560" w:rsidRDefault="00F47530" w:rsidP="00E77C98">
            <w:pPr>
              <w:pStyle w:val="movimento"/>
              <w:rPr>
                <w:color w:val="002060"/>
              </w:rPr>
            </w:pPr>
            <w:r w:rsidRPr="00762560">
              <w:rPr>
                <w:color w:val="002060"/>
              </w:rPr>
              <w:lastRenderedPageBreak/>
              <w:t>BROCCHI YURI</w:t>
            </w:r>
          </w:p>
        </w:tc>
        <w:tc>
          <w:tcPr>
            <w:tcW w:w="2200" w:type="dxa"/>
            <w:tcMar>
              <w:top w:w="20" w:type="dxa"/>
              <w:left w:w="20" w:type="dxa"/>
              <w:bottom w:w="20" w:type="dxa"/>
              <w:right w:w="20" w:type="dxa"/>
            </w:tcMar>
            <w:vAlign w:val="center"/>
            <w:hideMark/>
          </w:tcPr>
          <w:p w14:paraId="4F390D5E" w14:textId="77777777" w:rsidR="00F47530" w:rsidRPr="00762560" w:rsidRDefault="00F47530" w:rsidP="00E77C98">
            <w:pPr>
              <w:pStyle w:val="movimento2"/>
              <w:rPr>
                <w:color w:val="002060"/>
              </w:rPr>
            </w:pPr>
            <w:r w:rsidRPr="00762560">
              <w:rPr>
                <w:color w:val="002060"/>
              </w:rPr>
              <w:t xml:space="preserve">(U.MANDOLESI CALCIO) </w:t>
            </w:r>
          </w:p>
        </w:tc>
        <w:tc>
          <w:tcPr>
            <w:tcW w:w="800" w:type="dxa"/>
            <w:tcMar>
              <w:top w:w="20" w:type="dxa"/>
              <w:left w:w="20" w:type="dxa"/>
              <w:bottom w:w="20" w:type="dxa"/>
              <w:right w:w="20" w:type="dxa"/>
            </w:tcMar>
            <w:vAlign w:val="center"/>
            <w:hideMark/>
          </w:tcPr>
          <w:p w14:paraId="5AC2B73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AFBEB0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D739BBF" w14:textId="77777777" w:rsidR="00F47530" w:rsidRPr="00762560" w:rsidRDefault="00F47530" w:rsidP="00E77C98">
            <w:pPr>
              <w:pStyle w:val="movimento2"/>
              <w:rPr>
                <w:color w:val="002060"/>
              </w:rPr>
            </w:pPr>
            <w:r w:rsidRPr="00762560">
              <w:rPr>
                <w:color w:val="002060"/>
              </w:rPr>
              <w:t> </w:t>
            </w:r>
          </w:p>
        </w:tc>
      </w:tr>
    </w:tbl>
    <w:p w14:paraId="4CC0C83A" w14:textId="77777777" w:rsidR="00F47530" w:rsidRPr="00762560" w:rsidRDefault="00F47530" w:rsidP="00F47530">
      <w:pPr>
        <w:pStyle w:val="titolo20"/>
        <w:rPr>
          <w:rFonts w:eastAsiaTheme="minorEastAsia"/>
          <w:color w:val="002060"/>
        </w:rPr>
      </w:pPr>
      <w:r w:rsidRPr="0076256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F8CE796" w14:textId="77777777" w:rsidTr="00E77C98">
        <w:tc>
          <w:tcPr>
            <w:tcW w:w="2200" w:type="dxa"/>
            <w:tcMar>
              <w:top w:w="20" w:type="dxa"/>
              <w:left w:w="20" w:type="dxa"/>
              <w:bottom w:w="20" w:type="dxa"/>
              <w:right w:w="20" w:type="dxa"/>
            </w:tcMar>
            <w:vAlign w:val="center"/>
            <w:hideMark/>
          </w:tcPr>
          <w:p w14:paraId="1ACE4558" w14:textId="77777777" w:rsidR="00F47530" w:rsidRPr="00762560" w:rsidRDefault="00F47530" w:rsidP="00E77C98">
            <w:pPr>
              <w:pStyle w:val="movimento"/>
              <w:rPr>
                <w:color w:val="002060"/>
              </w:rPr>
            </w:pPr>
            <w:r w:rsidRPr="00762560">
              <w:rPr>
                <w:color w:val="002060"/>
              </w:rPr>
              <w:t>ACCATTOLI DAVIDE</w:t>
            </w:r>
          </w:p>
        </w:tc>
        <w:tc>
          <w:tcPr>
            <w:tcW w:w="2200" w:type="dxa"/>
            <w:tcMar>
              <w:top w:w="20" w:type="dxa"/>
              <w:left w:w="20" w:type="dxa"/>
              <w:bottom w:w="20" w:type="dxa"/>
              <w:right w:w="20" w:type="dxa"/>
            </w:tcMar>
            <w:vAlign w:val="center"/>
            <w:hideMark/>
          </w:tcPr>
          <w:p w14:paraId="76470680" w14:textId="77777777" w:rsidR="00F47530" w:rsidRPr="00762560" w:rsidRDefault="00F47530" w:rsidP="00E77C98">
            <w:pPr>
              <w:pStyle w:val="movimento2"/>
              <w:rPr>
                <w:color w:val="002060"/>
              </w:rPr>
            </w:pPr>
            <w:r w:rsidRPr="00762560">
              <w:rPr>
                <w:color w:val="002060"/>
              </w:rPr>
              <w:t xml:space="preserve">(OSIMO FIVE) </w:t>
            </w:r>
          </w:p>
        </w:tc>
        <w:tc>
          <w:tcPr>
            <w:tcW w:w="800" w:type="dxa"/>
            <w:tcMar>
              <w:top w:w="20" w:type="dxa"/>
              <w:left w:w="20" w:type="dxa"/>
              <w:bottom w:w="20" w:type="dxa"/>
              <w:right w:w="20" w:type="dxa"/>
            </w:tcMar>
            <w:vAlign w:val="center"/>
            <w:hideMark/>
          </w:tcPr>
          <w:p w14:paraId="1DD14BE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15A541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1597291" w14:textId="77777777" w:rsidR="00F47530" w:rsidRPr="00762560" w:rsidRDefault="00F47530" w:rsidP="00E77C98">
            <w:pPr>
              <w:pStyle w:val="movimento2"/>
              <w:rPr>
                <w:color w:val="002060"/>
              </w:rPr>
            </w:pPr>
            <w:r w:rsidRPr="00762560">
              <w:rPr>
                <w:color w:val="002060"/>
              </w:rPr>
              <w:t> </w:t>
            </w:r>
          </w:p>
        </w:tc>
      </w:tr>
    </w:tbl>
    <w:p w14:paraId="3B9D52B3"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B5E086E" w14:textId="77777777" w:rsidTr="00E77C98">
        <w:tc>
          <w:tcPr>
            <w:tcW w:w="2200" w:type="dxa"/>
            <w:tcMar>
              <w:top w:w="20" w:type="dxa"/>
              <w:left w:w="20" w:type="dxa"/>
              <w:bottom w:w="20" w:type="dxa"/>
              <w:right w:w="20" w:type="dxa"/>
            </w:tcMar>
            <w:vAlign w:val="center"/>
            <w:hideMark/>
          </w:tcPr>
          <w:p w14:paraId="1D7A6928" w14:textId="77777777" w:rsidR="00F47530" w:rsidRPr="00762560" w:rsidRDefault="00F47530" w:rsidP="00E77C98">
            <w:pPr>
              <w:pStyle w:val="movimento"/>
              <w:rPr>
                <w:color w:val="002060"/>
              </w:rPr>
            </w:pPr>
            <w:r w:rsidRPr="00762560">
              <w:rPr>
                <w:color w:val="002060"/>
              </w:rPr>
              <w:t>MANDOLINI EDOARDO</w:t>
            </w:r>
          </w:p>
        </w:tc>
        <w:tc>
          <w:tcPr>
            <w:tcW w:w="2200" w:type="dxa"/>
            <w:tcMar>
              <w:top w:w="20" w:type="dxa"/>
              <w:left w:w="20" w:type="dxa"/>
              <w:bottom w:w="20" w:type="dxa"/>
              <w:right w:w="20" w:type="dxa"/>
            </w:tcMar>
            <w:vAlign w:val="center"/>
            <w:hideMark/>
          </w:tcPr>
          <w:p w14:paraId="7C20EBFC" w14:textId="77777777" w:rsidR="00F47530" w:rsidRPr="00762560" w:rsidRDefault="00F47530" w:rsidP="00E77C98">
            <w:pPr>
              <w:pStyle w:val="movimento2"/>
              <w:rPr>
                <w:color w:val="002060"/>
              </w:rPr>
            </w:pPr>
            <w:r w:rsidRPr="00762560">
              <w:rPr>
                <w:color w:val="002060"/>
              </w:rPr>
              <w:t xml:space="preserve">(AVENALE) </w:t>
            </w:r>
          </w:p>
        </w:tc>
        <w:tc>
          <w:tcPr>
            <w:tcW w:w="800" w:type="dxa"/>
            <w:tcMar>
              <w:top w:w="20" w:type="dxa"/>
              <w:left w:w="20" w:type="dxa"/>
              <w:bottom w:w="20" w:type="dxa"/>
              <w:right w:w="20" w:type="dxa"/>
            </w:tcMar>
            <w:vAlign w:val="center"/>
            <w:hideMark/>
          </w:tcPr>
          <w:p w14:paraId="160A153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BDBA8FB" w14:textId="77777777" w:rsidR="00F47530" w:rsidRPr="00762560" w:rsidRDefault="00F47530" w:rsidP="00E77C98">
            <w:pPr>
              <w:pStyle w:val="movimento"/>
              <w:rPr>
                <w:color w:val="002060"/>
              </w:rPr>
            </w:pPr>
            <w:r w:rsidRPr="00762560">
              <w:rPr>
                <w:color w:val="002060"/>
              </w:rPr>
              <w:t>MARROCCHI RICCARDO</w:t>
            </w:r>
          </w:p>
        </w:tc>
        <w:tc>
          <w:tcPr>
            <w:tcW w:w="2200" w:type="dxa"/>
            <w:tcMar>
              <w:top w:w="20" w:type="dxa"/>
              <w:left w:w="20" w:type="dxa"/>
              <w:bottom w:w="20" w:type="dxa"/>
              <w:right w:w="20" w:type="dxa"/>
            </w:tcMar>
            <w:vAlign w:val="center"/>
            <w:hideMark/>
          </w:tcPr>
          <w:p w14:paraId="54EE7727" w14:textId="77777777" w:rsidR="00F47530" w:rsidRPr="00762560" w:rsidRDefault="00F47530" w:rsidP="00E77C98">
            <w:pPr>
              <w:pStyle w:val="movimento2"/>
              <w:rPr>
                <w:color w:val="002060"/>
              </w:rPr>
            </w:pPr>
            <w:r w:rsidRPr="00762560">
              <w:rPr>
                <w:color w:val="002060"/>
              </w:rPr>
              <w:t xml:space="preserve">(AVENALE) </w:t>
            </w:r>
          </w:p>
        </w:tc>
      </w:tr>
      <w:tr w:rsidR="00F47530" w:rsidRPr="00762560" w14:paraId="76D259C0" w14:textId="77777777" w:rsidTr="00E77C98">
        <w:tc>
          <w:tcPr>
            <w:tcW w:w="2200" w:type="dxa"/>
            <w:tcMar>
              <w:top w:w="20" w:type="dxa"/>
              <w:left w:w="20" w:type="dxa"/>
              <w:bottom w:w="20" w:type="dxa"/>
              <w:right w:w="20" w:type="dxa"/>
            </w:tcMar>
            <w:vAlign w:val="center"/>
            <w:hideMark/>
          </w:tcPr>
          <w:p w14:paraId="41764811" w14:textId="77777777" w:rsidR="00F47530" w:rsidRPr="00762560" w:rsidRDefault="00F47530" w:rsidP="00E77C98">
            <w:pPr>
              <w:pStyle w:val="movimento"/>
              <w:rPr>
                <w:color w:val="002060"/>
              </w:rPr>
            </w:pPr>
            <w:r w:rsidRPr="00762560">
              <w:rPr>
                <w:color w:val="002060"/>
              </w:rPr>
              <w:t>LUCIANI GIANLUCA</w:t>
            </w:r>
          </w:p>
        </w:tc>
        <w:tc>
          <w:tcPr>
            <w:tcW w:w="2200" w:type="dxa"/>
            <w:tcMar>
              <w:top w:w="20" w:type="dxa"/>
              <w:left w:w="20" w:type="dxa"/>
              <w:bottom w:w="20" w:type="dxa"/>
              <w:right w:w="20" w:type="dxa"/>
            </w:tcMar>
            <w:vAlign w:val="center"/>
            <w:hideMark/>
          </w:tcPr>
          <w:p w14:paraId="71B7816D" w14:textId="77777777" w:rsidR="00F47530" w:rsidRPr="00762560" w:rsidRDefault="00F47530" w:rsidP="00E77C98">
            <w:pPr>
              <w:pStyle w:val="movimento2"/>
              <w:rPr>
                <w:color w:val="002060"/>
              </w:rPr>
            </w:pPr>
            <w:r w:rsidRPr="00762560">
              <w:rPr>
                <w:color w:val="002060"/>
              </w:rPr>
              <w:t xml:space="preserve">(AVIS ARCEVIA 1964) </w:t>
            </w:r>
          </w:p>
        </w:tc>
        <w:tc>
          <w:tcPr>
            <w:tcW w:w="800" w:type="dxa"/>
            <w:tcMar>
              <w:top w:w="20" w:type="dxa"/>
              <w:left w:w="20" w:type="dxa"/>
              <w:bottom w:w="20" w:type="dxa"/>
              <w:right w:w="20" w:type="dxa"/>
            </w:tcMar>
            <w:vAlign w:val="center"/>
            <w:hideMark/>
          </w:tcPr>
          <w:p w14:paraId="27ED16D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D928488" w14:textId="77777777" w:rsidR="00F47530" w:rsidRPr="00762560" w:rsidRDefault="00F47530" w:rsidP="00E77C98">
            <w:pPr>
              <w:pStyle w:val="movimento"/>
              <w:rPr>
                <w:color w:val="002060"/>
              </w:rPr>
            </w:pPr>
            <w:r w:rsidRPr="00762560">
              <w:rPr>
                <w:color w:val="002060"/>
              </w:rPr>
              <w:t>MAGAGNINI MATTEO</w:t>
            </w:r>
          </w:p>
        </w:tc>
        <w:tc>
          <w:tcPr>
            <w:tcW w:w="2200" w:type="dxa"/>
            <w:tcMar>
              <w:top w:w="20" w:type="dxa"/>
              <w:left w:w="20" w:type="dxa"/>
              <w:bottom w:w="20" w:type="dxa"/>
              <w:right w:w="20" w:type="dxa"/>
            </w:tcMar>
            <w:vAlign w:val="center"/>
            <w:hideMark/>
          </w:tcPr>
          <w:p w14:paraId="08F33F5C" w14:textId="77777777" w:rsidR="00F47530" w:rsidRPr="00762560" w:rsidRDefault="00F47530" w:rsidP="00E77C98">
            <w:pPr>
              <w:pStyle w:val="movimento2"/>
              <w:rPr>
                <w:color w:val="002060"/>
              </w:rPr>
            </w:pPr>
            <w:r w:rsidRPr="00762560">
              <w:rPr>
                <w:color w:val="002060"/>
              </w:rPr>
              <w:t xml:space="preserve">(CASTELBELLINO CALCIO A 5) </w:t>
            </w:r>
          </w:p>
        </w:tc>
      </w:tr>
      <w:tr w:rsidR="00F47530" w:rsidRPr="00762560" w14:paraId="656E093E" w14:textId="77777777" w:rsidTr="00E77C98">
        <w:tc>
          <w:tcPr>
            <w:tcW w:w="2200" w:type="dxa"/>
            <w:tcMar>
              <w:top w:w="20" w:type="dxa"/>
              <w:left w:w="20" w:type="dxa"/>
              <w:bottom w:w="20" w:type="dxa"/>
              <w:right w:w="20" w:type="dxa"/>
            </w:tcMar>
            <w:vAlign w:val="center"/>
            <w:hideMark/>
          </w:tcPr>
          <w:p w14:paraId="7ECA16D4" w14:textId="77777777" w:rsidR="00F47530" w:rsidRPr="00762560" w:rsidRDefault="00F47530" w:rsidP="00E77C98">
            <w:pPr>
              <w:pStyle w:val="movimento"/>
              <w:rPr>
                <w:color w:val="002060"/>
              </w:rPr>
            </w:pPr>
            <w:r w:rsidRPr="00762560">
              <w:rPr>
                <w:color w:val="002060"/>
              </w:rPr>
              <w:t>MANDOLESI OMAR</w:t>
            </w:r>
          </w:p>
        </w:tc>
        <w:tc>
          <w:tcPr>
            <w:tcW w:w="2200" w:type="dxa"/>
            <w:tcMar>
              <w:top w:w="20" w:type="dxa"/>
              <w:left w:w="20" w:type="dxa"/>
              <w:bottom w:w="20" w:type="dxa"/>
              <w:right w:w="20" w:type="dxa"/>
            </w:tcMar>
            <w:vAlign w:val="center"/>
            <w:hideMark/>
          </w:tcPr>
          <w:p w14:paraId="29DABB6D" w14:textId="77777777" w:rsidR="00F47530" w:rsidRPr="00762560" w:rsidRDefault="00F47530" w:rsidP="00E77C98">
            <w:pPr>
              <w:pStyle w:val="movimento2"/>
              <w:rPr>
                <w:color w:val="002060"/>
              </w:rPr>
            </w:pPr>
            <w:r w:rsidRPr="00762560">
              <w:rPr>
                <w:color w:val="002060"/>
              </w:rPr>
              <w:t xml:space="preserve">(FUTSAL CAMPIGLIONE) </w:t>
            </w:r>
          </w:p>
        </w:tc>
        <w:tc>
          <w:tcPr>
            <w:tcW w:w="800" w:type="dxa"/>
            <w:tcMar>
              <w:top w:w="20" w:type="dxa"/>
              <w:left w:w="20" w:type="dxa"/>
              <w:bottom w:w="20" w:type="dxa"/>
              <w:right w:w="20" w:type="dxa"/>
            </w:tcMar>
            <w:vAlign w:val="center"/>
            <w:hideMark/>
          </w:tcPr>
          <w:p w14:paraId="47551A8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6E80716" w14:textId="77777777" w:rsidR="00F47530" w:rsidRPr="00762560" w:rsidRDefault="00F47530" w:rsidP="00E77C98">
            <w:pPr>
              <w:pStyle w:val="movimento"/>
              <w:rPr>
                <w:color w:val="002060"/>
              </w:rPr>
            </w:pPr>
            <w:r w:rsidRPr="00762560">
              <w:rPr>
                <w:color w:val="002060"/>
              </w:rPr>
              <w:t>ALLEGREZZA NICOLO</w:t>
            </w:r>
          </w:p>
        </w:tc>
        <w:tc>
          <w:tcPr>
            <w:tcW w:w="2200" w:type="dxa"/>
            <w:tcMar>
              <w:top w:w="20" w:type="dxa"/>
              <w:left w:w="20" w:type="dxa"/>
              <w:bottom w:w="20" w:type="dxa"/>
              <w:right w:w="20" w:type="dxa"/>
            </w:tcMar>
            <w:vAlign w:val="center"/>
            <w:hideMark/>
          </w:tcPr>
          <w:p w14:paraId="2E64A080" w14:textId="77777777" w:rsidR="00F47530" w:rsidRPr="00762560" w:rsidRDefault="00F47530" w:rsidP="00E77C98">
            <w:pPr>
              <w:pStyle w:val="movimento2"/>
              <w:rPr>
                <w:color w:val="002060"/>
              </w:rPr>
            </w:pPr>
            <w:r w:rsidRPr="00762560">
              <w:rPr>
                <w:color w:val="002060"/>
              </w:rPr>
              <w:t xml:space="preserve">(LUCREZIA CALCIO A 5) </w:t>
            </w:r>
          </w:p>
        </w:tc>
      </w:tr>
      <w:tr w:rsidR="00F47530" w:rsidRPr="00762560" w14:paraId="56EB28A4" w14:textId="77777777" w:rsidTr="00E77C98">
        <w:tc>
          <w:tcPr>
            <w:tcW w:w="2200" w:type="dxa"/>
            <w:tcMar>
              <w:top w:w="20" w:type="dxa"/>
              <w:left w:w="20" w:type="dxa"/>
              <w:bottom w:w="20" w:type="dxa"/>
              <w:right w:w="20" w:type="dxa"/>
            </w:tcMar>
            <w:vAlign w:val="center"/>
            <w:hideMark/>
          </w:tcPr>
          <w:p w14:paraId="496578F3" w14:textId="77777777" w:rsidR="00F47530" w:rsidRPr="00762560" w:rsidRDefault="00F47530" w:rsidP="00E77C98">
            <w:pPr>
              <w:pStyle w:val="movimento"/>
              <w:rPr>
                <w:color w:val="002060"/>
              </w:rPr>
            </w:pPr>
            <w:r w:rsidRPr="00762560">
              <w:rPr>
                <w:color w:val="002060"/>
              </w:rPr>
              <w:t>EVANGELISTI FRANCESCO</w:t>
            </w:r>
          </w:p>
        </w:tc>
        <w:tc>
          <w:tcPr>
            <w:tcW w:w="2200" w:type="dxa"/>
            <w:tcMar>
              <w:top w:w="20" w:type="dxa"/>
              <w:left w:w="20" w:type="dxa"/>
              <w:bottom w:w="20" w:type="dxa"/>
              <w:right w:w="20" w:type="dxa"/>
            </w:tcMar>
            <w:vAlign w:val="center"/>
            <w:hideMark/>
          </w:tcPr>
          <w:p w14:paraId="54DDCB8E" w14:textId="77777777" w:rsidR="00F47530" w:rsidRPr="00762560" w:rsidRDefault="00F47530" w:rsidP="00E77C98">
            <w:pPr>
              <w:pStyle w:val="movimento2"/>
              <w:rPr>
                <w:color w:val="002060"/>
              </w:rPr>
            </w:pPr>
            <w:r w:rsidRPr="00762560">
              <w:rPr>
                <w:color w:val="002060"/>
              </w:rPr>
              <w:t xml:space="preserve">(LUCREZIA CALCIO A 5) </w:t>
            </w:r>
          </w:p>
        </w:tc>
        <w:tc>
          <w:tcPr>
            <w:tcW w:w="800" w:type="dxa"/>
            <w:tcMar>
              <w:top w:w="20" w:type="dxa"/>
              <w:left w:w="20" w:type="dxa"/>
              <w:bottom w:w="20" w:type="dxa"/>
              <w:right w:w="20" w:type="dxa"/>
            </w:tcMar>
            <w:vAlign w:val="center"/>
            <w:hideMark/>
          </w:tcPr>
          <w:p w14:paraId="5BD6F92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1211C97" w14:textId="77777777" w:rsidR="00F47530" w:rsidRPr="00762560" w:rsidRDefault="00F47530" w:rsidP="00E77C98">
            <w:pPr>
              <w:pStyle w:val="movimento"/>
              <w:rPr>
                <w:color w:val="002060"/>
              </w:rPr>
            </w:pPr>
            <w:r w:rsidRPr="00762560">
              <w:rPr>
                <w:color w:val="002060"/>
              </w:rPr>
              <w:t>DONATI GIANLUCA</w:t>
            </w:r>
          </w:p>
        </w:tc>
        <w:tc>
          <w:tcPr>
            <w:tcW w:w="2200" w:type="dxa"/>
            <w:tcMar>
              <w:top w:w="20" w:type="dxa"/>
              <w:left w:w="20" w:type="dxa"/>
              <w:bottom w:w="20" w:type="dxa"/>
              <w:right w:w="20" w:type="dxa"/>
            </w:tcMar>
            <w:vAlign w:val="center"/>
            <w:hideMark/>
          </w:tcPr>
          <w:p w14:paraId="4E52BB60" w14:textId="77777777" w:rsidR="00F47530" w:rsidRPr="00762560" w:rsidRDefault="00F47530" w:rsidP="00E77C98">
            <w:pPr>
              <w:pStyle w:val="movimento2"/>
              <w:rPr>
                <w:color w:val="002060"/>
              </w:rPr>
            </w:pPr>
            <w:r w:rsidRPr="00762560">
              <w:rPr>
                <w:color w:val="002060"/>
              </w:rPr>
              <w:t xml:space="preserve">(NEW ACADEMY) </w:t>
            </w:r>
          </w:p>
        </w:tc>
      </w:tr>
      <w:tr w:rsidR="00F47530" w:rsidRPr="00762560" w14:paraId="100F36CA" w14:textId="77777777" w:rsidTr="00E77C98">
        <w:tc>
          <w:tcPr>
            <w:tcW w:w="2200" w:type="dxa"/>
            <w:tcMar>
              <w:top w:w="20" w:type="dxa"/>
              <w:left w:w="20" w:type="dxa"/>
              <w:bottom w:w="20" w:type="dxa"/>
              <w:right w:w="20" w:type="dxa"/>
            </w:tcMar>
            <w:vAlign w:val="center"/>
            <w:hideMark/>
          </w:tcPr>
          <w:p w14:paraId="16830275" w14:textId="77777777" w:rsidR="00F47530" w:rsidRPr="00762560" w:rsidRDefault="00F47530" w:rsidP="00E77C98">
            <w:pPr>
              <w:pStyle w:val="movimento"/>
              <w:rPr>
                <w:color w:val="002060"/>
              </w:rPr>
            </w:pPr>
            <w:r w:rsidRPr="00762560">
              <w:rPr>
                <w:color w:val="002060"/>
              </w:rPr>
              <w:t>HALIMI MENSUR</w:t>
            </w:r>
          </w:p>
        </w:tc>
        <w:tc>
          <w:tcPr>
            <w:tcW w:w="2200" w:type="dxa"/>
            <w:tcMar>
              <w:top w:w="20" w:type="dxa"/>
              <w:left w:w="20" w:type="dxa"/>
              <w:bottom w:w="20" w:type="dxa"/>
              <w:right w:w="20" w:type="dxa"/>
            </w:tcMar>
            <w:vAlign w:val="center"/>
            <w:hideMark/>
          </w:tcPr>
          <w:p w14:paraId="3B02050A" w14:textId="77777777" w:rsidR="00F47530" w:rsidRPr="00762560" w:rsidRDefault="00F47530" w:rsidP="00E77C98">
            <w:pPr>
              <w:pStyle w:val="movimento2"/>
              <w:rPr>
                <w:color w:val="002060"/>
              </w:rPr>
            </w:pPr>
            <w:r w:rsidRPr="00762560">
              <w:rPr>
                <w:color w:val="002060"/>
              </w:rPr>
              <w:t xml:space="preserve">(OLIMPIA JUVENTU FALCONARA) </w:t>
            </w:r>
          </w:p>
        </w:tc>
        <w:tc>
          <w:tcPr>
            <w:tcW w:w="800" w:type="dxa"/>
            <w:tcMar>
              <w:top w:w="20" w:type="dxa"/>
              <w:left w:w="20" w:type="dxa"/>
              <w:bottom w:w="20" w:type="dxa"/>
              <w:right w:w="20" w:type="dxa"/>
            </w:tcMar>
            <w:vAlign w:val="center"/>
            <w:hideMark/>
          </w:tcPr>
          <w:p w14:paraId="578835D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F8721F9" w14:textId="77777777" w:rsidR="00F47530" w:rsidRPr="00762560" w:rsidRDefault="00F47530" w:rsidP="00E77C98">
            <w:pPr>
              <w:pStyle w:val="movimento"/>
              <w:rPr>
                <w:color w:val="002060"/>
              </w:rPr>
            </w:pPr>
            <w:r w:rsidRPr="00762560">
              <w:rPr>
                <w:color w:val="002060"/>
              </w:rPr>
              <w:t>CUCCIOLONI ALESSANDRO</w:t>
            </w:r>
          </w:p>
        </w:tc>
        <w:tc>
          <w:tcPr>
            <w:tcW w:w="2200" w:type="dxa"/>
            <w:tcMar>
              <w:top w:w="20" w:type="dxa"/>
              <w:left w:w="20" w:type="dxa"/>
              <w:bottom w:w="20" w:type="dxa"/>
              <w:right w:w="20" w:type="dxa"/>
            </w:tcMar>
            <w:vAlign w:val="center"/>
            <w:hideMark/>
          </w:tcPr>
          <w:p w14:paraId="1E2F1A43" w14:textId="77777777" w:rsidR="00F47530" w:rsidRPr="00762560" w:rsidRDefault="00F47530" w:rsidP="00E77C98">
            <w:pPr>
              <w:pStyle w:val="movimento2"/>
              <w:rPr>
                <w:color w:val="002060"/>
              </w:rPr>
            </w:pPr>
            <w:r w:rsidRPr="00762560">
              <w:rPr>
                <w:color w:val="002060"/>
              </w:rPr>
              <w:t xml:space="preserve">(PICENO UNITED MMX A R.L.) </w:t>
            </w:r>
          </w:p>
        </w:tc>
      </w:tr>
      <w:tr w:rsidR="00F47530" w:rsidRPr="00762560" w14:paraId="1C909BC9" w14:textId="77777777" w:rsidTr="00E77C98">
        <w:tc>
          <w:tcPr>
            <w:tcW w:w="2200" w:type="dxa"/>
            <w:tcMar>
              <w:top w:w="20" w:type="dxa"/>
              <w:left w:w="20" w:type="dxa"/>
              <w:bottom w:w="20" w:type="dxa"/>
              <w:right w:w="20" w:type="dxa"/>
            </w:tcMar>
            <w:vAlign w:val="center"/>
            <w:hideMark/>
          </w:tcPr>
          <w:p w14:paraId="32B58A92" w14:textId="77777777" w:rsidR="00F47530" w:rsidRPr="00762560" w:rsidRDefault="00F47530" w:rsidP="00E77C98">
            <w:pPr>
              <w:pStyle w:val="movimento"/>
              <w:rPr>
                <w:color w:val="002060"/>
              </w:rPr>
            </w:pPr>
            <w:r w:rsidRPr="00762560">
              <w:rPr>
                <w:color w:val="002060"/>
              </w:rPr>
              <w:t>TESTA GINO</w:t>
            </w:r>
          </w:p>
        </w:tc>
        <w:tc>
          <w:tcPr>
            <w:tcW w:w="2200" w:type="dxa"/>
            <w:tcMar>
              <w:top w:w="20" w:type="dxa"/>
              <w:left w:w="20" w:type="dxa"/>
              <w:bottom w:w="20" w:type="dxa"/>
              <w:right w:w="20" w:type="dxa"/>
            </w:tcMar>
            <w:vAlign w:val="center"/>
            <w:hideMark/>
          </w:tcPr>
          <w:p w14:paraId="7991DCCD" w14:textId="77777777" w:rsidR="00F47530" w:rsidRPr="00762560" w:rsidRDefault="00F47530" w:rsidP="00E77C98">
            <w:pPr>
              <w:pStyle w:val="movimento2"/>
              <w:rPr>
                <w:color w:val="002060"/>
              </w:rPr>
            </w:pPr>
            <w:r w:rsidRPr="00762560">
              <w:rPr>
                <w:color w:val="002060"/>
              </w:rPr>
              <w:t xml:space="preserve">(PICENO UNITED MMX A R.L.) </w:t>
            </w:r>
          </w:p>
        </w:tc>
        <w:tc>
          <w:tcPr>
            <w:tcW w:w="800" w:type="dxa"/>
            <w:tcMar>
              <w:top w:w="20" w:type="dxa"/>
              <w:left w:w="20" w:type="dxa"/>
              <w:bottom w:w="20" w:type="dxa"/>
              <w:right w:w="20" w:type="dxa"/>
            </w:tcMar>
            <w:vAlign w:val="center"/>
            <w:hideMark/>
          </w:tcPr>
          <w:p w14:paraId="6BD0958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05ACB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0BFE3BD" w14:textId="77777777" w:rsidR="00F47530" w:rsidRPr="00762560" w:rsidRDefault="00F47530" w:rsidP="00E77C98">
            <w:pPr>
              <w:pStyle w:val="movimento2"/>
              <w:rPr>
                <w:color w:val="002060"/>
              </w:rPr>
            </w:pPr>
            <w:r w:rsidRPr="00762560">
              <w:rPr>
                <w:color w:val="002060"/>
              </w:rPr>
              <w:t> </w:t>
            </w:r>
          </w:p>
        </w:tc>
      </w:tr>
    </w:tbl>
    <w:p w14:paraId="72B5247D" w14:textId="77777777" w:rsidR="00F47530" w:rsidRPr="00762560" w:rsidRDefault="00F47530" w:rsidP="00F47530">
      <w:pPr>
        <w:pStyle w:val="titolo20"/>
        <w:rPr>
          <w:rFonts w:eastAsiaTheme="minorEastAsia"/>
          <w:color w:val="002060"/>
        </w:rPr>
      </w:pPr>
      <w:r w:rsidRPr="0076256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E353290" w14:textId="77777777" w:rsidTr="00E77C98">
        <w:tc>
          <w:tcPr>
            <w:tcW w:w="2200" w:type="dxa"/>
            <w:tcMar>
              <w:top w:w="20" w:type="dxa"/>
              <w:left w:w="20" w:type="dxa"/>
              <w:bottom w:w="20" w:type="dxa"/>
              <w:right w:w="20" w:type="dxa"/>
            </w:tcMar>
            <w:vAlign w:val="center"/>
            <w:hideMark/>
          </w:tcPr>
          <w:p w14:paraId="2A45D1A3" w14:textId="77777777" w:rsidR="00F47530" w:rsidRPr="00762560" w:rsidRDefault="00F47530" w:rsidP="00E77C98">
            <w:pPr>
              <w:pStyle w:val="movimento"/>
              <w:rPr>
                <w:color w:val="002060"/>
              </w:rPr>
            </w:pPr>
            <w:r w:rsidRPr="00762560">
              <w:rPr>
                <w:color w:val="002060"/>
              </w:rPr>
              <w:t>CIMINARI CLAUDIO</w:t>
            </w:r>
          </w:p>
        </w:tc>
        <w:tc>
          <w:tcPr>
            <w:tcW w:w="2200" w:type="dxa"/>
            <w:tcMar>
              <w:top w:w="20" w:type="dxa"/>
              <w:left w:w="20" w:type="dxa"/>
              <w:bottom w:w="20" w:type="dxa"/>
              <w:right w:w="20" w:type="dxa"/>
            </w:tcMar>
            <w:vAlign w:val="center"/>
            <w:hideMark/>
          </w:tcPr>
          <w:p w14:paraId="5388285D" w14:textId="77777777" w:rsidR="00F47530" w:rsidRPr="00762560" w:rsidRDefault="00F47530" w:rsidP="00E77C98">
            <w:pPr>
              <w:pStyle w:val="movimento2"/>
              <w:rPr>
                <w:color w:val="002060"/>
              </w:rPr>
            </w:pPr>
            <w:r w:rsidRPr="00762560">
              <w:rPr>
                <w:color w:val="002060"/>
              </w:rPr>
              <w:t xml:space="preserve">(ACLI AUDAX MONTECOSARO C5) </w:t>
            </w:r>
          </w:p>
        </w:tc>
        <w:tc>
          <w:tcPr>
            <w:tcW w:w="800" w:type="dxa"/>
            <w:tcMar>
              <w:top w:w="20" w:type="dxa"/>
              <w:left w:w="20" w:type="dxa"/>
              <w:bottom w:w="20" w:type="dxa"/>
              <w:right w:w="20" w:type="dxa"/>
            </w:tcMar>
            <w:vAlign w:val="center"/>
            <w:hideMark/>
          </w:tcPr>
          <w:p w14:paraId="298162E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3BD3AEC" w14:textId="77777777" w:rsidR="00F47530" w:rsidRPr="00762560" w:rsidRDefault="00F47530" w:rsidP="00E77C98">
            <w:pPr>
              <w:pStyle w:val="movimento"/>
              <w:rPr>
                <w:color w:val="002060"/>
              </w:rPr>
            </w:pPr>
            <w:r w:rsidRPr="00762560">
              <w:rPr>
                <w:color w:val="002060"/>
              </w:rPr>
              <w:t>SOPRANO GIACOMO</w:t>
            </w:r>
          </w:p>
        </w:tc>
        <w:tc>
          <w:tcPr>
            <w:tcW w:w="2200" w:type="dxa"/>
            <w:tcMar>
              <w:top w:w="20" w:type="dxa"/>
              <w:left w:w="20" w:type="dxa"/>
              <w:bottom w:w="20" w:type="dxa"/>
              <w:right w:w="20" w:type="dxa"/>
            </w:tcMar>
            <w:vAlign w:val="center"/>
            <w:hideMark/>
          </w:tcPr>
          <w:p w14:paraId="6D8A503D" w14:textId="77777777" w:rsidR="00F47530" w:rsidRPr="00762560" w:rsidRDefault="00F47530" w:rsidP="00E77C98">
            <w:pPr>
              <w:pStyle w:val="movimento2"/>
              <w:rPr>
                <w:color w:val="002060"/>
              </w:rPr>
            </w:pPr>
            <w:r w:rsidRPr="00762560">
              <w:rPr>
                <w:color w:val="002060"/>
              </w:rPr>
              <w:t xml:space="preserve">(TRE TORRI A.S.D.) </w:t>
            </w:r>
          </w:p>
        </w:tc>
      </w:tr>
    </w:tbl>
    <w:p w14:paraId="09E1A8A4" w14:textId="77777777" w:rsidR="00F47530" w:rsidRPr="00762560" w:rsidRDefault="00F47530" w:rsidP="00F47530">
      <w:pPr>
        <w:pStyle w:val="titolo20"/>
        <w:rPr>
          <w:rFonts w:eastAsiaTheme="minorEastAsia"/>
          <w:color w:val="002060"/>
        </w:rPr>
      </w:pPr>
      <w:r w:rsidRPr="0076256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CF8F905" w14:textId="77777777" w:rsidTr="00E77C98">
        <w:tc>
          <w:tcPr>
            <w:tcW w:w="2200" w:type="dxa"/>
            <w:tcMar>
              <w:top w:w="20" w:type="dxa"/>
              <w:left w:w="20" w:type="dxa"/>
              <w:bottom w:w="20" w:type="dxa"/>
              <w:right w:w="20" w:type="dxa"/>
            </w:tcMar>
            <w:vAlign w:val="center"/>
            <w:hideMark/>
          </w:tcPr>
          <w:p w14:paraId="310F4577" w14:textId="77777777" w:rsidR="00F47530" w:rsidRPr="00762560" w:rsidRDefault="00F47530" w:rsidP="00E77C98">
            <w:pPr>
              <w:pStyle w:val="movimento"/>
              <w:rPr>
                <w:color w:val="002060"/>
              </w:rPr>
            </w:pPr>
            <w:r w:rsidRPr="00762560">
              <w:rPr>
                <w:color w:val="002060"/>
              </w:rPr>
              <w:t>FERMANI LUCA</w:t>
            </w:r>
          </w:p>
        </w:tc>
        <w:tc>
          <w:tcPr>
            <w:tcW w:w="2200" w:type="dxa"/>
            <w:tcMar>
              <w:top w:w="20" w:type="dxa"/>
              <w:left w:w="20" w:type="dxa"/>
              <w:bottom w:w="20" w:type="dxa"/>
              <w:right w:w="20" w:type="dxa"/>
            </w:tcMar>
            <w:vAlign w:val="center"/>
            <w:hideMark/>
          </w:tcPr>
          <w:p w14:paraId="31E8AE50" w14:textId="77777777" w:rsidR="00F47530" w:rsidRPr="00762560" w:rsidRDefault="00F47530" w:rsidP="00E77C98">
            <w:pPr>
              <w:pStyle w:val="movimento2"/>
              <w:rPr>
                <w:color w:val="002060"/>
              </w:rPr>
            </w:pPr>
            <w:r w:rsidRPr="00762560">
              <w:rPr>
                <w:color w:val="002060"/>
              </w:rPr>
              <w:t xml:space="preserve">(ACLI AUDAX MONTECOSARO C5) </w:t>
            </w:r>
          </w:p>
        </w:tc>
        <w:tc>
          <w:tcPr>
            <w:tcW w:w="800" w:type="dxa"/>
            <w:tcMar>
              <w:top w:w="20" w:type="dxa"/>
              <w:left w:w="20" w:type="dxa"/>
              <w:bottom w:w="20" w:type="dxa"/>
              <w:right w:w="20" w:type="dxa"/>
            </w:tcMar>
            <w:vAlign w:val="center"/>
            <w:hideMark/>
          </w:tcPr>
          <w:p w14:paraId="467402D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B9E9CEB" w14:textId="77777777" w:rsidR="00F47530" w:rsidRPr="00762560" w:rsidRDefault="00F47530" w:rsidP="00E77C98">
            <w:pPr>
              <w:pStyle w:val="movimento"/>
              <w:rPr>
                <w:color w:val="002060"/>
              </w:rPr>
            </w:pPr>
            <w:r w:rsidRPr="00762560">
              <w:rPr>
                <w:color w:val="002060"/>
              </w:rPr>
              <w:t>GIRONACCI DIEGO</w:t>
            </w:r>
          </w:p>
        </w:tc>
        <w:tc>
          <w:tcPr>
            <w:tcW w:w="2200" w:type="dxa"/>
            <w:tcMar>
              <w:top w:w="20" w:type="dxa"/>
              <w:left w:w="20" w:type="dxa"/>
              <w:bottom w:w="20" w:type="dxa"/>
              <w:right w:w="20" w:type="dxa"/>
            </w:tcMar>
            <w:vAlign w:val="center"/>
            <w:hideMark/>
          </w:tcPr>
          <w:p w14:paraId="3EF6CBE5" w14:textId="77777777" w:rsidR="00F47530" w:rsidRPr="00762560" w:rsidRDefault="00F47530" w:rsidP="00E77C98">
            <w:pPr>
              <w:pStyle w:val="movimento2"/>
              <w:rPr>
                <w:color w:val="002060"/>
              </w:rPr>
            </w:pPr>
            <w:r w:rsidRPr="00762560">
              <w:rPr>
                <w:color w:val="002060"/>
              </w:rPr>
              <w:t xml:space="preserve">(U.MANDOLESI CALCIO) </w:t>
            </w:r>
          </w:p>
        </w:tc>
      </w:tr>
    </w:tbl>
    <w:p w14:paraId="1675ECB7"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AD2F0AE" w14:textId="77777777" w:rsidTr="00E77C98">
        <w:tc>
          <w:tcPr>
            <w:tcW w:w="2200" w:type="dxa"/>
            <w:tcMar>
              <w:top w:w="20" w:type="dxa"/>
              <w:left w:w="20" w:type="dxa"/>
              <w:bottom w:w="20" w:type="dxa"/>
              <w:right w:w="20" w:type="dxa"/>
            </w:tcMar>
            <w:vAlign w:val="center"/>
            <w:hideMark/>
          </w:tcPr>
          <w:p w14:paraId="4506EF4A" w14:textId="77777777" w:rsidR="00F47530" w:rsidRPr="00762560" w:rsidRDefault="00F47530" w:rsidP="00E77C98">
            <w:pPr>
              <w:pStyle w:val="movimento"/>
              <w:rPr>
                <w:color w:val="002060"/>
              </w:rPr>
            </w:pPr>
            <w:r w:rsidRPr="00762560">
              <w:rPr>
                <w:color w:val="002060"/>
              </w:rPr>
              <w:t>CROCI MATTEO</w:t>
            </w:r>
          </w:p>
        </w:tc>
        <w:tc>
          <w:tcPr>
            <w:tcW w:w="2200" w:type="dxa"/>
            <w:tcMar>
              <w:top w:w="20" w:type="dxa"/>
              <w:left w:w="20" w:type="dxa"/>
              <w:bottom w:w="20" w:type="dxa"/>
              <w:right w:w="20" w:type="dxa"/>
            </w:tcMar>
            <w:vAlign w:val="center"/>
            <w:hideMark/>
          </w:tcPr>
          <w:p w14:paraId="3616B650" w14:textId="77777777" w:rsidR="00F47530" w:rsidRPr="00762560" w:rsidRDefault="00F47530" w:rsidP="00E77C98">
            <w:pPr>
              <w:pStyle w:val="movimento2"/>
              <w:rPr>
                <w:color w:val="002060"/>
              </w:rPr>
            </w:pPr>
            <w:r w:rsidRPr="00762560">
              <w:rPr>
                <w:color w:val="002060"/>
              </w:rPr>
              <w:t xml:space="preserve">(FUTSAL CASELLE) </w:t>
            </w:r>
          </w:p>
        </w:tc>
        <w:tc>
          <w:tcPr>
            <w:tcW w:w="800" w:type="dxa"/>
            <w:tcMar>
              <w:top w:w="20" w:type="dxa"/>
              <w:left w:w="20" w:type="dxa"/>
              <w:bottom w:w="20" w:type="dxa"/>
              <w:right w:w="20" w:type="dxa"/>
            </w:tcMar>
            <w:vAlign w:val="center"/>
            <w:hideMark/>
          </w:tcPr>
          <w:p w14:paraId="205CD90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4FEC3B3" w14:textId="77777777" w:rsidR="00F47530" w:rsidRPr="00762560" w:rsidRDefault="00F47530" w:rsidP="00E77C98">
            <w:pPr>
              <w:pStyle w:val="movimento"/>
              <w:rPr>
                <w:color w:val="002060"/>
              </w:rPr>
            </w:pPr>
            <w:r w:rsidRPr="00762560">
              <w:rPr>
                <w:color w:val="002060"/>
              </w:rPr>
              <w:t>BEVILACQUA MARCO</w:t>
            </w:r>
          </w:p>
        </w:tc>
        <w:tc>
          <w:tcPr>
            <w:tcW w:w="2200" w:type="dxa"/>
            <w:tcMar>
              <w:top w:w="20" w:type="dxa"/>
              <w:left w:w="20" w:type="dxa"/>
              <w:bottom w:w="20" w:type="dxa"/>
              <w:right w:w="20" w:type="dxa"/>
            </w:tcMar>
            <w:vAlign w:val="center"/>
            <w:hideMark/>
          </w:tcPr>
          <w:p w14:paraId="5CA681EB" w14:textId="77777777" w:rsidR="00F47530" w:rsidRPr="00762560" w:rsidRDefault="00F47530" w:rsidP="00E77C98">
            <w:pPr>
              <w:pStyle w:val="movimento2"/>
              <w:rPr>
                <w:color w:val="002060"/>
              </w:rPr>
            </w:pPr>
            <w:r w:rsidRPr="00762560">
              <w:rPr>
                <w:color w:val="002060"/>
              </w:rPr>
              <w:t xml:space="preserve">(FUTSAL PRANDONE) </w:t>
            </w:r>
          </w:p>
        </w:tc>
      </w:tr>
      <w:tr w:rsidR="00F47530" w:rsidRPr="00762560" w14:paraId="16E09BEB" w14:textId="77777777" w:rsidTr="00E77C98">
        <w:tc>
          <w:tcPr>
            <w:tcW w:w="2200" w:type="dxa"/>
            <w:tcMar>
              <w:top w:w="20" w:type="dxa"/>
              <w:left w:w="20" w:type="dxa"/>
              <w:bottom w:w="20" w:type="dxa"/>
              <w:right w:w="20" w:type="dxa"/>
            </w:tcMar>
            <w:vAlign w:val="center"/>
            <w:hideMark/>
          </w:tcPr>
          <w:p w14:paraId="09683B06" w14:textId="77777777" w:rsidR="00F47530" w:rsidRPr="00762560" w:rsidRDefault="00F47530" w:rsidP="00E77C98">
            <w:pPr>
              <w:pStyle w:val="movimento"/>
              <w:rPr>
                <w:color w:val="002060"/>
              </w:rPr>
            </w:pPr>
            <w:r w:rsidRPr="00762560">
              <w:rPr>
                <w:color w:val="002060"/>
              </w:rPr>
              <w:t>CUCCULELLI CHRISTIAN</w:t>
            </w:r>
          </w:p>
        </w:tc>
        <w:tc>
          <w:tcPr>
            <w:tcW w:w="2200" w:type="dxa"/>
            <w:tcMar>
              <w:top w:w="20" w:type="dxa"/>
              <w:left w:w="20" w:type="dxa"/>
              <w:bottom w:w="20" w:type="dxa"/>
              <w:right w:w="20" w:type="dxa"/>
            </w:tcMar>
            <w:vAlign w:val="center"/>
            <w:hideMark/>
          </w:tcPr>
          <w:p w14:paraId="7EAD19BC" w14:textId="77777777" w:rsidR="00F47530" w:rsidRPr="00762560" w:rsidRDefault="00F47530" w:rsidP="00E77C98">
            <w:pPr>
              <w:pStyle w:val="movimento2"/>
              <w:rPr>
                <w:color w:val="002060"/>
              </w:rPr>
            </w:pPr>
            <w:r w:rsidRPr="00762560">
              <w:rPr>
                <w:color w:val="002060"/>
              </w:rPr>
              <w:t xml:space="preserve">(GAGLIOLE F.C.) </w:t>
            </w:r>
          </w:p>
        </w:tc>
        <w:tc>
          <w:tcPr>
            <w:tcW w:w="800" w:type="dxa"/>
            <w:tcMar>
              <w:top w:w="20" w:type="dxa"/>
              <w:left w:w="20" w:type="dxa"/>
              <w:bottom w:w="20" w:type="dxa"/>
              <w:right w:w="20" w:type="dxa"/>
            </w:tcMar>
            <w:vAlign w:val="center"/>
            <w:hideMark/>
          </w:tcPr>
          <w:p w14:paraId="51C1493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F22AFFF" w14:textId="77777777" w:rsidR="00F47530" w:rsidRPr="00762560" w:rsidRDefault="00F47530" w:rsidP="00E77C98">
            <w:pPr>
              <w:pStyle w:val="movimento"/>
              <w:rPr>
                <w:color w:val="002060"/>
              </w:rPr>
            </w:pPr>
            <w:r w:rsidRPr="00762560">
              <w:rPr>
                <w:color w:val="002060"/>
              </w:rPr>
              <w:t>STIPA ALESSIO</w:t>
            </w:r>
          </w:p>
        </w:tc>
        <w:tc>
          <w:tcPr>
            <w:tcW w:w="2200" w:type="dxa"/>
            <w:tcMar>
              <w:top w:w="20" w:type="dxa"/>
              <w:left w:w="20" w:type="dxa"/>
              <w:bottom w:w="20" w:type="dxa"/>
              <w:right w:w="20" w:type="dxa"/>
            </w:tcMar>
            <w:vAlign w:val="center"/>
            <w:hideMark/>
          </w:tcPr>
          <w:p w14:paraId="70C6D4DA" w14:textId="77777777" w:rsidR="00F47530" w:rsidRPr="00762560" w:rsidRDefault="00F47530" w:rsidP="00E77C98">
            <w:pPr>
              <w:pStyle w:val="movimento2"/>
              <w:rPr>
                <w:color w:val="002060"/>
              </w:rPr>
            </w:pPr>
            <w:r w:rsidRPr="00762560">
              <w:rPr>
                <w:color w:val="002060"/>
              </w:rPr>
              <w:t xml:space="preserve">(ROCCAFLUVIONE) </w:t>
            </w:r>
          </w:p>
        </w:tc>
      </w:tr>
    </w:tbl>
    <w:p w14:paraId="41CA4F6D"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8A82AEB" w14:textId="77777777" w:rsidTr="00E77C98">
        <w:tc>
          <w:tcPr>
            <w:tcW w:w="2200" w:type="dxa"/>
            <w:tcMar>
              <w:top w:w="20" w:type="dxa"/>
              <w:left w:w="20" w:type="dxa"/>
              <w:bottom w:w="20" w:type="dxa"/>
              <w:right w:w="20" w:type="dxa"/>
            </w:tcMar>
            <w:vAlign w:val="center"/>
            <w:hideMark/>
          </w:tcPr>
          <w:p w14:paraId="0955E643" w14:textId="77777777" w:rsidR="00F47530" w:rsidRPr="00762560" w:rsidRDefault="00F47530" w:rsidP="00E77C98">
            <w:pPr>
              <w:pStyle w:val="movimento"/>
              <w:rPr>
                <w:color w:val="002060"/>
              </w:rPr>
            </w:pPr>
            <w:r w:rsidRPr="00762560">
              <w:rPr>
                <w:color w:val="002060"/>
              </w:rPr>
              <w:t>IACOPONI FRANCESCO</w:t>
            </w:r>
          </w:p>
        </w:tc>
        <w:tc>
          <w:tcPr>
            <w:tcW w:w="2200" w:type="dxa"/>
            <w:tcMar>
              <w:top w:w="20" w:type="dxa"/>
              <w:left w:w="20" w:type="dxa"/>
              <w:bottom w:w="20" w:type="dxa"/>
              <w:right w:w="20" w:type="dxa"/>
            </w:tcMar>
            <w:vAlign w:val="center"/>
            <w:hideMark/>
          </w:tcPr>
          <w:p w14:paraId="3F6F4DC4" w14:textId="77777777" w:rsidR="00F47530" w:rsidRPr="00762560" w:rsidRDefault="00F47530" w:rsidP="00E77C98">
            <w:pPr>
              <w:pStyle w:val="movimento2"/>
              <w:rPr>
                <w:color w:val="002060"/>
              </w:rPr>
            </w:pPr>
            <w:r w:rsidRPr="00762560">
              <w:rPr>
                <w:color w:val="002060"/>
              </w:rPr>
              <w:t xml:space="preserve">(ACLI VILLA MUSONE) </w:t>
            </w:r>
          </w:p>
        </w:tc>
        <w:tc>
          <w:tcPr>
            <w:tcW w:w="800" w:type="dxa"/>
            <w:tcMar>
              <w:top w:w="20" w:type="dxa"/>
              <w:left w:w="20" w:type="dxa"/>
              <w:bottom w:w="20" w:type="dxa"/>
              <w:right w:w="20" w:type="dxa"/>
            </w:tcMar>
            <w:vAlign w:val="center"/>
            <w:hideMark/>
          </w:tcPr>
          <w:p w14:paraId="2C071F3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8462221" w14:textId="77777777" w:rsidR="00F47530" w:rsidRPr="00762560" w:rsidRDefault="00F47530" w:rsidP="00E77C98">
            <w:pPr>
              <w:pStyle w:val="movimento"/>
              <w:rPr>
                <w:color w:val="002060"/>
              </w:rPr>
            </w:pPr>
            <w:r w:rsidRPr="00762560">
              <w:rPr>
                <w:color w:val="002060"/>
              </w:rPr>
              <w:t>MARCHETTI MORENO</w:t>
            </w:r>
          </w:p>
        </w:tc>
        <w:tc>
          <w:tcPr>
            <w:tcW w:w="2200" w:type="dxa"/>
            <w:tcMar>
              <w:top w:w="20" w:type="dxa"/>
              <w:left w:w="20" w:type="dxa"/>
              <w:bottom w:w="20" w:type="dxa"/>
              <w:right w:w="20" w:type="dxa"/>
            </w:tcMar>
            <w:vAlign w:val="center"/>
            <w:hideMark/>
          </w:tcPr>
          <w:p w14:paraId="259823F5" w14:textId="77777777" w:rsidR="00F47530" w:rsidRPr="00762560" w:rsidRDefault="00F47530" w:rsidP="00E77C98">
            <w:pPr>
              <w:pStyle w:val="movimento2"/>
              <w:rPr>
                <w:color w:val="002060"/>
              </w:rPr>
            </w:pPr>
            <w:r w:rsidRPr="00762560">
              <w:rPr>
                <w:color w:val="002060"/>
              </w:rPr>
              <w:t xml:space="preserve">(ACLI VILLA MUSONE) </w:t>
            </w:r>
          </w:p>
        </w:tc>
      </w:tr>
      <w:tr w:rsidR="00F47530" w:rsidRPr="00762560" w14:paraId="6C8FD0B7" w14:textId="77777777" w:rsidTr="00E77C98">
        <w:tc>
          <w:tcPr>
            <w:tcW w:w="2200" w:type="dxa"/>
            <w:tcMar>
              <w:top w:w="20" w:type="dxa"/>
              <w:left w:w="20" w:type="dxa"/>
              <w:bottom w:w="20" w:type="dxa"/>
              <w:right w:w="20" w:type="dxa"/>
            </w:tcMar>
            <w:vAlign w:val="center"/>
            <w:hideMark/>
          </w:tcPr>
          <w:p w14:paraId="46836D0F" w14:textId="77777777" w:rsidR="00F47530" w:rsidRPr="00762560" w:rsidRDefault="00F47530" w:rsidP="00E77C98">
            <w:pPr>
              <w:pStyle w:val="movimento"/>
              <w:rPr>
                <w:color w:val="002060"/>
              </w:rPr>
            </w:pPr>
            <w:r w:rsidRPr="00762560">
              <w:rPr>
                <w:color w:val="002060"/>
              </w:rPr>
              <w:t>MARCHEGIANI MICHELE</w:t>
            </w:r>
          </w:p>
        </w:tc>
        <w:tc>
          <w:tcPr>
            <w:tcW w:w="2200" w:type="dxa"/>
            <w:tcMar>
              <w:top w:w="20" w:type="dxa"/>
              <w:left w:w="20" w:type="dxa"/>
              <w:bottom w:w="20" w:type="dxa"/>
              <w:right w:w="20" w:type="dxa"/>
            </w:tcMar>
            <w:vAlign w:val="center"/>
            <w:hideMark/>
          </w:tcPr>
          <w:p w14:paraId="3AFBC3AC" w14:textId="77777777" w:rsidR="00F47530" w:rsidRPr="00762560" w:rsidRDefault="00F47530" w:rsidP="00E77C98">
            <w:pPr>
              <w:pStyle w:val="movimento2"/>
              <w:rPr>
                <w:color w:val="002060"/>
              </w:rPr>
            </w:pPr>
            <w:r w:rsidRPr="00762560">
              <w:rPr>
                <w:color w:val="002060"/>
              </w:rPr>
              <w:t xml:space="preserve">(ANCONITANA CALCIO A 5) </w:t>
            </w:r>
          </w:p>
        </w:tc>
        <w:tc>
          <w:tcPr>
            <w:tcW w:w="800" w:type="dxa"/>
            <w:tcMar>
              <w:top w:w="20" w:type="dxa"/>
              <w:left w:w="20" w:type="dxa"/>
              <w:bottom w:w="20" w:type="dxa"/>
              <w:right w:w="20" w:type="dxa"/>
            </w:tcMar>
            <w:vAlign w:val="center"/>
            <w:hideMark/>
          </w:tcPr>
          <w:p w14:paraId="678E748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F1A219C" w14:textId="77777777" w:rsidR="00F47530" w:rsidRPr="00762560" w:rsidRDefault="00F47530" w:rsidP="00E77C98">
            <w:pPr>
              <w:pStyle w:val="movimento"/>
              <w:rPr>
                <w:color w:val="002060"/>
              </w:rPr>
            </w:pPr>
            <w:r w:rsidRPr="00762560">
              <w:rPr>
                <w:color w:val="002060"/>
              </w:rPr>
              <w:t>ZENOBI MATTEO</w:t>
            </w:r>
          </w:p>
        </w:tc>
        <w:tc>
          <w:tcPr>
            <w:tcW w:w="2200" w:type="dxa"/>
            <w:tcMar>
              <w:top w:w="20" w:type="dxa"/>
              <w:left w:w="20" w:type="dxa"/>
              <w:bottom w:w="20" w:type="dxa"/>
              <w:right w:w="20" w:type="dxa"/>
            </w:tcMar>
            <w:vAlign w:val="center"/>
            <w:hideMark/>
          </w:tcPr>
          <w:p w14:paraId="08883617" w14:textId="77777777" w:rsidR="00F47530" w:rsidRPr="00762560" w:rsidRDefault="00F47530" w:rsidP="00E77C98">
            <w:pPr>
              <w:pStyle w:val="movimento2"/>
              <w:rPr>
                <w:color w:val="002060"/>
              </w:rPr>
            </w:pPr>
            <w:r w:rsidRPr="00762560">
              <w:rPr>
                <w:color w:val="002060"/>
              </w:rPr>
              <w:t xml:space="preserve">(AURORA TREIA) </w:t>
            </w:r>
          </w:p>
        </w:tc>
      </w:tr>
      <w:tr w:rsidR="00F47530" w:rsidRPr="00762560" w14:paraId="4DD6015A" w14:textId="77777777" w:rsidTr="00E77C98">
        <w:tc>
          <w:tcPr>
            <w:tcW w:w="2200" w:type="dxa"/>
            <w:tcMar>
              <w:top w:w="20" w:type="dxa"/>
              <w:left w:w="20" w:type="dxa"/>
              <w:bottom w:w="20" w:type="dxa"/>
              <w:right w:w="20" w:type="dxa"/>
            </w:tcMar>
            <w:vAlign w:val="center"/>
            <w:hideMark/>
          </w:tcPr>
          <w:p w14:paraId="6446FDCE" w14:textId="77777777" w:rsidR="00F47530" w:rsidRPr="00762560" w:rsidRDefault="00F47530" w:rsidP="00E77C98">
            <w:pPr>
              <w:pStyle w:val="movimento"/>
              <w:rPr>
                <w:color w:val="002060"/>
              </w:rPr>
            </w:pPr>
            <w:r w:rsidRPr="00762560">
              <w:rPr>
                <w:color w:val="002060"/>
              </w:rPr>
              <w:t>BECCACECE MATTEO</w:t>
            </w:r>
          </w:p>
        </w:tc>
        <w:tc>
          <w:tcPr>
            <w:tcW w:w="2200" w:type="dxa"/>
            <w:tcMar>
              <w:top w:w="20" w:type="dxa"/>
              <w:left w:w="20" w:type="dxa"/>
              <w:bottom w:w="20" w:type="dxa"/>
              <w:right w:w="20" w:type="dxa"/>
            </w:tcMar>
            <w:vAlign w:val="center"/>
            <w:hideMark/>
          </w:tcPr>
          <w:p w14:paraId="1283B576" w14:textId="77777777" w:rsidR="00F47530" w:rsidRPr="00762560" w:rsidRDefault="00F47530" w:rsidP="00E77C98">
            <w:pPr>
              <w:pStyle w:val="movimento2"/>
              <w:rPr>
                <w:color w:val="002060"/>
              </w:rPr>
            </w:pPr>
            <w:r w:rsidRPr="00762560">
              <w:rPr>
                <w:color w:val="002060"/>
              </w:rPr>
              <w:t xml:space="preserve">(AVENALE) </w:t>
            </w:r>
          </w:p>
        </w:tc>
        <w:tc>
          <w:tcPr>
            <w:tcW w:w="800" w:type="dxa"/>
            <w:tcMar>
              <w:top w:w="20" w:type="dxa"/>
              <w:left w:w="20" w:type="dxa"/>
              <w:bottom w:w="20" w:type="dxa"/>
              <w:right w:w="20" w:type="dxa"/>
            </w:tcMar>
            <w:vAlign w:val="center"/>
            <w:hideMark/>
          </w:tcPr>
          <w:p w14:paraId="61D5196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73B69D7" w14:textId="77777777" w:rsidR="00F47530" w:rsidRPr="00762560" w:rsidRDefault="00F47530" w:rsidP="00E77C98">
            <w:pPr>
              <w:pStyle w:val="movimento"/>
              <w:rPr>
                <w:color w:val="002060"/>
              </w:rPr>
            </w:pPr>
            <w:r w:rsidRPr="00762560">
              <w:rPr>
                <w:color w:val="002060"/>
              </w:rPr>
              <w:t>FUFI MICHELE</w:t>
            </w:r>
          </w:p>
        </w:tc>
        <w:tc>
          <w:tcPr>
            <w:tcW w:w="2200" w:type="dxa"/>
            <w:tcMar>
              <w:top w:w="20" w:type="dxa"/>
              <w:left w:w="20" w:type="dxa"/>
              <w:bottom w:w="20" w:type="dxa"/>
              <w:right w:w="20" w:type="dxa"/>
            </w:tcMar>
            <w:vAlign w:val="center"/>
            <w:hideMark/>
          </w:tcPr>
          <w:p w14:paraId="4D584182" w14:textId="77777777" w:rsidR="00F47530" w:rsidRPr="00762560" w:rsidRDefault="00F47530" w:rsidP="00E77C98">
            <w:pPr>
              <w:pStyle w:val="movimento2"/>
              <w:rPr>
                <w:color w:val="002060"/>
              </w:rPr>
            </w:pPr>
            <w:r w:rsidRPr="00762560">
              <w:rPr>
                <w:color w:val="002060"/>
              </w:rPr>
              <w:t xml:space="preserve">(AVENALE) </w:t>
            </w:r>
          </w:p>
        </w:tc>
      </w:tr>
      <w:tr w:rsidR="00F47530" w:rsidRPr="00762560" w14:paraId="7DC67B5B" w14:textId="77777777" w:rsidTr="00E77C98">
        <w:tc>
          <w:tcPr>
            <w:tcW w:w="2200" w:type="dxa"/>
            <w:tcMar>
              <w:top w:w="20" w:type="dxa"/>
              <w:left w:w="20" w:type="dxa"/>
              <w:bottom w:w="20" w:type="dxa"/>
              <w:right w:w="20" w:type="dxa"/>
            </w:tcMar>
            <w:vAlign w:val="center"/>
            <w:hideMark/>
          </w:tcPr>
          <w:p w14:paraId="25FEAD78" w14:textId="77777777" w:rsidR="00F47530" w:rsidRPr="00762560" w:rsidRDefault="00F47530" w:rsidP="00E77C98">
            <w:pPr>
              <w:pStyle w:val="movimento"/>
              <w:rPr>
                <w:color w:val="002060"/>
              </w:rPr>
            </w:pPr>
            <w:r w:rsidRPr="00762560">
              <w:rPr>
                <w:color w:val="002060"/>
              </w:rPr>
              <w:t>BULDORINI ANTIMO</w:t>
            </w:r>
          </w:p>
        </w:tc>
        <w:tc>
          <w:tcPr>
            <w:tcW w:w="2200" w:type="dxa"/>
            <w:tcMar>
              <w:top w:w="20" w:type="dxa"/>
              <w:left w:w="20" w:type="dxa"/>
              <w:bottom w:w="20" w:type="dxa"/>
              <w:right w:w="20" w:type="dxa"/>
            </w:tcMar>
            <w:vAlign w:val="center"/>
            <w:hideMark/>
          </w:tcPr>
          <w:p w14:paraId="36518AEB" w14:textId="77777777" w:rsidR="00F47530" w:rsidRPr="00762560" w:rsidRDefault="00F47530" w:rsidP="00E77C98">
            <w:pPr>
              <w:pStyle w:val="movimento2"/>
              <w:rPr>
                <w:color w:val="002060"/>
              </w:rPr>
            </w:pPr>
            <w:r w:rsidRPr="00762560">
              <w:rPr>
                <w:color w:val="002060"/>
              </w:rPr>
              <w:t xml:space="preserve">(FUTSAL SAMBUCHETO) </w:t>
            </w:r>
          </w:p>
        </w:tc>
        <w:tc>
          <w:tcPr>
            <w:tcW w:w="800" w:type="dxa"/>
            <w:tcMar>
              <w:top w:w="20" w:type="dxa"/>
              <w:left w:w="20" w:type="dxa"/>
              <w:bottom w:w="20" w:type="dxa"/>
              <w:right w:w="20" w:type="dxa"/>
            </w:tcMar>
            <w:vAlign w:val="center"/>
            <w:hideMark/>
          </w:tcPr>
          <w:p w14:paraId="714B274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B2F64D9" w14:textId="77777777" w:rsidR="00F47530" w:rsidRPr="00762560" w:rsidRDefault="00F47530" w:rsidP="00E77C98">
            <w:pPr>
              <w:pStyle w:val="movimento"/>
              <w:rPr>
                <w:color w:val="002060"/>
              </w:rPr>
            </w:pPr>
            <w:r w:rsidRPr="00762560">
              <w:rPr>
                <w:color w:val="002060"/>
              </w:rPr>
              <w:t>ROSSI LUCA</w:t>
            </w:r>
          </w:p>
        </w:tc>
        <w:tc>
          <w:tcPr>
            <w:tcW w:w="2200" w:type="dxa"/>
            <w:tcMar>
              <w:top w:w="20" w:type="dxa"/>
              <w:left w:w="20" w:type="dxa"/>
              <w:bottom w:w="20" w:type="dxa"/>
              <w:right w:w="20" w:type="dxa"/>
            </w:tcMar>
            <w:vAlign w:val="center"/>
            <w:hideMark/>
          </w:tcPr>
          <w:p w14:paraId="143CDBBC" w14:textId="77777777" w:rsidR="00F47530" w:rsidRPr="00762560" w:rsidRDefault="00F47530" w:rsidP="00E77C98">
            <w:pPr>
              <w:pStyle w:val="movimento2"/>
              <w:rPr>
                <w:color w:val="002060"/>
              </w:rPr>
            </w:pPr>
            <w:r w:rsidRPr="00762560">
              <w:rPr>
                <w:color w:val="002060"/>
              </w:rPr>
              <w:t xml:space="preserve">(FUTSAL SANGIUSTESE A.R.L.) </w:t>
            </w:r>
          </w:p>
        </w:tc>
      </w:tr>
      <w:tr w:rsidR="00F47530" w:rsidRPr="00762560" w14:paraId="327F560D" w14:textId="77777777" w:rsidTr="00E77C98">
        <w:tc>
          <w:tcPr>
            <w:tcW w:w="2200" w:type="dxa"/>
            <w:tcMar>
              <w:top w:w="20" w:type="dxa"/>
              <w:left w:w="20" w:type="dxa"/>
              <w:bottom w:w="20" w:type="dxa"/>
              <w:right w:w="20" w:type="dxa"/>
            </w:tcMar>
            <w:vAlign w:val="center"/>
            <w:hideMark/>
          </w:tcPr>
          <w:p w14:paraId="42775DE0" w14:textId="77777777" w:rsidR="00F47530" w:rsidRPr="00762560" w:rsidRDefault="00F47530" w:rsidP="00E77C98">
            <w:pPr>
              <w:pStyle w:val="movimento"/>
              <w:rPr>
                <w:color w:val="002060"/>
              </w:rPr>
            </w:pPr>
            <w:r w:rsidRPr="00762560">
              <w:rPr>
                <w:color w:val="002060"/>
              </w:rPr>
              <w:t>MURTEZI ADRIAN</w:t>
            </w:r>
          </w:p>
        </w:tc>
        <w:tc>
          <w:tcPr>
            <w:tcW w:w="2200" w:type="dxa"/>
            <w:tcMar>
              <w:top w:w="20" w:type="dxa"/>
              <w:left w:w="20" w:type="dxa"/>
              <w:bottom w:w="20" w:type="dxa"/>
              <w:right w:w="20" w:type="dxa"/>
            </w:tcMar>
            <w:vAlign w:val="center"/>
            <w:hideMark/>
          </w:tcPr>
          <w:p w14:paraId="7859321D" w14:textId="77777777" w:rsidR="00F47530" w:rsidRPr="00762560" w:rsidRDefault="00F47530" w:rsidP="00E77C98">
            <w:pPr>
              <w:pStyle w:val="movimento2"/>
              <w:rPr>
                <w:color w:val="002060"/>
              </w:rPr>
            </w:pPr>
            <w:r w:rsidRPr="00762560">
              <w:rPr>
                <w:color w:val="002060"/>
              </w:rPr>
              <w:t xml:space="preserve">(U.MANDOLESI CALCIO) </w:t>
            </w:r>
          </w:p>
        </w:tc>
        <w:tc>
          <w:tcPr>
            <w:tcW w:w="800" w:type="dxa"/>
            <w:tcMar>
              <w:top w:w="20" w:type="dxa"/>
              <w:left w:w="20" w:type="dxa"/>
              <w:bottom w:w="20" w:type="dxa"/>
              <w:right w:w="20" w:type="dxa"/>
            </w:tcMar>
            <w:vAlign w:val="center"/>
            <w:hideMark/>
          </w:tcPr>
          <w:p w14:paraId="10E4774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7C0924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1B832BE" w14:textId="77777777" w:rsidR="00F47530" w:rsidRPr="00762560" w:rsidRDefault="00F47530" w:rsidP="00E77C98">
            <w:pPr>
              <w:pStyle w:val="movimento2"/>
              <w:rPr>
                <w:color w:val="002060"/>
              </w:rPr>
            </w:pPr>
            <w:r w:rsidRPr="00762560">
              <w:rPr>
                <w:color w:val="002060"/>
              </w:rPr>
              <w:t> </w:t>
            </w:r>
          </w:p>
        </w:tc>
      </w:tr>
    </w:tbl>
    <w:p w14:paraId="5A14FEF2"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E541883" w14:textId="77777777" w:rsidTr="00E77C98">
        <w:tc>
          <w:tcPr>
            <w:tcW w:w="2200" w:type="dxa"/>
            <w:tcMar>
              <w:top w:w="20" w:type="dxa"/>
              <w:left w:w="20" w:type="dxa"/>
              <w:bottom w:w="20" w:type="dxa"/>
              <w:right w:w="20" w:type="dxa"/>
            </w:tcMar>
            <w:vAlign w:val="center"/>
            <w:hideMark/>
          </w:tcPr>
          <w:p w14:paraId="72857C07" w14:textId="77777777" w:rsidR="00F47530" w:rsidRPr="00762560" w:rsidRDefault="00F47530" w:rsidP="00E77C98">
            <w:pPr>
              <w:pStyle w:val="movimento"/>
              <w:rPr>
                <w:color w:val="002060"/>
              </w:rPr>
            </w:pPr>
            <w:r w:rsidRPr="00762560">
              <w:rPr>
                <w:color w:val="002060"/>
              </w:rPr>
              <w:t>PROIETTI DANY</w:t>
            </w:r>
          </w:p>
        </w:tc>
        <w:tc>
          <w:tcPr>
            <w:tcW w:w="2200" w:type="dxa"/>
            <w:tcMar>
              <w:top w:w="20" w:type="dxa"/>
              <w:left w:w="20" w:type="dxa"/>
              <w:bottom w:w="20" w:type="dxa"/>
              <w:right w:w="20" w:type="dxa"/>
            </w:tcMar>
            <w:vAlign w:val="center"/>
            <w:hideMark/>
          </w:tcPr>
          <w:p w14:paraId="05F40AE3" w14:textId="77777777" w:rsidR="00F47530" w:rsidRPr="00762560" w:rsidRDefault="00F47530" w:rsidP="00E77C98">
            <w:pPr>
              <w:pStyle w:val="movimento2"/>
              <w:rPr>
                <w:color w:val="002060"/>
              </w:rPr>
            </w:pPr>
            <w:r w:rsidRPr="00762560">
              <w:rPr>
                <w:color w:val="002060"/>
              </w:rPr>
              <w:t xml:space="preserve">(ACLI MANTOVANI CALCIO A 5) </w:t>
            </w:r>
          </w:p>
        </w:tc>
        <w:tc>
          <w:tcPr>
            <w:tcW w:w="800" w:type="dxa"/>
            <w:tcMar>
              <w:top w:w="20" w:type="dxa"/>
              <w:left w:w="20" w:type="dxa"/>
              <w:bottom w:w="20" w:type="dxa"/>
              <w:right w:w="20" w:type="dxa"/>
            </w:tcMar>
            <w:vAlign w:val="center"/>
            <w:hideMark/>
          </w:tcPr>
          <w:p w14:paraId="7E52612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96537CF" w14:textId="77777777" w:rsidR="00F47530" w:rsidRPr="00762560" w:rsidRDefault="00F47530" w:rsidP="00E77C98">
            <w:pPr>
              <w:pStyle w:val="movimento"/>
              <w:rPr>
                <w:color w:val="002060"/>
              </w:rPr>
            </w:pPr>
            <w:r w:rsidRPr="00762560">
              <w:rPr>
                <w:color w:val="002060"/>
              </w:rPr>
              <w:t>MASSACCESI MATTEO</w:t>
            </w:r>
          </w:p>
        </w:tc>
        <w:tc>
          <w:tcPr>
            <w:tcW w:w="2200" w:type="dxa"/>
            <w:tcMar>
              <w:top w:w="20" w:type="dxa"/>
              <w:left w:w="20" w:type="dxa"/>
              <w:bottom w:w="20" w:type="dxa"/>
              <w:right w:w="20" w:type="dxa"/>
            </w:tcMar>
            <w:vAlign w:val="center"/>
            <w:hideMark/>
          </w:tcPr>
          <w:p w14:paraId="7B1ACDBF" w14:textId="77777777" w:rsidR="00F47530" w:rsidRPr="00762560" w:rsidRDefault="00F47530" w:rsidP="00E77C98">
            <w:pPr>
              <w:pStyle w:val="movimento2"/>
              <w:rPr>
                <w:color w:val="002060"/>
              </w:rPr>
            </w:pPr>
            <w:r w:rsidRPr="00762560">
              <w:rPr>
                <w:color w:val="002060"/>
              </w:rPr>
              <w:t xml:space="preserve">(ACLI VILLA MUSONE) </w:t>
            </w:r>
          </w:p>
        </w:tc>
      </w:tr>
      <w:tr w:rsidR="00F47530" w:rsidRPr="00762560" w14:paraId="562EE4B9" w14:textId="77777777" w:rsidTr="00E77C98">
        <w:tc>
          <w:tcPr>
            <w:tcW w:w="2200" w:type="dxa"/>
            <w:tcMar>
              <w:top w:w="20" w:type="dxa"/>
              <w:left w:w="20" w:type="dxa"/>
              <w:bottom w:w="20" w:type="dxa"/>
              <w:right w:w="20" w:type="dxa"/>
            </w:tcMar>
            <w:vAlign w:val="center"/>
            <w:hideMark/>
          </w:tcPr>
          <w:p w14:paraId="0B3D4ACF" w14:textId="77777777" w:rsidR="00F47530" w:rsidRPr="00762560" w:rsidRDefault="00F47530" w:rsidP="00E77C98">
            <w:pPr>
              <w:pStyle w:val="movimento"/>
              <w:rPr>
                <w:color w:val="002060"/>
              </w:rPr>
            </w:pPr>
            <w:r w:rsidRPr="00762560">
              <w:rPr>
                <w:color w:val="002060"/>
              </w:rPr>
              <w:t>LEONARDI LORENZO</w:t>
            </w:r>
          </w:p>
        </w:tc>
        <w:tc>
          <w:tcPr>
            <w:tcW w:w="2200" w:type="dxa"/>
            <w:tcMar>
              <w:top w:w="20" w:type="dxa"/>
              <w:left w:w="20" w:type="dxa"/>
              <w:bottom w:w="20" w:type="dxa"/>
              <w:right w:w="20" w:type="dxa"/>
            </w:tcMar>
            <w:vAlign w:val="center"/>
            <w:hideMark/>
          </w:tcPr>
          <w:p w14:paraId="496BAC48" w14:textId="77777777" w:rsidR="00F47530" w:rsidRPr="00762560" w:rsidRDefault="00F47530" w:rsidP="00E77C98">
            <w:pPr>
              <w:pStyle w:val="movimento2"/>
              <w:rPr>
                <w:color w:val="002060"/>
              </w:rPr>
            </w:pPr>
            <w:r w:rsidRPr="00762560">
              <w:rPr>
                <w:color w:val="002060"/>
              </w:rPr>
              <w:t xml:space="preserve">(AURORA TREIA) </w:t>
            </w:r>
          </w:p>
        </w:tc>
        <w:tc>
          <w:tcPr>
            <w:tcW w:w="800" w:type="dxa"/>
            <w:tcMar>
              <w:top w:w="20" w:type="dxa"/>
              <w:left w:w="20" w:type="dxa"/>
              <w:bottom w:w="20" w:type="dxa"/>
              <w:right w:w="20" w:type="dxa"/>
            </w:tcMar>
            <w:vAlign w:val="center"/>
            <w:hideMark/>
          </w:tcPr>
          <w:p w14:paraId="42BD322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F38EC02" w14:textId="77777777" w:rsidR="00F47530" w:rsidRPr="00762560" w:rsidRDefault="00F47530" w:rsidP="00E77C98">
            <w:pPr>
              <w:pStyle w:val="movimento"/>
              <w:rPr>
                <w:color w:val="002060"/>
              </w:rPr>
            </w:pPr>
            <w:r w:rsidRPr="00762560">
              <w:rPr>
                <w:color w:val="002060"/>
              </w:rPr>
              <w:t>SORCINELLI ALEX</w:t>
            </w:r>
          </w:p>
        </w:tc>
        <w:tc>
          <w:tcPr>
            <w:tcW w:w="2200" w:type="dxa"/>
            <w:tcMar>
              <w:top w:w="20" w:type="dxa"/>
              <w:left w:w="20" w:type="dxa"/>
              <w:bottom w:w="20" w:type="dxa"/>
              <w:right w:w="20" w:type="dxa"/>
            </w:tcMar>
            <w:vAlign w:val="center"/>
            <w:hideMark/>
          </w:tcPr>
          <w:p w14:paraId="75C308A0" w14:textId="77777777" w:rsidR="00F47530" w:rsidRPr="00762560" w:rsidRDefault="00F47530" w:rsidP="00E77C98">
            <w:pPr>
              <w:pStyle w:val="movimento2"/>
              <w:rPr>
                <w:color w:val="002060"/>
              </w:rPr>
            </w:pPr>
            <w:r w:rsidRPr="00762560">
              <w:rPr>
                <w:color w:val="002060"/>
              </w:rPr>
              <w:t xml:space="preserve">(FUTSAL MONTEMARCIANO C5) </w:t>
            </w:r>
          </w:p>
        </w:tc>
      </w:tr>
      <w:tr w:rsidR="00F47530" w:rsidRPr="00762560" w14:paraId="5EEDAA4C" w14:textId="77777777" w:rsidTr="00E77C98">
        <w:tc>
          <w:tcPr>
            <w:tcW w:w="2200" w:type="dxa"/>
            <w:tcMar>
              <w:top w:w="20" w:type="dxa"/>
              <w:left w:w="20" w:type="dxa"/>
              <w:bottom w:w="20" w:type="dxa"/>
              <w:right w:w="20" w:type="dxa"/>
            </w:tcMar>
            <w:vAlign w:val="center"/>
            <w:hideMark/>
          </w:tcPr>
          <w:p w14:paraId="60097E1F" w14:textId="77777777" w:rsidR="00F47530" w:rsidRPr="00762560" w:rsidRDefault="00F47530" w:rsidP="00E77C98">
            <w:pPr>
              <w:pStyle w:val="movimento"/>
              <w:rPr>
                <w:color w:val="002060"/>
              </w:rPr>
            </w:pPr>
            <w:r w:rsidRPr="00762560">
              <w:rPr>
                <w:color w:val="002060"/>
              </w:rPr>
              <w:t>CORIOLANI EMANUELE</w:t>
            </w:r>
          </w:p>
        </w:tc>
        <w:tc>
          <w:tcPr>
            <w:tcW w:w="2200" w:type="dxa"/>
            <w:tcMar>
              <w:top w:w="20" w:type="dxa"/>
              <w:left w:w="20" w:type="dxa"/>
              <w:bottom w:w="20" w:type="dxa"/>
              <w:right w:w="20" w:type="dxa"/>
            </w:tcMar>
            <w:vAlign w:val="center"/>
            <w:hideMark/>
          </w:tcPr>
          <w:p w14:paraId="67386132" w14:textId="77777777" w:rsidR="00F47530" w:rsidRPr="00762560" w:rsidRDefault="00F47530" w:rsidP="00E77C98">
            <w:pPr>
              <w:pStyle w:val="movimento2"/>
              <w:rPr>
                <w:color w:val="002060"/>
              </w:rPr>
            </w:pPr>
            <w:r w:rsidRPr="00762560">
              <w:rPr>
                <w:color w:val="002060"/>
              </w:rPr>
              <w:t xml:space="preserve">(FUTSAL SANGIUSTESE A.R.L.) </w:t>
            </w:r>
          </w:p>
        </w:tc>
        <w:tc>
          <w:tcPr>
            <w:tcW w:w="800" w:type="dxa"/>
            <w:tcMar>
              <w:top w:w="20" w:type="dxa"/>
              <w:left w:w="20" w:type="dxa"/>
              <w:bottom w:w="20" w:type="dxa"/>
              <w:right w:w="20" w:type="dxa"/>
            </w:tcMar>
            <w:vAlign w:val="center"/>
            <w:hideMark/>
          </w:tcPr>
          <w:p w14:paraId="78F5B79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5921D4A" w14:textId="77777777" w:rsidR="00F47530" w:rsidRPr="00762560" w:rsidRDefault="00F47530" w:rsidP="00E77C98">
            <w:pPr>
              <w:pStyle w:val="movimento"/>
              <w:rPr>
                <w:color w:val="002060"/>
              </w:rPr>
            </w:pPr>
            <w:r w:rsidRPr="00762560">
              <w:rPr>
                <w:color w:val="002060"/>
              </w:rPr>
              <w:t>FACCENDA MICHELE</w:t>
            </w:r>
          </w:p>
        </w:tc>
        <w:tc>
          <w:tcPr>
            <w:tcW w:w="2200" w:type="dxa"/>
            <w:tcMar>
              <w:top w:w="20" w:type="dxa"/>
              <w:left w:w="20" w:type="dxa"/>
              <w:bottom w:w="20" w:type="dxa"/>
              <w:right w:w="20" w:type="dxa"/>
            </w:tcMar>
            <w:vAlign w:val="center"/>
            <w:hideMark/>
          </w:tcPr>
          <w:p w14:paraId="517A6125" w14:textId="77777777" w:rsidR="00F47530" w:rsidRPr="00762560" w:rsidRDefault="00F47530" w:rsidP="00E77C98">
            <w:pPr>
              <w:pStyle w:val="movimento2"/>
              <w:rPr>
                <w:color w:val="002060"/>
              </w:rPr>
            </w:pPr>
            <w:r w:rsidRPr="00762560">
              <w:rPr>
                <w:color w:val="002060"/>
              </w:rPr>
              <w:t xml:space="preserve">(OSIMO FIVE) </w:t>
            </w:r>
          </w:p>
        </w:tc>
      </w:tr>
      <w:tr w:rsidR="00F47530" w:rsidRPr="00762560" w14:paraId="25F6B1CE" w14:textId="77777777" w:rsidTr="00E77C98">
        <w:tc>
          <w:tcPr>
            <w:tcW w:w="2200" w:type="dxa"/>
            <w:tcMar>
              <w:top w:w="20" w:type="dxa"/>
              <w:left w:w="20" w:type="dxa"/>
              <w:bottom w:w="20" w:type="dxa"/>
              <w:right w:w="20" w:type="dxa"/>
            </w:tcMar>
            <w:vAlign w:val="center"/>
            <w:hideMark/>
          </w:tcPr>
          <w:p w14:paraId="5EAB07FD" w14:textId="77777777" w:rsidR="00F47530" w:rsidRPr="00762560" w:rsidRDefault="00F47530" w:rsidP="00E77C98">
            <w:pPr>
              <w:pStyle w:val="movimento"/>
              <w:rPr>
                <w:color w:val="002060"/>
              </w:rPr>
            </w:pPr>
            <w:r w:rsidRPr="00762560">
              <w:rPr>
                <w:color w:val="002060"/>
              </w:rPr>
              <w:t>GIAVONI EMILIANO</w:t>
            </w:r>
          </w:p>
        </w:tc>
        <w:tc>
          <w:tcPr>
            <w:tcW w:w="2200" w:type="dxa"/>
            <w:tcMar>
              <w:top w:w="20" w:type="dxa"/>
              <w:left w:w="20" w:type="dxa"/>
              <w:bottom w:w="20" w:type="dxa"/>
              <w:right w:w="20" w:type="dxa"/>
            </w:tcMar>
            <w:vAlign w:val="center"/>
            <w:hideMark/>
          </w:tcPr>
          <w:p w14:paraId="625E61B4" w14:textId="77777777" w:rsidR="00F47530" w:rsidRPr="00762560" w:rsidRDefault="00F47530" w:rsidP="00E77C98">
            <w:pPr>
              <w:pStyle w:val="movimento2"/>
              <w:rPr>
                <w:color w:val="002060"/>
              </w:rPr>
            </w:pPr>
            <w:r w:rsidRPr="00762560">
              <w:rPr>
                <w:color w:val="002060"/>
              </w:rPr>
              <w:t xml:space="preserve">(OSIMO FIVE) </w:t>
            </w:r>
          </w:p>
        </w:tc>
        <w:tc>
          <w:tcPr>
            <w:tcW w:w="800" w:type="dxa"/>
            <w:tcMar>
              <w:top w:w="20" w:type="dxa"/>
              <w:left w:w="20" w:type="dxa"/>
              <w:bottom w:w="20" w:type="dxa"/>
              <w:right w:w="20" w:type="dxa"/>
            </w:tcMar>
            <w:vAlign w:val="center"/>
            <w:hideMark/>
          </w:tcPr>
          <w:p w14:paraId="59D72CB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EDAC7F7" w14:textId="77777777" w:rsidR="00F47530" w:rsidRPr="00762560" w:rsidRDefault="00F47530" w:rsidP="00E77C98">
            <w:pPr>
              <w:pStyle w:val="movimento"/>
              <w:rPr>
                <w:color w:val="002060"/>
              </w:rPr>
            </w:pPr>
            <w:r w:rsidRPr="00762560">
              <w:rPr>
                <w:color w:val="002060"/>
              </w:rPr>
              <w:t>BRANCIARI ELVIN</w:t>
            </w:r>
          </w:p>
        </w:tc>
        <w:tc>
          <w:tcPr>
            <w:tcW w:w="2200" w:type="dxa"/>
            <w:tcMar>
              <w:top w:w="20" w:type="dxa"/>
              <w:left w:w="20" w:type="dxa"/>
              <w:bottom w:w="20" w:type="dxa"/>
              <w:right w:w="20" w:type="dxa"/>
            </w:tcMar>
            <w:vAlign w:val="center"/>
            <w:hideMark/>
          </w:tcPr>
          <w:p w14:paraId="1A3608A7" w14:textId="77777777" w:rsidR="00F47530" w:rsidRPr="00762560" w:rsidRDefault="00F47530" w:rsidP="00E77C98">
            <w:pPr>
              <w:pStyle w:val="movimento2"/>
              <w:rPr>
                <w:color w:val="002060"/>
              </w:rPr>
            </w:pPr>
            <w:r w:rsidRPr="00762560">
              <w:rPr>
                <w:color w:val="002060"/>
              </w:rPr>
              <w:t xml:space="preserve">(PICENO UNITED MMX A R.L.) </w:t>
            </w:r>
          </w:p>
        </w:tc>
      </w:tr>
      <w:tr w:rsidR="00F47530" w:rsidRPr="00762560" w14:paraId="68173807" w14:textId="77777777" w:rsidTr="00E77C98">
        <w:tc>
          <w:tcPr>
            <w:tcW w:w="2200" w:type="dxa"/>
            <w:tcMar>
              <w:top w:w="20" w:type="dxa"/>
              <w:left w:w="20" w:type="dxa"/>
              <w:bottom w:w="20" w:type="dxa"/>
              <w:right w:w="20" w:type="dxa"/>
            </w:tcMar>
            <w:vAlign w:val="center"/>
            <w:hideMark/>
          </w:tcPr>
          <w:p w14:paraId="040FFC17" w14:textId="77777777" w:rsidR="00F47530" w:rsidRPr="00762560" w:rsidRDefault="00F47530" w:rsidP="00E77C98">
            <w:pPr>
              <w:pStyle w:val="movimento"/>
              <w:rPr>
                <w:color w:val="002060"/>
              </w:rPr>
            </w:pPr>
            <w:r w:rsidRPr="00762560">
              <w:rPr>
                <w:color w:val="002060"/>
              </w:rPr>
              <w:t>AGOSTINI GIANLUCA</w:t>
            </w:r>
          </w:p>
        </w:tc>
        <w:tc>
          <w:tcPr>
            <w:tcW w:w="2200" w:type="dxa"/>
            <w:tcMar>
              <w:top w:w="20" w:type="dxa"/>
              <w:left w:w="20" w:type="dxa"/>
              <w:bottom w:w="20" w:type="dxa"/>
              <w:right w:w="20" w:type="dxa"/>
            </w:tcMar>
            <w:vAlign w:val="center"/>
            <w:hideMark/>
          </w:tcPr>
          <w:p w14:paraId="7446A012" w14:textId="77777777" w:rsidR="00F47530" w:rsidRPr="00762560" w:rsidRDefault="00F47530" w:rsidP="00E77C98">
            <w:pPr>
              <w:pStyle w:val="movimento2"/>
              <w:rPr>
                <w:color w:val="002060"/>
              </w:rPr>
            </w:pPr>
            <w:r w:rsidRPr="00762560">
              <w:rPr>
                <w:color w:val="002060"/>
              </w:rPr>
              <w:t xml:space="preserve">(ROCCAFLUVIONE) </w:t>
            </w:r>
          </w:p>
        </w:tc>
        <w:tc>
          <w:tcPr>
            <w:tcW w:w="800" w:type="dxa"/>
            <w:tcMar>
              <w:top w:w="20" w:type="dxa"/>
              <w:left w:w="20" w:type="dxa"/>
              <w:bottom w:w="20" w:type="dxa"/>
              <w:right w:w="20" w:type="dxa"/>
            </w:tcMar>
            <w:vAlign w:val="center"/>
            <w:hideMark/>
          </w:tcPr>
          <w:p w14:paraId="5477C8B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25B661A" w14:textId="77777777" w:rsidR="00F47530" w:rsidRPr="00762560" w:rsidRDefault="00F47530" w:rsidP="00E77C98">
            <w:pPr>
              <w:pStyle w:val="movimento"/>
              <w:rPr>
                <w:color w:val="002060"/>
              </w:rPr>
            </w:pPr>
            <w:r w:rsidRPr="00762560">
              <w:rPr>
                <w:color w:val="002060"/>
              </w:rPr>
              <w:t>MASSUCCI MIRKO</w:t>
            </w:r>
          </w:p>
        </w:tc>
        <w:tc>
          <w:tcPr>
            <w:tcW w:w="2200" w:type="dxa"/>
            <w:tcMar>
              <w:top w:w="20" w:type="dxa"/>
              <w:left w:w="20" w:type="dxa"/>
              <w:bottom w:w="20" w:type="dxa"/>
              <w:right w:w="20" w:type="dxa"/>
            </w:tcMar>
            <w:vAlign w:val="center"/>
            <w:hideMark/>
          </w:tcPr>
          <w:p w14:paraId="5768BC93" w14:textId="77777777" w:rsidR="00F47530" w:rsidRPr="00762560" w:rsidRDefault="00F47530" w:rsidP="00E77C98">
            <w:pPr>
              <w:pStyle w:val="movimento2"/>
              <w:rPr>
                <w:color w:val="002060"/>
              </w:rPr>
            </w:pPr>
            <w:r w:rsidRPr="00762560">
              <w:rPr>
                <w:color w:val="002060"/>
              </w:rPr>
              <w:t xml:space="preserve">(TRE TORRI A.S.D.) </w:t>
            </w:r>
          </w:p>
        </w:tc>
      </w:tr>
    </w:tbl>
    <w:p w14:paraId="5DCD6292"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09E4A7E" w14:textId="77777777" w:rsidTr="00E77C98">
        <w:tc>
          <w:tcPr>
            <w:tcW w:w="2200" w:type="dxa"/>
            <w:tcMar>
              <w:top w:w="20" w:type="dxa"/>
              <w:left w:w="20" w:type="dxa"/>
              <w:bottom w:w="20" w:type="dxa"/>
              <w:right w:w="20" w:type="dxa"/>
            </w:tcMar>
            <w:vAlign w:val="center"/>
            <w:hideMark/>
          </w:tcPr>
          <w:p w14:paraId="2B4B68D0" w14:textId="77777777" w:rsidR="00F47530" w:rsidRPr="00762560" w:rsidRDefault="00F47530" w:rsidP="00E77C98">
            <w:pPr>
              <w:pStyle w:val="movimento"/>
              <w:rPr>
                <w:color w:val="002060"/>
              </w:rPr>
            </w:pPr>
            <w:r w:rsidRPr="00762560">
              <w:rPr>
                <w:color w:val="002060"/>
              </w:rPr>
              <w:t>DI GIROLAMO MIRKO</w:t>
            </w:r>
          </w:p>
        </w:tc>
        <w:tc>
          <w:tcPr>
            <w:tcW w:w="2200" w:type="dxa"/>
            <w:tcMar>
              <w:top w:w="20" w:type="dxa"/>
              <w:left w:w="20" w:type="dxa"/>
              <w:bottom w:w="20" w:type="dxa"/>
              <w:right w:w="20" w:type="dxa"/>
            </w:tcMar>
            <w:vAlign w:val="center"/>
            <w:hideMark/>
          </w:tcPr>
          <w:p w14:paraId="0700AB03" w14:textId="77777777" w:rsidR="00F47530" w:rsidRPr="00762560" w:rsidRDefault="00F47530" w:rsidP="00E77C98">
            <w:pPr>
              <w:pStyle w:val="movimento2"/>
              <w:rPr>
                <w:color w:val="002060"/>
              </w:rPr>
            </w:pPr>
            <w:r w:rsidRPr="00762560">
              <w:rPr>
                <w:color w:val="002060"/>
              </w:rPr>
              <w:t xml:space="preserve">(CSI STELLA A.S.D.) </w:t>
            </w:r>
          </w:p>
        </w:tc>
        <w:tc>
          <w:tcPr>
            <w:tcW w:w="800" w:type="dxa"/>
            <w:tcMar>
              <w:top w:w="20" w:type="dxa"/>
              <w:left w:w="20" w:type="dxa"/>
              <w:bottom w:w="20" w:type="dxa"/>
              <w:right w:w="20" w:type="dxa"/>
            </w:tcMar>
            <w:vAlign w:val="center"/>
            <w:hideMark/>
          </w:tcPr>
          <w:p w14:paraId="3FAD557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7B401ED" w14:textId="77777777" w:rsidR="00F47530" w:rsidRPr="00762560" w:rsidRDefault="00F47530" w:rsidP="00E77C98">
            <w:pPr>
              <w:pStyle w:val="movimento"/>
              <w:rPr>
                <w:color w:val="002060"/>
              </w:rPr>
            </w:pPr>
            <w:r w:rsidRPr="00762560">
              <w:rPr>
                <w:color w:val="002060"/>
              </w:rPr>
              <w:t>ULISSI MATTEO</w:t>
            </w:r>
          </w:p>
        </w:tc>
        <w:tc>
          <w:tcPr>
            <w:tcW w:w="2200" w:type="dxa"/>
            <w:tcMar>
              <w:top w:w="20" w:type="dxa"/>
              <w:left w:w="20" w:type="dxa"/>
              <w:bottom w:w="20" w:type="dxa"/>
              <w:right w:w="20" w:type="dxa"/>
            </w:tcMar>
            <w:vAlign w:val="center"/>
            <w:hideMark/>
          </w:tcPr>
          <w:p w14:paraId="4FBAE98B" w14:textId="77777777" w:rsidR="00F47530" w:rsidRPr="00762560" w:rsidRDefault="00F47530" w:rsidP="00E77C98">
            <w:pPr>
              <w:pStyle w:val="movimento2"/>
              <w:rPr>
                <w:color w:val="002060"/>
              </w:rPr>
            </w:pPr>
            <w:r w:rsidRPr="00762560">
              <w:rPr>
                <w:color w:val="002060"/>
              </w:rPr>
              <w:t xml:space="preserve">(CSI STELLA A.S.D.) </w:t>
            </w:r>
          </w:p>
        </w:tc>
      </w:tr>
      <w:tr w:rsidR="00F47530" w:rsidRPr="00762560" w14:paraId="471C796B" w14:textId="77777777" w:rsidTr="00E77C98">
        <w:tc>
          <w:tcPr>
            <w:tcW w:w="2200" w:type="dxa"/>
            <w:tcMar>
              <w:top w:w="20" w:type="dxa"/>
              <w:left w:w="20" w:type="dxa"/>
              <w:bottom w:w="20" w:type="dxa"/>
              <w:right w:w="20" w:type="dxa"/>
            </w:tcMar>
            <w:vAlign w:val="center"/>
            <w:hideMark/>
          </w:tcPr>
          <w:p w14:paraId="639CAB2C" w14:textId="77777777" w:rsidR="00F47530" w:rsidRPr="00762560" w:rsidRDefault="00F47530" w:rsidP="00E77C98">
            <w:pPr>
              <w:pStyle w:val="movimento"/>
              <w:rPr>
                <w:color w:val="002060"/>
              </w:rPr>
            </w:pPr>
            <w:r w:rsidRPr="00762560">
              <w:rPr>
                <w:color w:val="002060"/>
              </w:rPr>
              <w:t>KAMALJEET KAMALJEET</w:t>
            </w:r>
          </w:p>
        </w:tc>
        <w:tc>
          <w:tcPr>
            <w:tcW w:w="2200" w:type="dxa"/>
            <w:tcMar>
              <w:top w:w="20" w:type="dxa"/>
              <w:left w:w="20" w:type="dxa"/>
              <w:bottom w:w="20" w:type="dxa"/>
              <w:right w:w="20" w:type="dxa"/>
            </w:tcMar>
            <w:vAlign w:val="center"/>
            <w:hideMark/>
          </w:tcPr>
          <w:p w14:paraId="0C5FAA4D" w14:textId="77777777" w:rsidR="00F47530" w:rsidRPr="00762560" w:rsidRDefault="00F47530" w:rsidP="00E77C98">
            <w:pPr>
              <w:pStyle w:val="movimento2"/>
              <w:rPr>
                <w:color w:val="002060"/>
              </w:rPr>
            </w:pPr>
            <w:r w:rsidRPr="00762560">
              <w:rPr>
                <w:color w:val="002060"/>
              </w:rPr>
              <w:t xml:space="preserve">(FUTSAL SANGIUSTESE A.R.L.) </w:t>
            </w:r>
          </w:p>
        </w:tc>
        <w:tc>
          <w:tcPr>
            <w:tcW w:w="800" w:type="dxa"/>
            <w:tcMar>
              <w:top w:w="20" w:type="dxa"/>
              <w:left w:w="20" w:type="dxa"/>
              <w:bottom w:w="20" w:type="dxa"/>
              <w:right w:w="20" w:type="dxa"/>
            </w:tcMar>
            <w:vAlign w:val="center"/>
            <w:hideMark/>
          </w:tcPr>
          <w:p w14:paraId="4D15145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BAAC5E" w14:textId="77777777" w:rsidR="00F47530" w:rsidRPr="00762560" w:rsidRDefault="00F47530" w:rsidP="00E77C98">
            <w:pPr>
              <w:pStyle w:val="movimento"/>
              <w:rPr>
                <w:color w:val="002060"/>
              </w:rPr>
            </w:pPr>
            <w:r w:rsidRPr="00762560">
              <w:rPr>
                <w:color w:val="002060"/>
              </w:rPr>
              <w:t>AMANKWAH MICHAEL TETTEH</w:t>
            </w:r>
          </w:p>
        </w:tc>
        <w:tc>
          <w:tcPr>
            <w:tcW w:w="2200" w:type="dxa"/>
            <w:tcMar>
              <w:top w:w="20" w:type="dxa"/>
              <w:left w:w="20" w:type="dxa"/>
              <w:bottom w:w="20" w:type="dxa"/>
              <w:right w:w="20" w:type="dxa"/>
            </w:tcMar>
            <w:vAlign w:val="center"/>
            <w:hideMark/>
          </w:tcPr>
          <w:p w14:paraId="60736CA9" w14:textId="77777777" w:rsidR="00F47530" w:rsidRPr="00762560" w:rsidRDefault="00F47530" w:rsidP="00E77C98">
            <w:pPr>
              <w:pStyle w:val="movimento2"/>
              <w:rPr>
                <w:color w:val="002060"/>
              </w:rPr>
            </w:pPr>
            <w:r w:rsidRPr="00762560">
              <w:rPr>
                <w:color w:val="002060"/>
              </w:rPr>
              <w:t xml:space="preserve">(GAGLIOLE F.C.) </w:t>
            </w:r>
          </w:p>
        </w:tc>
      </w:tr>
      <w:tr w:rsidR="00F47530" w:rsidRPr="00762560" w14:paraId="08C83079" w14:textId="77777777" w:rsidTr="00E77C98">
        <w:tc>
          <w:tcPr>
            <w:tcW w:w="2200" w:type="dxa"/>
            <w:tcMar>
              <w:top w:w="20" w:type="dxa"/>
              <w:left w:w="20" w:type="dxa"/>
              <w:bottom w:w="20" w:type="dxa"/>
              <w:right w:w="20" w:type="dxa"/>
            </w:tcMar>
            <w:vAlign w:val="center"/>
            <w:hideMark/>
          </w:tcPr>
          <w:p w14:paraId="2A6AD889" w14:textId="77777777" w:rsidR="00F47530" w:rsidRPr="00762560" w:rsidRDefault="00F47530" w:rsidP="00E77C98">
            <w:pPr>
              <w:pStyle w:val="movimento"/>
              <w:rPr>
                <w:color w:val="002060"/>
              </w:rPr>
            </w:pPr>
            <w:r w:rsidRPr="00762560">
              <w:rPr>
                <w:color w:val="002060"/>
              </w:rPr>
              <w:t>CORNELL PABLO</w:t>
            </w:r>
          </w:p>
        </w:tc>
        <w:tc>
          <w:tcPr>
            <w:tcW w:w="2200" w:type="dxa"/>
            <w:tcMar>
              <w:top w:w="20" w:type="dxa"/>
              <w:left w:w="20" w:type="dxa"/>
              <w:bottom w:w="20" w:type="dxa"/>
              <w:right w:w="20" w:type="dxa"/>
            </w:tcMar>
            <w:vAlign w:val="center"/>
            <w:hideMark/>
          </w:tcPr>
          <w:p w14:paraId="6001D15D" w14:textId="77777777" w:rsidR="00F47530" w:rsidRPr="00762560" w:rsidRDefault="00F47530" w:rsidP="00E77C98">
            <w:pPr>
              <w:pStyle w:val="movimento2"/>
              <w:rPr>
                <w:color w:val="002060"/>
              </w:rPr>
            </w:pPr>
            <w:r w:rsidRPr="00762560">
              <w:rPr>
                <w:color w:val="002060"/>
              </w:rPr>
              <w:t xml:space="preserve">(GAGLIOLE F.C.) </w:t>
            </w:r>
          </w:p>
        </w:tc>
        <w:tc>
          <w:tcPr>
            <w:tcW w:w="800" w:type="dxa"/>
            <w:tcMar>
              <w:top w:w="20" w:type="dxa"/>
              <w:left w:w="20" w:type="dxa"/>
              <w:bottom w:w="20" w:type="dxa"/>
              <w:right w:w="20" w:type="dxa"/>
            </w:tcMar>
            <w:vAlign w:val="center"/>
            <w:hideMark/>
          </w:tcPr>
          <w:p w14:paraId="40C9D59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A131463" w14:textId="77777777" w:rsidR="00F47530" w:rsidRPr="00762560" w:rsidRDefault="00F47530" w:rsidP="00E77C98">
            <w:pPr>
              <w:pStyle w:val="movimento"/>
              <w:rPr>
                <w:color w:val="002060"/>
              </w:rPr>
            </w:pPr>
            <w:r w:rsidRPr="00762560">
              <w:rPr>
                <w:color w:val="002060"/>
              </w:rPr>
              <w:t>CONTI FRANCESCO</w:t>
            </w:r>
          </w:p>
        </w:tc>
        <w:tc>
          <w:tcPr>
            <w:tcW w:w="2200" w:type="dxa"/>
            <w:tcMar>
              <w:top w:w="20" w:type="dxa"/>
              <w:left w:w="20" w:type="dxa"/>
              <w:bottom w:w="20" w:type="dxa"/>
              <w:right w:w="20" w:type="dxa"/>
            </w:tcMar>
            <w:vAlign w:val="center"/>
            <w:hideMark/>
          </w:tcPr>
          <w:p w14:paraId="6901E557" w14:textId="77777777" w:rsidR="00F47530" w:rsidRPr="00762560" w:rsidRDefault="00F47530" w:rsidP="00E77C98">
            <w:pPr>
              <w:pStyle w:val="movimento2"/>
              <w:rPr>
                <w:color w:val="002060"/>
              </w:rPr>
            </w:pPr>
            <w:r w:rsidRPr="00762560">
              <w:rPr>
                <w:color w:val="002060"/>
              </w:rPr>
              <w:t xml:space="preserve">(ROCCAFLUVIONE) </w:t>
            </w:r>
          </w:p>
        </w:tc>
      </w:tr>
    </w:tbl>
    <w:p w14:paraId="02F83AB9" w14:textId="77777777" w:rsidR="00F47530" w:rsidRPr="00762560" w:rsidRDefault="00F47530" w:rsidP="00F47530">
      <w:pPr>
        <w:pStyle w:val="titolo10"/>
        <w:rPr>
          <w:rFonts w:eastAsiaTheme="minorEastAsia"/>
          <w:color w:val="002060"/>
        </w:rPr>
      </w:pPr>
      <w:r w:rsidRPr="00762560">
        <w:rPr>
          <w:color w:val="002060"/>
        </w:rPr>
        <w:t xml:space="preserve">GARE DEL 4/ 3/2023 </w:t>
      </w:r>
    </w:p>
    <w:p w14:paraId="07F1777E" w14:textId="77777777" w:rsidR="00F47530" w:rsidRPr="00762560" w:rsidRDefault="00F47530" w:rsidP="00F47530">
      <w:pPr>
        <w:pStyle w:val="titolo7a"/>
        <w:rPr>
          <w:color w:val="002060"/>
        </w:rPr>
      </w:pPr>
      <w:r w:rsidRPr="00762560">
        <w:rPr>
          <w:color w:val="002060"/>
        </w:rPr>
        <w:t xml:space="preserve">PROVVEDIMENTI DISCIPLINARI </w:t>
      </w:r>
    </w:p>
    <w:p w14:paraId="5581DDAA"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722198C3" w14:textId="77777777" w:rsidR="00F47530" w:rsidRPr="00762560" w:rsidRDefault="00F47530" w:rsidP="00F47530">
      <w:pPr>
        <w:pStyle w:val="titolo30"/>
        <w:rPr>
          <w:color w:val="002060"/>
        </w:rPr>
      </w:pPr>
      <w:r w:rsidRPr="00762560">
        <w:rPr>
          <w:color w:val="002060"/>
        </w:rPr>
        <w:t xml:space="preserve">DIRIGENTI </w:t>
      </w:r>
    </w:p>
    <w:p w14:paraId="0DEE75D7" w14:textId="77777777" w:rsidR="00F47530" w:rsidRPr="00762560" w:rsidRDefault="00F47530" w:rsidP="00F47530">
      <w:pPr>
        <w:pStyle w:val="titolo20"/>
        <w:rPr>
          <w:color w:val="002060"/>
        </w:rPr>
      </w:pPr>
      <w:r w:rsidRPr="00762560">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E88B901" w14:textId="77777777" w:rsidTr="00E77C98">
        <w:tc>
          <w:tcPr>
            <w:tcW w:w="2200" w:type="dxa"/>
            <w:tcMar>
              <w:top w:w="20" w:type="dxa"/>
              <w:left w:w="20" w:type="dxa"/>
              <w:bottom w:w="20" w:type="dxa"/>
              <w:right w:w="20" w:type="dxa"/>
            </w:tcMar>
            <w:vAlign w:val="center"/>
            <w:hideMark/>
          </w:tcPr>
          <w:p w14:paraId="102B7C78" w14:textId="77777777" w:rsidR="00F47530" w:rsidRPr="00762560" w:rsidRDefault="00F47530" w:rsidP="00E77C98">
            <w:pPr>
              <w:pStyle w:val="movimento"/>
              <w:rPr>
                <w:color w:val="002060"/>
              </w:rPr>
            </w:pPr>
            <w:r w:rsidRPr="00762560">
              <w:rPr>
                <w:color w:val="002060"/>
              </w:rPr>
              <w:t>SPADONI MATTEO</w:t>
            </w:r>
          </w:p>
        </w:tc>
        <w:tc>
          <w:tcPr>
            <w:tcW w:w="2200" w:type="dxa"/>
            <w:tcMar>
              <w:top w:w="20" w:type="dxa"/>
              <w:left w:w="20" w:type="dxa"/>
              <w:bottom w:w="20" w:type="dxa"/>
              <w:right w:w="20" w:type="dxa"/>
            </w:tcMar>
            <w:vAlign w:val="center"/>
            <w:hideMark/>
          </w:tcPr>
          <w:p w14:paraId="6F52C662" w14:textId="77777777" w:rsidR="00F47530" w:rsidRPr="00762560" w:rsidRDefault="00F47530" w:rsidP="00E77C98">
            <w:pPr>
              <w:pStyle w:val="movimento2"/>
              <w:rPr>
                <w:color w:val="002060"/>
              </w:rPr>
            </w:pPr>
            <w:r w:rsidRPr="00762560">
              <w:rPr>
                <w:color w:val="002060"/>
              </w:rPr>
              <w:t xml:space="preserve">(PIEVE D ICO CALCIO A 5) </w:t>
            </w:r>
          </w:p>
        </w:tc>
        <w:tc>
          <w:tcPr>
            <w:tcW w:w="800" w:type="dxa"/>
            <w:tcMar>
              <w:top w:w="20" w:type="dxa"/>
              <w:left w:w="20" w:type="dxa"/>
              <w:bottom w:w="20" w:type="dxa"/>
              <w:right w:w="20" w:type="dxa"/>
            </w:tcMar>
            <w:vAlign w:val="center"/>
            <w:hideMark/>
          </w:tcPr>
          <w:p w14:paraId="55917FA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9DC2D9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ECD2171" w14:textId="77777777" w:rsidR="00F47530" w:rsidRPr="00762560" w:rsidRDefault="00F47530" w:rsidP="00E77C98">
            <w:pPr>
              <w:pStyle w:val="movimento2"/>
              <w:rPr>
                <w:color w:val="002060"/>
              </w:rPr>
            </w:pPr>
            <w:r w:rsidRPr="00762560">
              <w:rPr>
                <w:color w:val="002060"/>
              </w:rPr>
              <w:t> </w:t>
            </w:r>
          </w:p>
        </w:tc>
      </w:tr>
    </w:tbl>
    <w:p w14:paraId="1E2E23BF"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lastRenderedPageBreak/>
        <w:t xml:space="preserve">Per comportamento irriguardoso nei confronti dell'arbitro. Allontanato. </w:t>
      </w:r>
    </w:p>
    <w:p w14:paraId="6B1E1BB1" w14:textId="77777777" w:rsidR="00F47530" w:rsidRPr="00762560" w:rsidRDefault="00F47530" w:rsidP="00F47530">
      <w:pPr>
        <w:pStyle w:val="titolo20"/>
        <w:rPr>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6334389" w14:textId="77777777" w:rsidTr="00E77C98">
        <w:tc>
          <w:tcPr>
            <w:tcW w:w="2200" w:type="dxa"/>
            <w:tcMar>
              <w:top w:w="20" w:type="dxa"/>
              <w:left w:w="20" w:type="dxa"/>
              <w:bottom w:w="20" w:type="dxa"/>
              <w:right w:w="20" w:type="dxa"/>
            </w:tcMar>
            <w:vAlign w:val="center"/>
            <w:hideMark/>
          </w:tcPr>
          <w:p w14:paraId="7D19562D" w14:textId="77777777" w:rsidR="00F47530" w:rsidRPr="00762560" w:rsidRDefault="00F47530" w:rsidP="00E77C98">
            <w:pPr>
              <w:pStyle w:val="movimento"/>
              <w:rPr>
                <w:color w:val="002060"/>
              </w:rPr>
            </w:pPr>
            <w:r w:rsidRPr="00762560">
              <w:rPr>
                <w:color w:val="002060"/>
              </w:rPr>
              <w:t>CECCHINI FRANCESCO</w:t>
            </w:r>
          </w:p>
        </w:tc>
        <w:tc>
          <w:tcPr>
            <w:tcW w:w="2200" w:type="dxa"/>
            <w:tcMar>
              <w:top w:w="20" w:type="dxa"/>
              <w:left w:w="20" w:type="dxa"/>
              <w:bottom w:w="20" w:type="dxa"/>
              <w:right w:w="20" w:type="dxa"/>
            </w:tcMar>
            <w:vAlign w:val="center"/>
            <w:hideMark/>
          </w:tcPr>
          <w:p w14:paraId="500BE65F" w14:textId="77777777" w:rsidR="00F47530" w:rsidRPr="00762560" w:rsidRDefault="00F47530" w:rsidP="00E77C98">
            <w:pPr>
              <w:pStyle w:val="movimento2"/>
              <w:rPr>
                <w:color w:val="002060"/>
              </w:rPr>
            </w:pPr>
            <w:r w:rsidRPr="00762560">
              <w:rPr>
                <w:color w:val="002060"/>
              </w:rPr>
              <w:t xml:space="preserve">(CHIARAVALLE FUTSAL) </w:t>
            </w:r>
          </w:p>
        </w:tc>
        <w:tc>
          <w:tcPr>
            <w:tcW w:w="800" w:type="dxa"/>
            <w:tcMar>
              <w:top w:w="20" w:type="dxa"/>
              <w:left w:w="20" w:type="dxa"/>
              <w:bottom w:w="20" w:type="dxa"/>
              <w:right w:w="20" w:type="dxa"/>
            </w:tcMar>
            <w:vAlign w:val="center"/>
            <w:hideMark/>
          </w:tcPr>
          <w:p w14:paraId="7391A53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57D60D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5F80061" w14:textId="77777777" w:rsidR="00F47530" w:rsidRPr="00762560" w:rsidRDefault="00F47530" w:rsidP="00E77C98">
            <w:pPr>
              <w:pStyle w:val="movimento2"/>
              <w:rPr>
                <w:color w:val="002060"/>
              </w:rPr>
            </w:pPr>
            <w:r w:rsidRPr="00762560">
              <w:rPr>
                <w:color w:val="002060"/>
              </w:rPr>
              <w:t> </w:t>
            </w:r>
          </w:p>
        </w:tc>
      </w:tr>
    </w:tbl>
    <w:p w14:paraId="67B29E62" w14:textId="77777777" w:rsidR="00F47530" w:rsidRPr="00762560" w:rsidRDefault="00F47530" w:rsidP="00F47530">
      <w:pPr>
        <w:pStyle w:val="titolo30"/>
        <w:rPr>
          <w:rFonts w:eastAsiaTheme="minorEastAsia"/>
          <w:color w:val="002060"/>
        </w:rPr>
      </w:pPr>
      <w:r w:rsidRPr="00762560">
        <w:rPr>
          <w:color w:val="002060"/>
        </w:rPr>
        <w:t xml:space="preserve">ALLENATORI </w:t>
      </w:r>
    </w:p>
    <w:p w14:paraId="4A72F79C" w14:textId="77777777" w:rsidR="00F47530" w:rsidRPr="00762560" w:rsidRDefault="00F47530" w:rsidP="00F47530">
      <w:pPr>
        <w:pStyle w:val="titolo20"/>
        <w:rPr>
          <w:color w:val="002060"/>
        </w:rPr>
      </w:pPr>
      <w:r w:rsidRPr="00762560">
        <w:rPr>
          <w:color w:val="002060"/>
        </w:rPr>
        <w:t xml:space="preserve">SQUALIFICA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B697503" w14:textId="77777777" w:rsidTr="00E77C98">
        <w:tc>
          <w:tcPr>
            <w:tcW w:w="2200" w:type="dxa"/>
            <w:tcMar>
              <w:top w:w="20" w:type="dxa"/>
              <w:left w:w="20" w:type="dxa"/>
              <w:bottom w:w="20" w:type="dxa"/>
              <w:right w:w="20" w:type="dxa"/>
            </w:tcMar>
            <w:vAlign w:val="center"/>
            <w:hideMark/>
          </w:tcPr>
          <w:p w14:paraId="3791E5A0" w14:textId="77777777" w:rsidR="00F47530" w:rsidRPr="00762560" w:rsidRDefault="00F47530" w:rsidP="00E77C98">
            <w:pPr>
              <w:pStyle w:val="movimento"/>
              <w:rPr>
                <w:color w:val="002060"/>
              </w:rPr>
            </w:pPr>
            <w:r w:rsidRPr="00762560">
              <w:rPr>
                <w:color w:val="002060"/>
              </w:rPr>
              <w:t>DIAMBRA BRUNO</w:t>
            </w:r>
          </w:p>
        </w:tc>
        <w:tc>
          <w:tcPr>
            <w:tcW w:w="2200" w:type="dxa"/>
            <w:tcMar>
              <w:top w:w="20" w:type="dxa"/>
              <w:left w:w="20" w:type="dxa"/>
              <w:bottom w:w="20" w:type="dxa"/>
              <w:right w:w="20" w:type="dxa"/>
            </w:tcMar>
            <w:vAlign w:val="center"/>
            <w:hideMark/>
          </w:tcPr>
          <w:p w14:paraId="73230FAD" w14:textId="77777777" w:rsidR="00F47530" w:rsidRPr="00762560" w:rsidRDefault="00F47530" w:rsidP="00E77C98">
            <w:pPr>
              <w:pStyle w:val="movimento2"/>
              <w:rPr>
                <w:color w:val="002060"/>
              </w:rPr>
            </w:pPr>
            <w:r w:rsidRPr="00762560">
              <w:rPr>
                <w:color w:val="002060"/>
              </w:rPr>
              <w:t xml:space="preserve">(CITTA DI OSTRA) </w:t>
            </w:r>
          </w:p>
        </w:tc>
        <w:tc>
          <w:tcPr>
            <w:tcW w:w="800" w:type="dxa"/>
            <w:tcMar>
              <w:top w:w="20" w:type="dxa"/>
              <w:left w:w="20" w:type="dxa"/>
              <w:bottom w:w="20" w:type="dxa"/>
              <w:right w:w="20" w:type="dxa"/>
            </w:tcMar>
            <w:vAlign w:val="center"/>
            <w:hideMark/>
          </w:tcPr>
          <w:p w14:paraId="231D56E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79BF43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4F5F94A" w14:textId="77777777" w:rsidR="00F47530" w:rsidRPr="00762560" w:rsidRDefault="00F47530" w:rsidP="00E77C98">
            <w:pPr>
              <w:pStyle w:val="movimento2"/>
              <w:rPr>
                <w:color w:val="002060"/>
              </w:rPr>
            </w:pPr>
            <w:r w:rsidRPr="00762560">
              <w:rPr>
                <w:color w:val="002060"/>
              </w:rPr>
              <w:t> </w:t>
            </w:r>
          </w:p>
        </w:tc>
      </w:tr>
    </w:tbl>
    <w:p w14:paraId="37BAA192"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Espulso per somma di ammonizioni a fine gara insultava l'arbitro. </w:t>
      </w:r>
    </w:p>
    <w:p w14:paraId="0DD541B2"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2956132" w14:textId="77777777" w:rsidTr="00E77C98">
        <w:tc>
          <w:tcPr>
            <w:tcW w:w="2200" w:type="dxa"/>
            <w:tcMar>
              <w:top w:w="20" w:type="dxa"/>
              <w:left w:w="20" w:type="dxa"/>
              <w:bottom w:w="20" w:type="dxa"/>
              <w:right w:w="20" w:type="dxa"/>
            </w:tcMar>
            <w:vAlign w:val="center"/>
            <w:hideMark/>
          </w:tcPr>
          <w:p w14:paraId="49461378" w14:textId="77777777" w:rsidR="00F47530" w:rsidRPr="00762560" w:rsidRDefault="00F47530" w:rsidP="00E77C98">
            <w:pPr>
              <w:pStyle w:val="movimento"/>
              <w:rPr>
                <w:color w:val="002060"/>
              </w:rPr>
            </w:pPr>
            <w:r w:rsidRPr="00762560">
              <w:rPr>
                <w:color w:val="002060"/>
              </w:rPr>
              <w:t>ZENGARINI STEFANO</w:t>
            </w:r>
          </w:p>
        </w:tc>
        <w:tc>
          <w:tcPr>
            <w:tcW w:w="2200" w:type="dxa"/>
            <w:tcMar>
              <w:top w:w="20" w:type="dxa"/>
              <w:left w:w="20" w:type="dxa"/>
              <w:bottom w:w="20" w:type="dxa"/>
              <w:right w:w="20" w:type="dxa"/>
            </w:tcMar>
            <w:vAlign w:val="center"/>
            <w:hideMark/>
          </w:tcPr>
          <w:p w14:paraId="2065B937" w14:textId="77777777" w:rsidR="00F47530" w:rsidRPr="00762560" w:rsidRDefault="00F47530" w:rsidP="00E77C98">
            <w:pPr>
              <w:pStyle w:val="movimento2"/>
              <w:rPr>
                <w:color w:val="002060"/>
              </w:rPr>
            </w:pPr>
            <w:r w:rsidRPr="00762560">
              <w:rPr>
                <w:color w:val="002060"/>
              </w:rPr>
              <w:t xml:space="preserve">(OLYMPIA FANO C5) </w:t>
            </w:r>
          </w:p>
        </w:tc>
        <w:tc>
          <w:tcPr>
            <w:tcW w:w="800" w:type="dxa"/>
            <w:tcMar>
              <w:top w:w="20" w:type="dxa"/>
              <w:left w:w="20" w:type="dxa"/>
              <w:bottom w:w="20" w:type="dxa"/>
              <w:right w:w="20" w:type="dxa"/>
            </w:tcMar>
            <w:vAlign w:val="center"/>
            <w:hideMark/>
          </w:tcPr>
          <w:p w14:paraId="797F258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DD0A9B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90C2932" w14:textId="77777777" w:rsidR="00F47530" w:rsidRPr="00762560" w:rsidRDefault="00F47530" w:rsidP="00E77C98">
            <w:pPr>
              <w:pStyle w:val="movimento2"/>
              <w:rPr>
                <w:color w:val="002060"/>
              </w:rPr>
            </w:pPr>
            <w:r w:rsidRPr="00762560">
              <w:rPr>
                <w:color w:val="002060"/>
              </w:rPr>
              <w:t> </w:t>
            </w:r>
          </w:p>
        </w:tc>
      </w:tr>
    </w:tbl>
    <w:p w14:paraId="07BE8293" w14:textId="77777777" w:rsidR="00F47530" w:rsidRPr="00762560" w:rsidRDefault="00F47530" w:rsidP="00F47530">
      <w:pPr>
        <w:pStyle w:val="titolo30"/>
        <w:rPr>
          <w:rFonts w:eastAsiaTheme="minorEastAsia"/>
          <w:color w:val="002060"/>
        </w:rPr>
      </w:pPr>
      <w:r w:rsidRPr="00762560">
        <w:rPr>
          <w:color w:val="002060"/>
        </w:rPr>
        <w:t xml:space="preserve">CALCIATORI ESPULSI </w:t>
      </w:r>
    </w:p>
    <w:p w14:paraId="32A3F8DA" w14:textId="77777777" w:rsidR="00F47530" w:rsidRPr="00762560" w:rsidRDefault="00F47530" w:rsidP="00F47530">
      <w:pPr>
        <w:pStyle w:val="titolo20"/>
        <w:rPr>
          <w:color w:val="002060"/>
        </w:rPr>
      </w:pPr>
      <w:r w:rsidRPr="007625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4FD8A7A" w14:textId="77777777" w:rsidTr="00E77C98">
        <w:tc>
          <w:tcPr>
            <w:tcW w:w="2200" w:type="dxa"/>
            <w:tcMar>
              <w:top w:w="20" w:type="dxa"/>
              <w:left w:w="20" w:type="dxa"/>
              <w:bottom w:w="20" w:type="dxa"/>
              <w:right w:w="20" w:type="dxa"/>
            </w:tcMar>
            <w:vAlign w:val="center"/>
            <w:hideMark/>
          </w:tcPr>
          <w:p w14:paraId="578E868E" w14:textId="77777777" w:rsidR="00F47530" w:rsidRPr="00762560" w:rsidRDefault="00F47530" w:rsidP="00E77C98">
            <w:pPr>
              <w:pStyle w:val="movimento"/>
              <w:rPr>
                <w:color w:val="002060"/>
              </w:rPr>
            </w:pPr>
            <w:r w:rsidRPr="00762560">
              <w:rPr>
                <w:color w:val="002060"/>
              </w:rPr>
              <w:t>BERTOZZI SAMUELE</w:t>
            </w:r>
          </w:p>
        </w:tc>
        <w:tc>
          <w:tcPr>
            <w:tcW w:w="2200" w:type="dxa"/>
            <w:tcMar>
              <w:top w:w="20" w:type="dxa"/>
              <w:left w:w="20" w:type="dxa"/>
              <w:bottom w:w="20" w:type="dxa"/>
              <w:right w:w="20" w:type="dxa"/>
            </w:tcMar>
            <w:vAlign w:val="center"/>
            <w:hideMark/>
          </w:tcPr>
          <w:p w14:paraId="11CCDABE" w14:textId="77777777" w:rsidR="00F47530" w:rsidRPr="00762560" w:rsidRDefault="00F47530" w:rsidP="00E77C98">
            <w:pPr>
              <w:pStyle w:val="movimento2"/>
              <w:rPr>
                <w:color w:val="002060"/>
              </w:rPr>
            </w:pPr>
            <w:r w:rsidRPr="00762560">
              <w:rPr>
                <w:color w:val="002060"/>
              </w:rPr>
              <w:t xml:space="preserve">(PIEVE D ICO CALCIO A 5) </w:t>
            </w:r>
          </w:p>
        </w:tc>
        <w:tc>
          <w:tcPr>
            <w:tcW w:w="800" w:type="dxa"/>
            <w:tcMar>
              <w:top w:w="20" w:type="dxa"/>
              <w:left w:w="20" w:type="dxa"/>
              <w:bottom w:w="20" w:type="dxa"/>
              <w:right w:w="20" w:type="dxa"/>
            </w:tcMar>
            <w:vAlign w:val="center"/>
            <w:hideMark/>
          </w:tcPr>
          <w:p w14:paraId="7AF066B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3A257F1" w14:textId="77777777" w:rsidR="00F47530" w:rsidRPr="00762560" w:rsidRDefault="00F47530" w:rsidP="00E77C98">
            <w:pPr>
              <w:pStyle w:val="movimento"/>
              <w:rPr>
                <w:color w:val="002060"/>
              </w:rPr>
            </w:pPr>
            <w:r w:rsidRPr="00762560">
              <w:rPr>
                <w:color w:val="002060"/>
              </w:rPr>
              <w:t>PAOLILLO LUCA</w:t>
            </w:r>
          </w:p>
        </w:tc>
        <w:tc>
          <w:tcPr>
            <w:tcW w:w="2200" w:type="dxa"/>
            <w:tcMar>
              <w:top w:w="20" w:type="dxa"/>
              <w:left w:w="20" w:type="dxa"/>
              <w:bottom w:w="20" w:type="dxa"/>
              <w:right w:w="20" w:type="dxa"/>
            </w:tcMar>
            <w:vAlign w:val="center"/>
            <w:hideMark/>
          </w:tcPr>
          <w:p w14:paraId="3614BF59" w14:textId="77777777" w:rsidR="00F47530" w:rsidRPr="00762560" w:rsidRDefault="00F47530" w:rsidP="00E77C98">
            <w:pPr>
              <w:pStyle w:val="movimento2"/>
              <w:rPr>
                <w:color w:val="002060"/>
              </w:rPr>
            </w:pPr>
            <w:r w:rsidRPr="00762560">
              <w:rPr>
                <w:color w:val="002060"/>
              </w:rPr>
              <w:t xml:space="preserve">(PIEVE D ICO CALCIO A 5) </w:t>
            </w:r>
          </w:p>
        </w:tc>
      </w:tr>
    </w:tbl>
    <w:p w14:paraId="1DB65FA9"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78809B1A"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D31A2C0" w14:textId="77777777" w:rsidTr="00E77C98">
        <w:tc>
          <w:tcPr>
            <w:tcW w:w="2200" w:type="dxa"/>
            <w:tcMar>
              <w:top w:w="20" w:type="dxa"/>
              <w:left w:w="20" w:type="dxa"/>
              <w:bottom w:w="20" w:type="dxa"/>
              <w:right w:w="20" w:type="dxa"/>
            </w:tcMar>
            <w:vAlign w:val="center"/>
            <w:hideMark/>
          </w:tcPr>
          <w:p w14:paraId="78CB23EF" w14:textId="77777777" w:rsidR="00F47530" w:rsidRPr="00762560" w:rsidRDefault="00F47530" w:rsidP="00E77C98">
            <w:pPr>
              <w:pStyle w:val="movimento"/>
              <w:rPr>
                <w:color w:val="002060"/>
              </w:rPr>
            </w:pPr>
            <w:r w:rsidRPr="00762560">
              <w:rPr>
                <w:color w:val="002060"/>
              </w:rPr>
              <w:t>PALMIERI SIMONE</w:t>
            </w:r>
          </w:p>
        </w:tc>
        <w:tc>
          <w:tcPr>
            <w:tcW w:w="2200" w:type="dxa"/>
            <w:tcMar>
              <w:top w:w="20" w:type="dxa"/>
              <w:left w:w="20" w:type="dxa"/>
              <w:bottom w:w="20" w:type="dxa"/>
              <w:right w:w="20" w:type="dxa"/>
            </w:tcMar>
            <w:vAlign w:val="center"/>
            <w:hideMark/>
          </w:tcPr>
          <w:p w14:paraId="242E92D1" w14:textId="77777777" w:rsidR="00F47530" w:rsidRPr="00762560" w:rsidRDefault="00F47530" w:rsidP="00E77C98">
            <w:pPr>
              <w:pStyle w:val="movimento2"/>
              <w:rPr>
                <w:color w:val="002060"/>
              </w:rPr>
            </w:pPr>
            <w:r w:rsidRPr="00762560">
              <w:rPr>
                <w:color w:val="002060"/>
              </w:rPr>
              <w:t xml:space="preserve">(CHIARAVALLE FUTSAL) </w:t>
            </w:r>
          </w:p>
        </w:tc>
        <w:tc>
          <w:tcPr>
            <w:tcW w:w="800" w:type="dxa"/>
            <w:tcMar>
              <w:top w:w="20" w:type="dxa"/>
              <w:left w:w="20" w:type="dxa"/>
              <w:bottom w:w="20" w:type="dxa"/>
              <w:right w:w="20" w:type="dxa"/>
            </w:tcMar>
            <w:vAlign w:val="center"/>
            <w:hideMark/>
          </w:tcPr>
          <w:p w14:paraId="29C333A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0A1F57F" w14:textId="77777777" w:rsidR="00F47530" w:rsidRPr="00762560" w:rsidRDefault="00F47530" w:rsidP="00E77C98">
            <w:pPr>
              <w:pStyle w:val="movimento"/>
              <w:rPr>
                <w:color w:val="002060"/>
              </w:rPr>
            </w:pPr>
            <w:r w:rsidRPr="00762560">
              <w:rPr>
                <w:color w:val="002060"/>
              </w:rPr>
              <w:t>UGOCCIONI STEFANO</w:t>
            </w:r>
          </w:p>
        </w:tc>
        <w:tc>
          <w:tcPr>
            <w:tcW w:w="2200" w:type="dxa"/>
            <w:tcMar>
              <w:top w:w="20" w:type="dxa"/>
              <w:left w:w="20" w:type="dxa"/>
              <w:bottom w:w="20" w:type="dxa"/>
              <w:right w:w="20" w:type="dxa"/>
            </w:tcMar>
            <w:vAlign w:val="center"/>
            <w:hideMark/>
          </w:tcPr>
          <w:p w14:paraId="2053E2D4" w14:textId="77777777" w:rsidR="00F47530" w:rsidRPr="00762560" w:rsidRDefault="00F47530" w:rsidP="00E77C98">
            <w:pPr>
              <w:pStyle w:val="movimento2"/>
              <w:rPr>
                <w:color w:val="002060"/>
              </w:rPr>
            </w:pPr>
            <w:r w:rsidRPr="00762560">
              <w:rPr>
                <w:color w:val="002060"/>
              </w:rPr>
              <w:t xml:space="preserve">(GNANO 04) </w:t>
            </w:r>
          </w:p>
        </w:tc>
      </w:tr>
      <w:tr w:rsidR="00F47530" w:rsidRPr="00762560" w14:paraId="54BD9811" w14:textId="77777777" w:rsidTr="00E77C98">
        <w:tc>
          <w:tcPr>
            <w:tcW w:w="2200" w:type="dxa"/>
            <w:tcMar>
              <w:top w:w="20" w:type="dxa"/>
              <w:left w:w="20" w:type="dxa"/>
              <w:bottom w:w="20" w:type="dxa"/>
              <w:right w:w="20" w:type="dxa"/>
            </w:tcMar>
            <w:vAlign w:val="center"/>
            <w:hideMark/>
          </w:tcPr>
          <w:p w14:paraId="043D8163" w14:textId="77777777" w:rsidR="00F47530" w:rsidRPr="00762560" w:rsidRDefault="00F47530" w:rsidP="00E77C98">
            <w:pPr>
              <w:pStyle w:val="movimento"/>
              <w:rPr>
                <w:color w:val="002060"/>
              </w:rPr>
            </w:pPr>
            <w:r w:rsidRPr="00762560">
              <w:rPr>
                <w:color w:val="002060"/>
              </w:rPr>
              <w:t>PIZZICHINI NICOLAS</w:t>
            </w:r>
          </w:p>
        </w:tc>
        <w:tc>
          <w:tcPr>
            <w:tcW w:w="2200" w:type="dxa"/>
            <w:tcMar>
              <w:top w:w="20" w:type="dxa"/>
              <w:left w:w="20" w:type="dxa"/>
              <w:bottom w:w="20" w:type="dxa"/>
              <w:right w:w="20" w:type="dxa"/>
            </w:tcMar>
            <w:vAlign w:val="center"/>
            <w:hideMark/>
          </w:tcPr>
          <w:p w14:paraId="46995A14" w14:textId="77777777" w:rsidR="00F47530" w:rsidRPr="00762560" w:rsidRDefault="00F47530" w:rsidP="00E77C98">
            <w:pPr>
              <w:pStyle w:val="movimento2"/>
              <w:rPr>
                <w:color w:val="002060"/>
              </w:rPr>
            </w:pPr>
            <w:r w:rsidRPr="00762560">
              <w:rPr>
                <w:color w:val="002060"/>
              </w:rPr>
              <w:t xml:space="preserve">(SERRALTA) </w:t>
            </w:r>
          </w:p>
        </w:tc>
        <w:tc>
          <w:tcPr>
            <w:tcW w:w="800" w:type="dxa"/>
            <w:tcMar>
              <w:top w:w="20" w:type="dxa"/>
              <w:left w:w="20" w:type="dxa"/>
              <w:bottom w:w="20" w:type="dxa"/>
              <w:right w:w="20" w:type="dxa"/>
            </w:tcMar>
            <w:vAlign w:val="center"/>
            <w:hideMark/>
          </w:tcPr>
          <w:p w14:paraId="0421841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4D428A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A27D25A" w14:textId="77777777" w:rsidR="00F47530" w:rsidRPr="00762560" w:rsidRDefault="00F47530" w:rsidP="00E77C98">
            <w:pPr>
              <w:pStyle w:val="movimento2"/>
              <w:rPr>
                <w:color w:val="002060"/>
              </w:rPr>
            </w:pPr>
            <w:r w:rsidRPr="00762560">
              <w:rPr>
                <w:color w:val="002060"/>
              </w:rPr>
              <w:t> </w:t>
            </w:r>
          </w:p>
        </w:tc>
      </w:tr>
    </w:tbl>
    <w:p w14:paraId="087FA80F"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22A1F1D" w14:textId="77777777" w:rsidTr="00E77C98">
        <w:tc>
          <w:tcPr>
            <w:tcW w:w="2200" w:type="dxa"/>
            <w:tcMar>
              <w:top w:w="20" w:type="dxa"/>
              <w:left w:w="20" w:type="dxa"/>
              <w:bottom w:w="20" w:type="dxa"/>
              <w:right w:w="20" w:type="dxa"/>
            </w:tcMar>
            <w:vAlign w:val="center"/>
            <w:hideMark/>
          </w:tcPr>
          <w:p w14:paraId="245EFFCC" w14:textId="77777777" w:rsidR="00F47530" w:rsidRPr="00762560" w:rsidRDefault="00F47530" w:rsidP="00E77C98">
            <w:pPr>
              <w:pStyle w:val="movimento"/>
              <w:rPr>
                <w:color w:val="002060"/>
              </w:rPr>
            </w:pPr>
            <w:r w:rsidRPr="00762560">
              <w:rPr>
                <w:color w:val="002060"/>
              </w:rPr>
              <w:t>SALTARELLI IVAN</w:t>
            </w:r>
          </w:p>
        </w:tc>
        <w:tc>
          <w:tcPr>
            <w:tcW w:w="2200" w:type="dxa"/>
            <w:tcMar>
              <w:top w:w="20" w:type="dxa"/>
              <w:left w:w="20" w:type="dxa"/>
              <w:bottom w:w="20" w:type="dxa"/>
              <w:right w:w="20" w:type="dxa"/>
            </w:tcMar>
            <w:vAlign w:val="center"/>
            <w:hideMark/>
          </w:tcPr>
          <w:p w14:paraId="6B87FF5C" w14:textId="77777777" w:rsidR="00F47530" w:rsidRPr="00762560" w:rsidRDefault="00F47530" w:rsidP="00E77C98">
            <w:pPr>
              <w:pStyle w:val="movimento2"/>
              <w:rPr>
                <w:color w:val="002060"/>
              </w:rPr>
            </w:pPr>
            <w:r w:rsidRPr="00762560">
              <w:rPr>
                <w:color w:val="002060"/>
              </w:rPr>
              <w:t xml:space="preserve">(GNANO 04) </w:t>
            </w:r>
          </w:p>
        </w:tc>
        <w:tc>
          <w:tcPr>
            <w:tcW w:w="800" w:type="dxa"/>
            <w:tcMar>
              <w:top w:w="20" w:type="dxa"/>
              <w:left w:w="20" w:type="dxa"/>
              <w:bottom w:w="20" w:type="dxa"/>
              <w:right w:w="20" w:type="dxa"/>
            </w:tcMar>
            <w:vAlign w:val="center"/>
            <w:hideMark/>
          </w:tcPr>
          <w:p w14:paraId="5B5C6CD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3C8A790" w14:textId="77777777" w:rsidR="00F47530" w:rsidRPr="00762560" w:rsidRDefault="00F47530" w:rsidP="00E77C98">
            <w:pPr>
              <w:pStyle w:val="movimento"/>
              <w:rPr>
                <w:color w:val="002060"/>
              </w:rPr>
            </w:pPr>
            <w:r w:rsidRPr="00762560">
              <w:rPr>
                <w:color w:val="002060"/>
              </w:rPr>
              <w:t>SORBINI SIMONE</w:t>
            </w:r>
          </w:p>
        </w:tc>
        <w:tc>
          <w:tcPr>
            <w:tcW w:w="2200" w:type="dxa"/>
            <w:tcMar>
              <w:top w:w="20" w:type="dxa"/>
              <w:left w:w="20" w:type="dxa"/>
              <w:bottom w:w="20" w:type="dxa"/>
              <w:right w:w="20" w:type="dxa"/>
            </w:tcMar>
            <w:vAlign w:val="center"/>
            <w:hideMark/>
          </w:tcPr>
          <w:p w14:paraId="43D0F3EA" w14:textId="77777777" w:rsidR="00F47530" w:rsidRPr="00762560" w:rsidRDefault="00F47530" w:rsidP="00E77C98">
            <w:pPr>
              <w:pStyle w:val="movimento2"/>
              <w:rPr>
                <w:color w:val="002060"/>
              </w:rPr>
            </w:pPr>
            <w:r w:rsidRPr="00762560">
              <w:rPr>
                <w:color w:val="002060"/>
              </w:rPr>
              <w:t xml:space="preserve">(OLYMPIA FANO C5) </w:t>
            </w:r>
          </w:p>
        </w:tc>
      </w:tr>
    </w:tbl>
    <w:p w14:paraId="64F883D5"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CF95C6F" w14:textId="77777777" w:rsidTr="00E77C98">
        <w:tc>
          <w:tcPr>
            <w:tcW w:w="2200" w:type="dxa"/>
            <w:tcMar>
              <w:top w:w="20" w:type="dxa"/>
              <w:left w:w="20" w:type="dxa"/>
              <w:bottom w:w="20" w:type="dxa"/>
              <w:right w:w="20" w:type="dxa"/>
            </w:tcMar>
            <w:vAlign w:val="center"/>
            <w:hideMark/>
          </w:tcPr>
          <w:p w14:paraId="2CE67C97" w14:textId="77777777" w:rsidR="00F47530" w:rsidRPr="00762560" w:rsidRDefault="00F47530" w:rsidP="00E77C98">
            <w:pPr>
              <w:pStyle w:val="movimento"/>
              <w:rPr>
                <w:color w:val="002060"/>
              </w:rPr>
            </w:pPr>
            <w:r w:rsidRPr="00762560">
              <w:rPr>
                <w:color w:val="002060"/>
              </w:rPr>
              <w:t>PACIARONI ALESSANDRO</w:t>
            </w:r>
          </w:p>
        </w:tc>
        <w:tc>
          <w:tcPr>
            <w:tcW w:w="2200" w:type="dxa"/>
            <w:tcMar>
              <w:top w:w="20" w:type="dxa"/>
              <w:left w:w="20" w:type="dxa"/>
              <w:bottom w:w="20" w:type="dxa"/>
              <w:right w:w="20" w:type="dxa"/>
            </w:tcMar>
            <w:vAlign w:val="center"/>
            <w:hideMark/>
          </w:tcPr>
          <w:p w14:paraId="21466A26" w14:textId="77777777" w:rsidR="00F47530" w:rsidRPr="00762560" w:rsidRDefault="00F47530" w:rsidP="00E77C98">
            <w:pPr>
              <w:pStyle w:val="movimento2"/>
              <w:rPr>
                <w:color w:val="002060"/>
              </w:rPr>
            </w:pPr>
            <w:r w:rsidRPr="00762560">
              <w:rPr>
                <w:color w:val="002060"/>
              </w:rPr>
              <w:t xml:space="preserve">(SERRALTA) </w:t>
            </w:r>
          </w:p>
        </w:tc>
        <w:tc>
          <w:tcPr>
            <w:tcW w:w="800" w:type="dxa"/>
            <w:tcMar>
              <w:top w:w="20" w:type="dxa"/>
              <w:left w:w="20" w:type="dxa"/>
              <w:bottom w:w="20" w:type="dxa"/>
              <w:right w:w="20" w:type="dxa"/>
            </w:tcMar>
            <w:vAlign w:val="center"/>
            <w:hideMark/>
          </w:tcPr>
          <w:p w14:paraId="2562FD9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1A8204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9EB8FD4" w14:textId="77777777" w:rsidR="00F47530" w:rsidRPr="00762560" w:rsidRDefault="00F47530" w:rsidP="00E77C98">
            <w:pPr>
              <w:pStyle w:val="movimento2"/>
              <w:rPr>
                <w:color w:val="002060"/>
              </w:rPr>
            </w:pPr>
            <w:r w:rsidRPr="00762560">
              <w:rPr>
                <w:color w:val="002060"/>
              </w:rPr>
              <w:t> </w:t>
            </w:r>
          </w:p>
        </w:tc>
      </w:tr>
    </w:tbl>
    <w:p w14:paraId="755BCC70"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CD2CED9" w14:textId="77777777" w:rsidTr="00E77C98">
        <w:tc>
          <w:tcPr>
            <w:tcW w:w="2200" w:type="dxa"/>
            <w:tcMar>
              <w:top w:w="20" w:type="dxa"/>
              <w:left w:w="20" w:type="dxa"/>
              <w:bottom w:w="20" w:type="dxa"/>
              <w:right w:w="20" w:type="dxa"/>
            </w:tcMar>
            <w:vAlign w:val="center"/>
            <w:hideMark/>
          </w:tcPr>
          <w:p w14:paraId="5DBED4C7" w14:textId="77777777" w:rsidR="00F47530" w:rsidRPr="00762560" w:rsidRDefault="00F47530" w:rsidP="00E77C98">
            <w:pPr>
              <w:pStyle w:val="movimento"/>
              <w:rPr>
                <w:color w:val="002060"/>
              </w:rPr>
            </w:pPr>
            <w:r w:rsidRPr="00762560">
              <w:rPr>
                <w:color w:val="002060"/>
              </w:rPr>
              <w:t>RIPANTI FILIPPO</w:t>
            </w:r>
          </w:p>
        </w:tc>
        <w:tc>
          <w:tcPr>
            <w:tcW w:w="2200" w:type="dxa"/>
            <w:tcMar>
              <w:top w:w="20" w:type="dxa"/>
              <w:left w:w="20" w:type="dxa"/>
              <w:bottom w:w="20" w:type="dxa"/>
              <w:right w:w="20" w:type="dxa"/>
            </w:tcMar>
            <w:vAlign w:val="center"/>
            <w:hideMark/>
          </w:tcPr>
          <w:p w14:paraId="7CF5CC4D" w14:textId="77777777" w:rsidR="00F47530" w:rsidRPr="00762560" w:rsidRDefault="00F47530" w:rsidP="00E77C98">
            <w:pPr>
              <w:pStyle w:val="movimento2"/>
              <w:rPr>
                <w:color w:val="002060"/>
              </w:rPr>
            </w:pPr>
            <w:r w:rsidRPr="00762560">
              <w:rPr>
                <w:color w:val="002060"/>
              </w:rPr>
              <w:t xml:space="preserve">(CITTA DI OSTRA) </w:t>
            </w:r>
          </w:p>
        </w:tc>
        <w:tc>
          <w:tcPr>
            <w:tcW w:w="800" w:type="dxa"/>
            <w:tcMar>
              <w:top w:w="20" w:type="dxa"/>
              <w:left w:w="20" w:type="dxa"/>
              <w:bottom w:w="20" w:type="dxa"/>
              <w:right w:w="20" w:type="dxa"/>
            </w:tcMar>
            <w:vAlign w:val="center"/>
            <w:hideMark/>
          </w:tcPr>
          <w:p w14:paraId="7CABA96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08E789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4B5C852" w14:textId="77777777" w:rsidR="00F47530" w:rsidRPr="00762560" w:rsidRDefault="00F47530" w:rsidP="00E77C98">
            <w:pPr>
              <w:pStyle w:val="movimento2"/>
              <w:rPr>
                <w:color w:val="002060"/>
              </w:rPr>
            </w:pPr>
            <w:r w:rsidRPr="00762560">
              <w:rPr>
                <w:color w:val="002060"/>
              </w:rPr>
              <w:t> </w:t>
            </w:r>
          </w:p>
        </w:tc>
      </w:tr>
    </w:tbl>
    <w:p w14:paraId="1E564B9A"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C7FEC82" w14:textId="77777777" w:rsidTr="00E77C98">
        <w:tc>
          <w:tcPr>
            <w:tcW w:w="2200" w:type="dxa"/>
            <w:tcMar>
              <w:top w:w="20" w:type="dxa"/>
              <w:left w:w="20" w:type="dxa"/>
              <w:bottom w:w="20" w:type="dxa"/>
              <w:right w:w="20" w:type="dxa"/>
            </w:tcMar>
            <w:vAlign w:val="center"/>
            <w:hideMark/>
          </w:tcPr>
          <w:p w14:paraId="6F9F1494" w14:textId="77777777" w:rsidR="00F47530" w:rsidRPr="00762560" w:rsidRDefault="00F47530" w:rsidP="00E77C98">
            <w:pPr>
              <w:pStyle w:val="movimento"/>
              <w:rPr>
                <w:color w:val="002060"/>
              </w:rPr>
            </w:pPr>
            <w:r w:rsidRPr="00762560">
              <w:rPr>
                <w:color w:val="002060"/>
              </w:rPr>
              <w:t>QUINTILI MATTEO</w:t>
            </w:r>
          </w:p>
        </w:tc>
        <w:tc>
          <w:tcPr>
            <w:tcW w:w="2200" w:type="dxa"/>
            <w:tcMar>
              <w:top w:w="20" w:type="dxa"/>
              <w:left w:w="20" w:type="dxa"/>
              <w:bottom w:w="20" w:type="dxa"/>
              <w:right w:w="20" w:type="dxa"/>
            </w:tcMar>
            <w:vAlign w:val="center"/>
            <w:hideMark/>
          </w:tcPr>
          <w:p w14:paraId="44E57677" w14:textId="77777777" w:rsidR="00F47530" w:rsidRPr="00762560" w:rsidRDefault="00F47530" w:rsidP="00E77C98">
            <w:pPr>
              <w:pStyle w:val="movimento2"/>
              <w:rPr>
                <w:color w:val="002060"/>
              </w:rPr>
            </w:pPr>
            <w:r w:rsidRPr="00762560">
              <w:rPr>
                <w:color w:val="002060"/>
              </w:rPr>
              <w:t xml:space="preserve">(CALCETTO CASTRUM LAURI) </w:t>
            </w:r>
          </w:p>
        </w:tc>
        <w:tc>
          <w:tcPr>
            <w:tcW w:w="800" w:type="dxa"/>
            <w:tcMar>
              <w:top w:w="20" w:type="dxa"/>
              <w:left w:w="20" w:type="dxa"/>
              <w:bottom w:w="20" w:type="dxa"/>
              <w:right w:w="20" w:type="dxa"/>
            </w:tcMar>
            <w:vAlign w:val="center"/>
            <w:hideMark/>
          </w:tcPr>
          <w:p w14:paraId="31FE811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BAAD1E8" w14:textId="77777777" w:rsidR="00F47530" w:rsidRPr="00762560" w:rsidRDefault="00F47530" w:rsidP="00E77C98">
            <w:pPr>
              <w:pStyle w:val="movimento"/>
              <w:rPr>
                <w:color w:val="002060"/>
              </w:rPr>
            </w:pPr>
            <w:r w:rsidRPr="00762560">
              <w:rPr>
                <w:color w:val="002060"/>
              </w:rPr>
              <w:t>MENOTTI FILIPPO</w:t>
            </w:r>
          </w:p>
        </w:tc>
        <w:tc>
          <w:tcPr>
            <w:tcW w:w="2200" w:type="dxa"/>
            <w:tcMar>
              <w:top w:w="20" w:type="dxa"/>
              <w:left w:w="20" w:type="dxa"/>
              <w:bottom w:w="20" w:type="dxa"/>
              <w:right w:w="20" w:type="dxa"/>
            </w:tcMar>
            <w:vAlign w:val="center"/>
            <w:hideMark/>
          </w:tcPr>
          <w:p w14:paraId="33436B80" w14:textId="77777777" w:rsidR="00F47530" w:rsidRPr="00762560" w:rsidRDefault="00F47530" w:rsidP="00E77C98">
            <w:pPr>
              <w:pStyle w:val="movimento2"/>
              <w:rPr>
                <w:color w:val="002060"/>
              </w:rPr>
            </w:pPr>
            <w:r w:rsidRPr="00762560">
              <w:rPr>
                <w:color w:val="002060"/>
              </w:rPr>
              <w:t xml:space="preserve">(CITTA DI OSTRA) </w:t>
            </w:r>
          </w:p>
        </w:tc>
      </w:tr>
      <w:tr w:rsidR="00F47530" w:rsidRPr="00762560" w14:paraId="31121A67" w14:textId="77777777" w:rsidTr="00E77C98">
        <w:tc>
          <w:tcPr>
            <w:tcW w:w="2200" w:type="dxa"/>
            <w:tcMar>
              <w:top w:w="20" w:type="dxa"/>
              <w:left w:w="20" w:type="dxa"/>
              <w:bottom w:w="20" w:type="dxa"/>
              <w:right w:w="20" w:type="dxa"/>
            </w:tcMar>
            <w:vAlign w:val="center"/>
            <w:hideMark/>
          </w:tcPr>
          <w:p w14:paraId="12A11D5B" w14:textId="77777777" w:rsidR="00F47530" w:rsidRPr="00762560" w:rsidRDefault="00F47530" w:rsidP="00E77C98">
            <w:pPr>
              <w:pStyle w:val="movimento"/>
              <w:rPr>
                <w:color w:val="002060"/>
              </w:rPr>
            </w:pPr>
            <w:r w:rsidRPr="00762560">
              <w:rPr>
                <w:color w:val="002060"/>
              </w:rPr>
              <w:t>MAQKAJ URIM</w:t>
            </w:r>
          </w:p>
        </w:tc>
        <w:tc>
          <w:tcPr>
            <w:tcW w:w="2200" w:type="dxa"/>
            <w:tcMar>
              <w:top w:w="20" w:type="dxa"/>
              <w:left w:w="20" w:type="dxa"/>
              <w:bottom w:w="20" w:type="dxa"/>
              <w:right w:w="20" w:type="dxa"/>
            </w:tcMar>
            <w:vAlign w:val="center"/>
            <w:hideMark/>
          </w:tcPr>
          <w:p w14:paraId="49EFF5A3" w14:textId="77777777" w:rsidR="00F47530" w:rsidRPr="00762560" w:rsidRDefault="00F47530" w:rsidP="00E77C98">
            <w:pPr>
              <w:pStyle w:val="movimento2"/>
              <w:rPr>
                <w:color w:val="002060"/>
              </w:rPr>
            </w:pPr>
            <w:r w:rsidRPr="00762560">
              <w:rPr>
                <w:color w:val="002060"/>
              </w:rPr>
              <w:t xml:space="preserve">(GNANO 04) </w:t>
            </w:r>
          </w:p>
        </w:tc>
        <w:tc>
          <w:tcPr>
            <w:tcW w:w="800" w:type="dxa"/>
            <w:tcMar>
              <w:top w:w="20" w:type="dxa"/>
              <w:left w:w="20" w:type="dxa"/>
              <w:bottom w:w="20" w:type="dxa"/>
              <w:right w:w="20" w:type="dxa"/>
            </w:tcMar>
            <w:vAlign w:val="center"/>
            <w:hideMark/>
          </w:tcPr>
          <w:p w14:paraId="15AF564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28E3A3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55B0D18" w14:textId="77777777" w:rsidR="00F47530" w:rsidRPr="00762560" w:rsidRDefault="00F47530" w:rsidP="00E77C98">
            <w:pPr>
              <w:pStyle w:val="movimento2"/>
              <w:rPr>
                <w:color w:val="002060"/>
              </w:rPr>
            </w:pPr>
            <w:r w:rsidRPr="00762560">
              <w:rPr>
                <w:color w:val="002060"/>
              </w:rPr>
              <w:t> </w:t>
            </w:r>
          </w:p>
        </w:tc>
      </w:tr>
    </w:tbl>
    <w:p w14:paraId="1E8BB33E"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5D44192" w14:textId="77777777" w:rsidTr="00E77C98">
        <w:tc>
          <w:tcPr>
            <w:tcW w:w="2200" w:type="dxa"/>
            <w:tcMar>
              <w:top w:w="20" w:type="dxa"/>
              <w:left w:w="20" w:type="dxa"/>
              <w:bottom w:w="20" w:type="dxa"/>
              <w:right w:w="20" w:type="dxa"/>
            </w:tcMar>
            <w:vAlign w:val="center"/>
            <w:hideMark/>
          </w:tcPr>
          <w:p w14:paraId="7068127C" w14:textId="77777777" w:rsidR="00F47530" w:rsidRPr="00762560" w:rsidRDefault="00F47530" w:rsidP="00E77C98">
            <w:pPr>
              <w:pStyle w:val="movimento"/>
              <w:rPr>
                <w:color w:val="002060"/>
              </w:rPr>
            </w:pPr>
            <w:r w:rsidRPr="00762560">
              <w:rPr>
                <w:color w:val="002060"/>
              </w:rPr>
              <w:t>SAMPAOLESI GIACOMO</w:t>
            </w:r>
          </w:p>
        </w:tc>
        <w:tc>
          <w:tcPr>
            <w:tcW w:w="2200" w:type="dxa"/>
            <w:tcMar>
              <w:top w:w="20" w:type="dxa"/>
              <w:left w:w="20" w:type="dxa"/>
              <w:bottom w:w="20" w:type="dxa"/>
              <w:right w:w="20" w:type="dxa"/>
            </w:tcMar>
            <w:vAlign w:val="center"/>
            <w:hideMark/>
          </w:tcPr>
          <w:p w14:paraId="639A0B64" w14:textId="77777777" w:rsidR="00F47530" w:rsidRPr="00762560" w:rsidRDefault="00F47530" w:rsidP="00E77C98">
            <w:pPr>
              <w:pStyle w:val="movimento2"/>
              <w:rPr>
                <w:color w:val="002060"/>
              </w:rPr>
            </w:pPr>
            <w:r w:rsidRPr="00762560">
              <w:rPr>
                <w:color w:val="002060"/>
              </w:rPr>
              <w:t xml:space="preserve">(CHIARAVALLE FUTSAL) </w:t>
            </w:r>
          </w:p>
        </w:tc>
        <w:tc>
          <w:tcPr>
            <w:tcW w:w="800" w:type="dxa"/>
            <w:tcMar>
              <w:top w:w="20" w:type="dxa"/>
              <w:left w:w="20" w:type="dxa"/>
              <w:bottom w:w="20" w:type="dxa"/>
              <w:right w:w="20" w:type="dxa"/>
            </w:tcMar>
            <w:vAlign w:val="center"/>
            <w:hideMark/>
          </w:tcPr>
          <w:p w14:paraId="27B3EE5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CB78D7" w14:textId="77777777" w:rsidR="00F47530" w:rsidRPr="00762560" w:rsidRDefault="00F47530" w:rsidP="00E77C98">
            <w:pPr>
              <w:pStyle w:val="movimento"/>
              <w:rPr>
                <w:color w:val="002060"/>
              </w:rPr>
            </w:pPr>
            <w:r w:rsidRPr="00762560">
              <w:rPr>
                <w:color w:val="002060"/>
              </w:rPr>
              <w:t>TESEI SIMONE</w:t>
            </w:r>
          </w:p>
        </w:tc>
        <w:tc>
          <w:tcPr>
            <w:tcW w:w="2200" w:type="dxa"/>
            <w:tcMar>
              <w:top w:w="20" w:type="dxa"/>
              <w:left w:w="20" w:type="dxa"/>
              <w:bottom w:w="20" w:type="dxa"/>
              <w:right w:w="20" w:type="dxa"/>
            </w:tcMar>
            <w:vAlign w:val="center"/>
            <w:hideMark/>
          </w:tcPr>
          <w:p w14:paraId="64E7A5E5" w14:textId="77777777" w:rsidR="00F47530" w:rsidRPr="00762560" w:rsidRDefault="00F47530" w:rsidP="00E77C98">
            <w:pPr>
              <w:pStyle w:val="movimento2"/>
              <w:rPr>
                <w:color w:val="002060"/>
              </w:rPr>
            </w:pPr>
            <w:r w:rsidRPr="00762560">
              <w:rPr>
                <w:color w:val="002060"/>
              </w:rPr>
              <w:t xml:space="preserve">(CHIARAVALLE FUTSAL) </w:t>
            </w:r>
          </w:p>
        </w:tc>
      </w:tr>
      <w:tr w:rsidR="00F47530" w:rsidRPr="00762560" w14:paraId="0414526A" w14:textId="77777777" w:rsidTr="00E77C98">
        <w:tc>
          <w:tcPr>
            <w:tcW w:w="2200" w:type="dxa"/>
            <w:tcMar>
              <w:top w:w="20" w:type="dxa"/>
              <w:left w:w="20" w:type="dxa"/>
              <w:bottom w:w="20" w:type="dxa"/>
              <w:right w:w="20" w:type="dxa"/>
            </w:tcMar>
            <w:vAlign w:val="center"/>
            <w:hideMark/>
          </w:tcPr>
          <w:p w14:paraId="5AE44FC9" w14:textId="77777777" w:rsidR="00F47530" w:rsidRPr="00762560" w:rsidRDefault="00F47530" w:rsidP="00E77C98">
            <w:pPr>
              <w:pStyle w:val="movimento"/>
              <w:rPr>
                <w:color w:val="002060"/>
              </w:rPr>
            </w:pPr>
            <w:r w:rsidRPr="00762560">
              <w:rPr>
                <w:color w:val="002060"/>
              </w:rPr>
              <w:t>ZAGAGLIA MATHIAS</w:t>
            </w:r>
          </w:p>
        </w:tc>
        <w:tc>
          <w:tcPr>
            <w:tcW w:w="2200" w:type="dxa"/>
            <w:tcMar>
              <w:top w:w="20" w:type="dxa"/>
              <w:left w:w="20" w:type="dxa"/>
              <w:bottom w:w="20" w:type="dxa"/>
              <w:right w:w="20" w:type="dxa"/>
            </w:tcMar>
            <w:vAlign w:val="center"/>
            <w:hideMark/>
          </w:tcPr>
          <w:p w14:paraId="03D5B262" w14:textId="77777777" w:rsidR="00F47530" w:rsidRPr="00762560" w:rsidRDefault="00F47530" w:rsidP="00E77C98">
            <w:pPr>
              <w:pStyle w:val="movimento2"/>
              <w:rPr>
                <w:color w:val="002060"/>
              </w:rPr>
            </w:pPr>
            <w:r w:rsidRPr="00762560">
              <w:rPr>
                <w:color w:val="002060"/>
              </w:rPr>
              <w:t xml:space="preserve">(SERRALTA) </w:t>
            </w:r>
          </w:p>
        </w:tc>
        <w:tc>
          <w:tcPr>
            <w:tcW w:w="800" w:type="dxa"/>
            <w:tcMar>
              <w:top w:w="20" w:type="dxa"/>
              <w:left w:w="20" w:type="dxa"/>
              <w:bottom w:w="20" w:type="dxa"/>
              <w:right w:w="20" w:type="dxa"/>
            </w:tcMar>
            <w:vAlign w:val="center"/>
            <w:hideMark/>
          </w:tcPr>
          <w:p w14:paraId="3828FD5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78BE51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CE0B889" w14:textId="77777777" w:rsidR="00F47530" w:rsidRPr="00762560" w:rsidRDefault="00F47530" w:rsidP="00E77C98">
            <w:pPr>
              <w:pStyle w:val="movimento2"/>
              <w:rPr>
                <w:color w:val="002060"/>
              </w:rPr>
            </w:pPr>
            <w:r w:rsidRPr="00762560">
              <w:rPr>
                <w:color w:val="002060"/>
              </w:rPr>
              <w:t> </w:t>
            </w:r>
          </w:p>
        </w:tc>
      </w:tr>
    </w:tbl>
    <w:p w14:paraId="1AAA5CB0" w14:textId="77777777" w:rsidR="00F47530" w:rsidRDefault="00F47530" w:rsidP="00F47530">
      <w:pPr>
        <w:pStyle w:val="breakline"/>
        <w:rPr>
          <w:color w:val="002060"/>
        </w:rPr>
      </w:pPr>
    </w:p>
    <w:p w14:paraId="14B29DE9"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2360C28C"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52143299" w14:textId="77777777" w:rsidR="00F47530" w:rsidRPr="00762560" w:rsidRDefault="00F47530" w:rsidP="00F47530">
      <w:pPr>
        <w:pStyle w:val="breakline"/>
        <w:rPr>
          <w:rFonts w:eastAsiaTheme="minorEastAsia"/>
          <w:color w:val="002060"/>
        </w:rPr>
      </w:pPr>
    </w:p>
    <w:p w14:paraId="6BE60B32" w14:textId="77777777" w:rsidR="00F47530" w:rsidRPr="00762560" w:rsidRDefault="00F47530" w:rsidP="00F47530">
      <w:pPr>
        <w:pStyle w:val="titoloprinc0"/>
        <w:rPr>
          <w:color w:val="002060"/>
        </w:rPr>
      </w:pPr>
      <w:r w:rsidRPr="00762560">
        <w:rPr>
          <w:color w:val="002060"/>
        </w:rPr>
        <w:t>CLASSIFICA</w:t>
      </w:r>
    </w:p>
    <w:p w14:paraId="7348616A" w14:textId="77777777" w:rsidR="00F47530" w:rsidRPr="00762560" w:rsidRDefault="00F47530" w:rsidP="00F47530">
      <w:pPr>
        <w:pStyle w:val="breakline"/>
        <w:rPr>
          <w:color w:val="002060"/>
        </w:rPr>
      </w:pPr>
    </w:p>
    <w:p w14:paraId="3ACE2136" w14:textId="77777777" w:rsidR="00F47530" w:rsidRPr="00762560" w:rsidRDefault="00F47530" w:rsidP="00F47530">
      <w:pPr>
        <w:pStyle w:val="breakline"/>
        <w:rPr>
          <w:color w:val="002060"/>
        </w:rPr>
      </w:pPr>
    </w:p>
    <w:p w14:paraId="10DCD848"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0C736382"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1F676"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8B819"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8FDD"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B09FF"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B4717"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13D3"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50A9"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F100D"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A674"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980EA" w14:textId="77777777" w:rsidR="00F47530" w:rsidRPr="00762560" w:rsidRDefault="00F47530" w:rsidP="00E77C98">
            <w:pPr>
              <w:pStyle w:val="headertabella0"/>
              <w:rPr>
                <w:color w:val="002060"/>
              </w:rPr>
            </w:pPr>
            <w:r w:rsidRPr="00762560">
              <w:rPr>
                <w:color w:val="002060"/>
              </w:rPr>
              <w:t>PE</w:t>
            </w:r>
          </w:p>
        </w:tc>
      </w:tr>
      <w:tr w:rsidR="00F47530" w:rsidRPr="00762560" w14:paraId="4F5938EB"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BD252E" w14:textId="77777777" w:rsidR="00F47530" w:rsidRPr="00762560" w:rsidRDefault="00F47530" w:rsidP="00E77C98">
            <w:pPr>
              <w:pStyle w:val="rowtabella0"/>
              <w:rPr>
                <w:color w:val="002060"/>
              </w:rPr>
            </w:pPr>
            <w:r w:rsidRPr="0076256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1CF9"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25F8"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66B2"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9F1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384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0B5BD"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16DC"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D1DD"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B9E3" w14:textId="77777777" w:rsidR="00F47530" w:rsidRPr="00762560" w:rsidRDefault="00F47530" w:rsidP="00E77C98">
            <w:pPr>
              <w:pStyle w:val="rowtabella0"/>
              <w:jc w:val="center"/>
              <w:rPr>
                <w:color w:val="002060"/>
              </w:rPr>
            </w:pPr>
            <w:r w:rsidRPr="00762560">
              <w:rPr>
                <w:color w:val="002060"/>
              </w:rPr>
              <w:t>0</w:t>
            </w:r>
          </w:p>
        </w:tc>
      </w:tr>
      <w:tr w:rsidR="00F47530" w:rsidRPr="00762560" w14:paraId="3AA8565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9682A" w14:textId="77777777" w:rsidR="00F47530" w:rsidRPr="00762560" w:rsidRDefault="00F47530" w:rsidP="00E77C98">
            <w:pPr>
              <w:pStyle w:val="rowtabella0"/>
              <w:rPr>
                <w:color w:val="002060"/>
              </w:rPr>
            </w:pPr>
            <w:r w:rsidRPr="007625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D01A"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3BC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16D1"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26C5"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1B0D"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8024" w14:textId="77777777" w:rsidR="00F47530" w:rsidRPr="00762560" w:rsidRDefault="00F47530" w:rsidP="00E77C98">
            <w:pPr>
              <w:pStyle w:val="rowtabella0"/>
              <w:jc w:val="center"/>
              <w:rPr>
                <w:color w:val="002060"/>
              </w:rPr>
            </w:pPr>
            <w:r w:rsidRPr="0076256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A451"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9CF3"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1B33" w14:textId="77777777" w:rsidR="00F47530" w:rsidRPr="00762560" w:rsidRDefault="00F47530" w:rsidP="00E77C98">
            <w:pPr>
              <w:pStyle w:val="rowtabella0"/>
              <w:jc w:val="center"/>
              <w:rPr>
                <w:color w:val="002060"/>
              </w:rPr>
            </w:pPr>
            <w:r w:rsidRPr="00762560">
              <w:rPr>
                <w:color w:val="002060"/>
              </w:rPr>
              <w:t>0</w:t>
            </w:r>
          </w:p>
        </w:tc>
      </w:tr>
      <w:tr w:rsidR="00F47530" w:rsidRPr="00762560" w14:paraId="7505855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5D14D" w14:textId="77777777" w:rsidR="00F47530" w:rsidRPr="00762560" w:rsidRDefault="00F47530" w:rsidP="00E77C98">
            <w:pPr>
              <w:pStyle w:val="rowtabella0"/>
              <w:rPr>
                <w:color w:val="002060"/>
              </w:rPr>
            </w:pPr>
            <w:r w:rsidRPr="0076256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548E"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C6C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3EB9"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F9CE"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08F5"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A265" w14:textId="77777777" w:rsidR="00F47530" w:rsidRPr="00762560" w:rsidRDefault="00F47530" w:rsidP="00E77C98">
            <w:pPr>
              <w:pStyle w:val="rowtabella0"/>
              <w:jc w:val="center"/>
              <w:rPr>
                <w:color w:val="002060"/>
              </w:rPr>
            </w:pPr>
            <w:r w:rsidRPr="0076256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B078"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B2C6"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4533" w14:textId="77777777" w:rsidR="00F47530" w:rsidRPr="00762560" w:rsidRDefault="00F47530" w:rsidP="00E77C98">
            <w:pPr>
              <w:pStyle w:val="rowtabella0"/>
              <w:jc w:val="center"/>
              <w:rPr>
                <w:color w:val="002060"/>
              </w:rPr>
            </w:pPr>
            <w:r w:rsidRPr="00762560">
              <w:rPr>
                <w:color w:val="002060"/>
              </w:rPr>
              <w:t>0</w:t>
            </w:r>
          </w:p>
        </w:tc>
      </w:tr>
      <w:tr w:rsidR="00F47530" w:rsidRPr="00762560" w14:paraId="19B85B2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8AC26" w14:textId="77777777" w:rsidR="00F47530" w:rsidRPr="00762560" w:rsidRDefault="00F47530" w:rsidP="00E77C98">
            <w:pPr>
              <w:pStyle w:val="rowtabella0"/>
              <w:rPr>
                <w:color w:val="002060"/>
              </w:rPr>
            </w:pPr>
            <w:r w:rsidRPr="0076256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1654"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7D5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50DD"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1B75"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23EF"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45CB"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3889" w14:textId="77777777" w:rsidR="00F47530" w:rsidRPr="00762560" w:rsidRDefault="00F47530" w:rsidP="00E77C98">
            <w:pPr>
              <w:pStyle w:val="rowtabella0"/>
              <w:jc w:val="center"/>
              <w:rPr>
                <w:color w:val="002060"/>
              </w:rPr>
            </w:pPr>
            <w:r w:rsidRPr="0076256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DE05"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6891" w14:textId="77777777" w:rsidR="00F47530" w:rsidRPr="00762560" w:rsidRDefault="00F47530" w:rsidP="00E77C98">
            <w:pPr>
              <w:pStyle w:val="rowtabella0"/>
              <w:jc w:val="center"/>
              <w:rPr>
                <w:color w:val="002060"/>
              </w:rPr>
            </w:pPr>
            <w:r w:rsidRPr="00762560">
              <w:rPr>
                <w:color w:val="002060"/>
              </w:rPr>
              <w:t>0</w:t>
            </w:r>
          </w:p>
        </w:tc>
      </w:tr>
      <w:tr w:rsidR="00F47530" w:rsidRPr="00762560" w14:paraId="5CB0C7B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E47F4" w14:textId="77777777" w:rsidR="00F47530" w:rsidRPr="00762560" w:rsidRDefault="00F47530" w:rsidP="00E77C98">
            <w:pPr>
              <w:pStyle w:val="rowtabella0"/>
              <w:rPr>
                <w:color w:val="002060"/>
              </w:rPr>
            </w:pPr>
            <w:r w:rsidRPr="00762560">
              <w:rPr>
                <w:color w:val="002060"/>
              </w:rPr>
              <w:lastRenderedPageBreak/>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327B"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8688"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CDFA"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96A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A222"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F807" w14:textId="77777777" w:rsidR="00F47530" w:rsidRPr="00762560" w:rsidRDefault="00F47530" w:rsidP="00E77C98">
            <w:pPr>
              <w:pStyle w:val="rowtabella0"/>
              <w:jc w:val="center"/>
              <w:rPr>
                <w:color w:val="002060"/>
              </w:rPr>
            </w:pPr>
            <w:r w:rsidRPr="0076256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D9D2"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0664"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D58F" w14:textId="77777777" w:rsidR="00F47530" w:rsidRPr="00762560" w:rsidRDefault="00F47530" w:rsidP="00E77C98">
            <w:pPr>
              <w:pStyle w:val="rowtabella0"/>
              <w:jc w:val="center"/>
              <w:rPr>
                <w:color w:val="002060"/>
              </w:rPr>
            </w:pPr>
            <w:r w:rsidRPr="00762560">
              <w:rPr>
                <w:color w:val="002060"/>
              </w:rPr>
              <w:t>0</w:t>
            </w:r>
          </w:p>
        </w:tc>
      </w:tr>
      <w:tr w:rsidR="00F47530" w:rsidRPr="00762560" w14:paraId="061DCCF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B5749" w14:textId="77777777" w:rsidR="00F47530" w:rsidRPr="00762560" w:rsidRDefault="00F47530" w:rsidP="00E77C98">
            <w:pPr>
              <w:pStyle w:val="rowtabella0"/>
              <w:rPr>
                <w:color w:val="002060"/>
              </w:rPr>
            </w:pPr>
            <w:r w:rsidRPr="0076256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32C8"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0363"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D9E9"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9DA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F479"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C543"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6632"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5140"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C9DB" w14:textId="77777777" w:rsidR="00F47530" w:rsidRPr="00762560" w:rsidRDefault="00F47530" w:rsidP="00E77C98">
            <w:pPr>
              <w:pStyle w:val="rowtabella0"/>
              <w:jc w:val="center"/>
              <w:rPr>
                <w:color w:val="002060"/>
              </w:rPr>
            </w:pPr>
            <w:r w:rsidRPr="00762560">
              <w:rPr>
                <w:color w:val="002060"/>
              </w:rPr>
              <w:t>0</w:t>
            </w:r>
          </w:p>
        </w:tc>
      </w:tr>
      <w:tr w:rsidR="00F47530" w:rsidRPr="00762560" w14:paraId="3ED01A2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C3974" w14:textId="77777777" w:rsidR="00F47530" w:rsidRPr="00762560" w:rsidRDefault="00F47530" w:rsidP="00E77C98">
            <w:pPr>
              <w:pStyle w:val="rowtabella0"/>
              <w:rPr>
                <w:color w:val="002060"/>
              </w:rPr>
            </w:pPr>
            <w:r w:rsidRPr="0076256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F34D"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BAD9"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E38F"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BEC9"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1D0D"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7B7A" w14:textId="77777777" w:rsidR="00F47530" w:rsidRPr="00762560" w:rsidRDefault="00F47530" w:rsidP="00E77C98">
            <w:pPr>
              <w:pStyle w:val="rowtabella0"/>
              <w:jc w:val="center"/>
              <w:rPr>
                <w:color w:val="002060"/>
              </w:rPr>
            </w:pPr>
            <w:r w:rsidRPr="0076256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C59F" w14:textId="77777777" w:rsidR="00F47530" w:rsidRPr="00762560" w:rsidRDefault="00F47530" w:rsidP="00E77C98">
            <w:pPr>
              <w:pStyle w:val="rowtabella0"/>
              <w:jc w:val="center"/>
              <w:rPr>
                <w:color w:val="002060"/>
              </w:rPr>
            </w:pPr>
            <w:r w:rsidRPr="0076256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377C"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57E6" w14:textId="77777777" w:rsidR="00F47530" w:rsidRPr="00762560" w:rsidRDefault="00F47530" w:rsidP="00E77C98">
            <w:pPr>
              <w:pStyle w:val="rowtabella0"/>
              <w:jc w:val="center"/>
              <w:rPr>
                <w:color w:val="002060"/>
              </w:rPr>
            </w:pPr>
            <w:r w:rsidRPr="00762560">
              <w:rPr>
                <w:color w:val="002060"/>
              </w:rPr>
              <w:t>0</w:t>
            </w:r>
          </w:p>
        </w:tc>
      </w:tr>
      <w:tr w:rsidR="00F47530" w:rsidRPr="00762560" w14:paraId="12BFB3D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9017F" w14:textId="77777777" w:rsidR="00F47530" w:rsidRPr="00762560" w:rsidRDefault="00F47530" w:rsidP="00E77C98">
            <w:pPr>
              <w:pStyle w:val="rowtabella0"/>
              <w:rPr>
                <w:color w:val="002060"/>
              </w:rPr>
            </w:pPr>
            <w:r w:rsidRPr="0076256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341D"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013E"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9705"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5915"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524B"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F505" w14:textId="77777777" w:rsidR="00F47530" w:rsidRPr="00762560" w:rsidRDefault="00F47530" w:rsidP="00E77C98">
            <w:pPr>
              <w:pStyle w:val="rowtabella0"/>
              <w:jc w:val="center"/>
              <w:rPr>
                <w:color w:val="002060"/>
              </w:rPr>
            </w:pPr>
            <w:r w:rsidRPr="007625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7844" w14:textId="77777777" w:rsidR="00F47530" w:rsidRPr="00762560" w:rsidRDefault="00F47530" w:rsidP="00E77C98">
            <w:pPr>
              <w:pStyle w:val="rowtabella0"/>
              <w:jc w:val="center"/>
              <w:rPr>
                <w:color w:val="002060"/>
              </w:rPr>
            </w:pPr>
            <w:r w:rsidRPr="0076256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8C1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26F7" w14:textId="77777777" w:rsidR="00F47530" w:rsidRPr="00762560" w:rsidRDefault="00F47530" w:rsidP="00E77C98">
            <w:pPr>
              <w:pStyle w:val="rowtabella0"/>
              <w:jc w:val="center"/>
              <w:rPr>
                <w:color w:val="002060"/>
              </w:rPr>
            </w:pPr>
            <w:r w:rsidRPr="00762560">
              <w:rPr>
                <w:color w:val="002060"/>
              </w:rPr>
              <w:t>0</w:t>
            </w:r>
          </w:p>
        </w:tc>
      </w:tr>
      <w:tr w:rsidR="00F47530" w:rsidRPr="00762560" w14:paraId="4130303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2037C" w14:textId="77777777" w:rsidR="00F47530" w:rsidRPr="00762560" w:rsidRDefault="00F47530" w:rsidP="00E77C98">
            <w:pPr>
              <w:pStyle w:val="rowtabella0"/>
              <w:rPr>
                <w:color w:val="002060"/>
              </w:rPr>
            </w:pPr>
            <w:r w:rsidRPr="0076256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8C7B"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1BC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A97B"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C2E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FA7F"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9BEC"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9902"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A75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5E45" w14:textId="77777777" w:rsidR="00F47530" w:rsidRPr="00762560" w:rsidRDefault="00F47530" w:rsidP="00E77C98">
            <w:pPr>
              <w:pStyle w:val="rowtabella0"/>
              <w:jc w:val="center"/>
              <w:rPr>
                <w:color w:val="002060"/>
              </w:rPr>
            </w:pPr>
            <w:r w:rsidRPr="00762560">
              <w:rPr>
                <w:color w:val="002060"/>
              </w:rPr>
              <w:t>0</w:t>
            </w:r>
          </w:p>
        </w:tc>
      </w:tr>
      <w:tr w:rsidR="00F47530" w:rsidRPr="00762560" w14:paraId="7EA76435"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796AF" w14:textId="77777777" w:rsidR="00F47530" w:rsidRPr="00762560" w:rsidRDefault="00F47530" w:rsidP="00E77C98">
            <w:pPr>
              <w:pStyle w:val="rowtabella0"/>
              <w:rPr>
                <w:color w:val="002060"/>
              </w:rPr>
            </w:pPr>
            <w:r w:rsidRPr="007625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A173"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8594"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5F9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57F4"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0568"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3CFC"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7BBF"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0CF4"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B9D2" w14:textId="77777777" w:rsidR="00F47530" w:rsidRPr="00762560" w:rsidRDefault="00F47530" w:rsidP="00E77C98">
            <w:pPr>
              <w:pStyle w:val="rowtabella0"/>
              <w:jc w:val="center"/>
              <w:rPr>
                <w:color w:val="002060"/>
              </w:rPr>
            </w:pPr>
            <w:r w:rsidRPr="00762560">
              <w:rPr>
                <w:color w:val="002060"/>
              </w:rPr>
              <w:t>0</w:t>
            </w:r>
          </w:p>
        </w:tc>
      </w:tr>
      <w:tr w:rsidR="00F47530" w:rsidRPr="00762560" w14:paraId="60C74C5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C4AEC" w14:textId="77777777" w:rsidR="00F47530" w:rsidRPr="00690B2D" w:rsidRDefault="00F47530" w:rsidP="00E77C98">
            <w:pPr>
              <w:pStyle w:val="rowtabella0"/>
              <w:rPr>
                <w:color w:val="002060"/>
                <w:lang w:val="en-US"/>
              </w:rPr>
            </w:pPr>
            <w:r w:rsidRPr="00690B2D">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41B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A8D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BD8E"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EA0C"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92B2"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8352" w14:textId="77777777" w:rsidR="00F47530" w:rsidRPr="00762560" w:rsidRDefault="00F47530" w:rsidP="00E77C98">
            <w:pPr>
              <w:pStyle w:val="rowtabella0"/>
              <w:jc w:val="center"/>
              <w:rPr>
                <w:color w:val="002060"/>
              </w:rPr>
            </w:pPr>
            <w:r w:rsidRPr="0076256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A44C"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EAB3"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AEDE" w14:textId="77777777" w:rsidR="00F47530" w:rsidRPr="00762560" w:rsidRDefault="00F47530" w:rsidP="00E77C98">
            <w:pPr>
              <w:pStyle w:val="rowtabella0"/>
              <w:jc w:val="center"/>
              <w:rPr>
                <w:color w:val="002060"/>
              </w:rPr>
            </w:pPr>
            <w:r w:rsidRPr="00762560">
              <w:rPr>
                <w:color w:val="002060"/>
              </w:rPr>
              <w:t>0</w:t>
            </w:r>
          </w:p>
        </w:tc>
      </w:tr>
      <w:tr w:rsidR="00F47530" w:rsidRPr="00762560" w14:paraId="002E934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7BF2D" w14:textId="77777777" w:rsidR="00F47530" w:rsidRPr="00762560" w:rsidRDefault="00F47530" w:rsidP="00E77C98">
            <w:pPr>
              <w:pStyle w:val="rowtabella0"/>
              <w:rPr>
                <w:color w:val="002060"/>
              </w:rPr>
            </w:pPr>
            <w:r w:rsidRPr="0076256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15F1"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63F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E08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92E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23EE"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3D3F"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8748" w14:textId="77777777" w:rsidR="00F47530" w:rsidRPr="00762560" w:rsidRDefault="00F47530" w:rsidP="00E77C98">
            <w:pPr>
              <w:pStyle w:val="rowtabella0"/>
              <w:jc w:val="center"/>
              <w:rPr>
                <w:color w:val="002060"/>
              </w:rPr>
            </w:pPr>
            <w:r w:rsidRPr="0076256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B67C"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B161" w14:textId="77777777" w:rsidR="00F47530" w:rsidRPr="00762560" w:rsidRDefault="00F47530" w:rsidP="00E77C98">
            <w:pPr>
              <w:pStyle w:val="rowtabella0"/>
              <w:jc w:val="center"/>
              <w:rPr>
                <w:color w:val="002060"/>
              </w:rPr>
            </w:pPr>
            <w:r w:rsidRPr="00762560">
              <w:rPr>
                <w:color w:val="002060"/>
              </w:rPr>
              <w:t>0</w:t>
            </w:r>
          </w:p>
        </w:tc>
      </w:tr>
      <w:tr w:rsidR="00F47530" w:rsidRPr="00762560" w14:paraId="1E31936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5F29A" w14:textId="77777777" w:rsidR="00F47530" w:rsidRPr="00762560" w:rsidRDefault="00F47530" w:rsidP="00E77C98">
            <w:pPr>
              <w:pStyle w:val="rowtabella0"/>
              <w:rPr>
                <w:color w:val="002060"/>
              </w:rPr>
            </w:pPr>
            <w:r w:rsidRPr="0076256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BA90"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0C7E"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3C8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D3F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EC3D"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CDA1"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81CA" w14:textId="77777777" w:rsidR="00F47530" w:rsidRPr="00762560" w:rsidRDefault="00F47530" w:rsidP="00E77C98">
            <w:pPr>
              <w:pStyle w:val="rowtabella0"/>
              <w:jc w:val="center"/>
              <w:rPr>
                <w:color w:val="002060"/>
              </w:rPr>
            </w:pPr>
            <w:r w:rsidRPr="0076256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F63A"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F2BA" w14:textId="77777777" w:rsidR="00F47530" w:rsidRPr="00762560" w:rsidRDefault="00F47530" w:rsidP="00E77C98">
            <w:pPr>
              <w:pStyle w:val="rowtabella0"/>
              <w:jc w:val="center"/>
              <w:rPr>
                <w:color w:val="002060"/>
              </w:rPr>
            </w:pPr>
            <w:r w:rsidRPr="00762560">
              <w:rPr>
                <w:color w:val="002060"/>
              </w:rPr>
              <w:t>0</w:t>
            </w:r>
          </w:p>
        </w:tc>
      </w:tr>
      <w:tr w:rsidR="00F47530" w:rsidRPr="00762560" w14:paraId="170F2F3F"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EFA07D" w14:textId="77777777" w:rsidR="00F47530" w:rsidRPr="00690B2D" w:rsidRDefault="00F47530" w:rsidP="00E77C98">
            <w:pPr>
              <w:pStyle w:val="rowtabella0"/>
              <w:rPr>
                <w:color w:val="002060"/>
                <w:lang w:val="en-US"/>
              </w:rPr>
            </w:pPr>
            <w:r w:rsidRPr="00690B2D">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DAB6"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695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CD6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B4FE"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668B"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960B"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2300" w14:textId="77777777" w:rsidR="00F47530" w:rsidRPr="00762560" w:rsidRDefault="00F47530" w:rsidP="00E77C98">
            <w:pPr>
              <w:pStyle w:val="rowtabella0"/>
              <w:jc w:val="center"/>
              <w:rPr>
                <w:color w:val="002060"/>
              </w:rPr>
            </w:pPr>
            <w:r w:rsidRPr="0076256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8C58"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E189" w14:textId="77777777" w:rsidR="00F47530" w:rsidRPr="00762560" w:rsidRDefault="00F47530" w:rsidP="00E77C98">
            <w:pPr>
              <w:pStyle w:val="rowtabella0"/>
              <w:jc w:val="center"/>
              <w:rPr>
                <w:color w:val="002060"/>
              </w:rPr>
            </w:pPr>
            <w:r w:rsidRPr="00762560">
              <w:rPr>
                <w:color w:val="002060"/>
              </w:rPr>
              <w:t>0</w:t>
            </w:r>
          </w:p>
        </w:tc>
      </w:tr>
    </w:tbl>
    <w:p w14:paraId="3C943BB5" w14:textId="77777777" w:rsidR="00F47530" w:rsidRPr="00762560" w:rsidRDefault="00F47530" w:rsidP="00F47530">
      <w:pPr>
        <w:pStyle w:val="breakline"/>
        <w:rPr>
          <w:rFonts w:eastAsiaTheme="minorEastAsia"/>
          <w:color w:val="002060"/>
        </w:rPr>
      </w:pPr>
    </w:p>
    <w:p w14:paraId="1DC374F5" w14:textId="77777777" w:rsidR="00F47530" w:rsidRPr="00762560" w:rsidRDefault="00F47530" w:rsidP="00F47530">
      <w:pPr>
        <w:pStyle w:val="breakline"/>
        <w:rPr>
          <w:color w:val="002060"/>
        </w:rPr>
      </w:pPr>
    </w:p>
    <w:p w14:paraId="6E6AAB8D" w14:textId="77777777" w:rsidR="00F47530" w:rsidRPr="00762560" w:rsidRDefault="00F47530" w:rsidP="00F47530">
      <w:pPr>
        <w:pStyle w:val="sottotitolocampionato10"/>
        <w:rPr>
          <w:color w:val="002060"/>
        </w:rPr>
      </w:pPr>
      <w:r w:rsidRPr="0076256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273C481E"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242E"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CB82E"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26A6A"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95D12"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4390F"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DACCC"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AD85C"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B41DA"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A088F"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30EA" w14:textId="77777777" w:rsidR="00F47530" w:rsidRPr="00762560" w:rsidRDefault="00F47530" w:rsidP="00E77C98">
            <w:pPr>
              <w:pStyle w:val="headertabella0"/>
              <w:rPr>
                <w:color w:val="002060"/>
              </w:rPr>
            </w:pPr>
            <w:r w:rsidRPr="00762560">
              <w:rPr>
                <w:color w:val="002060"/>
              </w:rPr>
              <w:t>PE</w:t>
            </w:r>
          </w:p>
        </w:tc>
      </w:tr>
      <w:tr w:rsidR="00F47530" w:rsidRPr="00762560" w14:paraId="575F36CE"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768D6" w14:textId="77777777" w:rsidR="00F47530" w:rsidRPr="00762560" w:rsidRDefault="00F47530" w:rsidP="00E77C98">
            <w:pPr>
              <w:pStyle w:val="rowtabella0"/>
              <w:rPr>
                <w:color w:val="002060"/>
              </w:rPr>
            </w:pPr>
            <w:r w:rsidRPr="0076256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AD97" w14:textId="77777777" w:rsidR="00F47530" w:rsidRPr="00762560" w:rsidRDefault="00F47530" w:rsidP="00E77C98">
            <w:pPr>
              <w:pStyle w:val="rowtabella0"/>
              <w:jc w:val="center"/>
              <w:rPr>
                <w:color w:val="002060"/>
              </w:rPr>
            </w:pPr>
            <w:r w:rsidRPr="0076256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372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769D"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154A"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90D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B96F" w14:textId="77777777" w:rsidR="00F47530" w:rsidRPr="00762560" w:rsidRDefault="00F47530" w:rsidP="00E77C98">
            <w:pPr>
              <w:pStyle w:val="rowtabella0"/>
              <w:jc w:val="center"/>
              <w:rPr>
                <w:color w:val="002060"/>
              </w:rPr>
            </w:pPr>
            <w:r w:rsidRPr="0076256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9598"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9987"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7116" w14:textId="77777777" w:rsidR="00F47530" w:rsidRPr="00762560" w:rsidRDefault="00F47530" w:rsidP="00E77C98">
            <w:pPr>
              <w:pStyle w:val="rowtabella0"/>
              <w:jc w:val="center"/>
              <w:rPr>
                <w:color w:val="002060"/>
              </w:rPr>
            </w:pPr>
            <w:r w:rsidRPr="00762560">
              <w:rPr>
                <w:color w:val="002060"/>
              </w:rPr>
              <w:t>0</w:t>
            </w:r>
          </w:p>
        </w:tc>
      </w:tr>
      <w:tr w:rsidR="00F47530" w:rsidRPr="00762560" w14:paraId="0730771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65732" w14:textId="77777777" w:rsidR="00F47530" w:rsidRPr="00690B2D" w:rsidRDefault="00F47530" w:rsidP="00E77C98">
            <w:pPr>
              <w:pStyle w:val="rowtabella0"/>
              <w:rPr>
                <w:color w:val="002060"/>
                <w:lang w:val="en-US"/>
              </w:rPr>
            </w:pPr>
            <w:r w:rsidRPr="00690B2D">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1B9E" w14:textId="77777777" w:rsidR="00F47530" w:rsidRPr="00762560" w:rsidRDefault="00F47530" w:rsidP="00E77C98">
            <w:pPr>
              <w:pStyle w:val="rowtabella0"/>
              <w:jc w:val="center"/>
              <w:rPr>
                <w:color w:val="002060"/>
              </w:rPr>
            </w:pPr>
            <w:r w:rsidRPr="007625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3904"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2645"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FA6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63B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2798" w14:textId="77777777" w:rsidR="00F47530" w:rsidRPr="00762560" w:rsidRDefault="00F47530" w:rsidP="00E77C98">
            <w:pPr>
              <w:pStyle w:val="rowtabella0"/>
              <w:jc w:val="center"/>
              <w:rPr>
                <w:color w:val="002060"/>
              </w:rPr>
            </w:pPr>
            <w:r w:rsidRPr="0076256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A9F9"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5EF8"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1BB2" w14:textId="77777777" w:rsidR="00F47530" w:rsidRPr="00762560" w:rsidRDefault="00F47530" w:rsidP="00E77C98">
            <w:pPr>
              <w:pStyle w:val="rowtabella0"/>
              <w:jc w:val="center"/>
              <w:rPr>
                <w:color w:val="002060"/>
              </w:rPr>
            </w:pPr>
            <w:r w:rsidRPr="00762560">
              <w:rPr>
                <w:color w:val="002060"/>
              </w:rPr>
              <w:t>0</w:t>
            </w:r>
          </w:p>
        </w:tc>
      </w:tr>
      <w:tr w:rsidR="00F47530" w:rsidRPr="00762560" w14:paraId="688C166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4CDAB" w14:textId="77777777" w:rsidR="00F47530" w:rsidRPr="00762560" w:rsidRDefault="00F47530" w:rsidP="00E77C98">
            <w:pPr>
              <w:pStyle w:val="rowtabella0"/>
              <w:rPr>
                <w:color w:val="002060"/>
              </w:rPr>
            </w:pPr>
            <w:r w:rsidRPr="0076256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1B0B"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73D9"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399B"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A6D5"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03B4"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17CA" w14:textId="77777777" w:rsidR="00F47530" w:rsidRPr="00762560" w:rsidRDefault="00F47530" w:rsidP="00E77C98">
            <w:pPr>
              <w:pStyle w:val="rowtabella0"/>
              <w:jc w:val="center"/>
              <w:rPr>
                <w:color w:val="002060"/>
              </w:rPr>
            </w:pPr>
            <w:r w:rsidRPr="0076256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5C8E" w14:textId="77777777" w:rsidR="00F47530" w:rsidRPr="00762560" w:rsidRDefault="00F47530" w:rsidP="00E77C98">
            <w:pPr>
              <w:pStyle w:val="rowtabella0"/>
              <w:jc w:val="center"/>
              <w:rPr>
                <w:color w:val="002060"/>
              </w:rPr>
            </w:pPr>
            <w:r w:rsidRPr="0076256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6198"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CBED" w14:textId="77777777" w:rsidR="00F47530" w:rsidRPr="00762560" w:rsidRDefault="00F47530" w:rsidP="00E77C98">
            <w:pPr>
              <w:pStyle w:val="rowtabella0"/>
              <w:jc w:val="center"/>
              <w:rPr>
                <w:color w:val="002060"/>
              </w:rPr>
            </w:pPr>
            <w:r w:rsidRPr="00762560">
              <w:rPr>
                <w:color w:val="002060"/>
              </w:rPr>
              <w:t>0</w:t>
            </w:r>
          </w:p>
        </w:tc>
      </w:tr>
      <w:tr w:rsidR="00F47530" w:rsidRPr="00762560" w14:paraId="6FA56F6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4E01C" w14:textId="77777777" w:rsidR="00F47530" w:rsidRPr="00762560" w:rsidRDefault="00F47530" w:rsidP="00E77C98">
            <w:pPr>
              <w:pStyle w:val="rowtabella0"/>
              <w:rPr>
                <w:color w:val="002060"/>
              </w:rPr>
            </w:pPr>
            <w:r w:rsidRPr="0076256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78D3"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0AA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4D89"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4256"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8E3F"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D8C9"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5EF3"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7881"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B9BE" w14:textId="77777777" w:rsidR="00F47530" w:rsidRPr="00762560" w:rsidRDefault="00F47530" w:rsidP="00E77C98">
            <w:pPr>
              <w:pStyle w:val="rowtabella0"/>
              <w:jc w:val="center"/>
              <w:rPr>
                <w:color w:val="002060"/>
              </w:rPr>
            </w:pPr>
            <w:r w:rsidRPr="00762560">
              <w:rPr>
                <w:color w:val="002060"/>
              </w:rPr>
              <w:t>0</w:t>
            </w:r>
          </w:p>
        </w:tc>
      </w:tr>
      <w:tr w:rsidR="00F47530" w:rsidRPr="00762560" w14:paraId="67B619D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0E51E" w14:textId="77777777" w:rsidR="00F47530" w:rsidRPr="00762560" w:rsidRDefault="00F47530" w:rsidP="00E77C98">
            <w:pPr>
              <w:pStyle w:val="rowtabella0"/>
              <w:rPr>
                <w:color w:val="002060"/>
              </w:rPr>
            </w:pPr>
            <w:r w:rsidRPr="0076256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8A09"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68D0"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E2FC"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94E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DE20"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5AE6"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0B43"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DDC8"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36B2" w14:textId="77777777" w:rsidR="00F47530" w:rsidRPr="00762560" w:rsidRDefault="00F47530" w:rsidP="00E77C98">
            <w:pPr>
              <w:pStyle w:val="rowtabella0"/>
              <w:jc w:val="center"/>
              <w:rPr>
                <w:color w:val="002060"/>
              </w:rPr>
            </w:pPr>
            <w:r w:rsidRPr="00762560">
              <w:rPr>
                <w:color w:val="002060"/>
              </w:rPr>
              <w:t>0</w:t>
            </w:r>
          </w:p>
        </w:tc>
      </w:tr>
      <w:tr w:rsidR="00F47530" w:rsidRPr="00762560" w14:paraId="5F1BC21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B0CE6" w14:textId="77777777" w:rsidR="00F47530" w:rsidRPr="00762560" w:rsidRDefault="00F47530" w:rsidP="00E77C98">
            <w:pPr>
              <w:pStyle w:val="rowtabella0"/>
              <w:rPr>
                <w:color w:val="002060"/>
              </w:rPr>
            </w:pPr>
            <w:r w:rsidRPr="0076256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B6AF"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3D53"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8C9E"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5FC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B2C8"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79CC" w14:textId="77777777" w:rsidR="00F47530" w:rsidRPr="00762560" w:rsidRDefault="00F47530" w:rsidP="00E77C98">
            <w:pPr>
              <w:pStyle w:val="rowtabella0"/>
              <w:jc w:val="center"/>
              <w:rPr>
                <w:color w:val="002060"/>
              </w:rPr>
            </w:pPr>
            <w:r w:rsidRPr="007625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6A77"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2B86"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9AC8" w14:textId="77777777" w:rsidR="00F47530" w:rsidRPr="00762560" w:rsidRDefault="00F47530" w:rsidP="00E77C98">
            <w:pPr>
              <w:pStyle w:val="rowtabella0"/>
              <w:jc w:val="center"/>
              <w:rPr>
                <w:color w:val="002060"/>
              </w:rPr>
            </w:pPr>
            <w:r w:rsidRPr="00762560">
              <w:rPr>
                <w:color w:val="002060"/>
              </w:rPr>
              <w:t>0</w:t>
            </w:r>
          </w:p>
        </w:tc>
      </w:tr>
      <w:tr w:rsidR="00F47530" w:rsidRPr="00762560" w14:paraId="1EADF67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211F2" w14:textId="77777777" w:rsidR="00F47530" w:rsidRPr="00762560" w:rsidRDefault="00F47530" w:rsidP="00E77C98">
            <w:pPr>
              <w:pStyle w:val="rowtabella0"/>
              <w:rPr>
                <w:color w:val="002060"/>
              </w:rPr>
            </w:pPr>
            <w:r w:rsidRPr="0076256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5B16"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439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E793"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C593"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63B4"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DF48"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C6C4"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1F8D"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2F9A" w14:textId="77777777" w:rsidR="00F47530" w:rsidRPr="00762560" w:rsidRDefault="00F47530" w:rsidP="00E77C98">
            <w:pPr>
              <w:pStyle w:val="rowtabella0"/>
              <w:jc w:val="center"/>
              <w:rPr>
                <w:color w:val="002060"/>
              </w:rPr>
            </w:pPr>
            <w:r w:rsidRPr="00762560">
              <w:rPr>
                <w:color w:val="002060"/>
              </w:rPr>
              <w:t>0</w:t>
            </w:r>
          </w:p>
        </w:tc>
      </w:tr>
      <w:tr w:rsidR="00F47530" w:rsidRPr="00762560" w14:paraId="31E0D54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4428B" w14:textId="77777777" w:rsidR="00F47530" w:rsidRPr="00762560" w:rsidRDefault="00F47530" w:rsidP="00E77C98">
            <w:pPr>
              <w:pStyle w:val="rowtabella0"/>
              <w:rPr>
                <w:color w:val="002060"/>
              </w:rPr>
            </w:pPr>
            <w:r w:rsidRPr="0076256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7AC7"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0B8C"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B905"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F9B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AA7E"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6DA7"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7D40" w14:textId="77777777" w:rsidR="00F47530" w:rsidRPr="00762560" w:rsidRDefault="00F47530" w:rsidP="00E77C98">
            <w:pPr>
              <w:pStyle w:val="rowtabella0"/>
              <w:jc w:val="center"/>
              <w:rPr>
                <w:color w:val="002060"/>
              </w:rPr>
            </w:pPr>
            <w:r w:rsidRPr="0076256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FB6F"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9C7B" w14:textId="77777777" w:rsidR="00F47530" w:rsidRPr="00762560" w:rsidRDefault="00F47530" w:rsidP="00E77C98">
            <w:pPr>
              <w:pStyle w:val="rowtabella0"/>
              <w:jc w:val="center"/>
              <w:rPr>
                <w:color w:val="002060"/>
              </w:rPr>
            </w:pPr>
            <w:r w:rsidRPr="00762560">
              <w:rPr>
                <w:color w:val="002060"/>
              </w:rPr>
              <w:t>0</w:t>
            </w:r>
          </w:p>
        </w:tc>
      </w:tr>
      <w:tr w:rsidR="00F47530" w:rsidRPr="00762560" w14:paraId="08E68E3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2E048" w14:textId="77777777" w:rsidR="00F47530" w:rsidRPr="00690B2D" w:rsidRDefault="00F47530" w:rsidP="00E77C98">
            <w:pPr>
              <w:pStyle w:val="rowtabella0"/>
              <w:rPr>
                <w:color w:val="002060"/>
                <w:lang w:val="en-US"/>
              </w:rPr>
            </w:pPr>
            <w:r w:rsidRPr="00690B2D">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FBAF"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0DAB"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0939"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CC9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EE1C"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5F51"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9AA3"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54E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EFA5" w14:textId="77777777" w:rsidR="00F47530" w:rsidRPr="00762560" w:rsidRDefault="00F47530" w:rsidP="00E77C98">
            <w:pPr>
              <w:pStyle w:val="rowtabella0"/>
              <w:jc w:val="center"/>
              <w:rPr>
                <w:color w:val="002060"/>
              </w:rPr>
            </w:pPr>
            <w:r w:rsidRPr="00762560">
              <w:rPr>
                <w:color w:val="002060"/>
              </w:rPr>
              <w:t>0</w:t>
            </w:r>
          </w:p>
        </w:tc>
      </w:tr>
      <w:tr w:rsidR="00F47530" w:rsidRPr="00762560" w14:paraId="197FF42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9D462" w14:textId="77777777" w:rsidR="00F47530" w:rsidRPr="00762560" w:rsidRDefault="00F47530" w:rsidP="00E77C98">
            <w:pPr>
              <w:pStyle w:val="rowtabella0"/>
              <w:rPr>
                <w:color w:val="002060"/>
              </w:rPr>
            </w:pPr>
            <w:r w:rsidRPr="007625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5A44"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B20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8446"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4C5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A5EE"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6185"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FECA"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4C33"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F892" w14:textId="77777777" w:rsidR="00F47530" w:rsidRPr="00762560" w:rsidRDefault="00F47530" w:rsidP="00E77C98">
            <w:pPr>
              <w:pStyle w:val="rowtabella0"/>
              <w:jc w:val="center"/>
              <w:rPr>
                <w:color w:val="002060"/>
              </w:rPr>
            </w:pPr>
            <w:r w:rsidRPr="00762560">
              <w:rPr>
                <w:color w:val="002060"/>
              </w:rPr>
              <w:t>0</w:t>
            </w:r>
          </w:p>
        </w:tc>
      </w:tr>
      <w:tr w:rsidR="00F47530" w:rsidRPr="00762560" w14:paraId="0526F9B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619FD" w14:textId="77777777" w:rsidR="00F47530" w:rsidRPr="00762560" w:rsidRDefault="00F47530" w:rsidP="00E77C98">
            <w:pPr>
              <w:pStyle w:val="rowtabella0"/>
              <w:rPr>
                <w:color w:val="002060"/>
              </w:rPr>
            </w:pPr>
            <w:r w:rsidRPr="0076256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E3FD"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3C0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873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75C3"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B4CC"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D2B9"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CA2B" w14:textId="77777777" w:rsidR="00F47530" w:rsidRPr="00762560" w:rsidRDefault="00F47530" w:rsidP="00E77C98">
            <w:pPr>
              <w:pStyle w:val="rowtabella0"/>
              <w:jc w:val="center"/>
              <w:rPr>
                <w:color w:val="002060"/>
              </w:rPr>
            </w:pPr>
            <w:r w:rsidRPr="0076256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87A0"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BADA" w14:textId="77777777" w:rsidR="00F47530" w:rsidRPr="00762560" w:rsidRDefault="00F47530" w:rsidP="00E77C98">
            <w:pPr>
              <w:pStyle w:val="rowtabella0"/>
              <w:jc w:val="center"/>
              <w:rPr>
                <w:color w:val="002060"/>
              </w:rPr>
            </w:pPr>
            <w:r w:rsidRPr="00762560">
              <w:rPr>
                <w:color w:val="002060"/>
              </w:rPr>
              <w:t>0</w:t>
            </w:r>
          </w:p>
        </w:tc>
      </w:tr>
      <w:tr w:rsidR="00F47530" w:rsidRPr="00762560" w14:paraId="773F4F9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79882" w14:textId="77777777" w:rsidR="00F47530" w:rsidRPr="00690B2D" w:rsidRDefault="00F47530" w:rsidP="00E77C98">
            <w:pPr>
              <w:pStyle w:val="rowtabella0"/>
              <w:rPr>
                <w:color w:val="002060"/>
                <w:lang w:val="en-US"/>
              </w:rPr>
            </w:pPr>
            <w:r w:rsidRPr="00690B2D">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8CB1"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377E"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CAC5"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B3E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1BBC"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BB36"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DE23" w14:textId="77777777" w:rsidR="00F47530" w:rsidRPr="00762560" w:rsidRDefault="00F47530" w:rsidP="00E77C98">
            <w:pPr>
              <w:pStyle w:val="rowtabella0"/>
              <w:jc w:val="center"/>
              <w:rPr>
                <w:color w:val="002060"/>
              </w:rPr>
            </w:pPr>
            <w:r w:rsidRPr="0076256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F9E2F"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5720" w14:textId="77777777" w:rsidR="00F47530" w:rsidRPr="00762560" w:rsidRDefault="00F47530" w:rsidP="00E77C98">
            <w:pPr>
              <w:pStyle w:val="rowtabella0"/>
              <w:jc w:val="center"/>
              <w:rPr>
                <w:color w:val="002060"/>
              </w:rPr>
            </w:pPr>
            <w:r w:rsidRPr="00762560">
              <w:rPr>
                <w:color w:val="002060"/>
              </w:rPr>
              <w:t>0</w:t>
            </w:r>
          </w:p>
        </w:tc>
      </w:tr>
      <w:tr w:rsidR="00F47530" w:rsidRPr="00762560" w14:paraId="7CF333A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D8CC7" w14:textId="77777777" w:rsidR="00F47530" w:rsidRPr="00762560" w:rsidRDefault="00F47530" w:rsidP="00E77C98">
            <w:pPr>
              <w:pStyle w:val="rowtabella0"/>
              <w:rPr>
                <w:color w:val="002060"/>
              </w:rPr>
            </w:pPr>
            <w:r w:rsidRPr="0076256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9339"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BEE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C164"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D246"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A31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3A2A3"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0A6D" w14:textId="77777777" w:rsidR="00F47530" w:rsidRPr="00762560" w:rsidRDefault="00F47530" w:rsidP="00E77C98">
            <w:pPr>
              <w:pStyle w:val="rowtabella0"/>
              <w:jc w:val="center"/>
              <w:rPr>
                <w:color w:val="002060"/>
              </w:rPr>
            </w:pPr>
            <w:r w:rsidRPr="0076256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CED0"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EBE3" w14:textId="77777777" w:rsidR="00F47530" w:rsidRPr="00762560" w:rsidRDefault="00F47530" w:rsidP="00E77C98">
            <w:pPr>
              <w:pStyle w:val="rowtabella0"/>
              <w:jc w:val="center"/>
              <w:rPr>
                <w:color w:val="002060"/>
              </w:rPr>
            </w:pPr>
            <w:r w:rsidRPr="00762560">
              <w:rPr>
                <w:color w:val="002060"/>
              </w:rPr>
              <w:t>0</w:t>
            </w:r>
          </w:p>
        </w:tc>
      </w:tr>
      <w:tr w:rsidR="00F47530" w:rsidRPr="00762560" w14:paraId="74CC2C2B"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0DBB2" w14:textId="77777777" w:rsidR="00F47530" w:rsidRPr="00762560" w:rsidRDefault="00F47530" w:rsidP="00E77C98">
            <w:pPr>
              <w:pStyle w:val="rowtabella0"/>
              <w:rPr>
                <w:color w:val="002060"/>
              </w:rPr>
            </w:pPr>
            <w:r w:rsidRPr="0076256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E94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D3D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A0A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977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6850"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66A1"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16B7" w14:textId="77777777" w:rsidR="00F47530" w:rsidRPr="00762560" w:rsidRDefault="00F47530" w:rsidP="00E77C98">
            <w:pPr>
              <w:pStyle w:val="rowtabella0"/>
              <w:jc w:val="center"/>
              <w:rPr>
                <w:color w:val="002060"/>
              </w:rPr>
            </w:pPr>
            <w:r w:rsidRPr="0076256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375B"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85D5" w14:textId="77777777" w:rsidR="00F47530" w:rsidRPr="00762560" w:rsidRDefault="00F47530" w:rsidP="00E77C98">
            <w:pPr>
              <w:pStyle w:val="rowtabella0"/>
              <w:jc w:val="center"/>
              <w:rPr>
                <w:color w:val="002060"/>
              </w:rPr>
            </w:pPr>
            <w:r w:rsidRPr="00762560">
              <w:rPr>
                <w:color w:val="002060"/>
              </w:rPr>
              <w:t>0</w:t>
            </w:r>
          </w:p>
        </w:tc>
      </w:tr>
    </w:tbl>
    <w:p w14:paraId="57C76E1F" w14:textId="77777777" w:rsidR="00F47530" w:rsidRPr="00762560" w:rsidRDefault="00F47530" w:rsidP="00F47530">
      <w:pPr>
        <w:pStyle w:val="breakline"/>
        <w:rPr>
          <w:rFonts w:eastAsiaTheme="minorEastAsia"/>
          <w:color w:val="002060"/>
        </w:rPr>
      </w:pPr>
    </w:p>
    <w:p w14:paraId="18D888E2" w14:textId="77777777" w:rsidR="00F47530" w:rsidRPr="00762560" w:rsidRDefault="00F47530" w:rsidP="00F47530">
      <w:pPr>
        <w:pStyle w:val="breakline"/>
        <w:rPr>
          <w:color w:val="002060"/>
        </w:rPr>
      </w:pPr>
    </w:p>
    <w:p w14:paraId="460815FA" w14:textId="77777777" w:rsidR="00F47530" w:rsidRPr="00762560" w:rsidRDefault="00F47530" w:rsidP="00F47530">
      <w:pPr>
        <w:pStyle w:val="sottotitolocampionato10"/>
        <w:rPr>
          <w:color w:val="002060"/>
        </w:rPr>
      </w:pPr>
      <w:r w:rsidRPr="0076256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6EAD3FB"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E36C"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8AA4"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7856"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07560"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C0B5"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4E1FB"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E2856"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3006"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4CA3"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1029" w14:textId="77777777" w:rsidR="00F47530" w:rsidRPr="00762560" w:rsidRDefault="00F47530" w:rsidP="00E77C98">
            <w:pPr>
              <w:pStyle w:val="headertabella0"/>
              <w:rPr>
                <w:color w:val="002060"/>
              </w:rPr>
            </w:pPr>
            <w:r w:rsidRPr="00762560">
              <w:rPr>
                <w:color w:val="002060"/>
              </w:rPr>
              <w:t>PE</w:t>
            </w:r>
          </w:p>
        </w:tc>
      </w:tr>
      <w:tr w:rsidR="00F47530" w:rsidRPr="00762560" w14:paraId="363964E3"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D30AEA" w14:textId="77777777" w:rsidR="00F47530" w:rsidRPr="00762560" w:rsidRDefault="00F47530" w:rsidP="00E77C98">
            <w:pPr>
              <w:pStyle w:val="rowtabella0"/>
              <w:rPr>
                <w:color w:val="002060"/>
              </w:rPr>
            </w:pPr>
            <w:r w:rsidRPr="007625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9ED4"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137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9E04"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B494"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634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D956" w14:textId="77777777" w:rsidR="00F47530" w:rsidRPr="00762560" w:rsidRDefault="00F47530" w:rsidP="00E77C98">
            <w:pPr>
              <w:pStyle w:val="rowtabella0"/>
              <w:jc w:val="center"/>
              <w:rPr>
                <w:color w:val="002060"/>
              </w:rPr>
            </w:pPr>
            <w:r w:rsidRPr="00762560">
              <w:rPr>
                <w:color w:val="002060"/>
              </w:rPr>
              <w:t>172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8EB5"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A720" w14:textId="77777777" w:rsidR="00F47530" w:rsidRPr="00762560" w:rsidRDefault="00F47530" w:rsidP="00E77C98">
            <w:pPr>
              <w:pStyle w:val="rowtabella0"/>
              <w:jc w:val="center"/>
              <w:rPr>
                <w:color w:val="002060"/>
              </w:rPr>
            </w:pPr>
            <w:r w:rsidRPr="0076256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2348" w14:textId="77777777" w:rsidR="00F47530" w:rsidRPr="00762560" w:rsidRDefault="00F47530" w:rsidP="00E77C98">
            <w:pPr>
              <w:pStyle w:val="rowtabella0"/>
              <w:jc w:val="center"/>
              <w:rPr>
                <w:color w:val="002060"/>
              </w:rPr>
            </w:pPr>
            <w:r w:rsidRPr="00762560">
              <w:rPr>
                <w:color w:val="002060"/>
              </w:rPr>
              <w:t>0</w:t>
            </w:r>
          </w:p>
        </w:tc>
      </w:tr>
      <w:tr w:rsidR="00F47530" w:rsidRPr="00762560" w14:paraId="740B1FC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0293D" w14:textId="77777777" w:rsidR="00F47530" w:rsidRPr="00762560" w:rsidRDefault="00F47530" w:rsidP="00E77C98">
            <w:pPr>
              <w:pStyle w:val="rowtabella0"/>
              <w:rPr>
                <w:color w:val="002060"/>
                <w:lang w:val="en-US"/>
              </w:rPr>
            </w:pPr>
            <w:r w:rsidRPr="00762560">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DBA7"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9558"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3E97"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F6B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2F8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7F2D" w14:textId="77777777" w:rsidR="00F47530" w:rsidRPr="00762560" w:rsidRDefault="00F47530" w:rsidP="00E77C98">
            <w:pPr>
              <w:pStyle w:val="rowtabella0"/>
              <w:jc w:val="center"/>
              <w:rPr>
                <w:color w:val="002060"/>
              </w:rPr>
            </w:pPr>
            <w:r w:rsidRPr="0076256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A41E" w14:textId="77777777" w:rsidR="00F47530" w:rsidRPr="00762560" w:rsidRDefault="00F47530" w:rsidP="00E77C98">
            <w:pPr>
              <w:pStyle w:val="rowtabella0"/>
              <w:jc w:val="center"/>
              <w:rPr>
                <w:color w:val="002060"/>
              </w:rPr>
            </w:pPr>
            <w:r w:rsidRPr="0076256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B0F0"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AB8E" w14:textId="77777777" w:rsidR="00F47530" w:rsidRPr="00762560" w:rsidRDefault="00F47530" w:rsidP="00E77C98">
            <w:pPr>
              <w:pStyle w:val="rowtabella0"/>
              <w:jc w:val="center"/>
              <w:rPr>
                <w:color w:val="002060"/>
              </w:rPr>
            </w:pPr>
            <w:r w:rsidRPr="00762560">
              <w:rPr>
                <w:color w:val="002060"/>
              </w:rPr>
              <w:t>0</w:t>
            </w:r>
          </w:p>
        </w:tc>
      </w:tr>
      <w:tr w:rsidR="00F47530" w:rsidRPr="00762560" w14:paraId="49C9D10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F8F97" w14:textId="77777777" w:rsidR="00F47530" w:rsidRPr="00762560" w:rsidRDefault="00F47530" w:rsidP="00E77C98">
            <w:pPr>
              <w:pStyle w:val="rowtabella0"/>
              <w:rPr>
                <w:color w:val="002060"/>
              </w:rPr>
            </w:pPr>
            <w:r w:rsidRPr="0076256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782F"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853B"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0053"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4C77"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42A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D1B1"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7441"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AC51"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7CF0" w14:textId="77777777" w:rsidR="00F47530" w:rsidRPr="00762560" w:rsidRDefault="00F47530" w:rsidP="00E77C98">
            <w:pPr>
              <w:pStyle w:val="rowtabella0"/>
              <w:jc w:val="center"/>
              <w:rPr>
                <w:color w:val="002060"/>
              </w:rPr>
            </w:pPr>
            <w:r w:rsidRPr="00762560">
              <w:rPr>
                <w:color w:val="002060"/>
              </w:rPr>
              <w:t>0</w:t>
            </w:r>
          </w:p>
        </w:tc>
      </w:tr>
      <w:tr w:rsidR="00F47530" w:rsidRPr="00762560" w14:paraId="70B6C7C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53BE8" w14:textId="77777777" w:rsidR="00F47530" w:rsidRPr="00762560" w:rsidRDefault="00F47530" w:rsidP="00E77C98">
            <w:pPr>
              <w:pStyle w:val="rowtabella0"/>
              <w:rPr>
                <w:color w:val="002060"/>
              </w:rPr>
            </w:pPr>
            <w:r w:rsidRPr="0076256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13DD"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E44B"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F760"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E78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1516"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CE2C" w14:textId="77777777" w:rsidR="00F47530" w:rsidRPr="00762560" w:rsidRDefault="00F47530" w:rsidP="00E77C98">
            <w:pPr>
              <w:pStyle w:val="rowtabella0"/>
              <w:jc w:val="center"/>
              <w:rPr>
                <w:color w:val="002060"/>
              </w:rPr>
            </w:pPr>
            <w:r w:rsidRPr="0076256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5E61"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7467"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39A2" w14:textId="77777777" w:rsidR="00F47530" w:rsidRPr="00762560" w:rsidRDefault="00F47530" w:rsidP="00E77C98">
            <w:pPr>
              <w:pStyle w:val="rowtabella0"/>
              <w:jc w:val="center"/>
              <w:rPr>
                <w:color w:val="002060"/>
              </w:rPr>
            </w:pPr>
            <w:r w:rsidRPr="00762560">
              <w:rPr>
                <w:color w:val="002060"/>
              </w:rPr>
              <w:t>0</w:t>
            </w:r>
          </w:p>
        </w:tc>
      </w:tr>
      <w:tr w:rsidR="00F47530" w:rsidRPr="00762560" w14:paraId="36EEBD4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A2808" w14:textId="77777777" w:rsidR="00F47530" w:rsidRPr="00762560" w:rsidRDefault="00F47530" w:rsidP="00E77C98">
            <w:pPr>
              <w:pStyle w:val="rowtabella0"/>
              <w:rPr>
                <w:color w:val="002060"/>
              </w:rPr>
            </w:pPr>
            <w:r w:rsidRPr="0076256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8A8F"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46A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18B5"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BFC2"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2D73"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628E" w14:textId="77777777" w:rsidR="00F47530" w:rsidRPr="00762560" w:rsidRDefault="00F47530" w:rsidP="00E77C98">
            <w:pPr>
              <w:pStyle w:val="rowtabella0"/>
              <w:jc w:val="center"/>
              <w:rPr>
                <w:color w:val="002060"/>
              </w:rPr>
            </w:pPr>
            <w:r w:rsidRPr="0076256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A9E5" w14:textId="77777777" w:rsidR="00F47530" w:rsidRPr="00762560" w:rsidRDefault="00F47530" w:rsidP="00E77C98">
            <w:pPr>
              <w:pStyle w:val="rowtabella0"/>
              <w:jc w:val="center"/>
              <w:rPr>
                <w:color w:val="002060"/>
              </w:rPr>
            </w:pPr>
            <w:r w:rsidRPr="0076256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7489"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640B" w14:textId="77777777" w:rsidR="00F47530" w:rsidRPr="00762560" w:rsidRDefault="00F47530" w:rsidP="00E77C98">
            <w:pPr>
              <w:pStyle w:val="rowtabella0"/>
              <w:jc w:val="center"/>
              <w:rPr>
                <w:color w:val="002060"/>
              </w:rPr>
            </w:pPr>
            <w:r w:rsidRPr="00762560">
              <w:rPr>
                <w:color w:val="002060"/>
              </w:rPr>
              <w:t>0</w:t>
            </w:r>
          </w:p>
        </w:tc>
      </w:tr>
      <w:tr w:rsidR="00F47530" w:rsidRPr="00762560" w14:paraId="0C55D0E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05156" w14:textId="77777777" w:rsidR="00F47530" w:rsidRPr="00690B2D" w:rsidRDefault="00F47530" w:rsidP="00E77C98">
            <w:pPr>
              <w:pStyle w:val="rowtabella0"/>
              <w:rPr>
                <w:color w:val="002060"/>
                <w:lang w:val="en-US"/>
              </w:rPr>
            </w:pPr>
            <w:r w:rsidRPr="00690B2D">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5CCE"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41BF"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2057"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8F4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A9A6"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461A"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5CF0" w14:textId="77777777" w:rsidR="00F47530" w:rsidRPr="00762560" w:rsidRDefault="00F47530" w:rsidP="00E77C98">
            <w:pPr>
              <w:pStyle w:val="rowtabella0"/>
              <w:jc w:val="center"/>
              <w:rPr>
                <w:color w:val="002060"/>
              </w:rPr>
            </w:pPr>
            <w:r w:rsidRPr="0076256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490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F286" w14:textId="77777777" w:rsidR="00F47530" w:rsidRPr="00762560" w:rsidRDefault="00F47530" w:rsidP="00E77C98">
            <w:pPr>
              <w:pStyle w:val="rowtabella0"/>
              <w:jc w:val="center"/>
              <w:rPr>
                <w:color w:val="002060"/>
              </w:rPr>
            </w:pPr>
            <w:r w:rsidRPr="00762560">
              <w:rPr>
                <w:color w:val="002060"/>
              </w:rPr>
              <w:t>0</w:t>
            </w:r>
          </w:p>
        </w:tc>
      </w:tr>
      <w:tr w:rsidR="00F47530" w:rsidRPr="00762560" w14:paraId="57113F8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B052E" w14:textId="77777777" w:rsidR="00F47530" w:rsidRPr="00762560" w:rsidRDefault="00F47530" w:rsidP="00E77C98">
            <w:pPr>
              <w:pStyle w:val="rowtabella0"/>
              <w:rPr>
                <w:color w:val="002060"/>
              </w:rPr>
            </w:pPr>
            <w:r w:rsidRPr="007625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8D74"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698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C6A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6BAD"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AD7C"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152A"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98B1"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8D2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F8C3" w14:textId="77777777" w:rsidR="00F47530" w:rsidRPr="00762560" w:rsidRDefault="00F47530" w:rsidP="00E77C98">
            <w:pPr>
              <w:pStyle w:val="rowtabella0"/>
              <w:jc w:val="center"/>
              <w:rPr>
                <w:color w:val="002060"/>
              </w:rPr>
            </w:pPr>
            <w:r w:rsidRPr="00762560">
              <w:rPr>
                <w:color w:val="002060"/>
              </w:rPr>
              <w:t>0</w:t>
            </w:r>
          </w:p>
        </w:tc>
      </w:tr>
      <w:tr w:rsidR="00F47530" w:rsidRPr="00762560" w14:paraId="25CE037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E4301" w14:textId="77777777" w:rsidR="00F47530" w:rsidRPr="00762560" w:rsidRDefault="00F47530" w:rsidP="00E77C98">
            <w:pPr>
              <w:pStyle w:val="rowtabella0"/>
              <w:rPr>
                <w:color w:val="002060"/>
              </w:rPr>
            </w:pPr>
            <w:r w:rsidRPr="0076256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62F7"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8342"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5989"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BF73"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8115"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E874"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A493"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6DC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2A21" w14:textId="77777777" w:rsidR="00F47530" w:rsidRPr="00762560" w:rsidRDefault="00F47530" w:rsidP="00E77C98">
            <w:pPr>
              <w:pStyle w:val="rowtabella0"/>
              <w:jc w:val="center"/>
              <w:rPr>
                <w:color w:val="002060"/>
              </w:rPr>
            </w:pPr>
            <w:r w:rsidRPr="00762560">
              <w:rPr>
                <w:color w:val="002060"/>
              </w:rPr>
              <w:t>0</w:t>
            </w:r>
          </w:p>
        </w:tc>
      </w:tr>
      <w:tr w:rsidR="00F47530" w:rsidRPr="00762560" w14:paraId="19B46190"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8B889" w14:textId="77777777" w:rsidR="00F47530" w:rsidRPr="00762560" w:rsidRDefault="00F47530" w:rsidP="00E77C98">
            <w:pPr>
              <w:pStyle w:val="rowtabella0"/>
              <w:rPr>
                <w:color w:val="002060"/>
              </w:rPr>
            </w:pPr>
            <w:r w:rsidRPr="00762560">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4FB7"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E15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B9D8"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7B3F"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E950"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A291" w14:textId="77777777" w:rsidR="00F47530" w:rsidRPr="00762560" w:rsidRDefault="00F47530" w:rsidP="00E77C98">
            <w:pPr>
              <w:pStyle w:val="rowtabella0"/>
              <w:jc w:val="center"/>
              <w:rPr>
                <w:color w:val="002060"/>
              </w:rPr>
            </w:pPr>
            <w:r w:rsidRPr="0076256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5BDB" w14:textId="77777777" w:rsidR="00F47530" w:rsidRPr="00762560" w:rsidRDefault="00F47530" w:rsidP="00E77C98">
            <w:pPr>
              <w:pStyle w:val="rowtabella0"/>
              <w:jc w:val="center"/>
              <w:rPr>
                <w:color w:val="002060"/>
              </w:rPr>
            </w:pPr>
            <w:r w:rsidRPr="0076256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CFD5"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C7D1" w14:textId="77777777" w:rsidR="00F47530" w:rsidRPr="00762560" w:rsidRDefault="00F47530" w:rsidP="00E77C98">
            <w:pPr>
              <w:pStyle w:val="rowtabella0"/>
              <w:jc w:val="center"/>
              <w:rPr>
                <w:color w:val="002060"/>
              </w:rPr>
            </w:pPr>
            <w:r w:rsidRPr="00762560">
              <w:rPr>
                <w:color w:val="002060"/>
              </w:rPr>
              <w:t>0</w:t>
            </w:r>
          </w:p>
        </w:tc>
      </w:tr>
      <w:tr w:rsidR="00F47530" w:rsidRPr="00762560" w14:paraId="0CCE496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FA1DC" w14:textId="77777777" w:rsidR="00F47530" w:rsidRPr="00690B2D" w:rsidRDefault="00F47530" w:rsidP="00E77C98">
            <w:pPr>
              <w:pStyle w:val="rowtabella0"/>
              <w:rPr>
                <w:color w:val="002060"/>
                <w:lang w:val="en-US"/>
              </w:rPr>
            </w:pPr>
            <w:r w:rsidRPr="00690B2D">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58E0"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6F0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3237"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68C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A3C9"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3BC6" w14:textId="77777777" w:rsidR="00F47530" w:rsidRPr="00762560" w:rsidRDefault="00F47530" w:rsidP="00E77C98">
            <w:pPr>
              <w:pStyle w:val="rowtabella0"/>
              <w:jc w:val="center"/>
              <w:rPr>
                <w:color w:val="002060"/>
              </w:rPr>
            </w:pPr>
            <w:r w:rsidRPr="0076256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E82F" w14:textId="77777777" w:rsidR="00F47530" w:rsidRPr="00762560" w:rsidRDefault="00F47530" w:rsidP="00E77C98">
            <w:pPr>
              <w:pStyle w:val="rowtabella0"/>
              <w:jc w:val="center"/>
              <w:rPr>
                <w:color w:val="002060"/>
              </w:rPr>
            </w:pPr>
            <w:r w:rsidRPr="0076256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10F7"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AEEB" w14:textId="77777777" w:rsidR="00F47530" w:rsidRPr="00762560" w:rsidRDefault="00F47530" w:rsidP="00E77C98">
            <w:pPr>
              <w:pStyle w:val="rowtabella0"/>
              <w:jc w:val="center"/>
              <w:rPr>
                <w:color w:val="002060"/>
              </w:rPr>
            </w:pPr>
            <w:r w:rsidRPr="00762560">
              <w:rPr>
                <w:color w:val="002060"/>
              </w:rPr>
              <w:t>0</w:t>
            </w:r>
          </w:p>
        </w:tc>
      </w:tr>
      <w:tr w:rsidR="00F47530" w:rsidRPr="00762560" w14:paraId="541286A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21089" w14:textId="77777777" w:rsidR="00F47530" w:rsidRPr="00762560" w:rsidRDefault="00F47530" w:rsidP="00E77C98">
            <w:pPr>
              <w:pStyle w:val="rowtabella0"/>
              <w:rPr>
                <w:color w:val="002060"/>
              </w:rPr>
            </w:pPr>
            <w:r w:rsidRPr="0076256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531A"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E589"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917C"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1E4A"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A0FF"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459B"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259A"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33B3"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410E" w14:textId="77777777" w:rsidR="00F47530" w:rsidRPr="00762560" w:rsidRDefault="00F47530" w:rsidP="00E77C98">
            <w:pPr>
              <w:pStyle w:val="rowtabella0"/>
              <w:jc w:val="center"/>
              <w:rPr>
                <w:color w:val="002060"/>
              </w:rPr>
            </w:pPr>
            <w:r w:rsidRPr="00762560">
              <w:rPr>
                <w:color w:val="002060"/>
              </w:rPr>
              <w:t>0</w:t>
            </w:r>
          </w:p>
        </w:tc>
      </w:tr>
      <w:tr w:rsidR="00F47530" w:rsidRPr="00762560" w14:paraId="6351044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3D8CE" w14:textId="77777777" w:rsidR="00F47530" w:rsidRPr="00762560" w:rsidRDefault="00F47530" w:rsidP="00E77C98">
            <w:pPr>
              <w:pStyle w:val="rowtabella0"/>
              <w:rPr>
                <w:color w:val="002060"/>
              </w:rPr>
            </w:pPr>
            <w:r w:rsidRPr="0076256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3C84"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5A1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D86F"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D70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933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5C63"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F18B"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4873"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2D48" w14:textId="77777777" w:rsidR="00F47530" w:rsidRPr="00762560" w:rsidRDefault="00F47530" w:rsidP="00E77C98">
            <w:pPr>
              <w:pStyle w:val="rowtabella0"/>
              <w:jc w:val="center"/>
              <w:rPr>
                <w:color w:val="002060"/>
              </w:rPr>
            </w:pPr>
            <w:r w:rsidRPr="00762560">
              <w:rPr>
                <w:color w:val="002060"/>
              </w:rPr>
              <w:t>0</w:t>
            </w:r>
          </w:p>
        </w:tc>
      </w:tr>
      <w:tr w:rsidR="00F47530" w:rsidRPr="00762560" w14:paraId="10F66FE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D67C4" w14:textId="77777777" w:rsidR="00F47530" w:rsidRPr="00762560" w:rsidRDefault="00F47530" w:rsidP="00E77C98">
            <w:pPr>
              <w:pStyle w:val="rowtabella0"/>
              <w:rPr>
                <w:color w:val="002060"/>
              </w:rPr>
            </w:pPr>
            <w:r w:rsidRPr="0076256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937C"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C840"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0EA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CB00"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BC21"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2504"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DB00" w14:textId="77777777" w:rsidR="00F47530" w:rsidRPr="00762560" w:rsidRDefault="00F47530" w:rsidP="00E77C98">
            <w:pPr>
              <w:pStyle w:val="rowtabella0"/>
              <w:jc w:val="center"/>
              <w:rPr>
                <w:color w:val="002060"/>
              </w:rPr>
            </w:pPr>
            <w:r w:rsidRPr="0076256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72F5"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E051" w14:textId="77777777" w:rsidR="00F47530" w:rsidRPr="00762560" w:rsidRDefault="00F47530" w:rsidP="00E77C98">
            <w:pPr>
              <w:pStyle w:val="rowtabella0"/>
              <w:jc w:val="center"/>
              <w:rPr>
                <w:color w:val="002060"/>
              </w:rPr>
            </w:pPr>
            <w:r w:rsidRPr="00762560">
              <w:rPr>
                <w:color w:val="002060"/>
              </w:rPr>
              <w:t>0</w:t>
            </w:r>
          </w:p>
        </w:tc>
      </w:tr>
      <w:tr w:rsidR="00F47530" w:rsidRPr="00762560" w14:paraId="1AF8722E"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08B2C" w14:textId="77777777" w:rsidR="00F47530" w:rsidRPr="00762560" w:rsidRDefault="00F47530" w:rsidP="00E77C98">
            <w:pPr>
              <w:pStyle w:val="rowtabella0"/>
              <w:rPr>
                <w:color w:val="002060"/>
              </w:rPr>
            </w:pPr>
            <w:r w:rsidRPr="0076256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FA0A"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306A"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4A18"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50AA"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4A58"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01D6" w14:textId="77777777" w:rsidR="00F47530" w:rsidRPr="00762560" w:rsidRDefault="00F47530" w:rsidP="00E77C98">
            <w:pPr>
              <w:pStyle w:val="rowtabella0"/>
              <w:jc w:val="center"/>
              <w:rPr>
                <w:color w:val="002060"/>
              </w:rPr>
            </w:pPr>
            <w:r w:rsidRPr="0076256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4FD9" w14:textId="77777777" w:rsidR="00F47530" w:rsidRPr="00762560" w:rsidRDefault="00F47530" w:rsidP="00E77C98">
            <w:pPr>
              <w:pStyle w:val="rowtabella0"/>
              <w:jc w:val="center"/>
              <w:rPr>
                <w:color w:val="002060"/>
              </w:rPr>
            </w:pPr>
            <w:r w:rsidRPr="00762560">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2142"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AA42" w14:textId="77777777" w:rsidR="00F47530" w:rsidRPr="00762560" w:rsidRDefault="00F47530" w:rsidP="00E77C98">
            <w:pPr>
              <w:pStyle w:val="rowtabella0"/>
              <w:jc w:val="center"/>
              <w:rPr>
                <w:color w:val="002060"/>
              </w:rPr>
            </w:pPr>
            <w:r w:rsidRPr="00762560">
              <w:rPr>
                <w:color w:val="002060"/>
              </w:rPr>
              <w:t>0</w:t>
            </w:r>
          </w:p>
        </w:tc>
      </w:tr>
    </w:tbl>
    <w:p w14:paraId="48411E22" w14:textId="77777777" w:rsidR="00F47530" w:rsidRPr="00762560" w:rsidRDefault="00F47530" w:rsidP="00F47530">
      <w:pPr>
        <w:pStyle w:val="breakline"/>
        <w:rPr>
          <w:rFonts w:eastAsiaTheme="minorEastAsia"/>
          <w:color w:val="002060"/>
        </w:rPr>
      </w:pPr>
    </w:p>
    <w:p w14:paraId="052DECE0" w14:textId="77777777" w:rsidR="00F47530" w:rsidRPr="00762560" w:rsidRDefault="00F47530" w:rsidP="00F47530">
      <w:pPr>
        <w:pStyle w:val="titoloprinc0"/>
        <w:rPr>
          <w:color w:val="002060"/>
        </w:rPr>
      </w:pPr>
      <w:r w:rsidRPr="00762560">
        <w:rPr>
          <w:color w:val="002060"/>
        </w:rPr>
        <w:t>PROGRAMMA GARE</w:t>
      </w:r>
    </w:p>
    <w:p w14:paraId="4DE4FDC7" w14:textId="008862C7" w:rsidR="00F47530" w:rsidRDefault="00F47530" w:rsidP="00F47530">
      <w:pPr>
        <w:pStyle w:val="breakline"/>
        <w:rPr>
          <w:b/>
          <w:bCs/>
          <w:color w:val="002060"/>
        </w:rPr>
      </w:pPr>
    </w:p>
    <w:p w14:paraId="00B5D22B" w14:textId="77777777" w:rsidR="00C422BB" w:rsidRPr="005A0544" w:rsidRDefault="00C422BB" w:rsidP="00C422BB">
      <w:pPr>
        <w:pStyle w:val="sottotitolocampionato10"/>
        <w:rPr>
          <w:color w:val="002060"/>
        </w:rPr>
      </w:pPr>
      <w:r w:rsidRPr="005A0544">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0"/>
        <w:gridCol w:w="385"/>
        <w:gridCol w:w="898"/>
        <w:gridCol w:w="1175"/>
        <w:gridCol w:w="1563"/>
        <w:gridCol w:w="1544"/>
      </w:tblGrid>
      <w:tr w:rsidR="00C422BB" w:rsidRPr="005A0544" w14:paraId="3FDC59C1"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7547"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C0916"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567FD"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303F7"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F745"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D20F"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C4192"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32DBB145"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C182F" w14:textId="77777777" w:rsidR="00C422BB" w:rsidRPr="005A0544" w:rsidRDefault="00C422BB" w:rsidP="00E77C98">
            <w:pPr>
              <w:pStyle w:val="rowtabella0"/>
              <w:rPr>
                <w:color w:val="002060"/>
              </w:rPr>
            </w:pPr>
            <w:r w:rsidRPr="005A0544">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87918" w14:textId="77777777" w:rsidR="00C422BB" w:rsidRPr="005A0544" w:rsidRDefault="00C422BB" w:rsidP="00E77C98">
            <w:pPr>
              <w:pStyle w:val="rowtabella0"/>
              <w:rPr>
                <w:color w:val="002060"/>
              </w:rPr>
            </w:pPr>
            <w:r w:rsidRPr="005A0544">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A8C7F"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CCADE" w14:textId="77777777" w:rsidR="00C422BB" w:rsidRPr="005A0544" w:rsidRDefault="00C422BB" w:rsidP="00E77C98">
            <w:pPr>
              <w:pStyle w:val="rowtabella0"/>
              <w:rPr>
                <w:color w:val="002060"/>
              </w:rPr>
            </w:pPr>
            <w:r w:rsidRPr="005A0544">
              <w:rPr>
                <w:color w:val="002060"/>
              </w:rPr>
              <w:t>10/03/2023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F5B40" w14:textId="77777777" w:rsidR="00C422BB" w:rsidRPr="005A0544" w:rsidRDefault="00C422BB" w:rsidP="00E77C98">
            <w:pPr>
              <w:pStyle w:val="rowtabella0"/>
              <w:rPr>
                <w:color w:val="002060"/>
              </w:rPr>
            </w:pPr>
            <w:r w:rsidRPr="005A0544">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C6D5C" w14:textId="77777777" w:rsidR="00C422BB" w:rsidRPr="005A0544" w:rsidRDefault="00C422BB" w:rsidP="00E77C98">
            <w:pPr>
              <w:pStyle w:val="rowtabella0"/>
              <w:rPr>
                <w:color w:val="002060"/>
              </w:rPr>
            </w:pPr>
            <w:r w:rsidRPr="005A0544">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C245B" w14:textId="77777777" w:rsidR="00C422BB" w:rsidRPr="005A0544" w:rsidRDefault="00C422BB" w:rsidP="00E77C98">
            <w:pPr>
              <w:pStyle w:val="rowtabella0"/>
              <w:rPr>
                <w:color w:val="002060"/>
              </w:rPr>
            </w:pPr>
            <w:r w:rsidRPr="005A0544">
              <w:rPr>
                <w:color w:val="002060"/>
              </w:rPr>
              <w:t>VIA MATTEOTTI</w:t>
            </w:r>
          </w:p>
        </w:tc>
      </w:tr>
      <w:tr w:rsidR="00C422BB" w:rsidRPr="005A0544" w14:paraId="4E2C6AA8"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2C616F" w14:textId="77777777" w:rsidR="00C422BB" w:rsidRPr="005A0544" w:rsidRDefault="00C422BB" w:rsidP="00E77C98">
            <w:pPr>
              <w:pStyle w:val="rowtabella0"/>
              <w:rPr>
                <w:color w:val="002060"/>
              </w:rPr>
            </w:pPr>
            <w:r w:rsidRPr="005A0544">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A2B01A" w14:textId="77777777" w:rsidR="00C422BB" w:rsidRPr="005A0544" w:rsidRDefault="00C422BB" w:rsidP="00E77C98">
            <w:pPr>
              <w:pStyle w:val="rowtabella0"/>
              <w:rPr>
                <w:color w:val="002060"/>
              </w:rPr>
            </w:pPr>
            <w:r w:rsidRPr="005A0544">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4A8195"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59E414" w14:textId="77777777" w:rsidR="00C422BB" w:rsidRPr="005A0544" w:rsidRDefault="00C422BB" w:rsidP="00E77C98">
            <w:pPr>
              <w:pStyle w:val="rowtabella0"/>
              <w:rPr>
                <w:color w:val="002060"/>
              </w:rPr>
            </w:pPr>
            <w:r w:rsidRPr="005A0544">
              <w:rPr>
                <w:color w:val="002060"/>
              </w:rPr>
              <w:t>10/03/2023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FC0E3" w14:textId="77777777" w:rsidR="00C422BB" w:rsidRPr="005A0544" w:rsidRDefault="00C422BB" w:rsidP="00E77C98">
            <w:pPr>
              <w:pStyle w:val="rowtabella0"/>
              <w:rPr>
                <w:color w:val="002060"/>
              </w:rPr>
            </w:pPr>
            <w:r w:rsidRPr="005A0544">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79457" w14:textId="77777777" w:rsidR="00C422BB" w:rsidRPr="005A0544" w:rsidRDefault="00C422BB" w:rsidP="00E77C98">
            <w:pPr>
              <w:pStyle w:val="rowtabella0"/>
              <w:rPr>
                <w:color w:val="002060"/>
              </w:rPr>
            </w:pPr>
            <w:r w:rsidRPr="005A054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29936" w14:textId="77777777" w:rsidR="00C422BB" w:rsidRPr="005A0544" w:rsidRDefault="00C422BB" w:rsidP="00E77C98">
            <w:pPr>
              <w:pStyle w:val="rowtabella0"/>
              <w:rPr>
                <w:color w:val="002060"/>
              </w:rPr>
            </w:pPr>
            <w:r w:rsidRPr="005A0544">
              <w:rPr>
                <w:color w:val="002060"/>
              </w:rPr>
              <w:t>VIA GRAZIA DELEDDA</w:t>
            </w:r>
          </w:p>
        </w:tc>
      </w:tr>
      <w:tr w:rsidR="00C422BB" w:rsidRPr="005A0544" w14:paraId="448A0503"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49829" w14:textId="77777777" w:rsidR="00C422BB" w:rsidRPr="005A0544" w:rsidRDefault="00C422BB" w:rsidP="00E77C98">
            <w:pPr>
              <w:pStyle w:val="rowtabella0"/>
              <w:rPr>
                <w:color w:val="002060"/>
              </w:rPr>
            </w:pPr>
            <w:r w:rsidRPr="005A0544">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E0A4D" w14:textId="77777777" w:rsidR="00C422BB" w:rsidRPr="005A0544" w:rsidRDefault="00C422BB" w:rsidP="00E77C98">
            <w:pPr>
              <w:pStyle w:val="rowtabella0"/>
              <w:rPr>
                <w:color w:val="002060"/>
              </w:rPr>
            </w:pPr>
            <w:r w:rsidRPr="005A054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EE08A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CF0952" w14:textId="77777777" w:rsidR="00C422BB" w:rsidRPr="005A0544" w:rsidRDefault="00C422BB" w:rsidP="00E77C98">
            <w:pPr>
              <w:pStyle w:val="rowtabella0"/>
              <w:rPr>
                <w:color w:val="002060"/>
              </w:rPr>
            </w:pPr>
            <w:r w:rsidRPr="005A0544">
              <w:rPr>
                <w:color w:val="002060"/>
              </w:rPr>
              <w:t>10/03/2023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A56509" w14:textId="77777777" w:rsidR="00C422BB" w:rsidRPr="005A0544" w:rsidRDefault="00C422BB" w:rsidP="00E77C98">
            <w:pPr>
              <w:pStyle w:val="rowtabella0"/>
              <w:rPr>
                <w:color w:val="002060"/>
              </w:rPr>
            </w:pPr>
            <w:r w:rsidRPr="005A0544">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21C05E" w14:textId="77777777" w:rsidR="00C422BB" w:rsidRPr="005A0544" w:rsidRDefault="00C422BB" w:rsidP="00E77C98">
            <w:pPr>
              <w:pStyle w:val="rowtabella0"/>
              <w:rPr>
                <w:color w:val="002060"/>
              </w:rPr>
            </w:pPr>
            <w:r w:rsidRPr="005A054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DB589" w14:textId="77777777" w:rsidR="00C422BB" w:rsidRPr="005A0544" w:rsidRDefault="00C422BB" w:rsidP="00E77C98">
            <w:pPr>
              <w:pStyle w:val="rowtabella0"/>
              <w:rPr>
                <w:color w:val="002060"/>
              </w:rPr>
            </w:pPr>
            <w:r w:rsidRPr="005A0544">
              <w:rPr>
                <w:color w:val="002060"/>
              </w:rPr>
              <w:t>VIA DELLA SANTA SELVINO</w:t>
            </w:r>
          </w:p>
        </w:tc>
      </w:tr>
      <w:tr w:rsidR="00C422BB" w:rsidRPr="005A0544" w14:paraId="7BD01C3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EF1F6D" w14:textId="77777777" w:rsidR="00C422BB" w:rsidRPr="005A0544" w:rsidRDefault="00C422BB" w:rsidP="00E77C98">
            <w:pPr>
              <w:pStyle w:val="rowtabella0"/>
              <w:rPr>
                <w:color w:val="002060"/>
              </w:rPr>
            </w:pPr>
            <w:r w:rsidRPr="005A054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95828C" w14:textId="77777777" w:rsidR="00C422BB" w:rsidRPr="005A0544" w:rsidRDefault="00C422BB" w:rsidP="00E77C98">
            <w:pPr>
              <w:pStyle w:val="rowtabella0"/>
              <w:rPr>
                <w:color w:val="002060"/>
              </w:rPr>
            </w:pPr>
            <w:r w:rsidRPr="005A0544">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BE08B4"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60C50C" w14:textId="77777777" w:rsidR="00C422BB" w:rsidRPr="005A0544" w:rsidRDefault="00C422BB" w:rsidP="00E77C98">
            <w:pPr>
              <w:pStyle w:val="rowtabella0"/>
              <w:rPr>
                <w:color w:val="002060"/>
              </w:rPr>
            </w:pPr>
            <w:r w:rsidRPr="005A0544">
              <w:rPr>
                <w:color w:val="002060"/>
              </w:rPr>
              <w:t>10/03/2023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74272B" w14:textId="77777777" w:rsidR="00C422BB" w:rsidRPr="005A0544" w:rsidRDefault="00C422BB" w:rsidP="00E77C98">
            <w:pPr>
              <w:pStyle w:val="rowtabella0"/>
              <w:rPr>
                <w:color w:val="002060"/>
              </w:rPr>
            </w:pPr>
            <w:r w:rsidRPr="005A054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F4CE1" w14:textId="77777777" w:rsidR="00C422BB" w:rsidRPr="005A0544" w:rsidRDefault="00C422BB" w:rsidP="00E77C98">
            <w:pPr>
              <w:pStyle w:val="rowtabella0"/>
              <w:rPr>
                <w:color w:val="002060"/>
              </w:rPr>
            </w:pPr>
            <w:r w:rsidRPr="005A054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50651" w14:textId="77777777" w:rsidR="00C422BB" w:rsidRPr="005A0544" w:rsidRDefault="00C422BB" w:rsidP="00E77C98">
            <w:pPr>
              <w:pStyle w:val="rowtabella0"/>
              <w:rPr>
                <w:color w:val="002060"/>
              </w:rPr>
            </w:pPr>
            <w:r w:rsidRPr="005A0544">
              <w:rPr>
                <w:color w:val="002060"/>
              </w:rPr>
              <w:t>VIA DELLO STADIO</w:t>
            </w:r>
          </w:p>
        </w:tc>
      </w:tr>
      <w:tr w:rsidR="00C422BB" w:rsidRPr="005A0544" w14:paraId="625D8F2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D6F25F" w14:textId="77777777" w:rsidR="00C422BB" w:rsidRPr="005A0544" w:rsidRDefault="00C422BB" w:rsidP="00E77C98">
            <w:pPr>
              <w:pStyle w:val="rowtabella0"/>
              <w:rPr>
                <w:color w:val="002060"/>
              </w:rPr>
            </w:pPr>
            <w:r w:rsidRPr="005A054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D0D8A" w14:textId="77777777" w:rsidR="00C422BB" w:rsidRPr="005A0544" w:rsidRDefault="00C422BB" w:rsidP="00E77C98">
            <w:pPr>
              <w:pStyle w:val="rowtabella0"/>
              <w:rPr>
                <w:color w:val="002060"/>
              </w:rPr>
            </w:pPr>
            <w:r w:rsidRPr="005A0544">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D37AE"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DF22B"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F01AF0" w14:textId="77777777" w:rsidR="00C422BB" w:rsidRPr="005A0544" w:rsidRDefault="00C422BB" w:rsidP="00E77C98">
            <w:pPr>
              <w:pStyle w:val="rowtabella0"/>
              <w:rPr>
                <w:color w:val="002060"/>
              </w:rPr>
            </w:pPr>
            <w:r w:rsidRPr="005A054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62F52" w14:textId="77777777" w:rsidR="00C422BB" w:rsidRPr="005A0544" w:rsidRDefault="00C422BB" w:rsidP="00E77C98">
            <w:pPr>
              <w:pStyle w:val="rowtabella0"/>
              <w:rPr>
                <w:color w:val="002060"/>
              </w:rPr>
            </w:pPr>
            <w:r w:rsidRPr="005A054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23739" w14:textId="77777777" w:rsidR="00C422BB" w:rsidRPr="005A0544" w:rsidRDefault="00C422BB" w:rsidP="00E77C98">
            <w:pPr>
              <w:pStyle w:val="rowtabella0"/>
              <w:rPr>
                <w:color w:val="002060"/>
              </w:rPr>
            </w:pPr>
            <w:r w:rsidRPr="005A0544">
              <w:rPr>
                <w:color w:val="002060"/>
              </w:rPr>
              <w:t>VIA VILLA TOMBARI</w:t>
            </w:r>
          </w:p>
        </w:tc>
      </w:tr>
      <w:tr w:rsidR="00C422BB" w:rsidRPr="005A0544" w14:paraId="439B56F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489D8F" w14:textId="77777777" w:rsidR="00C422BB" w:rsidRPr="005A0544" w:rsidRDefault="00C422BB" w:rsidP="00E77C98">
            <w:pPr>
              <w:pStyle w:val="rowtabella0"/>
              <w:rPr>
                <w:color w:val="002060"/>
              </w:rPr>
            </w:pPr>
            <w:r w:rsidRPr="005A054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1561D" w14:textId="77777777" w:rsidR="00C422BB" w:rsidRPr="005A0544" w:rsidRDefault="00C422BB" w:rsidP="00E77C98">
            <w:pPr>
              <w:pStyle w:val="rowtabella0"/>
              <w:rPr>
                <w:color w:val="002060"/>
              </w:rPr>
            </w:pPr>
            <w:r w:rsidRPr="005A054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13DE0"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0F7BB6" w14:textId="77777777" w:rsidR="00C422BB" w:rsidRPr="005A0544" w:rsidRDefault="00C422BB" w:rsidP="00E77C98">
            <w:pPr>
              <w:pStyle w:val="rowtabella0"/>
              <w:rPr>
                <w:color w:val="002060"/>
              </w:rPr>
            </w:pPr>
            <w:r w:rsidRPr="005A0544">
              <w:rPr>
                <w:color w:val="002060"/>
              </w:rPr>
              <w:t>10/03/2023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9DDF2" w14:textId="77777777" w:rsidR="00C422BB" w:rsidRPr="005A0544" w:rsidRDefault="00C422BB" w:rsidP="00E77C98">
            <w:pPr>
              <w:pStyle w:val="rowtabella0"/>
              <w:rPr>
                <w:color w:val="002060"/>
              </w:rPr>
            </w:pPr>
            <w:r w:rsidRPr="005A0544">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444D0" w14:textId="77777777" w:rsidR="00C422BB" w:rsidRPr="005A0544" w:rsidRDefault="00C422BB" w:rsidP="00E77C98">
            <w:pPr>
              <w:pStyle w:val="rowtabella0"/>
              <w:rPr>
                <w:color w:val="002060"/>
              </w:rPr>
            </w:pPr>
            <w:r w:rsidRPr="005A0544">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0A65F" w14:textId="77777777" w:rsidR="00C422BB" w:rsidRPr="005A0544" w:rsidRDefault="00C422BB" w:rsidP="00E77C98">
            <w:pPr>
              <w:pStyle w:val="rowtabella0"/>
              <w:rPr>
                <w:color w:val="002060"/>
              </w:rPr>
            </w:pPr>
            <w:r w:rsidRPr="005A0544">
              <w:rPr>
                <w:color w:val="002060"/>
              </w:rPr>
              <w:t>VIA IV NOVEMBRE</w:t>
            </w:r>
          </w:p>
        </w:tc>
      </w:tr>
      <w:tr w:rsidR="00C422BB" w:rsidRPr="005A0544" w14:paraId="4FC62EAE"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631984" w14:textId="77777777" w:rsidR="00C422BB" w:rsidRPr="005A0544" w:rsidRDefault="00C422BB" w:rsidP="00E77C98">
            <w:pPr>
              <w:pStyle w:val="rowtabella0"/>
              <w:rPr>
                <w:color w:val="002060"/>
              </w:rPr>
            </w:pPr>
            <w:r w:rsidRPr="005A0544">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6BF1C" w14:textId="77777777" w:rsidR="00C422BB" w:rsidRPr="005A0544" w:rsidRDefault="00C422BB" w:rsidP="00E77C98">
            <w:pPr>
              <w:pStyle w:val="rowtabella0"/>
              <w:rPr>
                <w:color w:val="002060"/>
              </w:rPr>
            </w:pPr>
            <w:r w:rsidRPr="005A0544">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E6D10"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ADB1F"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52C14" w14:textId="77777777" w:rsidR="00C422BB" w:rsidRPr="005A0544" w:rsidRDefault="00C422BB" w:rsidP="00E77C98">
            <w:pPr>
              <w:pStyle w:val="rowtabella0"/>
              <w:rPr>
                <w:color w:val="002060"/>
              </w:rPr>
            </w:pPr>
            <w:r w:rsidRPr="005A054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89963" w14:textId="77777777" w:rsidR="00C422BB" w:rsidRPr="005A0544" w:rsidRDefault="00C422BB" w:rsidP="00E77C98">
            <w:pPr>
              <w:pStyle w:val="rowtabella0"/>
              <w:rPr>
                <w:color w:val="002060"/>
              </w:rPr>
            </w:pPr>
            <w:r w:rsidRPr="005A054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1458D" w14:textId="77777777" w:rsidR="00C422BB" w:rsidRPr="005A0544" w:rsidRDefault="00C422BB" w:rsidP="00E77C98">
            <w:pPr>
              <w:pStyle w:val="rowtabella0"/>
              <w:rPr>
                <w:color w:val="002060"/>
              </w:rPr>
            </w:pPr>
            <w:r w:rsidRPr="005A0544">
              <w:rPr>
                <w:color w:val="002060"/>
              </w:rPr>
              <w:t>VIA FALCONARA</w:t>
            </w:r>
          </w:p>
        </w:tc>
      </w:tr>
    </w:tbl>
    <w:p w14:paraId="00F997D1" w14:textId="77777777" w:rsidR="00C422BB" w:rsidRPr="005A0544" w:rsidRDefault="00C422BB" w:rsidP="00C422BB">
      <w:pPr>
        <w:pStyle w:val="breakline"/>
        <w:rPr>
          <w:rFonts w:eastAsiaTheme="minorEastAsia"/>
          <w:color w:val="002060"/>
        </w:rPr>
      </w:pPr>
    </w:p>
    <w:p w14:paraId="0241CECC" w14:textId="77777777" w:rsidR="00C422BB" w:rsidRPr="005A0544" w:rsidRDefault="00C422BB" w:rsidP="00C422BB">
      <w:pPr>
        <w:pStyle w:val="breakline"/>
        <w:rPr>
          <w:color w:val="002060"/>
        </w:rPr>
      </w:pPr>
    </w:p>
    <w:p w14:paraId="31A71F7C" w14:textId="77777777" w:rsidR="00C422BB" w:rsidRPr="005A0544" w:rsidRDefault="00C422BB" w:rsidP="00C422BB">
      <w:pPr>
        <w:pStyle w:val="breakline"/>
        <w:rPr>
          <w:color w:val="002060"/>
        </w:rPr>
      </w:pPr>
    </w:p>
    <w:p w14:paraId="736F9FEF" w14:textId="77777777" w:rsidR="00C422BB" w:rsidRPr="005A0544" w:rsidRDefault="00C422BB" w:rsidP="00C422BB">
      <w:pPr>
        <w:pStyle w:val="sottotitolocampionato10"/>
        <w:rPr>
          <w:color w:val="002060"/>
        </w:rPr>
      </w:pPr>
      <w:r w:rsidRPr="005A054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75"/>
        <w:gridCol w:w="1561"/>
        <w:gridCol w:w="1555"/>
      </w:tblGrid>
      <w:tr w:rsidR="00C422BB" w:rsidRPr="005A0544" w14:paraId="0921304B"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79B1C" w14:textId="77777777" w:rsidR="00C422BB" w:rsidRPr="005A0544" w:rsidRDefault="00C422BB" w:rsidP="00E77C98">
            <w:pPr>
              <w:pStyle w:val="headertabella0"/>
              <w:rPr>
                <w:color w:val="002060"/>
              </w:rPr>
            </w:pPr>
            <w:r w:rsidRPr="005A054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4607"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977FA"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67D8"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8A1E2"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41D5"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53CFB"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62AF1442"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466F2F" w14:textId="77777777" w:rsidR="00C422BB" w:rsidRPr="005A0544" w:rsidRDefault="00C422BB" w:rsidP="00E77C98">
            <w:pPr>
              <w:pStyle w:val="rowtabella0"/>
              <w:rPr>
                <w:color w:val="002060"/>
              </w:rPr>
            </w:pPr>
            <w:r w:rsidRPr="005A0544">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431EA" w14:textId="77777777" w:rsidR="00C422BB" w:rsidRPr="005A0544" w:rsidRDefault="00C422BB" w:rsidP="00E77C98">
            <w:pPr>
              <w:pStyle w:val="rowtabella0"/>
              <w:rPr>
                <w:color w:val="002060"/>
              </w:rPr>
            </w:pPr>
            <w:r w:rsidRPr="005A0544">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BE806"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11E7F" w14:textId="77777777" w:rsidR="00C422BB" w:rsidRPr="005A0544" w:rsidRDefault="00C422BB" w:rsidP="00E77C98">
            <w:pPr>
              <w:pStyle w:val="rowtabella0"/>
              <w:rPr>
                <w:color w:val="002060"/>
              </w:rPr>
            </w:pPr>
            <w:r w:rsidRPr="005A0544">
              <w:rPr>
                <w:color w:val="002060"/>
              </w:rPr>
              <w:t>10/03/2023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BD2B1" w14:textId="77777777" w:rsidR="00C422BB" w:rsidRPr="005A0544" w:rsidRDefault="00C422BB" w:rsidP="00E77C98">
            <w:pPr>
              <w:pStyle w:val="rowtabella0"/>
              <w:rPr>
                <w:color w:val="002060"/>
              </w:rPr>
            </w:pPr>
            <w:r w:rsidRPr="005A0544">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EA126" w14:textId="77777777" w:rsidR="00C422BB" w:rsidRPr="005A0544" w:rsidRDefault="00C422BB" w:rsidP="00E77C98">
            <w:pPr>
              <w:pStyle w:val="rowtabella0"/>
              <w:rPr>
                <w:color w:val="002060"/>
              </w:rPr>
            </w:pPr>
            <w:r w:rsidRPr="005A0544">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90846" w14:textId="77777777" w:rsidR="00C422BB" w:rsidRPr="005A0544" w:rsidRDefault="00C422BB" w:rsidP="00E77C98">
            <w:pPr>
              <w:pStyle w:val="rowtabella0"/>
              <w:rPr>
                <w:color w:val="002060"/>
              </w:rPr>
            </w:pPr>
            <w:r w:rsidRPr="005A0544">
              <w:rPr>
                <w:color w:val="002060"/>
              </w:rPr>
              <w:t>VIA CERQUATTI</w:t>
            </w:r>
          </w:p>
        </w:tc>
      </w:tr>
      <w:tr w:rsidR="00C422BB" w:rsidRPr="005A0544" w14:paraId="645CA12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915F8" w14:textId="77777777" w:rsidR="00C422BB" w:rsidRPr="005A0544" w:rsidRDefault="00C422BB" w:rsidP="00E77C98">
            <w:pPr>
              <w:pStyle w:val="rowtabella0"/>
              <w:rPr>
                <w:color w:val="002060"/>
              </w:rPr>
            </w:pPr>
            <w:r w:rsidRPr="005A054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BCBDCE" w14:textId="77777777" w:rsidR="00C422BB" w:rsidRPr="005A0544" w:rsidRDefault="00C422BB" w:rsidP="00E77C98">
            <w:pPr>
              <w:pStyle w:val="rowtabella0"/>
              <w:rPr>
                <w:color w:val="002060"/>
              </w:rPr>
            </w:pPr>
            <w:r w:rsidRPr="005A054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CA8BA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BB32C"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5795A" w14:textId="77777777" w:rsidR="00C422BB" w:rsidRPr="005A0544" w:rsidRDefault="00C422BB" w:rsidP="00E77C98">
            <w:pPr>
              <w:pStyle w:val="rowtabella0"/>
              <w:rPr>
                <w:color w:val="002060"/>
              </w:rPr>
            </w:pPr>
            <w:r w:rsidRPr="005A054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D276C" w14:textId="77777777" w:rsidR="00C422BB" w:rsidRPr="005A0544" w:rsidRDefault="00C422BB" w:rsidP="00E77C98">
            <w:pPr>
              <w:pStyle w:val="rowtabella0"/>
              <w:rPr>
                <w:color w:val="002060"/>
              </w:rPr>
            </w:pPr>
            <w:r w:rsidRPr="005A054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E16C6" w14:textId="77777777" w:rsidR="00C422BB" w:rsidRPr="005A0544" w:rsidRDefault="00C422BB" w:rsidP="00E77C98">
            <w:pPr>
              <w:pStyle w:val="rowtabella0"/>
              <w:rPr>
                <w:color w:val="002060"/>
              </w:rPr>
            </w:pPr>
            <w:r w:rsidRPr="005A0544">
              <w:rPr>
                <w:color w:val="002060"/>
              </w:rPr>
              <w:t>VIA TOBAGI STAZ. CASTELBELLINO</w:t>
            </w:r>
          </w:p>
        </w:tc>
      </w:tr>
      <w:tr w:rsidR="00C422BB" w:rsidRPr="005A0544" w14:paraId="65D5405C"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9EBB9E" w14:textId="77777777" w:rsidR="00C422BB" w:rsidRPr="005A0544" w:rsidRDefault="00C422BB" w:rsidP="00E77C98">
            <w:pPr>
              <w:pStyle w:val="rowtabella0"/>
              <w:rPr>
                <w:color w:val="002060"/>
              </w:rPr>
            </w:pPr>
            <w:r w:rsidRPr="005A0544">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90788F" w14:textId="77777777" w:rsidR="00C422BB" w:rsidRPr="005A0544" w:rsidRDefault="00C422BB" w:rsidP="00E77C98">
            <w:pPr>
              <w:pStyle w:val="rowtabella0"/>
              <w:rPr>
                <w:color w:val="002060"/>
              </w:rPr>
            </w:pPr>
            <w:r w:rsidRPr="005A0544">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6DEFD2"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963E74"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6C8F3" w14:textId="77777777" w:rsidR="00C422BB" w:rsidRPr="005A0544" w:rsidRDefault="00C422BB" w:rsidP="00E77C98">
            <w:pPr>
              <w:pStyle w:val="rowtabella0"/>
              <w:rPr>
                <w:color w:val="002060"/>
              </w:rPr>
            </w:pPr>
            <w:r w:rsidRPr="005A054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7DFD4" w14:textId="77777777" w:rsidR="00C422BB" w:rsidRPr="005A0544" w:rsidRDefault="00C422BB" w:rsidP="00E77C98">
            <w:pPr>
              <w:pStyle w:val="rowtabella0"/>
              <w:rPr>
                <w:color w:val="002060"/>
              </w:rPr>
            </w:pPr>
            <w:r w:rsidRPr="005A054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2A1C9" w14:textId="77777777" w:rsidR="00C422BB" w:rsidRPr="005A0544" w:rsidRDefault="00C422BB" w:rsidP="00E77C98">
            <w:pPr>
              <w:pStyle w:val="rowtabella0"/>
              <w:rPr>
                <w:color w:val="002060"/>
              </w:rPr>
            </w:pPr>
            <w:r w:rsidRPr="005A0544">
              <w:rPr>
                <w:color w:val="002060"/>
              </w:rPr>
              <w:t>LOC. SAN LIBERATO</w:t>
            </w:r>
          </w:p>
        </w:tc>
      </w:tr>
      <w:tr w:rsidR="00C422BB" w:rsidRPr="005A0544" w14:paraId="3FDF343F"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12E6EF" w14:textId="77777777" w:rsidR="00C422BB" w:rsidRPr="005A0544" w:rsidRDefault="00C422BB" w:rsidP="00E77C98">
            <w:pPr>
              <w:pStyle w:val="rowtabella0"/>
              <w:rPr>
                <w:color w:val="002060"/>
              </w:rPr>
            </w:pPr>
            <w:r w:rsidRPr="005A054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323A51" w14:textId="77777777" w:rsidR="00C422BB" w:rsidRPr="005A0544" w:rsidRDefault="00C422BB" w:rsidP="00E77C98">
            <w:pPr>
              <w:pStyle w:val="rowtabella0"/>
              <w:rPr>
                <w:color w:val="002060"/>
              </w:rPr>
            </w:pPr>
            <w:r w:rsidRPr="005A0544">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F3E095"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FBA5F2" w14:textId="77777777" w:rsidR="00C422BB" w:rsidRPr="005A0544" w:rsidRDefault="00C422BB" w:rsidP="00E77C98">
            <w:pPr>
              <w:pStyle w:val="rowtabella0"/>
              <w:rPr>
                <w:color w:val="002060"/>
              </w:rPr>
            </w:pPr>
            <w:r w:rsidRPr="005A0544">
              <w:rPr>
                <w:color w:val="002060"/>
              </w:rPr>
              <w:t>10/03/2023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A0B62" w14:textId="77777777" w:rsidR="00C422BB" w:rsidRPr="005A0544" w:rsidRDefault="00C422BB" w:rsidP="00E77C98">
            <w:pPr>
              <w:pStyle w:val="rowtabella0"/>
              <w:rPr>
                <w:color w:val="002060"/>
              </w:rPr>
            </w:pPr>
            <w:r w:rsidRPr="005A054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3799C" w14:textId="77777777" w:rsidR="00C422BB" w:rsidRPr="005A0544" w:rsidRDefault="00C422BB" w:rsidP="00E77C98">
            <w:pPr>
              <w:pStyle w:val="rowtabella0"/>
              <w:rPr>
                <w:color w:val="002060"/>
              </w:rPr>
            </w:pPr>
            <w:r w:rsidRPr="005A054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D0254" w14:textId="77777777" w:rsidR="00C422BB" w:rsidRPr="005A0544" w:rsidRDefault="00C422BB" w:rsidP="00E77C98">
            <w:pPr>
              <w:pStyle w:val="rowtabella0"/>
              <w:rPr>
                <w:color w:val="002060"/>
              </w:rPr>
            </w:pPr>
            <w:r w:rsidRPr="005A0544">
              <w:rPr>
                <w:color w:val="002060"/>
              </w:rPr>
              <w:t>VIALE MAZZINI</w:t>
            </w:r>
          </w:p>
        </w:tc>
      </w:tr>
      <w:tr w:rsidR="00C422BB" w:rsidRPr="005A0544" w14:paraId="02B1C73F"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E425A8" w14:textId="77777777" w:rsidR="00C422BB" w:rsidRPr="005A0544" w:rsidRDefault="00C422BB" w:rsidP="00E77C98">
            <w:pPr>
              <w:pStyle w:val="rowtabella0"/>
              <w:rPr>
                <w:color w:val="002060"/>
              </w:rPr>
            </w:pPr>
            <w:r w:rsidRPr="005A0544">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8596E3" w14:textId="77777777" w:rsidR="00C422BB" w:rsidRPr="005A0544" w:rsidRDefault="00C422BB" w:rsidP="00E77C98">
            <w:pPr>
              <w:pStyle w:val="rowtabella0"/>
              <w:rPr>
                <w:color w:val="002060"/>
              </w:rPr>
            </w:pPr>
            <w:r w:rsidRPr="005A0544">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A8238"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26CA4" w14:textId="77777777" w:rsidR="00C422BB" w:rsidRPr="005A0544" w:rsidRDefault="00C422BB" w:rsidP="00E77C98">
            <w:pPr>
              <w:pStyle w:val="rowtabella0"/>
              <w:rPr>
                <w:color w:val="002060"/>
              </w:rPr>
            </w:pPr>
            <w:r w:rsidRPr="005A0544">
              <w:rPr>
                <w:color w:val="002060"/>
              </w:rPr>
              <w:t>11/03/2023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EEC8AA" w14:textId="77777777" w:rsidR="00C422BB" w:rsidRPr="005A0544" w:rsidRDefault="00C422BB" w:rsidP="00E77C98">
            <w:pPr>
              <w:pStyle w:val="rowtabella0"/>
              <w:rPr>
                <w:color w:val="002060"/>
              </w:rPr>
            </w:pPr>
            <w:r w:rsidRPr="005A054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4E99E" w14:textId="77777777" w:rsidR="00C422BB" w:rsidRPr="005A0544" w:rsidRDefault="00C422BB" w:rsidP="00E77C98">
            <w:pPr>
              <w:pStyle w:val="rowtabella0"/>
              <w:rPr>
                <w:color w:val="002060"/>
              </w:rPr>
            </w:pPr>
            <w:r w:rsidRPr="005A054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30D4A" w14:textId="77777777" w:rsidR="00C422BB" w:rsidRPr="005A0544" w:rsidRDefault="00C422BB" w:rsidP="00E77C98">
            <w:pPr>
              <w:pStyle w:val="rowtabella0"/>
              <w:rPr>
                <w:color w:val="002060"/>
              </w:rPr>
            </w:pPr>
            <w:r w:rsidRPr="005A0544">
              <w:rPr>
                <w:color w:val="002060"/>
              </w:rPr>
              <w:t>VIA DELLO SPORT</w:t>
            </w:r>
          </w:p>
        </w:tc>
      </w:tr>
      <w:tr w:rsidR="00C422BB" w:rsidRPr="005A0544" w14:paraId="42A3DC1D"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57CFF" w14:textId="77777777" w:rsidR="00C422BB" w:rsidRPr="005A0544" w:rsidRDefault="00C422BB" w:rsidP="00E77C98">
            <w:pPr>
              <w:pStyle w:val="rowtabella0"/>
              <w:rPr>
                <w:color w:val="002060"/>
              </w:rPr>
            </w:pPr>
            <w:r w:rsidRPr="005A054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93CED" w14:textId="77777777" w:rsidR="00C422BB" w:rsidRPr="005A0544" w:rsidRDefault="00C422BB" w:rsidP="00E77C98">
            <w:pPr>
              <w:pStyle w:val="rowtabella0"/>
              <w:rPr>
                <w:color w:val="002060"/>
              </w:rPr>
            </w:pPr>
            <w:r w:rsidRPr="005A0544">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730512"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66D7C" w14:textId="77777777" w:rsidR="00C422BB" w:rsidRPr="005A0544" w:rsidRDefault="00C422BB" w:rsidP="00E77C98">
            <w:pPr>
              <w:pStyle w:val="rowtabella0"/>
              <w:rPr>
                <w:color w:val="002060"/>
              </w:rPr>
            </w:pPr>
            <w:r w:rsidRPr="005A0544">
              <w:rPr>
                <w:color w:val="002060"/>
              </w:rPr>
              <w:t>13/03/2023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3281B" w14:textId="77777777" w:rsidR="00C422BB" w:rsidRPr="005A0544" w:rsidRDefault="00C422BB" w:rsidP="00E77C98">
            <w:pPr>
              <w:pStyle w:val="rowtabella0"/>
              <w:rPr>
                <w:color w:val="002060"/>
              </w:rPr>
            </w:pPr>
            <w:r w:rsidRPr="005A054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6699B" w14:textId="77777777" w:rsidR="00C422BB" w:rsidRPr="005A0544" w:rsidRDefault="00C422BB" w:rsidP="00E77C98">
            <w:pPr>
              <w:pStyle w:val="rowtabella0"/>
              <w:rPr>
                <w:color w:val="002060"/>
              </w:rPr>
            </w:pPr>
            <w:r w:rsidRPr="005A054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E11F5" w14:textId="77777777" w:rsidR="00C422BB" w:rsidRPr="005A0544" w:rsidRDefault="00C422BB" w:rsidP="00E77C98">
            <w:pPr>
              <w:pStyle w:val="rowtabella0"/>
              <w:rPr>
                <w:color w:val="002060"/>
              </w:rPr>
            </w:pPr>
            <w:r w:rsidRPr="005A0544">
              <w:rPr>
                <w:color w:val="002060"/>
              </w:rPr>
              <w:t>VIA VESCOVARA, 7</w:t>
            </w:r>
          </w:p>
        </w:tc>
      </w:tr>
      <w:tr w:rsidR="00C422BB" w:rsidRPr="005A0544" w14:paraId="19E8EF77"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024E5" w14:textId="77777777" w:rsidR="00C422BB" w:rsidRPr="005A0544" w:rsidRDefault="00C422BB" w:rsidP="00E77C98">
            <w:pPr>
              <w:pStyle w:val="rowtabella0"/>
              <w:rPr>
                <w:color w:val="002060"/>
              </w:rPr>
            </w:pPr>
            <w:r w:rsidRPr="005A054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42F4B" w14:textId="77777777" w:rsidR="00C422BB" w:rsidRPr="005A0544" w:rsidRDefault="00C422BB" w:rsidP="00E77C98">
            <w:pPr>
              <w:pStyle w:val="rowtabella0"/>
              <w:rPr>
                <w:color w:val="002060"/>
              </w:rPr>
            </w:pPr>
            <w:r w:rsidRPr="005A0544">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742B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8151E" w14:textId="77777777" w:rsidR="00C422BB" w:rsidRPr="005A0544" w:rsidRDefault="00C422BB" w:rsidP="00E77C98">
            <w:pPr>
              <w:pStyle w:val="rowtabella0"/>
              <w:rPr>
                <w:color w:val="002060"/>
              </w:rPr>
            </w:pPr>
            <w:r w:rsidRPr="005A0544">
              <w:rPr>
                <w:color w:val="002060"/>
              </w:rPr>
              <w:t>13/03/2023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EEC2C" w14:textId="77777777" w:rsidR="00C422BB" w:rsidRPr="005A0544" w:rsidRDefault="00C422BB" w:rsidP="00E77C98">
            <w:pPr>
              <w:pStyle w:val="rowtabella0"/>
              <w:rPr>
                <w:color w:val="002060"/>
              </w:rPr>
            </w:pPr>
            <w:r w:rsidRPr="005A0544">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750BE" w14:textId="77777777" w:rsidR="00C422BB" w:rsidRPr="005A0544" w:rsidRDefault="00C422BB" w:rsidP="00E77C98">
            <w:pPr>
              <w:pStyle w:val="rowtabella0"/>
              <w:rPr>
                <w:color w:val="002060"/>
              </w:rPr>
            </w:pPr>
            <w:r w:rsidRPr="005A054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14D22" w14:textId="77777777" w:rsidR="00C422BB" w:rsidRPr="005A0544" w:rsidRDefault="00C422BB" w:rsidP="00E77C98">
            <w:pPr>
              <w:pStyle w:val="rowtabella0"/>
              <w:rPr>
                <w:color w:val="002060"/>
              </w:rPr>
            </w:pPr>
            <w:r w:rsidRPr="005A0544">
              <w:rPr>
                <w:color w:val="002060"/>
              </w:rPr>
              <w:t>VIA LUDOVICO SCARFIOTTI</w:t>
            </w:r>
          </w:p>
        </w:tc>
      </w:tr>
    </w:tbl>
    <w:p w14:paraId="1837611B" w14:textId="77777777" w:rsidR="00C422BB" w:rsidRPr="005A0544" w:rsidRDefault="00C422BB" w:rsidP="00C422BB">
      <w:pPr>
        <w:pStyle w:val="breakline"/>
        <w:rPr>
          <w:rFonts w:eastAsiaTheme="minorEastAsia"/>
          <w:color w:val="002060"/>
        </w:rPr>
      </w:pPr>
    </w:p>
    <w:p w14:paraId="1F94F71E" w14:textId="77777777" w:rsidR="00C422BB" w:rsidRPr="005A0544" w:rsidRDefault="00C422BB" w:rsidP="00C422BB">
      <w:pPr>
        <w:pStyle w:val="breakline"/>
        <w:rPr>
          <w:color w:val="002060"/>
        </w:rPr>
      </w:pPr>
    </w:p>
    <w:p w14:paraId="30D8F71E" w14:textId="77777777" w:rsidR="00C422BB" w:rsidRPr="005A0544" w:rsidRDefault="00C422BB" w:rsidP="00C422BB">
      <w:pPr>
        <w:pStyle w:val="breakline"/>
        <w:rPr>
          <w:color w:val="002060"/>
        </w:rPr>
      </w:pPr>
    </w:p>
    <w:p w14:paraId="0E8CFCBD" w14:textId="77777777" w:rsidR="00C422BB" w:rsidRPr="005A0544" w:rsidRDefault="00C422BB" w:rsidP="00C422BB">
      <w:pPr>
        <w:pStyle w:val="sottotitolocampionato10"/>
        <w:rPr>
          <w:color w:val="002060"/>
        </w:rPr>
      </w:pPr>
      <w:r w:rsidRPr="005A0544">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5"/>
        <w:gridCol w:w="1565"/>
        <w:gridCol w:w="1543"/>
      </w:tblGrid>
      <w:tr w:rsidR="00C422BB" w:rsidRPr="005A0544" w14:paraId="642A0EC9"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89309"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D98D6"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D180C"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30B7"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9CAB5"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22D49"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37D1"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33CB74A3"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62843" w14:textId="77777777" w:rsidR="00C422BB" w:rsidRPr="005A0544" w:rsidRDefault="00C422BB" w:rsidP="00E77C98">
            <w:pPr>
              <w:pStyle w:val="rowtabella0"/>
              <w:rPr>
                <w:color w:val="002060"/>
              </w:rPr>
            </w:pPr>
            <w:r w:rsidRPr="005A054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353C2" w14:textId="77777777" w:rsidR="00C422BB" w:rsidRPr="005A0544" w:rsidRDefault="00C422BB" w:rsidP="00E77C98">
            <w:pPr>
              <w:pStyle w:val="rowtabella0"/>
              <w:rPr>
                <w:color w:val="002060"/>
              </w:rPr>
            </w:pPr>
            <w:r w:rsidRPr="005A0544">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0DC8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99AA3" w14:textId="77777777" w:rsidR="00C422BB" w:rsidRPr="005A0544" w:rsidRDefault="00C422BB" w:rsidP="00E77C98">
            <w:pPr>
              <w:pStyle w:val="rowtabella0"/>
              <w:rPr>
                <w:color w:val="002060"/>
              </w:rPr>
            </w:pPr>
            <w:r w:rsidRPr="005A0544">
              <w:rPr>
                <w:color w:val="002060"/>
              </w:rPr>
              <w:t>10/03/2023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E3D67" w14:textId="77777777" w:rsidR="00C422BB" w:rsidRPr="005A0544" w:rsidRDefault="00C422BB" w:rsidP="00E77C98">
            <w:pPr>
              <w:pStyle w:val="rowtabella0"/>
              <w:rPr>
                <w:color w:val="002060"/>
              </w:rPr>
            </w:pPr>
            <w:r w:rsidRPr="005A054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65842" w14:textId="77777777" w:rsidR="00C422BB" w:rsidRPr="005A0544" w:rsidRDefault="00C422BB" w:rsidP="00E77C98">
            <w:pPr>
              <w:pStyle w:val="rowtabella0"/>
              <w:rPr>
                <w:color w:val="002060"/>
              </w:rPr>
            </w:pPr>
            <w:r w:rsidRPr="005A054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4AC86" w14:textId="77777777" w:rsidR="00C422BB" w:rsidRPr="005A0544" w:rsidRDefault="00C422BB" w:rsidP="00E77C98">
            <w:pPr>
              <w:pStyle w:val="rowtabella0"/>
              <w:rPr>
                <w:color w:val="002060"/>
              </w:rPr>
            </w:pPr>
            <w:r w:rsidRPr="005A0544">
              <w:rPr>
                <w:color w:val="002060"/>
              </w:rPr>
              <w:t>VIA CORRADI</w:t>
            </w:r>
          </w:p>
        </w:tc>
      </w:tr>
      <w:tr w:rsidR="00C422BB" w:rsidRPr="005A0544" w14:paraId="1F1328C7"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465088" w14:textId="77777777" w:rsidR="00C422BB" w:rsidRPr="005A0544" w:rsidRDefault="00C422BB" w:rsidP="00E77C98">
            <w:pPr>
              <w:pStyle w:val="rowtabella0"/>
              <w:rPr>
                <w:color w:val="002060"/>
              </w:rPr>
            </w:pPr>
            <w:r w:rsidRPr="005A054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8C3789" w14:textId="77777777" w:rsidR="00C422BB" w:rsidRPr="005A0544" w:rsidRDefault="00C422BB" w:rsidP="00E77C98">
            <w:pPr>
              <w:pStyle w:val="rowtabella0"/>
              <w:rPr>
                <w:color w:val="002060"/>
              </w:rPr>
            </w:pPr>
            <w:r w:rsidRPr="005A054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B839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35B18"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3A8682" w14:textId="77777777" w:rsidR="00C422BB" w:rsidRPr="005A0544" w:rsidRDefault="00C422BB" w:rsidP="00E77C98">
            <w:pPr>
              <w:pStyle w:val="rowtabella0"/>
              <w:rPr>
                <w:color w:val="002060"/>
              </w:rPr>
            </w:pPr>
            <w:r w:rsidRPr="005A054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6D416" w14:textId="77777777" w:rsidR="00C422BB" w:rsidRPr="005A0544" w:rsidRDefault="00C422BB" w:rsidP="00E77C98">
            <w:pPr>
              <w:pStyle w:val="rowtabella0"/>
              <w:rPr>
                <w:color w:val="002060"/>
              </w:rPr>
            </w:pPr>
            <w:r w:rsidRPr="005A054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325F0" w14:textId="77777777" w:rsidR="00C422BB" w:rsidRPr="005A0544" w:rsidRDefault="00C422BB" w:rsidP="00E77C98">
            <w:pPr>
              <w:pStyle w:val="rowtabella0"/>
              <w:rPr>
                <w:color w:val="002060"/>
              </w:rPr>
            </w:pPr>
            <w:r w:rsidRPr="005A0544">
              <w:rPr>
                <w:color w:val="002060"/>
              </w:rPr>
              <w:t>VIA C.ULPIANI</w:t>
            </w:r>
          </w:p>
        </w:tc>
      </w:tr>
      <w:tr w:rsidR="00C422BB" w:rsidRPr="005A0544" w14:paraId="62481AD9"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1023CC" w14:textId="77777777" w:rsidR="00C422BB" w:rsidRPr="005A0544" w:rsidRDefault="00C422BB" w:rsidP="00E77C98">
            <w:pPr>
              <w:pStyle w:val="rowtabella0"/>
              <w:rPr>
                <w:color w:val="002060"/>
              </w:rPr>
            </w:pPr>
            <w:r w:rsidRPr="005A054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A2A38" w14:textId="77777777" w:rsidR="00C422BB" w:rsidRPr="005A0544" w:rsidRDefault="00C422BB" w:rsidP="00E77C98">
            <w:pPr>
              <w:pStyle w:val="rowtabella0"/>
              <w:rPr>
                <w:color w:val="002060"/>
              </w:rPr>
            </w:pPr>
            <w:r w:rsidRPr="005A0544">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26967"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42840F"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12604" w14:textId="77777777" w:rsidR="00C422BB" w:rsidRPr="005A0544" w:rsidRDefault="00C422BB" w:rsidP="00E77C98">
            <w:pPr>
              <w:pStyle w:val="rowtabella0"/>
              <w:rPr>
                <w:color w:val="002060"/>
              </w:rPr>
            </w:pPr>
            <w:r w:rsidRPr="005A0544">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C36F4" w14:textId="77777777" w:rsidR="00C422BB" w:rsidRPr="005A0544" w:rsidRDefault="00C422BB" w:rsidP="00E77C98">
            <w:pPr>
              <w:pStyle w:val="rowtabella0"/>
              <w:rPr>
                <w:color w:val="002060"/>
              </w:rPr>
            </w:pPr>
            <w:r w:rsidRPr="005A054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4FDC4" w14:textId="77777777" w:rsidR="00C422BB" w:rsidRPr="005A0544" w:rsidRDefault="00C422BB" w:rsidP="00E77C98">
            <w:pPr>
              <w:pStyle w:val="rowtabella0"/>
              <w:rPr>
                <w:color w:val="002060"/>
              </w:rPr>
            </w:pPr>
            <w:r w:rsidRPr="005A0544">
              <w:rPr>
                <w:color w:val="002060"/>
              </w:rPr>
              <w:t>VIA COLLE GIOIOSO</w:t>
            </w:r>
          </w:p>
        </w:tc>
      </w:tr>
      <w:tr w:rsidR="00C422BB" w:rsidRPr="005A0544" w14:paraId="49887671"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3ADE16" w14:textId="77777777" w:rsidR="00C422BB" w:rsidRPr="005A0544" w:rsidRDefault="00C422BB" w:rsidP="00E77C98">
            <w:pPr>
              <w:pStyle w:val="rowtabella0"/>
              <w:rPr>
                <w:color w:val="002060"/>
              </w:rPr>
            </w:pPr>
            <w:r w:rsidRPr="005A0544">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6B103" w14:textId="77777777" w:rsidR="00C422BB" w:rsidRPr="005A0544" w:rsidRDefault="00C422BB" w:rsidP="00E77C98">
            <w:pPr>
              <w:pStyle w:val="rowtabella0"/>
              <w:rPr>
                <w:color w:val="002060"/>
              </w:rPr>
            </w:pPr>
            <w:r w:rsidRPr="005A0544">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16A5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79DA40"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6929B" w14:textId="77777777" w:rsidR="00C422BB" w:rsidRPr="005A0544" w:rsidRDefault="00C422BB" w:rsidP="00E77C98">
            <w:pPr>
              <w:pStyle w:val="rowtabella0"/>
              <w:rPr>
                <w:color w:val="002060"/>
              </w:rPr>
            </w:pPr>
            <w:r w:rsidRPr="005A0544">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3177A" w14:textId="77777777" w:rsidR="00C422BB" w:rsidRPr="005A0544" w:rsidRDefault="00C422BB" w:rsidP="00E77C98">
            <w:pPr>
              <w:pStyle w:val="rowtabella0"/>
              <w:rPr>
                <w:color w:val="002060"/>
              </w:rPr>
            </w:pPr>
            <w:r w:rsidRPr="005A054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894FD" w14:textId="77777777" w:rsidR="00C422BB" w:rsidRPr="005A0544" w:rsidRDefault="00C422BB" w:rsidP="00E77C98">
            <w:pPr>
              <w:pStyle w:val="rowtabella0"/>
              <w:rPr>
                <w:color w:val="002060"/>
              </w:rPr>
            </w:pPr>
            <w:r w:rsidRPr="005A0544">
              <w:rPr>
                <w:color w:val="002060"/>
              </w:rPr>
              <w:t>VIA DELL IRIS</w:t>
            </w:r>
          </w:p>
        </w:tc>
      </w:tr>
      <w:tr w:rsidR="00C422BB" w:rsidRPr="005A0544" w14:paraId="43A532C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4A04D" w14:textId="77777777" w:rsidR="00C422BB" w:rsidRPr="005A0544" w:rsidRDefault="00C422BB" w:rsidP="00E77C98">
            <w:pPr>
              <w:pStyle w:val="rowtabella0"/>
              <w:rPr>
                <w:color w:val="002060"/>
              </w:rPr>
            </w:pPr>
            <w:r w:rsidRPr="005A054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655E1" w14:textId="77777777" w:rsidR="00C422BB" w:rsidRPr="005A0544" w:rsidRDefault="00C422BB" w:rsidP="00E77C98">
            <w:pPr>
              <w:pStyle w:val="rowtabella0"/>
              <w:rPr>
                <w:color w:val="002060"/>
              </w:rPr>
            </w:pPr>
            <w:r w:rsidRPr="005A0544">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9838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470C35" w14:textId="77777777" w:rsidR="00C422BB" w:rsidRPr="005A0544" w:rsidRDefault="00C422BB" w:rsidP="00E77C98">
            <w:pPr>
              <w:pStyle w:val="rowtabella0"/>
              <w:rPr>
                <w:color w:val="002060"/>
              </w:rPr>
            </w:pPr>
            <w:r w:rsidRPr="005A0544">
              <w:rPr>
                <w:color w:val="002060"/>
              </w:rPr>
              <w:t>10/03/2023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AC425D" w14:textId="77777777" w:rsidR="00C422BB" w:rsidRPr="005A0544" w:rsidRDefault="00C422BB" w:rsidP="00E77C98">
            <w:pPr>
              <w:pStyle w:val="rowtabella0"/>
              <w:rPr>
                <w:color w:val="002060"/>
              </w:rPr>
            </w:pPr>
            <w:r w:rsidRPr="005A0544">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AE664" w14:textId="77777777" w:rsidR="00C422BB" w:rsidRPr="005A0544" w:rsidRDefault="00C422BB" w:rsidP="00E77C98">
            <w:pPr>
              <w:pStyle w:val="rowtabella0"/>
              <w:rPr>
                <w:color w:val="002060"/>
              </w:rPr>
            </w:pPr>
            <w:r w:rsidRPr="005A054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E566CA" w14:textId="77777777" w:rsidR="00C422BB" w:rsidRPr="005A0544" w:rsidRDefault="00C422BB" w:rsidP="00E77C98">
            <w:pPr>
              <w:pStyle w:val="rowtabella0"/>
              <w:rPr>
                <w:color w:val="002060"/>
              </w:rPr>
            </w:pPr>
            <w:r w:rsidRPr="005A0544">
              <w:rPr>
                <w:color w:val="002060"/>
              </w:rPr>
              <w:t>VIA FONTE DI MONSIGNORE</w:t>
            </w:r>
          </w:p>
        </w:tc>
      </w:tr>
      <w:tr w:rsidR="00C422BB" w:rsidRPr="005A0544" w14:paraId="01C29A43"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996BCF" w14:textId="77777777" w:rsidR="00C422BB" w:rsidRPr="005A0544" w:rsidRDefault="00C422BB" w:rsidP="00E77C98">
            <w:pPr>
              <w:pStyle w:val="rowtabella0"/>
              <w:rPr>
                <w:color w:val="002060"/>
              </w:rPr>
            </w:pPr>
            <w:r w:rsidRPr="005A0544">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9BF8A" w14:textId="77777777" w:rsidR="00C422BB" w:rsidRPr="005A0544" w:rsidRDefault="00C422BB" w:rsidP="00E77C98">
            <w:pPr>
              <w:pStyle w:val="rowtabella0"/>
              <w:rPr>
                <w:color w:val="002060"/>
              </w:rPr>
            </w:pPr>
            <w:r w:rsidRPr="005A0544">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C5D4B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7E6A8A"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A05D9" w14:textId="77777777" w:rsidR="00C422BB" w:rsidRPr="005A0544" w:rsidRDefault="00C422BB" w:rsidP="00E77C98">
            <w:pPr>
              <w:pStyle w:val="rowtabella0"/>
              <w:rPr>
                <w:color w:val="002060"/>
              </w:rPr>
            </w:pPr>
            <w:r w:rsidRPr="005A0544">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F4E3D" w14:textId="77777777" w:rsidR="00C422BB" w:rsidRPr="005A0544" w:rsidRDefault="00C422BB" w:rsidP="00E77C98">
            <w:pPr>
              <w:pStyle w:val="rowtabella0"/>
              <w:rPr>
                <w:color w:val="002060"/>
              </w:rPr>
            </w:pPr>
            <w:r w:rsidRPr="005A054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97677" w14:textId="77777777" w:rsidR="00C422BB" w:rsidRPr="005A0544" w:rsidRDefault="00C422BB" w:rsidP="00E77C98">
            <w:pPr>
              <w:pStyle w:val="rowtabella0"/>
              <w:rPr>
                <w:color w:val="002060"/>
              </w:rPr>
            </w:pPr>
            <w:r w:rsidRPr="005A0544">
              <w:rPr>
                <w:color w:val="002060"/>
              </w:rPr>
              <w:t>VIA DELLO SPORT</w:t>
            </w:r>
          </w:p>
        </w:tc>
      </w:tr>
      <w:tr w:rsidR="00C422BB" w:rsidRPr="005A0544" w14:paraId="7C2EE570"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4A674" w14:textId="77777777" w:rsidR="00C422BB" w:rsidRPr="005A0544" w:rsidRDefault="00C422BB" w:rsidP="00E77C98">
            <w:pPr>
              <w:pStyle w:val="rowtabella0"/>
              <w:rPr>
                <w:color w:val="002060"/>
              </w:rPr>
            </w:pPr>
            <w:r w:rsidRPr="005A0544">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266C4" w14:textId="77777777" w:rsidR="00C422BB" w:rsidRPr="005A0544" w:rsidRDefault="00C422BB" w:rsidP="00E77C98">
            <w:pPr>
              <w:pStyle w:val="rowtabella0"/>
              <w:rPr>
                <w:color w:val="002060"/>
              </w:rPr>
            </w:pPr>
            <w:r w:rsidRPr="005A0544">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D47A4"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241A2" w14:textId="77777777" w:rsidR="00C422BB" w:rsidRPr="005A0544" w:rsidRDefault="00C422BB" w:rsidP="00E77C98">
            <w:pPr>
              <w:pStyle w:val="rowtabella0"/>
              <w:rPr>
                <w:color w:val="002060"/>
              </w:rPr>
            </w:pPr>
            <w:r w:rsidRPr="005A0544">
              <w:rPr>
                <w:color w:val="002060"/>
              </w:rPr>
              <w:t>10/03/2023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CC2A3" w14:textId="77777777" w:rsidR="00C422BB" w:rsidRPr="005A0544" w:rsidRDefault="00C422BB" w:rsidP="00E77C98">
            <w:pPr>
              <w:pStyle w:val="rowtabella0"/>
              <w:rPr>
                <w:color w:val="002060"/>
              </w:rPr>
            </w:pPr>
            <w:r w:rsidRPr="005A0544">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3B870" w14:textId="77777777" w:rsidR="00C422BB" w:rsidRPr="005A0544" w:rsidRDefault="00C422BB" w:rsidP="00E77C98">
            <w:pPr>
              <w:pStyle w:val="rowtabella0"/>
              <w:rPr>
                <w:color w:val="002060"/>
              </w:rPr>
            </w:pPr>
            <w:r w:rsidRPr="005A0544">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776A2" w14:textId="77777777" w:rsidR="00C422BB" w:rsidRPr="005A0544" w:rsidRDefault="00C422BB" w:rsidP="00E77C98">
            <w:pPr>
              <w:pStyle w:val="rowtabella0"/>
              <w:rPr>
                <w:color w:val="002060"/>
              </w:rPr>
            </w:pPr>
            <w:r w:rsidRPr="005A0544">
              <w:rPr>
                <w:color w:val="002060"/>
              </w:rPr>
              <w:t>VIA NENNI</w:t>
            </w:r>
          </w:p>
        </w:tc>
      </w:tr>
    </w:tbl>
    <w:p w14:paraId="0B4211E9" w14:textId="015B93AF" w:rsidR="00C422BB" w:rsidRDefault="00C422BB" w:rsidP="00F47530">
      <w:pPr>
        <w:pStyle w:val="breakline"/>
        <w:rPr>
          <w:b/>
          <w:bCs/>
          <w:color w:val="002060"/>
        </w:rPr>
      </w:pPr>
    </w:p>
    <w:p w14:paraId="313D5493" w14:textId="77777777" w:rsidR="00C422BB" w:rsidRPr="00762560" w:rsidRDefault="00C422BB" w:rsidP="00F47530">
      <w:pPr>
        <w:pStyle w:val="breakline"/>
        <w:rPr>
          <w:b/>
          <w:bCs/>
          <w:color w:val="002060"/>
        </w:rPr>
      </w:pPr>
    </w:p>
    <w:p w14:paraId="64E8A22B" w14:textId="77777777" w:rsidR="00F47530" w:rsidRPr="00762560" w:rsidRDefault="00F47530" w:rsidP="00F47530">
      <w:pPr>
        <w:pStyle w:val="titolocampionato0"/>
        <w:shd w:val="clear" w:color="auto" w:fill="CCCCCC"/>
        <w:spacing w:before="80" w:after="40"/>
        <w:rPr>
          <w:color w:val="002060"/>
        </w:rPr>
      </w:pPr>
      <w:r w:rsidRPr="00762560">
        <w:rPr>
          <w:color w:val="002060"/>
        </w:rPr>
        <w:t>CALCIO A CINQUE SERIE D</w:t>
      </w:r>
    </w:p>
    <w:p w14:paraId="4BA23485" w14:textId="77777777" w:rsidR="00F47530" w:rsidRPr="00762560" w:rsidRDefault="00F47530" w:rsidP="00F47530">
      <w:pPr>
        <w:pStyle w:val="titoloprinc0"/>
        <w:rPr>
          <w:color w:val="002060"/>
        </w:rPr>
      </w:pPr>
      <w:r w:rsidRPr="00762560">
        <w:rPr>
          <w:color w:val="002060"/>
        </w:rPr>
        <w:t>VARIAZIONI AL PROGRAMMA GARE</w:t>
      </w:r>
    </w:p>
    <w:p w14:paraId="28C5B78C" w14:textId="77777777" w:rsidR="00F47530" w:rsidRPr="00762560" w:rsidRDefault="00F47530" w:rsidP="00F47530">
      <w:pPr>
        <w:pStyle w:val="breakline"/>
        <w:rPr>
          <w:color w:val="002060"/>
        </w:rPr>
      </w:pPr>
    </w:p>
    <w:p w14:paraId="441F388C" w14:textId="77777777" w:rsidR="00F47530" w:rsidRPr="00762560" w:rsidRDefault="00F47530" w:rsidP="00F47530">
      <w:pPr>
        <w:pStyle w:val="breakline"/>
        <w:rPr>
          <w:color w:val="002060"/>
        </w:rPr>
      </w:pPr>
    </w:p>
    <w:p w14:paraId="7CC91FA8" w14:textId="77777777" w:rsidR="00F47530" w:rsidRPr="00762560" w:rsidRDefault="00F47530" w:rsidP="00F47530">
      <w:pPr>
        <w:pStyle w:val="sottotitolocampionato10"/>
        <w:rPr>
          <w:color w:val="002060"/>
        </w:rPr>
      </w:pPr>
      <w:r w:rsidRPr="0076256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F47530" w:rsidRPr="00762560" w14:paraId="03104CBB" w14:textId="77777777" w:rsidTr="00E77C9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07734"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9D371" w14:textId="77777777" w:rsidR="00F47530" w:rsidRPr="00762560" w:rsidRDefault="00F47530" w:rsidP="00E77C98">
            <w:pPr>
              <w:pStyle w:val="headertabella0"/>
              <w:rPr>
                <w:color w:val="002060"/>
              </w:rPr>
            </w:pPr>
            <w:r w:rsidRPr="00762560">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16FD0" w14:textId="77777777" w:rsidR="00F47530" w:rsidRPr="00762560" w:rsidRDefault="00F47530" w:rsidP="00E77C98">
            <w:pPr>
              <w:pStyle w:val="headertabella0"/>
              <w:rPr>
                <w:color w:val="002060"/>
              </w:rPr>
            </w:pPr>
            <w:r w:rsidRPr="007625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B6FA2"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65113"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11ABA"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AF65D"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0861" w14:textId="77777777" w:rsidR="00F47530" w:rsidRPr="00762560" w:rsidRDefault="00F47530" w:rsidP="00E77C98">
            <w:pPr>
              <w:pStyle w:val="headertabella0"/>
              <w:rPr>
                <w:color w:val="002060"/>
              </w:rPr>
            </w:pPr>
            <w:r w:rsidRPr="00762560">
              <w:rPr>
                <w:color w:val="002060"/>
              </w:rPr>
              <w:t>Impianto</w:t>
            </w:r>
          </w:p>
        </w:tc>
      </w:tr>
      <w:tr w:rsidR="00F47530" w:rsidRPr="00762560" w14:paraId="0548DF53" w14:textId="77777777" w:rsidTr="00E77C9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4D18" w14:textId="77777777" w:rsidR="00F47530" w:rsidRPr="00762560" w:rsidRDefault="00F47530" w:rsidP="00E77C98">
            <w:pPr>
              <w:pStyle w:val="rowtabella0"/>
              <w:rPr>
                <w:color w:val="002060"/>
                <w:highlight w:val="yellow"/>
              </w:rPr>
            </w:pPr>
            <w:r w:rsidRPr="00762560">
              <w:rPr>
                <w:color w:val="002060"/>
                <w:highlight w:val="yellow"/>
              </w:rPr>
              <w:t>24/03/2023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5D2D" w14:textId="77777777" w:rsidR="00F47530" w:rsidRPr="00762560" w:rsidRDefault="00F47530" w:rsidP="00E77C98">
            <w:pPr>
              <w:pStyle w:val="rowtabella0"/>
              <w:jc w:val="center"/>
              <w:rPr>
                <w:color w:val="002060"/>
                <w:highlight w:val="yellow"/>
              </w:rPr>
            </w:pPr>
            <w:r w:rsidRPr="00762560">
              <w:rPr>
                <w:color w:val="002060"/>
                <w:highlight w:val="yellow"/>
              </w:rPr>
              <w:t>9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4E75" w14:textId="77777777" w:rsidR="00F47530" w:rsidRPr="00762560" w:rsidRDefault="00F47530" w:rsidP="00E77C98">
            <w:pPr>
              <w:pStyle w:val="rowtabella0"/>
              <w:rPr>
                <w:color w:val="002060"/>
                <w:highlight w:val="yellow"/>
              </w:rPr>
            </w:pPr>
            <w:r w:rsidRPr="00762560">
              <w:rPr>
                <w:color w:val="002060"/>
                <w:highlight w:val="yellow"/>
              </w:rPr>
              <w:t>CDC 2018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A072" w14:textId="77777777" w:rsidR="00F47530" w:rsidRPr="00762560" w:rsidRDefault="00F47530" w:rsidP="00E77C98">
            <w:pPr>
              <w:pStyle w:val="rowtabella0"/>
              <w:rPr>
                <w:color w:val="002060"/>
                <w:highlight w:val="yellow"/>
              </w:rPr>
            </w:pPr>
            <w:r w:rsidRPr="00762560">
              <w:rPr>
                <w:color w:val="002060"/>
                <w:highlight w:val="yellow"/>
              </w:rPr>
              <w:t>VIRTUS TEAM SOC.COOP.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E2E5" w14:textId="77777777" w:rsidR="00F47530" w:rsidRPr="00762560" w:rsidRDefault="00F47530" w:rsidP="00E77C98">
            <w:pPr>
              <w:rPr>
                <w:rFonts w:ascii="Arial" w:hAnsi="Arial" w:cs="Arial"/>
                <w:color w:val="002060"/>
                <w:sz w:val="12"/>
                <w:szCs w:val="12"/>
              </w:rPr>
            </w:pPr>
            <w:r w:rsidRPr="00762560">
              <w:rPr>
                <w:rFonts w:ascii="Arial" w:hAnsi="Arial" w:cs="Arial"/>
                <w:color w:val="002060"/>
                <w:sz w:val="12"/>
                <w:szCs w:val="12"/>
              </w:rPr>
              <w:t>25/03/2023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4ED9" w14:textId="77777777" w:rsidR="00F47530" w:rsidRPr="00762560" w:rsidRDefault="00F47530" w:rsidP="00E77C98">
            <w:pPr>
              <w:pStyle w:val="rowtabella0"/>
              <w:jc w:val="center"/>
              <w:rPr>
                <w:color w:val="002060"/>
              </w:rPr>
            </w:pPr>
            <w:r w:rsidRPr="0076256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A4A3" w14:textId="77777777" w:rsidR="00F47530" w:rsidRPr="00762560" w:rsidRDefault="00F47530" w:rsidP="00E77C98">
            <w:pPr>
              <w:pStyle w:val="rowtabella0"/>
              <w:jc w:val="center"/>
              <w:rPr>
                <w:color w:val="002060"/>
              </w:rPr>
            </w:pPr>
            <w:r w:rsidRPr="0076256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D7D6" w14:textId="77777777" w:rsidR="00F47530" w:rsidRPr="00762560" w:rsidRDefault="00F47530" w:rsidP="00E77C98">
            <w:pPr>
              <w:pStyle w:val="rowtabella0"/>
              <w:rPr>
                <w:color w:val="002060"/>
              </w:rPr>
            </w:pPr>
            <w:r w:rsidRPr="00762560">
              <w:rPr>
                <w:color w:val="002060"/>
                <w:highlight w:val="yellow"/>
              </w:rPr>
              <w:t>PALESTRA POLO SCOLASTICO MICS MAIOLATI SPONTINI VIA VENEZIA 43</w:t>
            </w:r>
          </w:p>
        </w:tc>
      </w:tr>
    </w:tbl>
    <w:p w14:paraId="57AC1791" w14:textId="77777777" w:rsidR="00F47530" w:rsidRPr="00762560" w:rsidRDefault="00F47530" w:rsidP="00F47530">
      <w:pPr>
        <w:pStyle w:val="breakline"/>
        <w:rPr>
          <w:rFonts w:eastAsiaTheme="minorEastAsia"/>
          <w:color w:val="002060"/>
        </w:rPr>
      </w:pPr>
    </w:p>
    <w:p w14:paraId="0010FA29" w14:textId="77777777" w:rsidR="00F47530" w:rsidRPr="00762560" w:rsidRDefault="00F47530" w:rsidP="00F47530">
      <w:pPr>
        <w:pStyle w:val="breakline"/>
        <w:rPr>
          <w:color w:val="002060"/>
        </w:rPr>
      </w:pPr>
    </w:p>
    <w:p w14:paraId="26599A43" w14:textId="77777777" w:rsidR="00F47530" w:rsidRPr="00762560" w:rsidRDefault="00F47530" w:rsidP="00F47530">
      <w:pPr>
        <w:pStyle w:val="breakline"/>
        <w:rPr>
          <w:color w:val="002060"/>
        </w:rPr>
      </w:pPr>
    </w:p>
    <w:p w14:paraId="567FCBFD" w14:textId="77777777" w:rsidR="00F47530" w:rsidRPr="00762560" w:rsidRDefault="00F47530" w:rsidP="00F47530">
      <w:pPr>
        <w:pStyle w:val="titoloprinc0"/>
        <w:rPr>
          <w:color w:val="002060"/>
        </w:rPr>
      </w:pPr>
      <w:r w:rsidRPr="00762560">
        <w:rPr>
          <w:color w:val="002060"/>
        </w:rPr>
        <w:t>RISULTATI</w:t>
      </w:r>
    </w:p>
    <w:p w14:paraId="7FC1939B" w14:textId="77777777" w:rsidR="00F47530" w:rsidRPr="00762560" w:rsidRDefault="00F47530" w:rsidP="00F47530">
      <w:pPr>
        <w:pStyle w:val="breakline"/>
        <w:rPr>
          <w:color w:val="002060"/>
        </w:rPr>
      </w:pPr>
    </w:p>
    <w:p w14:paraId="40489453" w14:textId="77777777" w:rsidR="00F47530" w:rsidRPr="00762560" w:rsidRDefault="00F47530" w:rsidP="00F47530">
      <w:pPr>
        <w:pStyle w:val="sottotitolocampionato10"/>
        <w:rPr>
          <w:color w:val="002060"/>
        </w:rPr>
      </w:pPr>
      <w:r w:rsidRPr="00762560">
        <w:rPr>
          <w:color w:val="002060"/>
        </w:rPr>
        <w:t>RISULTATI UFFICIALI GARE DEL 03/03/2023</w:t>
      </w:r>
    </w:p>
    <w:p w14:paraId="307E16B5"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2D7026D8"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7530" w:rsidRPr="00762560" w14:paraId="4AB5BB25"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03341EE9"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015D" w14:textId="77777777" w:rsidR="00F47530" w:rsidRPr="00762560" w:rsidRDefault="00F47530" w:rsidP="00E77C98">
                  <w:pPr>
                    <w:pStyle w:val="headertabella0"/>
                    <w:rPr>
                      <w:color w:val="002060"/>
                    </w:rPr>
                  </w:pPr>
                  <w:r w:rsidRPr="00762560">
                    <w:rPr>
                      <w:color w:val="002060"/>
                    </w:rPr>
                    <w:t>GIRONE A - 6 Giornata - R</w:t>
                  </w:r>
                </w:p>
              </w:tc>
            </w:tr>
            <w:tr w:rsidR="00F47530" w:rsidRPr="00762560" w14:paraId="16736B44"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2871F" w14:textId="77777777" w:rsidR="00F47530" w:rsidRPr="00762560" w:rsidRDefault="00F47530" w:rsidP="00E77C98">
                  <w:pPr>
                    <w:pStyle w:val="rowtabella0"/>
                    <w:rPr>
                      <w:color w:val="002060"/>
                    </w:rPr>
                  </w:pPr>
                  <w:r w:rsidRPr="00762560">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665C3" w14:textId="77777777" w:rsidR="00F47530" w:rsidRPr="00762560" w:rsidRDefault="00F47530" w:rsidP="00E77C98">
                  <w:pPr>
                    <w:pStyle w:val="rowtabella0"/>
                    <w:rPr>
                      <w:color w:val="002060"/>
                    </w:rPr>
                  </w:pPr>
                  <w:r w:rsidRPr="00762560">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ACED7" w14:textId="77777777" w:rsidR="00F47530" w:rsidRPr="00762560" w:rsidRDefault="00F47530" w:rsidP="00E77C98">
                  <w:pPr>
                    <w:pStyle w:val="rowtabella0"/>
                    <w:jc w:val="center"/>
                    <w:rPr>
                      <w:color w:val="002060"/>
                    </w:rPr>
                  </w:pPr>
                  <w:r w:rsidRPr="00762560">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DCF38" w14:textId="77777777" w:rsidR="00F47530" w:rsidRPr="00762560" w:rsidRDefault="00F47530" w:rsidP="00E77C98">
                  <w:pPr>
                    <w:pStyle w:val="rowtabella0"/>
                    <w:jc w:val="center"/>
                    <w:rPr>
                      <w:color w:val="002060"/>
                    </w:rPr>
                  </w:pPr>
                  <w:r w:rsidRPr="00762560">
                    <w:rPr>
                      <w:color w:val="002060"/>
                    </w:rPr>
                    <w:t> </w:t>
                  </w:r>
                </w:p>
              </w:tc>
            </w:tr>
            <w:tr w:rsidR="00F47530" w:rsidRPr="00762560" w14:paraId="72BD9BE8"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6D3F6" w14:textId="77777777" w:rsidR="00F47530" w:rsidRPr="00762560" w:rsidRDefault="00F47530" w:rsidP="00E77C98">
                  <w:pPr>
                    <w:pStyle w:val="rowtabella0"/>
                    <w:rPr>
                      <w:color w:val="002060"/>
                    </w:rPr>
                  </w:pPr>
                  <w:r w:rsidRPr="00762560">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5E706B" w14:textId="77777777" w:rsidR="00F47530" w:rsidRPr="00762560" w:rsidRDefault="00F47530" w:rsidP="00E77C98">
                  <w:pPr>
                    <w:pStyle w:val="rowtabella0"/>
                    <w:rPr>
                      <w:color w:val="002060"/>
                    </w:rPr>
                  </w:pPr>
                  <w:r w:rsidRPr="00762560">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0B697F" w14:textId="77777777" w:rsidR="00F47530" w:rsidRPr="00762560" w:rsidRDefault="00F47530" w:rsidP="00E77C98">
                  <w:pPr>
                    <w:pStyle w:val="rowtabella0"/>
                    <w:jc w:val="center"/>
                    <w:rPr>
                      <w:color w:val="002060"/>
                    </w:rPr>
                  </w:pPr>
                  <w:r w:rsidRPr="0076256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B28EC" w14:textId="77777777" w:rsidR="00F47530" w:rsidRPr="00762560" w:rsidRDefault="00F47530" w:rsidP="00E77C98">
                  <w:pPr>
                    <w:pStyle w:val="rowtabella0"/>
                    <w:jc w:val="center"/>
                    <w:rPr>
                      <w:color w:val="002060"/>
                    </w:rPr>
                  </w:pPr>
                  <w:r w:rsidRPr="00762560">
                    <w:rPr>
                      <w:color w:val="002060"/>
                    </w:rPr>
                    <w:t> </w:t>
                  </w:r>
                </w:p>
              </w:tc>
            </w:tr>
            <w:tr w:rsidR="00F47530" w:rsidRPr="00762560" w14:paraId="44AA85E5"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12F9A2" w14:textId="77777777" w:rsidR="00F47530" w:rsidRPr="00762560" w:rsidRDefault="00F47530" w:rsidP="00E77C98">
                  <w:pPr>
                    <w:pStyle w:val="rowtabella0"/>
                    <w:rPr>
                      <w:color w:val="002060"/>
                    </w:rPr>
                  </w:pPr>
                  <w:r w:rsidRPr="00762560">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FFA5E0" w14:textId="77777777" w:rsidR="00F47530" w:rsidRPr="00762560" w:rsidRDefault="00F47530" w:rsidP="00E77C98">
                  <w:pPr>
                    <w:pStyle w:val="rowtabella0"/>
                    <w:rPr>
                      <w:color w:val="002060"/>
                    </w:rPr>
                  </w:pPr>
                  <w:r w:rsidRPr="00762560">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8B5D1C"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FFA1A" w14:textId="77777777" w:rsidR="00F47530" w:rsidRPr="00762560" w:rsidRDefault="00F47530" w:rsidP="00E77C98">
                  <w:pPr>
                    <w:pStyle w:val="rowtabella0"/>
                    <w:jc w:val="center"/>
                    <w:rPr>
                      <w:color w:val="002060"/>
                    </w:rPr>
                  </w:pPr>
                  <w:r w:rsidRPr="00762560">
                    <w:rPr>
                      <w:color w:val="002060"/>
                    </w:rPr>
                    <w:t> </w:t>
                  </w:r>
                </w:p>
              </w:tc>
            </w:tr>
            <w:tr w:rsidR="00F47530" w:rsidRPr="00762560" w14:paraId="7DDC57CE"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DF82D9" w14:textId="77777777" w:rsidR="00F47530" w:rsidRPr="00762560" w:rsidRDefault="00F47530" w:rsidP="00E77C98">
                  <w:pPr>
                    <w:pStyle w:val="rowtabella0"/>
                    <w:rPr>
                      <w:color w:val="002060"/>
                    </w:rPr>
                  </w:pPr>
                  <w:r w:rsidRPr="00762560">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ABA4D0" w14:textId="77777777" w:rsidR="00F47530" w:rsidRPr="00762560" w:rsidRDefault="00F47530" w:rsidP="00E77C98">
                  <w:pPr>
                    <w:pStyle w:val="rowtabella0"/>
                    <w:rPr>
                      <w:color w:val="002060"/>
                    </w:rPr>
                  </w:pPr>
                  <w:r w:rsidRPr="00762560">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DE7B35" w14:textId="77777777" w:rsidR="00F47530" w:rsidRPr="00762560" w:rsidRDefault="00F47530" w:rsidP="00E77C98">
                  <w:pPr>
                    <w:pStyle w:val="rowtabella0"/>
                    <w:jc w:val="center"/>
                    <w:rPr>
                      <w:color w:val="002060"/>
                    </w:rPr>
                  </w:pPr>
                  <w:r w:rsidRPr="0076256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296A36" w14:textId="77777777" w:rsidR="00F47530" w:rsidRPr="00762560" w:rsidRDefault="00F47530" w:rsidP="00E77C98">
                  <w:pPr>
                    <w:pStyle w:val="rowtabella0"/>
                    <w:jc w:val="center"/>
                    <w:rPr>
                      <w:color w:val="002060"/>
                    </w:rPr>
                  </w:pPr>
                  <w:r w:rsidRPr="00762560">
                    <w:rPr>
                      <w:color w:val="002060"/>
                    </w:rPr>
                    <w:t> </w:t>
                  </w:r>
                </w:p>
              </w:tc>
            </w:tr>
            <w:tr w:rsidR="00F47530" w:rsidRPr="00762560" w14:paraId="1DA8A40D"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2170E7" w14:textId="77777777" w:rsidR="00F47530" w:rsidRPr="00762560" w:rsidRDefault="00F47530" w:rsidP="00E77C98">
                  <w:pPr>
                    <w:pStyle w:val="rowtabella0"/>
                    <w:rPr>
                      <w:color w:val="002060"/>
                    </w:rPr>
                  </w:pPr>
                  <w:r w:rsidRPr="00762560">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F4F328" w14:textId="77777777" w:rsidR="00F47530" w:rsidRPr="00762560" w:rsidRDefault="00F47530" w:rsidP="00E77C98">
                  <w:pPr>
                    <w:pStyle w:val="rowtabella0"/>
                    <w:rPr>
                      <w:color w:val="002060"/>
                    </w:rPr>
                  </w:pPr>
                  <w:r w:rsidRPr="00762560">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2129EF" w14:textId="77777777" w:rsidR="00F47530" w:rsidRPr="00762560" w:rsidRDefault="00F47530" w:rsidP="00E77C98">
                  <w:pPr>
                    <w:pStyle w:val="rowtabella0"/>
                    <w:jc w:val="center"/>
                    <w:rPr>
                      <w:color w:val="002060"/>
                    </w:rPr>
                  </w:pPr>
                  <w:r w:rsidRPr="00762560">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29EF4" w14:textId="77777777" w:rsidR="00F47530" w:rsidRPr="00762560" w:rsidRDefault="00F47530" w:rsidP="00E77C98">
                  <w:pPr>
                    <w:pStyle w:val="rowtabella0"/>
                    <w:jc w:val="center"/>
                    <w:rPr>
                      <w:color w:val="002060"/>
                    </w:rPr>
                  </w:pPr>
                  <w:r w:rsidRPr="00762560">
                    <w:rPr>
                      <w:color w:val="002060"/>
                    </w:rPr>
                    <w:t> </w:t>
                  </w:r>
                </w:p>
              </w:tc>
            </w:tr>
            <w:tr w:rsidR="00F47530" w:rsidRPr="00762560" w14:paraId="05784F5C"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A3D0B" w14:textId="77777777" w:rsidR="00F47530" w:rsidRPr="00762560" w:rsidRDefault="00F47530" w:rsidP="00E77C98">
                  <w:pPr>
                    <w:pStyle w:val="rowtabella0"/>
                    <w:rPr>
                      <w:color w:val="002060"/>
                    </w:rPr>
                  </w:pPr>
                  <w:r w:rsidRPr="00762560">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4C349" w14:textId="77777777" w:rsidR="00F47530" w:rsidRPr="00762560" w:rsidRDefault="00F47530" w:rsidP="00E77C98">
                  <w:pPr>
                    <w:pStyle w:val="rowtabella0"/>
                    <w:rPr>
                      <w:color w:val="002060"/>
                    </w:rPr>
                  </w:pPr>
                  <w:r w:rsidRPr="00762560">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49DC3" w14:textId="77777777" w:rsidR="00F47530" w:rsidRPr="00762560" w:rsidRDefault="00F47530" w:rsidP="00E77C98">
                  <w:pPr>
                    <w:pStyle w:val="rowtabella0"/>
                    <w:jc w:val="center"/>
                    <w:rPr>
                      <w:color w:val="002060"/>
                    </w:rPr>
                  </w:pPr>
                  <w:r w:rsidRPr="0076256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51E4D" w14:textId="77777777" w:rsidR="00F47530" w:rsidRPr="00762560" w:rsidRDefault="00F47530" w:rsidP="00E77C98">
                  <w:pPr>
                    <w:pStyle w:val="rowtabella0"/>
                    <w:jc w:val="center"/>
                    <w:rPr>
                      <w:color w:val="002060"/>
                    </w:rPr>
                  </w:pPr>
                  <w:r w:rsidRPr="00762560">
                    <w:rPr>
                      <w:color w:val="002060"/>
                    </w:rPr>
                    <w:t> </w:t>
                  </w:r>
                </w:p>
              </w:tc>
            </w:tr>
            <w:tr w:rsidR="00F47530" w:rsidRPr="00762560" w14:paraId="724FAD18"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738938A9" w14:textId="77777777" w:rsidR="00F47530" w:rsidRPr="00762560" w:rsidRDefault="00F47530" w:rsidP="00E77C98">
                  <w:pPr>
                    <w:pStyle w:val="rowtabella0"/>
                    <w:rPr>
                      <w:color w:val="002060"/>
                    </w:rPr>
                  </w:pPr>
                  <w:r w:rsidRPr="00762560">
                    <w:rPr>
                      <w:color w:val="002060"/>
                    </w:rPr>
                    <w:t>(1) - disputata il 04/03/2023</w:t>
                  </w:r>
                </w:p>
              </w:tc>
            </w:tr>
          </w:tbl>
          <w:p w14:paraId="75B05BBD" w14:textId="77777777" w:rsidR="00F47530" w:rsidRPr="00762560" w:rsidRDefault="00F47530" w:rsidP="00E77C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1B25AB7C"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62C4" w14:textId="77777777" w:rsidR="00F47530" w:rsidRPr="00762560" w:rsidRDefault="00F47530" w:rsidP="00E77C98">
                  <w:pPr>
                    <w:pStyle w:val="headertabella0"/>
                    <w:rPr>
                      <w:color w:val="002060"/>
                    </w:rPr>
                  </w:pPr>
                  <w:r w:rsidRPr="00762560">
                    <w:rPr>
                      <w:color w:val="002060"/>
                    </w:rPr>
                    <w:t>GIRONE B - 6 Giornata - R</w:t>
                  </w:r>
                </w:p>
              </w:tc>
            </w:tr>
            <w:tr w:rsidR="00F47530" w:rsidRPr="00762560" w14:paraId="2FEC6B97"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062F5" w14:textId="77777777" w:rsidR="00F47530" w:rsidRPr="00762560" w:rsidRDefault="00F47530" w:rsidP="00E77C98">
                  <w:pPr>
                    <w:pStyle w:val="rowtabella0"/>
                    <w:rPr>
                      <w:color w:val="002060"/>
                    </w:rPr>
                  </w:pPr>
                  <w:r w:rsidRPr="00762560">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0F93D" w14:textId="77777777" w:rsidR="00F47530" w:rsidRPr="00762560" w:rsidRDefault="00F47530" w:rsidP="00E77C98">
                  <w:pPr>
                    <w:pStyle w:val="rowtabella0"/>
                    <w:rPr>
                      <w:color w:val="002060"/>
                    </w:rPr>
                  </w:pPr>
                  <w:r w:rsidRPr="00762560">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687C2" w14:textId="77777777" w:rsidR="00F47530" w:rsidRPr="00762560" w:rsidRDefault="00F47530" w:rsidP="00E77C98">
                  <w:pPr>
                    <w:pStyle w:val="rowtabella0"/>
                    <w:jc w:val="center"/>
                    <w:rPr>
                      <w:color w:val="002060"/>
                    </w:rPr>
                  </w:pPr>
                  <w:r w:rsidRPr="0076256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2D4D9" w14:textId="77777777" w:rsidR="00F47530" w:rsidRPr="00762560" w:rsidRDefault="00F47530" w:rsidP="00E77C98">
                  <w:pPr>
                    <w:pStyle w:val="rowtabella0"/>
                    <w:jc w:val="center"/>
                    <w:rPr>
                      <w:color w:val="002060"/>
                    </w:rPr>
                  </w:pPr>
                  <w:r w:rsidRPr="00762560">
                    <w:rPr>
                      <w:color w:val="002060"/>
                    </w:rPr>
                    <w:t> </w:t>
                  </w:r>
                </w:p>
              </w:tc>
            </w:tr>
            <w:tr w:rsidR="00F47530" w:rsidRPr="00762560" w14:paraId="381AB81B"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E842C5" w14:textId="77777777" w:rsidR="00F47530" w:rsidRPr="00762560" w:rsidRDefault="00F47530" w:rsidP="00E77C98">
                  <w:pPr>
                    <w:pStyle w:val="rowtabella0"/>
                    <w:rPr>
                      <w:color w:val="002060"/>
                    </w:rPr>
                  </w:pPr>
                  <w:r w:rsidRPr="00762560">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563AE9" w14:textId="77777777" w:rsidR="00F47530" w:rsidRPr="00762560" w:rsidRDefault="00F47530" w:rsidP="00E77C98">
                  <w:pPr>
                    <w:pStyle w:val="rowtabella0"/>
                    <w:rPr>
                      <w:color w:val="002060"/>
                    </w:rPr>
                  </w:pPr>
                  <w:r w:rsidRPr="00762560">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1ED116" w14:textId="77777777" w:rsidR="00F47530" w:rsidRPr="00762560" w:rsidRDefault="00F47530" w:rsidP="00E77C98">
                  <w:pPr>
                    <w:pStyle w:val="rowtabella0"/>
                    <w:jc w:val="center"/>
                    <w:rPr>
                      <w:color w:val="002060"/>
                    </w:rPr>
                  </w:pPr>
                  <w:r w:rsidRPr="00762560">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482E08" w14:textId="77777777" w:rsidR="00F47530" w:rsidRPr="00762560" w:rsidRDefault="00F47530" w:rsidP="00E77C98">
                  <w:pPr>
                    <w:pStyle w:val="rowtabella0"/>
                    <w:jc w:val="center"/>
                    <w:rPr>
                      <w:color w:val="002060"/>
                    </w:rPr>
                  </w:pPr>
                  <w:r w:rsidRPr="00762560">
                    <w:rPr>
                      <w:color w:val="002060"/>
                    </w:rPr>
                    <w:t> </w:t>
                  </w:r>
                </w:p>
              </w:tc>
            </w:tr>
            <w:tr w:rsidR="00F47530" w:rsidRPr="00762560" w14:paraId="1785DC8C"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15BD6C" w14:textId="77777777" w:rsidR="00F47530" w:rsidRPr="00762560" w:rsidRDefault="00F47530" w:rsidP="00E77C98">
                  <w:pPr>
                    <w:pStyle w:val="rowtabella0"/>
                    <w:rPr>
                      <w:color w:val="002060"/>
                    </w:rPr>
                  </w:pPr>
                  <w:r w:rsidRPr="00762560">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10BB5E" w14:textId="77777777" w:rsidR="00F47530" w:rsidRPr="00762560" w:rsidRDefault="00F47530" w:rsidP="00E77C98">
                  <w:pPr>
                    <w:pStyle w:val="rowtabella0"/>
                    <w:rPr>
                      <w:color w:val="002060"/>
                    </w:rPr>
                  </w:pPr>
                  <w:r w:rsidRPr="00762560">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F0C49C" w14:textId="77777777" w:rsidR="00F47530" w:rsidRPr="00762560" w:rsidRDefault="00F47530" w:rsidP="00E77C98">
                  <w:pPr>
                    <w:pStyle w:val="rowtabella0"/>
                    <w:jc w:val="center"/>
                    <w:rPr>
                      <w:color w:val="002060"/>
                    </w:rPr>
                  </w:pPr>
                  <w:r w:rsidRPr="00762560">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38F1C" w14:textId="77777777" w:rsidR="00F47530" w:rsidRPr="00762560" w:rsidRDefault="00F47530" w:rsidP="00E77C98">
                  <w:pPr>
                    <w:pStyle w:val="rowtabella0"/>
                    <w:jc w:val="center"/>
                    <w:rPr>
                      <w:color w:val="002060"/>
                    </w:rPr>
                  </w:pPr>
                  <w:r w:rsidRPr="00762560">
                    <w:rPr>
                      <w:color w:val="002060"/>
                    </w:rPr>
                    <w:t> </w:t>
                  </w:r>
                </w:p>
              </w:tc>
            </w:tr>
            <w:tr w:rsidR="00F47530" w:rsidRPr="00762560" w14:paraId="0AF905D3"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6AA341" w14:textId="77777777" w:rsidR="00F47530" w:rsidRPr="00762560" w:rsidRDefault="00F47530" w:rsidP="00E77C98">
                  <w:pPr>
                    <w:pStyle w:val="rowtabella0"/>
                    <w:rPr>
                      <w:color w:val="002060"/>
                    </w:rPr>
                  </w:pPr>
                  <w:r w:rsidRPr="0076256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05B786" w14:textId="77777777" w:rsidR="00F47530" w:rsidRPr="00762560" w:rsidRDefault="00F47530" w:rsidP="00E77C98">
                  <w:pPr>
                    <w:pStyle w:val="rowtabella0"/>
                    <w:rPr>
                      <w:color w:val="002060"/>
                    </w:rPr>
                  </w:pPr>
                  <w:r w:rsidRPr="00762560">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5E7162"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0B768" w14:textId="77777777" w:rsidR="00F47530" w:rsidRPr="00762560" w:rsidRDefault="00F47530" w:rsidP="00E77C98">
                  <w:pPr>
                    <w:pStyle w:val="rowtabella0"/>
                    <w:jc w:val="center"/>
                    <w:rPr>
                      <w:color w:val="002060"/>
                    </w:rPr>
                  </w:pPr>
                  <w:r w:rsidRPr="00762560">
                    <w:rPr>
                      <w:color w:val="002060"/>
                    </w:rPr>
                    <w:t> </w:t>
                  </w:r>
                </w:p>
              </w:tc>
            </w:tr>
            <w:tr w:rsidR="00F47530" w:rsidRPr="00762560" w14:paraId="5F6E7BFA"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118A4" w14:textId="77777777" w:rsidR="00F47530" w:rsidRPr="00762560" w:rsidRDefault="00F47530" w:rsidP="00E77C98">
                  <w:pPr>
                    <w:pStyle w:val="rowtabella0"/>
                    <w:rPr>
                      <w:color w:val="002060"/>
                    </w:rPr>
                  </w:pPr>
                  <w:r w:rsidRPr="00762560">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B0CC4" w14:textId="77777777" w:rsidR="00F47530" w:rsidRPr="00762560" w:rsidRDefault="00F47530" w:rsidP="00E77C98">
                  <w:pPr>
                    <w:pStyle w:val="rowtabella0"/>
                    <w:rPr>
                      <w:color w:val="002060"/>
                    </w:rPr>
                  </w:pPr>
                  <w:r w:rsidRPr="00762560">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259617" w14:textId="77777777" w:rsidR="00F47530" w:rsidRPr="00762560" w:rsidRDefault="00F47530" w:rsidP="00E77C98">
                  <w:pPr>
                    <w:pStyle w:val="rowtabella0"/>
                    <w:jc w:val="center"/>
                    <w:rPr>
                      <w:color w:val="002060"/>
                    </w:rPr>
                  </w:pPr>
                  <w:r w:rsidRPr="0076256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BD6DC" w14:textId="77777777" w:rsidR="00F47530" w:rsidRPr="00762560" w:rsidRDefault="00F47530" w:rsidP="00E77C98">
                  <w:pPr>
                    <w:pStyle w:val="rowtabella0"/>
                    <w:jc w:val="center"/>
                    <w:rPr>
                      <w:color w:val="002060"/>
                    </w:rPr>
                  </w:pPr>
                  <w:r w:rsidRPr="00762560">
                    <w:rPr>
                      <w:color w:val="002060"/>
                    </w:rPr>
                    <w:t> </w:t>
                  </w:r>
                </w:p>
              </w:tc>
            </w:tr>
            <w:tr w:rsidR="00F47530" w:rsidRPr="00762560" w14:paraId="785F413A"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71FA8" w14:textId="77777777" w:rsidR="00F47530" w:rsidRPr="00762560" w:rsidRDefault="00F47530" w:rsidP="00E77C98">
                  <w:pPr>
                    <w:pStyle w:val="rowtabella0"/>
                    <w:rPr>
                      <w:color w:val="002060"/>
                    </w:rPr>
                  </w:pPr>
                  <w:r w:rsidRPr="00762560">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630D8" w14:textId="77777777" w:rsidR="00F47530" w:rsidRPr="00762560" w:rsidRDefault="00F47530" w:rsidP="00E77C98">
                  <w:pPr>
                    <w:pStyle w:val="rowtabella0"/>
                    <w:rPr>
                      <w:color w:val="002060"/>
                    </w:rPr>
                  </w:pPr>
                  <w:r w:rsidRPr="00762560">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CACE1" w14:textId="77777777" w:rsidR="00F47530" w:rsidRPr="00762560" w:rsidRDefault="00F47530" w:rsidP="00E77C98">
                  <w:pPr>
                    <w:pStyle w:val="rowtabella0"/>
                    <w:jc w:val="center"/>
                    <w:rPr>
                      <w:color w:val="002060"/>
                    </w:rPr>
                  </w:pPr>
                  <w:r w:rsidRPr="0076256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1087B" w14:textId="77777777" w:rsidR="00F47530" w:rsidRPr="00762560" w:rsidRDefault="00F47530" w:rsidP="00E77C98">
                  <w:pPr>
                    <w:pStyle w:val="rowtabella0"/>
                    <w:jc w:val="center"/>
                    <w:rPr>
                      <w:color w:val="002060"/>
                    </w:rPr>
                  </w:pPr>
                  <w:r w:rsidRPr="00762560">
                    <w:rPr>
                      <w:color w:val="002060"/>
                    </w:rPr>
                    <w:t> </w:t>
                  </w:r>
                </w:p>
              </w:tc>
            </w:tr>
            <w:tr w:rsidR="00F47530" w:rsidRPr="00762560" w14:paraId="00B4D1C8"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79565982" w14:textId="77777777" w:rsidR="00F47530" w:rsidRPr="00762560" w:rsidRDefault="00F47530" w:rsidP="00E77C98">
                  <w:pPr>
                    <w:pStyle w:val="rowtabella0"/>
                    <w:rPr>
                      <w:color w:val="002060"/>
                    </w:rPr>
                  </w:pPr>
                  <w:r w:rsidRPr="00762560">
                    <w:rPr>
                      <w:color w:val="002060"/>
                    </w:rPr>
                    <w:t>(1) - disputata il 04/03/2023</w:t>
                  </w:r>
                </w:p>
              </w:tc>
            </w:tr>
          </w:tbl>
          <w:p w14:paraId="33E09B62" w14:textId="77777777" w:rsidR="00F47530" w:rsidRPr="00762560" w:rsidRDefault="00F47530" w:rsidP="00E77C98">
            <w:pPr>
              <w:rPr>
                <w:color w:val="002060"/>
              </w:rPr>
            </w:pPr>
          </w:p>
        </w:tc>
      </w:tr>
    </w:tbl>
    <w:p w14:paraId="38D956CB" w14:textId="77777777" w:rsidR="00F47530" w:rsidRPr="00762560" w:rsidRDefault="00F47530" w:rsidP="00F4753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7530" w:rsidRPr="00762560" w14:paraId="5B817AC6"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23A12CAE"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6B89" w14:textId="77777777" w:rsidR="00F47530" w:rsidRPr="00762560" w:rsidRDefault="00F47530" w:rsidP="00E77C98">
                  <w:pPr>
                    <w:pStyle w:val="headertabella0"/>
                    <w:rPr>
                      <w:color w:val="002060"/>
                    </w:rPr>
                  </w:pPr>
                  <w:r w:rsidRPr="00762560">
                    <w:rPr>
                      <w:color w:val="002060"/>
                    </w:rPr>
                    <w:t>GIRONE C - 6 Giornata - R</w:t>
                  </w:r>
                </w:p>
              </w:tc>
            </w:tr>
            <w:tr w:rsidR="00F47530" w:rsidRPr="00762560" w14:paraId="7F243A33"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BD4BE" w14:textId="77777777" w:rsidR="00F47530" w:rsidRPr="00762560" w:rsidRDefault="00F47530" w:rsidP="00E77C98">
                  <w:pPr>
                    <w:pStyle w:val="rowtabella0"/>
                    <w:rPr>
                      <w:color w:val="002060"/>
                    </w:rPr>
                  </w:pPr>
                  <w:r w:rsidRPr="00762560">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D6C72" w14:textId="77777777" w:rsidR="00F47530" w:rsidRPr="00762560" w:rsidRDefault="00F47530" w:rsidP="00E77C98">
                  <w:pPr>
                    <w:pStyle w:val="rowtabella0"/>
                    <w:rPr>
                      <w:color w:val="002060"/>
                    </w:rPr>
                  </w:pPr>
                  <w:r w:rsidRPr="00762560">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608CA" w14:textId="77777777" w:rsidR="00F47530" w:rsidRPr="00762560" w:rsidRDefault="00F47530" w:rsidP="00E77C98">
                  <w:pPr>
                    <w:pStyle w:val="rowtabella0"/>
                    <w:jc w:val="center"/>
                    <w:rPr>
                      <w:color w:val="002060"/>
                    </w:rPr>
                  </w:pPr>
                  <w:r w:rsidRPr="0076256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BE9C7" w14:textId="77777777" w:rsidR="00F47530" w:rsidRPr="00762560" w:rsidRDefault="00F47530" w:rsidP="00E77C98">
                  <w:pPr>
                    <w:pStyle w:val="rowtabella0"/>
                    <w:jc w:val="center"/>
                    <w:rPr>
                      <w:color w:val="002060"/>
                    </w:rPr>
                  </w:pPr>
                  <w:r w:rsidRPr="00762560">
                    <w:rPr>
                      <w:color w:val="002060"/>
                    </w:rPr>
                    <w:t> </w:t>
                  </w:r>
                </w:p>
              </w:tc>
            </w:tr>
            <w:tr w:rsidR="00F47530" w:rsidRPr="00762560" w14:paraId="7A70101B"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D9BE99" w14:textId="77777777" w:rsidR="00F47530" w:rsidRPr="00762560" w:rsidRDefault="00F47530" w:rsidP="00E77C98">
                  <w:pPr>
                    <w:pStyle w:val="rowtabella0"/>
                    <w:rPr>
                      <w:color w:val="002060"/>
                    </w:rPr>
                  </w:pPr>
                  <w:r w:rsidRPr="00762560">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1C806" w14:textId="77777777" w:rsidR="00F47530" w:rsidRPr="00762560" w:rsidRDefault="00F47530" w:rsidP="00E77C98">
                  <w:pPr>
                    <w:pStyle w:val="rowtabella0"/>
                    <w:rPr>
                      <w:color w:val="002060"/>
                    </w:rPr>
                  </w:pPr>
                  <w:r w:rsidRPr="00762560">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38338" w14:textId="77777777" w:rsidR="00F47530" w:rsidRPr="00762560" w:rsidRDefault="00F47530" w:rsidP="00E77C98">
                  <w:pPr>
                    <w:pStyle w:val="rowtabella0"/>
                    <w:jc w:val="center"/>
                    <w:rPr>
                      <w:color w:val="002060"/>
                    </w:rPr>
                  </w:pPr>
                  <w:r w:rsidRPr="0076256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9DCA8C" w14:textId="77777777" w:rsidR="00F47530" w:rsidRPr="00762560" w:rsidRDefault="00F47530" w:rsidP="00E77C98">
                  <w:pPr>
                    <w:pStyle w:val="rowtabella0"/>
                    <w:jc w:val="center"/>
                    <w:rPr>
                      <w:color w:val="002060"/>
                    </w:rPr>
                  </w:pPr>
                  <w:r w:rsidRPr="00762560">
                    <w:rPr>
                      <w:color w:val="002060"/>
                    </w:rPr>
                    <w:t> </w:t>
                  </w:r>
                </w:p>
              </w:tc>
            </w:tr>
            <w:tr w:rsidR="00F47530" w:rsidRPr="00762560" w14:paraId="0EDFA228"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6E54E" w14:textId="77777777" w:rsidR="00F47530" w:rsidRPr="00762560" w:rsidRDefault="00F47530" w:rsidP="00E77C98">
                  <w:pPr>
                    <w:pStyle w:val="rowtabella0"/>
                    <w:rPr>
                      <w:color w:val="002060"/>
                    </w:rPr>
                  </w:pPr>
                  <w:r w:rsidRPr="00762560">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7B7BA" w14:textId="77777777" w:rsidR="00F47530" w:rsidRPr="00762560" w:rsidRDefault="00F47530" w:rsidP="00E77C98">
                  <w:pPr>
                    <w:pStyle w:val="rowtabella0"/>
                    <w:rPr>
                      <w:color w:val="002060"/>
                    </w:rPr>
                  </w:pPr>
                  <w:r w:rsidRPr="00762560">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9044F8" w14:textId="77777777" w:rsidR="00F47530" w:rsidRPr="00762560" w:rsidRDefault="00F47530" w:rsidP="00E77C98">
                  <w:pPr>
                    <w:pStyle w:val="rowtabella0"/>
                    <w:jc w:val="center"/>
                    <w:rPr>
                      <w:color w:val="002060"/>
                    </w:rPr>
                  </w:pPr>
                  <w:r w:rsidRPr="00762560">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2B53D" w14:textId="77777777" w:rsidR="00F47530" w:rsidRPr="00762560" w:rsidRDefault="00F47530" w:rsidP="00E77C98">
                  <w:pPr>
                    <w:pStyle w:val="rowtabella0"/>
                    <w:jc w:val="center"/>
                    <w:rPr>
                      <w:color w:val="002060"/>
                    </w:rPr>
                  </w:pPr>
                  <w:r w:rsidRPr="00762560">
                    <w:rPr>
                      <w:color w:val="002060"/>
                    </w:rPr>
                    <w:t> </w:t>
                  </w:r>
                </w:p>
              </w:tc>
            </w:tr>
            <w:tr w:rsidR="00F47530" w:rsidRPr="00762560" w14:paraId="62F92906"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5C8677" w14:textId="77777777" w:rsidR="00F47530" w:rsidRPr="00762560" w:rsidRDefault="00F47530" w:rsidP="00E77C98">
                  <w:pPr>
                    <w:pStyle w:val="rowtabella0"/>
                    <w:rPr>
                      <w:color w:val="002060"/>
                    </w:rPr>
                  </w:pPr>
                  <w:r w:rsidRPr="00762560">
                    <w:rPr>
                      <w:color w:val="002060"/>
                    </w:rPr>
                    <w:lastRenderedPageBreak/>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F43F8" w14:textId="77777777" w:rsidR="00F47530" w:rsidRPr="00762560" w:rsidRDefault="00F47530" w:rsidP="00E77C98">
                  <w:pPr>
                    <w:pStyle w:val="rowtabella0"/>
                    <w:rPr>
                      <w:color w:val="002060"/>
                    </w:rPr>
                  </w:pPr>
                  <w:r w:rsidRPr="00762560">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F5888"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F458A3" w14:textId="77777777" w:rsidR="00F47530" w:rsidRPr="00762560" w:rsidRDefault="00F47530" w:rsidP="00E77C98">
                  <w:pPr>
                    <w:pStyle w:val="rowtabella0"/>
                    <w:jc w:val="center"/>
                    <w:rPr>
                      <w:color w:val="002060"/>
                    </w:rPr>
                  </w:pPr>
                  <w:r w:rsidRPr="00762560">
                    <w:rPr>
                      <w:color w:val="002060"/>
                    </w:rPr>
                    <w:t> </w:t>
                  </w:r>
                </w:p>
              </w:tc>
            </w:tr>
            <w:tr w:rsidR="00F47530" w:rsidRPr="00762560" w14:paraId="4C7CC679"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A7B3C8" w14:textId="77777777" w:rsidR="00F47530" w:rsidRPr="00762560" w:rsidRDefault="00F47530" w:rsidP="00E77C98">
                  <w:pPr>
                    <w:pStyle w:val="rowtabella0"/>
                    <w:rPr>
                      <w:color w:val="002060"/>
                    </w:rPr>
                  </w:pPr>
                  <w:r w:rsidRPr="00762560">
                    <w:rPr>
                      <w:color w:val="002060"/>
                    </w:rPr>
                    <w:t>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A8C903" w14:textId="77777777" w:rsidR="00F47530" w:rsidRPr="00762560" w:rsidRDefault="00F47530" w:rsidP="00E77C98">
                  <w:pPr>
                    <w:pStyle w:val="rowtabella0"/>
                    <w:rPr>
                      <w:color w:val="002060"/>
                    </w:rPr>
                  </w:pPr>
                  <w:r w:rsidRPr="00762560">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344B42" w14:textId="77777777" w:rsidR="00F47530" w:rsidRPr="00762560" w:rsidRDefault="00F47530" w:rsidP="00E77C98">
                  <w:pPr>
                    <w:pStyle w:val="rowtabella0"/>
                    <w:jc w:val="center"/>
                    <w:rPr>
                      <w:color w:val="002060"/>
                    </w:rPr>
                  </w:pPr>
                  <w:r w:rsidRPr="00762560">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3814A4" w14:textId="77777777" w:rsidR="00F47530" w:rsidRPr="00762560" w:rsidRDefault="00F47530" w:rsidP="00E77C98">
                  <w:pPr>
                    <w:pStyle w:val="rowtabella0"/>
                    <w:jc w:val="center"/>
                    <w:rPr>
                      <w:color w:val="002060"/>
                    </w:rPr>
                  </w:pPr>
                  <w:r w:rsidRPr="00762560">
                    <w:rPr>
                      <w:color w:val="002060"/>
                    </w:rPr>
                    <w:t> </w:t>
                  </w:r>
                </w:p>
              </w:tc>
            </w:tr>
            <w:tr w:rsidR="00F47530" w:rsidRPr="00762560" w14:paraId="791319A4"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6E333" w14:textId="77777777" w:rsidR="00F47530" w:rsidRPr="00762560" w:rsidRDefault="00F47530" w:rsidP="00E77C98">
                  <w:pPr>
                    <w:pStyle w:val="rowtabella0"/>
                    <w:rPr>
                      <w:color w:val="002060"/>
                    </w:rPr>
                  </w:pPr>
                  <w:r w:rsidRPr="00762560">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71429" w14:textId="77777777" w:rsidR="00F47530" w:rsidRPr="00762560" w:rsidRDefault="00F47530" w:rsidP="00E77C98">
                  <w:pPr>
                    <w:pStyle w:val="rowtabella0"/>
                    <w:rPr>
                      <w:color w:val="002060"/>
                    </w:rPr>
                  </w:pPr>
                  <w:r w:rsidRPr="00762560">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D53AB" w14:textId="77777777" w:rsidR="00F47530" w:rsidRPr="00762560" w:rsidRDefault="00F47530" w:rsidP="00E77C98">
                  <w:pPr>
                    <w:pStyle w:val="rowtabella0"/>
                    <w:jc w:val="center"/>
                    <w:rPr>
                      <w:color w:val="002060"/>
                    </w:rPr>
                  </w:pPr>
                  <w:r w:rsidRPr="0076256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F9AD0" w14:textId="77777777" w:rsidR="00F47530" w:rsidRPr="00762560" w:rsidRDefault="00F47530" w:rsidP="00E77C98">
                  <w:pPr>
                    <w:pStyle w:val="rowtabella0"/>
                    <w:jc w:val="center"/>
                    <w:rPr>
                      <w:color w:val="002060"/>
                    </w:rPr>
                  </w:pPr>
                  <w:r w:rsidRPr="00762560">
                    <w:rPr>
                      <w:color w:val="002060"/>
                    </w:rPr>
                    <w:t> </w:t>
                  </w:r>
                </w:p>
              </w:tc>
            </w:tr>
            <w:tr w:rsidR="00F47530" w:rsidRPr="00762560" w14:paraId="5AEBDFDA"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6CCBA0FC" w14:textId="77777777" w:rsidR="00F47530" w:rsidRPr="00762560" w:rsidRDefault="00F47530" w:rsidP="00E77C98">
                  <w:pPr>
                    <w:pStyle w:val="rowtabella0"/>
                    <w:rPr>
                      <w:color w:val="002060"/>
                    </w:rPr>
                  </w:pPr>
                  <w:r w:rsidRPr="00762560">
                    <w:rPr>
                      <w:color w:val="002060"/>
                    </w:rPr>
                    <w:t>(1) - disputata il 04/03/2023</w:t>
                  </w:r>
                </w:p>
              </w:tc>
            </w:tr>
          </w:tbl>
          <w:p w14:paraId="25F79539" w14:textId="77777777" w:rsidR="00F47530" w:rsidRPr="00762560" w:rsidRDefault="00F47530" w:rsidP="00E77C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0BCCDB2"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47C2F" w14:textId="77777777" w:rsidR="00F47530" w:rsidRPr="00762560" w:rsidRDefault="00F47530" w:rsidP="00E77C98">
                  <w:pPr>
                    <w:pStyle w:val="headertabella0"/>
                    <w:rPr>
                      <w:color w:val="002060"/>
                    </w:rPr>
                  </w:pPr>
                  <w:r w:rsidRPr="00762560">
                    <w:rPr>
                      <w:color w:val="002060"/>
                    </w:rPr>
                    <w:lastRenderedPageBreak/>
                    <w:t>GIRONE D - 6 Giornata - R</w:t>
                  </w:r>
                </w:p>
              </w:tc>
            </w:tr>
            <w:tr w:rsidR="00F47530" w:rsidRPr="00762560" w14:paraId="6A7FFF9C"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C0F76" w14:textId="77777777" w:rsidR="00F47530" w:rsidRPr="00762560" w:rsidRDefault="00F47530" w:rsidP="00E77C98">
                  <w:pPr>
                    <w:pStyle w:val="rowtabella0"/>
                    <w:rPr>
                      <w:color w:val="002060"/>
                    </w:rPr>
                  </w:pPr>
                  <w:r w:rsidRPr="00762560">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0DFE" w14:textId="77777777" w:rsidR="00F47530" w:rsidRPr="00762560" w:rsidRDefault="00F47530" w:rsidP="00E77C98">
                  <w:pPr>
                    <w:pStyle w:val="rowtabella0"/>
                    <w:rPr>
                      <w:color w:val="002060"/>
                    </w:rPr>
                  </w:pPr>
                  <w:r w:rsidRPr="00762560">
                    <w:rPr>
                      <w:color w:val="002060"/>
                    </w:rPr>
                    <w:t>- SAN GINESIO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780DF"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7BC4E" w14:textId="77777777" w:rsidR="00F47530" w:rsidRPr="00762560" w:rsidRDefault="00F47530" w:rsidP="00E77C98">
                  <w:pPr>
                    <w:pStyle w:val="rowtabella0"/>
                    <w:jc w:val="center"/>
                    <w:rPr>
                      <w:color w:val="002060"/>
                    </w:rPr>
                  </w:pPr>
                  <w:r w:rsidRPr="00762560">
                    <w:rPr>
                      <w:color w:val="002060"/>
                    </w:rPr>
                    <w:t> </w:t>
                  </w:r>
                </w:p>
              </w:tc>
            </w:tr>
            <w:tr w:rsidR="00F47530" w:rsidRPr="00762560" w14:paraId="3B7ACFED"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DE680" w14:textId="77777777" w:rsidR="00F47530" w:rsidRPr="00762560" w:rsidRDefault="00F47530" w:rsidP="00E77C98">
                  <w:pPr>
                    <w:pStyle w:val="rowtabella0"/>
                    <w:rPr>
                      <w:color w:val="002060"/>
                    </w:rPr>
                  </w:pPr>
                  <w:r w:rsidRPr="0076256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0ACBE" w14:textId="77777777" w:rsidR="00F47530" w:rsidRPr="00762560" w:rsidRDefault="00F47530" w:rsidP="00E77C98">
                  <w:pPr>
                    <w:pStyle w:val="rowtabella0"/>
                    <w:rPr>
                      <w:color w:val="002060"/>
                    </w:rPr>
                  </w:pPr>
                  <w:r w:rsidRPr="00762560">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FD29D" w14:textId="77777777" w:rsidR="00F47530" w:rsidRPr="00762560" w:rsidRDefault="00F47530" w:rsidP="00E77C98">
                  <w:pPr>
                    <w:pStyle w:val="rowtabella0"/>
                    <w:jc w:val="center"/>
                    <w:rPr>
                      <w:color w:val="002060"/>
                    </w:rPr>
                  </w:pPr>
                  <w:r w:rsidRPr="0076256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6F7F7D" w14:textId="77777777" w:rsidR="00F47530" w:rsidRPr="00762560" w:rsidRDefault="00F47530" w:rsidP="00E77C98">
                  <w:pPr>
                    <w:pStyle w:val="rowtabella0"/>
                    <w:jc w:val="center"/>
                    <w:rPr>
                      <w:color w:val="002060"/>
                    </w:rPr>
                  </w:pPr>
                  <w:r w:rsidRPr="00762560">
                    <w:rPr>
                      <w:color w:val="002060"/>
                    </w:rPr>
                    <w:t> </w:t>
                  </w:r>
                </w:p>
              </w:tc>
            </w:tr>
            <w:tr w:rsidR="00F47530" w:rsidRPr="00762560" w14:paraId="554B6873"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7980D" w14:textId="77777777" w:rsidR="00F47530" w:rsidRPr="00762560" w:rsidRDefault="00F47530" w:rsidP="00E77C98">
                  <w:pPr>
                    <w:pStyle w:val="rowtabella0"/>
                    <w:rPr>
                      <w:color w:val="002060"/>
                    </w:rPr>
                  </w:pPr>
                  <w:r w:rsidRPr="00762560">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E12C92" w14:textId="77777777" w:rsidR="00F47530" w:rsidRPr="00762560" w:rsidRDefault="00F47530" w:rsidP="00E77C98">
                  <w:pPr>
                    <w:pStyle w:val="rowtabella0"/>
                    <w:rPr>
                      <w:color w:val="002060"/>
                    </w:rPr>
                  </w:pPr>
                  <w:r w:rsidRPr="00762560">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77D500" w14:textId="77777777" w:rsidR="00F47530" w:rsidRPr="00762560" w:rsidRDefault="00F47530" w:rsidP="00E77C98">
                  <w:pPr>
                    <w:pStyle w:val="rowtabella0"/>
                    <w:jc w:val="center"/>
                    <w:rPr>
                      <w:color w:val="002060"/>
                    </w:rPr>
                  </w:pPr>
                  <w:r w:rsidRPr="00762560">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33337E" w14:textId="77777777" w:rsidR="00F47530" w:rsidRPr="00762560" w:rsidRDefault="00F47530" w:rsidP="00E77C98">
                  <w:pPr>
                    <w:pStyle w:val="rowtabella0"/>
                    <w:jc w:val="center"/>
                    <w:rPr>
                      <w:color w:val="002060"/>
                    </w:rPr>
                  </w:pPr>
                  <w:r w:rsidRPr="00762560">
                    <w:rPr>
                      <w:color w:val="002060"/>
                    </w:rPr>
                    <w:t> </w:t>
                  </w:r>
                </w:p>
              </w:tc>
            </w:tr>
            <w:tr w:rsidR="00F47530" w:rsidRPr="00762560" w14:paraId="0E63E81C"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2F166" w14:textId="77777777" w:rsidR="00F47530" w:rsidRPr="00762560" w:rsidRDefault="00F47530" w:rsidP="00E77C98">
                  <w:pPr>
                    <w:pStyle w:val="rowtabella0"/>
                    <w:rPr>
                      <w:color w:val="002060"/>
                    </w:rPr>
                  </w:pPr>
                  <w:r w:rsidRPr="00762560">
                    <w:rPr>
                      <w:color w:val="002060"/>
                    </w:rPr>
                    <w:lastRenderedPageBreak/>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23A5EE" w14:textId="77777777" w:rsidR="00F47530" w:rsidRPr="00762560" w:rsidRDefault="00F47530" w:rsidP="00E77C98">
                  <w:pPr>
                    <w:pStyle w:val="rowtabella0"/>
                    <w:rPr>
                      <w:color w:val="002060"/>
                    </w:rPr>
                  </w:pPr>
                  <w:r w:rsidRPr="00762560">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A16711" w14:textId="77777777" w:rsidR="00F47530" w:rsidRPr="00762560" w:rsidRDefault="00F47530" w:rsidP="00E77C98">
                  <w:pPr>
                    <w:pStyle w:val="rowtabella0"/>
                    <w:jc w:val="center"/>
                    <w:rPr>
                      <w:color w:val="002060"/>
                    </w:rPr>
                  </w:pPr>
                  <w:r w:rsidRPr="0076256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BB537" w14:textId="77777777" w:rsidR="00F47530" w:rsidRPr="00762560" w:rsidRDefault="00F47530" w:rsidP="00E77C98">
                  <w:pPr>
                    <w:pStyle w:val="rowtabella0"/>
                    <w:jc w:val="center"/>
                    <w:rPr>
                      <w:color w:val="002060"/>
                    </w:rPr>
                  </w:pPr>
                  <w:r w:rsidRPr="00762560">
                    <w:rPr>
                      <w:color w:val="002060"/>
                    </w:rPr>
                    <w:t> </w:t>
                  </w:r>
                </w:p>
              </w:tc>
            </w:tr>
            <w:tr w:rsidR="00F47530" w:rsidRPr="00762560" w14:paraId="6BE00FB3"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C27A8" w14:textId="77777777" w:rsidR="00F47530" w:rsidRPr="00762560" w:rsidRDefault="00F47530" w:rsidP="00E77C98">
                  <w:pPr>
                    <w:pStyle w:val="rowtabella0"/>
                    <w:rPr>
                      <w:color w:val="002060"/>
                    </w:rPr>
                  </w:pPr>
                  <w:r w:rsidRPr="00762560">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A1553" w14:textId="77777777" w:rsidR="00F47530" w:rsidRPr="00762560" w:rsidRDefault="00F47530" w:rsidP="00E77C98">
                  <w:pPr>
                    <w:pStyle w:val="rowtabella0"/>
                    <w:rPr>
                      <w:color w:val="002060"/>
                    </w:rPr>
                  </w:pPr>
                  <w:r w:rsidRPr="00762560">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0DAF5" w14:textId="77777777" w:rsidR="00F47530" w:rsidRPr="00762560" w:rsidRDefault="00F47530" w:rsidP="00E77C98">
                  <w:pPr>
                    <w:pStyle w:val="rowtabella0"/>
                    <w:jc w:val="center"/>
                    <w:rPr>
                      <w:color w:val="002060"/>
                    </w:rPr>
                  </w:pPr>
                  <w:r w:rsidRPr="00762560">
                    <w:rPr>
                      <w:color w:val="002060"/>
                    </w:rPr>
                    <w:t>5 - 12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CBFA0" w14:textId="77777777" w:rsidR="00F47530" w:rsidRPr="00762560" w:rsidRDefault="00F47530" w:rsidP="00E77C98">
                  <w:pPr>
                    <w:pStyle w:val="rowtabella0"/>
                    <w:jc w:val="center"/>
                    <w:rPr>
                      <w:color w:val="002060"/>
                    </w:rPr>
                  </w:pPr>
                  <w:r w:rsidRPr="00762560">
                    <w:rPr>
                      <w:color w:val="002060"/>
                    </w:rPr>
                    <w:t> </w:t>
                  </w:r>
                </w:p>
              </w:tc>
            </w:tr>
            <w:tr w:rsidR="00F47530" w:rsidRPr="00762560" w14:paraId="4C75E91A"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C7372C" w14:textId="77777777" w:rsidR="00F47530" w:rsidRPr="00762560" w:rsidRDefault="00F47530" w:rsidP="00E77C98">
                  <w:pPr>
                    <w:pStyle w:val="rowtabella0"/>
                    <w:rPr>
                      <w:color w:val="002060"/>
                    </w:rPr>
                  </w:pPr>
                  <w:r w:rsidRPr="00762560">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C5140" w14:textId="77777777" w:rsidR="00F47530" w:rsidRPr="00762560" w:rsidRDefault="00F47530" w:rsidP="00E77C98">
                  <w:pPr>
                    <w:pStyle w:val="rowtabella0"/>
                    <w:rPr>
                      <w:color w:val="002060"/>
                    </w:rPr>
                  </w:pPr>
                  <w:r w:rsidRPr="0076256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5DBEB" w14:textId="77777777" w:rsidR="00F47530" w:rsidRPr="00762560" w:rsidRDefault="00F47530" w:rsidP="00E77C98">
                  <w:pPr>
                    <w:pStyle w:val="rowtabella0"/>
                    <w:jc w:val="center"/>
                    <w:rPr>
                      <w:color w:val="002060"/>
                    </w:rPr>
                  </w:pPr>
                  <w:r w:rsidRPr="00762560">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28DC7" w14:textId="77777777" w:rsidR="00F47530" w:rsidRPr="00762560" w:rsidRDefault="00F47530" w:rsidP="00E77C98">
                  <w:pPr>
                    <w:pStyle w:val="rowtabella0"/>
                    <w:jc w:val="center"/>
                    <w:rPr>
                      <w:color w:val="002060"/>
                    </w:rPr>
                  </w:pPr>
                  <w:r w:rsidRPr="00762560">
                    <w:rPr>
                      <w:color w:val="002060"/>
                    </w:rPr>
                    <w:t> </w:t>
                  </w:r>
                </w:p>
              </w:tc>
            </w:tr>
          </w:tbl>
          <w:p w14:paraId="627C742B" w14:textId="77777777" w:rsidR="00F47530" w:rsidRPr="00762560" w:rsidRDefault="00F47530" w:rsidP="00E77C98">
            <w:pPr>
              <w:rPr>
                <w:color w:val="002060"/>
              </w:rPr>
            </w:pPr>
          </w:p>
        </w:tc>
      </w:tr>
    </w:tbl>
    <w:p w14:paraId="114FE004" w14:textId="77777777" w:rsidR="00F47530" w:rsidRPr="00762560" w:rsidRDefault="00F47530" w:rsidP="00F4753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27A7D4BB"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170DE786"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A403" w14:textId="77777777" w:rsidR="00F47530" w:rsidRPr="00762560" w:rsidRDefault="00F47530" w:rsidP="00E77C98">
                  <w:pPr>
                    <w:pStyle w:val="headertabella0"/>
                    <w:rPr>
                      <w:color w:val="002060"/>
                    </w:rPr>
                  </w:pPr>
                  <w:r w:rsidRPr="00762560">
                    <w:rPr>
                      <w:color w:val="002060"/>
                    </w:rPr>
                    <w:t>GIRONE E - 6 Giornata - R</w:t>
                  </w:r>
                </w:p>
              </w:tc>
            </w:tr>
            <w:tr w:rsidR="00F47530" w:rsidRPr="00762560" w14:paraId="194EF91C"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77D0C1" w14:textId="77777777" w:rsidR="00F47530" w:rsidRPr="00762560" w:rsidRDefault="00F47530" w:rsidP="00E77C98">
                  <w:pPr>
                    <w:pStyle w:val="rowtabella0"/>
                    <w:rPr>
                      <w:color w:val="002060"/>
                    </w:rPr>
                  </w:pPr>
                  <w:r w:rsidRPr="0076256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0441F" w14:textId="77777777" w:rsidR="00F47530" w:rsidRPr="00762560" w:rsidRDefault="00F47530" w:rsidP="00E77C98">
                  <w:pPr>
                    <w:pStyle w:val="rowtabella0"/>
                    <w:rPr>
                      <w:color w:val="002060"/>
                    </w:rPr>
                  </w:pPr>
                  <w:r w:rsidRPr="00762560">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22217" w14:textId="77777777" w:rsidR="00F47530" w:rsidRPr="00762560" w:rsidRDefault="00F47530" w:rsidP="00E77C98">
                  <w:pPr>
                    <w:pStyle w:val="rowtabella0"/>
                    <w:jc w:val="center"/>
                    <w:rPr>
                      <w:color w:val="002060"/>
                    </w:rPr>
                  </w:pPr>
                  <w:r w:rsidRPr="00762560">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2BB7A" w14:textId="77777777" w:rsidR="00F47530" w:rsidRPr="00762560" w:rsidRDefault="00F47530" w:rsidP="00E77C98">
                  <w:pPr>
                    <w:pStyle w:val="rowtabella0"/>
                    <w:jc w:val="center"/>
                    <w:rPr>
                      <w:color w:val="002060"/>
                    </w:rPr>
                  </w:pPr>
                  <w:r w:rsidRPr="00762560">
                    <w:rPr>
                      <w:color w:val="002060"/>
                    </w:rPr>
                    <w:t> </w:t>
                  </w:r>
                </w:p>
              </w:tc>
            </w:tr>
            <w:tr w:rsidR="00F47530" w:rsidRPr="00762560" w14:paraId="26CD0EF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76D15" w14:textId="77777777" w:rsidR="00F47530" w:rsidRPr="00762560" w:rsidRDefault="00F47530" w:rsidP="00E77C98">
                  <w:pPr>
                    <w:pStyle w:val="rowtabella0"/>
                    <w:rPr>
                      <w:color w:val="002060"/>
                    </w:rPr>
                  </w:pPr>
                  <w:r w:rsidRPr="00762560">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E08429" w14:textId="77777777" w:rsidR="00F47530" w:rsidRPr="00762560" w:rsidRDefault="00F47530" w:rsidP="00E77C98">
                  <w:pPr>
                    <w:pStyle w:val="rowtabella0"/>
                    <w:rPr>
                      <w:color w:val="002060"/>
                    </w:rPr>
                  </w:pPr>
                  <w:r w:rsidRPr="0076256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3B0851" w14:textId="77777777" w:rsidR="00F47530" w:rsidRPr="00762560" w:rsidRDefault="00F47530" w:rsidP="00E77C98">
                  <w:pPr>
                    <w:pStyle w:val="rowtabella0"/>
                    <w:jc w:val="center"/>
                    <w:rPr>
                      <w:color w:val="002060"/>
                    </w:rPr>
                  </w:pPr>
                  <w:r w:rsidRPr="0076256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BAC2B9" w14:textId="77777777" w:rsidR="00F47530" w:rsidRPr="00762560" w:rsidRDefault="00F47530" w:rsidP="00E77C98">
                  <w:pPr>
                    <w:pStyle w:val="rowtabella0"/>
                    <w:jc w:val="center"/>
                    <w:rPr>
                      <w:color w:val="002060"/>
                    </w:rPr>
                  </w:pPr>
                  <w:r w:rsidRPr="00762560">
                    <w:rPr>
                      <w:color w:val="002060"/>
                    </w:rPr>
                    <w:t> </w:t>
                  </w:r>
                </w:p>
              </w:tc>
            </w:tr>
            <w:tr w:rsidR="00F47530" w:rsidRPr="00762560" w14:paraId="2350A4C2"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C513AC" w14:textId="77777777" w:rsidR="00F47530" w:rsidRPr="00762560" w:rsidRDefault="00F47530" w:rsidP="00E77C98">
                  <w:pPr>
                    <w:pStyle w:val="rowtabella0"/>
                    <w:rPr>
                      <w:color w:val="002060"/>
                    </w:rPr>
                  </w:pPr>
                  <w:r w:rsidRPr="00762560">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06874" w14:textId="77777777" w:rsidR="00F47530" w:rsidRPr="00762560" w:rsidRDefault="00F47530" w:rsidP="00E77C98">
                  <w:pPr>
                    <w:pStyle w:val="rowtabella0"/>
                    <w:rPr>
                      <w:color w:val="002060"/>
                    </w:rPr>
                  </w:pPr>
                  <w:r w:rsidRPr="00762560">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04021B" w14:textId="77777777" w:rsidR="00F47530" w:rsidRPr="00762560" w:rsidRDefault="00F47530" w:rsidP="00E77C98">
                  <w:pPr>
                    <w:pStyle w:val="rowtabella0"/>
                    <w:jc w:val="center"/>
                    <w:rPr>
                      <w:color w:val="002060"/>
                    </w:rPr>
                  </w:pPr>
                  <w:r w:rsidRPr="0076256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1A917" w14:textId="77777777" w:rsidR="00F47530" w:rsidRPr="00762560" w:rsidRDefault="00F47530" w:rsidP="00E77C98">
                  <w:pPr>
                    <w:pStyle w:val="rowtabella0"/>
                    <w:jc w:val="center"/>
                    <w:rPr>
                      <w:color w:val="002060"/>
                    </w:rPr>
                  </w:pPr>
                  <w:r w:rsidRPr="00762560">
                    <w:rPr>
                      <w:color w:val="002060"/>
                    </w:rPr>
                    <w:t> </w:t>
                  </w:r>
                </w:p>
              </w:tc>
            </w:tr>
            <w:tr w:rsidR="00F47530" w:rsidRPr="00762560" w14:paraId="00DD55D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D724D" w14:textId="77777777" w:rsidR="00F47530" w:rsidRPr="00762560" w:rsidRDefault="00F47530" w:rsidP="00E77C98">
                  <w:pPr>
                    <w:pStyle w:val="rowtabella0"/>
                    <w:rPr>
                      <w:color w:val="002060"/>
                    </w:rPr>
                  </w:pPr>
                  <w:r w:rsidRPr="00762560">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A6ED48" w14:textId="77777777" w:rsidR="00F47530" w:rsidRPr="00762560" w:rsidRDefault="00F47530" w:rsidP="00E77C98">
                  <w:pPr>
                    <w:pStyle w:val="rowtabella0"/>
                    <w:rPr>
                      <w:color w:val="002060"/>
                    </w:rPr>
                  </w:pPr>
                  <w:r w:rsidRPr="00762560">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E9BFEB" w14:textId="77777777" w:rsidR="00F47530" w:rsidRPr="00762560" w:rsidRDefault="00F47530" w:rsidP="00E77C98">
                  <w:pPr>
                    <w:pStyle w:val="rowtabella0"/>
                    <w:jc w:val="center"/>
                    <w:rPr>
                      <w:color w:val="002060"/>
                    </w:rPr>
                  </w:pPr>
                  <w:r w:rsidRPr="0076256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746F45" w14:textId="77777777" w:rsidR="00F47530" w:rsidRPr="00762560" w:rsidRDefault="00F47530" w:rsidP="00E77C98">
                  <w:pPr>
                    <w:pStyle w:val="rowtabella0"/>
                    <w:jc w:val="center"/>
                    <w:rPr>
                      <w:color w:val="002060"/>
                    </w:rPr>
                  </w:pPr>
                  <w:r w:rsidRPr="00762560">
                    <w:rPr>
                      <w:color w:val="002060"/>
                    </w:rPr>
                    <w:t> </w:t>
                  </w:r>
                </w:p>
              </w:tc>
            </w:tr>
            <w:tr w:rsidR="00F47530" w:rsidRPr="00762560" w14:paraId="61680098"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325C7D" w14:textId="77777777" w:rsidR="00F47530" w:rsidRPr="00762560" w:rsidRDefault="00F47530" w:rsidP="00E77C98">
                  <w:pPr>
                    <w:pStyle w:val="rowtabella0"/>
                    <w:rPr>
                      <w:color w:val="002060"/>
                    </w:rPr>
                  </w:pPr>
                  <w:r w:rsidRPr="00762560">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30347" w14:textId="77777777" w:rsidR="00F47530" w:rsidRPr="00762560" w:rsidRDefault="00F47530" w:rsidP="00E77C98">
                  <w:pPr>
                    <w:pStyle w:val="rowtabella0"/>
                    <w:rPr>
                      <w:color w:val="002060"/>
                    </w:rPr>
                  </w:pPr>
                  <w:r w:rsidRPr="00762560">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716DE6" w14:textId="77777777" w:rsidR="00F47530" w:rsidRPr="00762560" w:rsidRDefault="00F47530" w:rsidP="00E77C98">
                  <w:pPr>
                    <w:pStyle w:val="rowtabella0"/>
                    <w:jc w:val="center"/>
                    <w:rPr>
                      <w:color w:val="002060"/>
                    </w:rPr>
                  </w:pPr>
                  <w:r w:rsidRPr="00762560">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91BF63" w14:textId="77777777" w:rsidR="00F47530" w:rsidRPr="00762560" w:rsidRDefault="00F47530" w:rsidP="00E77C98">
                  <w:pPr>
                    <w:pStyle w:val="rowtabella0"/>
                    <w:jc w:val="center"/>
                    <w:rPr>
                      <w:color w:val="002060"/>
                    </w:rPr>
                  </w:pPr>
                  <w:r w:rsidRPr="00762560">
                    <w:rPr>
                      <w:color w:val="002060"/>
                    </w:rPr>
                    <w:t> </w:t>
                  </w:r>
                </w:p>
              </w:tc>
            </w:tr>
            <w:tr w:rsidR="00F47530" w:rsidRPr="00762560" w14:paraId="3203F73C"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BB9EE" w14:textId="77777777" w:rsidR="00F47530" w:rsidRPr="00762560" w:rsidRDefault="00F47530" w:rsidP="00E77C98">
                  <w:pPr>
                    <w:pStyle w:val="rowtabella0"/>
                    <w:rPr>
                      <w:color w:val="002060"/>
                    </w:rPr>
                  </w:pPr>
                  <w:r w:rsidRPr="00762560">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8E330" w14:textId="77777777" w:rsidR="00F47530" w:rsidRPr="00762560" w:rsidRDefault="00F47530" w:rsidP="00E77C98">
                  <w:pPr>
                    <w:pStyle w:val="rowtabella0"/>
                    <w:rPr>
                      <w:color w:val="002060"/>
                    </w:rPr>
                  </w:pPr>
                  <w:r w:rsidRPr="0076256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06881" w14:textId="77777777" w:rsidR="00F47530" w:rsidRPr="00762560" w:rsidRDefault="00F47530" w:rsidP="00E77C98">
                  <w:pPr>
                    <w:pStyle w:val="rowtabella0"/>
                    <w:jc w:val="center"/>
                    <w:rPr>
                      <w:color w:val="002060"/>
                    </w:rPr>
                  </w:pPr>
                  <w:r w:rsidRPr="00762560">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5DBF4" w14:textId="77777777" w:rsidR="00F47530" w:rsidRPr="00762560" w:rsidRDefault="00F47530" w:rsidP="00E77C98">
                  <w:pPr>
                    <w:pStyle w:val="rowtabella0"/>
                    <w:jc w:val="center"/>
                    <w:rPr>
                      <w:color w:val="002060"/>
                    </w:rPr>
                  </w:pPr>
                  <w:r w:rsidRPr="00762560">
                    <w:rPr>
                      <w:color w:val="002060"/>
                    </w:rPr>
                    <w:t> </w:t>
                  </w:r>
                </w:p>
              </w:tc>
            </w:tr>
          </w:tbl>
          <w:p w14:paraId="5D30793C" w14:textId="77777777" w:rsidR="00F47530" w:rsidRPr="00762560" w:rsidRDefault="00F47530" w:rsidP="00E77C98">
            <w:pPr>
              <w:rPr>
                <w:color w:val="002060"/>
              </w:rPr>
            </w:pPr>
          </w:p>
        </w:tc>
      </w:tr>
    </w:tbl>
    <w:p w14:paraId="6C98CCEB" w14:textId="77777777" w:rsidR="00F47530" w:rsidRPr="00762560" w:rsidRDefault="00F47530" w:rsidP="00F47530">
      <w:pPr>
        <w:pStyle w:val="breakline"/>
        <w:rPr>
          <w:rFonts w:eastAsiaTheme="minorEastAsia"/>
          <w:color w:val="002060"/>
        </w:rPr>
      </w:pPr>
    </w:p>
    <w:p w14:paraId="3CFA3C0C" w14:textId="77777777" w:rsidR="00F47530" w:rsidRPr="00762560" w:rsidRDefault="00F47530" w:rsidP="00F47530">
      <w:pPr>
        <w:pStyle w:val="breakline"/>
        <w:rPr>
          <w:color w:val="002060"/>
        </w:rPr>
      </w:pPr>
    </w:p>
    <w:p w14:paraId="66DE68C1" w14:textId="77777777" w:rsidR="00F47530" w:rsidRPr="00762560" w:rsidRDefault="00F47530" w:rsidP="00F47530">
      <w:pPr>
        <w:pStyle w:val="titoloprinc0"/>
        <w:rPr>
          <w:color w:val="002060"/>
        </w:rPr>
      </w:pPr>
      <w:r w:rsidRPr="00762560">
        <w:rPr>
          <w:color w:val="002060"/>
        </w:rPr>
        <w:t>GIUDICE SPORTIVO</w:t>
      </w:r>
    </w:p>
    <w:p w14:paraId="7D65B07E"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4130BFB2" w14:textId="77777777" w:rsidR="00F47530" w:rsidRPr="00762560" w:rsidRDefault="00F47530" w:rsidP="00F47530">
      <w:pPr>
        <w:pStyle w:val="titolo10"/>
        <w:rPr>
          <w:color w:val="002060"/>
        </w:rPr>
      </w:pPr>
      <w:r w:rsidRPr="00762560">
        <w:rPr>
          <w:color w:val="002060"/>
        </w:rPr>
        <w:t xml:space="preserve">GARE DEL 3/ 3/2023 </w:t>
      </w:r>
    </w:p>
    <w:p w14:paraId="0636D520" w14:textId="77777777" w:rsidR="00F47530" w:rsidRPr="00762560" w:rsidRDefault="00F47530" w:rsidP="00F47530">
      <w:pPr>
        <w:pStyle w:val="titolo7a"/>
        <w:rPr>
          <w:color w:val="002060"/>
        </w:rPr>
      </w:pPr>
      <w:r w:rsidRPr="00762560">
        <w:rPr>
          <w:color w:val="002060"/>
        </w:rPr>
        <w:t xml:space="preserve">PROVVEDIMENTI DISCIPLINARI </w:t>
      </w:r>
    </w:p>
    <w:p w14:paraId="009AEEB7"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52C49DE6" w14:textId="77777777" w:rsidR="00F47530" w:rsidRPr="00762560" w:rsidRDefault="00F47530" w:rsidP="00F47530">
      <w:pPr>
        <w:pStyle w:val="titolo30"/>
        <w:rPr>
          <w:color w:val="002060"/>
        </w:rPr>
      </w:pPr>
      <w:r w:rsidRPr="00762560">
        <w:rPr>
          <w:color w:val="002060"/>
        </w:rPr>
        <w:t xml:space="preserve">SOCIETA' </w:t>
      </w:r>
    </w:p>
    <w:p w14:paraId="5BEA5BF8" w14:textId="77777777" w:rsidR="00F47530" w:rsidRPr="00762560" w:rsidRDefault="00F47530" w:rsidP="00F47530">
      <w:pPr>
        <w:pStyle w:val="titolo20"/>
        <w:rPr>
          <w:color w:val="002060"/>
        </w:rPr>
      </w:pPr>
      <w:r w:rsidRPr="00762560">
        <w:rPr>
          <w:color w:val="002060"/>
        </w:rPr>
        <w:t xml:space="preserve">AMMENDA </w:t>
      </w:r>
    </w:p>
    <w:p w14:paraId="48D70F1C" w14:textId="77777777" w:rsidR="00F47530" w:rsidRPr="00762560" w:rsidRDefault="00F47530" w:rsidP="00F47530">
      <w:pPr>
        <w:pStyle w:val="diffida"/>
        <w:spacing w:before="80" w:beforeAutospacing="0" w:after="40" w:afterAutospacing="0"/>
        <w:jc w:val="left"/>
        <w:rPr>
          <w:color w:val="002060"/>
        </w:rPr>
      </w:pPr>
      <w:r w:rsidRPr="00762560">
        <w:rPr>
          <w:color w:val="002060"/>
        </w:rPr>
        <w:t xml:space="preserve">Euro 80,00 FUTSAL RECANATI </w:t>
      </w:r>
      <w:r w:rsidRPr="00762560">
        <w:rPr>
          <w:color w:val="002060"/>
        </w:rPr>
        <w:br/>
        <w:t xml:space="preserve">Per aver alcuni propri tifosi danneggiato una panchina dell'impianto di gioco ( su segnalazione del Commissario di campo) Circa il risarcimento dei danni si rinvia a quanto disposto dalla vigente normativa. </w:t>
      </w:r>
    </w:p>
    <w:p w14:paraId="7D6B9317" w14:textId="77777777" w:rsidR="00F47530" w:rsidRPr="00762560" w:rsidRDefault="00F47530" w:rsidP="00F47530">
      <w:pPr>
        <w:pStyle w:val="diffida"/>
        <w:spacing w:before="80" w:beforeAutospacing="0" w:after="40" w:afterAutospacing="0"/>
        <w:jc w:val="left"/>
        <w:rPr>
          <w:color w:val="002060"/>
        </w:rPr>
      </w:pPr>
      <w:r w:rsidRPr="00762560">
        <w:rPr>
          <w:color w:val="002060"/>
        </w:rPr>
        <w:br/>
        <w:t xml:space="preserve">Euro 70,00 POLISPORTIVA FUTURA A.D. </w:t>
      </w:r>
      <w:r w:rsidRPr="00762560">
        <w:rPr>
          <w:color w:val="002060"/>
        </w:rPr>
        <w:br/>
        <w:t xml:space="preserve">Per aver un proprio tifoso a fine gara minacciato l'arbitro. </w:t>
      </w:r>
    </w:p>
    <w:p w14:paraId="22F6C51B" w14:textId="77777777" w:rsidR="00F47530" w:rsidRPr="00762560" w:rsidRDefault="00F47530" w:rsidP="00F47530">
      <w:pPr>
        <w:pStyle w:val="diffida"/>
        <w:spacing w:before="80" w:beforeAutospacing="0" w:after="40" w:afterAutospacing="0"/>
        <w:jc w:val="left"/>
        <w:rPr>
          <w:color w:val="002060"/>
        </w:rPr>
      </w:pPr>
      <w:r w:rsidRPr="00762560">
        <w:rPr>
          <w:color w:val="002060"/>
        </w:rPr>
        <w:br/>
        <w:t xml:space="preserve">Euro 70,00 URBANITAS APIRO </w:t>
      </w:r>
      <w:r w:rsidRPr="00762560">
        <w:rPr>
          <w:color w:val="002060"/>
        </w:rPr>
        <w:br/>
        <w:t xml:space="preserve">Per essere alcuni propri tifosi entrati sul terreno di gioco per aggredire i giocatori avversari . Sanzione ridotta tenuto conto delle modalità complessive dei fatti e del comportamento tenuto dai dirigenti della squadra che si sono adoperati per ripristinare la situazione di normalità. </w:t>
      </w:r>
    </w:p>
    <w:p w14:paraId="6FF45813" w14:textId="77777777" w:rsidR="00F47530" w:rsidRPr="00762560" w:rsidRDefault="00F47530" w:rsidP="00F47530">
      <w:pPr>
        <w:pStyle w:val="titolo30"/>
        <w:rPr>
          <w:color w:val="002060"/>
        </w:rPr>
      </w:pPr>
      <w:r w:rsidRPr="00762560">
        <w:rPr>
          <w:color w:val="002060"/>
        </w:rPr>
        <w:t xml:space="preserve">DIRIGENTI </w:t>
      </w:r>
    </w:p>
    <w:p w14:paraId="0BE3C4BF" w14:textId="77777777" w:rsidR="00F47530" w:rsidRPr="00762560" w:rsidRDefault="00F47530" w:rsidP="00F47530">
      <w:pPr>
        <w:pStyle w:val="titolo20"/>
        <w:rPr>
          <w:color w:val="002060"/>
        </w:rPr>
      </w:pPr>
      <w:r w:rsidRPr="00762560">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26C1049" w14:textId="77777777" w:rsidTr="00E77C98">
        <w:tc>
          <w:tcPr>
            <w:tcW w:w="2200" w:type="dxa"/>
            <w:tcMar>
              <w:top w:w="20" w:type="dxa"/>
              <w:left w:w="20" w:type="dxa"/>
              <w:bottom w:w="20" w:type="dxa"/>
              <w:right w:w="20" w:type="dxa"/>
            </w:tcMar>
            <w:vAlign w:val="center"/>
            <w:hideMark/>
          </w:tcPr>
          <w:p w14:paraId="3BFF7FF8" w14:textId="77777777" w:rsidR="00F47530" w:rsidRPr="00762560" w:rsidRDefault="00F47530" w:rsidP="00E77C98">
            <w:pPr>
              <w:pStyle w:val="movimento"/>
              <w:rPr>
                <w:color w:val="002060"/>
              </w:rPr>
            </w:pPr>
            <w:r w:rsidRPr="00762560">
              <w:rPr>
                <w:color w:val="002060"/>
              </w:rPr>
              <w:t>SEVERINI MATTEO</w:t>
            </w:r>
          </w:p>
        </w:tc>
        <w:tc>
          <w:tcPr>
            <w:tcW w:w="2200" w:type="dxa"/>
            <w:tcMar>
              <w:top w:w="20" w:type="dxa"/>
              <w:left w:w="20" w:type="dxa"/>
              <w:bottom w:w="20" w:type="dxa"/>
              <w:right w:w="20" w:type="dxa"/>
            </w:tcMar>
            <w:vAlign w:val="center"/>
            <w:hideMark/>
          </w:tcPr>
          <w:p w14:paraId="53DD29DB" w14:textId="77777777" w:rsidR="00F47530" w:rsidRPr="00762560" w:rsidRDefault="00F47530" w:rsidP="00E77C98">
            <w:pPr>
              <w:pStyle w:val="movimento2"/>
              <w:rPr>
                <w:color w:val="002060"/>
              </w:rPr>
            </w:pPr>
            <w:r w:rsidRPr="00762560">
              <w:rPr>
                <w:color w:val="002060"/>
              </w:rPr>
              <w:t xml:space="preserve">(FUTSAL RECANATI) </w:t>
            </w:r>
          </w:p>
        </w:tc>
        <w:tc>
          <w:tcPr>
            <w:tcW w:w="800" w:type="dxa"/>
            <w:tcMar>
              <w:top w:w="20" w:type="dxa"/>
              <w:left w:w="20" w:type="dxa"/>
              <w:bottom w:w="20" w:type="dxa"/>
              <w:right w:w="20" w:type="dxa"/>
            </w:tcMar>
            <w:vAlign w:val="center"/>
            <w:hideMark/>
          </w:tcPr>
          <w:p w14:paraId="669B8B7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841B34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B86EE2E" w14:textId="77777777" w:rsidR="00F47530" w:rsidRPr="00762560" w:rsidRDefault="00F47530" w:rsidP="00E77C98">
            <w:pPr>
              <w:pStyle w:val="movimento2"/>
              <w:rPr>
                <w:color w:val="002060"/>
              </w:rPr>
            </w:pPr>
            <w:r w:rsidRPr="00762560">
              <w:rPr>
                <w:color w:val="002060"/>
              </w:rPr>
              <w:t> </w:t>
            </w:r>
          </w:p>
        </w:tc>
      </w:tr>
    </w:tbl>
    <w:p w14:paraId="16B9957E"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 xml:space="preserve">Per essere entrato sul terreno di gioco al fine di protestare contro una decisione arbitrale.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2EAD0EE" w14:textId="77777777" w:rsidTr="00E77C98">
        <w:tc>
          <w:tcPr>
            <w:tcW w:w="2200" w:type="dxa"/>
            <w:tcMar>
              <w:top w:w="20" w:type="dxa"/>
              <w:left w:w="20" w:type="dxa"/>
              <w:bottom w:w="20" w:type="dxa"/>
              <w:right w:w="20" w:type="dxa"/>
            </w:tcMar>
            <w:vAlign w:val="center"/>
            <w:hideMark/>
          </w:tcPr>
          <w:p w14:paraId="68A8B57F" w14:textId="77777777" w:rsidR="00F47530" w:rsidRPr="00762560" w:rsidRDefault="00F47530" w:rsidP="00E77C98">
            <w:pPr>
              <w:pStyle w:val="movimento"/>
              <w:rPr>
                <w:color w:val="002060"/>
              </w:rPr>
            </w:pPr>
            <w:r w:rsidRPr="00762560">
              <w:rPr>
                <w:color w:val="002060"/>
              </w:rPr>
              <w:t>PIECORO PAOLO</w:t>
            </w:r>
          </w:p>
        </w:tc>
        <w:tc>
          <w:tcPr>
            <w:tcW w:w="2200" w:type="dxa"/>
            <w:tcMar>
              <w:top w:w="20" w:type="dxa"/>
              <w:left w:w="20" w:type="dxa"/>
              <w:bottom w:w="20" w:type="dxa"/>
              <w:right w:w="20" w:type="dxa"/>
            </w:tcMar>
            <w:vAlign w:val="center"/>
            <w:hideMark/>
          </w:tcPr>
          <w:p w14:paraId="2B47C837" w14:textId="77777777" w:rsidR="00F47530" w:rsidRPr="00762560" w:rsidRDefault="00F47530" w:rsidP="00E77C98">
            <w:pPr>
              <w:pStyle w:val="movimento2"/>
              <w:rPr>
                <w:color w:val="002060"/>
              </w:rPr>
            </w:pPr>
            <w:r w:rsidRPr="00762560">
              <w:rPr>
                <w:color w:val="002060"/>
              </w:rPr>
              <w:t xml:space="preserve">(TRUENTIN LAMA) </w:t>
            </w:r>
          </w:p>
        </w:tc>
        <w:tc>
          <w:tcPr>
            <w:tcW w:w="800" w:type="dxa"/>
            <w:tcMar>
              <w:top w:w="20" w:type="dxa"/>
              <w:left w:w="20" w:type="dxa"/>
              <w:bottom w:w="20" w:type="dxa"/>
              <w:right w:w="20" w:type="dxa"/>
            </w:tcMar>
            <w:vAlign w:val="center"/>
            <w:hideMark/>
          </w:tcPr>
          <w:p w14:paraId="7BD8C23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59FA8D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91C6F69" w14:textId="77777777" w:rsidR="00F47530" w:rsidRPr="00762560" w:rsidRDefault="00F47530" w:rsidP="00E77C98">
            <w:pPr>
              <w:pStyle w:val="movimento2"/>
              <w:rPr>
                <w:color w:val="002060"/>
              </w:rPr>
            </w:pPr>
            <w:r w:rsidRPr="00762560">
              <w:rPr>
                <w:color w:val="002060"/>
              </w:rPr>
              <w:t> </w:t>
            </w:r>
          </w:p>
        </w:tc>
      </w:tr>
    </w:tbl>
    <w:p w14:paraId="355E26BC" w14:textId="77777777" w:rsidR="00F47530" w:rsidRPr="00762560" w:rsidRDefault="00F47530" w:rsidP="00F47530">
      <w:pPr>
        <w:pStyle w:val="diffida"/>
        <w:spacing w:before="80" w:beforeAutospacing="0" w:after="40" w:afterAutospacing="0"/>
        <w:jc w:val="left"/>
        <w:rPr>
          <w:rFonts w:eastAsiaTheme="minorEastAsia"/>
          <w:color w:val="002060"/>
        </w:rPr>
      </w:pPr>
      <w:r w:rsidRPr="00762560">
        <w:rPr>
          <w:color w:val="002060"/>
        </w:rPr>
        <w:t>Per comportamento irriguardoso verso l'arbitro. Allontan</w:t>
      </w:r>
      <w:r>
        <w:rPr>
          <w:color w:val="002060"/>
        </w:rPr>
        <w:t>a</w:t>
      </w:r>
      <w:r w:rsidRPr="00762560">
        <w:rPr>
          <w:color w:val="002060"/>
        </w:rPr>
        <w:t xml:space="preserve">to. </w:t>
      </w:r>
    </w:p>
    <w:p w14:paraId="7800BFE7" w14:textId="77777777" w:rsidR="00F47530" w:rsidRPr="00762560" w:rsidRDefault="00F47530" w:rsidP="00F47530">
      <w:pPr>
        <w:pStyle w:val="titolo20"/>
        <w:rPr>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A9085F5" w14:textId="77777777" w:rsidTr="00E77C98">
        <w:tc>
          <w:tcPr>
            <w:tcW w:w="2200" w:type="dxa"/>
            <w:tcMar>
              <w:top w:w="20" w:type="dxa"/>
              <w:left w:w="20" w:type="dxa"/>
              <w:bottom w:w="20" w:type="dxa"/>
              <w:right w:w="20" w:type="dxa"/>
            </w:tcMar>
            <w:vAlign w:val="center"/>
            <w:hideMark/>
          </w:tcPr>
          <w:p w14:paraId="4FCEF74E" w14:textId="77777777" w:rsidR="00F47530" w:rsidRPr="00762560" w:rsidRDefault="00F47530" w:rsidP="00E77C98">
            <w:pPr>
              <w:pStyle w:val="movimento"/>
              <w:rPr>
                <w:color w:val="002060"/>
              </w:rPr>
            </w:pPr>
            <w:r w:rsidRPr="00762560">
              <w:rPr>
                <w:color w:val="002060"/>
              </w:rPr>
              <w:t>ANNIBALLI GIUSEPPE</w:t>
            </w:r>
          </w:p>
        </w:tc>
        <w:tc>
          <w:tcPr>
            <w:tcW w:w="2200" w:type="dxa"/>
            <w:tcMar>
              <w:top w:w="20" w:type="dxa"/>
              <w:left w:w="20" w:type="dxa"/>
              <w:bottom w:w="20" w:type="dxa"/>
              <w:right w:w="20" w:type="dxa"/>
            </w:tcMar>
            <w:vAlign w:val="center"/>
            <w:hideMark/>
          </w:tcPr>
          <w:p w14:paraId="51F244E0" w14:textId="77777777" w:rsidR="00F47530" w:rsidRPr="00762560" w:rsidRDefault="00F47530" w:rsidP="00E77C98">
            <w:pPr>
              <w:pStyle w:val="movimento2"/>
              <w:rPr>
                <w:color w:val="002060"/>
              </w:rPr>
            </w:pPr>
            <w:r w:rsidRPr="00762560">
              <w:rPr>
                <w:color w:val="002060"/>
              </w:rPr>
              <w:t xml:space="preserve">(AMICI 84) </w:t>
            </w:r>
          </w:p>
        </w:tc>
        <w:tc>
          <w:tcPr>
            <w:tcW w:w="800" w:type="dxa"/>
            <w:tcMar>
              <w:top w:w="20" w:type="dxa"/>
              <w:left w:w="20" w:type="dxa"/>
              <w:bottom w:w="20" w:type="dxa"/>
              <w:right w:w="20" w:type="dxa"/>
            </w:tcMar>
            <w:vAlign w:val="center"/>
            <w:hideMark/>
          </w:tcPr>
          <w:p w14:paraId="5649218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E986EA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8D97CAB" w14:textId="77777777" w:rsidR="00F47530" w:rsidRPr="00762560" w:rsidRDefault="00F47530" w:rsidP="00E77C98">
            <w:pPr>
              <w:pStyle w:val="movimento2"/>
              <w:rPr>
                <w:color w:val="002060"/>
              </w:rPr>
            </w:pPr>
            <w:r w:rsidRPr="00762560">
              <w:rPr>
                <w:color w:val="002060"/>
              </w:rPr>
              <w:t> </w:t>
            </w:r>
          </w:p>
        </w:tc>
      </w:tr>
    </w:tbl>
    <w:p w14:paraId="75700009"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8C5CBD3" w14:textId="77777777" w:rsidTr="00E77C98">
        <w:tc>
          <w:tcPr>
            <w:tcW w:w="2200" w:type="dxa"/>
            <w:tcMar>
              <w:top w:w="20" w:type="dxa"/>
              <w:left w:w="20" w:type="dxa"/>
              <w:bottom w:w="20" w:type="dxa"/>
              <w:right w:w="20" w:type="dxa"/>
            </w:tcMar>
            <w:vAlign w:val="center"/>
            <w:hideMark/>
          </w:tcPr>
          <w:p w14:paraId="64BE5905" w14:textId="77777777" w:rsidR="00F47530" w:rsidRPr="00762560" w:rsidRDefault="00F47530" w:rsidP="00E77C98">
            <w:pPr>
              <w:pStyle w:val="movimento"/>
              <w:rPr>
                <w:color w:val="002060"/>
              </w:rPr>
            </w:pPr>
            <w:r w:rsidRPr="00762560">
              <w:rPr>
                <w:color w:val="002060"/>
              </w:rPr>
              <w:t>PIECORO PAOLO</w:t>
            </w:r>
          </w:p>
        </w:tc>
        <w:tc>
          <w:tcPr>
            <w:tcW w:w="2200" w:type="dxa"/>
            <w:tcMar>
              <w:top w:w="20" w:type="dxa"/>
              <w:left w:w="20" w:type="dxa"/>
              <w:bottom w:w="20" w:type="dxa"/>
              <w:right w:w="20" w:type="dxa"/>
            </w:tcMar>
            <w:vAlign w:val="center"/>
            <w:hideMark/>
          </w:tcPr>
          <w:p w14:paraId="756A097A" w14:textId="77777777" w:rsidR="00F47530" w:rsidRPr="00762560" w:rsidRDefault="00F47530" w:rsidP="00E77C98">
            <w:pPr>
              <w:pStyle w:val="movimento2"/>
              <w:rPr>
                <w:color w:val="002060"/>
              </w:rPr>
            </w:pPr>
            <w:r w:rsidRPr="00762560">
              <w:rPr>
                <w:color w:val="002060"/>
              </w:rPr>
              <w:t xml:space="preserve">(TRUENTIN LAMA) </w:t>
            </w:r>
          </w:p>
        </w:tc>
        <w:tc>
          <w:tcPr>
            <w:tcW w:w="800" w:type="dxa"/>
            <w:tcMar>
              <w:top w:w="20" w:type="dxa"/>
              <w:left w:w="20" w:type="dxa"/>
              <w:bottom w:w="20" w:type="dxa"/>
              <w:right w:w="20" w:type="dxa"/>
            </w:tcMar>
            <w:vAlign w:val="center"/>
            <w:hideMark/>
          </w:tcPr>
          <w:p w14:paraId="7FFA866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9030BA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4E24D8D" w14:textId="77777777" w:rsidR="00F47530" w:rsidRPr="00762560" w:rsidRDefault="00F47530" w:rsidP="00E77C98">
            <w:pPr>
              <w:pStyle w:val="movimento2"/>
              <w:rPr>
                <w:color w:val="002060"/>
              </w:rPr>
            </w:pPr>
            <w:r w:rsidRPr="00762560">
              <w:rPr>
                <w:color w:val="002060"/>
              </w:rPr>
              <w:t> </w:t>
            </w:r>
          </w:p>
        </w:tc>
      </w:tr>
    </w:tbl>
    <w:p w14:paraId="672940EE" w14:textId="77777777" w:rsidR="00F47530" w:rsidRPr="00762560" w:rsidRDefault="00F47530" w:rsidP="00F47530">
      <w:pPr>
        <w:pStyle w:val="titolo30"/>
        <w:rPr>
          <w:rFonts w:eastAsiaTheme="minorEastAsia"/>
          <w:color w:val="002060"/>
        </w:rPr>
      </w:pPr>
      <w:r w:rsidRPr="00762560">
        <w:rPr>
          <w:color w:val="002060"/>
        </w:rPr>
        <w:t xml:space="preserve">ALLENATORI </w:t>
      </w:r>
    </w:p>
    <w:p w14:paraId="34ACDE27" w14:textId="77777777" w:rsidR="00F47530" w:rsidRPr="00762560" w:rsidRDefault="00F47530" w:rsidP="00F47530">
      <w:pPr>
        <w:pStyle w:val="titolo20"/>
        <w:rPr>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728B920" w14:textId="77777777" w:rsidTr="00E77C98">
        <w:tc>
          <w:tcPr>
            <w:tcW w:w="2200" w:type="dxa"/>
            <w:tcMar>
              <w:top w:w="20" w:type="dxa"/>
              <w:left w:w="20" w:type="dxa"/>
              <w:bottom w:w="20" w:type="dxa"/>
              <w:right w:w="20" w:type="dxa"/>
            </w:tcMar>
            <w:vAlign w:val="center"/>
            <w:hideMark/>
          </w:tcPr>
          <w:p w14:paraId="66D34306" w14:textId="77777777" w:rsidR="00F47530" w:rsidRPr="00762560" w:rsidRDefault="00F47530" w:rsidP="00E77C98">
            <w:pPr>
              <w:pStyle w:val="movimento"/>
              <w:rPr>
                <w:color w:val="002060"/>
              </w:rPr>
            </w:pPr>
            <w:r w:rsidRPr="00762560">
              <w:rPr>
                <w:color w:val="002060"/>
              </w:rPr>
              <w:lastRenderedPageBreak/>
              <w:t>CAMELA MARIO</w:t>
            </w:r>
          </w:p>
        </w:tc>
        <w:tc>
          <w:tcPr>
            <w:tcW w:w="2200" w:type="dxa"/>
            <w:tcMar>
              <w:top w:w="20" w:type="dxa"/>
              <w:left w:w="20" w:type="dxa"/>
              <w:bottom w:w="20" w:type="dxa"/>
              <w:right w:w="20" w:type="dxa"/>
            </w:tcMar>
            <w:vAlign w:val="center"/>
            <w:hideMark/>
          </w:tcPr>
          <w:p w14:paraId="51BF3A9C" w14:textId="77777777" w:rsidR="00F47530" w:rsidRPr="00762560" w:rsidRDefault="00F47530" w:rsidP="00E77C98">
            <w:pPr>
              <w:pStyle w:val="movimento2"/>
              <w:rPr>
                <w:color w:val="002060"/>
              </w:rPr>
            </w:pPr>
            <w:r w:rsidRPr="00762560">
              <w:rPr>
                <w:color w:val="002060"/>
              </w:rPr>
              <w:t xml:space="preserve">(RIPABERARDA) </w:t>
            </w:r>
          </w:p>
        </w:tc>
        <w:tc>
          <w:tcPr>
            <w:tcW w:w="800" w:type="dxa"/>
            <w:tcMar>
              <w:top w:w="20" w:type="dxa"/>
              <w:left w:w="20" w:type="dxa"/>
              <w:bottom w:w="20" w:type="dxa"/>
              <w:right w:w="20" w:type="dxa"/>
            </w:tcMar>
            <w:vAlign w:val="center"/>
            <w:hideMark/>
          </w:tcPr>
          <w:p w14:paraId="30384F0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B3DCAD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C9C6704" w14:textId="77777777" w:rsidR="00F47530" w:rsidRPr="00762560" w:rsidRDefault="00F47530" w:rsidP="00E77C98">
            <w:pPr>
              <w:pStyle w:val="movimento2"/>
              <w:rPr>
                <w:color w:val="002060"/>
              </w:rPr>
            </w:pPr>
            <w:r w:rsidRPr="00762560">
              <w:rPr>
                <w:color w:val="002060"/>
              </w:rPr>
              <w:t> </w:t>
            </w:r>
          </w:p>
        </w:tc>
      </w:tr>
    </w:tbl>
    <w:p w14:paraId="2052F511"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70484B3" w14:textId="77777777" w:rsidTr="00E77C98">
        <w:tc>
          <w:tcPr>
            <w:tcW w:w="2200" w:type="dxa"/>
            <w:tcMar>
              <w:top w:w="20" w:type="dxa"/>
              <w:left w:w="20" w:type="dxa"/>
              <w:bottom w:w="20" w:type="dxa"/>
              <w:right w:w="20" w:type="dxa"/>
            </w:tcMar>
            <w:vAlign w:val="center"/>
            <w:hideMark/>
          </w:tcPr>
          <w:p w14:paraId="29904AFE" w14:textId="77777777" w:rsidR="00F47530" w:rsidRPr="00762560" w:rsidRDefault="00F47530" w:rsidP="00E77C98">
            <w:pPr>
              <w:pStyle w:val="movimento"/>
              <w:rPr>
                <w:color w:val="002060"/>
              </w:rPr>
            </w:pPr>
            <w:r w:rsidRPr="00762560">
              <w:rPr>
                <w:color w:val="002060"/>
              </w:rPr>
              <w:t>ANGELETTI RICCARDO</w:t>
            </w:r>
          </w:p>
        </w:tc>
        <w:tc>
          <w:tcPr>
            <w:tcW w:w="2200" w:type="dxa"/>
            <w:tcMar>
              <w:top w:w="20" w:type="dxa"/>
              <w:left w:w="20" w:type="dxa"/>
              <w:bottom w:w="20" w:type="dxa"/>
              <w:right w:w="20" w:type="dxa"/>
            </w:tcMar>
            <w:vAlign w:val="center"/>
            <w:hideMark/>
          </w:tcPr>
          <w:p w14:paraId="1F99C67F" w14:textId="77777777" w:rsidR="00F47530" w:rsidRPr="00762560" w:rsidRDefault="00F47530" w:rsidP="00E77C98">
            <w:pPr>
              <w:pStyle w:val="movimento2"/>
              <w:rPr>
                <w:color w:val="002060"/>
              </w:rPr>
            </w:pPr>
            <w:r w:rsidRPr="00762560">
              <w:rPr>
                <w:color w:val="002060"/>
              </w:rPr>
              <w:t xml:space="preserve">(AMATORI STESE 2007 SRL) </w:t>
            </w:r>
          </w:p>
        </w:tc>
        <w:tc>
          <w:tcPr>
            <w:tcW w:w="800" w:type="dxa"/>
            <w:tcMar>
              <w:top w:w="20" w:type="dxa"/>
              <w:left w:w="20" w:type="dxa"/>
              <w:bottom w:w="20" w:type="dxa"/>
              <w:right w:w="20" w:type="dxa"/>
            </w:tcMar>
            <w:vAlign w:val="center"/>
            <w:hideMark/>
          </w:tcPr>
          <w:p w14:paraId="6960AFE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D4932D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3060F6" w14:textId="77777777" w:rsidR="00F47530" w:rsidRPr="00762560" w:rsidRDefault="00F47530" w:rsidP="00E77C98">
            <w:pPr>
              <w:pStyle w:val="movimento2"/>
              <w:rPr>
                <w:color w:val="002060"/>
              </w:rPr>
            </w:pPr>
            <w:r w:rsidRPr="00762560">
              <w:rPr>
                <w:color w:val="002060"/>
              </w:rPr>
              <w:t> </w:t>
            </w:r>
          </w:p>
        </w:tc>
      </w:tr>
    </w:tbl>
    <w:p w14:paraId="73639DDE" w14:textId="77777777" w:rsidR="00F47530" w:rsidRPr="00762560" w:rsidRDefault="00F47530" w:rsidP="00F47530">
      <w:pPr>
        <w:pStyle w:val="titolo30"/>
        <w:rPr>
          <w:rFonts w:eastAsiaTheme="minorEastAsia"/>
          <w:color w:val="002060"/>
        </w:rPr>
      </w:pPr>
      <w:r w:rsidRPr="00762560">
        <w:rPr>
          <w:color w:val="002060"/>
        </w:rPr>
        <w:t xml:space="preserve">CALCIATORI ESPULSI </w:t>
      </w:r>
    </w:p>
    <w:p w14:paraId="4FAC3B7E" w14:textId="77777777" w:rsidR="00F47530" w:rsidRPr="00762560" w:rsidRDefault="00F47530" w:rsidP="00F47530">
      <w:pPr>
        <w:pStyle w:val="titolo20"/>
        <w:rPr>
          <w:color w:val="002060"/>
        </w:rPr>
      </w:pPr>
      <w:r w:rsidRPr="0076256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31A6281" w14:textId="77777777" w:rsidTr="00E77C98">
        <w:tc>
          <w:tcPr>
            <w:tcW w:w="2200" w:type="dxa"/>
            <w:tcMar>
              <w:top w:w="20" w:type="dxa"/>
              <w:left w:w="20" w:type="dxa"/>
              <w:bottom w:w="20" w:type="dxa"/>
              <w:right w:w="20" w:type="dxa"/>
            </w:tcMar>
            <w:vAlign w:val="center"/>
            <w:hideMark/>
          </w:tcPr>
          <w:p w14:paraId="1D7335B4" w14:textId="77777777" w:rsidR="00F47530" w:rsidRPr="00762560" w:rsidRDefault="00F47530" w:rsidP="00E77C98">
            <w:pPr>
              <w:pStyle w:val="movimento"/>
              <w:rPr>
                <w:color w:val="002060"/>
              </w:rPr>
            </w:pPr>
            <w:r w:rsidRPr="00762560">
              <w:rPr>
                <w:color w:val="002060"/>
              </w:rPr>
              <w:t>PESCETELLI DIEGO</w:t>
            </w:r>
          </w:p>
        </w:tc>
        <w:tc>
          <w:tcPr>
            <w:tcW w:w="2200" w:type="dxa"/>
            <w:tcMar>
              <w:top w:w="20" w:type="dxa"/>
              <w:left w:w="20" w:type="dxa"/>
              <w:bottom w:w="20" w:type="dxa"/>
              <w:right w:w="20" w:type="dxa"/>
            </w:tcMar>
            <w:vAlign w:val="center"/>
            <w:hideMark/>
          </w:tcPr>
          <w:p w14:paraId="67E00791" w14:textId="77777777" w:rsidR="00F47530" w:rsidRPr="00762560" w:rsidRDefault="00F47530" w:rsidP="00E77C98">
            <w:pPr>
              <w:pStyle w:val="movimento2"/>
              <w:rPr>
                <w:color w:val="002060"/>
              </w:rPr>
            </w:pPr>
            <w:r w:rsidRPr="00762560">
              <w:rPr>
                <w:color w:val="002060"/>
              </w:rPr>
              <w:t xml:space="preserve">(CASTELRAIMONDO CALCIO A 5) </w:t>
            </w:r>
          </w:p>
        </w:tc>
        <w:tc>
          <w:tcPr>
            <w:tcW w:w="800" w:type="dxa"/>
            <w:tcMar>
              <w:top w:w="20" w:type="dxa"/>
              <w:left w:w="20" w:type="dxa"/>
              <w:bottom w:w="20" w:type="dxa"/>
              <w:right w:w="20" w:type="dxa"/>
            </w:tcMar>
            <w:vAlign w:val="center"/>
            <w:hideMark/>
          </w:tcPr>
          <w:p w14:paraId="188F22F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63D16AD" w14:textId="77777777" w:rsidR="00F47530" w:rsidRPr="00762560" w:rsidRDefault="00F47530" w:rsidP="00E77C98">
            <w:pPr>
              <w:pStyle w:val="movimento"/>
              <w:rPr>
                <w:color w:val="002060"/>
              </w:rPr>
            </w:pPr>
            <w:r w:rsidRPr="00762560">
              <w:rPr>
                <w:color w:val="002060"/>
              </w:rPr>
              <w:t>CIRILLO LUIGIANGELO</w:t>
            </w:r>
          </w:p>
        </w:tc>
        <w:tc>
          <w:tcPr>
            <w:tcW w:w="2200" w:type="dxa"/>
            <w:tcMar>
              <w:top w:w="20" w:type="dxa"/>
              <w:left w:w="20" w:type="dxa"/>
              <w:bottom w:w="20" w:type="dxa"/>
              <w:right w:w="20" w:type="dxa"/>
            </w:tcMar>
            <w:vAlign w:val="center"/>
            <w:hideMark/>
          </w:tcPr>
          <w:p w14:paraId="309BC67C" w14:textId="77777777" w:rsidR="00F47530" w:rsidRPr="00762560" w:rsidRDefault="00F47530" w:rsidP="00E77C98">
            <w:pPr>
              <w:pStyle w:val="movimento2"/>
              <w:rPr>
                <w:color w:val="002060"/>
              </w:rPr>
            </w:pPr>
            <w:r w:rsidRPr="00762560">
              <w:rPr>
                <w:color w:val="002060"/>
              </w:rPr>
              <w:t xml:space="preserve">(CIARNIN) </w:t>
            </w:r>
          </w:p>
        </w:tc>
      </w:tr>
      <w:tr w:rsidR="00F47530" w:rsidRPr="00762560" w14:paraId="79E1D612" w14:textId="77777777" w:rsidTr="00E77C98">
        <w:tc>
          <w:tcPr>
            <w:tcW w:w="2200" w:type="dxa"/>
            <w:tcMar>
              <w:top w:w="20" w:type="dxa"/>
              <w:left w:w="20" w:type="dxa"/>
              <w:bottom w:w="20" w:type="dxa"/>
              <w:right w:w="20" w:type="dxa"/>
            </w:tcMar>
            <w:vAlign w:val="center"/>
            <w:hideMark/>
          </w:tcPr>
          <w:p w14:paraId="0641D871" w14:textId="77777777" w:rsidR="00F47530" w:rsidRPr="00762560" w:rsidRDefault="00F47530" w:rsidP="00E77C98">
            <w:pPr>
              <w:pStyle w:val="movimento"/>
              <w:rPr>
                <w:color w:val="002060"/>
              </w:rPr>
            </w:pPr>
            <w:r w:rsidRPr="00762560">
              <w:rPr>
                <w:color w:val="002060"/>
              </w:rPr>
              <w:t>BIAGINI GIORDANO</w:t>
            </w:r>
          </w:p>
        </w:tc>
        <w:tc>
          <w:tcPr>
            <w:tcW w:w="2200" w:type="dxa"/>
            <w:tcMar>
              <w:top w:w="20" w:type="dxa"/>
              <w:left w:w="20" w:type="dxa"/>
              <w:bottom w:w="20" w:type="dxa"/>
              <w:right w:w="20" w:type="dxa"/>
            </w:tcMar>
            <w:vAlign w:val="center"/>
            <w:hideMark/>
          </w:tcPr>
          <w:p w14:paraId="271917E8" w14:textId="77777777" w:rsidR="00F47530" w:rsidRPr="00762560" w:rsidRDefault="00F47530" w:rsidP="00E77C98">
            <w:pPr>
              <w:pStyle w:val="movimento2"/>
              <w:rPr>
                <w:color w:val="002060"/>
              </w:rPr>
            </w:pPr>
            <w:r w:rsidRPr="00762560">
              <w:rPr>
                <w:color w:val="002060"/>
              </w:rPr>
              <w:t xml:space="preserve">(URBANITAS APIRO) </w:t>
            </w:r>
          </w:p>
        </w:tc>
        <w:tc>
          <w:tcPr>
            <w:tcW w:w="800" w:type="dxa"/>
            <w:tcMar>
              <w:top w:w="20" w:type="dxa"/>
              <w:left w:w="20" w:type="dxa"/>
              <w:bottom w:w="20" w:type="dxa"/>
              <w:right w:w="20" w:type="dxa"/>
            </w:tcMar>
            <w:vAlign w:val="center"/>
            <w:hideMark/>
          </w:tcPr>
          <w:p w14:paraId="08B6E33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B3891B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43A4123" w14:textId="77777777" w:rsidR="00F47530" w:rsidRPr="00762560" w:rsidRDefault="00F47530" w:rsidP="00E77C98">
            <w:pPr>
              <w:pStyle w:val="movimento2"/>
              <w:rPr>
                <w:color w:val="002060"/>
              </w:rPr>
            </w:pPr>
            <w:r w:rsidRPr="00762560">
              <w:rPr>
                <w:color w:val="002060"/>
              </w:rPr>
              <w:t> </w:t>
            </w:r>
          </w:p>
        </w:tc>
      </w:tr>
    </w:tbl>
    <w:p w14:paraId="67DE6234" w14:textId="77777777" w:rsidR="00F47530" w:rsidRPr="00762560" w:rsidRDefault="00F47530" w:rsidP="00F47530">
      <w:pPr>
        <w:pStyle w:val="titolo20"/>
        <w:rPr>
          <w:rFonts w:eastAsiaTheme="minorEastAsia"/>
          <w:color w:val="002060"/>
        </w:rPr>
      </w:pPr>
      <w:r w:rsidRPr="007625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9890FBF" w14:textId="77777777" w:rsidTr="00E77C98">
        <w:tc>
          <w:tcPr>
            <w:tcW w:w="2200" w:type="dxa"/>
            <w:tcMar>
              <w:top w:w="20" w:type="dxa"/>
              <w:left w:w="20" w:type="dxa"/>
              <w:bottom w:w="20" w:type="dxa"/>
              <w:right w:w="20" w:type="dxa"/>
            </w:tcMar>
            <w:vAlign w:val="center"/>
            <w:hideMark/>
          </w:tcPr>
          <w:p w14:paraId="596A53DC" w14:textId="77777777" w:rsidR="00F47530" w:rsidRPr="00762560" w:rsidRDefault="00F47530" w:rsidP="00E77C98">
            <w:pPr>
              <w:pStyle w:val="movimento"/>
              <w:rPr>
                <w:color w:val="002060"/>
              </w:rPr>
            </w:pPr>
            <w:r w:rsidRPr="00762560">
              <w:rPr>
                <w:color w:val="002060"/>
              </w:rPr>
              <w:t>PISTACCHI MAURO</w:t>
            </w:r>
          </w:p>
        </w:tc>
        <w:tc>
          <w:tcPr>
            <w:tcW w:w="2200" w:type="dxa"/>
            <w:tcMar>
              <w:top w:w="20" w:type="dxa"/>
              <w:left w:w="20" w:type="dxa"/>
              <w:bottom w:w="20" w:type="dxa"/>
              <w:right w:w="20" w:type="dxa"/>
            </w:tcMar>
            <w:vAlign w:val="center"/>
            <w:hideMark/>
          </w:tcPr>
          <w:p w14:paraId="5F1FF922" w14:textId="77777777" w:rsidR="00F47530" w:rsidRPr="00762560" w:rsidRDefault="00F47530" w:rsidP="00E77C98">
            <w:pPr>
              <w:pStyle w:val="movimento2"/>
              <w:rPr>
                <w:color w:val="002060"/>
              </w:rPr>
            </w:pPr>
            <w:r w:rsidRPr="00762560">
              <w:rPr>
                <w:color w:val="002060"/>
              </w:rPr>
              <w:t xml:space="preserve">(BORGOROSSO TOLENTINO) </w:t>
            </w:r>
          </w:p>
        </w:tc>
        <w:tc>
          <w:tcPr>
            <w:tcW w:w="800" w:type="dxa"/>
            <w:tcMar>
              <w:top w:w="20" w:type="dxa"/>
              <w:left w:w="20" w:type="dxa"/>
              <w:bottom w:w="20" w:type="dxa"/>
              <w:right w:w="20" w:type="dxa"/>
            </w:tcMar>
            <w:vAlign w:val="center"/>
            <w:hideMark/>
          </w:tcPr>
          <w:p w14:paraId="68A581D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073E66F" w14:textId="77777777" w:rsidR="00F47530" w:rsidRPr="00762560" w:rsidRDefault="00F47530" w:rsidP="00E77C98">
            <w:pPr>
              <w:pStyle w:val="movimento"/>
              <w:rPr>
                <w:color w:val="002060"/>
              </w:rPr>
            </w:pPr>
            <w:r w:rsidRPr="00762560">
              <w:rPr>
                <w:color w:val="002060"/>
              </w:rPr>
              <w:t>RAPONI SIMONE</w:t>
            </w:r>
          </w:p>
        </w:tc>
        <w:tc>
          <w:tcPr>
            <w:tcW w:w="2200" w:type="dxa"/>
            <w:tcMar>
              <w:top w:w="20" w:type="dxa"/>
              <w:left w:w="20" w:type="dxa"/>
              <w:bottom w:w="20" w:type="dxa"/>
              <w:right w:w="20" w:type="dxa"/>
            </w:tcMar>
            <w:vAlign w:val="center"/>
            <w:hideMark/>
          </w:tcPr>
          <w:p w14:paraId="695C006C" w14:textId="77777777" w:rsidR="00F47530" w:rsidRPr="00762560" w:rsidRDefault="00F47530" w:rsidP="00E77C98">
            <w:pPr>
              <w:pStyle w:val="movimento2"/>
              <w:rPr>
                <w:color w:val="002060"/>
              </w:rPr>
            </w:pPr>
            <w:r w:rsidRPr="00762560">
              <w:rPr>
                <w:color w:val="002060"/>
              </w:rPr>
              <w:t xml:space="preserve">(CANTINE RIUNITE CSI) </w:t>
            </w:r>
          </w:p>
        </w:tc>
      </w:tr>
      <w:tr w:rsidR="00F47530" w:rsidRPr="00762560" w14:paraId="04F092BE" w14:textId="77777777" w:rsidTr="00E77C98">
        <w:tc>
          <w:tcPr>
            <w:tcW w:w="2200" w:type="dxa"/>
            <w:tcMar>
              <w:top w:w="20" w:type="dxa"/>
              <w:left w:w="20" w:type="dxa"/>
              <w:bottom w:w="20" w:type="dxa"/>
              <w:right w:w="20" w:type="dxa"/>
            </w:tcMar>
            <w:vAlign w:val="center"/>
            <w:hideMark/>
          </w:tcPr>
          <w:p w14:paraId="6A2DC410" w14:textId="77777777" w:rsidR="00F47530" w:rsidRPr="00762560" w:rsidRDefault="00F47530" w:rsidP="00E77C98">
            <w:pPr>
              <w:pStyle w:val="movimento"/>
              <w:rPr>
                <w:color w:val="002060"/>
              </w:rPr>
            </w:pPr>
            <w:r w:rsidRPr="00762560">
              <w:rPr>
                <w:color w:val="002060"/>
              </w:rPr>
              <w:t>CARDINALI MATTEO</w:t>
            </w:r>
          </w:p>
        </w:tc>
        <w:tc>
          <w:tcPr>
            <w:tcW w:w="2200" w:type="dxa"/>
            <w:tcMar>
              <w:top w:w="20" w:type="dxa"/>
              <w:left w:w="20" w:type="dxa"/>
              <w:bottom w:w="20" w:type="dxa"/>
              <w:right w:w="20" w:type="dxa"/>
            </w:tcMar>
            <w:vAlign w:val="center"/>
            <w:hideMark/>
          </w:tcPr>
          <w:p w14:paraId="78C7840F" w14:textId="77777777" w:rsidR="00F47530" w:rsidRPr="00762560" w:rsidRDefault="00F47530" w:rsidP="00E77C98">
            <w:pPr>
              <w:pStyle w:val="movimento2"/>
              <w:rPr>
                <w:color w:val="002060"/>
              </w:rPr>
            </w:pPr>
            <w:r w:rsidRPr="00762560">
              <w:rPr>
                <w:color w:val="002060"/>
              </w:rPr>
              <w:t xml:space="preserve">(FUTSAL RECANATI) </w:t>
            </w:r>
          </w:p>
        </w:tc>
        <w:tc>
          <w:tcPr>
            <w:tcW w:w="800" w:type="dxa"/>
            <w:tcMar>
              <w:top w:w="20" w:type="dxa"/>
              <w:left w:w="20" w:type="dxa"/>
              <w:bottom w:w="20" w:type="dxa"/>
              <w:right w:w="20" w:type="dxa"/>
            </w:tcMar>
            <w:vAlign w:val="center"/>
            <w:hideMark/>
          </w:tcPr>
          <w:p w14:paraId="1922230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DA63C20" w14:textId="77777777" w:rsidR="00F47530" w:rsidRPr="00762560" w:rsidRDefault="00F47530" w:rsidP="00E77C98">
            <w:pPr>
              <w:pStyle w:val="movimento"/>
              <w:rPr>
                <w:color w:val="002060"/>
              </w:rPr>
            </w:pPr>
            <w:r w:rsidRPr="00762560">
              <w:rPr>
                <w:color w:val="002060"/>
              </w:rPr>
              <w:t>RUBINI NICOLAS</w:t>
            </w:r>
          </w:p>
        </w:tc>
        <w:tc>
          <w:tcPr>
            <w:tcW w:w="2200" w:type="dxa"/>
            <w:tcMar>
              <w:top w:w="20" w:type="dxa"/>
              <w:left w:w="20" w:type="dxa"/>
              <w:bottom w:w="20" w:type="dxa"/>
              <w:right w:w="20" w:type="dxa"/>
            </w:tcMar>
            <w:vAlign w:val="center"/>
            <w:hideMark/>
          </w:tcPr>
          <w:p w14:paraId="7D5D7223" w14:textId="77777777" w:rsidR="00F47530" w:rsidRPr="00762560" w:rsidRDefault="00F47530" w:rsidP="00E77C98">
            <w:pPr>
              <w:pStyle w:val="movimento2"/>
              <w:rPr>
                <w:color w:val="002060"/>
              </w:rPr>
            </w:pPr>
            <w:r w:rsidRPr="00762560">
              <w:rPr>
                <w:color w:val="002060"/>
              </w:rPr>
              <w:t xml:space="preserve">(POLISPORTIVA FUTURA A.D.) </w:t>
            </w:r>
          </w:p>
        </w:tc>
      </w:tr>
      <w:tr w:rsidR="00F47530" w:rsidRPr="00762560" w14:paraId="30C95899" w14:textId="77777777" w:rsidTr="00E77C98">
        <w:tc>
          <w:tcPr>
            <w:tcW w:w="2200" w:type="dxa"/>
            <w:tcMar>
              <w:top w:w="20" w:type="dxa"/>
              <w:left w:w="20" w:type="dxa"/>
              <w:bottom w:w="20" w:type="dxa"/>
              <w:right w:w="20" w:type="dxa"/>
            </w:tcMar>
            <w:vAlign w:val="center"/>
            <w:hideMark/>
          </w:tcPr>
          <w:p w14:paraId="1C3A3767" w14:textId="77777777" w:rsidR="00F47530" w:rsidRPr="00762560" w:rsidRDefault="00F47530" w:rsidP="00E77C98">
            <w:pPr>
              <w:pStyle w:val="movimento"/>
              <w:rPr>
                <w:color w:val="002060"/>
              </w:rPr>
            </w:pPr>
            <w:r w:rsidRPr="00762560">
              <w:rPr>
                <w:color w:val="002060"/>
              </w:rPr>
              <w:t>GAMBINI NICOLO</w:t>
            </w:r>
          </w:p>
        </w:tc>
        <w:tc>
          <w:tcPr>
            <w:tcW w:w="2200" w:type="dxa"/>
            <w:tcMar>
              <w:top w:w="20" w:type="dxa"/>
              <w:left w:w="20" w:type="dxa"/>
              <w:bottom w:w="20" w:type="dxa"/>
              <w:right w:w="20" w:type="dxa"/>
            </w:tcMar>
            <w:vAlign w:val="center"/>
            <w:hideMark/>
          </w:tcPr>
          <w:p w14:paraId="006C1CA0" w14:textId="77777777" w:rsidR="00F47530" w:rsidRPr="00762560" w:rsidRDefault="00F47530" w:rsidP="00E77C98">
            <w:pPr>
              <w:pStyle w:val="movimento2"/>
              <w:rPr>
                <w:color w:val="002060"/>
              </w:rPr>
            </w:pPr>
            <w:r w:rsidRPr="00762560">
              <w:rPr>
                <w:color w:val="002060"/>
              </w:rPr>
              <w:t xml:space="preserve">(VAL TENNA UNITED) </w:t>
            </w:r>
          </w:p>
        </w:tc>
        <w:tc>
          <w:tcPr>
            <w:tcW w:w="800" w:type="dxa"/>
            <w:tcMar>
              <w:top w:w="20" w:type="dxa"/>
              <w:left w:w="20" w:type="dxa"/>
              <w:bottom w:w="20" w:type="dxa"/>
              <w:right w:w="20" w:type="dxa"/>
            </w:tcMar>
            <w:vAlign w:val="center"/>
            <w:hideMark/>
          </w:tcPr>
          <w:p w14:paraId="4E92CE1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0F80E8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7527116" w14:textId="77777777" w:rsidR="00F47530" w:rsidRPr="00762560" w:rsidRDefault="00F47530" w:rsidP="00E77C98">
            <w:pPr>
              <w:pStyle w:val="movimento2"/>
              <w:rPr>
                <w:color w:val="002060"/>
              </w:rPr>
            </w:pPr>
            <w:r w:rsidRPr="00762560">
              <w:rPr>
                <w:color w:val="002060"/>
              </w:rPr>
              <w:t> </w:t>
            </w:r>
          </w:p>
        </w:tc>
      </w:tr>
    </w:tbl>
    <w:p w14:paraId="3758A5F2"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5EE30FE0"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87E4B27" w14:textId="77777777" w:rsidTr="00E77C98">
        <w:tc>
          <w:tcPr>
            <w:tcW w:w="2200" w:type="dxa"/>
            <w:tcMar>
              <w:top w:w="20" w:type="dxa"/>
              <w:left w:w="20" w:type="dxa"/>
              <w:bottom w:w="20" w:type="dxa"/>
              <w:right w:w="20" w:type="dxa"/>
            </w:tcMar>
            <w:vAlign w:val="center"/>
            <w:hideMark/>
          </w:tcPr>
          <w:p w14:paraId="47E4F1D8" w14:textId="77777777" w:rsidR="00F47530" w:rsidRPr="00762560" w:rsidRDefault="00F47530" w:rsidP="00E77C98">
            <w:pPr>
              <w:pStyle w:val="movimento"/>
              <w:rPr>
                <w:color w:val="002060"/>
              </w:rPr>
            </w:pPr>
            <w:r w:rsidRPr="00762560">
              <w:rPr>
                <w:color w:val="002060"/>
              </w:rPr>
              <w:t>FEROCE ROBERTO</w:t>
            </w:r>
          </w:p>
        </w:tc>
        <w:tc>
          <w:tcPr>
            <w:tcW w:w="2200" w:type="dxa"/>
            <w:tcMar>
              <w:top w:w="20" w:type="dxa"/>
              <w:left w:w="20" w:type="dxa"/>
              <w:bottom w:w="20" w:type="dxa"/>
              <w:right w:w="20" w:type="dxa"/>
            </w:tcMar>
            <w:vAlign w:val="center"/>
            <w:hideMark/>
          </w:tcPr>
          <w:p w14:paraId="351ED3C5" w14:textId="77777777" w:rsidR="00F47530" w:rsidRPr="00762560" w:rsidRDefault="00F47530" w:rsidP="00E77C98">
            <w:pPr>
              <w:pStyle w:val="movimento2"/>
              <w:rPr>
                <w:color w:val="002060"/>
              </w:rPr>
            </w:pPr>
            <w:r w:rsidRPr="00762560">
              <w:rPr>
                <w:color w:val="002060"/>
              </w:rPr>
              <w:t xml:space="preserve">(BORGOROSSO TOLENTINO) </w:t>
            </w:r>
          </w:p>
        </w:tc>
        <w:tc>
          <w:tcPr>
            <w:tcW w:w="800" w:type="dxa"/>
            <w:tcMar>
              <w:top w:w="20" w:type="dxa"/>
              <w:left w:w="20" w:type="dxa"/>
              <w:bottom w:w="20" w:type="dxa"/>
              <w:right w:w="20" w:type="dxa"/>
            </w:tcMar>
            <w:vAlign w:val="center"/>
            <w:hideMark/>
          </w:tcPr>
          <w:p w14:paraId="7AAF006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6AF9FCD" w14:textId="77777777" w:rsidR="00F47530" w:rsidRPr="00762560" w:rsidRDefault="00F47530" w:rsidP="00E77C98">
            <w:pPr>
              <w:pStyle w:val="movimento"/>
              <w:rPr>
                <w:color w:val="002060"/>
              </w:rPr>
            </w:pPr>
            <w:r w:rsidRPr="00762560">
              <w:rPr>
                <w:color w:val="002060"/>
              </w:rPr>
              <w:t>PROPERZI ELIA</w:t>
            </w:r>
          </w:p>
        </w:tc>
        <w:tc>
          <w:tcPr>
            <w:tcW w:w="2200" w:type="dxa"/>
            <w:tcMar>
              <w:top w:w="20" w:type="dxa"/>
              <w:left w:w="20" w:type="dxa"/>
              <w:bottom w:w="20" w:type="dxa"/>
              <w:right w:w="20" w:type="dxa"/>
            </w:tcMar>
            <w:vAlign w:val="center"/>
            <w:hideMark/>
          </w:tcPr>
          <w:p w14:paraId="3A92456D" w14:textId="77777777" w:rsidR="00F47530" w:rsidRPr="00762560" w:rsidRDefault="00F47530" w:rsidP="00E77C98">
            <w:pPr>
              <w:pStyle w:val="movimento2"/>
              <w:rPr>
                <w:color w:val="002060"/>
              </w:rPr>
            </w:pPr>
            <w:r w:rsidRPr="00762560">
              <w:rPr>
                <w:color w:val="002060"/>
              </w:rPr>
              <w:t xml:space="preserve">(CAPODARCO CASABIANCA C5) </w:t>
            </w:r>
          </w:p>
        </w:tc>
      </w:tr>
      <w:tr w:rsidR="00F47530" w:rsidRPr="00762560" w14:paraId="1F49A946" w14:textId="77777777" w:rsidTr="00E77C98">
        <w:tc>
          <w:tcPr>
            <w:tcW w:w="2200" w:type="dxa"/>
            <w:tcMar>
              <w:top w:w="20" w:type="dxa"/>
              <w:left w:w="20" w:type="dxa"/>
              <w:bottom w:w="20" w:type="dxa"/>
              <w:right w:w="20" w:type="dxa"/>
            </w:tcMar>
            <w:vAlign w:val="center"/>
            <w:hideMark/>
          </w:tcPr>
          <w:p w14:paraId="4015E7DE" w14:textId="77777777" w:rsidR="00F47530" w:rsidRPr="00762560" w:rsidRDefault="00F47530" w:rsidP="00E77C98">
            <w:pPr>
              <w:pStyle w:val="movimento"/>
              <w:rPr>
                <w:color w:val="002060"/>
              </w:rPr>
            </w:pPr>
            <w:r w:rsidRPr="00762560">
              <w:rPr>
                <w:color w:val="002060"/>
              </w:rPr>
              <w:t>LOMBARDI ENRICO</w:t>
            </w:r>
          </w:p>
        </w:tc>
        <w:tc>
          <w:tcPr>
            <w:tcW w:w="2200" w:type="dxa"/>
            <w:tcMar>
              <w:top w:w="20" w:type="dxa"/>
              <w:left w:w="20" w:type="dxa"/>
              <w:bottom w:w="20" w:type="dxa"/>
              <w:right w:w="20" w:type="dxa"/>
            </w:tcMar>
            <w:vAlign w:val="center"/>
            <w:hideMark/>
          </w:tcPr>
          <w:p w14:paraId="236CFB2E" w14:textId="77777777" w:rsidR="00F47530" w:rsidRPr="00762560" w:rsidRDefault="00F47530" w:rsidP="00E77C98">
            <w:pPr>
              <w:pStyle w:val="movimento2"/>
              <w:rPr>
                <w:color w:val="002060"/>
              </w:rPr>
            </w:pPr>
            <w:r w:rsidRPr="00762560">
              <w:rPr>
                <w:color w:val="002060"/>
              </w:rPr>
              <w:t xml:space="preserve">(CASENUOVE) </w:t>
            </w:r>
          </w:p>
        </w:tc>
        <w:tc>
          <w:tcPr>
            <w:tcW w:w="800" w:type="dxa"/>
            <w:tcMar>
              <w:top w:w="20" w:type="dxa"/>
              <w:left w:w="20" w:type="dxa"/>
              <w:bottom w:w="20" w:type="dxa"/>
              <w:right w:w="20" w:type="dxa"/>
            </w:tcMar>
            <w:vAlign w:val="center"/>
            <w:hideMark/>
          </w:tcPr>
          <w:p w14:paraId="26ECCAC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52C47E6" w14:textId="77777777" w:rsidR="00F47530" w:rsidRPr="00762560" w:rsidRDefault="00F47530" w:rsidP="00E77C98">
            <w:pPr>
              <w:pStyle w:val="movimento"/>
              <w:rPr>
                <w:color w:val="002060"/>
              </w:rPr>
            </w:pPr>
            <w:r w:rsidRPr="00762560">
              <w:rPr>
                <w:color w:val="002060"/>
              </w:rPr>
              <w:t>ROSATI ANDREA</w:t>
            </w:r>
          </w:p>
        </w:tc>
        <w:tc>
          <w:tcPr>
            <w:tcW w:w="2200" w:type="dxa"/>
            <w:tcMar>
              <w:top w:w="20" w:type="dxa"/>
              <w:left w:w="20" w:type="dxa"/>
              <w:bottom w:w="20" w:type="dxa"/>
              <w:right w:w="20" w:type="dxa"/>
            </w:tcMar>
            <w:vAlign w:val="center"/>
            <w:hideMark/>
          </w:tcPr>
          <w:p w14:paraId="6ECF3C50" w14:textId="77777777" w:rsidR="00F47530" w:rsidRPr="00762560" w:rsidRDefault="00F47530" w:rsidP="00E77C98">
            <w:pPr>
              <w:pStyle w:val="movimento2"/>
              <w:rPr>
                <w:color w:val="002060"/>
              </w:rPr>
            </w:pPr>
            <w:r w:rsidRPr="00762560">
              <w:rPr>
                <w:color w:val="002060"/>
              </w:rPr>
              <w:t xml:space="preserve">(TRUENTIN LAMA) </w:t>
            </w:r>
          </w:p>
        </w:tc>
      </w:tr>
      <w:tr w:rsidR="00F47530" w:rsidRPr="00762560" w14:paraId="108CD7D4" w14:textId="77777777" w:rsidTr="00E77C98">
        <w:tc>
          <w:tcPr>
            <w:tcW w:w="2200" w:type="dxa"/>
            <w:tcMar>
              <w:top w:w="20" w:type="dxa"/>
              <w:left w:w="20" w:type="dxa"/>
              <w:bottom w:w="20" w:type="dxa"/>
              <w:right w:w="20" w:type="dxa"/>
            </w:tcMar>
            <w:vAlign w:val="center"/>
            <w:hideMark/>
          </w:tcPr>
          <w:p w14:paraId="67EF9E98" w14:textId="77777777" w:rsidR="00F47530" w:rsidRPr="00762560" w:rsidRDefault="00F47530" w:rsidP="00E77C98">
            <w:pPr>
              <w:pStyle w:val="movimento"/>
              <w:rPr>
                <w:color w:val="002060"/>
              </w:rPr>
            </w:pPr>
            <w:r w:rsidRPr="00762560">
              <w:rPr>
                <w:color w:val="002060"/>
              </w:rPr>
              <w:t>FOSSAROLI MIRCO</w:t>
            </w:r>
          </w:p>
        </w:tc>
        <w:tc>
          <w:tcPr>
            <w:tcW w:w="2200" w:type="dxa"/>
            <w:tcMar>
              <w:top w:w="20" w:type="dxa"/>
              <w:left w:w="20" w:type="dxa"/>
              <w:bottom w:w="20" w:type="dxa"/>
              <w:right w:w="20" w:type="dxa"/>
            </w:tcMar>
            <w:vAlign w:val="center"/>
            <w:hideMark/>
          </w:tcPr>
          <w:p w14:paraId="6EA427F3" w14:textId="77777777" w:rsidR="00F47530" w:rsidRPr="00762560" w:rsidRDefault="00F47530" w:rsidP="00E77C98">
            <w:pPr>
              <w:pStyle w:val="movimento2"/>
              <w:rPr>
                <w:color w:val="002060"/>
              </w:rPr>
            </w:pPr>
            <w:r w:rsidRPr="00762560">
              <w:rPr>
                <w:color w:val="002060"/>
              </w:rPr>
              <w:t xml:space="preserve">(URBANITAS APIRO) </w:t>
            </w:r>
          </w:p>
        </w:tc>
        <w:tc>
          <w:tcPr>
            <w:tcW w:w="800" w:type="dxa"/>
            <w:tcMar>
              <w:top w:w="20" w:type="dxa"/>
              <w:left w:w="20" w:type="dxa"/>
              <w:bottom w:w="20" w:type="dxa"/>
              <w:right w:w="20" w:type="dxa"/>
            </w:tcMar>
            <w:vAlign w:val="center"/>
            <w:hideMark/>
          </w:tcPr>
          <w:p w14:paraId="2A9D835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7C4C0B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2227FC7" w14:textId="77777777" w:rsidR="00F47530" w:rsidRPr="00762560" w:rsidRDefault="00F47530" w:rsidP="00E77C98">
            <w:pPr>
              <w:pStyle w:val="movimento2"/>
              <w:rPr>
                <w:color w:val="002060"/>
              </w:rPr>
            </w:pPr>
            <w:r w:rsidRPr="00762560">
              <w:rPr>
                <w:color w:val="002060"/>
              </w:rPr>
              <w:t> </w:t>
            </w:r>
          </w:p>
        </w:tc>
      </w:tr>
    </w:tbl>
    <w:p w14:paraId="06408E07"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DCC4E0A" w14:textId="77777777" w:rsidTr="00E77C98">
        <w:tc>
          <w:tcPr>
            <w:tcW w:w="2200" w:type="dxa"/>
            <w:tcMar>
              <w:top w:w="20" w:type="dxa"/>
              <w:left w:w="20" w:type="dxa"/>
              <w:bottom w:w="20" w:type="dxa"/>
              <w:right w:w="20" w:type="dxa"/>
            </w:tcMar>
            <w:vAlign w:val="center"/>
            <w:hideMark/>
          </w:tcPr>
          <w:p w14:paraId="759543E2" w14:textId="77777777" w:rsidR="00F47530" w:rsidRPr="00762560" w:rsidRDefault="00F47530" w:rsidP="00E77C98">
            <w:pPr>
              <w:pStyle w:val="movimento"/>
              <w:rPr>
                <w:color w:val="002060"/>
              </w:rPr>
            </w:pPr>
            <w:r w:rsidRPr="00762560">
              <w:rPr>
                <w:color w:val="002060"/>
              </w:rPr>
              <w:t>MARSILI FILIPPO</w:t>
            </w:r>
          </w:p>
        </w:tc>
        <w:tc>
          <w:tcPr>
            <w:tcW w:w="2200" w:type="dxa"/>
            <w:tcMar>
              <w:top w:w="20" w:type="dxa"/>
              <w:left w:w="20" w:type="dxa"/>
              <w:bottom w:w="20" w:type="dxa"/>
              <w:right w:w="20" w:type="dxa"/>
            </w:tcMar>
            <w:vAlign w:val="center"/>
            <w:hideMark/>
          </w:tcPr>
          <w:p w14:paraId="7A5A2EC8" w14:textId="77777777" w:rsidR="00F47530" w:rsidRPr="00762560" w:rsidRDefault="00F47530" w:rsidP="00E77C98">
            <w:pPr>
              <w:pStyle w:val="movimento2"/>
              <w:rPr>
                <w:color w:val="002060"/>
              </w:rPr>
            </w:pPr>
            <w:r w:rsidRPr="00762560">
              <w:rPr>
                <w:color w:val="002060"/>
              </w:rPr>
              <w:t xml:space="preserve">(ACQUALAGNA CALCIO C 5) </w:t>
            </w:r>
          </w:p>
        </w:tc>
        <w:tc>
          <w:tcPr>
            <w:tcW w:w="800" w:type="dxa"/>
            <w:tcMar>
              <w:top w:w="20" w:type="dxa"/>
              <w:left w:w="20" w:type="dxa"/>
              <w:bottom w:w="20" w:type="dxa"/>
              <w:right w:w="20" w:type="dxa"/>
            </w:tcMar>
            <w:vAlign w:val="center"/>
            <w:hideMark/>
          </w:tcPr>
          <w:p w14:paraId="70C1AE4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14700B4" w14:textId="77777777" w:rsidR="00F47530" w:rsidRPr="00762560" w:rsidRDefault="00F47530" w:rsidP="00E77C98">
            <w:pPr>
              <w:pStyle w:val="movimento"/>
              <w:rPr>
                <w:color w:val="002060"/>
              </w:rPr>
            </w:pPr>
            <w:r w:rsidRPr="00762560">
              <w:rPr>
                <w:color w:val="002060"/>
              </w:rPr>
              <w:t>MONTIRONI ETTORE</w:t>
            </w:r>
          </w:p>
        </w:tc>
        <w:tc>
          <w:tcPr>
            <w:tcW w:w="2200" w:type="dxa"/>
            <w:tcMar>
              <w:top w:w="20" w:type="dxa"/>
              <w:left w:w="20" w:type="dxa"/>
              <w:bottom w:w="20" w:type="dxa"/>
              <w:right w:w="20" w:type="dxa"/>
            </w:tcMar>
            <w:vAlign w:val="center"/>
            <w:hideMark/>
          </w:tcPr>
          <w:p w14:paraId="2BF2D46E" w14:textId="77777777" w:rsidR="00F47530" w:rsidRPr="00762560" w:rsidRDefault="00F47530" w:rsidP="00E77C98">
            <w:pPr>
              <w:pStyle w:val="movimento2"/>
              <w:rPr>
                <w:color w:val="002060"/>
              </w:rPr>
            </w:pPr>
            <w:r w:rsidRPr="00762560">
              <w:rPr>
                <w:color w:val="002060"/>
              </w:rPr>
              <w:t xml:space="preserve">(FUTSAL RECANATI) </w:t>
            </w:r>
          </w:p>
        </w:tc>
      </w:tr>
      <w:tr w:rsidR="00F47530" w:rsidRPr="00762560" w14:paraId="13CBEF0F" w14:textId="77777777" w:rsidTr="00E77C98">
        <w:tc>
          <w:tcPr>
            <w:tcW w:w="2200" w:type="dxa"/>
            <w:tcMar>
              <w:top w:w="20" w:type="dxa"/>
              <w:left w:w="20" w:type="dxa"/>
              <w:bottom w:w="20" w:type="dxa"/>
              <w:right w:w="20" w:type="dxa"/>
            </w:tcMar>
            <w:vAlign w:val="center"/>
            <w:hideMark/>
          </w:tcPr>
          <w:p w14:paraId="41DA9373" w14:textId="77777777" w:rsidR="00F47530" w:rsidRPr="00762560" w:rsidRDefault="00F47530" w:rsidP="00E77C98">
            <w:pPr>
              <w:pStyle w:val="movimento"/>
              <w:rPr>
                <w:color w:val="002060"/>
              </w:rPr>
            </w:pPr>
            <w:r w:rsidRPr="00762560">
              <w:rPr>
                <w:color w:val="002060"/>
              </w:rPr>
              <w:t>SCHIAVONI SIMONE</w:t>
            </w:r>
          </w:p>
        </w:tc>
        <w:tc>
          <w:tcPr>
            <w:tcW w:w="2200" w:type="dxa"/>
            <w:tcMar>
              <w:top w:w="20" w:type="dxa"/>
              <w:left w:w="20" w:type="dxa"/>
              <w:bottom w:w="20" w:type="dxa"/>
              <w:right w:w="20" w:type="dxa"/>
            </w:tcMar>
            <w:vAlign w:val="center"/>
            <w:hideMark/>
          </w:tcPr>
          <w:p w14:paraId="795776FE" w14:textId="77777777" w:rsidR="00F47530" w:rsidRPr="00762560" w:rsidRDefault="00F47530" w:rsidP="00E77C98">
            <w:pPr>
              <w:pStyle w:val="movimento2"/>
              <w:rPr>
                <w:color w:val="002060"/>
              </w:rPr>
            </w:pPr>
            <w:r w:rsidRPr="00762560">
              <w:rPr>
                <w:color w:val="002060"/>
              </w:rPr>
              <w:t xml:space="preserve">(MMSA GIOVANE AURORA) </w:t>
            </w:r>
          </w:p>
        </w:tc>
        <w:tc>
          <w:tcPr>
            <w:tcW w:w="800" w:type="dxa"/>
            <w:tcMar>
              <w:top w:w="20" w:type="dxa"/>
              <w:left w:w="20" w:type="dxa"/>
              <w:bottom w:w="20" w:type="dxa"/>
              <w:right w:w="20" w:type="dxa"/>
            </w:tcMar>
            <w:vAlign w:val="center"/>
            <w:hideMark/>
          </w:tcPr>
          <w:p w14:paraId="2B7CF4C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3C70533" w14:textId="77777777" w:rsidR="00F47530" w:rsidRPr="00762560" w:rsidRDefault="00F47530" w:rsidP="00E77C98">
            <w:pPr>
              <w:pStyle w:val="movimento"/>
              <w:rPr>
                <w:color w:val="002060"/>
              </w:rPr>
            </w:pPr>
            <w:r w:rsidRPr="00762560">
              <w:rPr>
                <w:color w:val="002060"/>
              </w:rPr>
              <w:t>MAURIZI ALEX</w:t>
            </w:r>
          </w:p>
        </w:tc>
        <w:tc>
          <w:tcPr>
            <w:tcW w:w="2200" w:type="dxa"/>
            <w:tcMar>
              <w:top w:w="20" w:type="dxa"/>
              <w:left w:w="20" w:type="dxa"/>
              <w:bottom w:w="20" w:type="dxa"/>
              <w:right w:w="20" w:type="dxa"/>
            </w:tcMar>
            <w:vAlign w:val="center"/>
            <w:hideMark/>
          </w:tcPr>
          <w:p w14:paraId="351F7B5A" w14:textId="77777777" w:rsidR="00F47530" w:rsidRPr="00762560" w:rsidRDefault="00F47530" w:rsidP="00E77C98">
            <w:pPr>
              <w:pStyle w:val="movimento2"/>
              <w:rPr>
                <w:color w:val="002060"/>
              </w:rPr>
            </w:pPr>
            <w:r w:rsidRPr="00762560">
              <w:rPr>
                <w:color w:val="002060"/>
              </w:rPr>
              <w:t xml:space="preserve">(MOGLIANESE) </w:t>
            </w:r>
          </w:p>
        </w:tc>
      </w:tr>
      <w:tr w:rsidR="00F47530" w:rsidRPr="00762560" w14:paraId="2F1AB44A" w14:textId="77777777" w:rsidTr="00E77C98">
        <w:tc>
          <w:tcPr>
            <w:tcW w:w="2200" w:type="dxa"/>
            <w:tcMar>
              <w:top w:w="20" w:type="dxa"/>
              <w:left w:w="20" w:type="dxa"/>
              <w:bottom w:w="20" w:type="dxa"/>
              <w:right w:w="20" w:type="dxa"/>
            </w:tcMar>
            <w:vAlign w:val="center"/>
            <w:hideMark/>
          </w:tcPr>
          <w:p w14:paraId="119ED13E" w14:textId="77777777" w:rsidR="00F47530" w:rsidRPr="00762560" w:rsidRDefault="00F47530" w:rsidP="00E77C98">
            <w:pPr>
              <w:pStyle w:val="movimento"/>
              <w:rPr>
                <w:color w:val="002060"/>
              </w:rPr>
            </w:pPr>
            <w:r w:rsidRPr="00762560">
              <w:rPr>
                <w:color w:val="002060"/>
              </w:rPr>
              <w:t>PINNA DIEGO</w:t>
            </w:r>
          </w:p>
        </w:tc>
        <w:tc>
          <w:tcPr>
            <w:tcW w:w="2200" w:type="dxa"/>
            <w:tcMar>
              <w:top w:w="20" w:type="dxa"/>
              <w:left w:w="20" w:type="dxa"/>
              <w:bottom w:w="20" w:type="dxa"/>
              <w:right w:w="20" w:type="dxa"/>
            </w:tcMar>
            <w:vAlign w:val="center"/>
            <w:hideMark/>
          </w:tcPr>
          <w:p w14:paraId="14CDF33F" w14:textId="77777777" w:rsidR="00F47530" w:rsidRPr="00762560" w:rsidRDefault="00F47530" w:rsidP="00E77C98">
            <w:pPr>
              <w:pStyle w:val="movimento2"/>
              <w:rPr>
                <w:color w:val="002060"/>
              </w:rPr>
            </w:pPr>
            <w:r w:rsidRPr="00762560">
              <w:rPr>
                <w:color w:val="002060"/>
              </w:rPr>
              <w:t xml:space="preserve">(POLISPORTIVA FUTURA A.D.) </w:t>
            </w:r>
          </w:p>
        </w:tc>
        <w:tc>
          <w:tcPr>
            <w:tcW w:w="800" w:type="dxa"/>
            <w:tcMar>
              <w:top w:w="20" w:type="dxa"/>
              <w:left w:w="20" w:type="dxa"/>
              <w:bottom w:w="20" w:type="dxa"/>
              <w:right w:w="20" w:type="dxa"/>
            </w:tcMar>
            <w:vAlign w:val="center"/>
            <w:hideMark/>
          </w:tcPr>
          <w:p w14:paraId="3BF9627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9428FD8" w14:textId="77777777" w:rsidR="00F47530" w:rsidRPr="00762560" w:rsidRDefault="00F47530" w:rsidP="00E77C98">
            <w:pPr>
              <w:pStyle w:val="movimento"/>
              <w:rPr>
                <w:color w:val="002060"/>
              </w:rPr>
            </w:pPr>
            <w:r w:rsidRPr="00762560">
              <w:rPr>
                <w:color w:val="002060"/>
              </w:rPr>
              <w:t>SARAGA ANDREA</w:t>
            </w:r>
          </w:p>
        </w:tc>
        <w:tc>
          <w:tcPr>
            <w:tcW w:w="2200" w:type="dxa"/>
            <w:tcMar>
              <w:top w:w="20" w:type="dxa"/>
              <w:left w:w="20" w:type="dxa"/>
              <w:bottom w:w="20" w:type="dxa"/>
              <w:right w:w="20" w:type="dxa"/>
            </w:tcMar>
            <w:vAlign w:val="center"/>
            <w:hideMark/>
          </w:tcPr>
          <w:p w14:paraId="399548E8" w14:textId="77777777" w:rsidR="00F47530" w:rsidRPr="00762560" w:rsidRDefault="00F47530" w:rsidP="00E77C98">
            <w:pPr>
              <w:pStyle w:val="movimento2"/>
              <w:rPr>
                <w:color w:val="002060"/>
              </w:rPr>
            </w:pPr>
            <w:r w:rsidRPr="00762560">
              <w:rPr>
                <w:color w:val="002060"/>
              </w:rPr>
              <w:t xml:space="preserve">(SMIRRA CITY) </w:t>
            </w:r>
          </w:p>
        </w:tc>
      </w:tr>
    </w:tbl>
    <w:p w14:paraId="2E8343B7" w14:textId="77777777" w:rsidR="00F47530" w:rsidRPr="00762560" w:rsidRDefault="00F47530" w:rsidP="00F47530">
      <w:pPr>
        <w:pStyle w:val="titolo20"/>
        <w:rPr>
          <w:rFonts w:eastAsiaTheme="minorEastAsia"/>
          <w:color w:val="002060"/>
        </w:rPr>
      </w:pPr>
      <w:r w:rsidRPr="0076256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ED19B66" w14:textId="77777777" w:rsidTr="00E77C98">
        <w:tc>
          <w:tcPr>
            <w:tcW w:w="2200" w:type="dxa"/>
            <w:tcMar>
              <w:top w:w="20" w:type="dxa"/>
              <w:left w:w="20" w:type="dxa"/>
              <w:bottom w:w="20" w:type="dxa"/>
              <w:right w:w="20" w:type="dxa"/>
            </w:tcMar>
            <w:vAlign w:val="center"/>
            <w:hideMark/>
          </w:tcPr>
          <w:p w14:paraId="7CC98C3C" w14:textId="77777777" w:rsidR="00F47530" w:rsidRPr="00762560" w:rsidRDefault="00F47530" w:rsidP="00E77C98">
            <w:pPr>
              <w:pStyle w:val="movimento"/>
              <w:rPr>
                <w:color w:val="002060"/>
              </w:rPr>
            </w:pPr>
            <w:r w:rsidRPr="00762560">
              <w:rPr>
                <w:color w:val="002060"/>
              </w:rPr>
              <w:t>PARTICELLI MIRKO</w:t>
            </w:r>
          </w:p>
        </w:tc>
        <w:tc>
          <w:tcPr>
            <w:tcW w:w="2200" w:type="dxa"/>
            <w:tcMar>
              <w:top w:w="20" w:type="dxa"/>
              <w:left w:w="20" w:type="dxa"/>
              <w:bottom w:w="20" w:type="dxa"/>
              <w:right w:w="20" w:type="dxa"/>
            </w:tcMar>
            <w:vAlign w:val="center"/>
            <w:hideMark/>
          </w:tcPr>
          <w:p w14:paraId="5B15C1F2" w14:textId="77777777" w:rsidR="00F47530" w:rsidRPr="00762560" w:rsidRDefault="00F47530" w:rsidP="00E77C98">
            <w:pPr>
              <w:pStyle w:val="movimento2"/>
              <w:rPr>
                <w:color w:val="002060"/>
              </w:rPr>
            </w:pPr>
            <w:r w:rsidRPr="00762560">
              <w:rPr>
                <w:color w:val="002060"/>
              </w:rPr>
              <w:t xml:space="preserve">(CASTELRAIMONDO CALCIO A 5) </w:t>
            </w:r>
          </w:p>
        </w:tc>
        <w:tc>
          <w:tcPr>
            <w:tcW w:w="800" w:type="dxa"/>
            <w:tcMar>
              <w:top w:w="20" w:type="dxa"/>
              <w:left w:w="20" w:type="dxa"/>
              <w:bottom w:w="20" w:type="dxa"/>
              <w:right w:w="20" w:type="dxa"/>
            </w:tcMar>
            <w:vAlign w:val="center"/>
            <w:hideMark/>
          </w:tcPr>
          <w:p w14:paraId="6CBE4D5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BA9AFB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7C6C072" w14:textId="77777777" w:rsidR="00F47530" w:rsidRPr="00762560" w:rsidRDefault="00F47530" w:rsidP="00E77C98">
            <w:pPr>
              <w:pStyle w:val="movimento2"/>
              <w:rPr>
                <w:color w:val="002060"/>
              </w:rPr>
            </w:pPr>
            <w:r w:rsidRPr="00762560">
              <w:rPr>
                <w:color w:val="002060"/>
              </w:rPr>
              <w:t> </w:t>
            </w:r>
          </w:p>
        </w:tc>
      </w:tr>
    </w:tbl>
    <w:p w14:paraId="0A43648F"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90B6FE5" w14:textId="77777777" w:rsidTr="00E77C98">
        <w:tc>
          <w:tcPr>
            <w:tcW w:w="2200" w:type="dxa"/>
            <w:tcMar>
              <w:top w:w="20" w:type="dxa"/>
              <w:left w:w="20" w:type="dxa"/>
              <w:bottom w:w="20" w:type="dxa"/>
              <w:right w:w="20" w:type="dxa"/>
            </w:tcMar>
            <w:vAlign w:val="center"/>
            <w:hideMark/>
          </w:tcPr>
          <w:p w14:paraId="567586E2" w14:textId="77777777" w:rsidR="00F47530" w:rsidRPr="00762560" w:rsidRDefault="00F47530" w:rsidP="00E77C98">
            <w:pPr>
              <w:pStyle w:val="movimento"/>
              <w:rPr>
                <w:color w:val="002060"/>
              </w:rPr>
            </w:pPr>
            <w:r w:rsidRPr="00762560">
              <w:rPr>
                <w:color w:val="002060"/>
              </w:rPr>
              <w:t>STORTINI ALESSANDRO</w:t>
            </w:r>
          </w:p>
        </w:tc>
        <w:tc>
          <w:tcPr>
            <w:tcW w:w="2200" w:type="dxa"/>
            <w:tcMar>
              <w:top w:w="20" w:type="dxa"/>
              <w:left w:w="20" w:type="dxa"/>
              <w:bottom w:w="20" w:type="dxa"/>
              <w:right w:w="20" w:type="dxa"/>
            </w:tcMar>
            <w:vAlign w:val="center"/>
            <w:hideMark/>
          </w:tcPr>
          <w:p w14:paraId="75C46A22" w14:textId="77777777" w:rsidR="00F47530" w:rsidRPr="00762560" w:rsidRDefault="00F47530" w:rsidP="00E77C98">
            <w:pPr>
              <w:pStyle w:val="movimento2"/>
              <w:rPr>
                <w:color w:val="002060"/>
              </w:rPr>
            </w:pPr>
            <w:r w:rsidRPr="00762560">
              <w:rPr>
                <w:color w:val="002060"/>
              </w:rPr>
              <w:t xml:space="preserve">(FERMANA FUTSAL 2022) </w:t>
            </w:r>
          </w:p>
        </w:tc>
        <w:tc>
          <w:tcPr>
            <w:tcW w:w="800" w:type="dxa"/>
            <w:tcMar>
              <w:top w:w="20" w:type="dxa"/>
              <w:left w:w="20" w:type="dxa"/>
              <w:bottom w:w="20" w:type="dxa"/>
              <w:right w:w="20" w:type="dxa"/>
            </w:tcMar>
            <w:vAlign w:val="center"/>
            <w:hideMark/>
          </w:tcPr>
          <w:p w14:paraId="0B2898F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F81AE20" w14:textId="77777777" w:rsidR="00F47530" w:rsidRPr="00762560" w:rsidRDefault="00F47530" w:rsidP="00E77C98">
            <w:pPr>
              <w:pStyle w:val="movimento"/>
              <w:rPr>
                <w:color w:val="002060"/>
              </w:rPr>
            </w:pPr>
            <w:r w:rsidRPr="00762560">
              <w:rPr>
                <w:color w:val="002060"/>
              </w:rPr>
              <w:t>BATTISTELLI GIANMARCO</w:t>
            </w:r>
          </w:p>
        </w:tc>
        <w:tc>
          <w:tcPr>
            <w:tcW w:w="2200" w:type="dxa"/>
            <w:tcMar>
              <w:top w:w="20" w:type="dxa"/>
              <w:left w:w="20" w:type="dxa"/>
              <w:bottom w:w="20" w:type="dxa"/>
              <w:right w:w="20" w:type="dxa"/>
            </w:tcMar>
            <w:vAlign w:val="center"/>
            <w:hideMark/>
          </w:tcPr>
          <w:p w14:paraId="1D01CC68" w14:textId="77777777" w:rsidR="00F47530" w:rsidRPr="00762560" w:rsidRDefault="00F47530" w:rsidP="00E77C98">
            <w:pPr>
              <w:pStyle w:val="movimento2"/>
              <w:rPr>
                <w:color w:val="002060"/>
              </w:rPr>
            </w:pPr>
            <w:r w:rsidRPr="00762560">
              <w:rPr>
                <w:color w:val="002060"/>
              </w:rPr>
              <w:t xml:space="preserve">(SMIRRA CITY) </w:t>
            </w:r>
          </w:p>
        </w:tc>
      </w:tr>
    </w:tbl>
    <w:p w14:paraId="76D09448"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8719C45" w14:textId="77777777" w:rsidTr="00E77C98">
        <w:tc>
          <w:tcPr>
            <w:tcW w:w="2200" w:type="dxa"/>
            <w:tcMar>
              <w:top w:w="20" w:type="dxa"/>
              <w:left w:w="20" w:type="dxa"/>
              <w:bottom w:w="20" w:type="dxa"/>
              <w:right w:w="20" w:type="dxa"/>
            </w:tcMar>
            <w:vAlign w:val="center"/>
            <w:hideMark/>
          </w:tcPr>
          <w:p w14:paraId="3AD5842B" w14:textId="77777777" w:rsidR="00F47530" w:rsidRPr="00762560" w:rsidRDefault="00F47530" w:rsidP="00E77C98">
            <w:pPr>
              <w:pStyle w:val="movimento"/>
              <w:rPr>
                <w:color w:val="002060"/>
              </w:rPr>
            </w:pPr>
            <w:r w:rsidRPr="00762560">
              <w:rPr>
                <w:color w:val="002060"/>
              </w:rPr>
              <w:t>DI NARDO FABIO</w:t>
            </w:r>
          </w:p>
        </w:tc>
        <w:tc>
          <w:tcPr>
            <w:tcW w:w="2200" w:type="dxa"/>
            <w:tcMar>
              <w:top w:w="20" w:type="dxa"/>
              <w:left w:w="20" w:type="dxa"/>
              <w:bottom w:w="20" w:type="dxa"/>
              <w:right w:w="20" w:type="dxa"/>
            </w:tcMar>
            <w:vAlign w:val="center"/>
            <w:hideMark/>
          </w:tcPr>
          <w:p w14:paraId="2C3C42C2" w14:textId="77777777" w:rsidR="00F47530" w:rsidRPr="00762560" w:rsidRDefault="00F47530" w:rsidP="00E77C98">
            <w:pPr>
              <w:pStyle w:val="movimento2"/>
              <w:rPr>
                <w:color w:val="002060"/>
              </w:rPr>
            </w:pPr>
            <w:r w:rsidRPr="00762560">
              <w:rPr>
                <w:color w:val="002060"/>
              </w:rPr>
              <w:t xml:space="preserve">(ANKON NOVA MARMI) </w:t>
            </w:r>
          </w:p>
        </w:tc>
        <w:tc>
          <w:tcPr>
            <w:tcW w:w="800" w:type="dxa"/>
            <w:tcMar>
              <w:top w:w="20" w:type="dxa"/>
              <w:left w:w="20" w:type="dxa"/>
              <w:bottom w:w="20" w:type="dxa"/>
              <w:right w:w="20" w:type="dxa"/>
            </w:tcMar>
            <w:vAlign w:val="center"/>
            <w:hideMark/>
          </w:tcPr>
          <w:p w14:paraId="1ED9DDD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720B1B7" w14:textId="77777777" w:rsidR="00F47530" w:rsidRPr="00762560" w:rsidRDefault="00F47530" w:rsidP="00E77C98">
            <w:pPr>
              <w:pStyle w:val="movimento"/>
              <w:rPr>
                <w:color w:val="002060"/>
              </w:rPr>
            </w:pPr>
            <w:r w:rsidRPr="00762560">
              <w:rPr>
                <w:color w:val="002060"/>
              </w:rPr>
              <w:t>MICHELETTI MATTIA</w:t>
            </w:r>
          </w:p>
        </w:tc>
        <w:tc>
          <w:tcPr>
            <w:tcW w:w="2200" w:type="dxa"/>
            <w:tcMar>
              <w:top w:w="20" w:type="dxa"/>
              <w:left w:w="20" w:type="dxa"/>
              <w:bottom w:w="20" w:type="dxa"/>
              <w:right w:w="20" w:type="dxa"/>
            </w:tcMar>
            <w:vAlign w:val="center"/>
            <w:hideMark/>
          </w:tcPr>
          <w:p w14:paraId="2C4E71D4" w14:textId="77777777" w:rsidR="00F47530" w:rsidRPr="00762560" w:rsidRDefault="00F47530" w:rsidP="00E77C98">
            <w:pPr>
              <w:pStyle w:val="movimento2"/>
              <w:rPr>
                <w:color w:val="002060"/>
              </w:rPr>
            </w:pPr>
            <w:r w:rsidRPr="00762560">
              <w:rPr>
                <w:color w:val="002060"/>
              </w:rPr>
              <w:t xml:space="preserve">(ANKON NOVA MARMI) </w:t>
            </w:r>
          </w:p>
        </w:tc>
      </w:tr>
      <w:tr w:rsidR="00F47530" w:rsidRPr="00762560" w14:paraId="7679A081" w14:textId="77777777" w:rsidTr="00E77C98">
        <w:tc>
          <w:tcPr>
            <w:tcW w:w="2200" w:type="dxa"/>
            <w:tcMar>
              <w:top w:w="20" w:type="dxa"/>
              <w:left w:w="20" w:type="dxa"/>
              <w:bottom w:w="20" w:type="dxa"/>
              <w:right w:w="20" w:type="dxa"/>
            </w:tcMar>
            <w:vAlign w:val="center"/>
            <w:hideMark/>
          </w:tcPr>
          <w:p w14:paraId="1984DD22" w14:textId="77777777" w:rsidR="00F47530" w:rsidRPr="00762560" w:rsidRDefault="00F47530" w:rsidP="00E77C98">
            <w:pPr>
              <w:pStyle w:val="movimento"/>
              <w:rPr>
                <w:color w:val="002060"/>
              </w:rPr>
            </w:pPr>
            <w:r w:rsidRPr="00762560">
              <w:rPr>
                <w:color w:val="002060"/>
              </w:rPr>
              <w:t>PAGNETTI LEONARDO</w:t>
            </w:r>
          </w:p>
        </w:tc>
        <w:tc>
          <w:tcPr>
            <w:tcW w:w="2200" w:type="dxa"/>
            <w:tcMar>
              <w:top w:w="20" w:type="dxa"/>
              <w:left w:w="20" w:type="dxa"/>
              <w:bottom w:w="20" w:type="dxa"/>
              <w:right w:w="20" w:type="dxa"/>
            </w:tcMar>
            <w:vAlign w:val="center"/>
            <w:hideMark/>
          </w:tcPr>
          <w:p w14:paraId="19242191" w14:textId="77777777" w:rsidR="00F47530" w:rsidRPr="00762560" w:rsidRDefault="00F47530" w:rsidP="00E77C98">
            <w:pPr>
              <w:pStyle w:val="movimento2"/>
              <w:rPr>
                <w:color w:val="002060"/>
              </w:rPr>
            </w:pPr>
            <w:r w:rsidRPr="00762560">
              <w:rPr>
                <w:color w:val="002060"/>
              </w:rPr>
              <w:t xml:space="preserve">(AUDAX CALCIO PIOBBICO) </w:t>
            </w:r>
          </w:p>
        </w:tc>
        <w:tc>
          <w:tcPr>
            <w:tcW w:w="800" w:type="dxa"/>
            <w:tcMar>
              <w:top w:w="20" w:type="dxa"/>
              <w:left w:w="20" w:type="dxa"/>
              <w:bottom w:w="20" w:type="dxa"/>
              <w:right w:w="20" w:type="dxa"/>
            </w:tcMar>
            <w:vAlign w:val="center"/>
            <w:hideMark/>
          </w:tcPr>
          <w:p w14:paraId="1A2884B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F77BCBE" w14:textId="77777777" w:rsidR="00F47530" w:rsidRPr="00762560" w:rsidRDefault="00F47530" w:rsidP="00E77C98">
            <w:pPr>
              <w:pStyle w:val="movimento"/>
              <w:rPr>
                <w:color w:val="002060"/>
              </w:rPr>
            </w:pPr>
            <w:r w:rsidRPr="00762560">
              <w:rPr>
                <w:color w:val="002060"/>
              </w:rPr>
              <w:t>BARDHO KLEVIS</w:t>
            </w:r>
          </w:p>
        </w:tc>
        <w:tc>
          <w:tcPr>
            <w:tcW w:w="2200" w:type="dxa"/>
            <w:tcMar>
              <w:top w:w="20" w:type="dxa"/>
              <w:left w:w="20" w:type="dxa"/>
              <w:bottom w:w="20" w:type="dxa"/>
              <w:right w:w="20" w:type="dxa"/>
            </w:tcMar>
            <w:vAlign w:val="center"/>
            <w:hideMark/>
          </w:tcPr>
          <w:p w14:paraId="4F908636" w14:textId="77777777" w:rsidR="00F47530" w:rsidRPr="00762560" w:rsidRDefault="00F47530" w:rsidP="00E77C98">
            <w:pPr>
              <w:pStyle w:val="movimento2"/>
              <w:rPr>
                <w:color w:val="002060"/>
              </w:rPr>
            </w:pPr>
            <w:r w:rsidRPr="00762560">
              <w:rPr>
                <w:color w:val="002060"/>
              </w:rPr>
              <w:t xml:space="preserve">(BORGOROSSO TOLENTINO) </w:t>
            </w:r>
          </w:p>
        </w:tc>
      </w:tr>
      <w:tr w:rsidR="00F47530" w:rsidRPr="00762560" w14:paraId="3ABB009E" w14:textId="77777777" w:rsidTr="00E77C98">
        <w:tc>
          <w:tcPr>
            <w:tcW w:w="2200" w:type="dxa"/>
            <w:tcMar>
              <w:top w:w="20" w:type="dxa"/>
              <w:left w:w="20" w:type="dxa"/>
              <w:bottom w:w="20" w:type="dxa"/>
              <w:right w:w="20" w:type="dxa"/>
            </w:tcMar>
            <w:vAlign w:val="center"/>
            <w:hideMark/>
          </w:tcPr>
          <w:p w14:paraId="330F5B5E" w14:textId="77777777" w:rsidR="00F47530" w:rsidRPr="00762560" w:rsidRDefault="00F47530" w:rsidP="00E77C98">
            <w:pPr>
              <w:pStyle w:val="movimento"/>
              <w:rPr>
                <w:color w:val="002060"/>
              </w:rPr>
            </w:pPr>
            <w:r w:rsidRPr="00762560">
              <w:rPr>
                <w:color w:val="002060"/>
              </w:rPr>
              <w:t>BALLATORI LEONARDO</w:t>
            </w:r>
          </w:p>
        </w:tc>
        <w:tc>
          <w:tcPr>
            <w:tcW w:w="2200" w:type="dxa"/>
            <w:tcMar>
              <w:top w:w="20" w:type="dxa"/>
              <w:left w:w="20" w:type="dxa"/>
              <w:bottom w:w="20" w:type="dxa"/>
              <w:right w:w="20" w:type="dxa"/>
            </w:tcMar>
            <w:vAlign w:val="center"/>
            <w:hideMark/>
          </w:tcPr>
          <w:p w14:paraId="6F30EB34" w14:textId="77777777" w:rsidR="00F47530" w:rsidRPr="00762560" w:rsidRDefault="00F47530" w:rsidP="00E77C98">
            <w:pPr>
              <w:pStyle w:val="movimento2"/>
              <w:rPr>
                <w:color w:val="002060"/>
              </w:rPr>
            </w:pPr>
            <w:r w:rsidRPr="00762560">
              <w:rPr>
                <w:color w:val="002060"/>
              </w:rPr>
              <w:t xml:space="preserve">(CALCIO S.ELPIDIO A MARE) </w:t>
            </w:r>
          </w:p>
        </w:tc>
        <w:tc>
          <w:tcPr>
            <w:tcW w:w="800" w:type="dxa"/>
            <w:tcMar>
              <w:top w:w="20" w:type="dxa"/>
              <w:left w:w="20" w:type="dxa"/>
              <w:bottom w:w="20" w:type="dxa"/>
              <w:right w:w="20" w:type="dxa"/>
            </w:tcMar>
            <w:vAlign w:val="center"/>
            <w:hideMark/>
          </w:tcPr>
          <w:p w14:paraId="42BC23B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6B35788" w14:textId="77777777" w:rsidR="00F47530" w:rsidRPr="00762560" w:rsidRDefault="00F47530" w:rsidP="00E77C98">
            <w:pPr>
              <w:pStyle w:val="movimento"/>
              <w:rPr>
                <w:color w:val="002060"/>
              </w:rPr>
            </w:pPr>
            <w:r w:rsidRPr="00762560">
              <w:rPr>
                <w:color w:val="002060"/>
              </w:rPr>
              <w:t>BARLETTA MARCO</w:t>
            </w:r>
          </w:p>
        </w:tc>
        <w:tc>
          <w:tcPr>
            <w:tcW w:w="2200" w:type="dxa"/>
            <w:tcMar>
              <w:top w:w="20" w:type="dxa"/>
              <w:left w:w="20" w:type="dxa"/>
              <w:bottom w:w="20" w:type="dxa"/>
              <w:right w:w="20" w:type="dxa"/>
            </w:tcMar>
            <w:vAlign w:val="center"/>
            <w:hideMark/>
          </w:tcPr>
          <w:p w14:paraId="6931E8C0" w14:textId="77777777" w:rsidR="00F47530" w:rsidRPr="00762560" w:rsidRDefault="00F47530" w:rsidP="00E77C98">
            <w:pPr>
              <w:pStyle w:val="movimento2"/>
              <w:rPr>
                <w:color w:val="002060"/>
              </w:rPr>
            </w:pPr>
            <w:r w:rsidRPr="00762560">
              <w:rPr>
                <w:color w:val="002060"/>
              </w:rPr>
              <w:t xml:space="preserve">(CANTINE RIUNITE CSI) </w:t>
            </w:r>
          </w:p>
        </w:tc>
      </w:tr>
      <w:tr w:rsidR="00F47530" w:rsidRPr="00762560" w14:paraId="7EC40994" w14:textId="77777777" w:rsidTr="00E77C98">
        <w:tc>
          <w:tcPr>
            <w:tcW w:w="2200" w:type="dxa"/>
            <w:tcMar>
              <w:top w:w="20" w:type="dxa"/>
              <w:left w:w="20" w:type="dxa"/>
              <w:bottom w:w="20" w:type="dxa"/>
              <w:right w:w="20" w:type="dxa"/>
            </w:tcMar>
            <w:vAlign w:val="center"/>
            <w:hideMark/>
          </w:tcPr>
          <w:p w14:paraId="33137255" w14:textId="77777777" w:rsidR="00F47530" w:rsidRPr="00762560" w:rsidRDefault="00F47530" w:rsidP="00E77C98">
            <w:pPr>
              <w:pStyle w:val="movimento"/>
              <w:rPr>
                <w:color w:val="002060"/>
              </w:rPr>
            </w:pPr>
            <w:r w:rsidRPr="00762560">
              <w:rPr>
                <w:color w:val="002060"/>
              </w:rPr>
              <w:t>DANO DRITAN</w:t>
            </w:r>
          </w:p>
        </w:tc>
        <w:tc>
          <w:tcPr>
            <w:tcW w:w="2200" w:type="dxa"/>
            <w:tcMar>
              <w:top w:w="20" w:type="dxa"/>
              <w:left w:w="20" w:type="dxa"/>
              <w:bottom w:w="20" w:type="dxa"/>
              <w:right w:w="20" w:type="dxa"/>
            </w:tcMar>
            <w:vAlign w:val="center"/>
            <w:hideMark/>
          </w:tcPr>
          <w:p w14:paraId="0C1604EB" w14:textId="77777777" w:rsidR="00F47530" w:rsidRPr="00762560" w:rsidRDefault="00F47530" w:rsidP="00E77C98">
            <w:pPr>
              <w:pStyle w:val="movimento2"/>
              <w:rPr>
                <w:color w:val="002060"/>
              </w:rPr>
            </w:pPr>
            <w:r w:rsidRPr="00762560">
              <w:rPr>
                <w:color w:val="002060"/>
              </w:rPr>
              <w:t xml:space="preserve">(CANTINE RIUNITE CSI) </w:t>
            </w:r>
          </w:p>
        </w:tc>
        <w:tc>
          <w:tcPr>
            <w:tcW w:w="800" w:type="dxa"/>
            <w:tcMar>
              <w:top w:w="20" w:type="dxa"/>
              <w:left w:w="20" w:type="dxa"/>
              <w:bottom w:w="20" w:type="dxa"/>
              <w:right w:w="20" w:type="dxa"/>
            </w:tcMar>
            <w:vAlign w:val="center"/>
            <w:hideMark/>
          </w:tcPr>
          <w:p w14:paraId="43C75D4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2521F38" w14:textId="77777777" w:rsidR="00F47530" w:rsidRPr="00762560" w:rsidRDefault="00F47530" w:rsidP="00E77C98">
            <w:pPr>
              <w:pStyle w:val="movimento"/>
              <w:rPr>
                <w:color w:val="002060"/>
              </w:rPr>
            </w:pPr>
            <w:r w:rsidRPr="00762560">
              <w:rPr>
                <w:color w:val="002060"/>
              </w:rPr>
              <w:t>CALZETTA RICCARDO</w:t>
            </w:r>
          </w:p>
        </w:tc>
        <w:tc>
          <w:tcPr>
            <w:tcW w:w="2200" w:type="dxa"/>
            <w:tcMar>
              <w:top w:w="20" w:type="dxa"/>
              <w:left w:w="20" w:type="dxa"/>
              <w:bottom w:w="20" w:type="dxa"/>
              <w:right w:w="20" w:type="dxa"/>
            </w:tcMar>
            <w:vAlign w:val="center"/>
            <w:hideMark/>
          </w:tcPr>
          <w:p w14:paraId="33848A8D" w14:textId="77777777" w:rsidR="00F47530" w:rsidRPr="00762560" w:rsidRDefault="00F47530" w:rsidP="00E77C98">
            <w:pPr>
              <w:pStyle w:val="movimento2"/>
              <w:rPr>
                <w:color w:val="002060"/>
              </w:rPr>
            </w:pPr>
            <w:r w:rsidRPr="00762560">
              <w:rPr>
                <w:color w:val="002060"/>
              </w:rPr>
              <w:t xml:space="preserve">(CASTELRAIMONDO CALCIO A 5) </w:t>
            </w:r>
          </w:p>
        </w:tc>
      </w:tr>
      <w:tr w:rsidR="00F47530" w:rsidRPr="00762560" w14:paraId="4A156563" w14:textId="77777777" w:rsidTr="00E77C98">
        <w:tc>
          <w:tcPr>
            <w:tcW w:w="2200" w:type="dxa"/>
            <w:tcMar>
              <w:top w:w="20" w:type="dxa"/>
              <w:left w:w="20" w:type="dxa"/>
              <w:bottom w:w="20" w:type="dxa"/>
              <w:right w:w="20" w:type="dxa"/>
            </w:tcMar>
            <w:vAlign w:val="center"/>
            <w:hideMark/>
          </w:tcPr>
          <w:p w14:paraId="41B0621C" w14:textId="77777777" w:rsidR="00F47530" w:rsidRPr="00762560" w:rsidRDefault="00F47530" w:rsidP="00E77C98">
            <w:pPr>
              <w:pStyle w:val="movimento"/>
              <w:rPr>
                <w:color w:val="002060"/>
              </w:rPr>
            </w:pPr>
            <w:r w:rsidRPr="00762560">
              <w:rPr>
                <w:color w:val="002060"/>
              </w:rPr>
              <w:t>CAPRIOTTI LUCA</w:t>
            </w:r>
          </w:p>
        </w:tc>
        <w:tc>
          <w:tcPr>
            <w:tcW w:w="2200" w:type="dxa"/>
            <w:tcMar>
              <w:top w:w="20" w:type="dxa"/>
              <w:left w:w="20" w:type="dxa"/>
              <w:bottom w:w="20" w:type="dxa"/>
              <w:right w:w="20" w:type="dxa"/>
            </w:tcMar>
            <w:vAlign w:val="center"/>
            <w:hideMark/>
          </w:tcPr>
          <w:p w14:paraId="26B0A304" w14:textId="77777777" w:rsidR="00F47530" w:rsidRPr="00762560" w:rsidRDefault="00F47530" w:rsidP="00E77C98">
            <w:pPr>
              <w:pStyle w:val="movimento2"/>
              <w:rPr>
                <w:color w:val="002060"/>
              </w:rPr>
            </w:pPr>
            <w:r w:rsidRPr="00762560">
              <w:rPr>
                <w:color w:val="002060"/>
              </w:rPr>
              <w:t xml:space="preserve">(FERMANA FUTSAL 2022) </w:t>
            </w:r>
          </w:p>
        </w:tc>
        <w:tc>
          <w:tcPr>
            <w:tcW w:w="800" w:type="dxa"/>
            <w:tcMar>
              <w:top w:w="20" w:type="dxa"/>
              <w:left w:w="20" w:type="dxa"/>
              <w:bottom w:w="20" w:type="dxa"/>
              <w:right w:w="20" w:type="dxa"/>
            </w:tcMar>
            <w:vAlign w:val="center"/>
            <w:hideMark/>
          </w:tcPr>
          <w:p w14:paraId="616A97E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153909A" w14:textId="77777777" w:rsidR="00F47530" w:rsidRPr="00762560" w:rsidRDefault="00F47530" w:rsidP="00E77C98">
            <w:pPr>
              <w:pStyle w:val="movimento"/>
              <w:rPr>
                <w:color w:val="002060"/>
              </w:rPr>
            </w:pPr>
            <w:r w:rsidRPr="00762560">
              <w:rPr>
                <w:color w:val="002060"/>
              </w:rPr>
              <w:t>GRISOGANI MATTIA</w:t>
            </w:r>
          </w:p>
        </w:tc>
        <w:tc>
          <w:tcPr>
            <w:tcW w:w="2200" w:type="dxa"/>
            <w:tcMar>
              <w:top w:w="20" w:type="dxa"/>
              <w:left w:w="20" w:type="dxa"/>
              <w:bottom w:w="20" w:type="dxa"/>
              <w:right w:w="20" w:type="dxa"/>
            </w:tcMar>
            <w:vAlign w:val="center"/>
            <w:hideMark/>
          </w:tcPr>
          <w:p w14:paraId="0DDF498D" w14:textId="77777777" w:rsidR="00F47530" w:rsidRPr="00762560" w:rsidRDefault="00F47530" w:rsidP="00E77C98">
            <w:pPr>
              <w:pStyle w:val="movimento2"/>
              <w:rPr>
                <w:color w:val="002060"/>
              </w:rPr>
            </w:pPr>
            <w:r w:rsidRPr="00762560">
              <w:rPr>
                <w:color w:val="002060"/>
              </w:rPr>
              <w:t xml:space="preserve">(FIGHT BULLS CORRIDONIA) </w:t>
            </w:r>
          </w:p>
        </w:tc>
      </w:tr>
      <w:tr w:rsidR="00F47530" w:rsidRPr="00762560" w14:paraId="7F6E52D1" w14:textId="77777777" w:rsidTr="00E77C98">
        <w:tc>
          <w:tcPr>
            <w:tcW w:w="2200" w:type="dxa"/>
            <w:tcMar>
              <w:top w:w="20" w:type="dxa"/>
              <w:left w:w="20" w:type="dxa"/>
              <w:bottom w:w="20" w:type="dxa"/>
              <w:right w:w="20" w:type="dxa"/>
            </w:tcMar>
            <w:vAlign w:val="center"/>
            <w:hideMark/>
          </w:tcPr>
          <w:p w14:paraId="31DF6587" w14:textId="77777777" w:rsidR="00F47530" w:rsidRPr="00762560" w:rsidRDefault="00F47530" w:rsidP="00E77C98">
            <w:pPr>
              <w:pStyle w:val="movimento"/>
              <w:rPr>
                <w:color w:val="002060"/>
              </w:rPr>
            </w:pPr>
            <w:r w:rsidRPr="00762560">
              <w:rPr>
                <w:color w:val="002060"/>
              </w:rPr>
              <w:t>MARRONE BANQUEZ JORGE ARMANDO</w:t>
            </w:r>
          </w:p>
        </w:tc>
        <w:tc>
          <w:tcPr>
            <w:tcW w:w="2200" w:type="dxa"/>
            <w:tcMar>
              <w:top w:w="20" w:type="dxa"/>
              <w:left w:w="20" w:type="dxa"/>
              <w:bottom w:w="20" w:type="dxa"/>
              <w:right w:w="20" w:type="dxa"/>
            </w:tcMar>
            <w:vAlign w:val="center"/>
            <w:hideMark/>
          </w:tcPr>
          <w:p w14:paraId="6246A85C" w14:textId="77777777" w:rsidR="00F47530" w:rsidRPr="00762560" w:rsidRDefault="00F47530" w:rsidP="00E77C98">
            <w:pPr>
              <w:pStyle w:val="movimento2"/>
              <w:rPr>
                <w:color w:val="002060"/>
              </w:rPr>
            </w:pPr>
            <w:r w:rsidRPr="00762560">
              <w:rPr>
                <w:color w:val="002060"/>
              </w:rPr>
              <w:t xml:space="preserve">(FUTSAL L.C.) </w:t>
            </w:r>
          </w:p>
        </w:tc>
        <w:tc>
          <w:tcPr>
            <w:tcW w:w="800" w:type="dxa"/>
            <w:tcMar>
              <w:top w:w="20" w:type="dxa"/>
              <w:left w:w="20" w:type="dxa"/>
              <w:bottom w:w="20" w:type="dxa"/>
              <w:right w:w="20" w:type="dxa"/>
            </w:tcMar>
            <w:vAlign w:val="center"/>
            <w:hideMark/>
          </w:tcPr>
          <w:p w14:paraId="4BB5B3B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4BCCC6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9FA3920" w14:textId="77777777" w:rsidR="00F47530" w:rsidRPr="00762560" w:rsidRDefault="00F47530" w:rsidP="00E77C98">
            <w:pPr>
              <w:pStyle w:val="movimento2"/>
              <w:rPr>
                <w:color w:val="002060"/>
              </w:rPr>
            </w:pPr>
            <w:r w:rsidRPr="00762560">
              <w:rPr>
                <w:color w:val="002060"/>
              </w:rPr>
              <w:t> </w:t>
            </w:r>
          </w:p>
        </w:tc>
      </w:tr>
    </w:tbl>
    <w:p w14:paraId="466C2618"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E296C03" w14:textId="77777777" w:rsidTr="00E77C98">
        <w:tc>
          <w:tcPr>
            <w:tcW w:w="2200" w:type="dxa"/>
            <w:tcMar>
              <w:top w:w="20" w:type="dxa"/>
              <w:left w:w="20" w:type="dxa"/>
              <w:bottom w:w="20" w:type="dxa"/>
              <w:right w:w="20" w:type="dxa"/>
            </w:tcMar>
            <w:vAlign w:val="center"/>
            <w:hideMark/>
          </w:tcPr>
          <w:p w14:paraId="3DFE3E76" w14:textId="77777777" w:rsidR="00F47530" w:rsidRPr="00762560" w:rsidRDefault="00F47530" w:rsidP="00E77C98">
            <w:pPr>
              <w:pStyle w:val="movimento"/>
              <w:rPr>
                <w:color w:val="002060"/>
              </w:rPr>
            </w:pPr>
            <w:r w:rsidRPr="00762560">
              <w:rPr>
                <w:color w:val="002060"/>
              </w:rPr>
              <w:t>MANCINI GUIDANTONIO</w:t>
            </w:r>
          </w:p>
        </w:tc>
        <w:tc>
          <w:tcPr>
            <w:tcW w:w="2200" w:type="dxa"/>
            <w:tcMar>
              <w:top w:w="20" w:type="dxa"/>
              <w:left w:w="20" w:type="dxa"/>
              <w:bottom w:w="20" w:type="dxa"/>
              <w:right w:w="20" w:type="dxa"/>
            </w:tcMar>
            <w:vAlign w:val="center"/>
            <w:hideMark/>
          </w:tcPr>
          <w:p w14:paraId="5DAF033E" w14:textId="77777777" w:rsidR="00F47530" w:rsidRPr="00762560" w:rsidRDefault="00F47530" w:rsidP="00E77C98">
            <w:pPr>
              <w:pStyle w:val="movimento2"/>
              <w:rPr>
                <w:color w:val="002060"/>
              </w:rPr>
            </w:pPr>
            <w:r w:rsidRPr="00762560">
              <w:rPr>
                <w:color w:val="002060"/>
              </w:rPr>
              <w:t xml:space="preserve">(ACQUALAGNA CALCIO C 5) </w:t>
            </w:r>
          </w:p>
        </w:tc>
        <w:tc>
          <w:tcPr>
            <w:tcW w:w="800" w:type="dxa"/>
            <w:tcMar>
              <w:top w:w="20" w:type="dxa"/>
              <w:left w:w="20" w:type="dxa"/>
              <w:bottom w:w="20" w:type="dxa"/>
              <w:right w:w="20" w:type="dxa"/>
            </w:tcMar>
            <w:vAlign w:val="center"/>
            <w:hideMark/>
          </w:tcPr>
          <w:p w14:paraId="1E1C3B3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1870B7" w14:textId="77777777" w:rsidR="00F47530" w:rsidRPr="00762560" w:rsidRDefault="00F47530" w:rsidP="00E77C98">
            <w:pPr>
              <w:pStyle w:val="movimento"/>
              <w:rPr>
                <w:color w:val="002060"/>
              </w:rPr>
            </w:pPr>
            <w:r w:rsidRPr="00762560">
              <w:rPr>
                <w:color w:val="002060"/>
              </w:rPr>
              <w:t>REBISCINI PIERLUIGI</w:t>
            </w:r>
          </w:p>
        </w:tc>
        <w:tc>
          <w:tcPr>
            <w:tcW w:w="2200" w:type="dxa"/>
            <w:tcMar>
              <w:top w:w="20" w:type="dxa"/>
              <w:left w:w="20" w:type="dxa"/>
              <w:bottom w:w="20" w:type="dxa"/>
              <w:right w:w="20" w:type="dxa"/>
            </w:tcMar>
            <w:vAlign w:val="center"/>
            <w:hideMark/>
          </w:tcPr>
          <w:p w14:paraId="10A8FE1E" w14:textId="77777777" w:rsidR="00F47530" w:rsidRPr="00762560" w:rsidRDefault="00F47530" w:rsidP="00E77C98">
            <w:pPr>
              <w:pStyle w:val="movimento2"/>
              <w:rPr>
                <w:color w:val="002060"/>
              </w:rPr>
            </w:pPr>
            <w:r w:rsidRPr="00762560">
              <w:rPr>
                <w:color w:val="002060"/>
              </w:rPr>
              <w:t xml:space="preserve">(ACQUALAGNA CALCIO C 5) </w:t>
            </w:r>
          </w:p>
        </w:tc>
      </w:tr>
      <w:tr w:rsidR="00F47530" w:rsidRPr="00762560" w14:paraId="252DF023" w14:textId="77777777" w:rsidTr="00E77C98">
        <w:tc>
          <w:tcPr>
            <w:tcW w:w="2200" w:type="dxa"/>
            <w:tcMar>
              <w:top w:w="20" w:type="dxa"/>
              <w:left w:w="20" w:type="dxa"/>
              <w:bottom w:w="20" w:type="dxa"/>
              <w:right w:w="20" w:type="dxa"/>
            </w:tcMar>
            <w:vAlign w:val="center"/>
            <w:hideMark/>
          </w:tcPr>
          <w:p w14:paraId="562181E2" w14:textId="77777777" w:rsidR="00F47530" w:rsidRPr="00762560" w:rsidRDefault="00F47530" w:rsidP="00E77C98">
            <w:pPr>
              <w:pStyle w:val="movimento"/>
              <w:rPr>
                <w:color w:val="002060"/>
              </w:rPr>
            </w:pPr>
            <w:r w:rsidRPr="00762560">
              <w:rPr>
                <w:color w:val="002060"/>
              </w:rPr>
              <w:t>BEATO ALESSANDRO</w:t>
            </w:r>
          </w:p>
        </w:tc>
        <w:tc>
          <w:tcPr>
            <w:tcW w:w="2200" w:type="dxa"/>
            <w:tcMar>
              <w:top w:w="20" w:type="dxa"/>
              <w:left w:w="20" w:type="dxa"/>
              <w:bottom w:w="20" w:type="dxa"/>
              <w:right w:w="20" w:type="dxa"/>
            </w:tcMar>
            <w:vAlign w:val="center"/>
            <w:hideMark/>
          </w:tcPr>
          <w:p w14:paraId="5E80B04A" w14:textId="77777777" w:rsidR="00F47530" w:rsidRPr="00762560" w:rsidRDefault="00F47530" w:rsidP="00E77C98">
            <w:pPr>
              <w:pStyle w:val="movimento2"/>
              <w:rPr>
                <w:color w:val="002060"/>
              </w:rPr>
            </w:pPr>
            <w:r w:rsidRPr="00762560">
              <w:rPr>
                <w:color w:val="002060"/>
              </w:rPr>
              <w:t xml:space="preserve">(AMATORI STESE 2007 SRL) </w:t>
            </w:r>
          </w:p>
        </w:tc>
        <w:tc>
          <w:tcPr>
            <w:tcW w:w="800" w:type="dxa"/>
            <w:tcMar>
              <w:top w:w="20" w:type="dxa"/>
              <w:left w:w="20" w:type="dxa"/>
              <w:bottom w:w="20" w:type="dxa"/>
              <w:right w:w="20" w:type="dxa"/>
            </w:tcMar>
            <w:vAlign w:val="center"/>
            <w:hideMark/>
          </w:tcPr>
          <w:p w14:paraId="09F7E40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5F36531" w14:textId="77777777" w:rsidR="00F47530" w:rsidRPr="00762560" w:rsidRDefault="00F47530" w:rsidP="00E77C98">
            <w:pPr>
              <w:pStyle w:val="movimento"/>
              <w:rPr>
                <w:color w:val="002060"/>
              </w:rPr>
            </w:pPr>
            <w:r w:rsidRPr="00762560">
              <w:rPr>
                <w:color w:val="002060"/>
              </w:rPr>
              <w:t>DE SANTIS LUCA</w:t>
            </w:r>
          </w:p>
        </w:tc>
        <w:tc>
          <w:tcPr>
            <w:tcW w:w="2200" w:type="dxa"/>
            <w:tcMar>
              <w:top w:w="20" w:type="dxa"/>
              <w:left w:w="20" w:type="dxa"/>
              <w:bottom w:w="20" w:type="dxa"/>
              <w:right w:w="20" w:type="dxa"/>
            </w:tcMar>
            <w:vAlign w:val="center"/>
            <w:hideMark/>
          </w:tcPr>
          <w:p w14:paraId="657DC651" w14:textId="77777777" w:rsidR="00F47530" w:rsidRPr="00762560" w:rsidRDefault="00F47530" w:rsidP="00E77C98">
            <w:pPr>
              <w:pStyle w:val="movimento2"/>
              <w:rPr>
                <w:color w:val="002060"/>
              </w:rPr>
            </w:pPr>
            <w:r w:rsidRPr="00762560">
              <w:rPr>
                <w:color w:val="002060"/>
              </w:rPr>
              <w:t xml:space="preserve">(ATLETICO ASCOLI 2000) </w:t>
            </w:r>
          </w:p>
        </w:tc>
      </w:tr>
      <w:tr w:rsidR="00F47530" w:rsidRPr="00762560" w14:paraId="4DA7AC55" w14:textId="77777777" w:rsidTr="00E77C98">
        <w:tc>
          <w:tcPr>
            <w:tcW w:w="2200" w:type="dxa"/>
            <w:tcMar>
              <w:top w:w="20" w:type="dxa"/>
              <w:left w:w="20" w:type="dxa"/>
              <w:bottom w:w="20" w:type="dxa"/>
              <w:right w:w="20" w:type="dxa"/>
            </w:tcMar>
            <w:vAlign w:val="center"/>
            <w:hideMark/>
          </w:tcPr>
          <w:p w14:paraId="6E6238F7" w14:textId="77777777" w:rsidR="00F47530" w:rsidRPr="00762560" w:rsidRDefault="00F47530" w:rsidP="00E77C98">
            <w:pPr>
              <w:pStyle w:val="movimento"/>
              <w:rPr>
                <w:color w:val="002060"/>
              </w:rPr>
            </w:pPr>
            <w:r w:rsidRPr="00762560">
              <w:rPr>
                <w:color w:val="002060"/>
              </w:rPr>
              <w:t>DEL GATTO GIONATA</w:t>
            </w:r>
          </w:p>
        </w:tc>
        <w:tc>
          <w:tcPr>
            <w:tcW w:w="2200" w:type="dxa"/>
            <w:tcMar>
              <w:top w:w="20" w:type="dxa"/>
              <w:left w:w="20" w:type="dxa"/>
              <w:bottom w:w="20" w:type="dxa"/>
              <w:right w:w="20" w:type="dxa"/>
            </w:tcMar>
            <w:vAlign w:val="center"/>
            <w:hideMark/>
          </w:tcPr>
          <w:p w14:paraId="49305C28" w14:textId="77777777" w:rsidR="00F47530" w:rsidRPr="00762560" w:rsidRDefault="00F47530" w:rsidP="00E77C98">
            <w:pPr>
              <w:pStyle w:val="movimento2"/>
              <w:rPr>
                <w:color w:val="002060"/>
              </w:rPr>
            </w:pPr>
            <w:r w:rsidRPr="00762560">
              <w:rPr>
                <w:color w:val="002060"/>
              </w:rPr>
              <w:t xml:space="preserve">(CAPODARCO CASABIANCA C5) </w:t>
            </w:r>
          </w:p>
        </w:tc>
        <w:tc>
          <w:tcPr>
            <w:tcW w:w="800" w:type="dxa"/>
            <w:tcMar>
              <w:top w:w="20" w:type="dxa"/>
              <w:left w:w="20" w:type="dxa"/>
              <w:bottom w:w="20" w:type="dxa"/>
              <w:right w:w="20" w:type="dxa"/>
            </w:tcMar>
            <w:vAlign w:val="center"/>
            <w:hideMark/>
          </w:tcPr>
          <w:p w14:paraId="5F4C514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DD62BF1" w14:textId="77777777" w:rsidR="00F47530" w:rsidRPr="00762560" w:rsidRDefault="00F47530" w:rsidP="00E77C98">
            <w:pPr>
              <w:pStyle w:val="movimento"/>
              <w:rPr>
                <w:color w:val="002060"/>
              </w:rPr>
            </w:pPr>
            <w:r w:rsidRPr="00762560">
              <w:rPr>
                <w:color w:val="002060"/>
              </w:rPr>
              <w:t>SERRANI MICHELE</w:t>
            </w:r>
          </w:p>
        </w:tc>
        <w:tc>
          <w:tcPr>
            <w:tcW w:w="2200" w:type="dxa"/>
            <w:tcMar>
              <w:top w:w="20" w:type="dxa"/>
              <w:left w:w="20" w:type="dxa"/>
              <w:bottom w:w="20" w:type="dxa"/>
              <w:right w:w="20" w:type="dxa"/>
            </w:tcMar>
            <w:vAlign w:val="center"/>
            <w:hideMark/>
          </w:tcPr>
          <w:p w14:paraId="6C6083A8" w14:textId="77777777" w:rsidR="00F47530" w:rsidRPr="00762560" w:rsidRDefault="00F47530" w:rsidP="00E77C98">
            <w:pPr>
              <w:pStyle w:val="movimento2"/>
              <w:rPr>
                <w:color w:val="002060"/>
              </w:rPr>
            </w:pPr>
            <w:r w:rsidRPr="00762560">
              <w:rPr>
                <w:color w:val="002060"/>
              </w:rPr>
              <w:t xml:space="preserve">(CASENUOVE) </w:t>
            </w:r>
          </w:p>
        </w:tc>
      </w:tr>
      <w:tr w:rsidR="00F47530" w:rsidRPr="00762560" w14:paraId="74F680D5" w14:textId="77777777" w:rsidTr="00E77C98">
        <w:tc>
          <w:tcPr>
            <w:tcW w:w="2200" w:type="dxa"/>
            <w:tcMar>
              <w:top w:w="20" w:type="dxa"/>
              <w:left w:w="20" w:type="dxa"/>
              <w:bottom w:w="20" w:type="dxa"/>
              <w:right w:w="20" w:type="dxa"/>
            </w:tcMar>
            <w:vAlign w:val="center"/>
            <w:hideMark/>
          </w:tcPr>
          <w:p w14:paraId="348B0CBA" w14:textId="77777777" w:rsidR="00F47530" w:rsidRPr="00762560" w:rsidRDefault="00F47530" w:rsidP="00E77C98">
            <w:pPr>
              <w:pStyle w:val="movimento"/>
              <w:rPr>
                <w:color w:val="002060"/>
              </w:rPr>
            </w:pPr>
            <w:r w:rsidRPr="00762560">
              <w:rPr>
                <w:color w:val="002060"/>
              </w:rPr>
              <w:t>CASTELLUCCI EMANUELE</w:t>
            </w:r>
          </w:p>
        </w:tc>
        <w:tc>
          <w:tcPr>
            <w:tcW w:w="2200" w:type="dxa"/>
            <w:tcMar>
              <w:top w:w="20" w:type="dxa"/>
              <w:left w:w="20" w:type="dxa"/>
              <w:bottom w:w="20" w:type="dxa"/>
              <w:right w:w="20" w:type="dxa"/>
            </w:tcMar>
            <w:vAlign w:val="center"/>
            <w:hideMark/>
          </w:tcPr>
          <w:p w14:paraId="5573F8DC" w14:textId="77777777" w:rsidR="00F47530" w:rsidRPr="00762560" w:rsidRDefault="00F47530" w:rsidP="00E77C98">
            <w:pPr>
              <w:pStyle w:val="movimento2"/>
              <w:rPr>
                <w:color w:val="002060"/>
              </w:rPr>
            </w:pPr>
            <w:r w:rsidRPr="00762560">
              <w:rPr>
                <w:color w:val="002060"/>
              </w:rPr>
              <w:t xml:space="preserve">(FIUMINATA) </w:t>
            </w:r>
          </w:p>
        </w:tc>
        <w:tc>
          <w:tcPr>
            <w:tcW w:w="800" w:type="dxa"/>
            <w:tcMar>
              <w:top w:w="20" w:type="dxa"/>
              <w:left w:w="20" w:type="dxa"/>
              <w:bottom w:w="20" w:type="dxa"/>
              <w:right w:w="20" w:type="dxa"/>
            </w:tcMar>
            <w:vAlign w:val="center"/>
            <w:hideMark/>
          </w:tcPr>
          <w:p w14:paraId="5D1F001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95348FA" w14:textId="77777777" w:rsidR="00F47530" w:rsidRPr="00762560" w:rsidRDefault="00F47530" w:rsidP="00E77C98">
            <w:pPr>
              <w:pStyle w:val="movimento"/>
              <w:rPr>
                <w:color w:val="002060"/>
              </w:rPr>
            </w:pPr>
            <w:r w:rsidRPr="00762560">
              <w:rPr>
                <w:color w:val="002060"/>
              </w:rPr>
              <w:t>FILIPPINI ANDREA</w:t>
            </w:r>
          </w:p>
        </w:tc>
        <w:tc>
          <w:tcPr>
            <w:tcW w:w="2200" w:type="dxa"/>
            <w:tcMar>
              <w:top w:w="20" w:type="dxa"/>
              <w:left w:w="20" w:type="dxa"/>
              <w:bottom w:w="20" w:type="dxa"/>
              <w:right w:w="20" w:type="dxa"/>
            </w:tcMar>
            <w:vAlign w:val="center"/>
            <w:hideMark/>
          </w:tcPr>
          <w:p w14:paraId="5B235165" w14:textId="77777777" w:rsidR="00F47530" w:rsidRPr="00762560" w:rsidRDefault="00F47530" w:rsidP="00E77C98">
            <w:pPr>
              <w:pStyle w:val="movimento2"/>
              <w:rPr>
                <w:color w:val="002060"/>
              </w:rPr>
            </w:pPr>
            <w:r w:rsidRPr="00762560">
              <w:rPr>
                <w:color w:val="002060"/>
              </w:rPr>
              <w:t xml:space="preserve">(MONTECCHIO SPORT) </w:t>
            </w:r>
          </w:p>
        </w:tc>
      </w:tr>
      <w:tr w:rsidR="00F47530" w:rsidRPr="00762560" w14:paraId="0E22FDE2" w14:textId="77777777" w:rsidTr="00E77C98">
        <w:tc>
          <w:tcPr>
            <w:tcW w:w="2200" w:type="dxa"/>
            <w:tcMar>
              <w:top w:w="20" w:type="dxa"/>
              <w:left w:w="20" w:type="dxa"/>
              <w:bottom w:w="20" w:type="dxa"/>
              <w:right w:w="20" w:type="dxa"/>
            </w:tcMar>
            <w:vAlign w:val="center"/>
            <w:hideMark/>
          </w:tcPr>
          <w:p w14:paraId="2FB94FDC" w14:textId="77777777" w:rsidR="00F47530" w:rsidRPr="00762560" w:rsidRDefault="00F47530" w:rsidP="00E77C98">
            <w:pPr>
              <w:pStyle w:val="movimento"/>
              <w:rPr>
                <w:color w:val="002060"/>
              </w:rPr>
            </w:pPr>
            <w:r w:rsidRPr="00762560">
              <w:rPr>
                <w:color w:val="002060"/>
              </w:rPr>
              <w:t>ANTONIONI ALEX</w:t>
            </w:r>
          </w:p>
        </w:tc>
        <w:tc>
          <w:tcPr>
            <w:tcW w:w="2200" w:type="dxa"/>
            <w:tcMar>
              <w:top w:w="20" w:type="dxa"/>
              <w:left w:w="20" w:type="dxa"/>
              <w:bottom w:w="20" w:type="dxa"/>
              <w:right w:w="20" w:type="dxa"/>
            </w:tcMar>
            <w:vAlign w:val="center"/>
            <w:hideMark/>
          </w:tcPr>
          <w:p w14:paraId="733974B9" w14:textId="77777777" w:rsidR="00F47530" w:rsidRPr="00762560" w:rsidRDefault="00F47530" w:rsidP="00E77C98">
            <w:pPr>
              <w:pStyle w:val="movimento2"/>
              <w:rPr>
                <w:color w:val="002060"/>
              </w:rPr>
            </w:pPr>
            <w:r w:rsidRPr="00762560">
              <w:rPr>
                <w:color w:val="002060"/>
              </w:rPr>
              <w:t xml:space="preserve">(PIANDIROSE) </w:t>
            </w:r>
          </w:p>
        </w:tc>
        <w:tc>
          <w:tcPr>
            <w:tcW w:w="800" w:type="dxa"/>
            <w:tcMar>
              <w:top w:w="20" w:type="dxa"/>
              <w:left w:w="20" w:type="dxa"/>
              <w:bottom w:w="20" w:type="dxa"/>
              <w:right w:w="20" w:type="dxa"/>
            </w:tcMar>
            <w:vAlign w:val="center"/>
            <w:hideMark/>
          </w:tcPr>
          <w:p w14:paraId="7E3FDA2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2A23C60" w14:textId="77777777" w:rsidR="00F47530" w:rsidRPr="00762560" w:rsidRDefault="00F47530" w:rsidP="00E77C98">
            <w:pPr>
              <w:pStyle w:val="movimento"/>
              <w:rPr>
                <w:color w:val="002060"/>
              </w:rPr>
            </w:pPr>
            <w:r w:rsidRPr="00762560">
              <w:rPr>
                <w:color w:val="002060"/>
              </w:rPr>
              <w:t>EUSEPI DAVIDE</w:t>
            </w:r>
          </w:p>
        </w:tc>
        <w:tc>
          <w:tcPr>
            <w:tcW w:w="2200" w:type="dxa"/>
            <w:tcMar>
              <w:top w:w="20" w:type="dxa"/>
              <w:left w:w="20" w:type="dxa"/>
              <w:bottom w:w="20" w:type="dxa"/>
              <w:right w:w="20" w:type="dxa"/>
            </w:tcMar>
            <w:vAlign w:val="center"/>
            <w:hideMark/>
          </w:tcPr>
          <w:p w14:paraId="54F32017" w14:textId="77777777" w:rsidR="00F47530" w:rsidRPr="00762560" w:rsidRDefault="00F47530" w:rsidP="00E77C98">
            <w:pPr>
              <w:pStyle w:val="movimento2"/>
              <w:rPr>
                <w:color w:val="002060"/>
              </w:rPr>
            </w:pPr>
            <w:r w:rsidRPr="00762560">
              <w:rPr>
                <w:color w:val="002060"/>
              </w:rPr>
              <w:t xml:space="preserve">(PIANDIROSE) </w:t>
            </w:r>
          </w:p>
        </w:tc>
      </w:tr>
      <w:tr w:rsidR="00F47530" w:rsidRPr="00762560" w14:paraId="758C2DC8" w14:textId="77777777" w:rsidTr="00E77C98">
        <w:tc>
          <w:tcPr>
            <w:tcW w:w="2200" w:type="dxa"/>
            <w:tcMar>
              <w:top w:w="20" w:type="dxa"/>
              <w:left w:w="20" w:type="dxa"/>
              <w:bottom w:w="20" w:type="dxa"/>
              <w:right w:w="20" w:type="dxa"/>
            </w:tcMar>
            <w:vAlign w:val="center"/>
            <w:hideMark/>
          </w:tcPr>
          <w:p w14:paraId="6F726D50" w14:textId="77777777" w:rsidR="00F47530" w:rsidRPr="00762560" w:rsidRDefault="00F47530" w:rsidP="00E77C98">
            <w:pPr>
              <w:pStyle w:val="movimento"/>
              <w:rPr>
                <w:color w:val="002060"/>
              </w:rPr>
            </w:pPr>
            <w:r w:rsidRPr="00762560">
              <w:rPr>
                <w:color w:val="002060"/>
              </w:rPr>
              <w:t>SERRALLEGRI MIRCO</w:t>
            </w:r>
          </w:p>
        </w:tc>
        <w:tc>
          <w:tcPr>
            <w:tcW w:w="2200" w:type="dxa"/>
            <w:tcMar>
              <w:top w:w="20" w:type="dxa"/>
              <w:left w:w="20" w:type="dxa"/>
              <w:bottom w:w="20" w:type="dxa"/>
              <w:right w:w="20" w:type="dxa"/>
            </w:tcMar>
            <w:vAlign w:val="center"/>
            <w:hideMark/>
          </w:tcPr>
          <w:p w14:paraId="13D88855" w14:textId="77777777" w:rsidR="00F47530" w:rsidRPr="00762560" w:rsidRDefault="00F47530" w:rsidP="00E77C98">
            <w:pPr>
              <w:pStyle w:val="movimento2"/>
              <w:rPr>
                <w:color w:val="002060"/>
              </w:rPr>
            </w:pPr>
            <w:r w:rsidRPr="00762560">
              <w:rPr>
                <w:color w:val="002060"/>
              </w:rPr>
              <w:t xml:space="preserve">(PIANDIROSE) </w:t>
            </w:r>
          </w:p>
        </w:tc>
        <w:tc>
          <w:tcPr>
            <w:tcW w:w="800" w:type="dxa"/>
            <w:tcMar>
              <w:top w:w="20" w:type="dxa"/>
              <w:left w:w="20" w:type="dxa"/>
              <w:bottom w:w="20" w:type="dxa"/>
              <w:right w:w="20" w:type="dxa"/>
            </w:tcMar>
            <w:vAlign w:val="center"/>
            <w:hideMark/>
          </w:tcPr>
          <w:p w14:paraId="74F2D88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368AC79" w14:textId="77777777" w:rsidR="00F47530" w:rsidRPr="00762560" w:rsidRDefault="00F47530" w:rsidP="00E77C98">
            <w:pPr>
              <w:pStyle w:val="movimento"/>
              <w:rPr>
                <w:color w:val="002060"/>
              </w:rPr>
            </w:pPr>
            <w:r w:rsidRPr="00762560">
              <w:rPr>
                <w:color w:val="002060"/>
              </w:rPr>
              <w:t>MINDOLI GIAMPIERO</w:t>
            </w:r>
          </w:p>
        </w:tc>
        <w:tc>
          <w:tcPr>
            <w:tcW w:w="2200" w:type="dxa"/>
            <w:tcMar>
              <w:top w:w="20" w:type="dxa"/>
              <w:left w:w="20" w:type="dxa"/>
              <w:bottom w:w="20" w:type="dxa"/>
              <w:right w:w="20" w:type="dxa"/>
            </w:tcMar>
            <w:vAlign w:val="center"/>
            <w:hideMark/>
          </w:tcPr>
          <w:p w14:paraId="01AD6F1C" w14:textId="77777777" w:rsidR="00F47530" w:rsidRPr="00762560" w:rsidRDefault="00F47530" w:rsidP="00E77C98">
            <w:pPr>
              <w:pStyle w:val="movimento2"/>
              <w:rPr>
                <w:color w:val="002060"/>
              </w:rPr>
            </w:pPr>
            <w:r w:rsidRPr="00762560">
              <w:rPr>
                <w:color w:val="002060"/>
              </w:rPr>
              <w:t xml:space="preserve">(SAMBENEDETTESE CALCIO A 5) </w:t>
            </w:r>
          </w:p>
        </w:tc>
      </w:tr>
      <w:tr w:rsidR="00F47530" w:rsidRPr="00762560" w14:paraId="06EAE058" w14:textId="77777777" w:rsidTr="00E77C98">
        <w:tc>
          <w:tcPr>
            <w:tcW w:w="2200" w:type="dxa"/>
            <w:tcMar>
              <w:top w:w="20" w:type="dxa"/>
              <w:left w:w="20" w:type="dxa"/>
              <w:bottom w:w="20" w:type="dxa"/>
              <w:right w:w="20" w:type="dxa"/>
            </w:tcMar>
            <w:vAlign w:val="center"/>
            <w:hideMark/>
          </w:tcPr>
          <w:p w14:paraId="1DC53CBC" w14:textId="77777777" w:rsidR="00F47530" w:rsidRPr="00762560" w:rsidRDefault="00F47530" w:rsidP="00E77C98">
            <w:pPr>
              <w:pStyle w:val="movimento"/>
              <w:rPr>
                <w:color w:val="002060"/>
              </w:rPr>
            </w:pPr>
            <w:r w:rsidRPr="00762560">
              <w:rPr>
                <w:color w:val="002060"/>
              </w:rPr>
              <w:t>BATTISTELLI ANDREA</w:t>
            </w:r>
          </w:p>
        </w:tc>
        <w:tc>
          <w:tcPr>
            <w:tcW w:w="2200" w:type="dxa"/>
            <w:tcMar>
              <w:top w:w="20" w:type="dxa"/>
              <w:left w:w="20" w:type="dxa"/>
              <w:bottom w:w="20" w:type="dxa"/>
              <w:right w:w="20" w:type="dxa"/>
            </w:tcMar>
            <w:vAlign w:val="center"/>
            <w:hideMark/>
          </w:tcPr>
          <w:p w14:paraId="32B7B211" w14:textId="77777777" w:rsidR="00F47530" w:rsidRPr="00762560" w:rsidRDefault="00F47530" w:rsidP="00E77C98">
            <w:pPr>
              <w:pStyle w:val="movimento2"/>
              <w:rPr>
                <w:color w:val="002060"/>
              </w:rPr>
            </w:pPr>
            <w:r w:rsidRPr="00762560">
              <w:rPr>
                <w:color w:val="002060"/>
              </w:rPr>
              <w:t xml:space="preserve">(SMIRRA CITY) </w:t>
            </w:r>
          </w:p>
        </w:tc>
        <w:tc>
          <w:tcPr>
            <w:tcW w:w="800" w:type="dxa"/>
            <w:tcMar>
              <w:top w:w="20" w:type="dxa"/>
              <w:left w:w="20" w:type="dxa"/>
              <w:bottom w:w="20" w:type="dxa"/>
              <w:right w:w="20" w:type="dxa"/>
            </w:tcMar>
            <w:vAlign w:val="center"/>
            <w:hideMark/>
          </w:tcPr>
          <w:p w14:paraId="4C3711B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7B05826" w14:textId="77777777" w:rsidR="00F47530" w:rsidRPr="00762560" w:rsidRDefault="00F47530" w:rsidP="00E77C98">
            <w:pPr>
              <w:pStyle w:val="movimento"/>
              <w:rPr>
                <w:color w:val="002060"/>
              </w:rPr>
            </w:pPr>
            <w:r w:rsidRPr="00762560">
              <w:rPr>
                <w:color w:val="002060"/>
              </w:rPr>
              <w:t>NARDINI ANDREA</w:t>
            </w:r>
          </w:p>
        </w:tc>
        <w:tc>
          <w:tcPr>
            <w:tcW w:w="2200" w:type="dxa"/>
            <w:tcMar>
              <w:top w:w="20" w:type="dxa"/>
              <w:left w:w="20" w:type="dxa"/>
              <w:bottom w:w="20" w:type="dxa"/>
              <w:right w:w="20" w:type="dxa"/>
            </w:tcMar>
            <w:vAlign w:val="center"/>
            <w:hideMark/>
          </w:tcPr>
          <w:p w14:paraId="43329780" w14:textId="77777777" w:rsidR="00F47530" w:rsidRPr="00762560" w:rsidRDefault="00F47530" w:rsidP="00E77C98">
            <w:pPr>
              <w:pStyle w:val="movimento2"/>
              <w:rPr>
                <w:color w:val="002060"/>
              </w:rPr>
            </w:pPr>
            <w:r w:rsidRPr="00762560">
              <w:rPr>
                <w:color w:val="002060"/>
              </w:rPr>
              <w:t xml:space="preserve">(SPECIAL ONE SPORTING CLUB) </w:t>
            </w:r>
          </w:p>
        </w:tc>
      </w:tr>
      <w:tr w:rsidR="00F47530" w:rsidRPr="00762560" w14:paraId="69BB35D7" w14:textId="77777777" w:rsidTr="00E77C98">
        <w:tc>
          <w:tcPr>
            <w:tcW w:w="2200" w:type="dxa"/>
            <w:tcMar>
              <w:top w:w="20" w:type="dxa"/>
              <w:left w:w="20" w:type="dxa"/>
              <w:bottom w:w="20" w:type="dxa"/>
              <w:right w:w="20" w:type="dxa"/>
            </w:tcMar>
            <w:vAlign w:val="center"/>
            <w:hideMark/>
          </w:tcPr>
          <w:p w14:paraId="7BAD5772" w14:textId="77777777" w:rsidR="00F47530" w:rsidRPr="00762560" w:rsidRDefault="00F47530" w:rsidP="00E77C98">
            <w:pPr>
              <w:pStyle w:val="movimento"/>
              <w:rPr>
                <w:color w:val="002060"/>
              </w:rPr>
            </w:pPr>
            <w:r w:rsidRPr="00762560">
              <w:rPr>
                <w:color w:val="002060"/>
              </w:rPr>
              <w:t>EGIDI EMANUELE</w:t>
            </w:r>
          </w:p>
        </w:tc>
        <w:tc>
          <w:tcPr>
            <w:tcW w:w="2200" w:type="dxa"/>
            <w:tcMar>
              <w:top w:w="20" w:type="dxa"/>
              <w:left w:w="20" w:type="dxa"/>
              <w:bottom w:w="20" w:type="dxa"/>
              <w:right w:w="20" w:type="dxa"/>
            </w:tcMar>
            <w:vAlign w:val="center"/>
            <w:hideMark/>
          </w:tcPr>
          <w:p w14:paraId="4400BB8E" w14:textId="77777777" w:rsidR="00F47530" w:rsidRPr="00762560" w:rsidRDefault="00F47530" w:rsidP="00E77C98">
            <w:pPr>
              <w:pStyle w:val="movimento2"/>
              <w:rPr>
                <w:color w:val="002060"/>
              </w:rPr>
            </w:pPr>
            <w:r w:rsidRPr="00762560">
              <w:rPr>
                <w:color w:val="002060"/>
              </w:rPr>
              <w:t xml:space="preserve">(SPORTING GROTTAMMARE) </w:t>
            </w:r>
          </w:p>
        </w:tc>
        <w:tc>
          <w:tcPr>
            <w:tcW w:w="800" w:type="dxa"/>
            <w:tcMar>
              <w:top w:w="20" w:type="dxa"/>
              <w:left w:w="20" w:type="dxa"/>
              <w:bottom w:w="20" w:type="dxa"/>
              <w:right w:w="20" w:type="dxa"/>
            </w:tcMar>
            <w:vAlign w:val="center"/>
            <w:hideMark/>
          </w:tcPr>
          <w:p w14:paraId="6B281C4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CD122D5" w14:textId="77777777" w:rsidR="00F47530" w:rsidRPr="00762560" w:rsidRDefault="00F47530" w:rsidP="00E77C98">
            <w:pPr>
              <w:pStyle w:val="movimento"/>
              <w:rPr>
                <w:color w:val="002060"/>
              </w:rPr>
            </w:pPr>
            <w:r w:rsidRPr="00762560">
              <w:rPr>
                <w:color w:val="002060"/>
              </w:rPr>
              <w:t>CLINI MAX</w:t>
            </w:r>
          </w:p>
        </w:tc>
        <w:tc>
          <w:tcPr>
            <w:tcW w:w="2200" w:type="dxa"/>
            <w:tcMar>
              <w:top w:w="20" w:type="dxa"/>
              <w:left w:w="20" w:type="dxa"/>
              <w:bottom w:w="20" w:type="dxa"/>
              <w:right w:w="20" w:type="dxa"/>
            </w:tcMar>
            <w:vAlign w:val="center"/>
            <w:hideMark/>
          </w:tcPr>
          <w:p w14:paraId="7E32462D" w14:textId="77777777" w:rsidR="00F47530" w:rsidRPr="00762560" w:rsidRDefault="00F47530" w:rsidP="00E77C98">
            <w:pPr>
              <w:pStyle w:val="movimento2"/>
              <w:rPr>
                <w:color w:val="002060"/>
              </w:rPr>
            </w:pPr>
            <w:r w:rsidRPr="00762560">
              <w:rPr>
                <w:color w:val="002060"/>
              </w:rPr>
              <w:t xml:space="preserve">(VILLA CECCOLINI CALCIO) </w:t>
            </w:r>
          </w:p>
        </w:tc>
      </w:tr>
    </w:tbl>
    <w:p w14:paraId="4E0D5EEF" w14:textId="77777777" w:rsidR="00F47530" w:rsidRPr="00762560" w:rsidRDefault="00F47530" w:rsidP="00F47530">
      <w:pPr>
        <w:pStyle w:val="titolo20"/>
        <w:rPr>
          <w:rFonts w:eastAsiaTheme="minorEastAsia"/>
          <w:color w:val="002060"/>
        </w:rPr>
      </w:pPr>
      <w:r w:rsidRPr="0076256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CC994AF" w14:textId="77777777" w:rsidTr="00E77C98">
        <w:tc>
          <w:tcPr>
            <w:tcW w:w="2200" w:type="dxa"/>
            <w:tcMar>
              <w:top w:w="20" w:type="dxa"/>
              <w:left w:w="20" w:type="dxa"/>
              <w:bottom w:w="20" w:type="dxa"/>
              <w:right w:w="20" w:type="dxa"/>
            </w:tcMar>
            <w:vAlign w:val="center"/>
            <w:hideMark/>
          </w:tcPr>
          <w:p w14:paraId="71FFCAE4" w14:textId="77777777" w:rsidR="00F47530" w:rsidRPr="00762560" w:rsidRDefault="00F47530" w:rsidP="00E77C98">
            <w:pPr>
              <w:pStyle w:val="movimento"/>
              <w:rPr>
                <w:color w:val="002060"/>
              </w:rPr>
            </w:pPr>
            <w:r w:rsidRPr="00762560">
              <w:rPr>
                <w:color w:val="002060"/>
              </w:rPr>
              <w:t>MELGIOVANNI STEFANO</w:t>
            </w:r>
          </w:p>
        </w:tc>
        <w:tc>
          <w:tcPr>
            <w:tcW w:w="2200" w:type="dxa"/>
            <w:tcMar>
              <w:top w:w="20" w:type="dxa"/>
              <w:left w:w="20" w:type="dxa"/>
              <w:bottom w:w="20" w:type="dxa"/>
              <w:right w:w="20" w:type="dxa"/>
            </w:tcMar>
            <w:vAlign w:val="center"/>
            <w:hideMark/>
          </w:tcPr>
          <w:p w14:paraId="7D178562" w14:textId="77777777" w:rsidR="00F47530" w:rsidRPr="00762560" w:rsidRDefault="00F47530" w:rsidP="00E77C98">
            <w:pPr>
              <w:pStyle w:val="movimento2"/>
              <w:rPr>
                <w:color w:val="002060"/>
              </w:rPr>
            </w:pPr>
            <w:r w:rsidRPr="00762560">
              <w:rPr>
                <w:color w:val="002060"/>
              </w:rPr>
              <w:t xml:space="preserve">(AMATORI STESE 2007 SRL) </w:t>
            </w:r>
          </w:p>
        </w:tc>
        <w:tc>
          <w:tcPr>
            <w:tcW w:w="800" w:type="dxa"/>
            <w:tcMar>
              <w:top w:w="20" w:type="dxa"/>
              <w:left w:w="20" w:type="dxa"/>
              <w:bottom w:w="20" w:type="dxa"/>
              <w:right w:w="20" w:type="dxa"/>
            </w:tcMar>
            <w:vAlign w:val="center"/>
            <w:hideMark/>
          </w:tcPr>
          <w:p w14:paraId="0A650AD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15DDF40" w14:textId="77777777" w:rsidR="00F47530" w:rsidRPr="00762560" w:rsidRDefault="00F47530" w:rsidP="00E77C98">
            <w:pPr>
              <w:pStyle w:val="movimento"/>
              <w:rPr>
                <w:color w:val="002060"/>
              </w:rPr>
            </w:pPr>
            <w:r w:rsidRPr="00762560">
              <w:rPr>
                <w:color w:val="002060"/>
              </w:rPr>
              <w:t>SABATINI MARCO</w:t>
            </w:r>
          </w:p>
        </w:tc>
        <w:tc>
          <w:tcPr>
            <w:tcW w:w="2200" w:type="dxa"/>
            <w:tcMar>
              <w:top w:w="20" w:type="dxa"/>
              <w:left w:w="20" w:type="dxa"/>
              <w:bottom w:w="20" w:type="dxa"/>
              <w:right w:w="20" w:type="dxa"/>
            </w:tcMar>
            <w:vAlign w:val="center"/>
            <w:hideMark/>
          </w:tcPr>
          <w:p w14:paraId="694A91D5" w14:textId="77777777" w:rsidR="00F47530" w:rsidRPr="00762560" w:rsidRDefault="00F47530" w:rsidP="00E77C98">
            <w:pPr>
              <w:pStyle w:val="movimento2"/>
              <w:rPr>
                <w:color w:val="002060"/>
              </w:rPr>
            </w:pPr>
            <w:r w:rsidRPr="00762560">
              <w:rPr>
                <w:color w:val="002060"/>
              </w:rPr>
              <w:t xml:space="preserve">(ANKON NOVA MARMI) </w:t>
            </w:r>
          </w:p>
        </w:tc>
      </w:tr>
      <w:tr w:rsidR="00F47530" w:rsidRPr="00762560" w14:paraId="027C794A" w14:textId="77777777" w:rsidTr="00E77C98">
        <w:tc>
          <w:tcPr>
            <w:tcW w:w="2200" w:type="dxa"/>
            <w:tcMar>
              <w:top w:w="20" w:type="dxa"/>
              <w:left w:w="20" w:type="dxa"/>
              <w:bottom w:w="20" w:type="dxa"/>
              <w:right w:w="20" w:type="dxa"/>
            </w:tcMar>
            <w:vAlign w:val="center"/>
            <w:hideMark/>
          </w:tcPr>
          <w:p w14:paraId="0C59E487" w14:textId="77777777" w:rsidR="00F47530" w:rsidRPr="00762560" w:rsidRDefault="00F47530" w:rsidP="00E77C98">
            <w:pPr>
              <w:pStyle w:val="movimento"/>
              <w:rPr>
                <w:color w:val="002060"/>
              </w:rPr>
            </w:pPr>
            <w:r w:rsidRPr="00762560">
              <w:rPr>
                <w:color w:val="002060"/>
              </w:rPr>
              <w:t>SPALVIERI CORRADO</w:t>
            </w:r>
          </w:p>
        </w:tc>
        <w:tc>
          <w:tcPr>
            <w:tcW w:w="2200" w:type="dxa"/>
            <w:tcMar>
              <w:top w:w="20" w:type="dxa"/>
              <w:left w:w="20" w:type="dxa"/>
              <w:bottom w:w="20" w:type="dxa"/>
              <w:right w:w="20" w:type="dxa"/>
            </w:tcMar>
            <w:vAlign w:val="center"/>
            <w:hideMark/>
          </w:tcPr>
          <w:p w14:paraId="6FA0D8B2" w14:textId="77777777" w:rsidR="00F47530" w:rsidRPr="00762560" w:rsidRDefault="00F47530" w:rsidP="00E77C98">
            <w:pPr>
              <w:pStyle w:val="movimento2"/>
              <w:rPr>
                <w:color w:val="002060"/>
              </w:rPr>
            </w:pPr>
            <w:r w:rsidRPr="00762560">
              <w:rPr>
                <w:color w:val="002060"/>
              </w:rPr>
              <w:t xml:space="preserve">(ATLETICO ASCOLI 2000) </w:t>
            </w:r>
          </w:p>
        </w:tc>
        <w:tc>
          <w:tcPr>
            <w:tcW w:w="800" w:type="dxa"/>
            <w:tcMar>
              <w:top w:w="20" w:type="dxa"/>
              <w:left w:w="20" w:type="dxa"/>
              <w:bottom w:w="20" w:type="dxa"/>
              <w:right w:w="20" w:type="dxa"/>
            </w:tcMar>
            <w:vAlign w:val="center"/>
            <w:hideMark/>
          </w:tcPr>
          <w:p w14:paraId="08A613B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64EE815" w14:textId="77777777" w:rsidR="00F47530" w:rsidRPr="00762560" w:rsidRDefault="00F47530" w:rsidP="00E77C98">
            <w:pPr>
              <w:pStyle w:val="movimento"/>
              <w:rPr>
                <w:color w:val="002060"/>
              </w:rPr>
            </w:pPr>
            <w:r w:rsidRPr="00762560">
              <w:rPr>
                <w:color w:val="002060"/>
              </w:rPr>
              <w:t>ACUNZO LUIGI</w:t>
            </w:r>
          </w:p>
        </w:tc>
        <w:tc>
          <w:tcPr>
            <w:tcW w:w="2200" w:type="dxa"/>
            <w:tcMar>
              <w:top w:w="20" w:type="dxa"/>
              <w:left w:w="20" w:type="dxa"/>
              <w:bottom w:w="20" w:type="dxa"/>
              <w:right w:w="20" w:type="dxa"/>
            </w:tcMar>
            <w:vAlign w:val="center"/>
            <w:hideMark/>
          </w:tcPr>
          <w:p w14:paraId="7C2A6BF4" w14:textId="77777777" w:rsidR="00F47530" w:rsidRPr="00762560" w:rsidRDefault="00F47530" w:rsidP="00E77C98">
            <w:pPr>
              <w:pStyle w:val="movimento2"/>
              <w:rPr>
                <w:color w:val="002060"/>
              </w:rPr>
            </w:pPr>
            <w:r w:rsidRPr="00762560">
              <w:rPr>
                <w:color w:val="002060"/>
              </w:rPr>
              <w:t xml:space="preserve">(AUDAX CALCIO PIOBBICO) </w:t>
            </w:r>
          </w:p>
        </w:tc>
      </w:tr>
      <w:tr w:rsidR="00F47530" w:rsidRPr="00762560" w14:paraId="148488E7" w14:textId="77777777" w:rsidTr="00E77C98">
        <w:tc>
          <w:tcPr>
            <w:tcW w:w="2200" w:type="dxa"/>
            <w:tcMar>
              <w:top w:w="20" w:type="dxa"/>
              <w:left w:w="20" w:type="dxa"/>
              <w:bottom w:w="20" w:type="dxa"/>
              <w:right w:w="20" w:type="dxa"/>
            </w:tcMar>
            <w:vAlign w:val="center"/>
            <w:hideMark/>
          </w:tcPr>
          <w:p w14:paraId="7C45B2EB" w14:textId="77777777" w:rsidR="00F47530" w:rsidRPr="00762560" w:rsidRDefault="00F47530" w:rsidP="00E77C98">
            <w:pPr>
              <w:pStyle w:val="movimento"/>
              <w:rPr>
                <w:color w:val="002060"/>
              </w:rPr>
            </w:pPr>
            <w:r w:rsidRPr="00762560">
              <w:rPr>
                <w:color w:val="002060"/>
              </w:rPr>
              <w:t>AMATUCCI DAVIDE</w:t>
            </w:r>
          </w:p>
        </w:tc>
        <w:tc>
          <w:tcPr>
            <w:tcW w:w="2200" w:type="dxa"/>
            <w:tcMar>
              <w:top w:w="20" w:type="dxa"/>
              <w:left w:w="20" w:type="dxa"/>
              <w:bottom w:w="20" w:type="dxa"/>
              <w:right w:w="20" w:type="dxa"/>
            </w:tcMar>
            <w:vAlign w:val="center"/>
            <w:hideMark/>
          </w:tcPr>
          <w:p w14:paraId="18EDD391" w14:textId="77777777" w:rsidR="00F47530" w:rsidRPr="00762560" w:rsidRDefault="00F47530" w:rsidP="00E77C98">
            <w:pPr>
              <w:pStyle w:val="movimento2"/>
              <w:rPr>
                <w:color w:val="002060"/>
              </w:rPr>
            </w:pPr>
            <w:r w:rsidRPr="00762560">
              <w:rPr>
                <w:color w:val="002060"/>
              </w:rPr>
              <w:t xml:space="preserve">(BOCASTRUM UNITED) </w:t>
            </w:r>
          </w:p>
        </w:tc>
        <w:tc>
          <w:tcPr>
            <w:tcW w:w="800" w:type="dxa"/>
            <w:tcMar>
              <w:top w:w="20" w:type="dxa"/>
              <w:left w:w="20" w:type="dxa"/>
              <w:bottom w:w="20" w:type="dxa"/>
              <w:right w:w="20" w:type="dxa"/>
            </w:tcMar>
            <w:vAlign w:val="center"/>
            <w:hideMark/>
          </w:tcPr>
          <w:p w14:paraId="76DA255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9D72EE8" w14:textId="77777777" w:rsidR="00F47530" w:rsidRPr="00762560" w:rsidRDefault="00F47530" w:rsidP="00E77C98">
            <w:pPr>
              <w:pStyle w:val="movimento"/>
              <w:rPr>
                <w:color w:val="002060"/>
              </w:rPr>
            </w:pPr>
            <w:r w:rsidRPr="00762560">
              <w:rPr>
                <w:color w:val="002060"/>
              </w:rPr>
              <w:t>DURASTANTI ANDREA</w:t>
            </w:r>
          </w:p>
        </w:tc>
        <w:tc>
          <w:tcPr>
            <w:tcW w:w="2200" w:type="dxa"/>
            <w:tcMar>
              <w:top w:w="20" w:type="dxa"/>
              <w:left w:w="20" w:type="dxa"/>
              <w:bottom w:w="20" w:type="dxa"/>
              <w:right w:w="20" w:type="dxa"/>
            </w:tcMar>
            <w:vAlign w:val="center"/>
            <w:hideMark/>
          </w:tcPr>
          <w:p w14:paraId="3F2F4C07" w14:textId="77777777" w:rsidR="00F47530" w:rsidRPr="00762560" w:rsidRDefault="00F47530" w:rsidP="00E77C98">
            <w:pPr>
              <w:pStyle w:val="movimento2"/>
              <w:rPr>
                <w:color w:val="002060"/>
              </w:rPr>
            </w:pPr>
            <w:r w:rsidRPr="00762560">
              <w:rPr>
                <w:color w:val="002060"/>
              </w:rPr>
              <w:t xml:space="preserve">(BOCASTRUM UNITED) </w:t>
            </w:r>
          </w:p>
        </w:tc>
      </w:tr>
      <w:tr w:rsidR="00F47530" w:rsidRPr="00762560" w14:paraId="6DF3FB03" w14:textId="77777777" w:rsidTr="00E77C98">
        <w:tc>
          <w:tcPr>
            <w:tcW w:w="2200" w:type="dxa"/>
            <w:tcMar>
              <w:top w:w="20" w:type="dxa"/>
              <w:left w:w="20" w:type="dxa"/>
              <w:bottom w:w="20" w:type="dxa"/>
              <w:right w:w="20" w:type="dxa"/>
            </w:tcMar>
            <w:vAlign w:val="center"/>
            <w:hideMark/>
          </w:tcPr>
          <w:p w14:paraId="3B84D006" w14:textId="77777777" w:rsidR="00F47530" w:rsidRPr="00762560" w:rsidRDefault="00F47530" w:rsidP="00E77C98">
            <w:pPr>
              <w:pStyle w:val="movimento"/>
              <w:rPr>
                <w:color w:val="002060"/>
              </w:rPr>
            </w:pPr>
            <w:r w:rsidRPr="00762560">
              <w:rPr>
                <w:color w:val="002060"/>
              </w:rPr>
              <w:t>MARCACCIO MARCO</w:t>
            </w:r>
          </w:p>
        </w:tc>
        <w:tc>
          <w:tcPr>
            <w:tcW w:w="2200" w:type="dxa"/>
            <w:tcMar>
              <w:top w:w="20" w:type="dxa"/>
              <w:left w:w="20" w:type="dxa"/>
              <w:bottom w:w="20" w:type="dxa"/>
              <w:right w:w="20" w:type="dxa"/>
            </w:tcMar>
            <w:vAlign w:val="center"/>
            <w:hideMark/>
          </w:tcPr>
          <w:p w14:paraId="712D424E" w14:textId="77777777" w:rsidR="00F47530" w:rsidRPr="00762560" w:rsidRDefault="00F47530" w:rsidP="00E77C98">
            <w:pPr>
              <w:pStyle w:val="movimento2"/>
              <w:rPr>
                <w:color w:val="002060"/>
              </w:rPr>
            </w:pPr>
            <w:r w:rsidRPr="00762560">
              <w:rPr>
                <w:color w:val="002060"/>
              </w:rPr>
              <w:t xml:space="preserve">(CAPODARCO CASABIANCA C5) </w:t>
            </w:r>
          </w:p>
        </w:tc>
        <w:tc>
          <w:tcPr>
            <w:tcW w:w="800" w:type="dxa"/>
            <w:tcMar>
              <w:top w:w="20" w:type="dxa"/>
              <w:left w:w="20" w:type="dxa"/>
              <w:bottom w:w="20" w:type="dxa"/>
              <w:right w:w="20" w:type="dxa"/>
            </w:tcMar>
            <w:vAlign w:val="center"/>
            <w:hideMark/>
          </w:tcPr>
          <w:p w14:paraId="7055992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EE15FE3" w14:textId="77777777" w:rsidR="00F47530" w:rsidRPr="00762560" w:rsidRDefault="00F47530" w:rsidP="00E77C98">
            <w:pPr>
              <w:pStyle w:val="movimento"/>
              <w:rPr>
                <w:color w:val="002060"/>
              </w:rPr>
            </w:pPr>
            <w:r w:rsidRPr="00762560">
              <w:rPr>
                <w:color w:val="002060"/>
              </w:rPr>
              <w:t>TELLONI EDOARDO</w:t>
            </w:r>
          </w:p>
        </w:tc>
        <w:tc>
          <w:tcPr>
            <w:tcW w:w="2200" w:type="dxa"/>
            <w:tcMar>
              <w:top w:w="20" w:type="dxa"/>
              <w:left w:w="20" w:type="dxa"/>
              <w:bottom w:w="20" w:type="dxa"/>
              <w:right w:w="20" w:type="dxa"/>
            </w:tcMar>
            <w:vAlign w:val="center"/>
            <w:hideMark/>
          </w:tcPr>
          <w:p w14:paraId="47283E89" w14:textId="77777777" w:rsidR="00F47530" w:rsidRPr="00762560" w:rsidRDefault="00F47530" w:rsidP="00E77C98">
            <w:pPr>
              <w:pStyle w:val="movimento2"/>
              <w:rPr>
                <w:color w:val="002060"/>
              </w:rPr>
            </w:pPr>
            <w:r w:rsidRPr="00762560">
              <w:rPr>
                <w:color w:val="002060"/>
              </w:rPr>
              <w:t xml:space="preserve">(CAPODARCO CASABIANCA C5) </w:t>
            </w:r>
          </w:p>
        </w:tc>
      </w:tr>
      <w:tr w:rsidR="00F47530" w:rsidRPr="00762560" w14:paraId="457EA5DA" w14:textId="77777777" w:rsidTr="00E77C98">
        <w:tc>
          <w:tcPr>
            <w:tcW w:w="2200" w:type="dxa"/>
            <w:tcMar>
              <w:top w:w="20" w:type="dxa"/>
              <w:left w:w="20" w:type="dxa"/>
              <w:bottom w:w="20" w:type="dxa"/>
              <w:right w:w="20" w:type="dxa"/>
            </w:tcMar>
            <w:vAlign w:val="center"/>
            <w:hideMark/>
          </w:tcPr>
          <w:p w14:paraId="43F19BD9" w14:textId="77777777" w:rsidR="00F47530" w:rsidRPr="00762560" w:rsidRDefault="00F47530" w:rsidP="00E77C98">
            <w:pPr>
              <w:pStyle w:val="movimento"/>
              <w:rPr>
                <w:color w:val="002060"/>
              </w:rPr>
            </w:pPr>
            <w:r w:rsidRPr="00762560">
              <w:rPr>
                <w:color w:val="002060"/>
              </w:rPr>
              <w:t>CASAROLA ANDREA</w:t>
            </w:r>
          </w:p>
        </w:tc>
        <w:tc>
          <w:tcPr>
            <w:tcW w:w="2200" w:type="dxa"/>
            <w:tcMar>
              <w:top w:w="20" w:type="dxa"/>
              <w:left w:w="20" w:type="dxa"/>
              <w:bottom w:w="20" w:type="dxa"/>
              <w:right w:w="20" w:type="dxa"/>
            </w:tcMar>
            <w:vAlign w:val="center"/>
            <w:hideMark/>
          </w:tcPr>
          <w:p w14:paraId="26F4B41E" w14:textId="77777777" w:rsidR="00F47530" w:rsidRPr="00762560" w:rsidRDefault="00F47530" w:rsidP="00E77C98">
            <w:pPr>
              <w:pStyle w:val="movimento2"/>
              <w:rPr>
                <w:color w:val="002060"/>
              </w:rPr>
            </w:pPr>
            <w:r w:rsidRPr="00762560">
              <w:rPr>
                <w:color w:val="002060"/>
              </w:rPr>
              <w:t xml:space="preserve">(CASENUOVE) </w:t>
            </w:r>
          </w:p>
        </w:tc>
        <w:tc>
          <w:tcPr>
            <w:tcW w:w="800" w:type="dxa"/>
            <w:tcMar>
              <w:top w:w="20" w:type="dxa"/>
              <w:left w:w="20" w:type="dxa"/>
              <w:bottom w:w="20" w:type="dxa"/>
              <w:right w:w="20" w:type="dxa"/>
            </w:tcMar>
            <w:vAlign w:val="center"/>
            <w:hideMark/>
          </w:tcPr>
          <w:p w14:paraId="14AEA60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B247785" w14:textId="77777777" w:rsidR="00F47530" w:rsidRPr="00762560" w:rsidRDefault="00F47530" w:rsidP="00E77C98">
            <w:pPr>
              <w:pStyle w:val="movimento"/>
              <w:rPr>
                <w:color w:val="002060"/>
              </w:rPr>
            </w:pPr>
            <w:r w:rsidRPr="00762560">
              <w:rPr>
                <w:color w:val="002060"/>
              </w:rPr>
              <w:t>CIRILLO LUIGIANGELO</w:t>
            </w:r>
          </w:p>
        </w:tc>
        <w:tc>
          <w:tcPr>
            <w:tcW w:w="2200" w:type="dxa"/>
            <w:tcMar>
              <w:top w:w="20" w:type="dxa"/>
              <w:left w:w="20" w:type="dxa"/>
              <w:bottom w:w="20" w:type="dxa"/>
              <w:right w:w="20" w:type="dxa"/>
            </w:tcMar>
            <w:vAlign w:val="center"/>
            <w:hideMark/>
          </w:tcPr>
          <w:p w14:paraId="1109F167" w14:textId="77777777" w:rsidR="00F47530" w:rsidRPr="00762560" w:rsidRDefault="00F47530" w:rsidP="00E77C98">
            <w:pPr>
              <w:pStyle w:val="movimento2"/>
              <w:rPr>
                <w:color w:val="002060"/>
              </w:rPr>
            </w:pPr>
            <w:r w:rsidRPr="00762560">
              <w:rPr>
                <w:color w:val="002060"/>
              </w:rPr>
              <w:t xml:space="preserve">(CIARNIN) </w:t>
            </w:r>
          </w:p>
        </w:tc>
      </w:tr>
      <w:tr w:rsidR="00F47530" w:rsidRPr="00762560" w14:paraId="5538B0E9" w14:textId="77777777" w:rsidTr="00E77C98">
        <w:tc>
          <w:tcPr>
            <w:tcW w:w="2200" w:type="dxa"/>
            <w:tcMar>
              <w:top w:w="20" w:type="dxa"/>
              <w:left w:w="20" w:type="dxa"/>
              <w:bottom w:w="20" w:type="dxa"/>
              <w:right w:w="20" w:type="dxa"/>
            </w:tcMar>
            <w:vAlign w:val="center"/>
            <w:hideMark/>
          </w:tcPr>
          <w:p w14:paraId="26AD8732" w14:textId="77777777" w:rsidR="00F47530" w:rsidRPr="00762560" w:rsidRDefault="00F47530" w:rsidP="00E77C98">
            <w:pPr>
              <w:pStyle w:val="movimento"/>
              <w:rPr>
                <w:color w:val="002060"/>
              </w:rPr>
            </w:pPr>
            <w:r w:rsidRPr="00762560">
              <w:rPr>
                <w:color w:val="002060"/>
              </w:rPr>
              <w:t>CONCETTI SAVERIO</w:t>
            </w:r>
          </w:p>
        </w:tc>
        <w:tc>
          <w:tcPr>
            <w:tcW w:w="2200" w:type="dxa"/>
            <w:tcMar>
              <w:top w:w="20" w:type="dxa"/>
              <w:left w:w="20" w:type="dxa"/>
              <w:bottom w:w="20" w:type="dxa"/>
              <w:right w:w="20" w:type="dxa"/>
            </w:tcMar>
            <w:vAlign w:val="center"/>
            <w:hideMark/>
          </w:tcPr>
          <w:p w14:paraId="6A284B53" w14:textId="77777777" w:rsidR="00F47530" w:rsidRPr="00762560" w:rsidRDefault="00F47530" w:rsidP="00E77C98">
            <w:pPr>
              <w:pStyle w:val="movimento2"/>
              <w:rPr>
                <w:color w:val="002060"/>
              </w:rPr>
            </w:pPr>
            <w:r w:rsidRPr="00762560">
              <w:rPr>
                <w:color w:val="002060"/>
              </w:rPr>
              <w:t xml:space="preserve">(FROG S CLUB SPORT) </w:t>
            </w:r>
          </w:p>
        </w:tc>
        <w:tc>
          <w:tcPr>
            <w:tcW w:w="800" w:type="dxa"/>
            <w:tcMar>
              <w:top w:w="20" w:type="dxa"/>
              <w:left w:w="20" w:type="dxa"/>
              <w:bottom w:w="20" w:type="dxa"/>
              <w:right w:w="20" w:type="dxa"/>
            </w:tcMar>
            <w:vAlign w:val="center"/>
            <w:hideMark/>
          </w:tcPr>
          <w:p w14:paraId="26DE97E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4765036" w14:textId="77777777" w:rsidR="00F47530" w:rsidRPr="00762560" w:rsidRDefault="00F47530" w:rsidP="00E77C98">
            <w:pPr>
              <w:pStyle w:val="movimento"/>
              <w:rPr>
                <w:color w:val="002060"/>
              </w:rPr>
            </w:pPr>
            <w:r w:rsidRPr="00762560">
              <w:rPr>
                <w:color w:val="002060"/>
              </w:rPr>
              <w:t>MORRESI FRANCESCO</w:t>
            </w:r>
          </w:p>
        </w:tc>
        <w:tc>
          <w:tcPr>
            <w:tcW w:w="2200" w:type="dxa"/>
            <w:tcMar>
              <w:top w:w="20" w:type="dxa"/>
              <w:left w:w="20" w:type="dxa"/>
              <w:bottom w:w="20" w:type="dxa"/>
              <w:right w:w="20" w:type="dxa"/>
            </w:tcMar>
            <w:vAlign w:val="center"/>
            <w:hideMark/>
          </w:tcPr>
          <w:p w14:paraId="09EFF28D" w14:textId="77777777" w:rsidR="00F47530" w:rsidRPr="00762560" w:rsidRDefault="00F47530" w:rsidP="00E77C98">
            <w:pPr>
              <w:pStyle w:val="movimento2"/>
              <w:rPr>
                <w:color w:val="002060"/>
              </w:rPr>
            </w:pPr>
            <w:r w:rsidRPr="00762560">
              <w:rPr>
                <w:color w:val="002060"/>
              </w:rPr>
              <w:t xml:space="preserve">(FUTSAL RECANATI) </w:t>
            </w:r>
          </w:p>
        </w:tc>
      </w:tr>
      <w:tr w:rsidR="00F47530" w:rsidRPr="00762560" w14:paraId="5CB04B82" w14:textId="77777777" w:rsidTr="00E77C98">
        <w:tc>
          <w:tcPr>
            <w:tcW w:w="2200" w:type="dxa"/>
            <w:tcMar>
              <w:top w:w="20" w:type="dxa"/>
              <w:left w:w="20" w:type="dxa"/>
              <w:bottom w:w="20" w:type="dxa"/>
              <w:right w:w="20" w:type="dxa"/>
            </w:tcMar>
            <w:vAlign w:val="center"/>
            <w:hideMark/>
          </w:tcPr>
          <w:p w14:paraId="7AE7C27E" w14:textId="77777777" w:rsidR="00F47530" w:rsidRPr="00762560" w:rsidRDefault="00F47530" w:rsidP="00E77C98">
            <w:pPr>
              <w:pStyle w:val="movimento"/>
              <w:rPr>
                <w:color w:val="002060"/>
              </w:rPr>
            </w:pPr>
            <w:r w:rsidRPr="00762560">
              <w:rPr>
                <w:color w:val="002060"/>
              </w:rPr>
              <w:t>MICHELI ANDREA</w:t>
            </w:r>
          </w:p>
        </w:tc>
        <w:tc>
          <w:tcPr>
            <w:tcW w:w="2200" w:type="dxa"/>
            <w:tcMar>
              <w:top w:w="20" w:type="dxa"/>
              <w:left w:w="20" w:type="dxa"/>
              <w:bottom w:w="20" w:type="dxa"/>
              <w:right w:w="20" w:type="dxa"/>
            </w:tcMar>
            <w:vAlign w:val="center"/>
            <w:hideMark/>
          </w:tcPr>
          <w:p w14:paraId="281D5289" w14:textId="77777777" w:rsidR="00F47530" w:rsidRPr="00762560" w:rsidRDefault="00F47530" w:rsidP="00E77C98">
            <w:pPr>
              <w:pStyle w:val="movimento2"/>
              <w:rPr>
                <w:color w:val="002060"/>
              </w:rPr>
            </w:pPr>
            <w:r w:rsidRPr="00762560">
              <w:rPr>
                <w:color w:val="002060"/>
              </w:rPr>
              <w:t xml:space="preserve">(GIOVANE ANCONA CALCIO) </w:t>
            </w:r>
          </w:p>
        </w:tc>
        <w:tc>
          <w:tcPr>
            <w:tcW w:w="800" w:type="dxa"/>
            <w:tcMar>
              <w:top w:w="20" w:type="dxa"/>
              <w:left w:w="20" w:type="dxa"/>
              <w:bottom w:w="20" w:type="dxa"/>
              <w:right w:w="20" w:type="dxa"/>
            </w:tcMar>
            <w:vAlign w:val="center"/>
            <w:hideMark/>
          </w:tcPr>
          <w:p w14:paraId="07F427D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AA17CF" w14:textId="77777777" w:rsidR="00F47530" w:rsidRPr="00762560" w:rsidRDefault="00F47530" w:rsidP="00E77C98">
            <w:pPr>
              <w:pStyle w:val="movimento"/>
              <w:rPr>
                <w:color w:val="002060"/>
              </w:rPr>
            </w:pPr>
            <w:r w:rsidRPr="00762560">
              <w:rPr>
                <w:color w:val="002060"/>
              </w:rPr>
              <w:t>SANTONI GIACOMO</w:t>
            </w:r>
          </w:p>
        </w:tc>
        <w:tc>
          <w:tcPr>
            <w:tcW w:w="2200" w:type="dxa"/>
            <w:tcMar>
              <w:top w:w="20" w:type="dxa"/>
              <w:left w:w="20" w:type="dxa"/>
              <w:bottom w:w="20" w:type="dxa"/>
              <w:right w:w="20" w:type="dxa"/>
            </w:tcMar>
            <w:vAlign w:val="center"/>
            <w:hideMark/>
          </w:tcPr>
          <w:p w14:paraId="646047D3" w14:textId="77777777" w:rsidR="00F47530" w:rsidRPr="00762560" w:rsidRDefault="00F47530" w:rsidP="00E77C98">
            <w:pPr>
              <w:pStyle w:val="movimento2"/>
              <w:rPr>
                <w:color w:val="002060"/>
              </w:rPr>
            </w:pPr>
            <w:r w:rsidRPr="00762560">
              <w:rPr>
                <w:color w:val="002060"/>
              </w:rPr>
              <w:t xml:space="preserve">(MMSA GIOVANE AURORA) </w:t>
            </w:r>
          </w:p>
        </w:tc>
      </w:tr>
      <w:tr w:rsidR="00F47530" w:rsidRPr="00762560" w14:paraId="5A025027" w14:textId="77777777" w:rsidTr="00E77C98">
        <w:tc>
          <w:tcPr>
            <w:tcW w:w="2200" w:type="dxa"/>
            <w:tcMar>
              <w:top w:w="20" w:type="dxa"/>
              <w:left w:w="20" w:type="dxa"/>
              <w:bottom w:w="20" w:type="dxa"/>
              <w:right w:w="20" w:type="dxa"/>
            </w:tcMar>
            <w:vAlign w:val="center"/>
            <w:hideMark/>
          </w:tcPr>
          <w:p w14:paraId="724D9C9B" w14:textId="77777777" w:rsidR="00F47530" w:rsidRPr="00762560" w:rsidRDefault="00F47530" w:rsidP="00E77C98">
            <w:pPr>
              <w:pStyle w:val="movimento"/>
              <w:rPr>
                <w:color w:val="002060"/>
              </w:rPr>
            </w:pPr>
            <w:r w:rsidRPr="00762560">
              <w:rPr>
                <w:color w:val="002060"/>
              </w:rPr>
              <w:t>LORENZETTI ROMAN</w:t>
            </w:r>
          </w:p>
        </w:tc>
        <w:tc>
          <w:tcPr>
            <w:tcW w:w="2200" w:type="dxa"/>
            <w:tcMar>
              <w:top w:w="20" w:type="dxa"/>
              <w:left w:w="20" w:type="dxa"/>
              <w:bottom w:w="20" w:type="dxa"/>
              <w:right w:w="20" w:type="dxa"/>
            </w:tcMar>
            <w:vAlign w:val="center"/>
            <w:hideMark/>
          </w:tcPr>
          <w:p w14:paraId="267DD31B" w14:textId="77777777" w:rsidR="00F47530" w:rsidRPr="00762560" w:rsidRDefault="00F47530" w:rsidP="00E77C98">
            <w:pPr>
              <w:pStyle w:val="movimento2"/>
              <w:rPr>
                <w:color w:val="002060"/>
              </w:rPr>
            </w:pPr>
            <w:r w:rsidRPr="00762560">
              <w:rPr>
                <w:color w:val="002060"/>
              </w:rPr>
              <w:t xml:space="preserve">(POLISPORTIVA FUTURA A.D.) </w:t>
            </w:r>
          </w:p>
        </w:tc>
        <w:tc>
          <w:tcPr>
            <w:tcW w:w="800" w:type="dxa"/>
            <w:tcMar>
              <w:top w:w="20" w:type="dxa"/>
              <w:left w:w="20" w:type="dxa"/>
              <w:bottom w:w="20" w:type="dxa"/>
              <w:right w:w="20" w:type="dxa"/>
            </w:tcMar>
            <w:vAlign w:val="center"/>
            <w:hideMark/>
          </w:tcPr>
          <w:p w14:paraId="441882C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B5D1F0B" w14:textId="77777777" w:rsidR="00F47530" w:rsidRPr="00762560" w:rsidRDefault="00F47530" w:rsidP="00E77C98">
            <w:pPr>
              <w:pStyle w:val="movimento"/>
              <w:rPr>
                <w:color w:val="002060"/>
              </w:rPr>
            </w:pPr>
            <w:r w:rsidRPr="00762560">
              <w:rPr>
                <w:color w:val="002060"/>
              </w:rPr>
              <w:t>BIRICOCOLI ALESSIO</w:t>
            </w:r>
          </w:p>
        </w:tc>
        <w:tc>
          <w:tcPr>
            <w:tcW w:w="2200" w:type="dxa"/>
            <w:tcMar>
              <w:top w:w="20" w:type="dxa"/>
              <w:left w:w="20" w:type="dxa"/>
              <w:bottom w:w="20" w:type="dxa"/>
              <w:right w:w="20" w:type="dxa"/>
            </w:tcMar>
            <w:vAlign w:val="center"/>
            <w:hideMark/>
          </w:tcPr>
          <w:p w14:paraId="3E7CEFA5" w14:textId="77777777" w:rsidR="00F47530" w:rsidRPr="00762560" w:rsidRDefault="00F47530" w:rsidP="00E77C98">
            <w:pPr>
              <w:pStyle w:val="movimento2"/>
              <w:rPr>
                <w:color w:val="002060"/>
              </w:rPr>
            </w:pPr>
            <w:r w:rsidRPr="00762560">
              <w:rPr>
                <w:color w:val="002060"/>
              </w:rPr>
              <w:t xml:space="preserve">(RIPABERARDA) </w:t>
            </w:r>
          </w:p>
        </w:tc>
      </w:tr>
      <w:tr w:rsidR="00F47530" w:rsidRPr="00762560" w14:paraId="7CFEE321" w14:textId="77777777" w:rsidTr="00E77C98">
        <w:tc>
          <w:tcPr>
            <w:tcW w:w="2200" w:type="dxa"/>
            <w:tcMar>
              <w:top w:w="20" w:type="dxa"/>
              <w:left w:w="20" w:type="dxa"/>
              <w:bottom w:w="20" w:type="dxa"/>
              <w:right w:w="20" w:type="dxa"/>
            </w:tcMar>
            <w:vAlign w:val="center"/>
            <w:hideMark/>
          </w:tcPr>
          <w:p w14:paraId="25C9BF63" w14:textId="77777777" w:rsidR="00F47530" w:rsidRPr="00762560" w:rsidRDefault="00F47530" w:rsidP="00E77C98">
            <w:pPr>
              <w:pStyle w:val="movimento"/>
              <w:rPr>
                <w:color w:val="002060"/>
              </w:rPr>
            </w:pPr>
            <w:r w:rsidRPr="00762560">
              <w:rPr>
                <w:color w:val="002060"/>
              </w:rPr>
              <w:t>GENTILI ALESSIO</w:t>
            </w:r>
          </w:p>
        </w:tc>
        <w:tc>
          <w:tcPr>
            <w:tcW w:w="2200" w:type="dxa"/>
            <w:tcMar>
              <w:top w:w="20" w:type="dxa"/>
              <w:left w:w="20" w:type="dxa"/>
              <w:bottom w:w="20" w:type="dxa"/>
              <w:right w:w="20" w:type="dxa"/>
            </w:tcMar>
            <w:vAlign w:val="center"/>
            <w:hideMark/>
          </w:tcPr>
          <w:p w14:paraId="47BFFCED" w14:textId="77777777" w:rsidR="00F47530" w:rsidRPr="00762560" w:rsidRDefault="00F47530" w:rsidP="00E77C98">
            <w:pPr>
              <w:pStyle w:val="movimento2"/>
              <w:rPr>
                <w:color w:val="002060"/>
              </w:rPr>
            </w:pPr>
            <w:r w:rsidRPr="00762560">
              <w:rPr>
                <w:color w:val="002060"/>
              </w:rPr>
              <w:t xml:space="preserve">(SAN GINESIO FUTSAL) </w:t>
            </w:r>
          </w:p>
        </w:tc>
        <w:tc>
          <w:tcPr>
            <w:tcW w:w="800" w:type="dxa"/>
            <w:tcMar>
              <w:top w:w="20" w:type="dxa"/>
              <w:left w:w="20" w:type="dxa"/>
              <w:bottom w:w="20" w:type="dxa"/>
              <w:right w:w="20" w:type="dxa"/>
            </w:tcMar>
            <w:vAlign w:val="center"/>
            <w:hideMark/>
          </w:tcPr>
          <w:p w14:paraId="2B56E04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EE69E8B" w14:textId="77777777" w:rsidR="00F47530" w:rsidRPr="00762560" w:rsidRDefault="00F47530" w:rsidP="00E77C98">
            <w:pPr>
              <w:pStyle w:val="movimento"/>
              <w:rPr>
                <w:color w:val="002060"/>
              </w:rPr>
            </w:pPr>
            <w:r w:rsidRPr="00762560">
              <w:rPr>
                <w:color w:val="002060"/>
              </w:rPr>
              <w:t>LOLLI CRISTIANO</w:t>
            </w:r>
          </w:p>
        </w:tc>
        <w:tc>
          <w:tcPr>
            <w:tcW w:w="2200" w:type="dxa"/>
            <w:tcMar>
              <w:top w:w="20" w:type="dxa"/>
              <w:left w:w="20" w:type="dxa"/>
              <w:bottom w:w="20" w:type="dxa"/>
              <w:right w:w="20" w:type="dxa"/>
            </w:tcMar>
            <w:vAlign w:val="center"/>
            <w:hideMark/>
          </w:tcPr>
          <w:p w14:paraId="305D0E6B" w14:textId="77777777" w:rsidR="00F47530" w:rsidRPr="00762560" w:rsidRDefault="00F47530" w:rsidP="00E77C98">
            <w:pPr>
              <w:pStyle w:val="movimento2"/>
              <w:rPr>
                <w:color w:val="002060"/>
              </w:rPr>
            </w:pPr>
            <w:r w:rsidRPr="00762560">
              <w:rPr>
                <w:color w:val="002060"/>
              </w:rPr>
              <w:t xml:space="preserve">(SPORTING GROTTAMMARE) </w:t>
            </w:r>
          </w:p>
        </w:tc>
      </w:tr>
      <w:tr w:rsidR="00F47530" w:rsidRPr="00762560" w14:paraId="5F44B446" w14:textId="77777777" w:rsidTr="00E77C98">
        <w:tc>
          <w:tcPr>
            <w:tcW w:w="2200" w:type="dxa"/>
            <w:tcMar>
              <w:top w:w="20" w:type="dxa"/>
              <w:left w:w="20" w:type="dxa"/>
              <w:bottom w:w="20" w:type="dxa"/>
              <w:right w:w="20" w:type="dxa"/>
            </w:tcMar>
            <w:vAlign w:val="center"/>
            <w:hideMark/>
          </w:tcPr>
          <w:p w14:paraId="595C5509" w14:textId="77777777" w:rsidR="00F47530" w:rsidRPr="00762560" w:rsidRDefault="00F47530" w:rsidP="00E77C98">
            <w:pPr>
              <w:pStyle w:val="movimento"/>
              <w:rPr>
                <w:color w:val="002060"/>
              </w:rPr>
            </w:pPr>
            <w:r w:rsidRPr="00762560">
              <w:rPr>
                <w:color w:val="002060"/>
              </w:rPr>
              <w:t>GROSSI MATTEO</w:t>
            </w:r>
          </w:p>
        </w:tc>
        <w:tc>
          <w:tcPr>
            <w:tcW w:w="2200" w:type="dxa"/>
            <w:tcMar>
              <w:top w:w="20" w:type="dxa"/>
              <w:left w:w="20" w:type="dxa"/>
              <w:bottom w:w="20" w:type="dxa"/>
              <w:right w:w="20" w:type="dxa"/>
            </w:tcMar>
            <w:vAlign w:val="center"/>
            <w:hideMark/>
          </w:tcPr>
          <w:p w14:paraId="46371169" w14:textId="77777777" w:rsidR="00F47530" w:rsidRPr="00762560" w:rsidRDefault="00F47530" w:rsidP="00E77C98">
            <w:pPr>
              <w:pStyle w:val="movimento2"/>
              <w:rPr>
                <w:color w:val="002060"/>
              </w:rPr>
            </w:pPr>
            <w:r w:rsidRPr="00762560">
              <w:rPr>
                <w:color w:val="002060"/>
              </w:rPr>
              <w:t xml:space="preserve">(TRIBALCIO PICENA) </w:t>
            </w:r>
          </w:p>
        </w:tc>
        <w:tc>
          <w:tcPr>
            <w:tcW w:w="800" w:type="dxa"/>
            <w:tcMar>
              <w:top w:w="20" w:type="dxa"/>
              <w:left w:w="20" w:type="dxa"/>
              <w:bottom w:w="20" w:type="dxa"/>
              <w:right w:w="20" w:type="dxa"/>
            </w:tcMar>
            <w:vAlign w:val="center"/>
            <w:hideMark/>
          </w:tcPr>
          <w:p w14:paraId="49A3CC8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BE91ECC" w14:textId="77777777" w:rsidR="00F47530" w:rsidRPr="00762560" w:rsidRDefault="00F47530" w:rsidP="00E77C98">
            <w:pPr>
              <w:pStyle w:val="movimento"/>
              <w:rPr>
                <w:color w:val="002060"/>
              </w:rPr>
            </w:pPr>
            <w:r w:rsidRPr="00762560">
              <w:rPr>
                <w:color w:val="002060"/>
              </w:rPr>
              <w:t>ROMAGNOLI LUCA</w:t>
            </w:r>
          </w:p>
        </w:tc>
        <w:tc>
          <w:tcPr>
            <w:tcW w:w="2200" w:type="dxa"/>
            <w:tcMar>
              <w:top w:w="20" w:type="dxa"/>
              <w:left w:w="20" w:type="dxa"/>
              <w:bottom w:w="20" w:type="dxa"/>
              <w:right w:w="20" w:type="dxa"/>
            </w:tcMar>
            <w:vAlign w:val="center"/>
            <w:hideMark/>
          </w:tcPr>
          <w:p w14:paraId="294F38D9" w14:textId="77777777" w:rsidR="00F47530" w:rsidRPr="00762560" w:rsidRDefault="00F47530" w:rsidP="00E77C98">
            <w:pPr>
              <w:pStyle w:val="movimento2"/>
              <w:rPr>
                <w:color w:val="002060"/>
              </w:rPr>
            </w:pPr>
            <w:r w:rsidRPr="00762560">
              <w:rPr>
                <w:color w:val="002060"/>
              </w:rPr>
              <w:t xml:space="preserve">(VALLESINA) </w:t>
            </w:r>
          </w:p>
        </w:tc>
      </w:tr>
    </w:tbl>
    <w:p w14:paraId="69C4BA4B" w14:textId="77777777" w:rsidR="00F47530" w:rsidRPr="00762560" w:rsidRDefault="00F47530" w:rsidP="00F47530">
      <w:pPr>
        <w:pStyle w:val="titolo10"/>
        <w:rPr>
          <w:rFonts w:eastAsiaTheme="minorEastAsia"/>
          <w:color w:val="002060"/>
        </w:rPr>
      </w:pPr>
      <w:r w:rsidRPr="00762560">
        <w:rPr>
          <w:color w:val="002060"/>
        </w:rPr>
        <w:t xml:space="preserve">GARE DEL 4/ 3/2023 </w:t>
      </w:r>
    </w:p>
    <w:p w14:paraId="3B2BB96C" w14:textId="77777777" w:rsidR="00F47530" w:rsidRPr="00762560" w:rsidRDefault="00F47530" w:rsidP="00F47530">
      <w:pPr>
        <w:pStyle w:val="titolo7a"/>
        <w:rPr>
          <w:color w:val="002060"/>
        </w:rPr>
      </w:pPr>
      <w:r w:rsidRPr="00762560">
        <w:rPr>
          <w:color w:val="002060"/>
        </w:rPr>
        <w:t xml:space="preserve">PROVVEDIMENTI DISCIPLINARI </w:t>
      </w:r>
    </w:p>
    <w:p w14:paraId="17752679"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0451B951" w14:textId="77777777" w:rsidR="00F47530" w:rsidRPr="00762560" w:rsidRDefault="00F47530" w:rsidP="00F47530">
      <w:pPr>
        <w:pStyle w:val="titolo30"/>
        <w:rPr>
          <w:color w:val="002060"/>
        </w:rPr>
      </w:pPr>
      <w:r w:rsidRPr="00762560">
        <w:rPr>
          <w:color w:val="002060"/>
        </w:rPr>
        <w:t xml:space="preserve">SOCIETA' </w:t>
      </w:r>
    </w:p>
    <w:p w14:paraId="4E3F053B" w14:textId="77777777" w:rsidR="00F47530" w:rsidRPr="00762560" w:rsidRDefault="00F47530" w:rsidP="00F47530">
      <w:pPr>
        <w:pStyle w:val="titolo20"/>
        <w:rPr>
          <w:color w:val="002060"/>
        </w:rPr>
      </w:pPr>
      <w:r w:rsidRPr="00762560">
        <w:rPr>
          <w:color w:val="002060"/>
        </w:rPr>
        <w:t xml:space="preserve">AMMENDA </w:t>
      </w:r>
    </w:p>
    <w:p w14:paraId="62B89A19" w14:textId="77777777" w:rsidR="00F47530" w:rsidRPr="00762560" w:rsidRDefault="00F47530" w:rsidP="00F47530">
      <w:pPr>
        <w:pStyle w:val="diffida"/>
        <w:spacing w:before="80" w:beforeAutospacing="0" w:after="40" w:afterAutospacing="0"/>
        <w:jc w:val="left"/>
        <w:rPr>
          <w:color w:val="002060"/>
        </w:rPr>
      </w:pPr>
      <w:r w:rsidRPr="00762560">
        <w:rPr>
          <w:color w:val="002060"/>
        </w:rPr>
        <w:t xml:space="preserve">Euro 25,00 CALCETTO NUMANA </w:t>
      </w:r>
      <w:r w:rsidRPr="00762560">
        <w:rPr>
          <w:color w:val="002060"/>
        </w:rPr>
        <w:br/>
        <w:t xml:space="preserve">Per comportamento offensivo di un proprio tifoso nei confronti dell'arbitro. </w:t>
      </w:r>
    </w:p>
    <w:p w14:paraId="5EFC9FF9" w14:textId="77777777" w:rsidR="00F47530" w:rsidRPr="00762560" w:rsidRDefault="00F47530" w:rsidP="00F47530">
      <w:pPr>
        <w:pStyle w:val="titolo30"/>
        <w:rPr>
          <w:color w:val="002060"/>
        </w:rPr>
      </w:pPr>
      <w:r w:rsidRPr="00762560">
        <w:rPr>
          <w:color w:val="002060"/>
        </w:rPr>
        <w:t xml:space="preserve">DIRIGENTI </w:t>
      </w:r>
    </w:p>
    <w:p w14:paraId="1C920D11" w14:textId="77777777" w:rsidR="00F47530" w:rsidRPr="00762560" w:rsidRDefault="00F47530" w:rsidP="00F47530">
      <w:pPr>
        <w:pStyle w:val="titolo20"/>
        <w:rPr>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9BB4D29" w14:textId="77777777" w:rsidTr="00E77C98">
        <w:tc>
          <w:tcPr>
            <w:tcW w:w="2200" w:type="dxa"/>
            <w:tcMar>
              <w:top w:w="20" w:type="dxa"/>
              <w:left w:w="20" w:type="dxa"/>
              <w:bottom w:w="20" w:type="dxa"/>
              <w:right w:w="20" w:type="dxa"/>
            </w:tcMar>
            <w:vAlign w:val="center"/>
            <w:hideMark/>
          </w:tcPr>
          <w:p w14:paraId="2A0C1773" w14:textId="77777777" w:rsidR="00F47530" w:rsidRPr="00762560" w:rsidRDefault="00F47530" w:rsidP="00E77C98">
            <w:pPr>
              <w:pStyle w:val="movimento"/>
              <w:rPr>
                <w:color w:val="002060"/>
              </w:rPr>
            </w:pPr>
            <w:r w:rsidRPr="00762560">
              <w:rPr>
                <w:color w:val="002060"/>
              </w:rPr>
              <w:t>MALAVITA SALVATORE</w:t>
            </w:r>
          </w:p>
        </w:tc>
        <w:tc>
          <w:tcPr>
            <w:tcW w:w="2200" w:type="dxa"/>
            <w:tcMar>
              <w:top w:w="20" w:type="dxa"/>
              <w:left w:w="20" w:type="dxa"/>
              <w:bottom w:w="20" w:type="dxa"/>
              <w:right w:w="20" w:type="dxa"/>
            </w:tcMar>
            <w:vAlign w:val="center"/>
            <w:hideMark/>
          </w:tcPr>
          <w:p w14:paraId="2CEC5B30" w14:textId="77777777" w:rsidR="00F47530" w:rsidRPr="00762560" w:rsidRDefault="00F47530" w:rsidP="00E77C98">
            <w:pPr>
              <w:pStyle w:val="movimento2"/>
              <w:rPr>
                <w:color w:val="002060"/>
              </w:rPr>
            </w:pPr>
            <w:r w:rsidRPr="00762560">
              <w:rPr>
                <w:color w:val="002060"/>
              </w:rPr>
              <w:t xml:space="preserve">(VIRTUS TEAM SOC.COOP.) </w:t>
            </w:r>
          </w:p>
        </w:tc>
        <w:tc>
          <w:tcPr>
            <w:tcW w:w="800" w:type="dxa"/>
            <w:tcMar>
              <w:top w:w="20" w:type="dxa"/>
              <w:left w:w="20" w:type="dxa"/>
              <w:bottom w:w="20" w:type="dxa"/>
              <w:right w:w="20" w:type="dxa"/>
            </w:tcMar>
            <w:vAlign w:val="center"/>
            <w:hideMark/>
          </w:tcPr>
          <w:p w14:paraId="0273141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3D5523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9BF44B2" w14:textId="77777777" w:rsidR="00F47530" w:rsidRPr="00762560" w:rsidRDefault="00F47530" w:rsidP="00E77C98">
            <w:pPr>
              <w:pStyle w:val="movimento2"/>
              <w:rPr>
                <w:color w:val="002060"/>
              </w:rPr>
            </w:pPr>
            <w:r w:rsidRPr="00762560">
              <w:rPr>
                <w:color w:val="002060"/>
              </w:rPr>
              <w:t> </w:t>
            </w:r>
          </w:p>
        </w:tc>
      </w:tr>
    </w:tbl>
    <w:p w14:paraId="618BF855"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918FAD7" w14:textId="77777777" w:rsidTr="00E77C98">
        <w:tc>
          <w:tcPr>
            <w:tcW w:w="2200" w:type="dxa"/>
            <w:tcMar>
              <w:top w:w="20" w:type="dxa"/>
              <w:left w:w="20" w:type="dxa"/>
              <w:bottom w:w="20" w:type="dxa"/>
              <w:right w:w="20" w:type="dxa"/>
            </w:tcMar>
            <w:vAlign w:val="center"/>
            <w:hideMark/>
          </w:tcPr>
          <w:p w14:paraId="51C2B7EF" w14:textId="77777777" w:rsidR="00F47530" w:rsidRPr="00762560" w:rsidRDefault="00F47530" w:rsidP="00E77C98">
            <w:pPr>
              <w:pStyle w:val="movimento"/>
              <w:rPr>
                <w:color w:val="002060"/>
              </w:rPr>
            </w:pPr>
            <w:r w:rsidRPr="00762560">
              <w:rPr>
                <w:color w:val="002060"/>
              </w:rPr>
              <w:t>LORENZINI GABRIELE</w:t>
            </w:r>
          </w:p>
        </w:tc>
        <w:tc>
          <w:tcPr>
            <w:tcW w:w="2200" w:type="dxa"/>
            <w:tcMar>
              <w:top w:w="20" w:type="dxa"/>
              <w:left w:w="20" w:type="dxa"/>
              <w:bottom w:w="20" w:type="dxa"/>
              <w:right w:w="20" w:type="dxa"/>
            </w:tcMar>
            <w:vAlign w:val="center"/>
            <w:hideMark/>
          </w:tcPr>
          <w:p w14:paraId="36172A9C" w14:textId="77777777" w:rsidR="00F47530" w:rsidRPr="00762560" w:rsidRDefault="00F47530" w:rsidP="00E77C98">
            <w:pPr>
              <w:pStyle w:val="movimento2"/>
              <w:rPr>
                <w:color w:val="002060"/>
              </w:rPr>
            </w:pPr>
            <w:r w:rsidRPr="00762560">
              <w:rPr>
                <w:color w:val="002060"/>
              </w:rPr>
              <w:t xml:space="preserve">(SAN BIAGIO) </w:t>
            </w:r>
          </w:p>
        </w:tc>
        <w:tc>
          <w:tcPr>
            <w:tcW w:w="800" w:type="dxa"/>
            <w:tcMar>
              <w:top w:w="20" w:type="dxa"/>
              <w:left w:w="20" w:type="dxa"/>
              <w:bottom w:w="20" w:type="dxa"/>
              <w:right w:w="20" w:type="dxa"/>
            </w:tcMar>
            <w:vAlign w:val="center"/>
            <w:hideMark/>
          </w:tcPr>
          <w:p w14:paraId="31CA73E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ECCEE2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6D8754D" w14:textId="77777777" w:rsidR="00F47530" w:rsidRPr="00762560" w:rsidRDefault="00F47530" w:rsidP="00E77C98">
            <w:pPr>
              <w:pStyle w:val="movimento2"/>
              <w:rPr>
                <w:color w:val="002060"/>
              </w:rPr>
            </w:pPr>
            <w:r w:rsidRPr="00762560">
              <w:rPr>
                <w:color w:val="002060"/>
              </w:rPr>
              <w:t> </w:t>
            </w:r>
          </w:p>
        </w:tc>
      </w:tr>
    </w:tbl>
    <w:p w14:paraId="5E5BEB36" w14:textId="77777777" w:rsidR="00F47530" w:rsidRPr="00762560" w:rsidRDefault="00F47530" w:rsidP="00F47530">
      <w:pPr>
        <w:pStyle w:val="titolo30"/>
        <w:rPr>
          <w:rFonts w:eastAsiaTheme="minorEastAsia"/>
          <w:color w:val="002060"/>
        </w:rPr>
      </w:pPr>
      <w:r w:rsidRPr="00762560">
        <w:rPr>
          <w:color w:val="002060"/>
        </w:rPr>
        <w:t xml:space="preserve">MASSAGGIATORI </w:t>
      </w:r>
    </w:p>
    <w:p w14:paraId="075B600C" w14:textId="77777777" w:rsidR="00F47530" w:rsidRPr="00762560" w:rsidRDefault="00F47530" w:rsidP="00F47530">
      <w:pPr>
        <w:pStyle w:val="titolo20"/>
        <w:rPr>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EC213CE" w14:textId="77777777" w:rsidTr="00E77C98">
        <w:tc>
          <w:tcPr>
            <w:tcW w:w="2200" w:type="dxa"/>
            <w:tcMar>
              <w:top w:w="20" w:type="dxa"/>
              <w:left w:w="20" w:type="dxa"/>
              <w:bottom w:w="20" w:type="dxa"/>
              <w:right w:w="20" w:type="dxa"/>
            </w:tcMar>
            <w:vAlign w:val="center"/>
            <w:hideMark/>
          </w:tcPr>
          <w:p w14:paraId="57804F46" w14:textId="77777777" w:rsidR="00F47530" w:rsidRPr="00762560" w:rsidRDefault="00F47530" w:rsidP="00E77C98">
            <w:pPr>
              <w:pStyle w:val="movimento"/>
              <w:rPr>
                <w:color w:val="002060"/>
              </w:rPr>
            </w:pPr>
            <w:r w:rsidRPr="00762560">
              <w:rPr>
                <w:color w:val="002060"/>
              </w:rPr>
              <w:t>BATTAGLINI FEDERICO</w:t>
            </w:r>
          </w:p>
        </w:tc>
        <w:tc>
          <w:tcPr>
            <w:tcW w:w="2200" w:type="dxa"/>
            <w:tcMar>
              <w:top w:w="20" w:type="dxa"/>
              <w:left w:w="20" w:type="dxa"/>
              <w:bottom w:w="20" w:type="dxa"/>
              <w:right w:w="20" w:type="dxa"/>
            </w:tcMar>
            <w:vAlign w:val="center"/>
            <w:hideMark/>
          </w:tcPr>
          <w:p w14:paraId="706E22FE" w14:textId="77777777" w:rsidR="00F47530" w:rsidRPr="00762560" w:rsidRDefault="00F47530" w:rsidP="00E77C98">
            <w:pPr>
              <w:pStyle w:val="movimento2"/>
              <w:rPr>
                <w:color w:val="002060"/>
              </w:rPr>
            </w:pPr>
            <w:r w:rsidRPr="00762560">
              <w:rPr>
                <w:color w:val="002060"/>
              </w:rPr>
              <w:t xml:space="preserve">(SAN BIAGIO) </w:t>
            </w:r>
          </w:p>
        </w:tc>
        <w:tc>
          <w:tcPr>
            <w:tcW w:w="800" w:type="dxa"/>
            <w:tcMar>
              <w:top w:w="20" w:type="dxa"/>
              <w:left w:w="20" w:type="dxa"/>
              <w:bottom w:w="20" w:type="dxa"/>
              <w:right w:w="20" w:type="dxa"/>
            </w:tcMar>
            <w:vAlign w:val="center"/>
            <w:hideMark/>
          </w:tcPr>
          <w:p w14:paraId="4C41600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30F0DF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397B9DC" w14:textId="77777777" w:rsidR="00F47530" w:rsidRPr="00762560" w:rsidRDefault="00F47530" w:rsidP="00E77C98">
            <w:pPr>
              <w:pStyle w:val="movimento2"/>
              <w:rPr>
                <w:color w:val="002060"/>
              </w:rPr>
            </w:pPr>
            <w:r w:rsidRPr="00762560">
              <w:rPr>
                <w:color w:val="002060"/>
              </w:rPr>
              <w:t> </w:t>
            </w:r>
          </w:p>
        </w:tc>
      </w:tr>
    </w:tbl>
    <w:p w14:paraId="167E7904" w14:textId="77777777" w:rsidR="00F47530" w:rsidRPr="00762560" w:rsidRDefault="00F47530" w:rsidP="00F47530">
      <w:pPr>
        <w:pStyle w:val="titolo30"/>
        <w:rPr>
          <w:rFonts w:eastAsiaTheme="minorEastAsia"/>
          <w:color w:val="002060"/>
        </w:rPr>
      </w:pPr>
      <w:r w:rsidRPr="00762560">
        <w:rPr>
          <w:color w:val="002060"/>
        </w:rPr>
        <w:t xml:space="preserve">ALLENATORI </w:t>
      </w:r>
    </w:p>
    <w:p w14:paraId="0CF54441" w14:textId="77777777" w:rsidR="00F47530" w:rsidRPr="00762560" w:rsidRDefault="00F47530" w:rsidP="00F47530">
      <w:pPr>
        <w:pStyle w:val="titolo20"/>
        <w:rPr>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5811D48" w14:textId="77777777" w:rsidTr="00E77C98">
        <w:tc>
          <w:tcPr>
            <w:tcW w:w="2200" w:type="dxa"/>
            <w:tcMar>
              <w:top w:w="20" w:type="dxa"/>
              <w:left w:w="20" w:type="dxa"/>
              <w:bottom w:w="20" w:type="dxa"/>
              <w:right w:w="20" w:type="dxa"/>
            </w:tcMar>
            <w:vAlign w:val="center"/>
            <w:hideMark/>
          </w:tcPr>
          <w:p w14:paraId="38483520" w14:textId="77777777" w:rsidR="00F47530" w:rsidRPr="00762560" w:rsidRDefault="00F47530" w:rsidP="00E77C98">
            <w:pPr>
              <w:pStyle w:val="movimento"/>
              <w:rPr>
                <w:color w:val="002060"/>
              </w:rPr>
            </w:pPr>
            <w:r w:rsidRPr="00762560">
              <w:rPr>
                <w:color w:val="002060"/>
              </w:rPr>
              <w:t>CARLUCCI MIRCO</w:t>
            </w:r>
          </w:p>
        </w:tc>
        <w:tc>
          <w:tcPr>
            <w:tcW w:w="2200" w:type="dxa"/>
            <w:tcMar>
              <w:top w:w="20" w:type="dxa"/>
              <w:left w:w="20" w:type="dxa"/>
              <w:bottom w:w="20" w:type="dxa"/>
              <w:right w:w="20" w:type="dxa"/>
            </w:tcMar>
            <w:vAlign w:val="center"/>
            <w:hideMark/>
          </w:tcPr>
          <w:p w14:paraId="452AD95A" w14:textId="77777777" w:rsidR="00F47530" w:rsidRPr="00762560" w:rsidRDefault="00F47530" w:rsidP="00E77C98">
            <w:pPr>
              <w:pStyle w:val="movimento2"/>
              <w:rPr>
                <w:color w:val="002060"/>
              </w:rPr>
            </w:pPr>
            <w:r w:rsidRPr="00762560">
              <w:rPr>
                <w:color w:val="002060"/>
              </w:rPr>
              <w:t xml:space="preserve">(ATLETICO NO BORDERS) </w:t>
            </w:r>
          </w:p>
        </w:tc>
        <w:tc>
          <w:tcPr>
            <w:tcW w:w="800" w:type="dxa"/>
            <w:tcMar>
              <w:top w:w="20" w:type="dxa"/>
              <w:left w:w="20" w:type="dxa"/>
              <w:bottom w:w="20" w:type="dxa"/>
              <w:right w:w="20" w:type="dxa"/>
            </w:tcMar>
            <w:vAlign w:val="center"/>
            <w:hideMark/>
          </w:tcPr>
          <w:p w14:paraId="17E12B8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44FF87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AFAE070" w14:textId="77777777" w:rsidR="00F47530" w:rsidRPr="00762560" w:rsidRDefault="00F47530" w:rsidP="00E77C98">
            <w:pPr>
              <w:pStyle w:val="movimento2"/>
              <w:rPr>
                <w:color w:val="002060"/>
              </w:rPr>
            </w:pPr>
            <w:r w:rsidRPr="00762560">
              <w:rPr>
                <w:color w:val="002060"/>
              </w:rPr>
              <w:t> </w:t>
            </w:r>
          </w:p>
        </w:tc>
      </w:tr>
    </w:tbl>
    <w:p w14:paraId="454CF88C"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34E7DED6" w14:textId="77777777" w:rsidR="00F47530" w:rsidRPr="00762560" w:rsidRDefault="00F47530" w:rsidP="00F47530">
      <w:pPr>
        <w:pStyle w:val="titolo20"/>
        <w:rPr>
          <w:color w:val="002060"/>
        </w:rPr>
      </w:pPr>
      <w:r w:rsidRPr="00762560">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383F54C" w14:textId="77777777" w:rsidTr="00E77C98">
        <w:tc>
          <w:tcPr>
            <w:tcW w:w="2200" w:type="dxa"/>
            <w:tcMar>
              <w:top w:w="20" w:type="dxa"/>
              <w:left w:w="20" w:type="dxa"/>
              <w:bottom w:w="20" w:type="dxa"/>
              <w:right w:w="20" w:type="dxa"/>
            </w:tcMar>
            <w:vAlign w:val="center"/>
            <w:hideMark/>
          </w:tcPr>
          <w:p w14:paraId="3E5C98A0" w14:textId="77777777" w:rsidR="00F47530" w:rsidRPr="00762560" w:rsidRDefault="00F47530" w:rsidP="00E77C98">
            <w:pPr>
              <w:pStyle w:val="movimento"/>
              <w:rPr>
                <w:color w:val="002060"/>
              </w:rPr>
            </w:pPr>
            <w:r w:rsidRPr="00762560">
              <w:rPr>
                <w:color w:val="002060"/>
              </w:rPr>
              <w:t>ZINGARETTI ANDREA</w:t>
            </w:r>
          </w:p>
        </w:tc>
        <w:tc>
          <w:tcPr>
            <w:tcW w:w="2200" w:type="dxa"/>
            <w:tcMar>
              <w:top w:w="20" w:type="dxa"/>
              <w:left w:w="20" w:type="dxa"/>
              <w:bottom w:w="20" w:type="dxa"/>
              <w:right w:w="20" w:type="dxa"/>
            </w:tcMar>
            <w:vAlign w:val="center"/>
            <w:hideMark/>
          </w:tcPr>
          <w:p w14:paraId="015806A6" w14:textId="77777777" w:rsidR="00F47530" w:rsidRPr="00762560" w:rsidRDefault="00F47530" w:rsidP="00E77C98">
            <w:pPr>
              <w:pStyle w:val="movimento2"/>
              <w:rPr>
                <w:color w:val="002060"/>
              </w:rPr>
            </w:pPr>
            <w:r w:rsidRPr="00762560">
              <w:rPr>
                <w:color w:val="002060"/>
              </w:rPr>
              <w:t xml:space="preserve">(ATLETICO NO BORDERS) </w:t>
            </w:r>
          </w:p>
        </w:tc>
        <w:tc>
          <w:tcPr>
            <w:tcW w:w="800" w:type="dxa"/>
            <w:tcMar>
              <w:top w:w="20" w:type="dxa"/>
              <w:left w:w="20" w:type="dxa"/>
              <w:bottom w:w="20" w:type="dxa"/>
              <w:right w:w="20" w:type="dxa"/>
            </w:tcMar>
            <w:vAlign w:val="center"/>
            <w:hideMark/>
          </w:tcPr>
          <w:p w14:paraId="2903BD9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F8CEE9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CA93C88" w14:textId="77777777" w:rsidR="00F47530" w:rsidRPr="00762560" w:rsidRDefault="00F47530" w:rsidP="00E77C98">
            <w:pPr>
              <w:pStyle w:val="movimento2"/>
              <w:rPr>
                <w:color w:val="002060"/>
              </w:rPr>
            </w:pPr>
            <w:r w:rsidRPr="00762560">
              <w:rPr>
                <w:color w:val="002060"/>
              </w:rPr>
              <w:t> </w:t>
            </w:r>
          </w:p>
        </w:tc>
      </w:tr>
    </w:tbl>
    <w:p w14:paraId="28665C89" w14:textId="77777777" w:rsidR="00F47530" w:rsidRPr="00762560" w:rsidRDefault="00F47530" w:rsidP="00F47530">
      <w:pPr>
        <w:pStyle w:val="titolo20"/>
        <w:rPr>
          <w:rFonts w:eastAsiaTheme="minorEastAsia"/>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28EB3FF" w14:textId="77777777" w:rsidTr="00E77C98">
        <w:tc>
          <w:tcPr>
            <w:tcW w:w="2200" w:type="dxa"/>
            <w:tcMar>
              <w:top w:w="20" w:type="dxa"/>
              <w:left w:w="20" w:type="dxa"/>
              <w:bottom w:w="20" w:type="dxa"/>
              <w:right w:w="20" w:type="dxa"/>
            </w:tcMar>
            <w:vAlign w:val="center"/>
            <w:hideMark/>
          </w:tcPr>
          <w:p w14:paraId="79F8AFA2" w14:textId="77777777" w:rsidR="00F47530" w:rsidRPr="00762560" w:rsidRDefault="00F47530" w:rsidP="00E77C98">
            <w:pPr>
              <w:pStyle w:val="movimento"/>
              <w:rPr>
                <w:color w:val="002060"/>
              </w:rPr>
            </w:pPr>
            <w:r w:rsidRPr="00762560">
              <w:rPr>
                <w:color w:val="002060"/>
              </w:rPr>
              <w:t>PUCCI MATTEO</w:t>
            </w:r>
          </w:p>
        </w:tc>
        <w:tc>
          <w:tcPr>
            <w:tcW w:w="2200" w:type="dxa"/>
            <w:tcMar>
              <w:top w:w="20" w:type="dxa"/>
              <w:left w:w="20" w:type="dxa"/>
              <w:bottom w:w="20" w:type="dxa"/>
              <w:right w:w="20" w:type="dxa"/>
            </w:tcMar>
            <w:vAlign w:val="center"/>
            <w:hideMark/>
          </w:tcPr>
          <w:p w14:paraId="5476DF13" w14:textId="77777777" w:rsidR="00F47530" w:rsidRPr="00762560" w:rsidRDefault="00F47530" w:rsidP="00E77C98">
            <w:pPr>
              <w:pStyle w:val="movimento2"/>
              <w:rPr>
                <w:color w:val="002060"/>
              </w:rPr>
            </w:pPr>
            <w:r w:rsidRPr="00762560">
              <w:rPr>
                <w:color w:val="002060"/>
              </w:rPr>
              <w:t xml:space="preserve">(C.U.S. CAMERINO A.S.D.) </w:t>
            </w:r>
          </w:p>
        </w:tc>
        <w:tc>
          <w:tcPr>
            <w:tcW w:w="800" w:type="dxa"/>
            <w:tcMar>
              <w:top w:w="20" w:type="dxa"/>
              <w:left w:w="20" w:type="dxa"/>
              <w:bottom w:w="20" w:type="dxa"/>
              <w:right w:w="20" w:type="dxa"/>
            </w:tcMar>
            <w:vAlign w:val="center"/>
            <w:hideMark/>
          </w:tcPr>
          <w:p w14:paraId="6F58B43E"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9078E4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1EA3F63" w14:textId="77777777" w:rsidR="00F47530" w:rsidRPr="00762560" w:rsidRDefault="00F47530" w:rsidP="00E77C98">
            <w:pPr>
              <w:pStyle w:val="movimento2"/>
              <w:rPr>
                <w:color w:val="002060"/>
              </w:rPr>
            </w:pPr>
            <w:r w:rsidRPr="00762560">
              <w:rPr>
                <w:color w:val="002060"/>
              </w:rPr>
              <w:t> </w:t>
            </w:r>
          </w:p>
        </w:tc>
      </w:tr>
    </w:tbl>
    <w:p w14:paraId="779C215D"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1B7B364A" w14:textId="77777777" w:rsidTr="00E77C98">
        <w:tc>
          <w:tcPr>
            <w:tcW w:w="2200" w:type="dxa"/>
            <w:tcMar>
              <w:top w:w="20" w:type="dxa"/>
              <w:left w:w="20" w:type="dxa"/>
              <w:bottom w:w="20" w:type="dxa"/>
              <w:right w:w="20" w:type="dxa"/>
            </w:tcMar>
            <w:vAlign w:val="center"/>
            <w:hideMark/>
          </w:tcPr>
          <w:p w14:paraId="3BB8E3EC" w14:textId="77777777" w:rsidR="00F47530" w:rsidRPr="00762560" w:rsidRDefault="00F47530" w:rsidP="00E77C98">
            <w:pPr>
              <w:pStyle w:val="movimento"/>
              <w:rPr>
                <w:color w:val="002060"/>
              </w:rPr>
            </w:pPr>
            <w:r w:rsidRPr="00762560">
              <w:rPr>
                <w:color w:val="002060"/>
              </w:rPr>
              <w:t>PETRONE DANIELE</w:t>
            </w:r>
          </w:p>
        </w:tc>
        <w:tc>
          <w:tcPr>
            <w:tcW w:w="2200" w:type="dxa"/>
            <w:tcMar>
              <w:top w:w="20" w:type="dxa"/>
              <w:left w:w="20" w:type="dxa"/>
              <w:bottom w:w="20" w:type="dxa"/>
              <w:right w:w="20" w:type="dxa"/>
            </w:tcMar>
            <w:vAlign w:val="center"/>
            <w:hideMark/>
          </w:tcPr>
          <w:p w14:paraId="3F0CA761" w14:textId="77777777" w:rsidR="00F47530" w:rsidRPr="00762560" w:rsidRDefault="00F47530" w:rsidP="00E77C98">
            <w:pPr>
              <w:pStyle w:val="movimento2"/>
              <w:rPr>
                <w:color w:val="002060"/>
              </w:rPr>
            </w:pPr>
            <w:r w:rsidRPr="00762560">
              <w:rPr>
                <w:color w:val="002060"/>
              </w:rPr>
              <w:t xml:space="preserve">(ATLETICO NO BORDERS) </w:t>
            </w:r>
          </w:p>
        </w:tc>
        <w:tc>
          <w:tcPr>
            <w:tcW w:w="800" w:type="dxa"/>
            <w:tcMar>
              <w:top w:w="20" w:type="dxa"/>
              <w:left w:w="20" w:type="dxa"/>
              <w:bottom w:w="20" w:type="dxa"/>
              <w:right w:w="20" w:type="dxa"/>
            </w:tcMar>
            <w:vAlign w:val="center"/>
            <w:hideMark/>
          </w:tcPr>
          <w:p w14:paraId="637E1B7D"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7F16FC9" w14:textId="77777777" w:rsidR="00F47530" w:rsidRPr="00762560" w:rsidRDefault="00F47530" w:rsidP="00E77C98">
            <w:pPr>
              <w:pStyle w:val="movimento"/>
              <w:rPr>
                <w:color w:val="002060"/>
              </w:rPr>
            </w:pPr>
            <w:r w:rsidRPr="00762560">
              <w:rPr>
                <w:color w:val="002060"/>
              </w:rPr>
              <w:t>LATINI MIRCO</w:t>
            </w:r>
          </w:p>
        </w:tc>
        <w:tc>
          <w:tcPr>
            <w:tcW w:w="2200" w:type="dxa"/>
            <w:tcMar>
              <w:top w:w="20" w:type="dxa"/>
              <w:left w:w="20" w:type="dxa"/>
              <w:bottom w:w="20" w:type="dxa"/>
              <w:right w:w="20" w:type="dxa"/>
            </w:tcMar>
            <w:vAlign w:val="center"/>
            <w:hideMark/>
          </w:tcPr>
          <w:p w14:paraId="045A6902" w14:textId="77777777" w:rsidR="00F47530" w:rsidRPr="00762560" w:rsidRDefault="00F47530" w:rsidP="00E77C98">
            <w:pPr>
              <w:pStyle w:val="movimento2"/>
              <w:rPr>
                <w:color w:val="002060"/>
              </w:rPr>
            </w:pPr>
            <w:r w:rsidRPr="00762560">
              <w:rPr>
                <w:color w:val="002060"/>
              </w:rPr>
              <w:t xml:space="preserve">(CANDIA BARACCOLA ASPIO) </w:t>
            </w:r>
          </w:p>
        </w:tc>
      </w:tr>
      <w:tr w:rsidR="00F47530" w:rsidRPr="00762560" w14:paraId="4B930D8A" w14:textId="77777777" w:rsidTr="00E77C98">
        <w:tc>
          <w:tcPr>
            <w:tcW w:w="2200" w:type="dxa"/>
            <w:tcMar>
              <w:top w:w="20" w:type="dxa"/>
              <w:left w:w="20" w:type="dxa"/>
              <w:bottom w:w="20" w:type="dxa"/>
              <w:right w:w="20" w:type="dxa"/>
            </w:tcMar>
            <w:vAlign w:val="center"/>
            <w:hideMark/>
          </w:tcPr>
          <w:p w14:paraId="60DE7013" w14:textId="77777777" w:rsidR="00F47530" w:rsidRPr="00762560" w:rsidRDefault="00F47530" w:rsidP="00E77C98">
            <w:pPr>
              <w:pStyle w:val="movimento"/>
              <w:rPr>
                <w:color w:val="002060"/>
              </w:rPr>
            </w:pPr>
            <w:r w:rsidRPr="00762560">
              <w:rPr>
                <w:color w:val="002060"/>
              </w:rPr>
              <w:t>BRAVI MATTEO</w:t>
            </w:r>
          </w:p>
        </w:tc>
        <w:tc>
          <w:tcPr>
            <w:tcW w:w="2200" w:type="dxa"/>
            <w:tcMar>
              <w:top w:w="20" w:type="dxa"/>
              <w:left w:w="20" w:type="dxa"/>
              <w:bottom w:w="20" w:type="dxa"/>
              <w:right w:w="20" w:type="dxa"/>
            </w:tcMar>
            <w:vAlign w:val="center"/>
            <w:hideMark/>
          </w:tcPr>
          <w:p w14:paraId="507E75C6" w14:textId="77777777" w:rsidR="00F47530" w:rsidRPr="00762560" w:rsidRDefault="00F47530" w:rsidP="00E77C98">
            <w:pPr>
              <w:pStyle w:val="movimento2"/>
              <w:rPr>
                <w:color w:val="002060"/>
              </w:rPr>
            </w:pPr>
            <w:r w:rsidRPr="00762560">
              <w:rPr>
                <w:color w:val="002060"/>
              </w:rPr>
              <w:t xml:space="preserve">(SAN BIAGIO) </w:t>
            </w:r>
          </w:p>
        </w:tc>
        <w:tc>
          <w:tcPr>
            <w:tcW w:w="800" w:type="dxa"/>
            <w:tcMar>
              <w:top w:w="20" w:type="dxa"/>
              <w:left w:w="20" w:type="dxa"/>
              <w:bottom w:w="20" w:type="dxa"/>
              <w:right w:w="20" w:type="dxa"/>
            </w:tcMar>
            <w:vAlign w:val="center"/>
            <w:hideMark/>
          </w:tcPr>
          <w:p w14:paraId="1E7903D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3956A49" w14:textId="77777777" w:rsidR="00F47530" w:rsidRPr="00762560" w:rsidRDefault="00F47530" w:rsidP="00E77C98">
            <w:pPr>
              <w:pStyle w:val="movimento"/>
              <w:rPr>
                <w:color w:val="002060"/>
              </w:rPr>
            </w:pPr>
            <w:r w:rsidRPr="00762560">
              <w:rPr>
                <w:color w:val="002060"/>
              </w:rPr>
              <w:t>FORLUCCI ENRICO</w:t>
            </w:r>
          </w:p>
        </w:tc>
        <w:tc>
          <w:tcPr>
            <w:tcW w:w="2200" w:type="dxa"/>
            <w:tcMar>
              <w:top w:w="20" w:type="dxa"/>
              <w:left w:w="20" w:type="dxa"/>
              <w:bottom w:w="20" w:type="dxa"/>
              <w:right w:w="20" w:type="dxa"/>
            </w:tcMar>
            <w:vAlign w:val="center"/>
            <w:hideMark/>
          </w:tcPr>
          <w:p w14:paraId="361B2CD1" w14:textId="77777777" w:rsidR="00F47530" w:rsidRPr="00762560" w:rsidRDefault="00F47530" w:rsidP="00E77C98">
            <w:pPr>
              <w:pStyle w:val="movimento2"/>
              <w:rPr>
                <w:color w:val="002060"/>
              </w:rPr>
            </w:pPr>
            <w:r w:rsidRPr="00762560">
              <w:rPr>
                <w:color w:val="002060"/>
              </w:rPr>
              <w:t xml:space="preserve">(URBANIA CALCIO) </w:t>
            </w:r>
          </w:p>
        </w:tc>
      </w:tr>
      <w:tr w:rsidR="00F47530" w:rsidRPr="00762560" w14:paraId="2FF67454" w14:textId="77777777" w:rsidTr="00E77C98">
        <w:tc>
          <w:tcPr>
            <w:tcW w:w="2200" w:type="dxa"/>
            <w:tcMar>
              <w:top w:w="20" w:type="dxa"/>
              <w:left w:w="20" w:type="dxa"/>
              <w:bottom w:w="20" w:type="dxa"/>
              <w:right w:w="20" w:type="dxa"/>
            </w:tcMar>
            <w:vAlign w:val="center"/>
            <w:hideMark/>
          </w:tcPr>
          <w:p w14:paraId="637B4923" w14:textId="77777777" w:rsidR="00F47530" w:rsidRPr="00762560" w:rsidRDefault="00F47530" w:rsidP="00E77C98">
            <w:pPr>
              <w:pStyle w:val="movimento"/>
              <w:rPr>
                <w:color w:val="002060"/>
              </w:rPr>
            </w:pPr>
            <w:r w:rsidRPr="00762560">
              <w:rPr>
                <w:color w:val="002060"/>
              </w:rPr>
              <w:t>GUERRA ALEX</w:t>
            </w:r>
          </w:p>
        </w:tc>
        <w:tc>
          <w:tcPr>
            <w:tcW w:w="2200" w:type="dxa"/>
            <w:tcMar>
              <w:top w:w="20" w:type="dxa"/>
              <w:left w:w="20" w:type="dxa"/>
              <w:bottom w:w="20" w:type="dxa"/>
              <w:right w:w="20" w:type="dxa"/>
            </w:tcMar>
            <w:vAlign w:val="center"/>
            <w:hideMark/>
          </w:tcPr>
          <w:p w14:paraId="0BB1B409" w14:textId="77777777" w:rsidR="00F47530" w:rsidRPr="00762560" w:rsidRDefault="00F47530" w:rsidP="00E77C98">
            <w:pPr>
              <w:pStyle w:val="movimento2"/>
              <w:rPr>
                <w:color w:val="002060"/>
              </w:rPr>
            </w:pPr>
            <w:r w:rsidRPr="00762560">
              <w:rPr>
                <w:color w:val="002060"/>
              </w:rPr>
              <w:t xml:space="preserve">(VADO C5) </w:t>
            </w:r>
          </w:p>
        </w:tc>
        <w:tc>
          <w:tcPr>
            <w:tcW w:w="800" w:type="dxa"/>
            <w:tcMar>
              <w:top w:w="20" w:type="dxa"/>
              <w:left w:w="20" w:type="dxa"/>
              <w:bottom w:w="20" w:type="dxa"/>
              <w:right w:w="20" w:type="dxa"/>
            </w:tcMar>
            <w:vAlign w:val="center"/>
            <w:hideMark/>
          </w:tcPr>
          <w:p w14:paraId="3B547B7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3112E9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5343C34" w14:textId="77777777" w:rsidR="00F47530" w:rsidRPr="00762560" w:rsidRDefault="00F47530" w:rsidP="00E77C98">
            <w:pPr>
              <w:pStyle w:val="movimento2"/>
              <w:rPr>
                <w:color w:val="002060"/>
              </w:rPr>
            </w:pPr>
            <w:r w:rsidRPr="00762560">
              <w:rPr>
                <w:color w:val="002060"/>
              </w:rPr>
              <w:t> </w:t>
            </w:r>
          </w:p>
        </w:tc>
      </w:tr>
    </w:tbl>
    <w:p w14:paraId="1CD98166"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9618E21" w14:textId="77777777" w:rsidTr="00E77C98">
        <w:tc>
          <w:tcPr>
            <w:tcW w:w="2200" w:type="dxa"/>
            <w:tcMar>
              <w:top w:w="20" w:type="dxa"/>
              <w:left w:w="20" w:type="dxa"/>
              <w:bottom w:w="20" w:type="dxa"/>
              <w:right w:w="20" w:type="dxa"/>
            </w:tcMar>
            <w:vAlign w:val="center"/>
            <w:hideMark/>
          </w:tcPr>
          <w:p w14:paraId="5F45F973" w14:textId="77777777" w:rsidR="00F47530" w:rsidRPr="00762560" w:rsidRDefault="00F47530" w:rsidP="00E77C98">
            <w:pPr>
              <w:pStyle w:val="movimento"/>
              <w:rPr>
                <w:color w:val="002060"/>
              </w:rPr>
            </w:pPr>
            <w:r w:rsidRPr="00762560">
              <w:rPr>
                <w:color w:val="002060"/>
              </w:rPr>
              <w:lastRenderedPageBreak/>
              <w:t>MARINELLI GIULIO</w:t>
            </w:r>
          </w:p>
        </w:tc>
        <w:tc>
          <w:tcPr>
            <w:tcW w:w="2200" w:type="dxa"/>
            <w:tcMar>
              <w:top w:w="20" w:type="dxa"/>
              <w:left w:w="20" w:type="dxa"/>
              <w:bottom w:w="20" w:type="dxa"/>
              <w:right w:w="20" w:type="dxa"/>
            </w:tcMar>
            <w:vAlign w:val="center"/>
            <w:hideMark/>
          </w:tcPr>
          <w:p w14:paraId="1A7F90FD" w14:textId="77777777" w:rsidR="00F47530" w:rsidRPr="00762560" w:rsidRDefault="00F47530" w:rsidP="00E77C98">
            <w:pPr>
              <w:pStyle w:val="movimento2"/>
              <w:rPr>
                <w:color w:val="002060"/>
              </w:rPr>
            </w:pPr>
            <w:r w:rsidRPr="00762560">
              <w:rPr>
                <w:color w:val="002060"/>
              </w:rPr>
              <w:t xml:space="preserve">(VADO C5) </w:t>
            </w:r>
          </w:p>
        </w:tc>
        <w:tc>
          <w:tcPr>
            <w:tcW w:w="800" w:type="dxa"/>
            <w:tcMar>
              <w:top w:w="20" w:type="dxa"/>
              <w:left w:w="20" w:type="dxa"/>
              <w:bottom w:w="20" w:type="dxa"/>
              <w:right w:w="20" w:type="dxa"/>
            </w:tcMar>
            <w:vAlign w:val="center"/>
            <w:hideMark/>
          </w:tcPr>
          <w:p w14:paraId="2AE9F61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C9231A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F8701EC" w14:textId="77777777" w:rsidR="00F47530" w:rsidRPr="00762560" w:rsidRDefault="00F47530" w:rsidP="00E77C98">
            <w:pPr>
              <w:pStyle w:val="movimento2"/>
              <w:rPr>
                <w:color w:val="002060"/>
              </w:rPr>
            </w:pPr>
            <w:r w:rsidRPr="00762560">
              <w:rPr>
                <w:color w:val="002060"/>
              </w:rPr>
              <w:t> </w:t>
            </w:r>
          </w:p>
        </w:tc>
      </w:tr>
    </w:tbl>
    <w:p w14:paraId="6E966832"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C344E3B" w14:textId="77777777" w:rsidTr="00E77C98">
        <w:tc>
          <w:tcPr>
            <w:tcW w:w="2200" w:type="dxa"/>
            <w:tcMar>
              <w:top w:w="20" w:type="dxa"/>
              <w:left w:w="20" w:type="dxa"/>
              <w:bottom w:w="20" w:type="dxa"/>
              <w:right w:w="20" w:type="dxa"/>
            </w:tcMar>
            <w:vAlign w:val="center"/>
            <w:hideMark/>
          </w:tcPr>
          <w:p w14:paraId="1B2828B3" w14:textId="77777777" w:rsidR="00F47530" w:rsidRPr="00762560" w:rsidRDefault="00F47530" w:rsidP="00E77C98">
            <w:pPr>
              <w:pStyle w:val="movimento"/>
              <w:rPr>
                <w:color w:val="002060"/>
              </w:rPr>
            </w:pPr>
            <w:r w:rsidRPr="00762560">
              <w:rPr>
                <w:color w:val="002060"/>
              </w:rPr>
              <w:t>BUCCARELLI DARIO</w:t>
            </w:r>
          </w:p>
        </w:tc>
        <w:tc>
          <w:tcPr>
            <w:tcW w:w="2200" w:type="dxa"/>
            <w:tcMar>
              <w:top w:w="20" w:type="dxa"/>
              <w:left w:w="20" w:type="dxa"/>
              <w:bottom w:w="20" w:type="dxa"/>
              <w:right w:w="20" w:type="dxa"/>
            </w:tcMar>
            <w:vAlign w:val="center"/>
            <w:hideMark/>
          </w:tcPr>
          <w:p w14:paraId="6EAE091B" w14:textId="77777777" w:rsidR="00F47530" w:rsidRPr="00762560" w:rsidRDefault="00F47530" w:rsidP="00E77C98">
            <w:pPr>
              <w:pStyle w:val="movimento2"/>
              <w:rPr>
                <w:color w:val="002060"/>
              </w:rPr>
            </w:pPr>
            <w:r w:rsidRPr="00762560">
              <w:rPr>
                <w:color w:val="002060"/>
              </w:rPr>
              <w:t xml:space="preserve">(FFJ CALCIO A 5) </w:t>
            </w:r>
          </w:p>
        </w:tc>
        <w:tc>
          <w:tcPr>
            <w:tcW w:w="800" w:type="dxa"/>
            <w:tcMar>
              <w:top w:w="20" w:type="dxa"/>
              <w:left w:w="20" w:type="dxa"/>
              <w:bottom w:w="20" w:type="dxa"/>
              <w:right w:w="20" w:type="dxa"/>
            </w:tcMar>
            <w:vAlign w:val="center"/>
            <w:hideMark/>
          </w:tcPr>
          <w:p w14:paraId="25A045D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0A4652F" w14:textId="77777777" w:rsidR="00F47530" w:rsidRPr="00762560" w:rsidRDefault="00F47530" w:rsidP="00E77C98">
            <w:pPr>
              <w:pStyle w:val="movimento"/>
              <w:rPr>
                <w:color w:val="002060"/>
              </w:rPr>
            </w:pPr>
            <w:r w:rsidRPr="00762560">
              <w:rPr>
                <w:color w:val="002060"/>
              </w:rPr>
              <w:t>LUCCHETTI MATHIAS</w:t>
            </w:r>
          </w:p>
        </w:tc>
        <w:tc>
          <w:tcPr>
            <w:tcW w:w="2200" w:type="dxa"/>
            <w:tcMar>
              <w:top w:w="20" w:type="dxa"/>
              <w:left w:w="20" w:type="dxa"/>
              <w:bottom w:w="20" w:type="dxa"/>
              <w:right w:w="20" w:type="dxa"/>
            </w:tcMar>
            <w:vAlign w:val="center"/>
            <w:hideMark/>
          </w:tcPr>
          <w:p w14:paraId="0DCA7D44" w14:textId="77777777" w:rsidR="00F47530" w:rsidRPr="00762560" w:rsidRDefault="00F47530" w:rsidP="00E77C98">
            <w:pPr>
              <w:pStyle w:val="movimento2"/>
              <w:rPr>
                <w:color w:val="002060"/>
              </w:rPr>
            </w:pPr>
            <w:r w:rsidRPr="00762560">
              <w:rPr>
                <w:color w:val="002060"/>
              </w:rPr>
              <w:t xml:space="preserve">(GLS DORICA AN.UR) </w:t>
            </w:r>
          </w:p>
        </w:tc>
      </w:tr>
      <w:tr w:rsidR="00F47530" w:rsidRPr="00762560" w14:paraId="7AF8DB1A" w14:textId="77777777" w:rsidTr="00E77C98">
        <w:tc>
          <w:tcPr>
            <w:tcW w:w="2200" w:type="dxa"/>
            <w:tcMar>
              <w:top w:w="20" w:type="dxa"/>
              <w:left w:w="20" w:type="dxa"/>
              <w:bottom w:w="20" w:type="dxa"/>
              <w:right w:w="20" w:type="dxa"/>
            </w:tcMar>
            <w:vAlign w:val="center"/>
            <w:hideMark/>
          </w:tcPr>
          <w:p w14:paraId="6DA9ED92" w14:textId="77777777" w:rsidR="00F47530" w:rsidRPr="00762560" w:rsidRDefault="00F47530" w:rsidP="00E77C98">
            <w:pPr>
              <w:pStyle w:val="movimento"/>
              <w:rPr>
                <w:color w:val="002060"/>
              </w:rPr>
            </w:pPr>
            <w:r w:rsidRPr="00762560">
              <w:rPr>
                <w:color w:val="002060"/>
              </w:rPr>
              <w:t>SABBATINI FEDERICO</w:t>
            </w:r>
          </w:p>
        </w:tc>
        <w:tc>
          <w:tcPr>
            <w:tcW w:w="2200" w:type="dxa"/>
            <w:tcMar>
              <w:top w:w="20" w:type="dxa"/>
              <w:left w:w="20" w:type="dxa"/>
              <w:bottom w:w="20" w:type="dxa"/>
              <w:right w:w="20" w:type="dxa"/>
            </w:tcMar>
            <w:vAlign w:val="center"/>
            <w:hideMark/>
          </w:tcPr>
          <w:p w14:paraId="2B0BE676" w14:textId="77777777" w:rsidR="00F47530" w:rsidRPr="00762560" w:rsidRDefault="00F47530" w:rsidP="00E77C98">
            <w:pPr>
              <w:pStyle w:val="movimento2"/>
              <w:rPr>
                <w:color w:val="002060"/>
              </w:rPr>
            </w:pPr>
            <w:r w:rsidRPr="00762560">
              <w:rPr>
                <w:color w:val="002060"/>
              </w:rPr>
              <w:t xml:space="preserve">(GLS DORICA AN.UR) </w:t>
            </w:r>
          </w:p>
        </w:tc>
        <w:tc>
          <w:tcPr>
            <w:tcW w:w="800" w:type="dxa"/>
            <w:tcMar>
              <w:top w:w="20" w:type="dxa"/>
              <w:left w:w="20" w:type="dxa"/>
              <w:bottom w:w="20" w:type="dxa"/>
              <w:right w:w="20" w:type="dxa"/>
            </w:tcMar>
            <w:vAlign w:val="center"/>
            <w:hideMark/>
          </w:tcPr>
          <w:p w14:paraId="0295106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BA37A4A" w14:textId="77777777" w:rsidR="00F47530" w:rsidRPr="00762560" w:rsidRDefault="00F47530" w:rsidP="00E77C98">
            <w:pPr>
              <w:pStyle w:val="movimento"/>
              <w:rPr>
                <w:color w:val="002060"/>
              </w:rPr>
            </w:pPr>
            <w:r w:rsidRPr="00762560">
              <w:rPr>
                <w:color w:val="002060"/>
              </w:rPr>
              <w:t>COACCI JOURI</w:t>
            </w:r>
          </w:p>
        </w:tc>
        <w:tc>
          <w:tcPr>
            <w:tcW w:w="2200" w:type="dxa"/>
            <w:tcMar>
              <w:top w:w="20" w:type="dxa"/>
              <w:left w:w="20" w:type="dxa"/>
              <w:bottom w:w="20" w:type="dxa"/>
              <w:right w:w="20" w:type="dxa"/>
            </w:tcMar>
            <w:vAlign w:val="center"/>
            <w:hideMark/>
          </w:tcPr>
          <w:p w14:paraId="3997432D" w14:textId="77777777" w:rsidR="00F47530" w:rsidRPr="00762560" w:rsidRDefault="00F47530" w:rsidP="00E77C98">
            <w:pPr>
              <w:pStyle w:val="movimento2"/>
              <w:rPr>
                <w:color w:val="002060"/>
              </w:rPr>
            </w:pPr>
            <w:r w:rsidRPr="00762560">
              <w:rPr>
                <w:color w:val="002060"/>
              </w:rPr>
              <w:t xml:space="preserve">(SAN BIAGIO) </w:t>
            </w:r>
          </w:p>
        </w:tc>
      </w:tr>
      <w:tr w:rsidR="00F47530" w:rsidRPr="00762560" w14:paraId="27F1E947" w14:textId="77777777" w:rsidTr="00E77C98">
        <w:tc>
          <w:tcPr>
            <w:tcW w:w="2200" w:type="dxa"/>
            <w:tcMar>
              <w:top w:w="20" w:type="dxa"/>
              <w:left w:w="20" w:type="dxa"/>
              <w:bottom w:w="20" w:type="dxa"/>
              <w:right w:w="20" w:type="dxa"/>
            </w:tcMar>
            <w:vAlign w:val="center"/>
            <w:hideMark/>
          </w:tcPr>
          <w:p w14:paraId="37FA78C5" w14:textId="77777777" w:rsidR="00F47530" w:rsidRPr="00762560" w:rsidRDefault="00F47530" w:rsidP="00E77C98">
            <w:pPr>
              <w:pStyle w:val="movimento"/>
              <w:rPr>
                <w:color w:val="002060"/>
              </w:rPr>
            </w:pPr>
            <w:r w:rsidRPr="00762560">
              <w:rPr>
                <w:color w:val="002060"/>
              </w:rPr>
              <w:t>ANGELINI ALESSANDRO</w:t>
            </w:r>
          </w:p>
        </w:tc>
        <w:tc>
          <w:tcPr>
            <w:tcW w:w="2200" w:type="dxa"/>
            <w:tcMar>
              <w:top w:w="20" w:type="dxa"/>
              <w:left w:w="20" w:type="dxa"/>
              <w:bottom w:w="20" w:type="dxa"/>
              <w:right w:w="20" w:type="dxa"/>
            </w:tcMar>
            <w:vAlign w:val="center"/>
            <w:hideMark/>
          </w:tcPr>
          <w:p w14:paraId="1EF7EF04" w14:textId="77777777" w:rsidR="00F47530" w:rsidRPr="00762560" w:rsidRDefault="00F47530" w:rsidP="00E77C98">
            <w:pPr>
              <w:pStyle w:val="movimento2"/>
              <w:rPr>
                <w:color w:val="002060"/>
              </w:rPr>
            </w:pPr>
            <w:r w:rsidRPr="00762560">
              <w:rPr>
                <w:color w:val="002060"/>
              </w:rPr>
              <w:t xml:space="preserve">(VADO C5) </w:t>
            </w:r>
          </w:p>
        </w:tc>
        <w:tc>
          <w:tcPr>
            <w:tcW w:w="800" w:type="dxa"/>
            <w:tcMar>
              <w:top w:w="20" w:type="dxa"/>
              <w:left w:w="20" w:type="dxa"/>
              <w:bottom w:w="20" w:type="dxa"/>
              <w:right w:w="20" w:type="dxa"/>
            </w:tcMar>
            <w:vAlign w:val="center"/>
            <w:hideMark/>
          </w:tcPr>
          <w:p w14:paraId="289930F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7F741C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3A339ED" w14:textId="77777777" w:rsidR="00F47530" w:rsidRPr="00762560" w:rsidRDefault="00F47530" w:rsidP="00E77C98">
            <w:pPr>
              <w:pStyle w:val="movimento2"/>
              <w:rPr>
                <w:color w:val="002060"/>
              </w:rPr>
            </w:pPr>
            <w:r w:rsidRPr="00762560">
              <w:rPr>
                <w:color w:val="002060"/>
              </w:rPr>
              <w:t> </w:t>
            </w:r>
          </w:p>
        </w:tc>
      </w:tr>
    </w:tbl>
    <w:p w14:paraId="068F1AC5"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4DEA3BE" w14:textId="77777777" w:rsidTr="00E77C98">
        <w:tc>
          <w:tcPr>
            <w:tcW w:w="2200" w:type="dxa"/>
            <w:tcMar>
              <w:top w:w="20" w:type="dxa"/>
              <w:left w:w="20" w:type="dxa"/>
              <w:bottom w:w="20" w:type="dxa"/>
              <w:right w:w="20" w:type="dxa"/>
            </w:tcMar>
            <w:vAlign w:val="center"/>
            <w:hideMark/>
          </w:tcPr>
          <w:p w14:paraId="3B02A01A" w14:textId="77777777" w:rsidR="00F47530" w:rsidRPr="00762560" w:rsidRDefault="00F47530" w:rsidP="00E77C98">
            <w:pPr>
              <w:pStyle w:val="movimento"/>
              <w:rPr>
                <w:color w:val="002060"/>
              </w:rPr>
            </w:pPr>
            <w:r w:rsidRPr="00762560">
              <w:rPr>
                <w:color w:val="002060"/>
              </w:rPr>
              <w:t>FRONTINI MATTEO</w:t>
            </w:r>
          </w:p>
        </w:tc>
        <w:tc>
          <w:tcPr>
            <w:tcW w:w="2200" w:type="dxa"/>
            <w:tcMar>
              <w:top w:w="20" w:type="dxa"/>
              <w:left w:w="20" w:type="dxa"/>
              <w:bottom w:w="20" w:type="dxa"/>
              <w:right w:w="20" w:type="dxa"/>
            </w:tcMar>
            <w:vAlign w:val="center"/>
            <w:hideMark/>
          </w:tcPr>
          <w:p w14:paraId="6EC4E98C" w14:textId="77777777" w:rsidR="00F47530" w:rsidRPr="00762560" w:rsidRDefault="00F47530" w:rsidP="00E77C98">
            <w:pPr>
              <w:pStyle w:val="movimento2"/>
              <w:rPr>
                <w:color w:val="002060"/>
              </w:rPr>
            </w:pPr>
            <w:r w:rsidRPr="00762560">
              <w:rPr>
                <w:color w:val="002060"/>
              </w:rPr>
              <w:t xml:space="preserve">(CALCETTO NUMANA) </w:t>
            </w:r>
          </w:p>
        </w:tc>
        <w:tc>
          <w:tcPr>
            <w:tcW w:w="800" w:type="dxa"/>
            <w:tcMar>
              <w:top w:w="20" w:type="dxa"/>
              <w:left w:w="20" w:type="dxa"/>
              <w:bottom w:w="20" w:type="dxa"/>
              <w:right w:w="20" w:type="dxa"/>
            </w:tcMar>
            <w:vAlign w:val="center"/>
            <w:hideMark/>
          </w:tcPr>
          <w:p w14:paraId="1340937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F666D4A" w14:textId="77777777" w:rsidR="00F47530" w:rsidRPr="00762560" w:rsidRDefault="00F47530" w:rsidP="00E77C98">
            <w:pPr>
              <w:pStyle w:val="movimento"/>
              <w:rPr>
                <w:color w:val="002060"/>
              </w:rPr>
            </w:pPr>
            <w:r w:rsidRPr="00762560">
              <w:rPr>
                <w:color w:val="002060"/>
              </w:rPr>
              <w:t>ANGELINI DIEGO</w:t>
            </w:r>
          </w:p>
        </w:tc>
        <w:tc>
          <w:tcPr>
            <w:tcW w:w="2200" w:type="dxa"/>
            <w:tcMar>
              <w:top w:w="20" w:type="dxa"/>
              <w:left w:w="20" w:type="dxa"/>
              <w:bottom w:w="20" w:type="dxa"/>
              <w:right w:w="20" w:type="dxa"/>
            </w:tcMar>
            <w:vAlign w:val="center"/>
            <w:hideMark/>
          </w:tcPr>
          <w:p w14:paraId="077B6BAE" w14:textId="77777777" w:rsidR="00F47530" w:rsidRPr="00762560" w:rsidRDefault="00F47530" w:rsidP="00E77C98">
            <w:pPr>
              <w:pStyle w:val="movimento2"/>
              <w:rPr>
                <w:color w:val="002060"/>
              </w:rPr>
            </w:pPr>
            <w:r w:rsidRPr="00762560">
              <w:rPr>
                <w:color w:val="002060"/>
              </w:rPr>
              <w:t xml:space="preserve">(CANDIA BARACCOLA ASPIO) </w:t>
            </w:r>
          </w:p>
        </w:tc>
      </w:tr>
      <w:tr w:rsidR="00F47530" w:rsidRPr="00762560" w14:paraId="0087924B" w14:textId="77777777" w:rsidTr="00E77C98">
        <w:tc>
          <w:tcPr>
            <w:tcW w:w="2200" w:type="dxa"/>
            <w:tcMar>
              <w:top w:w="20" w:type="dxa"/>
              <w:left w:w="20" w:type="dxa"/>
              <w:bottom w:w="20" w:type="dxa"/>
              <w:right w:w="20" w:type="dxa"/>
            </w:tcMar>
            <w:vAlign w:val="center"/>
            <w:hideMark/>
          </w:tcPr>
          <w:p w14:paraId="0C3C65FA" w14:textId="77777777" w:rsidR="00F47530" w:rsidRPr="00762560" w:rsidRDefault="00F47530" w:rsidP="00E77C98">
            <w:pPr>
              <w:pStyle w:val="movimento"/>
              <w:rPr>
                <w:color w:val="002060"/>
              </w:rPr>
            </w:pPr>
            <w:r w:rsidRPr="00762560">
              <w:rPr>
                <w:color w:val="002060"/>
              </w:rPr>
              <w:t>FILIPPINI DAMIANO</w:t>
            </w:r>
          </w:p>
        </w:tc>
        <w:tc>
          <w:tcPr>
            <w:tcW w:w="2200" w:type="dxa"/>
            <w:tcMar>
              <w:top w:w="20" w:type="dxa"/>
              <w:left w:w="20" w:type="dxa"/>
              <w:bottom w:w="20" w:type="dxa"/>
              <w:right w:w="20" w:type="dxa"/>
            </w:tcMar>
            <w:vAlign w:val="center"/>
            <w:hideMark/>
          </w:tcPr>
          <w:p w14:paraId="0420D2E8" w14:textId="77777777" w:rsidR="00F47530" w:rsidRPr="00762560" w:rsidRDefault="00F47530" w:rsidP="00E77C98">
            <w:pPr>
              <w:pStyle w:val="movimento2"/>
              <w:rPr>
                <w:color w:val="002060"/>
              </w:rPr>
            </w:pPr>
            <w:r w:rsidRPr="00762560">
              <w:rPr>
                <w:color w:val="002060"/>
              </w:rPr>
              <w:t xml:space="preserve">(CDC 2018) </w:t>
            </w:r>
          </w:p>
        </w:tc>
        <w:tc>
          <w:tcPr>
            <w:tcW w:w="800" w:type="dxa"/>
            <w:tcMar>
              <w:top w:w="20" w:type="dxa"/>
              <w:left w:w="20" w:type="dxa"/>
              <w:bottom w:w="20" w:type="dxa"/>
              <w:right w:w="20" w:type="dxa"/>
            </w:tcMar>
            <w:vAlign w:val="center"/>
            <w:hideMark/>
          </w:tcPr>
          <w:p w14:paraId="7A47D2C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06D83CB" w14:textId="77777777" w:rsidR="00F47530" w:rsidRPr="00762560" w:rsidRDefault="00F47530" w:rsidP="00E77C98">
            <w:pPr>
              <w:pStyle w:val="movimento"/>
              <w:rPr>
                <w:color w:val="002060"/>
              </w:rPr>
            </w:pPr>
            <w:r w:rsidRPr="00762560">
              <w:rPr>
                <w:color w:val="002060"/>
              </w:rPr>
              <w:t>GASPARRI SIMONE</w:t>
            </w:r>
          </w:p>
        </w:tc>
        <w:tc>
          <w:tcPr>
            <w:tcW w:w="2200" w:type="dxa"/>
            <w:tcMar>
              <w:top w:w="20" w:type="dxa"/>
              <w:left w:w="20" w:type="dxa"/>
              <w:bottom w:w="20" w:type="dxa"/>
              <w:right w:w="20" w:type="dxa"/>
            </w:tcMar>
            <w:vAlign w:val="center"/>
            <w:hideMark/>
          </w:tcPr>
          <w:p w14:paraId="7465CD72" w14:textId="77777777" w:rsidR="00F47530" w:rsidRPr="00762560" w:rsidRDefault="00F47530" w:rsidP="00E77C98">
            <w:pPr>
              <w:pStyle w:val="movimento2"/>
              <w:rPr>
                <w:color w:val="002060"/>
              </w:rPr>
            </w:pPr>
            <w:r w:rsidRPr="00762560">
              <w:rPr>
                <w:color w:val="002060"/>
              </w:rPr>
              <w:t xml:space="preserve">(GLS DORICA AN.UR) </w:t>
            </w:r>
          </w:p>
        </w:tc>
      </w:tr>
      <w:tr w:rsidR="00F47530" w:rsidRPr="00762560" w14:paraId="562DC65C" w14:textId="77777777" w:rsidTr="00E77C98">
        <w:tc>
          <w:tcPr>
            <w:tcW w:w="2200" w:type="dxa"/>
            <w:tcMar>
              <w:top w:w="20" w:type="dxa"/>
              <w:left w:w="20" w:type="dxa"/>
              <w:bottom w:w="20" w:type="dxa"/>
              <w:right w:w="20" w:type="dxa"/>
            </w:tcMar>
            <w:vAlign w:val="center"/>
            <w:hideMark/>
          </w:tcPr>
          <w:p w14:paraId="6C03EEBB" w14:textId="77777777" w:rsidR="00F47530" w:rsidRPr="00762560" w:rsidRDefault="00F47530" w:rsidP="00E77C98">
            <w:pPr>
              <w:pStyle w:val="movimento"/>
              <w:rPr>
                <w:color w:val="002060"/>
              </w:rPr>
            </w:pPr>
            <w:r w:rsidRPr="00762560">
              <w:rPr>
                <w:color w:val="002060"/>
              </w:rPr>
              <w:t>RUSSO SALVATORE</w:t>
            </w:r>
          </w:p>
        </w:tc>
        <w:tc>
          <w:tcPr>
            <w:tcW w:w="2200" w:type="dxa"/>
            <w:tcMar>
              <w:top w:w="20" w:type="dxa"/>
              <w:left w:w="20" w:type="dxa"/>
              <w:bottom w:w="20" w:type="dxa"/>
              <w:right w:w="20" w:type="dxa"/>
            </w:tcMar>
            <w:vAlign w:val="center"/>
            <w:hideMark/>
          </w:tcPr>
          <w:p w14:paraId="6DEA7192" w14:textId="77777777" w:rsidR="00F47530" w:rsidRPr="00762560" w:rsidRDefault="00F47530" w:rsidP="00E77C98">
            <w:pPr>
              <w:pStyle w:val="movimento2"/>
              <w:rPr>
                <w:color w:val="002060"/>
              </w:rPr>
            </w:pPr>
            <w:r w:rsidRPr="00762560">
              <w:rPr>
                <w:color w:val="002060"/>
              </w:rPr>
              <w:t xml:space="preserve">(SAN BIAGIO) </w:t>
            </w:r>
          </w:p>
        </w:tc>
        <w:tc>
          <w:tcPr>
            <w:tcW w:w="800" w:type="dxa"/>
            <w:tcMar>
              <w:top w:w="20" w:type="dxa"/>
              <w:left w:w="20" w:type="dxa"/>
              <w:bottom w:w="20" w:type="dxa"/>
              <w:right w:w="20" w:type="dxa"/>
            </w:tcMar>
            <w:vAlign w:val="center"/>
            <w:hideMark/>
          </w:tcPr>
          <w:p w14:paraId="5613DA2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2A534EE" w14:textId="77777777" w:rsidR="00F47530" w:rsidRPr="00762560" w:rsidRDefault="00F47530" w:rsidP="00E77C98">
            <w:pPr>
              <w:pStyle w:val="movimento"/>
              <w:rPr>
                <w:color w:val="002060"/>
              </w:rPr>
            </w:pPr>
            <w:r w:rsidRPr="00762560">
              <w:rPr>
                <w:color w:val="002060"/>
              </w:rPr>
              <w:t>RAMADANI SHEZA</w:t>
            </w:r>
          </w:p>
        </w:tc>
        <w:tc>
          <w:tcPr>
            <w:tcW w:w="2200" w:type="dxa"/>
            <w:tcMar>
              <w:top w:w="20" w:type="dxa"/>
              <w:left w:w="20" w:type="dxa"/>
              <w:bottom w:w="20" w:type="dxa"/>
              <w:right w:w="20" w:type="dxa"/>
            </w:tcMar>
            <w:vAlign w:val="center"/>
            <w:hideMark/>
          </w:tcPr>
          <w:p w14:paraId="26EC66BA" w14:textId="77777777" w:rsidR="00F47530" w:rsidRPr="00762560" w:rsidRDefault="00F47530" w:rsidP="00E77C98">
            <w:pPr>
              <w:pStyle w:val="movimento2"/>
              <w:rPr>
                <w:color w:val="002060"/>
              </w:rPr>
            </w:pPr>
            <w:r w:rsidRPr="00762560">
              <w:rPr>
                <w:color w:val="002060"/>
              </w:rPr>
              <w:t xml:space="preserve">(VADO C5) </w:t>
            </w:r>
          </w:p>
        </w:tc>
      </w:tr>
    </w:tbl>
    <w:p w14:paraId="351F9AA1"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6DF7B18" w14:textId="77777777" w:rsidTr="00E77C98">
        <w:tc>
          <w:tcPr>
            <w:tcW w:w="2200" w:type="dxa"/>
            <w:tcMar>
              <w:top w:w="20" w:type="dxa"/>
              <w:left w:w="20" w:type="dxa"/>
              <w:bottom w:w="20" w:type="dxa"/>
              <w:right w:w="20" w:type="dxa"/>
            </w:tcMar>
            <w:vAlign w:val="center"/>
            <w:hideMark/>
          </w:tcPr>
          <w:p w14:paraId="187BD8D9" w14:textId="77777777" w:rsidR="00F47530" w:rsidRPr="00762560" w:rsidRDefault="00F47530" w:rsidP="00E77C98">
            <w:pPr>
              <w:pStyle w:val="movimento"/>
              <w:rPr>
                <w:color w:val="002060"/>
              </w:rPr>
            </w:pPr>
            <w:r w:rsidRPr="00762560">
              <w:rPr>
                <w:color w:val="002060"/>
              </w:rPr>
              <w:t>CAPRARI EMANUELE</w:t>
            </w:r>
          </w:p>
        </w:tc>
        <w:tc>
          <w:tcPr>
            <w:tcW w:w="2200" w:type="dxa"/>
            <w:tcMar>
              <w:top w:w="20" w:type="dxa"/>
              <w:left w:w="20" w:type="dxa"/>
              <w:bottom w:w="20" w:type="dxa"/>
              <w:right w:w="20" w:type="dxa"/>
            </w:tcMar>
            <w:vAlign w:val="center"/>
            <w:hideMark/>
          </w:tcPr>
          <w:p w14:paraId="623AC5CF" w14:textId="77777777" w:rsidR="00F47530" w:rsidRPr="00762560" w:rsidRDefault="00F47530" w:rsidP="00E77C98">
            <w:pPr>
              <w:pStyle w:val="movimento2"/>
              <w:rPr>
                <w:color w:val="002060"/>
              </w:rPr>
            </w:pPr>
            <w:r w:rsidRPr="00762560">
              <w:rPr>
                <w:color w:val="002060"/>
              </w:rPr>
              <w:t xml:space="preserve">(CANDIA BARACCOLA ASPIO) </w:t>
            </w:r>
          </w:p>
        </w:tc>
        <w:tc>
          <w:tcPr>
            <w:tcW w:w="800" w:type="dxa"/>
            <w:tcMar>
              <w:top w:w="20" w:type="dxa"/>
              <w:left w:w="20" w:type="dxa"/>
              <w:bottom w:w="20" w:type="dxa"/>
              <w:right w:w="20" w:type="dxa"/>
            </w:tcMar>
            <w:vAlign w:val="center"/>
            <w:hideMark/>
          </w:tcPr>
          <w:p w14:paraId="03C3934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0F50487" w14:textId="77777777" w:rsidR="00F47530" w:rsidRPr="00762560" w:rsidRDefault="00F47530" w:rsidP="00E77C98">
            <w:pPr>
              <w:pStyle w:val="movimento"/>
              <w:rPr>
                <w:color w:val="002060"/>
              </w:rPr>
            </w:pPr>
            <w:r w:rsidRPr="00762560">
              <w:rPr>
                <w:color w:val="002060"/>
              </w:rPr>
              <w:t>GIACHI CHRISTIAN</w:t>
            </w:r>
          </w:p>
        </w:tc>
        <w:tc>
          <w:tcPr>
            <w:tcW w:w="2200" w:type="dxa"/>
            <w:tcMar>
              <w:top w:w="20" w:type="dxa"/>
              <w:left w:w="20" w:type="dxa"/>
              <w:bottom w:w="20" w:type="dxa"/>
              <w:right w:w="20" w:type="dxa"/>
            </w:tcMar>
            <w:vAlign w:val="center"/>
            <w:hideMark/>
          </w:tcPr>
          <w:p w14:paraId="52BB4F56" w14:textId="77777777" w:rsidR="00F47530" w:rsidRPr="00762560" w:rsidRDefault="00F47530" w:rsidP="00E77C98">
            <w:pPr>
              <w:pStyle w:val="movimento2"/>
              <w:rPr>
                <w:color w:val="002060"/>
              </w:rPr>
            </w:pPr>
            <w:r w:rsidRPr="00762560">
              <w:rPr>
                <w:color w:val="002060"/>
              </w:rPr>
              <w:t xml:space="preserve">(CANDIA BARACCOLA ASPIO) </w:t>
            </w:r>
          </w:p>
        </w:tc>
      </w:tr>
      <w:tr w:rsidR="00F47530" w:rsidRPr="00762560" w14:paraId="3A7BC685" w14:textId="77777777" w:rsidTr="00E77C98">
        <w:tc>
          <w:tcPr>
            <w:tcW w:w="2200" w:type="dxa"/>
            <w:tcMar>
              <w:top w:w="20" w:type="dxa"/>
              <w:left w:w="20" w:type="dxa"/>
              <w:bottom w:w="20" w:type="dxa"/>
              <w:right w:w="20" w:type="dxa"/>
            </w:tcMar>
            <w:vAlign w:val="center"/>
            <w:hideMark/>
          </w:tcPr>
          <w:p w14:paraId="76823FC0" w14:textId="77777777" w:rsidR="00F47530" w:rsidRPr="00762560" w:rsidRDefault="00F47530" w:rsidP="00E77C98">
            <w:pPr>
              <w:pStyle w:val="movimento"/>
              <w:rPr>
                <w:color w:val="002060"/>
              </w:rPr>
            </w:pPr>
            <w:r w:rsidRPr="00762560">
              <w:rPr>
                <w:color w:val="002060"/>
              </w:rPr>
              <w:t>MUSA ALESSANDRO</w:t>
            </w:r>
          </w:p>
        </w:tc>
        <w:tc>
          <w:tcPr>
            <w:tcW w:w="2200" w:type="dxa"/>
            <w:tcMar>
              <w:top w:w="20" w:type="dxa"/>
              <w:left w:w="20" w:type="dxa"/>
              <w:bottom w:w="20" w:type="dxa"/>
              <w:right w:w="20" w:type="dxa"/>
            </w:tcMar>
            <w:vAlign w:val="center"/>
            <w:hideMark/>
          </w:tcPr>
          <w:p w14:paraId="7DD4A8A6" w14:textId="77777777" w:rsidR="00F47530" w:rsidRPr="00762560" w:rsidRDefault="00F47530" w:rsidP="00E77C98">
            <w:pPr>
              <w:pStyle w:val="movimento2"/>
              <w:rPr>
                <w:color w:val="002060"/>
              </w:rPr>
            </w:pPr>
            <w:r w:rsidRPr="00762560">
              <w:rPr>
                <w:color w:val="002060"/>
              </w:rPr>
              <w:t xml:space="preserve">(CDC 2018) </w:t>
            </w:r>
          </w:p>
        </w:tc>
        <w:tc>
          <w:tcPr>
            <w:tcW w:w="800" w:type="dxa"/>
            <w:tcMar>
              <w:top w:w="20" w:type="dxa"/>
              <w:left w:w="20" w:type="dxa"/>
              <w:bottom w:w="20" w:type="dxa"/>
              <w:right w:w="20" w:type="dxa"/>
            </w:tcMar>
            <w:vAlign w:val="center"/>
            <w:hideMark/>
          </w:tcPr>
          <w:p w14:paraId="6256EAE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B7E90D6" w14:textId="77777777" w:rsidR="00F47530" w:rsidRPr="00762560" w:rsidRDefault="00F47530" w:rsidP="00E77C98">
            <w:pPr>
              <w:pStyle w:val="movimento"/>
              <w:rPr>
                <w:color w:val="002060"/>
              </w:rPr>
            </w:pPr>
            <w:r w:rsidRPr="00762560">
              <w:rPr>
                <w:color w:val="002060"/>
              </w:rPr>
              <w:t>PASQUINI ALEX</w:t>
            </w:r>
          </w:p>
        </w:tc>
        <w:tc>
          <w:tcPr>
            <w:tcW w:w="2200" w:type="dxa"/>
            <w:tcMar>
              <w:top w:w="20" w:type="dxa"/>
              <w:left w:w="20" w:type="dxa"/>
              <w:bottom w:w="20" w:type="dxa"/>
              <w:right w:w="20" w:type="dxa"/>
            </w:tcMar>
            <w:vAlign w:val="center"/>
            <w:hideMark/>
          </w:tcPr>
          <w:p w14:paraId="01873152" w14:textId="77777777" w:rsidR="00F47530" w:rsidRPr="00762560" w:rsidRDefault="00F47530" w:rsidP="00E77C98">
            <w:pPr>
              <w:pStyle w:val="movimento2"/>
              <w:rPr>
                <w:color w:val="002060"/>
              </w:rPr>
            </w:pPr>
            <w:r w:rsidRPr="00762560">
              <w:rPr>
                <w:color w:val="002060"/>
              </w:rPr>
              <w:t xml:space="preserve">(SAN BIAGIO) </w:t>
            </w:r>
          </w:p>
        </w:tc>
      </w:tr>
    </w:tbl>
    <w:p w14:paraId="397BAAD8" w14:textId="77777777" w:rsidR="00F47530" w:rsidRDefault="00F47530" w:rsidP="00F47530">
      <w:pPr>
        <w:pStyle w:val="breakline"/>
        <w:rPr>
          <w:color w:val="002060"/>
        </w:rPr>
      </w:pPr>
    </w:p>
    <w:p w14:paraId="5855ED32"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3797100"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14F1050A" w14:textId="77777777" w:rsidR="00F47530" w:rsidRPr="00762560" w:rsidRDefault="00F47530" w:rsidP="00F47530">
      <w:pPr>
        <w:pStyle w:val="breakline"/>
        <w:rPr>
          <w:rFonts w:eastAsiaTheme="minorEastAsia"/>
          <w:color w:val="002060"/>
        </w:rPr>
      </w:pPr>
    </w:p>
    <w:p w14:paraId="7D5B03CE" w14:textId="77777777" w:rsidR="00F47530" w:rsidRPr="00762560" w:rsidRDefault="00F47530" w:rsidP="00F47530">
      <w:pPr>
        <w:pStyle w:val="titoloprinc0"/>
        <w:rPr>
          <w:color w:val="002060"/>
        </w:rPr>
      </w:pPr>
      <w:r w:rsidRPr="00762560">
        <w:rPr>
          <w:color w:val="002060"/>
        </w:rPr>
        <w:t>CLASSIFICA</w:t>
      </w:r>
    </w:p>
    <w:p w14:paraId="27ADF85D" w14:textId="77777777" w:rsidR="00F47530" w:rsidRPr="00762560" w:rsidRDefault="00F47530" w:rsidP="00F47530">
      <w:pPr>
        <w:pStyle w:val="breakline"/>
        <w:rPr>
          <w:color w:val="002060"/>
        </w:rPr>
      </w:pPr>
    </w:p>
    <w:p w14:paraId="581DCB72" w14:textId="77777777" w:rsidR="00F47530" w:rsidRPr="00762560" w:rsidRDefault="00F47530" w:rsidP="00F47530">
      <w:pPr>
        <w:pStyle w:val="breakline"/>
        <w:rPr>
          <w:color w:val="002060"/>
        </w:rPr>
      </w:pPr>
    </w:p>
    <w:p w14:paraId="0A12AF15"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FA7837C"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363DE"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AE7B6"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7DD19"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9F9D3"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E34C"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DE08"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C9D4"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6734E"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2E09"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CD9AC" w14:textId="77777777" w:rsidR="00F47530" w:rsidRPr="00762560" w:rsidRDefault="00F47530" w:rsidP="00E77C98">
            <w:pPr>
              <w:pStyle w:val="headertabella0"/>
              <w:rPr>
                <w:color w:val="002060"/>
              </w:rPr>
            </w:pPr>
            <w:r w:rsidRPr="00762560">
              <w:rPr>
                <w:color w:val="002060"/>
              </w:rPr>
              <w:t>PE</w:t>
            </w:r>
          </w:p>
        </w:tc>
      </w:tr>
      <w:tr w:rsidR="00F47530" w:rsidRPr="00762560" w14:paraId="26BF6439"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C0A62" w14:textId="77777777" w:rsidR="00F47530" w:rsidRPr="00762560" w:rsidRDefault="00F47530" w:rsidP="00E77C98">
            <w:pPr>
              <w:pStyle w:val="rowtabella0"/>
              <w:rPr>
                <w:color w:val="002060"/>
              </w:rPr>
            </w:pPr>
            <w:r w:rsidRPr="00762560">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1F62"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948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7D32"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EC2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1CA9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F48E"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A74F" w14:textId="77777777" w:rsidR="00F47530" w:rsidRPr="00762560" w:rsidRDefault="00F47530" w:rsidP="00E77C98">
            <w:pPr>
              <w:pStyle w:val="rowtabella0"/>
              <w:jc w:val="center"/>
              <w:rPr>
                <w:color w:val="002060"/>
              </w:rPr>
            </w:pPr>
            <w:r w:rsidRPr="007625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2C42"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C069" w14:textId="77777777" w:rsidR="00F47530" w:rsidRPr="00762560" w:rsidRDefault="00F47530" w:rsidP="00E77C98">
            <w:pPr>
              <w:pStyle w:val="rowtabella0"/>
              <w:jc w:val="center"/>
              <w:rPr>
                <w:color w:val="002060"/>
              </w:rPr>
            </w:pPr>
            <w:r w:rsidRPr="00762560">
              <w:rPr>
                <w:color w:val="002060"/>
              </w:rPr>
              <w:t>0</w:t>
            </w:r>
          </w:p>
        </w:tc>
      </w:tr>
      <w:tr w:rsidR="00F47530" w:rsidRPr="00762560" w14:paraId="0AED68E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49DA6" w14:textId="77777777" w:rsidR="00F47530" w:rsidRPr="00762560" w:rsidRDefault="00F47530" w:rsidP="00E77C98">
            <w:pPr>
              <w:pStyle w:val="rowtabella0"/>
              <w:rPr>
                <w:color w:val="002060"/>
              </w:rPr>
            </w:pPr>
            <w:r w:rsidRPr="0076256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B2F5"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500C"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BDB2"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074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9EF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F6E0"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B43C" w14:textId="77777777" w:rsidR="00F47530" w:rsidRPr="00762560" w:rsidRDefault="00F47530" w:rsidP="00E77C98">
            <w:pPr>
              <w:pStyle w:val="rowtabella0"/>
              <w:jc w:val="center"/>
              <w:rPr>
                <w:color w:val="002060"/>
              </w:rPr>
            </w:pPr>
            <w:r w:rsidRPr="007625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38DD"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52AD" w14:textId="77777777" w:rsidR="00F47530" w:rsidRPr="00762560" w:rsidRDefault="00F47530" w:rsidP="00E77C98">
            <w:pPr>
              <w:pStyle w:val="rowtabella0"/>
              <w:jc w:val="center"/>
              <w:rPr>
                <w:color w:val="002060"/>
              </w:rPr>
            </w:pPr>
            <w:r w:rsidRPr="00762560">
              <w:rPr>
                <w:color w:val="002060"/>
              </w:rPr>
              <w:t>0</w:t>
            </w:r>
          </w:p>
        </w:tc>
      </w:tr>
      <w:tr w:rsidR="00F47530" w:rsidRPr="00762560" w14:paraId="425E0E3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E2648" w14:textId="77777777" w:rsidR="00F47530" w:rsidRPr="00762560" w:rsidRDefault="00F47530" w:rsidP="00E77C98">
            <w:pPr>
              <w:pStyle w:val="rowtabella0"/>
              <w:rPr>
                <w:color w:val="002060"/>
              </w:rPr>
            </w:pPr>
            <w:r w:rsidRPr="0076256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731E"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335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F8586"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407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014E"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FDE0" w14:textId="77777777" w:rsidR="00F47530" w:rsidRPr="00762560" w:rsidRDefault="00F47530" w:rsidP="00E77C98">
            <w:pPr>
              <w:pStyle w:val="rowtabella0"/>
              <w:jc w:val="center"/>
              <w:rPr>
                <w:color w:val="002060"/>
              </w:rPr>
            </w:pPr>
            <w:r w:rsidRPr="0076256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73D5"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9D13"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D4EB" w14:textId="77777777" w:rsidR="00F47530" w:rsidRPr="00762560" w:rsidRDefault="00F47530" w:rsidP="00E77C98">
            <w:pPr>
              <w:pStyle w:val="rowtabella0"/>
              <w:jc w:val="center"/>
              <w:rPr>
                <w:color w:val="002060"/>
              </w:rPr>
            </w:pPr>
            <w:r w:rsidRPr="00762560">
              <w:rPr>
                <w:color w:val="002060"/>
              </w:rPr>
              <w:t>0</w:t>
            </w:r>
          </w:p>
        </w:tc>
      </w:tr>
      <w:tr w:rsidR="00F47530" w:rsidRPr="00762560" w14:paraId="31D78C2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53651" w14:textId="77777777" w:rsidR="00F47530" w:rsidRPr="00762560" w:rsidRDefault="00F47530" w:rsidP="00E77C98">
            <w:pPr>
              <w:pStyle w:val="rowtabella0"/>
              <w:rPr>
                <w:color w:val="002060"/>
              </w:rPr>
            </w:pPr>
            <w:r w:rsidRPr="0076256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9A71"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B2C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1C78"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F1D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EBE5"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96C5"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D0AB"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0670"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DA1E" w14:textId="77777777" w:rsidR="00F47530" w:rsidRPr="00762560" w:rsidRDefault="00F47530" w:rsidP="00E77C98">
            <w:pPr>
              <w:pStyle w:val="rowtabella0"/>
              <w:jc w:val="center"/>
              <w:rPr>
                <w:color w:val="002060"/>
              </w:rPr>
            </w:pPr>
            <w:r w:rsidRPr="00762560">
              <w:rPr>
                <w:color w:val="002060"/>
              </w:rPr>
              <w:t>0</w:t>
            </w:r>
          </w:p>
        </w:tc>
      </w:tr>
      <w:tr w:rsidR="00F47530" w:rsidRPr="00762560" w14:paraId="49ECFAD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8E3E0" w14:textId="77777777" w:rsidR="00F47530" w:rsidRPr="00762560" w:rsidRDefault="00F47530" w:rsidP="00E77C98">
            <w:pPr>
              <w:pStyle w:val="rowtabella0"/>
              <w:rPr>
                <w:color w:val="002060"/>
              </w:rPr>
            </w:pPr>
            <w:r w:rsidRPr="0076256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E030"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8D2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9A15"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091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D1AD"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C778" w14:textId="77777777" w:rsidR="00F47530" w:rsidRPr="00762560" w:rsidRDefault="00F47530" w:rsidP="00E77C98">
            <w:pPr>
              <w:pStyle w:val="rowtabella0"/>
              <w:jc w:val="center"/>
              <w:rPr>
                <w:color w:val="002060"/>
              </w:rPr>
            </w:pPr>
            <w:r w:rsidRPr="0076256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168A"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A510"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5D9C" w14:textId="77777777" w:rsidR="00F47530" w:rsidRPr="00762560" w:rsidRDefault="00F47530" w:rsidP="00E77C98">
            <w:pPr>
              <w:pStyle w:val="rowtabella0"/>
              <w:jc w:val="center"/>
              <w:rPr>
                <w:color w:val="002060"/>
              </w:rPr>
            </w:pPr>
            <w:r w:rsidRPr="00762560">
              <w:rPr>
                <w:color w:val="002060"/>
              </w:rPr>
              <w:t>0</w:t>
            </w:r>
          </w:p>
        </w:tc>
      </w:tr>
      <w:tr w:rsidR="00F47530" w:rsidRPr="00762560" w14:paraId="7F8EA58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F1944" w14:textId="77777777" w:rsidR="00F47530" w:rsidRPr="00762560" w:rsidRDefault="00F47530" w:rsidP="00E77C98">
            <w:pPr>
              <w:pStyle w:val="rowtabella0"/>
              <w:rPr>
                <w:color w:val="002060"/>
              </w:rPr>
            </w:pPr>
            <w:r w:rsidRPr="0076256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0A6A"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4DA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4AD8"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1836"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9DFD"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F2F7"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B176" w14:textId="77777777" w:rsidR="00F47530" w:rsidRPr="00762560" w:rsidRDefault="00F47530" w:rsidP="00E77C98">
            <w:pPr>
              <w:pStyle w:val="rowtabella0"/>
              <w:jc w:val="center"/>
              <w:rPr>
                <w:color w:val="002060"/>
              </w:rPr>
            </w:pPr>
            <w:r w:rsidRPr="0076256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03D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02D5" w14:textId="77777777" w:rsidR="00F47530" w:rsidRPr="00762560" w:rsidRDefault="00F47530" w:rsidP="00E77C98">
            <w:pPr>
              <w:pStyle w:val="rowtabella0"/>
              <w:jc w:val="center"/>
              <w:rPr>
                <w:color w:val="002060"/>
              </w:rPr>
            </w:pPr>
            <w:r w:rsidRPr="00762560">
              <w:rPr>
                <w:color w:val="002060"/>
              </w:rPr>
              <w:t>0</w:t>
            </w:r>
          </w:p>
        </w:tc>
      </w:tr>
      <w:tr w:rsidR="00F47530" w:rsidRPr="00762560" w14:paraId="4FE8316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036EF" w14:textId="77777777" w:rsidR="00F47530" w:rsidRPr="00690B2D" w:rsidRDefault="00F47530" w:rsidP="00E77C98">
            <w:pPr>
              <w:pStyle w:val="rowtabella0"/>
              <w:rPr>
                <w:color w:val="002060"/>
                <w:lang w:val="en-US"/>
              </w:rPr>
            </w:pPr>
            <w:r w:rsidRPr="00690B2D">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260C"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6F2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02DE"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B93E"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5B03"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539C"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797E"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86F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109D" w14:textId="77777777" w:rsidR="00F47530" w:rsidRPr="00762560" w:rsidRDefault="00F47530" w:rsidP="00E77C98">
            <w:pPr>
              <w:pStyle w:val="rowtabella0"/>
              <w:jc w:val="center"/>
              <w:rPr>
                <w:color w:val="002060"/>
              </w:rPr>
            </w:pPr>
            <w:r w:rsidRPr="00762560">
              <w:rPr>
                <w:color w:val="002060"/>
              </w:rPr>
              <w:t>0</w:t>
            </w:r>
          </w:p>
        </w:tc>
      </w:tr>
      <w:tr w:rsidR="00F47530" w:rsidRPr="00762560" w14:paraId="607B6E60"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BF225" w14:textId="77777777" w:rsidR="00F47530" w:rsidRPr="00762560" w:rsidRDefault="00F47530" w:rsidP="00E77C98">
            <w:pPr>
              <w:pStyle w:val="rowtabella0"/>
              <w:rPr>
                <w:color w:val="002060"/>
              </w:rPr>
            </w:pPr>
            <w:r w:rsidRPr="0076256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31FB"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616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3929"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88B9"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0F34"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2151"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220D" w14:textId="77777777" w:rsidR="00F47530" w:rsidRPr="00762560" w:rsidRDefault="00F47530" w:rsidP="00E77C98">
            <w:pPr>
              <w:pStyle w:val="rowtabella0"/>
              <w:jc w:val="center"/>
              <w:rPr>
                <w:color w:val="002060"/>
              </w:rPr>
            </w:pPr>
            <w:r w:rsidRPr="0076256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2FDA"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A3F3" w14:textId="77777777" w:rsidR="00F47530" w:rsidRPr="00762560" w:rsidRDefault="00F47530" w:rsidP="00E77C98">
            <w:pPr>
              <w:pStyle w:val="rowtabella0"/>
              <w:jc w:val="center"/>
              <w:rPr>
                <w:color w:val="002060"/>
              </w:rPr>
            </w:pPr>
            <w:r w:rsidRPr="00762560">
              <w:rPr>
                <w:color w:val="002060"/>
              </w:rPr>
              <w:t>0</w:t>
            </w:r>
          </w:p>
        </w:tc>
      </w:tr>
      <w:tr w:rsidR="00F47530" w:rsidRPr="00762560" w14:paraId="5ECD662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6558D" w14:textId="77777777" w:rsidR="00F47530" w:rsidRPr="00762560" w:rsidRDefault="00F47530" w:rsidP="00E77C98">
            <w:pPr>
              <w:pStyle w:val="rowtabella0"/>
              <w:rPr>
                <w:color w:val="002060"/>
              </w:rPr>
            </w:pPr>
            <w:r w:rsidRPr="0076256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0C03"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D0CA"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BF67"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D373"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8E2A"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9B40"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D6B8"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2B6E"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0BF3" w14:textId="77777777" w:rsidR="00F47530" w:rsidRPr="00762560" w:rsidRDefault="00F47530" w:rsidP="00E77C98">
            <w:pPr>
              <w:pStyle w:val="rowtabella0"/>
              <w:jc w:val="center"/>
              <w:rPr>
                <w:color w:val="002060"/>
              </w:rPr>
            </w:pPr>
            <w:r w:rsidRPr="00762560">
              <w:rPr>
                <w:color w:val="002060"/>
              </w:rPr>
              <w:t>0</w:t>
            </w:r>
          </w:p>
        </w:tc>
      </w:tr>
      <w:tr w:rsidR="00F47530" w:rsidRPr="00762560" w14:paraId="7515DC5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5EB20" w14:textId="77777777" w:rsidR="00F47530" w:rsidRPr="00762560" w:rsidRDefault="00F47530" w:rsidP="00E77C98">
            <w:pPr>
              <w:pStyle w:val="rowtabella0"/>
              <w:rPr>
                <w:color w:val="002060"/>
              </w:rPr>
            </w:pPr>
            <w:r w:rsidRPr="0076256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DA22"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03F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351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475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8171"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B0FC"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5A5B" w14:textId="77777777" w:rsidR="00F47530" w:rsidRPr="00762560" w:rsidRDefault="00F47530" w:rsidP="00E77C98">
            <w:pPr>
              <w:pStyle w:val="rowtabella0"/>
              <w:jc w:val="center"/>
              <w:rPr>
                <w:color w:val="002060"/>
              </w:rPr>
            </w:pPr>
            <w:r w:rsidRPr="0076256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58B5"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F723" w14:textId="77777777" w:rsidR="00F47530" w:rsidRPr="00762560" w:rsidRDefault="00F47530" w:rsidP="00E77C98">
            <w:pPr>
              <w:pStyle w:val="rowtabella0"/>
              <w:jc w:val="center"/>
              <w:rPr>
                <w:color w:val="002060"/>
              </w:rPr>
            </w:pPr>
            <w:r w:rsidRPr="00762560">
              <w:rPr>
                <w:color w:val="002060"/>
              </w:rPr>
              <w:t>0</w:t>
            </w:r>
          </w:p>
        </w:tc>
      </w:tr>
      <w:tr w:rsidR="00F47530" w:rsidRPr="00762560" w14:paraId="6EF8477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21120" w14:textId="77777777" w:rsidR="00F47530" w:rsidRPr="00762560" w:rsidRDefault="00F47530" w:rsidP="00E77C98">
            <w:pPr>
              <w:pStyle w:val="rowtabella0"/>
              <w:rPr>
                <w:color w:val="002060"/>
              </w:rPr>
            </w:pPr>
            <w:r w:rsidRPr="0076256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E2A6"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D4F8"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FFB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FBB9"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BA8E"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A4F7"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673A" w14:textId="77777777" w:rsidR="00F47530" w:rsidRPr="00762560" w:rsidRDefault="00F47530" w:rsidP="00E77C98">
            <w:pPr>
              <w:pStyle w:val="rowtabella0"/>
              <w:jc w:val="center"/>
              <w:rPr>
                <w:color w:val="002060"/>
              </w:rPr>
            </w:pPr>
            <w:r w:rsidRPr="0076256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118E"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6D99" w14:textId="77777777" w:rsidR="00F47530" w:rsidRPr="00762560" w:rsidRDefault="00F47530" w:rsidP="00E77C98">
            <w:pPr>
              <w:pStyle w:val="rowtabella0"/>
              <w:jc w:val="center"/>
              <w:rPr>
                <w:color w:val="002060"/>
              </w:rPr>
            </w:pPr>
            <w:r w:rsidRPr="00762560">
              <w:rPr>
                <w:color w:val="002060"/>
              </w:rPr>
              <w:t>0</w:t>
            </w:r>
          </w:p>
        </w:tc>
      </w:tr>
      <w:tr w:rsidR="00F47530" w:rsidRPr="00762560" w14:paraId="5D3FCCDC"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DAABF9" w14:textId="77777777" w:rsidR="00F47530" w:rsidRPr="00762560" w:rsidRDefault="00F47530" w:rsidP="00E77C98">
            <w:pPr>
              <w:pStyle w:val="rowtabella0"/>
              <w:rPr>
                <w:color w:val="002060"/>
              </w:rPr>
            </w:pPr>
            <w:r w:rsidRPr="0076256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402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0A0F"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BEE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D159"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16BA"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BDC7"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5DD3" w14:textId="77777777" w:rsidR="00F47530" w:rsidRPr="00762560" w:rsidRDefault="00F47530" w:rsidP="00E77C98">
            <w:pPr>
              <w:pStyle w:val="rowtabella0"/>
              <w:jc w:val="center"/>
              <w:rPr>
                <w:color w:val="002060"/>
              </w:rPr>
            </w:pPr>
            <w:r w:rsidRPr="00762560">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3C05"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79E3" w14:textId="77777777" w:rsidR="00F47530" w:rsidRPr="00762560" w:rsidRDefault="00F47530" w:rsidP="00E77C98">
            <w:pPr>
              <w:pStyle w:val="rowtabella0"/>
              <w:jc w:val="center"/>
              <w:rPr>
                <w:color w:val="002060"/>
              </w:rPr>
            </w:pPr>
            <w:r w:rsidRPr="00762560">
              <w:rPr>
                <w:color w:val="002060"/>
              </w:rPr>
              <w:t>8</w:t>
            </w:r>
          </w:p>
        </w:tc>
      </w:tr>
    </w:tbl>
    <w:p w14:paraId="73A2F421" w14:textId="77777777" w:rsidR="00F47530" w:rsidRPr="00762560" w:rsidRDefault="00F47530" w:rsidP="00F47530">
      <w:pPr>
        <w:pStyle w:val="breakline"/>
        <w:rPr>
          <w:rFonts w:eastAsiaTheme="minorEastAsia"/>
          <w:color w:val="002060"/>
        </w:rPr>
      </w:pPr>
    </w:p>
    <w:p w14:paraId="4D7C7885" w14:textId="77777777" w:rsidR="00F47530" w:rsidRPr="00762560" w:rsidRDefault="00F47530" w:rsidP="00F47530">
      <w:pPr>
        <w:pStyle w:val="breakline"/>
        <w:rPr>
          <w:color w:val="002060"/>
        </w:rPr>
      </w:pPr>
    </w:p>
    <w:p w14:paraId="3B285AC3" w14:textId="77777777" w:rsidR="00F47530" w:rsidRPr="00762560" w:rsidRDefault="00F47530" w:rsidP="00F47530">
      <w:pPr>
        <w:pStyle w:val="sottotitolocampionato10"/>
        <w:rPr>
          <w:color w:val="002060"/>
        </w:rPr>
      </w:pPr>
      <w:r w:rsidRPr="0076256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CDD79DC"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EB984"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FCC28"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7CDC8"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E54CA"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788C5"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6E107"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C64D"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B3C16"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CCFBE"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64E6" w14:textId="77777777" w:rsidR="00F47530" w:rsidRPr="00762560" w:rsidRDefault="00F47530" w:rsidP="00E77C98">
            <w:pPr>
              <w:pStyle w:val="headertabella0"/>
              <w:rPr>
                <w:color w:val="002060"/>
              </w:rPr>
            </w:pPr>
            <w:r w:rsidRPr="00762560">
              <w:rPr>
                <w:color w:val="002060"/>
              </w:rPr>
              <w:t>PE</w:t>
            </w:r>
          </w:p>
        </w:tc>
      </w:tr>
      <w:tr w:rsidR="00F47530" w:rsidRPr="00762560" w14:paraId="5FD31C9D"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98D081" w14:textId="77777777" w:rsidR="00F47530" w:rsidRPr="00762560" w:rsidRDefault="00F47530" w:rsidP="00E77C98">
            <w:pPr>
              <w:pStyle w:val="rowtabella0"/>
              <w:rPr>
                <w:color w:val="002060"/>
              </w:rPr>
            </w:pPr>
            <w:r w:rsidRPr="0076256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A7B3"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58C4"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2FC5"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66DE"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255F"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755E" w14:textId="77777777" w:rsidR="00F47530" w:rsidRPr="00762560" w:rsidRDefault="00F47530" w:rsidP="00E77C98">
            <w:pPr>
              <w:pStyle w:val="rowtabella0"/>
              <w:jc w:val="center"/>
              <w:rPr>
                <w:color w:val="002060"/>
              </w:rPr>
            </w:pPr>
            <w:r w:rsidRPr="0076256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7868"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FEC7"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FFB2" w14:textId="77777777" w:rsidR="00F47530" w:rsidRPr="00762560" w:rsidRDefault="00F47530" w:rsidP="00E77C98">
            <w:pPr>
              <w:pStyle w:val="rowtabella0"/>
              <w:jc w:val="center"/>
              <w:rPr>
                <w:color w:val="002060"/>
              </w:rPr>
            </w:pPr>
            <w:r w:rsidRPr="00762560">
              <w:rPr>
                <w:color w:val="002060"/>
              </w:rPr>
              <w:t>0</w:t>
            </w:r>
          </w:p>
        </w:tc>
      </w:tr>
      <w:tr w:rsidR="00F47530" w:rsidRPr="00762560" w14:paraId="35F18AC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DA1C8" w14:textId="77777777" w:rsidR="00F47530" w:rsidRPr="00762560" w:rsidRDefault="00F47530" w:rsidP="00E77C98">
            <w:pPr>
              <w:pStyle w:val="rowtabella0"/>
              <w:rPr>
                <w:color w:val="002060"/>
              </w:rPr>
            </w:pPr>
            <w:r w:rsidRPr="0076256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3AF7"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F03F"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648C"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2985"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CB4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354A"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3133"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38C9"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46E5" w14:textId="77777777" w:rsidR="00F47530" w:rsidRPr="00762560" w:rsidRDefault="00F47530" w:rsidP="00E77C98">
            <w:pPr>
              <w:pStyle w:val="rowtabella0"/>
              <w:jc w:val="center"/>
              <w:rPr>
                <w:color w:val="002060"/>
              </w:rPr>
            </w:pPr>
            <w:r w:rsidRPr="00762560">
              <w:rPr>
                <w:color w:val="002060"/>
              </w:rPr>
              <w:t>0</w:t>
            </w:r>
          </w:p>
        </w:tc>
      </w:tr>
      <w:tr w:rsidR="00F47530" w:rsidRPr="00762560" w14:paraId="3995991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67227" w14:textId="77777777" w:rsidR="00F47530" w:rsidRPr="00762560" w:rsidRDefault="00F47530" w:rsidP="00E77C98">
            <w:pPr>
              <w:pStyle w:val="rowtabella0"/>
              <w:rPr>
                <w:color w:val="002060"/>
              </w:rPr>
            </w:pPr>
            <w:r w:rsidRPr="0076256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04EF"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F23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9E1E"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D93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DCA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DBAC"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34DE"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0B53"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77D2" w14:textId="77777777" w:rsidR="00F47530" w:rsidRPr="00762560" w:rsidRDefault="00F47530" w:rsidP="00E77C98">
            <w:pPr>
              <w:pStyle w:val="rowtabella0"/>
              <w:jc w:val="center"/>
              <w:rPr>
                <w:color w:val="002060"/>
              </w:rPr>
            </w:pPr>
            <w:r w:rsidRPr="00762560">
              <w:rPr>
                <w:color w:val="002060"/>
              </w:rPr>
              <w:t>0</w:t>
            </w:r>
          </w:p>
        </w:tc>
      </w:tr>
      <w:tr w:rsidR="00F47530" w:rsidRPr="00762560" w14:paraId="5272D8C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FE7F8" w14:textId="77777777" w:rsidR="00F47530" w:rsidRPr="00762560" w:rsidRDefault="00F47530" w:rsidP="00E77C98">
            <w:pPr>
              <w:pStyle w:val="rowtabella0"/>
              <w:rPr>
                <w:color w:val="002060"/>
              </w:rPr>
            </w:pPr>
            <w:r w:rsidRPr="0076256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E74A"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E5B0"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68AE"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A99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B92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03CE" w14:textId="77777777" w:rsidR="00F47530" w:rsidRPr="00762560" w:rsidRDefault="00F47530" w:rsidP="00E77C98">
            <w:pPr>
              <w:pStyle w:val="rowtabella0"/>
              <w:jc w:val="center"/>
              <w:rPr>
                <w:color w:val="002060"/>
              </w:rPr>
            </w:pPr>
            <w:r w:rsidRPr="0076256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FDD5"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A1EE"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0139" w14:textId="77777777" w:rsidR="00F47530" w:rsidRPr="00762560" w:rsidRDefault="00F47530" w:rsidP="00E77C98">
            <w:pPr>
              <w:pStyle w:val="rowtabella0"/>
              <w:jc w:val="center"/>
              <w:rPr>
                <w:color w:val="002060"/>
              </w:rPr>
            </w:pPr>
            <w:r w:rsidRPr="00762560">
              <w:rPr>
                <w:color w:val="002060"/>
              </w:rPr>
              <w:t>0</w:t>
            </w:r>
          </w:p>
        </w:tc>
      </w:tr>
      <w:tr w:rsidR="00F47530" w:rsidRPr="00762560" w14:paraId="281AC2C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30171" w14:textId="77777777" w:rsidR="00F47530" w:rsidRPr="00762560" w:rsidRDefault="00F47530" w:rsidP="00E77C98">
            <w:pPr>
              <w:pStyle w:val="rowtabella0"/>
              <w:rPr>
                <w:color w:val="002060"/>
              </w:rPr>
            </w:pPr>
            <w:r w:rsidRPr="0076256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19E6"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823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7289"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B85A"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3294"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4876" w14:textId="77777777" w:rsidR="00F47530" w:rsidRPr="00762560" w:rsidRDefault="00F47530" w:rsidP="00E77C98">
            <w:pPr>
              <w:pStyle w:val="rowtabella0"/>
              <w:jc w:val="center"/>
              <w:rPr>
                <w:color w:val="002060"/>
              </w:rPr>
            </w:pPr>
            <w:r w:rsidRPr="0076256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9189"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173A"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D97A" w14:textId="77777777" w:rsidR="00F47530" w:rsidRPr="00762560" w:rsidRDefault="00F47530" w:rsidP="00E77C98">
            <w:pPr>
              <w:pStyle w:val="rowtabella0"/>
              <w:jc w:val="center"/>
              <w:rPr>
                <w:color w:val="002060"/>
              </w:rPr>
            </w:pPr>
            <w:r w:rsidRPr="00762560">
              <w:rPr>
                <w:color w:val="002060"/>
              </w:rPr>
              <w:t>0</w:t>
            </w:r>
          </w:p>
        </w:tc>
      </w:tr>
      <w:tr w:rsidR="00F47530" w:rsidRPr="00762560" w14:paraId="42A37DF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F6BF8" w14:textId="77777777" w:rsidR="00F47530" w:rsidRPr="00762560" w:rsidRDefault="00F47530" w:rsidP="00E77C98">
            <w:pPr>
              <w:pStyle w:val="rowtabella0"/>
              <w:rPr>
                <w:color w:val="002060"/>
              </w:rPr>
            </w:pPr>
            <w:r w:rsidRPr="0076256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BF7E"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19A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873D"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325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CF5D"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D164"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C26C"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7296"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DE06" w14:textId="77777777" w:rsidR="00F47530" w:rsidRPr="00762560" w:rsidRDefault="00F47530" w:rsidP="00E77C98">
            <w:pPr>
              <w:pStyle w:val="rowtabella0"/>
              <w:jc w:val="center"/>
              <w:rPr>
                <w:color w:val="002060"/>
              </w:rPr>
            </w:pPr>
            <w:r w:rsidRPr="00762560">
              <w:rPr>
                <w:color w:val="002060"/>
              </w:rPr>
              <w:t>0</w:t>
            </w:r>
          </w:p>
        </w:tc>
      </w:tr>
      <w:tr w:rsidR="00F47530" w:rsidRPr="00762560" w14:paraId="34ED9F9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5762F" w14:textId="77777777" w:rsidR="00F47530" w:rsidRPr="00762560" w:rsidRDefault="00F47530" w:rsidP="00E77C98">
            <w:pPr>
              <w:pStyle w:val="rowtabella0"/>
              <w:rPr>
                <w:color w:val="002060"/>
              </w:rPr>
            </w:pPr>
            <w:r w:rsidRPr="00762560">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94AE"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CC7A"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2210"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8D11"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8312"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FE5D"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11CD" w14:textId="77777777" w:rsidR="00F47530" w:rsidRPr="00762560" w:rsidRDefault="00F47530" w:rsidP="00E77C98">
            <w:pPr>
              <w:pStyle w:val="rowtabella0"/>
              <w:jc w:val="center"/>
              <w:rPr>
                <w:color w:val="002060"/>
              </w:rPr>
            </w:pPr>
            <w:r w:rsidRPr="0076256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9B0C"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F055" w14:textId="77777777" w:rsidR="00F47530" w:rsidRPr="00762560" w:rsidRDefault="00F47530" w:rsidP="00E77C98">
            <w:pPr>
              <w:pStyle w:val="rowtabella0"/>
              <w:jc w:val="center"/>
              <w:rPr>
                <w:color w:val="002060"/>
              </w:rPr>
            </w:pPr>
            <w:r w:rsidRPr="00762560">
              <w:rPr>
                <w:color w:val="002060"/>
              </w:rPr>
              <w:t>0</w:t>
            </w:r>
          </w:p>
        </w:tc>
      </w:tr>
      <w:tr w:rsidR="00F47530" w:rsidRPr="00762560" w14:paraId="363E43F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0D607" w14:textId="77777777" w:rsidR="00F47530" w:rsidRPr="00762560" w:rsidRDefault="00F47530" w:rsidP="00E77C98">
            <w:pPr>
              <w:pStyle w:val="rowtabella0"/>
              <w:rPr>
                <w:color w:val="002060"/>
              </w:rPr>
            </w:pPr>
            <w:r w:rsidRPr="0076256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806A"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535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6C73"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5FE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F385"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08C9" w14:textId="77777777" w:rsidR="00F47530" w:rsidRPr="00762560" w:rsidRDefault="00F47530" w:rsidP="00E77C98">
            <w:pPr>
              <w:pStyle w:val="rowtabella0"/>
              <w:jc w:val="center"/>
              <w:rPr>
                <w:color w:val="002060"/>
              </w:rPr>
            </w:pPr>
            <w:r w:rsidRPr="0076256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EE31"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D293"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2625" w14:textId="77777777" w:rsidR="00F47530" w:rsidRPr="00762560" w:rsidRDefault="00F47530" w:rsidP="00E77C98">
            <w:pPr>
              <w:pStyle w:val="rowtabella0"/>
              <w:jc w:val="center"/>
              <w:rPr>
                <w:color w:val="002060"/>
              </w:rPr>
            </w:pPr>
            <w:r w:rsidRPr="00762560">
              <w:rPr>
                <w:color w:val="002060"/>
              </w:rPr>
              <w:t>0</w:t>
            </w:r>
          </w:p>
        </w:tc>
      </w:tr>
      <w:tr w:rsidR="00F47530" w:rsidRPr="00762560" w14:paraId="4E83C56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25FE" w14:textId="77777777" w:rsidR="00F47530" w:rsidRPr="00762560" w:rsidRDefault="00F47530" w:rsidP="00E77C98">
            <w:pPr>
              <w:pStyle w:val="rowtabella0"/>
              <w:rPr>
                <w:color w:val="002060"/>
              </w:rPr>
            </w:pPr>
            <w:r w:rsidRPr="0076256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3607"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593A"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BFC5"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96C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F838"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616D"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4758"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F661"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A0F0" w14:textId="77777777" w:rsidR="00F47530" w:rsidRPr="00762560" w:rsidRDefault="00F47530" w:rsidP="00E77C98">
            <w:pPr>
              <w:pStyle w:val="rowtabella0"/>
              <w:jc w:val="center"/>
              <w:rPr>
                <w:color w:val="002060"/>
              </w:rPr>
            </w:pPr>
            <w:r w:rsidRPr="00762560">
              <w:rPr>
                <w:color w:val="002060"/>
              </w:rPr>
              <w:t>0</w:t>
            </w:r>
          </w:p>
        </w:tc>
      </w:tr>
      <w:tr w:rsidR="00F47530" w:rsidRPr="00762560" w14:paraId="5C5F7F3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9767C" w14:textId="77777777" w:rsidR="00F47530" w:rsidRPr="00762560" w:rsidRDefault="00F47530" w:rsidP="00E77C98">
            <w:pPr>
              <w:pStyle w:val="rowtabella0"/>
              <w:rPr>
                <w:color w:val="002060"/>
              </w:rPr>
            </w:pPr>
            <w:r w:rsidRPr="0076256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4578"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CDEF0"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8EED"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101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DF4E"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AB26" w14:textId="77777777" w:rsidR="00F47530" w:rsidRPr="00762560" w:rsidRDefault="00F47530" w:rsidP="00E77C98">
            <w:pPr>
              <w:pStyle w:val="rowtabella0"/>
              <w:jc w:val="center"/>
              <w:rPr>
                <w:color w:val="002060"/>
              </w:rPr>
            </w:pPr>
            <w:r w:rsidRPr="0076256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955D" w14:textId="77777777" w:rsidR="00F47530" w:rsidRPr="00762560" w:rsidRDefault="00F47530" w:rsidP="00E77C98">
            <w:pPr>
              <w:pStyle w:val="rowtabella0"/>
              <w:jc w:val="center"/>
              <w:rPr>
                <w:color w:val="002060"/>
              </w:rPr>
            </w:pPr>
            <w:r w:rsidRPr="0076256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F257"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E079" w14:textId="77777777" w:rsidR="00F47530" w:rsidRPr="00762560" w:rsidRDefault="00F47530" w:rsidP="00E77C98">
            <w:pPr>
              <w:pStyle w:val="rowtabella0"/>
              <w:jc w:val="center"/>
              <w:rPr>
                <w:color w:val="002060"/>
              </w:rPr>
            </w:pPr>
            <w:r w:rsidRPr="00762560">
              <w:rPr>
                <w:color w:val="002060"/>
              </w:rPr>
              <w:t>0</w:t>
            </w:r>
          </w:p>
        </w:tc>
      </w:tr>
      <w:tr w:rsidR="00F47530" w:rsidRPr="00762560" w14:paraId="6EB467F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1159C" w14:textId="77777777" w:rsidR="00F47530" w:rsidRPr="00690B2D" w:rsidRDefault="00F47530" w:rsidP="00E77C98">
            <w:pPr>
              <w:pStyle w:val="rowtabella0"/>
              <w:rPr>
                <w:color w:val="002060"/>
                <w:lang w:val="en-US"/>
              </w:rPr>
            </w:pPr>
            <w:r w:rsidRPr="00690B2D">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6E253"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967D"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41D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3F8E"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11FD"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E3DD"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5DAB" w14:textId="77777777" w:rsidR="00F47530" w:rsidRPr="00762560" w:rsidRDefault="00F47530" w:rsidP="00E77C98">
            <w:pPr>
              <w:pStyle w:val="rowtabella0"/>
              <w:jc w:val="center"/>
              <w:rPr>
                <w:color w:val="002060"/>
              </w:rPr>
            </w:pPr>
            <w:r w:rsidRPr="0076256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2E6E" w14:textId="77777777" w:rsidR="00F47530" w:rsidRPr="00762560" w:rsidRDefault="00F47530" w:rsidP="00E77C98">
            <w:pPr>
              <w:pStyle w:val="rowtabella0"/>
              <w:jc w:val="center"/>
              <w:rPr>
                <w:color w:val="002060"/>
              </w:rPr>
            </w:pPr>
            <w:r w:rsidRPr="0076256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0C79" w14:textId="77777777" w:rsidR="00F47530" w:rsidRPr="00762560" w:rsidRDefault="00F47530" w:rsidP="00E77C98">
            <w:pPr>
              <w:pStyle w:val="rowtabella0"/>
              <w:jc w:val="center"/>
              <w:rPr>
                <w:color w:val="002060"/>
              </w:rPr>
            </w:pPr>
            <w:r w:rsidRPr="00762560">
              <w:rPr>
                <w:color w:val="002060"/>
              </w:rPr>
              <w:t>0</w:t>
            </w:r>
          </w:p>
        </w:tc>
      </w:tr>
      <w:tr w:rsidR="00F47530" w:rsidRPr="00762560" w14:paraId="29348E2B"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5E2D9" w14:textId="77777777" w:rsidR="00F47530" w:rsidRPr="00762560" w:rsidRDefault="00F47530" w:rsidP="00E77C98">
            <w:pPr>
              <w:pStyle w:val="rowtabella0"/>
              <w:rPr>
                <w:color w:val="002060"/>
              </w:rPr>
            </w:pPr>
            <w:r w:rsidRPr="0076256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709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BE20"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9BE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E0C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FF0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62C0"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2F1A" w14:textId="77777777" w:rsidR="00F47530" w:rsidRPr="00762560" w:rsidRDefault="00F47530" w:rsidP="00E77C98">
            <w:pPr>
              <w:pStyle w:val="rowtabella0"/>
              <w:jc w:val="center"/>
              <w:rPr>
                <w:color w:val="002060"/>
              </w:rPr>
            </w:pPr>
            <w:r w:rsidRPr="00762560">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B9A2" w14:textId="77777777" w:rsidR="00F47530" w:rsidRPr="00762560" w:rsidRDefault="00F47530" w:rsidP="00E77C98">
            <w:pPr>
              <w:pStyle w:val="rowtabella0"/>
              <w:jc w:val="center"/>
              <w:rPr>
                <w:color w:val="002060"/>
              </w:rPr>
            </w:pPr>
            <w:r w:rsidRPr="0076256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56BE" w14:textId="77777777" w:rsidR="00F47530" w:rsidRPr="00762560" w:rsidRDefault="00F47530" w:rsidP="00E77C98">
            <w:pPr>
              <w:pStyle w:val="rowtabella0"/>
              <w:jc w:val="center"/>
              <w:rPr>
                <w:color w:val="002060"/>
              </w:rPr>
            </w:pPr>
            <w:r w:rsidRPr="00762560">
              <w:rPr>
                <w:color w:val="002060"/>
              </w:rPr>
              <w:t>0</w:t>
            </w:r>
          </w:p>
        </w:tc>
      </w:tr>
    </w:tbl>
    <w:p w14:paraId="603EC49C" w14:textId="77777777" w:rsidR="00F47530" w:rsidRPr="00762560" w:rsidRDefault="00F47530" w:rsidP="00F47530">
      <w:pPr>
        <w:pStyle w:val="breakline"/>
        <w:rPr>
          <w:rFonts w:eastAsiaTheme="minorEastAsia"/>
          <w:color w:val="002060"/>
        </w:rPr>
      </w:pPr>
    </w:p>
    <w:p w14:paraId="63098F54" w14:textId="77777777" w:rsidR="00F47530" w:rsidRPr="00762560" w:rsidRDefault="00F47530" w:rsidP="00F47530">
      <w:pPr>
        <w:pStyle w:val="breakline"/>
        <w:rPr>
          <w:color w:val="002060"/>
        </w:rPr>
      </w:pPr>
    </w:p>
    <w:p w14:paraId="00CC709F" w14:textId="77777777" w:rsidR="00F47530" w:rsidRPr="00762560" w:rsidRDefault="00F47530" w:rsidP="00F47530">
      <w:pPr>
        <w:pStyle w:val="sottotitolocampionato10"/>
        <w:rPr>
          <w:color w:val="002060"/>
        </w:rPr>
      </w:pPr>
      <w:r w:rsidRPr="0076256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80E8025"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34D7"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CF4FA"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EC3BA"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7BD85"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E66F7"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0EECC"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5AC26"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A15CF"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35E2C"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08BC4" w14:textId="77777777" w:rsidR="00F47530" w:rsidRPr="00762560" w:rsidRDefault="00F47530" w:rsidP="00E77C98">
            <w:pPr>
              <w:pStyle w:val="headertabella0"/>
              <w:rPr>
                <w:color w:val="002060"/>
              </w:rPr>
            </w:pPr>
            <w:r w:rsidRPr="00762560">
              <w:rPr>
                <w:color w:val="002060"/>
              </w:rPr>
              <w:t>PE</w:t>
            </w:r>
          </w:p>
        </w:tc>
      </w:tr>
      <w:tr w:rsidR="00F47530" w:rsidRPr="00762560" w14:paraId="0863CE80"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6F026" w14:textId="77777777" w:rsidR="00F47530" w:rsidRPr="00762560" w:rsidRDefault="00F47530" w:rsidP="00E77C98">
            <w:pPr>
              <w:pStyle w:val="rowtabella0"/>
              <w:rPr>
                <w:color w:val="002060"/>
              </w:rPr>
            </w:pPr>
            <w:r w:rsidRPr="0076256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9A13" w14:textId="77777777" w:rsidR="00F47530" w:rsidRPr="00762560" w:rsidRDefault="00F47530" w:rsidP="00E77C98">
            <w:pPr>
              <w:pStyle w:val="rowtabella0"/>
              <w:jc w:val="center"/>
              <w:rPr>
                <w:color w:val="002060"/>
              </w:rPr>
            </w:pPr>
            <w:r w:rsidRPr="0076256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B48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6369"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72F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FE1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C2C0" w14:textId="77777777" w:rsidR="00F47530" w:rsidRPr="00762560" w:rsidRDefault="00F47530" w:rsidP="00E77C98">
            <w:pPr>
              <w:pStyle w:val="rowtabella0"/>
              <w:jc w:val="center"/>
              <w:rPr>
                <w:color w:val="002060"/>
              </w:rPr>
            </w:pPr>
            <w:r w:rsidRPr="00762560">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0608"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4949"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2A0B" w14:textId="77777777" w:rsidR="00F47530" w:rsidRPr="00762560" w:rsidRDefault="00F47530" w:rsidP="00E77C98">
            <w:pPr>
              <w:pStyle w:val="rowtabella0"/>
              <w:jc w:val="center"/>
              <w:rPr>
                <w:color w:val="002060"/>
              </w:rPr>
            </w:pPr>
            <w:r w:rsidRPr="00762560">
              <w:rPr>
                <w:color w:val="002060"/>
              </w:rPr>
              <w:t>0</w:t>
            </w:r>
          </w:p>
        </w:tc>
      </w:tr>
      <w:tr w:rsidR="00F47530" w:rsidRPr="00762560" w14:paraId="6AF6137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5CA8E" w14:textId="77777777" w:rsidR="00F47530" w:rsidRPr="00762560" w:rsidRDefault="00F47530" w:rsidP="00E77C98">
            <w:pPr>
              <w:pStyle w:val="rowtabella0"/>
              <w:rPr>
                <w:color w:val="002060"/>
              </w:rPr>
            </w:pPr>
            <w:r w:rsidRPr="0076256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A36C"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273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9583"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8F1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50A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F4B5" w14:textId="77777777" w:rsidR="00F47530" w:rsidRPr="00762560" w:rsidRDefault="00F47530" w:rsidP="00E77C98">
            <w:pPr>
              <w:pStyle w:val="rowtabella0"/>
              <w:jc w:val="center"/>
              <w:rPr>
                <w:color w:val="002060"/>
              </w:rPr>
            </w:pPr>
            <w:r w:rsidRPr="0076256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75A8"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86D1" w14:textId="77777777" w:rsidR="00F47530" w:rsidRPr="00762560" w:rsidRDefault="00F47530" w:rsidP="00E77C98">
            <w:pPr>
              <w:pStyle w:val="rowtabella0"/>
              <w:jc w:val="center"/>
              <w:rPr>
                <w:color w:val="002060"/>
              </w:rPr>
            </w:pPr>
            <w:r w:rsidRPr="007625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097F" w14:textId="77777777" w:rsidR="00F47530" w:rsidRPr="00762560" w:rsidRDefault="00F47530" w:rsidP="00E77C98">
            <w:pPr>
              <w:pStyle w:val="rowtabella0"/>
              <w:jc w:val="center"/>
              <w:rPr>
                <w:color w:val="002060"/>
              </w:rPr>
            </w:pPr>
            <w:r w:rsidRPr="00762560">
              <w:rPr>
                <w:color w:val="002060"/>
              </w:rPr>
              <w:t>0</w:t>
            </w:r>
          </w:p>
        </w:tc>
      </w:tr>
      <w:tr w:rsidR="00F47530" w:rsidRPr="00762560" w14:paraId="3646BB2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6B81D" w14:textId="77777777" w:rsidR="00F47530" w:rsidRPr="00762560" w:rsidRDefault="00F47530" w:rsidP="00E77C98">
            <w:pPr>
              <w:pStyle w:val="rowtabella0"/>
              <w:rPr>
                <w:color w:val="002060"/>
              </w:rPr>
            </w:pPr>
            <w:r w:rsidRPr="0076256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2DBF"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999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AE83"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D014"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45B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3F86"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C5AE"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816C"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E493" w14:textId="77777777" w:rsidR="00F47530" w:rsidRPr="00762560" w:rsidRDefault="00F47530" w:rsidP="00E77C98">
            <w:pPr>
              <w:pStyle w:val="rowtabella0"/>
              <w:jc w:val="center"/>
              <w:rPr>
                <w:color w:val="002060"/>
              </w:rPr>
            </w:pPr>
            <w:r w:rsidRPr="00762560">
              <w:rPr>
                <w:color w:val="002060"/>
              </w:rPr>
              <w:t>0</w:t>
            </w:r>
          </w:p>
        </w:tc>
      </w:tr>
      <w:tr w:rsidR="00F47530" w:rsidRPr="00762560" w14:paraId="06C467E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6F2FA" w14:textId="77777777" w:rsidR="00F47530" w:rsidRPr="00762560" w:rsidRDefault="00F47530" w:rsidP="00E77C98">
            <w:pPr>
              <w:pStyle w:val="rowtabella0"/>
              <w:rPr>
                <w:color w:val="002060"/>
              </w:rPr>
            </w:pPr>
            <w:r w:rsidRPr="0076256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4DEB"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F5D4"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AE78"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ED29"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273E"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5E33" w14:textId="77777777" w:rsidR="00F47530" w:rsidRPr="00762560" w:rsidRDefault="00F47530" w:rsidP="00E77C98">
            <w:pPr>
              <w:pStyle w:val="rowtabella0"/>
              <w:jc w:val="center"/>
              <w:rPr>
                <w:color w:val="002060"/>
              </w:rPr>
            </w:pPr>
            <w:r w:rsidRPr="0076256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9AED"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4C1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E274" w14:textId="77777777" w:rsidR="00F47530" w:rsidRPr="00762560" w:rsidRDefault="00F47530" w:rsidP="00E77C98">
            <w:pPr>
              <w:pStyle w:val="rowtabella0"/>
              <w:jc w:val="center"/>
              <w:rPr>
                <w:color w:val="002060"/>
              </w:rPr>
            </w:pPr>
            <w:r w:rsidRPr="00762560">
              <w:rPr>
                <w:color w:val="002060"/>
              </w:rPr>
              <w:t>0</w:t>
            </w:r>
          </w:p>
        </w:tc>
      </w:tr>
      <w:tr w:rsidR="00F47530" w:rsidRPr="00762560" w14:paraId="478A2CA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250F3" w14:textId="77777777" w:rsidR="00F47530" w:rsidRPr="00762560" w:rsidRDefault="00F47530" w:rsidP="00E77C98">
            <w:pPr>
              <w:pStyle w:val="rowtabella0"/>
              <w:rPr>
                <w:color w:val="002060"/>
              </w:rPr>
            </w:pPr>
            <w:r w:rsidRPr="0076256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39D2"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E1F8"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8ECF"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5905"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C2AB"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209E" w14:textId="77777777" w:rsidR="00F47530" w:rsidRPr="00762560" w:rsidRDefault="00F47530" w:rsidP="00E77C98">
            <w:pPr>
              <w:pStyle w:val="rowtabella0"/>
              <w:jc w:val="center"/>
              <w:rPr>
                <w:color w:val="002060"/>
              </w:rPr>
            </w:pPr>
            <w:r w:rsidRPr="0076256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2909"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1DBB"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5226" w14:textId="77777777" w:rsidR="00F47530" w:rsidRPr="00762560" w:rsidRDefault="00F47530" w:rsidP="00E77C98">
            <w:pPr>
              <w:pStyle w:val="rowtabella0"/>
              <w:jc w:val="center"/>
              <w:rPr>
                <w:color w:val="002060"/>
              </w:rPr>
            </w:pPr>
            <w:r w:rsidRPr="00762560">
              <w:rPr>
                <w:color w:val="002060"/>
              </w:rPr>
              <w:t>0</w:t>
            </w:r>
          </w:p>
        </w:tc>
      </w:tr>
      <w:tr w:rsidR="00F47530" w:rsidRPr="00762560" w14:paraId="5362985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0135C" w14:textId="77777777" w:rsidR="00F47530" w:rsidRPr="00762560" w:rsidRDefault="00F47530" w:rsidP="00E77C98">
            <w:pPr>
              <w:pStyle w:val="rowtabella0"/>
              <w:rPr>
                <w:color w:val="002060"/>
              </w:rPr>
            </w:pPr>
            <w:r w:rsidRPr="0076256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713D"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E936"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6AFF"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A330"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2726"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DE49"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4532" w14:textId="77777777" w:rsidR="00F47530" w:rsidRPr="00762560" w:rsidRDefault="00F47530" w:rsidP="00E77C98">
            <w:pPr>
              <w:pStyle w:val="rowtabella0"/>
              <w:jc w:val="center"/>
              <w:rPr>
                <w:color w:val="002060"/>
              </w:rPr>
            </w:pPr>
            <w:r w:rsidRPr="007625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9596"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703C" w14:textId="77777777" w:rsidR="00F47530" w:rsidRPr="00762560" w:rsidRDefault="00F47530" w:rsidP="00E77C98">
            <w:pPr>
              <w:pStyle w:val="rowtabella0"/>
              <w:jc w:val="center"/>
              <w:rPr>
                <w:color w:val="002060"/>
              </w:rPr>
            </w:pPr>
            <w:r w:rsidRPr="00762560">
              <w:rPr>
                <w:color w:val="002060"/>
              </w:rPr>
              <w:t>0</w:t>
            </w:r>
          </w:p>
        </w:tc>
      </w:tr>
      <w:tr w:rsidR="00F47530" w:rsidRPr="00762560" w14:paraId="13FD037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B4D0D" w14:textId="77777777" w:rsidR="00F47530" w:rsidRPr="00762560" w:rsidRDefault="00F47530" w:rsidP="00E77C98">
            <w:pPr>
              <w:pStyle w:val="rowtabella0"/>
              <w:rPr>
                <w:color w:val="002060"/>
              </w:rPr>
            </w:pPr>
            <w:r w:rsidRPr="0076256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A078"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1700"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3B22"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62E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837F"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8CD4" w14:textId="77777777" w:rsidR="00F47530" w:rsidRPr="00762560" w:rsidRDefault="00F47530" w:rsidP="00E77C98">
            <w:pPr>
              <w:pStyle w:val="rowtabella0"/>
              <w:jc w:val="center"/>
              <w:rPr>
                <w:color w:val="002060"/>
              </w:rPr>
            </w:pPr>
            <w:r w:rsidRPr="007625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9E39"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B843"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CE16" w14:textId="77777777" w:rsidR="00F47530" w:rsidRPr="00762560" w:rsidRDefault="00F47530" w:rsidP="00E77C98">
            <w:pPr>
              <w:pStyle w:val="rowtabella0"/>
              <w:jc w:val="center"/>
              <w:rPr>
                <w:color w:val="002060"/>
              </w:rPr>
            </w:pPr>
            <w:r w:rsidRPr="00762560">
              <w:rPr>
                <w:color w:val="002060"/>
              </w:rPr>
              <w:t>0</w:t>
            </w:r>
          </w:p>
        </w:tc>
      </w:tr>
      <w:tr w:rsidR="00F47530" w:rsidRPr="00762560" w14:paraId="6ABD844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B1EDB" w14:textId="77777777" w:rsidR="00F47530" w:rsidRPr="00762560" w:rsidRDefault="00F47530" w:rsidP="00E77C98">
            <w:pPr>
              <w:pStyle w:val="rowtabella0"/>
              <w:rPr>
                <w:color w:val="002060"/>
              </w:rPr>
            </w:pPr>
            <w:r w:rsidRPr="0076256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B8F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838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4A1A"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978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9001"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E68"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AFAA"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FC54"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E7BF" w14:textId="77777777" w:rsidR="00F47530" w:rsidRPr="00762560" w:rsidRDefault="00F47530" w:rsidP="00E77C98">
            <w:pPr>
              <w:pStyle w:val="rowtabella0"/>
              <w:jc w:val="center"/>
              <w:rPr>
                <w:color w:val="002060"/>
              </w:rPr>
            </w:pPr>
            <w:r w:rsidRPr="00762560">
              <w:rPr>
                <w:color w:val="002060"/>
              </w:rPr>
              <w:t>0</w:t>
            </w:r>
          </w:p>
        </w:tc>
      </w:tr>
      <w:tr w:rsidR="00F47530" w:rsidRPr="00762560" w14:paraId="22133B4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91F65" w14:textId="77777777" w:rsidR="00F47530" w:rsidRPr="00762560" w:rsidRDefault="00F47530" w:rsidP="00E77C98">
            <w:pPr>
              <w:pStyle w:val="rowtabella0"/>
              <w:rPr>
                <w:color w:val="002060"/>
              </w:rPr>
            </w:pPr>
            <w:r w:rsidRPr="00762560">
              <w:rPr>
                <w:color w:val="002060"/>
              </w:rPr>
              <w:lastRenderedPageBreak/>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199E"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978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89F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32A9"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3405"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6740" w14:textId="77777777" w:rsidR="00F47530" w:rsidRPr="00762560" w:rsidRDefault="00F47530" w:rsidP="00E77C98">
            <w:pPr>
              <w:pStyle w:val="rowtabella0"/>
              <w:jc w:val="center"/>
              <w:rPr>
                <w:color w:val="002060"/>
              </w:rPr>
            </w:pPr>
            <w:r w:rsidRPr="007625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EE5E" w14:textId="77777777" w:rsidR="00F47530" w:rsidRPr="00762560" w:rsidRDefault="00F47530" w:rsidP="00E77C98">
            <w:pPr>
              <w:pStyle w:val="rowtabella0"/>
              <w:jc w:val="center"/>
              <w:rPr>
                <w:color w:val="002060"/>
              </w:rPr>
            </w:pPr>
            <w:r w:rsidRPr="0076256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908D"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2333" w14:textId="77777777" w:rsidR="00F47530" w:rsidRPr="00762560" w:rsidRDefault="00F47530" w:rsidP="00E77C98">
            <w:pPr>
              <w:pStyle w:val="rowtabella0"/>
              <w:jc w:val="center"/>
              <w:rPr>
                <w:color w:val="002060"/>
              </w:rPr>
            </w:pPr>
            <w:r w:rsidRPr="00762560">
              <w:rPr>
                <w:color w:val="002060"/>
              </w:rPr>
              <w:t>0</w:t>
            </w:r>
          </w:p>
        </w:tc>
      </w:tr>
      <w:tr w:rsidR="00F47530" w:rsidRPr="00762560" w14:paraId="655A44D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63EC1" w14:textId="77777777" w:rsidR="00F47530" w:rsidRPr="00762560" w:rsidRDefault="00F47530" w:rsidP="00E77C98">
            <w:pPr>
              <w:pStyle w:val="rowtabella0"/>
              <w:rPr>
                <w:color w:val="002060"/>
              </w:rPr>
            </w:pPr>
            <w:r w:rsidRPr="0076256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246C8"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4A3C"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C912"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994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DA55"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BD8D"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BFCA" w14:textId="77777777" w:rsidR="00F47530" w:rsidRPr="00762560" w:rsidRDefault="00F47530" w:rsidP="00E77C98">
            <w:pPr>
              <w:pStyle w:val="rowtabella0"/>
              <w:jc w:val="center"/>
              <w:rPr>
                <w:color w:val="002060"/>
              </w:rPr>
            </w:pPr>
            <w:r w:rsidRPr="0076256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5BB6"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18DA" w14:textId="77777777" w:rsidR="00F47530" w:rsidRPr="00762560" w:rsidRDefault="00F47530" w:rsidP="00E77C98">
            <w:pPr>
              <w:pStyle w:val="rowtabella0"/>
              <w:jc w:val="center"/>
              <w:rPr>
                <w:color w:val="002060"/>
              </w:rPr>
            </w:pPr>
            <w:r w:rsidRPr="00762560">
              <w:rPr>
                <w:color w:val="002060"/>
              </w:rPr>
              <w:t>0</w:t>
            </w:r>
          </w:p>
        </w:tc>
      </w:tr>
      <w:tr w:rsidR="00F47530" w:rsidRPr="00762560" w14:paraId="7715868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F5D7E" w14:textId="77777777" w:rsidR="00F47530" w:rsidRPr="00762560" w:rsidRDefault="00F47530" w:rsidP="00E77C98">
            <w:pPr>
              <w:pStyle w:val="rowtabella0"/>
              <w:rPr>
                <w:color w:val="002060"/>
              </w:rPr>
            </w:pPr>
            <w:r w:rsidRPr="0076256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9ADF"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064D"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6EA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86E4"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9A78"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A592"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7975" w14:textId="77777777" w:rsidR="00F47530" w:rsidRPr="00762560" w:rsidRDefault="00F47530" w:rsidP="00E77C98">
            <w:pPr>
              <w:pStyle w:val="rowtabella0"/>
              <w:jc w:val="center"/>
              <w:rPr>
                <w:color w:val="002060"/>
              </w:rPr>
            </w:pPr>
            <w:r w:rsidRPr="0076256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1F72"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3D1E" w14:textId="77777777" w:rsidR="00F47530" w:rsidRPr="00762560" w:rsidRDefault="00F47530" w:rsidP="00E77C98">
            <w:pPr>
              <w:pStyle w:val="rowtabella0"/>
              <w:jc w:val="center"/>
              <w:rPr>
                <w:color w:val="002060"/>
              </w:rPr>
            </w:pPr>
            <w:r w:rsidRPr="00762560">
              <w:rPr>
                <w:color w:val="002060"/>
              </w:rPr>
              <w:t>0</w:t>
            </w:r>
          </w:p>
        </w:tc>
      </w:tr>
      <w:tr w:rsidR="00F47530" w:rsidRPr="00762560" w14:paraId="78A1CEEC"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D6F90F" w14:textId="77777777" w:rsidR="00F47530" w:rsidRPr="00762560" w:rsidRDefault="00F47530" w:rsidP="00E77C98">
            <w:pPr>
              <w:pStyle w:val="rowtabella0"/>
              <w:rPr>
                <w:color w:val="002060"/>
              </w:rPr>
            </w:pPr>
            <w:r w:rsidRPr="00762560">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6C6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3903"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F065"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376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FC54"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E5CD"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C7A9" w14:textId="77777777" w:rsidR="00F47530" w:rsidRPr="00762560" w:rsidRDefault="00F47530" w:rsidP="00E77C98">
            <w:pPr>
              <w:pStyle w:val="rowtabella0"/>
              <w:jc w:val="center"/>
              <w:rPr>
                <w:color w:val="002060"/>
              </w:rPr>
            </w:pPr>
            <w:r w:rsidRPr="0076256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5E3C"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F459" w14:textId="77777777" w:rsidR="00F47530" w:rsidRPr="00762560" w:rsidRDefault="00F47530" w:rsidP="00E77C98">
            <w:pPr>
              <w:pStyle w:val="rowtabella0"/>
              <w:jc w:val="center"/>
              <w:rPr>
                <w:color w:val="002060"/>
              </w:rPr>
            </w:pPr>
            <w:r w:rsidRPr="00762560">
              <w:rPr>
                <w:color w:val="002060"/>
              </w:rPr>
              <w:t>0</w:t>
            </w:r>
          </w:p>
        </w:tc>
      </w:tr>
    </w:tbl>
    <w:p w14:paraId="728C36B5" w14:textId="77777777" w:rsidR="00F47530" w:rsidRPr="00762560" w:rsidRDefault="00F47530" w:rsidP="00F47530">
      <w:pPr>
        <w:pStyle w:val="breakline"/>
        <w:rPr>
          <w:rFonts w:eastAsiaTheme="minorEastAsia"/>
          <w:color w:val="002060"/>
        </w:rPr>
      </w:pPr>
    </w:p>
    <w:p w14:paraId="081BAB14" w14:textId="77777777" w:rsidR="00F47530" w:rsidRPr="00762560" w:rsidRDefault="00F47530" w:rsidP="00F47530">
      <w:pPr>
        <w:pStyle w:val="breakline"/>
        <w:rPr>
          <w:color w:val="002060"/>
        </w:rPr>
      </w:pPr>
    </w:p>
    <w:p w14:paraId="287ED258" w14:textId="77777777" w:rsidR="00F47530" w:rsidRPr="00762560" w:rsidRDefault="00F47530" w:rsidP="00F47530">
      <w:pPr>
        <w:pStyle w:val="sottotitolocampionato10"/>
        <w:rPr>
          <w:color w:val="002060"/>
        </w:rPr>
      </w:pPr>
      <w:r w:rsidRPr="0076256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5935264"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836AA"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D02D"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45F0"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B7C4"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1C128"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BE509"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E6B60"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A2B4D"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BF253"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C53AF" w14:textId="77777777" w:rsidR="00F47530" w:rsidRPr="00762560" w:rsidRDefault="00F47530" w:rsidP="00E77C98">
            <w:pPr>
              <w:pStyle w:val="headertabella0"/>
              <w:rPr>
                <w:color w:val="002060"/>
              </w:rPr>
            </w:pPr>
            <w:r w:rsidRPr="00762560">
              <w:rPr>
                <w:color w:val="002060"/>
              </w:rPr>
              <w:t>PE</w:t>
            </w:r>
          </w:p>
        </w:tc>
      </w:tr>
      <w:tr w:rsidR="00F47530" w:rsidRPr="00762560" w14:paraId="261D9612"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C9CDE" w14:textId="77777777" w:rsidR="00F47530" w:rsidRPr="00762560" w:rsidRDefault="00F47530" w:rsidP="00E77C98">
            <w:pPr>
              <w:pStyle w:val="rowtabella0"/>
              <w:rPr>
                <w:color w:val="002060"/>
              </w:rPr>
            </w:pPr>
            <w:r w:rsidRPr="0076256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E8FC"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DA9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EB42"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2E5A"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F15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4463" w14:textId="77777777" w:rsidR="00F47530" w:rsidRPr="00762560" w:rsidRDefault="00F47530" w:rsidP="00E77C98">
            <w:pPr>
              <w:pStyle w:val="rowtabella0"/>
              <w:jc w:val="center"/>
              <w:rPr>
                <w:color w:val="002060"/>
              </w:rPr>
            </w:pPr>
            <w:r w:rsidRPr="0076256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6321"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D424"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12D0" w14:textId="77777777" w:rsidR="00F47530" w:rsidRPr="00762560" w:rsidRDefault="00F47530" w:rsidP="00E77C98">
            <w:pPr>
              <w:pStyle w:val="rowtabella0"/>
              <w:jc w:val="center"/>
              <w:rPr>
                <w:color w:val="002060"/>
              </w:rPr>
            </w:pPr>
            <w:r w:rsidRPr="00762560">
              <w:rPr>
                <w:color w:val="002060"/>
              </w:rPr>
              <w:t>0</w:t>
            </w:r>
          </w:p>
        </w:tc>
      </w:tr>
      <w:tr w:rsidR="00F47530" w:rsidRPr="00762560" w14:paraId="2E23F46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30894" w14:textId="77777777" w:rsidR="00F47530" w:rsidRPr="00762560" w:rsidRDefault="00F47530" w:rsidP="00E77C98">
            <w:pPr>
              <w:pStyle w:val="rowtabella0"/>
              <w:rPr>
                <w:color w:val="002060"/>
              </w:rPr>
            </w:pPr>
            <w:r w:rsidRPr="0076256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0003"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62A8"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B2B4"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7DE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F0F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2836"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C9794"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DB30"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92C8" w14:textId="77777777" w:rsidR="00F47530" w:rsidRPr="00762560" w:rsidRDefault="00F47530" w:rsidP="00E77C98">
            <w:pPr>
              <w:pStyle w:val="rowtabella0"/>
              <w:jc w:val="center"/>
              <w:rPr>
                <w:color w:val="002060"/>
              </w:rPr>
            </w:pPr>
            <w:r w:rsidRPr="00762560">
              <w:rPr>
                <w:color w:val="002060"/>
              </w:rPr>
              <w:t>0</w:t>
            </w:r>
          </w:p>
        </w:tc>
      </w:tr>
      <w:tr w:rsidR="00F47530" w:rsidRPr="00762560" w14:paraId="58B4424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3BCB4" w14:textId="77777777" w:rsidR="00F47530" w:rsidRPr="00690B2D" w:rsidRDefault="00F47530" w:rsidP="00E77C98">
            <w:pPr>
              <w:pStyle w:val="rowtabella0"/>
              <w:rPr>
                <w:color w:val="002060"/>
                <w:lang w:val="en-US"/>
              </w:rPr>
            </w:pPr>
            <w:r w:rsidRPr="00690B2D">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2273"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868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6A92"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485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219F"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BFCE"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232B"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0096"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5DC7" w14:textId="77777777" w:rsidR="00F47530" w:rsidRPr="00762560" w:rsidRDefault="00F47530" w:rsidP="00E77C98">
            <w:pPr>
              <w:pStyle w:val="rowtabella0"/>
              <w:jc w:val="center"/>
              <w:rPr>
                <w:color w:val="002060"/>
              </w:rPr>
            </w:pPr>
            <w:r w:rsidRPr="00762560">
              <w:rPr>
                <w:color w:val="002060"/>
              </w:rPr>
              <w:t>0</w:t>
            </w:r>
          </w:p>
        </w:tc>
      </w:tr>
      <w:tr w:rsidR="00F47530" w:rsidRPr="00762560" w14:paraId="050C7B5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EA2D7" w14:textId="77777777" w:rsidR="00F47530" w:rsidRPr="00762560" w:rsidRDefault="00F47530" w:rsidP="00E77C98">
            <w:pPr>
              <w:pStyle w:val="rowtabella0"/>
              <w:rPr>
                <w:color w:val="002060"/>
              </w:rPr>
            </w:pPr>
            <w:r w:rsidRPr="0076256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D132"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42C1"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CCEB"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0EF1"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FF689"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CE73"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BBD1" w14:textId="77777777" w:rsidR="00F47530" w:rsidRPr="00762560" w:rsidRDefault="00F47530" w:rsidP="00E77C98">
            <w:pPr>
              <w:pStyle w:val="rowtabella0"/>
              <w:jc w:val="center"/>
              <w:rPr>
                <w:color w:val="002060"/>
              </w:rPr>
            </w:pPr>
            <w:r w:rsidRPr="007625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F09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4BB1" w14:textId="77777777" w:rsidR="00F47530" w:rsidRPr="00762560" w:rsidRDefault="00F47530" w:rsidP="00E77C98">
            <w:pPr>
              <w:pStyle w:val="rowtabella0"/>
              <w:jc w:val="center"/>
              <w:rPr>
                <w:color w:val="002060"/>
              </w:rPr>
            </w:pPr>
            <w:r w:rsidRPr="00762560">
              <w:rPr>
                <w:color w:val="002060"/>
              </w:rPr>
              <w:t>0</w:t>
            </w:r>
          </w:p>
        </w:tc>
      </w:tr>
      <w:tr w:rsidR="00F47530" w:rsidRPr="00762560" w14:paraId="77E4BA1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3F791" w14:textId="77777777" w:rsidR="00F47530" w:rsidRPr="00762560" w:rsidRDefault="00F47530" w:rsidP="00E77C98">
            <w:pPr>
              <w:pStyle w:val="rowtabella0"/>
              <w:rPr>
                <w:color w:val="002060"/>
              </w:rPr>
            </w:pPr>
            <w:r w:rsidRPr="00762560">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5C68"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B661"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94B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CC2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E8CC"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E002" w14:textId="77777777" w:rsidR="00F47530" w:rsidRPr="00762560" w:rsidRDefault="00F47530" w:rsidP="00E77C98">
            <w:pPr>
              <w:pStyle w:val="rowtabella0"/>
              <w:jc w:val="center"/>
              <w:rPr>
                <w:color w:val="002060"/>
              </w:rPr>
            </w:pPr>
            <w:r w:rsidRPr="0076256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76FA"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553F"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389D" w14:textId="77777777" w:rsidR="00F47530" w:rsidRPr="00762560" w:rsidRDefault="00F47530" w:rsidP="00E77C98">
            <w:pPr>
              <w:pStyle w:val="rowtabella0"/>
              <w:jc w:val="center"/>
              <w:rPr>
                <w:color w:val="002060"/>
              </w:rPr>
            </w:pPr>
            <w:r w:rsidRPr="00762560">
              <w:rPr>
                <w:color w:val="002060"/>
              </w:rPr>
              <w:t>0</w:t>
            </w:r>
          </w:p>
        </w:tc>
      </w:tr>
      <w:tr w:rsidR="00F47530" w:rsidRPr="00762560" w14:paraId="1C8A965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338FB" w14:textId="77777777" w:rsidR="00F47530" w:rsidRPr="00762560" w:rsidRDefault="00F47530" w:rsidP="00E77C98">
            <w:pPr>
              <w:pStyle w:val="rowtabella0"/>
              <w:rPr>
                <w:color w:val="002060"/>
              </w:rPr>
            </w:pPr>
            <w:r w:rsidRPr="0076256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B327"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9AF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A742"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6B5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A734"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3641" w14:textId="77777777" w:rsidR="00F47530" w:rsidRPr="00762560" w:rsidRDefault="00F47530" w:rsidP="00E77C98">
            <w:pPr>
              <w:pStyle w:val="rowtabella0"/>
              <w:jc w:val="center"/>
              <w:rPr>
                <w:color w:val="002060"/>
              </w:rPr>
            </w:pPr>
            <w:r w:rsidRPr="0076256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3694"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A9E0"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7D59B" w14:textId="77777777" w:rsidR="00F47530" w:rsidRPr="00762560" w:rsidRDefault="00F47530" w:rsidP="00E77C98">
            <w:pPr>
              <w:pStyle w:val="rowtabella0"/>
              <w:jc w:val="center"/>
              <w:rPr>
                <w:color w:val="002060"/>
              </w:rPr>
            </w:pPr>
            <w:r w:rsidRPr="00762560">
              <w:rPr>
                <w:color w:val="002060"/>
              </w:rPr>
              <w:t>0</w:t>
            </w:r>
          </w:p>
        </w:tc>
      </w:tr>
      <w:tr w:rsidR="00F47530" w:rsidRPr="00762560" w14:paraId="1F3ECA7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66B57" w14:textId="77777777" w:rsidR="00F47530" w:rsidRPr="00762560" w:rsidRDefault="00F47530" w:rsidP="00E77C98">
            <w:pPr>
              <w:pStyle w:val="rowtabella0"/>
              <w:rPr>
                <w:color w:val="002060"/>
              </w:rPr>
            </w:pPr>
            <w:r w:rsidRPr="007625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9303"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D2F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8DAA"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A76D"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ACF5"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FADC" w14:textId="77777777" w:rsidR="00F47530" w:rsidRPr="00762560" w:rsidRDefault="00F47530" w:rsidP="00E77C98">
            <w:pPr>
              <w:pStyle w:val="rowtabella0"/>
              <w:jc w:val="center"/>
              <w:rPr>
                <w:color w:val="002060"/>
              </w:rPr>
            </w:pPr>
            <w:r w:rsidRPr="007625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AB2E"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D4B6"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0B28" w14:textId="77777777" w:rsidR="00F47530" w:rsidRPr="00762560" w:rsidRDefault="00F47530" w:rsidP="00E77C98">
            <w:pPr>
              <w:pStyle w:val="rowtabella0"/>
              <w:jc w:val="center"/>
              <w:rPr>
                <w:color w:val="002060"/>
              </w:rPr>
            </w:pPr>
            <w:r w:rsidRPr="00762560">
              <w:rPr>
                <w:color w:val="002060"/>
              </w:rPr>
              <w:t>0</w:t>
            </w:r>
          </w:p>
        </w:tc>
      </w:tr>
      <w:tr w:rsidR="00F47530" w:rsidRPr="00762560" w14:paraId="0612F45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ABF6D" w14:textId="77777777" w:rsidR="00F47530" w:rsidRPr="00762560" w:rsidRDefault="00F47530" w:rsidP="00E77C98">
            <w:pPr>
              <w:pStyle w:val="rowtabella0"/>
              <w:rPr>
                <w:color w:val="002060"/>
              </w:rPr>
            </w:pPr>
            <w:r w:rsidRPr="0076256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A44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C594"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A8C9"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280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261C"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BA2B"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CDB9" w14:textId="77777777" w:rsidR="00F47530" w:rsidRPr="00762560" w:rsidRDefault="00F47530" w:rsidP="00E77C98">
            <w:pPr>
              <w:pStyle w:val="rowtabella0"/>
              <w:jc w:val="center"/>
              <w:rPr>
                <w:color w:val="002060"/>
              </w:rPr>
            </w:pPr>
            <w:r w:rsidRPr="0076256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24B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AF7B" w14:textId="77777777" w:rsidR="00F47530" w:rsidRPr="00762560" w:rsidRDefault="00F47530" w:rsidP="00E77C98">
            <w:pPr>
              <w:pStyle w:val="rowtabella0"/>
              <w:jc w:val="center"/>
              <w:rPr>
                <w:color w:val="002060"/>
              </w:rPr>
            </w:pPr>
            <w:r w:rsidRPr="00762560">
              <w:rPr>
                <w:color w:val="002060"/>
              </w:rPr>
              <w:t>0</w:t>
            </w:r>
          </w:p>
        </w:tc>
      </w:tr>
      <w:tr w:rsidR="00F47530" w:rsidRPr="00762560" w14:paraId="3F32B96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3EA8C" w14:textId="77777777" w:rsidR="00F47530" w:rsidRPr="00690B2D" w:rsidRDefault="00F47530" w:rsidP="00E77C98">
            <w:pPr>
              <w:pStyle w:val="rowtabella0"/>
              <w:rPr>
                <w:color w:val="002060"/>
                <w:lang w:val="en-US"/>
              </w:rPr>
            </w:pPr>
            <w:r w:rsidRPr="00690B2D">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C0E6"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E856"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E83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311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43C2"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3262"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A954" w14:textId="77777777" w:rsidR="00F47530" w:rsidRPr="00762560" w:rsidRDefault="00F47530" w:rsidP="00E77C98">
            <w:pPr>
              <w:pStyle w:val="rowtabella0"/>
              <w:jc w:val="center"/>
              <w:rPr>
                <w:color w:val="002060"/>
              </w:rPr>
            </w:pPr>
            <w:r w:rsidRPr="0076256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B92E"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065B" w14:textId="77777777" w:rsidR="00F47530" w:rsidRPr="00762560" w:rsidRDefault="00F47530" w:rsidP="00E77C98">
            <w:pPr>
              <w:pStyle w:val="rowtabella0"/>
              <w:jc w:val="center"/>
              <w:rPr>
                <w:color w:val="002060"/>
              </w:rPr>
            </w:pPr>
            <w:r w:rsidRPr="00762560">
              <w:rPr>
                <w:color w:val="002060"/>
              </w:rPr>
              <w:t>0</w:t>
            </w:r>
          </w:p>
        </w:tc>
      </w:tr>
      <w:tr w:rsidR="00F47530" w:rsidRPr="00762560" w14:paraId="6E54CEF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0B224" w14:textId="77777777" w:rsidR="00F47530" w:rsidRPr="00762560" w:rsidRDefault="00F47530" w:rsidP="00E77C98">
            <w:pPr>
              <w:pStyle w:val="rowtabella0"/>
              <w:rPr>
                <w:color w:val="002060"/>
              </w:rPr>
            </w:pPr>
            <w:r w:rsidRPr="0076256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EC83F"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096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9436"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878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0A74"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E342"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7C6" w14:textId="77777777" w:rsidR="00F47530" w:rsidRPr="00762560" w:rsidRDefault="00F47530" w:rsidP="00E77C98">
            <w:pPr>
              <w:pStyle w:val="rowtabella0"/>
              <w:jc w:val="center"/>
              <w:rPr>
                <w:color w:val="002060"/>
              </w:rPr>
            </w:pPr>
            <w:r w:rsidRPr="0076256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46E1"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F850" w14:textId="77777777" w:rsidR="00F47530" w:rsidRPr="00762560" w:rsidRDefault="00F47530" w:rsidP="00E77C98">
            <w:pPr>
              <w:pStyle w:val="rowtabella0"/>
              <w:jc w:val="center"/>
              <w:rPr>
                <w:color w:val="002060"/>
              </w:rPr>
            </w:pPr>
            <w:r w:rsidRPr="00762560">
              <w:rPr>
                <w:color w:val="002060"/>
              </w:rPr>
              <w:t>0</w:t>
            </w:r>
          </w:p>
        </w:tc>
      </w:tr>
      <w:tr w:rsidR="00F47530" w:rsidRPr="00762560" w14:paraId="2B386FC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55CAF" w14:textId="77777777" w:rsidR="00F47530" w:rsidRPr="00762560" w:rsidRDefault="00F47530" w:rsidP="00E77C98">
            <w:pPr>
              <w:pStyle w:val="rowtabella0"/>
              <w:rPr>
                <w:color w:val="002060"/>
              </w:rPr>
            </w:pPr>
            <w:r w:rsidRPr="00762560">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75D2"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1E7BC"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E73F"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2E7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1ECA"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EE98"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1470" w14:textId="77777777" w:rsidR="00F47530" w:rsidRPr="00762560" w:rsidRDefault="00F47530" w:rsidP="00E77C98">
            <w:pPr>
              <w:pStyle w:val="rowtabella0"/>
              <w:jc w:val="center"/>
              <w:rPr>
                <w:color w:val="002060"/>
              </w:rPr>
            </w:pPr>
            <w:r w:rsidRPr="0076256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D0A6"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407A" w14:textId="77777777" w:rsidR="00F47530" w:rsidRPr="00762560" w:rsidRDefault="00F47530" w:rsidP="00E77C98">
            <w:pPr>
              <w:pStyle w:val="rowtabella0"/>
              <w:jc w:val="center"/>
              <w:rPr>
                <w:color w:val="002060"/>
              </w:rPr>
            </w:pPr>
            <w:r w:rsidRPr="00762560">
              <w:rPr>
                <w:color w:val="002060"/>
              </w:rPr>
              <w:t>0</w:t>
            </w:r>
          </w:p>
        </w:tc>
      </w:tr>
      <w:tr w:rsidR="00F47530" w:rsidRPr="00762560" w14:paraId="2B022707"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25B91B" w14:textId="77777777" w:rsidR="00F47530" w:rsidRPr="00762560" w:rsidRDefault="00F47530" w:rsidP="00E77C98">
            <w:pPr>
              <w:pStyle w:val="rowtabella0"/>
              <w:rPr>
                <w:color w:val="002060"/>
              </w:rPr>
            </w:pPr>
            <w:r w:rsidRPr="0076256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0C0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9D3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5E89"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594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CD45"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91EE"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2456" w14:textId="77777777" w:rsidR="00F47530" w:rsidRPr="00762560" w:rsidRDefault="00F47530" w:rsidP="00E77C98">
            <w:pPr>
              <w:pStyle w:val="rowtabella0"/>
              <w:jc w:val="center"/>
              <w:rPr>
                <w:color w:val="002060"/>
              </w:rPr>
            </w:pPr>
            <w:r w:rsidRPr="00762560">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DF04" w14:textId="77777777" w:rsidR="00F47530" w:rsidRPr="00762560" w:rsidRDefault="00F47530" w:rsidP="00E77C98">
            <w:pPr>
              <w:pStyle w:val="rowtabella0"/>
              <w:jc w:val="center"/>
              <w:rPr>
                <w:color w:val="002060"/>
              </w:rPr>
            </w:pPr>
            <w:r w:rsidRPr="0076256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8C3F" w14:textId="77777777" w:rsidR="00F47530" w:rsidRPr="00762560" w:rsidRDefault="00F47530" w:rsidP="00E77C98">
            <w:pPr>
              <w:pStyle w:val="rowtabella0"/>
              <w:jc w:val="center"/>
              <w:rPr>
                <w:color w:val="002060"/>
              </w:rPr>
            </w:pPr>
            <w:r w:rsidRPr="00762560">
              <w:rPr>
                <w:color w:val="002060"/>
              </w:rPr>
              <w:t>0</w:t>
            </w:r>
          </w:p>
        </w:tc>
      </w:tr>
    </w:tbl>
    <w:p w14:paraId="0C9FFEBA" w14:textId="77777777" w:rsidR="00F47530" w:rsidRPr="00762560" w:rsidRDefault="00F47530" w:rsidP="00F47530">
      <w:pPr>
        <w:pStyle w:val="breakline"/>
        <w:rPr>
          <w:rFonts w:eastAsiaTheme="minorEastAsia"/>
          <w:color w:val="002060"/>
        </w:rPr>
      </w:pPr>
    </w:p>
    <w:p w14:paraId="70FBEE79" w14:textId="77777777" w:rsidR="00F47530" w:rsidRPr="00762560" w:rsidRDefault="00F47530" w:rsidP="00F47530">
      <w:pPr>
        <w:pStyle w:val="breakline"/>
        <w:rPr>
          <w:color w:val="002060"/>
        </w:rPr>
      </w:pPr>
    </w:p>
    <w:p w14:paraId="0BF88E0C" w14:textId="77777777" w:rsidR="00F47530" w:rsidRPr="00762560" w:rsidRDefault="00F47530" w:rsidP="00F47530">
      <w:pPr>
        <w:pStyle w:val="sottotitolocampionato10"/>
        <w:rPr>
          <w:color w:val="002060"/>
        </w:rPr>
      </w:pPr>
      <w:r w:rsidRPr="0076256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18EB575F"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2006"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72D3"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4F107"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746E"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28677"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D494B"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16F5B"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B6DF"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9676C"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16EFB" w14:textId="77777777" w:rsidR="00F47530" w:rsidRPr="00762560" w:rsidRDefault="00F47530" w:rsidP="00E77C98">
            <w:pPr>
              <w:pStyle w:val="headertabella0"/>
              <w:rPr>
                <w:color w:val="002060"/>
              </w:rPr>
            </w:pPr>
            <w:r w:rsidRPr="00762560">
              <w:rPr>
                <w:color w:val="002060"/>
              </w:rPr>
              <w:t>PE</w:t>
            </w:r>
          </w:p>
        </w:tc>
      </w:tr>
      <w:tr w:rsidR="00F47530" w:rsidRPr="00762560" w14:paraId="37D39A87"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3963B" w14:textId="77777777" w:rsidR="00F47530" w:rsidRPr="00762560" w:rsidRDefault="00F47530" w:rsidP="00E77C98">
            <w:pPr>
              <w:pStyle w:val="rowtabella0"/>
              <w:rPr>
                <w:color w:val="002060"/>
              </w:rPr>
            </w:pPr>
            <w:r w:rsidRPr="0076256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0A2F"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821F"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98F4"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C399"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A131"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C21F" w14:textId="77777777" w:rsidR="00F47530" w:rsidRPr="00762560" w:rsidRDefault="00F47530" w:rsidP="00E77C98">
            <w:pPr>
              <w:pStyle w:val="rowtabella0"/>
              <w:jc w:val="center"/>
              <w:rPr>
                <w:color w:val="002060"/>
              </w:rPr>
            </w:pPr>
            <w:r w:rsidRPr="00762560">
              <w:rPr>
                <w:color w:val="002060"/>
              </w:rPr>
              <w:t>195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F9A0"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4B36" w14:textId="77777777" w:rsidR="00F47530" w:rsidRPr="00762560" w:rsidRDefault="00F47530" w:rsidP="00E77C98">
            <w:pPr>
              <w:pStyle w:val="rowtabella0"/>
              <w:jc w:val="center"/>
              <w:rPr>
                <w:color w:val="002060"/>
              </w:rPr>
            </w:pPr>
            <w:r w:rsidRPr="00762560">
              <w:rPr>
                <w:color w:val="002060"/>
              </w:rPr>
              <w:t>174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3986" w14:textId="77777777" w:rsidR="00F47530" w:rsidRPr="00762560" w:rsidRDefault="00F47530" w:rsidP="00E77C98">
            <w:pPr>
              <w:pStyle w:val="rowtabella0"/>
              <w:jc w:val="center"/>
              <w:rPr>
                <w:color w:val="002060"/>
              </w:rPr>
            </w:pPr>
            <w:r w:rsidRPr="00762560">
              <w:rPr>
                <w:color w:val="002060"/>
              </w:rPr>
              <w:t>0</w:t>
            </w:r>
          </w:p>
        </w:tc>
      </w:tr>
      <w:tr w:rsidR="00F47530" w:rsidRPr="00762560" w14:paraId="3B3ABDD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C0682" w14:textId="77777777" w:rsidR="00F47530" w:rsidRPr="00762560" w:rsidRDefault="00F47530" w:rsidP="00E77C98">
            <w:pPr>
              <w:pStyle w:val="rowtabella0"/>
              <w:rPr>
                <w:color w:val="002060"/>
              </w:rPr>
            </w:pPr>
            <w:r w:rsidRPr="0076256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27E6B"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BCD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5D00"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A65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FDB3"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939F" w14:textId="77777777" w:rsidR="00F47530" w:rsidRPr="00762560" w:rsidRDefault="00F47530" w:rsidP="00E77C98">
            <w:pPr>
              <w:pStyle w:val="rowtabella0"/>
              <w:jc w:val="center"/>
              <w:rPr>
                <w:color w:val="002060"/>
              </w:rPr>
            </w:pPr>
            <w:r w:rsidRPr="00762560">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FB34"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B576" w14:textId="77777777" w:rsidR="00F47530" w:rsidRPr="00762560" w:rsidRDefault="00F47530" w:rsidP="00E77C98">
            <w:pPr>
              <w:pStyle w:val="rowtabella0"/>
              <w:jc w:val="center"/>
              <w:rPr>
                <w:color w:val="002060"/>
              </w:rPr>
            </w:pPr>
            <w:r w:rsidRPr="00762560">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32DA" w14:textId="77777777" w:rsidR="00F47530" w:rsidRPr="00762560" w:rsidRDefault="00F47530" w:rsidP="00E77C98">
            <w:pPr>
              <w:pStyle w:val="rowtabella0"/>
              <w:jc w:val="center"/>
              <w:rPr>
                <w:color w:val="002060"/>
              </w:rPr>
            </w:pPr>
            <w:r w:rsidRPr="00762560">
              <w:rPr>
                <w:color w:val="002060"/>
              </w:rPr>
              <w:t>0</w:t>
            </w:r>
          </w:p>
        </w:tc>
      </w:tr>
      <w:tr w:rsidR="00F47530" w:rsidRPr="00762560" w14:paraId="32C5BC4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2F2CB" w14:textId="77777777" w:rsidR="00F47530" w:rsidRPr="00690B2D" w:rsidRDefault="00F47530" w:rsidP="00E77C98">
            <w:pPr>
              <w:pStyle w:val="rowtabella0"/>
              <w:rPr>
                <w:color w:val="002060"/>
                <w:lang w:val="en-US"/>
              </w:rPr>
            </w:pPr>
            <w:r w:rsidRPr="00690B2D">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4D55" w14:textId="77777777" w:rsidR="00F47530" w:rsidRPr="00762560" w:rsidRDefault="00F47530" w:rsidP="00E77C98">
            <w:pPr>
              <w:pStyle w:val="rowtabella0"/>
              <w:jc w:val="center"/>
              <w:rPr>
                <w:color w:val="002060"/>
              </w:rPr>
            </w:pPr>
            <w:r w:rsidRPr="007625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8BD3"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DE3D"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BA08"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7FB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CC9A" w14:textId="77777777" w:rsidR="00F47530" w:rsidRPr="00762560" w:rsidRDefault="00F47530" w:rsidP="00E77C98">
            <w:pPr>
              <w:pStyle w:val="rowtabella0"/>
              <w:jc w:val="center"/>
              <w:rPr>
                <w:color w:val="002060"/>
              </w:rPr>
            </w:pPr>
            <w:r w:rsidRPr="0076256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F51A"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D962"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7705" w14:textId="77777777" w:rsidR="00F47530" w:rsidRPr="00762560" w:rsidRDefault="00F47530" w:rsidP="00E77C98">
            <w:pPr>
              <w:pStyle w:val="rowtabella0"/>
              <w:jc w:val="center"/>
              <w:rPr>
                <w:color w:val="002060"/>
              </w:rPr>
            </w:pPr>
            <w:r w:rsidRPr="00762560">
              <w:rPr>
                <w:color w:val="002060"/>
              </w:rPr>
              <w:t>0</w:t>
            </w:r>
          </w:p>
        </w:tc>
      </w:tr>
      <w:tr w:rsidR="00F47530" w:rsidRPr="00762560" w14:paraId="64DCEE4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5CCBB" w14:textId="77777777" w:rsidR="00F47530" w:rsidRPr="00690B2D" w:rsidRDefault="00F47530" w:rsidP="00E77C98">
            <w:pPr>
              <w:pStyle w:val="rowtabella0"/>
              <w:rPr>
                <w:color w:val="002060"/>
                <w:lang w:val="en-US"/>
              </w:rPr>
            </w:pPr>
            <w:r w:rsidRPr="00690B2D">
              <w:rPr>
                <w:color w:val="002060"/>
                <w:lang w:val="en-U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1E51"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D0F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18EE"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43F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5A8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CF21" w14:textId="77777777" w:rsidR="00F47530" w:rsidRPr="00762560" w:rsidRDefault="00F47530" w:rsidP="00E77C98">
            <w:pPr>
              <w:pStyle w:val="rowtabella0"/>
              <w:jc w:val="center"/>
              <w:rPr>
                <w:color w:val="002060"/>
              </w:rPr>
            </w:pPr>
            <w:r w:rsidRPr="0076256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CFA0"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EE2A"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A537" w14:textId="77777777" w:rsidR="00F47530" w:rsidRPr="00762560" w:rsidRDefault="00F47530" w:rsidP="00E77C98">
            <w:pPr>
              <w:pStyle w:val="rowtabella0"/>
              <w:jc w:val="center"/>
              <w:rPr>
                <w:color w:val="002060"/>
              </w:rPr>
            </w:pPr>
            <w:r w:rsidRPr="00762560">
              <w:rPr>
                <w:color w:val="002060"/>
              </w:rPr>
              <w:t>0</w:t>
            </w:r>
          </w:p>
        </w:tc>
      </w:tr>
      <w:tr w:rsidR="00F47530" w:rsidRPr="00762560" w14:paraId="0E289D65"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E9FBF" w14:textId="77777777" w:rsidR="00F47530" w:rsidRPr="00690B2D" w:rsidRDefault="00F47530" w:rsidP="00E77C98">
            <w:pPr>
              <w:pStyle w:val="rowtabella0"/>
              <w:rPr>
                <w:color w:val="002060"/>
                <w:lang w:val="en-US"/>
              </w:rPr>
            </w:pPr>
            <w:r w:rsidRPr="00690B2D">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1676"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8FED"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2F84"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D28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CE13"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95DB" w14:textId="77777777" w:rsidR="00F47530" w:rsidRPr="00762560" w:rsidRDefault="00F47530" w:rsidP="00E77C98">
            <w:pPr>
              <w:pStyle w:val="rowtabella0"/>
              <w:jc w:val="center"/>
              <w:rPr>
                <w:color w:val="002060"/>
              </w:rPr>
            </w:pPr>
            <w:r w:rsidRPr="0076256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BC11"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92EB"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2ACC" w14:textId="77777777" w:rsidR="00F47530" w:rsidRPr="00762560" w:rsidRDefault="00F47530" w:rsidP="00E77C98">
            <w:pPr>
              <w:pStyle w:val="rowtabella0"/>
              <w:jc w:val="center"/>
              <w:rPr>
                <w:color w:val="002060"/>
              </w:rPr>
            </w:pPr>
            <w:r w:rsidRPr="00762560">
              <w:rPr>
                <w:color w:val="002060"/>
              </w:rPr>
              <w:t>0</w:t>
            </w:r>
          </w:p>
        </w:tc>
      </w:tr>
      <w:tr w:rsidR="00F47530" w:rsidRPr="00762560" w14:paraId="1F155D5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AD188" w14:textId="77777777" w:rsidR="00F47530" w:rsidRPr="00762560" w:rsidRDefault="00F47530" w:rsidP="00E77C98">
            <w:pPr>
              <w:pStyle w:val="rowtabella0"/>
              <w:rPr>
                <w:color w:val="002060"/>
              </w:rPr>
            </w:pPr>
            <w:r w:rsidRPr="0076256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1DD4"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3C8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2A89"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B0A5"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92D7"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2756"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D0EF" w14:textId="77777777" w:rsidR="00F47530" w:rsidRPr="00762560" w:rsidRDefault="00F47530" w:rsidP="00E77C98">
            <w:pPr>
              <w:pStyle w:val="rowtabella0"/>
              <w:jc w:val="center"/>
              <w:rPr>
                <w:color w:val="002060"/>
              </w:rPr>
            </w:pPr>
            <w:r w:rsidRPr="0076256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0743"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7625" w14:textId="77777777" w:rsidR="00F47530" w:rsidRPr="00762560" w:rsidRDefault="00F47530" w:rsidP="00E77C98">
            <w:pPr>
              <w:pStyle w:val="rowtabella0"/>
              <w:jc w:val="center"/>
              <w:rPr>
                <w:color w:val="002060"/>
              </w:rPr>
            </w:pPr>
            <w:r w:rsidRPr="00762560">
              <w:rPr>
                <w:color w:val="002060"/>
              </w:rPr>
              <w:t>0</w:t>
            </w:r>
          </w:p>
        </w:tc>
      </w:tr>
      <w:tr w:rsidR="00F47530" w:rsidRPr="00762560" w14:paraId="64DBF52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B45E7" w14:textId="77777777" w:rsidR="00F47530" w:rsidRPr="00762560" w:rsidRDefault="00F47530" w:rsidP="00E77C98">
            <w:pPr>
              <w:pStyle w:val="rowtabella0"/>
              <w:rPr>
                <w:color w:val="002060"/>
              </w:rPr>
            </w:pPr>
            <w:r w:rsidRPr="0076256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5A39"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3C76"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492A"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C95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FCD3"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0BE9"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BAA4" w14:textId="77777777" w:rsidR="00F47530" w:rsidRPr="00762560" w:rsidRDefault="00F47530" w:rsidP="00E77C98">
            <w:pPr>
              <w:pStyle w:val="rowtabella0"/>
              <w:jc w:val="center"/>
              <w:rPr>
                <w:color w:val="002060"/>
              </w:rPr>
            </w:pPr>
            <w:r w:rsidRPr="0076256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0CFA"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C623" w14:textId="77777777" w:rsidR="00F47530" w:rsidRPr="00762560" w:rsidRDefault="00F47530" w:rsidP="00E77C98">
            <w:pPr>
              <w:pStyle w:val="rowtabella0"/>
              <w:jc w:val="center"/>
              <w:rPr>
                <w:color w:val="002060"/>
              </w:rPr>
            </w:pPr>
            <w:r w:rsidRPr="00762560">
              <w:rPr>
                <w:color w:val="002060"/>
              </w:rPr>
              <w:t>0</w:t>
            </w:r>
          </w:p>
        </w:tc>
      </w:tr>
      <w:tr w:rsidR="00F47530" w:rsidRPr="00762560" w14:paraId="214BBE45"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96542" w14:textId="77777777" w:rsidR="00F47530" w:rsidRPr="00762560" w:rsidRDefault="00F47530" w:rsidP="00E77C98">
            <w:pPr>
              <w:pStyle w:val="rowtabella0"/>
              <w:rPr>
                <w:color w:val="002060"/>
              </w:rPr>
            </w:pPr>
            <w:r w:rsidRPr="0076256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91BC"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9D5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9D05"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AC2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E847"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D2E6"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72A1"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89B7"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1BA7" w14:textId="77777777" w:rsidR="00F47530" w:rsidRPr="00762560" w:rsidRDefault="00F47530" w:rsidP="00E77C98">
            <w:pPr>
              <w:pStyle w:val="rowtabella0"/>
              <w:jc w:val="center"/>
              <w:rPr>
                <w:color w:val="002060"/>
              </w:rPr>
            </w:pPr>
            <w:r w:rsidRPr="00762560">
              <w:rPr>
                <w:color w:val="002060"/>
              </w:rPr>
              <w:t>0</w:t>
            </w:r>
          </w:p>
        </w:tc>
      </w:tr>
      <w:tr w:rsidR="00F47530" w:rsidRPr="00762560" w14:paraId="3164A67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F266B" w14:textId="77777777" w:rsidR="00F47530" w:rsidRPr="00690B2D" w:rsidRDefault="00F47530" w:rsidP="00E77C98">
            <w:pPr>
              <w:pStyle w:val="rowtabella0"/>
              <w:rPr>
                <w:color w:val="002060"/>
                <w:lang w:val="en-US"/>
              </w:rPr>
            </w:pPr>
            <w:r w:rsidRPr="00690B2D">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D068"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F13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6144"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38B5"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4AC6"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71A9" w14:textId="77777777" w:rsidR="00F47530" w:rsidRPr="00762560" w:rsidRDefault="00F47530" w:rsidP="00E77C98">
            <w:pPr>
              <w:pStyle w:val="rowtabella0"/>
              <w:jc w:val="center"/>
              <w:rPr>
                <w:color w:val="002060"/>
              </w:rPr>
            </w:pPr>
            <w:r w:rsidRPr="007625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313E" w14:textId="77777777" w:rsidR="00F47530" w:rsidRPr="00762560" w:rsidRDefault="00F47530" w:rsidP="00E77C98">
            <w:pPr>
              <w:pStyle w:val="rowtabella0"/>
              <w:jc w:val="center"/>
              <w:rPr>
                <w:color w:val="002060"/>
              </w:rPr>
            </w:pPr>
            <w:r w:rsidRPr="00762560">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F0FE"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EF1B" w14:textId="77777777" w:rsidR="00F47530" w:rsidRPr="00762560" w:rsidRDefault="00F47530" w:rsidP="00E77C98">
            <w:pPr>
              <w:pStyle w:val="rowtabella0"/>
              <w:jc w:val="center"/>
              <w:rPr>
                <w:color w:val="002060"/>
              </w:rPr>
            </w:pPr>
            <w:r w:rsidRPr="00762560">
              <w:rPr>
                <w:color w:val="002060"/>
              </w:rPr>
              <w:t>0</w:t>
            </w:r>
          </w:p>
        </w:tc>
      </w:tr>
      <w:tr w:rsidR="00F47530" w:rsidRPr="00762560" w14:paraId="630850D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20966" w14:textId="77777777" w:rsidR="00F47530" w:rsidRPr="00690B2D" w:rsidRDefault="00F47530" w:rsidP="00E77C98">
            <w:pPr>
              <w:pStyle w:val="rowtabella0"/>
              <w:rPr>
                <w:color w:val="002060"/>
                <w:lang w:val="en-US"/>
              </w:rPr>
            </w:pPr>
            <w:r w:rsidRPr="00690B2D">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91C7"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65B8"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294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2033"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2B54"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1773"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59C4" w14:textId="77777777" w:rsidR="00F47530" w:rsidRPr="00762560" w:rsidRDefault="00F47530" w:rsidP="00E77C98">
            <w:pPr>
              <w:pStyle w:val="rowtabella0"/>
              <w:jc w:val="center"/>
              <w:rPr>
                <w:color w:val="002060"/>
              </w:rPr>
            </w:pPr>
            <w:r w:rsidRPr="0076256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7683"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7646" w14:textId="77777777" w:rsidR="00F47530" w:rsidRPr="00762560" w:rsidRDefault="00F47530" w:rsidP="00E77C98">
            <w:pPr>
              <w:pStyle w:val="rowtabella0"/>
              <w:jc w:val="center"/>
              <w:rPr>
                <w:color w:val="002060"/>
              </w:rPr>
            </w:pPr>
            <w:r w:rsidRPr="00762560">
              <w:rPr>
                <w:color w:val="002060"/>
              </w:rPr>
              <w:t>0</w:t>
            </w:r>
          </w:p>
        </w:tc>
      </w:tr>
      <w:tr w:rsidR="00F47530" w:rsidRPr="00762560" w14:paraId="6EC53A13"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23A25" w14:textId="77777777" w:rsidR="00F47530" w:rsidRPr="00762560" w:rsidRDefault="00F47530" w:rsidP="00E77C98">
            <w:pPr>
              <w:pStyle w:val="rowtabella0"/>
              <w:rPr>
                <w:color w:val="002060"/>
              </w:rPr>
            </w:pPr>
            <w:r w:rsidRPr="0076256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88D0"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789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26D3"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1F7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84D4"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6AC5"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D26C" w14:textId="77777777" w:rsidR="00F47530" w:rsidRPr="00762560" w:rsidRDefault="00F47530" w:rsidP="00E77C98">
            <w:pPr>
              <w:pStyle w:val="rowtabella0"/>
              <w:jc w:val="center"/>
              <w:rPr>
                <w:color w:val="002060"/>
              </w:rPr>
            </w:pPr>
            <w:r w:rsidRPr="00762560">
              <w:rPr>
                <w:color w:val="002060"/>
              </w:rPr>
              <w:t>158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3E52"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9567" w14:textId="77777777" w:rsidR="00F47530" w:rsidRPr="00762560" w:rsidRDefault="00F47530" w:rsidP="00E77C98">
            <w:pPr>
              <w:pStyle w:val="rowtabella0"/>
              <w:jc w:val="center"/>
              <w:rPr>
                <w:color w:val="002060"/>
              </w:rPr>
            </w:pPr>
            <w:r w:rsidRPr="00762560">
              <w:rPr>
                <w:color w:val="002060"/>
              </w:rPr>
              <w:t>0</w:t>
            </w:r>
          </w:p>
        </w:tc>
      </w:tr>
      <w:tr w:rsidR="00F47530" w:rsidRPr="00762560" w14:paraId="637DC25C"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1EACF" w14:textId="77777777" w:rsidR="00F47530" w:rsidRPr="00762560" w:rsidRDefault="00F47530" w:rsidP="00E77C98">
            <w:pPr>
              <w:pStyle w:val="rowtabella0"/>
              <w:rPr>
                <w:color w:val="002060"/>
              </w:rPr>
            </w:pPr>
            <w:r w:rsidRPr="0076256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BD13"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4C6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143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0F7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3CBF"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302C"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D815" w14:textId="77777777" w:rsidR="00F47530" w:rsidRPr="00762560" w:rsidRDefault="00F47530" w:rsidP="00E77C98">
            <w:pPr>
              <w:pStyle w:val="rowtabella0"/>
              <w:jc w:val="center"/>
              <w:rPr>
                <w:color w:val="002060"/>
              </w:rPr>
            </w:pPr>
            <w:r w:rsidRPr="0076256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7E23" w14:textId="77777777" w:rsidR="00F47530" w:rsidRPr="00762560" w:rsidRDefault="00F47530" w:rsidP="00E77C98">
            <w:pPr>
              <w:pStyle w:val="rowtabella0"/>
              <w:jc w:val="center"/>
              <w:rPr>
                <w:color w:val="002060"/>
              </w:rPr>
            </w:pPr>
            <w:r w:rsidRPr="0076256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DCC2" w14:textId="77777777" w:rsidR="00F47530" w:rsidRPr="00762560" w:rsidRDefault="00F47530" w:rsidP="00E77C98">
            <w:pPr>
              <w:pStyle w:val="rowtabella0"/>
              <w:jc w:val="center"/>
              <w:rPr>
                <w:color w:val="002060"/>
              </w:rPr>
            </w:pPr>
            <w:r w:rsidRPr="00762560">
              <w:rPr>
                <w:color w:val="002060"/>
              </w:rPr>
              <w:t>0</w:t>
            </w:r>
          </w:p>
        </w:tc>
      </w:tr>
    </w:tbl>
    <w:p w14:paraId="6A9632FD" w14:textId="77777777" w:rsidR="00F47530" w:rsidRDefault="00F47530" w:rsidP="00F47530">
      <w:pPr>
        <w:pStyle w:val="breakline"/>
        <w:rPr>
          <w:color w:val="002060"/>
        </w:rPr>
      </w:pPr>
    </w:p>
    <w:p w14:paraId="1F2EFF82" w14:textId="77777777" w:rsidR="00F47530" w:rsidRPr="00762560" w:rsidRDefault="00F47530" w:rsidP="00F47530">
      <w:pPr>
        <w:pStyle w:val="titoloprinc0"/>
        <w:rPr>
          <w:color w:val="002060"/>
        </w:rPr>
      </w:pPr>
      <w:r w:rsidRPr="00762560">
        <w:rPr>
          <w:color w:val="002060"/>
        </w:rPr>
        <w:t>PROGRAMMA GARE</w:t>
      </w:r>
    </w:p>
    <w:p w14:paraId="690CF1C5" w14:textId="07F7AB32" w:rsidR="00F47530" w:rsidRDefault="00F47530" w:rsidP="00F47530">
      <w:pPr>
        <w:pStyle w:val="breakline"/>
        <w:rPr>
          <w:rFonts w:eastAsiaTheme="minorEastAsia"/>
          <w:color w:val="002060"/>
        </w:rPr>
      </w:pPr>
    </w:p>
    <w:p w14:paraId="1F252462" w14:textId="77777777" w:rsidR="00C422BB" w:rsidRPr="005A0544" w:rsidRDefault="00C422BB" w:rsidP="00C422BB">
      <w:pPr>
        <w:pStyle w:val="sottotitolocampionato10"/>
        <w:rPr>
          <w:color w:val="002060"/>
        </w:rPr>
      </w:pPr>
      <w:r w:rsidRPr="005A0544">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385"/>
        <w:gridCol w:w="898"/>
        <w:gridCol w:w="1281"/>
        <w:gridCol w:w="1537"/>
        <w:gridCol w:w="1532"/>
      </w:tblGrid>
      <w:tr w:rsidR="00C422BB" w:rsidRPr="005A0544" w14:paraId="0E57E40A"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18C6E"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54714"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4B27E"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58A6"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5C014"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AF10"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AC97"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4B0996B6"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D41C89" w14:textId="77777777" w:rsidR="00C422BB" w:rsidRPr="005A0544" w:rsidRDefault="00C422BB" w:rsidP="00E77C98">
            <w:pPr>
              <w:pStyle w:val="rowtabella0"/>
              <w:rPr>
                <w:color w:val="002060"/>
              </w:rPr>
            </w:pPr>
            <w:r w:rsidRPr="005A0544">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7A9DB" w14:textId="77777777" w:rsidR="00C422BB" w:rsidRPr="005A0544" w:rsidRDefault="00C422BB" w:rsidP="00E77C98">
            <w:pPr>
              <w:pStyle w:val="rowtabella0"/>
              <w:rPr>
                <w:color w:val="002060"/>
              </w:rPr>
            </w:pPr>
            <w:r w:rsidRPr="005A0544">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C1A96"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4D924" w14:textId="77777777" w:rsidR="00C422BB" w:rsidRPr="005A0544" w:rsidRDefault="00C422BB" w:rsidP="00E77C98">
            <w:pPr>
              <w:pStyle w:val="rowtabella0"/>
              <w:rPr>
                <w:color w:val="002060"/>
              </w:rPr>
            </w:pPr>
            <w:r w:rsidRPr="005A0544">
              <w:rPr>
                <w:color w:val="002060"/>
              </w:rPr>
              <w:t>10/03/2023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AFC17" w14:textId="77777777" w:rsidR="00C422BB" w:rsidRPr="005A0544" w:rsidRDefault="00C422BB" w:rsidP="00E77C98">
            <w:pPr>
              <w:pStyle w:val="rowtabella0"/>
              <w:rPr>
                <w:color w:val="002060"/>
              </w:rPr>
            </w:pPr>
            <w:r w:rsidRPr="005A0544">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5D92B" w14:textId="77777777" w:rsidR="00C422BB" w:rsidRPr="005A0544" w:rsidRDefault="00C422BB" w:rsidP="00E77C98">
            <w:pPr>
              <w:pStyle w:val="rowtabella0"/>
              <w:rPr>
                <w:color w:val="002060"/>
              </w:rPr>
            </w:pPr>
            <w:r w:rsidRPr="005A0544">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92629" w14:textId="77777777" w:rsidR="00C422BB" w:rsidRPr="005A0544" w:rsidRDefault="00C422BB" w:rsidP="00E77C98">
            <w:pPr>
              <w:pStyle w:val="rowtabella0"/>
              <w:rPr>
                <w:color w:val="002060"/>
              </w:rPr>
            </w:pPr>
            <w:r w:rsidRPr="005A0544">
              <w:rPr>
                <w:color w:val="002060"/>
              </w:rPr>
              <w:t>VIA MAZZINI</w:t>
            </w:r>
          </w:p>
        </w:tc>
      </w:tr>
      <w:tr w:rsidR="00C422BB" w:rsidRPr="005A0544" w14:paraId="37ABF28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79736" w14:textId="77777777" w:rsidR="00C422BB" w:rsidRPr="005A0544" w:rsidRDefault="00C422BB" w:rsidP="00E77C98">
            <w:pPr>
              <w:pStyle w:val="rowtabella0"/>
              <w:rPr>
                <w:color w:val="002060"/>
              </w:rPr>
            </w:pPr>
            <w:r w:rsidRPr="005A054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0DD50" w14:textId="77777777" w:rsidR="00C422BB" w:rsidRPr="005A0544" w:rsidRDefault="00C422BB" w:rsidP="00E77C98">
            <w:pPr>
              <w:pStyle w:val="rowtabella0"/>
              <w:rPr>
                <w:color w:val="002060"/>
              </w:rPr>
            </w:pPr>
            <w:r w:rsidRPr="005A0544">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573914"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58723"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8E1F83" w14:textId="77777777" w:rsidR="00C422BB" w:rsidRPr="005A0544" w:rsidRDefault="00C422BB" w:rsidP="00E77C98">
            <w:pPr>
              <w:pStyle w:val="rowtabella0"/>
              <w:rPr>
                <w:color w:val="002060"/>
              </w:rPr>
            </w:pPr>
            <w:r w:rsidRPr="005A054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B973D" w14:textId="77777777" w:rsidR="00C422BB" w:rsidRPr="005A0544" w:rsidRDefault="00C422BB" w:rsidP="00E77C98">
            <w:pPr>
              <w:pStyle w:val="rowtabella0"/>
              <w:rPr>
                <w:color w:val="002060"/>
              </w:rPr>
            </w:pPr>
            <w:r w:rsidRPr="005A054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5F746" w14:textId="77777777" w:rsidR="00C422BB" w:rsidRPr="005A0544" w:rsidRDefault="00C422BB" w:rsidP="00E77C98">
            <w:pPr>
              <w:pStyle w:val="rowtabella0"/>
              <w:rPr>
                <w:color w:val="002060"/>
              </w:rPr>
            </w:pPr>
            <w:r w:rsidRPr="005A0544">
              <w:rPr>
                <w:color w:val="002060"/>
              </w:rPr>
              <w:t>VIA ROMA, SNC</w:t>
            </w:r>
          </w:p>
        </w:tc>
      </w:tr>
      <w:tr w:rsidR="00C422BB" w:rsidRPr="005A0544" w14:paraId="7BCCDF89"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82E992" w14:textId="77777777" w:rsidR="00C422BB" w:rsidRPr="005A0544" w:rsidRDefault="00C422BB" w:rsidP="00E77C98">
            <w:pPr>
              <w:pStyle w:val="rowtabella0"/>
              <w:rPr>
                <w:color w:val="002060"/>
              </w:rPr>
            </w:pPr>
            <w:r w:rsidRPr="005A0544">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77468" w14:textId="77777777" w:rsidR="00C422BB" w:rsidRPr="005A0544" w:rsidRDefault="00C422BB" w:rsidP="00E77C98">
            <w:pPr>
              <w:pStyle w:val="rowtabella0"/>
              <w:rPr>
                <w:color w:val="002060"/>
              </w:rPr>
            </w:pPr>
            <w:r w:rsidRPr="005A0544">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49A8FA"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E44794" w14:textId="77777777" w:rsidR="00C422BB" w:rsidRPr="005A0544" w:rsidRDefault="00C422BB" w:rsidP="00E77C98">
            <w:pPr>
              <w:pStyle w:val="rowtabella0"/>
              <w:rPr>
                <w:color w:val="002060"/>
              </w:rPr>
            </w:pPr>
            <w:r w:rsidRPr="005A0544">
              <w:rPr>
                <w:color w:val="002060"/>
              </w:rPr>
              <w:t>10/03/2023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ABA8D" w14:textId="77777777" w:rsidR="00C422BB" w:rsidRPr="005A0544" w:rsidRDefault="00C422BB" w:rsidP="00E77C98">
            <w:pPr>
              <w:pStyle w:val="rowtabella0"/>
              <w:rPr>
                <w:color w:val="002060"/>
              </w:rPr>
            </w:pPr>
            <w:r w:rsidRPr="005A0544">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39F7F" w14:textId="77777777" w:rsidR="00C422BB" w:rsidRPr="005A0544" w:rsidRDefault="00C422BB" w:rsidP="00E77C98">
            <w:pPr>
              <w:pStyle w:val="rowtabella0"/>
              <w:rPr>
                <w:color w:val="002060"/>
              </w:rPr>
            </w:pPr>
            <w:r w:rsidRPr="005A0544">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A90AB" w14:textId="77777777" w:rsidR="00C422BB" w:rsidRPr="005A0544" w:rsidRDefault="00C422BB" w:rsidP="00E77C98">
            <w:pPr>
              <w:pStyle w:val="rowtabella0"/>
              <w:rPr>
                <w:color w:val="002060"/>
              </w:rPr>
            </w:pPr>
            <w:r w:rsidRPr="005A0544">
              <w:rPr>
                <w:color w:val="002060"/>
              </w:rPr>
              <w:t>VIA CAMPO SPORTIVO</w:t>
            </w:r>
          </w:p>
        </w:tc>
      </w:tr>
      <w:tr w:rsidR="00C422BB" w:rsidRPr="005A0544" w14:paraId="426E4D08"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A88ECA" w14:textId="77777777" w:rsidR="00C422BB" w:rsidRPr="005A0544" w:rsidRDefault="00C422BB" w:rsidP="00E77C98">
            <w:pPr>
              <w:pStyle w:val="rowtabella0"/>
              <w:rPr>
                <w:color w:val="002060"/>
              </w:rPr>
            </w:pPr>
            <w:r w:rsidRPr="005A0544">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7ADDAF" w14:textId="77777777" w:rsidR="00C422BB" w:rsidRPr="005A0544" w:rsidRDefault="00C422BB" w:rsidP="00E77C98">
            <w:pPr>
              <w:pStyle w:val="rowtabella0"/>
              <w:rPr>
                <w:color w:val="002060"/>
              </w:rPr>
            </w:pPr>
            <w:r w:rsidRPr="005A0544">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7579D"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092875"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1E540" w14:textId="77777777" w:rsidR="00C422BB" w:rsidRPr="005A0544" w:rsidRDefault="00C422BB" w:rsidP="00E77C98">
            <w:pPr>
              <w:pStyle w:val="rowtabella0"/>
              <w:rPr>
                <w:color w:val="002060"/>
              </w:rPr>
            </w:pPr>
            <w:r w:rsidRPr="005A0544">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48C70" w14:textId="77777777" w:rsidR="00C422BB" w:rsidRPr="005A0544" w:rsidRDefault="00C422BB" w:rsidP="00E77C98">
            <w:pPr>
              <w:pStyle w:val="rowtabella0"/>
              <w:rPr>
                <w:color w:val="002060"/>
              </w:rPr>
            </w:pPr>
            <w:r w:rsidRPr="005A054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C6367" w14:textId="77777777" w:rsidR="00C422BB" w:rsidRPr="005A0544" w:rsidRDefault="00C422BB" w:rsidP="00E77C98">
            <w:pPr>
              <w:pStyle w:val="rowtabella0"/>
              <w:rPr>
                <w:color w:val="002060"/>
              </w:rPr>
            </w:pPr>
            <w:r w:rsidRPr="005A0544">
              <w:rPr>
                <w:color w:val="002060"/>
              </w:rPr>
              <w:t>VIA LAGO DI MISURINA</w:t>
            </w:r>
          </w:p>
        </w:tc>
      </w:tr>
      <w:tr w:rsidR="00C422BB" w:rsidRPr="005A0544" w14:paraId="2FF780A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E0FA3" w14:textId="77777777" w:rsidR="00C422BB" w:rsidRPr="005A0544" w:rsidRDefault="00C422BB" w:rsidP="00E77C98">
            <w:pPr>
              <w:pStyle w:val="rowtabella0"/>
              <w:rPr>
                <w:color w:val="002060"/>
              </w:rPr>
            </w:pPr>
            <w:r w:rsidRPr="005A0544">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FAB0FE" w14:textId="77777777" w:rsidR="00C422BB" w:rsidRPr="005A0544" w:rsidRDefault="00C422BB" w:rsidP="00E77C98">
            <w:pPr>
              <w:pStyle w:val="rowtabella0"/>
              <w:rPr>
                <w:color w:val="002060"/>
              </w:rPr>
            </w:pPr>
            <w:r w:rsidRPr="005A0544">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64AC67"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6EB19" w14:textId="77777777" w:rsidR="00C422BB" w:rsidRPr="005A0544" w:rsidRDefault="00C422BB" w:rsidP="00E77C98">
            <w:pPr>
              <w:pStyle w:val="rowtabella0"/>
              <w:rPr>
                <w:color w:val="002060"/>
              </w:rPr>
            </w:pPr>
            <w:r w:rsidRPr="005A0544">
              <w:rPr>
                <w:color w:val="002060"/>
              </w:rPr>
              <w:t>11/03/2023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E5E556" w14:textId="77777777" w:rsidR="00C422BB" w:rsidRPr="005A0544" w:rsidRDefault="00C422BB" w:rsidP="00E77C98">
            <w:pPr>
              <w:pStyle w:val="rowtabella0"/>
              <w:rPr>
                <w:color w:val="002060"/>
              </w:rPr>
            </w:pPr>
            <w:r w:rsidRPr="005A0544">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C0A7A" w14:textId="77777777" w:rsidR="00C422BB" w:rsidRPr="005A0544" w:rsidRDefault="00C422BB" w:rsidP="00E77C98">
            <w:pPr>
              <w:pStyle w:val="rowtabella0"/>
              <w:rPr>
                <w:color w:val="002060"/>
              </w:rPr>
            </w:pPr>
            <w:r w:rsidRPr="005A054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ADC71" w14:textId="77777777" w:rsidR="00C422BB" w:rsidRPr="005A0544" w:rsidRDefault="00C422BB" w:rsidP="00E77C98">
            <w:pPr>
              <w:pStyle w:val="rowtabella0"/>
              <w:rPr>
                <w:color w:val="002060"/>
              </w:rPr>
            </w:pPr>
            <w:r w:rsidRPr="005A0544">
              <w:rPr>
                <w:color w:val="002060"/>
              </w:rPr>
              <w:t>VIA MARCONI GENGA STAZIONE</w:t>
            </w:r>
          </w:p>
        </w:tc>
      </w:tr>
      <w:tr w:rsidR="00C422BB" w:rsidRPr="005A0544" w14:paraId="6C8854FB"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FDAA4" w14:textId="77777777" w:rsidR="00C422BB" w:rsidRPr="005A0544" w:rsidRDefault="00C422BB" w:rsidP="00E77C98">
            <w:pPr>
              <w:pStyle w:val="rowtabella0"/>
              <w:rPr>
                <w:color w:val="002060"/>
              </w:rPr>
            </w:pPr>
            <w:r w:rsidRPr="005A0544">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3A59A" w14:textId="77777777" w:rsidR="00C422BB" w:rsidRPr="005A0544" w:rsidRDefault="00C422BB" w:rsidP="00E77C98">
            <w:pPr>
              <w:pStyle w:val="rowtabella0"/>
              <w:rPr>
                <w:color w:val="002060"/>
              </w:rPr>
            </w:pPr>
            <w:r w:rsidRPr="005A0544">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4C2D7"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366ED"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09478" w14:textId="77777777" w:rsidR="00C422BB" w:rsidRPr="005A0544" w:rsidRDefault="00C422BB" w:rsidP="00E77C98">
            <w:pPr>
              <w:pStyle w:val="rowtabella0"/>
              <w:rPr>
                <w:color w:val="002060"/>
              </w:rPr>
            </w:pPr>
            <w:r w:rsidRPr="005A0544">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CC1E4" w14:textId="77777777" w:rsidR="00C422BB" w:rsidRPr="005A0544" w:rsidRDefault="00C422BB" w:rsidP="00E77C98">
            <w:pPr>
              <w:pStyle w:val="rowtabella0"/>
              <w:rPr>
                <w:color w:val="002060"/>
              </w:rPr>
            </w:pPr>
            <w:r w:rsidRPr="005A0544">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74329" w14:textId="77777777" w:rsidR="00C422BB" w:rsidRPr="005A0544" w:rsidRDefault="00C422BB" w:rsidP="00E77C98">
            <w:pPr>
              <w:pStyle w:val="rowtabella0"/>
              <w:rPr>
                <w:color w:val="002060"/>
              </w:rPr>
            </w:pPr>
            <w:r w:rsidRPr="005A0544">
              <w:rPr>
                <w:color w:val="002060"/>
              </w:rPr>
              <w:t>VIA ALDO GAMBA SNC</w:t>
            </w:r>
          </w:p>
        </w:tc>
      </w:tr>
    </w:tbl>
    <w:p w14:paraId="45312043" w14:textId="77777777" w:rsidR="00C422BB" w:rsidRPr="005A0544" w:rsidRDefault="00C422BB" w:rsidP="00C422BB">
      <w:pPr>
        <w:pStyle w:val="breakline"/>
        <w:rPr>
          <w:rFonts w:eastAsiaTheme="minorEastAsia"/>
          <w:color w:val="002060"/>
        </w:rPr>
      </w:pPr>
    </w:p>
    <w:p w14:paraId="08AF8695" w14:textId="77777777" w:rsidR="00C422BB" w:rsidRPr="005A0544" w:rsidRDefault="00C422BB" w:rsidP="00C422BB">
      <w:pPr>
        <w:pStyle w:val="breakline"/>
        <w:rPr>
          <w:color w:val="002060"/>
        </w:rPr>
      </w:pPr>
    </w:p>
    <w:p w14:paraId="50CAA63E" w14:textId="77777777" w:rsidR="00C422BB" w:rsidRPr="005A0544" w:rsidRDefault="00C422BB" w:rsidP="00C422BB">
      <w:pPr>
        <w:pStyle w:val="breakline"/>
        <w:rPr>
          <w:color w:val="002060"/>
        </w:rPr>
      </w:pPr>
    </w:p>
    <w:p w14:paraId="0958877F" w14:textId="77777777" w:rsidR="00C422BB" w:rsidRPr="005A0544" w:rsidRDefault="00C422BB" w:rsidP="00C422BB">
      <w:pPr>
        <w:pStyle w:val="sottotitolocampionato10"/>
        <w:rPr>
          <w:color w:val="002060"/>
        </w:rPr>
      </w:pPr>
      <w:r w:rsidRPr="005A0544">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C422BB" w:rsidRPr="005A0544" w14:paraId="4AD34BE6"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C6FD"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8A610"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77898"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A55AE"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5D4B9"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E6EE3"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0BE5A"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751D4777"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3A227" w14:textId="77777777" w:rsidR="00C422BB" w:rsidRPr="005A0544" w:rsidRDefault="00C422BB" w:rsidP="00E77C98">
            <w:pPr>
              <w:pStyle w:val="rowtabella0"/>
              <w:rPr>
                <w:color w:val="002060"/>
              </w:rPr>
            </w:pPr>
            <w:r w:rsidRPr="005A0544">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085B7" w14:textId="77777777" w:rsidR="00C422BB" w:rsidRPr="005A0544" w:rsidRDefault="00C422BB" w:rsidP="00E77C98">
            <w:pPr>
              <w:pStyle w:val="rowtabella0"/>
              <w:rPr>
                <w:color w:val="002060"/>
              </w:rPr>
            </w:pPr>
            <w:r w:rsidRPr="005A0544">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6854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335A1" w14:textId="77777777" w:rsidR="00C422BB" w:rsidRPr="005A0544" w:rsidRDefault="00C422BB" w:rsidP="00E77C98">
            <w:pPr>
              <w:pStyle w:val="rowtabella0"/>
              <w:rPr>
                <w:color w:val="002060"/>
              </w:rPr>
            </w:pPr>
            <w:r w:rsidRPr="005A0544">
              <w:rPr>
                <w:color w:val="002060"/>
              </w:rPr>
              <w:t>10/03/2023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D369B" w14:textId="77777777" w:rsidR="00C422BB" w:rsidRPr="005A0544" w:rsidRDefault="00C422BB" w:rsidP="00E77C98">
            <w:pPr>
              <w:pStyle w:val="rowtabella0"/>
              <w:rPr>
                <w:color w:val="002060"/>
              </w:rPr>
            </w:pPr>
            <w:r w:rsidRPr="005A0544">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4BF56" w14:textId="77777777" w:rsidR="00C422BB" w:rsidRPr="005A0544" w:rsidRDefault="00C422BB" w:rsidP="00E77C98">
            <w:pPr>
              <w:pStyle w:val="rowtabella0"/>
              <w:rPr>
                <w:color w:val="002060"/>
              </w:rPr>
            </w:pPr>
            <w:r w:rsidRPr="005A0544">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D16B7" w14:textId="77777777" w:rsidR="00C422BB" w:rsidRPr="005A0544" w:rsidRDefault="00C422BB" w:rsidP="00E77C98">
            <w:pPr>
              <w:pStyle w:val="rowtabella0"/>
              <w:rPr>
                <w:color w:val="002060"/>
              </w:rPr>
            </w:pPr>
            <w:r w:rsidRPr="005A0544">
              <w:rPr>
                <w:color w:val="002060"/>
              </w:rPr>
              <w:t>LOCALITA' LE CALVIE</w:t>
            </w:r>
          </w:p>
        </w:tc>
      </w:tr>
      <w:tr w:rsidR="00C422BB" w:rsidRPr="005A0544" w14:paraId="2B844C4D"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B8A07" w14:textId="77777777" w:rsidR="00C422BB" w:rsidRPr="005A0544" w:rsidRDefault="00C422BB" w:rsidP="00E77C98">
            <w:pPr>
              <w:pStyle w:val="rowtabella0"/>
              <w:rPr>
                <w:color w:val="002060"/>
              </w:rPr>
            </w:pPr>
            <w:r w:rsidRPr="005A0544">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B1AAB" w14:textId="77777777" w:rsidR="00C422BB" w:rsidRPr="005A0544" w:rsidRDefault="00C422BB" w:rsidP="00E77C98">
            <w:pPr>
              <w:pStyle w:val="rowtabella0"/>
              <w:rPr>
                <w:color w:val="002060"/>
              </w:rPr>
            </w:pPr>
            <w:r w:rsidRPr="005A0544">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AC9C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C4902" w14:textId="77777777" w:rsidR="00C422BB" w:rsidRPr="005A0544" w:rsidRDefault="00C422BB" w:rsidP="00E77C98">
            <w:pPr>
              <w:pStyle w:val="rowtabella0"/>
              <w:rPr>
                <w:color w:val="002060"/>
              </w:rPr>
            </w:pPr>
            <w:r w:rsidRPr="005A0544">
              <w:rPr>
                <w:color w:val="002060"/>
              </w:rPr>
              <w:t>10/03/2023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69D0E1" w14:textId="77777777" w:rsidR="00C422BB" w:rsidRPr="005A0544" w:rsidRDefault="00C422BB" w:rsidP="00E77C98">
            <w:pPr>
              <w:pStyle w:val="rowtabella0"/>
              <w:rPr>
                <w:color w:val="002060"/>
              </w:rPr>
            </w:pPr>
            <w:r w:rsidRPr="005A054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F2B04" w14:textId="77777777" w:rsidR="00C422BB" w:rsidRPr="005A0544" w:rsidRDefault="00C422BB" w:rsidP="00E77C98">
            <w:pPr>
              <w:pStyle w:val="rowtabella0"/>
              <w:rPr>
                <w:color w:val="002060"/>
              </w:rPr>
            </w:pPr>
            <w:r w:rsidRPr="005A054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22C25" w14:textId="77777777" w:rsidR="00C422BB" w:rsidRPr="005A0544" w:rsidRDefault="00C422BB" w:rsidP="00E77C98">
            <w:pPr>
              <w:pStyle w:val="rowtabella0"/>
              <w:rPr>
                <w:color w:val="002060"/>
              </w:rPr>
            </w:pPr>
            <w:r w:rsidRPr="005A0544">
              <w:rPr>
                <w:color w:val="002060"/>
              </w:rPr>
              <w:t>VIA B.BUOZZI</w:t>
            </w:r>
          </w:p>
        </w:tc>
      </w:tr>
      <w:tr w:rsidR="00C422BB" w:rsidRPr="005A0544" w14:paraId="62CD5B5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6FFD0B" w14:textId="77777777" w:rsidR="00C422BB" w:rsidRPr="005A0544" w:rsidRDefault="00C422BB" w:rsidP="00E77C98">
            <w:pPr>
              <w:pStyle w:val="rowtabella0"/>
              <w:rPr>
                <w:color w:val="002060"/>
              </w:rPr>
            </w:pPr>
            <w:r w:rsidRPr="005A0544">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4B4506" w14:textId="77777777" w:rsidR="00C422BB" w:rsidRPr="005A0544" w:rsidRDefault="00C422BB" w:rsidP="00E77C98">
            <w:pPr>
              <w:pStyle w:val="rowtabella0"/>
              <w:rPr>
                <w:color w:val="002060"/>
              </w:rPr>
            </w:pPr>
            <w:r w:rsidRPr="005A0544">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3A93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A02329"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1B6DC" w14:textId="77777777" w:rsidR="00C422BB" w:rsidRPr="005A0544" w:rsidRDefault="00C422BB" w:rsidP="00E77C98">
            <w:pPr>
              <w:pStyle w:val="rowtabella0"/>
              <w:rPr>
                <w:color w:val="002060"/>
              </w:rPr>
            </w:pPr>
            <w:r w:rsidRPr="005A0544">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0DD07" w14:textId="77777777" w:rsidR="00C422BB" w:rsidRPr="005A0544" w:rsidRDefault="00C422BB" w:rsidP="00E77C98">
            <w:pPr>
              <w:pStyle w:val="rowtabella0"/>
              <w:rPr>
                <w:color w:val="002060"/>
              </w:rPr>
            </w:pPr>
            <w:r w:rsidRPr="005A0544">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C3DD8" w14:textId="77777777" w:rsidR="00C422BB" w:rsidRPr="005A0544" w:rsidRDefault="00C422BB" w:rsidP="00E77C98">
            <w:pPr>
              <w:pStyle w:val="rowtabella0"/>
              <w:rPr>
                <w:color w:val="002060"/>
              </w:rPr>
            </w:pPr>
            <w:r w:rsidRPr="005A0544">
              <w:rPr>
                <w:color w:val="002060"/>
              </w:rPr>
              <w:t>VIA GAETANO RAVAGLI</w:t>
            </w:r>
          </w:p>
        </w:tc>
      </w:tr>
      <w:tr w:rsidR="00C422BB" w:rsidRPr="005A0544" w14:paraId="6C25123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34EFB7" w14:textId="77777777" w:rsidR="00C422BB" w:rsidRPr="005A0544" w:rsidRDefault="00C422BB" w:rsidP="00E77C98">
            <w:pPr>
              <w:pStyle w:val="rowtabella0"/>
              <w:rPr>
                <w:color w:val="002060"/>
              </w:rPr>
            </w:pPr>
            <w:r w:rsidRPr="005A0544">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D2FA6" w14:textId="77777777" w:rsidR="00C422BB" w:rsidRPr="005A0544" w:rsidRDefault="00C422BB" w:rsidP="00E77C98">
            <w:pPr>
              <w:pStyle w:val="rowtabella0"/>
              <w:rPr>
                <w:color w:val="002060"/>
              </w:rPr>
            </w:pPr>
            <w:r w:rsidRPr="005A0544">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79CA00"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471B8C" w14:textId="77777777" w:rsidR="00C422BB" w:rsidRPr="005A0544" w:rsidRDefault="00C422BB" w:rsidP="00E77C98">
            <w:pPr>
              <w:pStyle w:val="rowtabella0"/>
              <w:rPr>
                <w:color w:val="002060"/>
              </w:rPr>
            </w:pPr>
            <w:r w:rsidRPr="005A0544">
              <w:rPr>
                <w:color w:val="002060"/>
              </w:rPr>
              <w:t>11/03/2023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F89085" w14:textId="77777777" w:rsidR="00C422BB" w:rsidRPr="005A0544" w:rsidRDefault="00C422BB" w:rsidP="00E77C98">
            <w:pPr>
              <w:pStyle w:val="rowtabella0"/>
              <w:rPr>
                <w:color w:val="002060"/>
              </w:rPr>
            </w:pPr>
            <w:r w:rsidRPr="005A054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CFCCF" w14:textId="77777777" w:rsidR="00C422BB" w:rsidRPr="005A0544" w:rsidRDefault="00C422BB" w:rsidP="00E77C98">
            <w:pPr>
              <w:pStyle w:val="rowtabella0"/>
              <w:rPr>
                <w:color w:val="002060"/>
              </w:rPr>
            </w:pPr>
            <w:r w:rsidRPr="005A054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B5768" w14:textId="77777777" w:rsidR="00C422BB" w:rsidRPr="005A0544" w:rsidRDefault="00C422BB" w:rsidP="00E77C98">
            <w:pPr>
              <w:pStyle w:val="rowtabella0"/>
              <w:rPr>
                <w:color w:val="002060"/>
              </w:rPr>
            </w:pPr>
            <w:r w:rsidRPr="005A0544">
              <w:rPr>
                <w:color w:val="002060"/>
              </w:rPr>
              <w:t>VIA B.BUOZZI</w:t>
            </w:r>
          </w:p>
        </w:tc>
      </w:tr>
      <w:tr w:rsidR="00C422BB" w:rsidRPr="005A0544" w14:paraId="3C4F0428"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379A5F" w14:textId="77777777" w:rsidR="00C422BB" w:rsidRPr="005A0544" w:rsidRDefault="00C422BB" w:rsidP="00E77C98">
            <w:pPr>
              <w:pStyle w:val="rowtabella0"/>
              <w:rPr>
                <w:color w:val="002060"/>
              </w:rPr>
            </w:pPr>
            <w:r w:rsidRPr="005A0544">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2A0DBF" w14:textId="77777777" w:rsidR="00C422BB" w:rsidRPr="005A0544" w:rsidRDefault="00C422BB" w:rsidP="00E77C98">
            <w:pPr>
              <w:pStyle w:val="rowtabella0"/>
              <w:rPr>
                <w:color w:val="002060"/>
              </w:rPr>
            </w:pPr>
            <w:r w:rsidRPr="005A0544">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5E2D0E"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F355AA"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A43F5" w14:textId="77777777" w:rsidR="00C422BB" w:rsidRPr="005A0544" w:rsidRDefault="00C422BB" w:rsidP="00E77C98">
            <w:pPr>
              <w:pStyle w:val="rowtabella0"/>
              <w:rPr>
                <w:color w:val="002060"/>
              </w:rPr>
            </w:pPr>
            <w:r w:rsidRPr="005A0544">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DE8BF" w14:textId="77777777" w:rsidR="00C422BB" w:rsidRPr="005A0544" w:rsidRDefault="00C422BB" w:rsidP="00E77C98">
            <w:pPr>
              <w:pStyle w:val="rowtabella0"/>
              <w:rPr>
                <w:color w:val="002060"/>
              </w:rPr>
            </w:pPr>
            <w:r w:rsidRPr="005A0544">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69996" w14:textId="77777777" w:rsidR="00C422BB" w:rsidRPr="005A0544" w:rsidRDefault="00C422BB" w:rsidP="00E77C98">
            <w:pPr>
              <w:pStyle w:val="rowtabella0"/>
              <w:rPr>
                <w:color w:val="002060"/>
              </w:rPr>
            </w:pPr>
            <w:r w:rsidRPr="005A0544">
              <w:rPr>
                <w:color w:val="002060"/>
              </w:rPr>
              <w:t>VIA GRAMSCI-VIA FEGGIANI</w:t>
            </w:r>
          </w:p>
        </w:tc>
      </w:tr>
      <w:tr w:rsidR="00C422BB" w:rsidRPr="005A0544" w14:paraId="6C019680"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F4541" w14:textId="77777777" w:rsidR="00C422BB" w:rsidRPr="005A0544" w:rsidRDefault="00C422BB" w:rsidP="00E77C98">
            <w:pPr>
              <w:pStyle w:val="rowtabella0"/>
              <w:rPr>
                <w:color w:val="002060"/>
              </w:rPr>
            </w:pPr>
            <w:r w:rsidRPr="005A0544">
              <w:rPr>
                <w:color w:val="002060"/>
              </w:rPr>
              <w:lastRenderedPageBreak/>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09678" w14:textId="77777777" w:rsidR="00C422BB" w:rsidRPr="005A0544" w:rsidRDefault="00C422BB" w:rsidP="00E77C98">
            <w:pPr>
              <w:pStyle w:val="rowtabella0"/>
              <w:rPr>
                <w:color w:val="002060"/>
              </w:rPr>
            </w:pPr>
            <w:r w:rsidRPr="005A0544">
              <w:rPr>
                <w:color w:val="002060"/>
              </w:rPr>
              <w:t>URBANITAS APIRO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95AD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F2E32"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BF534" w14:textId="77777777" w:rsidR="00C422BB" w:rsidRPr="005A0544" w:rsidRDefault="00C422BB" w:rsidP="00E77C98">
            <w:pPr>
              <w:pStyle w:val="rowtabella0"/>
              <w:rPr>
                <w:color w:val="002060"/>
              </w:rPr>
            </w:pPr>
            <w:r w:rsidRPr="005A0544">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A98D8" w14:textId="77777777" w:rsidR="00C422BB" w:rsidRPr="005A0544" w:rsidRDefault="00C422BB" w:rsidP="00E77C98">
            <w:pPr>
              <w:pStyle w:val="rowtabella0"/>
              <w:rPr>
                <w:color w:val="002060"/>
              </w:rPr>
            </w:pPr>
            <w:r w:rsidRPr="005A054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65ED9" w14:textId="77777777" w:rsidR="00C422BB" w:rsidRPr="005A0544" w:rsidRDefault="00C422BB" w:rsidP="00E77C98">
            <w:pPr>
              <w:pStyle w:val="rowtabella0"/>
              <w:rPr>
                <w:color w:val="002060"/>
              </w:rPr>
            </w:pPr>
            <w:r w:rsidRPr="005A0544">
              <w:rPr>
                <w:color w:val="002060"/>
              </w:rPr>
              <w:t>VIA VENEZIA 43</w:t>
            </w:r>
          </w:p>
        </w:tc>
      </w:tr>
    </w:tbl>
    <w:p w14:paraId="13F7AD61" w14:textId="77777777" w:rsidR="00C422BB" w:rsidRPr="005A0544" w:rsidRDefault="00C422BB" w:rsidP="00C422BB">
      <w:pPr>
        <w:pStyle w:val="breakline"/>
        <w:rPr>
          <w:rFonts w:eastAsiaTheme="minorEastAsia"/>
          <w:color w:val="002060"/>
        </w:rPr>
      </w:pPr>
    </w:p>
    <w:p w14:paraId="1FC325E7" w14:textId="77777777" w:rsidR="00C422BB" w:rsidRPr="005A0544" w:rsidRDefault="00C422BB" w:rsidP="00C422BB">
      <w:pPr>
        <w:pStyle w:val="breakline"/>
        <w:rPr>
          <w:color w:val="002060"/>
        </w:rPr>
      </w:pPr>
    </w:p>
    <w:p w14:paraId="1C91C338" w14:textId="77777777" w:rsidR="00C422BB" w:rsidRPr="005A0544" w:rsidRDefault="00C422BB" w:rsidP="00C422BB">
      <w:pPr>
        <w:pStyle w:val="breakline"/>
        <w:rPr>
          <w:color w:val="002060"/>
        </w:rPr>
      </w:pPr>
    </w:p>
    <w:p w14:paraId="1EFB0CF1" w14:textId="77777777" w:rsidR="00C422BB" w:rsidRPr="005A0544" w:rsidRDefault="00C422BB" w:rsidP="00C422BB">
      <w:pPr>
        <w:pStyle w:val="sottotitolocampionato10"/>
        <w:rPr>
          <w:color w:val="002060"/>
        </w:rPr>
      </w:pPr>
      <w:r w:rsidRPr="005A0544">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7"/>
        <w:gridCol w:w="385"/>
        <w:gridCol w:w="898"/>
        <w:gridCol w:w="1191"/>
        <w:gridCol w:w="1556"/>
        <w:gridCol w:w="1547"/>
      </w:tblGrid>
      <w:tr w:rsidR="00C422BB" w:rsidRPr="005A0544" w14:paraId="5A3F0138"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C4BF9"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B61CD"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E736"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9F87B"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E55CF"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EB8D8"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1DB8"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14F47C8E"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EB855" w14:textId="77777777" w:rsidR="00C422BB" w:rsidRPr="005A0544" w:rsidRDefault="00C422BB" w:rsidP="00E77C98">
            <w:pPr>
              <w:pStyle w:val="rowtabella0"/>
              <w:rPr>
                <w:color w:val="002060"/>
              </w:rPr>
            </w:pPr>
            <w:r w:rsidRPr="005A0544">
              <w:rPr>
                <w:color w:val="002060"/>
              </w:rPr>
              <w:t>SAN BIAGIO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25970" w14:textId="77777777" w:rsidR="00C422BB" w:rsidRPr="005A0544" w:rsidRDefault="00C422BB" w:rsidP="00E77C98">
            <w:pPr>
              <w:pStyle w:val="rowtabella0"/>
              <w:rPr>
                <w:color w:val="002060"/>
              </w:rPr>
            </w:pPr>
            <w:r w:rsidRPr="005A0544">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DFF3E"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5DA66" w14:textId="77777777" w:rsidR="00C422BB" w:rsidRPr="005A0544" w:rsidRDefault="00C422BB" w:rsidP="00E77C98">
            <w:pPr>
              <w:pStyle w:val="rowtabella0"/>
              <w:rPr>
                <w:color w:val="002060"/>
              </w:rPr>
            </w:pPr>
            <w:r w:rsidRPr="005A0544">
              <w:rPr>
                <w:color w:val="002060"/>
              </w:rPr>
              <w:t>09/03/2023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82BAF" w14:textId="77777777" w:rsidR="00C422BB" w:rsidRPr="005A0544" w:rsidRDefault="00C422BB" w:rsidP="00E77C98">
            <w:pPr>
              <w:pStyle w:val="rowtabella0"/>
              <w:rPr>
                <w:color w:val="002060"/>
              </w:rPr>
            </w:pPr>
            <w:r w:rsidRPr="005A0544">
              <w:rPr>
                <w:color w:val="002060"/>
              </w:rPr>
              <w:t>5137 PALESTRA "ALICE STURIALE"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0ADFE" w14:textId="77777777" w:rsidR="00C422BB" w:rsidRPr="005A0544" w:rsidRDefault="00C422BB" w:rsidP="00E77C98">
            <w:pPr>
              <w:pStyle w:val="rowtabella0"/>
              <w:rPr>
                <w:color w:val="002060"/>
              </w:rPr>
            </w:pPr>
            <w:r w:rsidRPr="005A054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FC5D0" w14:textId="77777777" w:rsidR="00C422BB" w:rsidRPr="005A0544" w:rsidRDefault="00C422BB" w:rsidP="00E77C98">
            <w:pPr>
              <w:pStyle w:val="rowtabella0"/>
              <w:rPr>
                <w:color w:val="002060"/>
              </w:rPr>
            </w:pPr>
            <w:r w:rsidRPr="005A0544">
              <w:rPr>
                <w:color w:val="002060"/>
              </w:rPr>
              <w:t>VIA MANZONI FZ. S.BIAGIO</w:t>
            </w:r>
          </w:p>
        </w:tc>
      </w:tr>
      <w:tr w:rsidR="00C422BB" w:rsidRPr="005A0544" w14:paraId="5B43D93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5B0BB6" w14:textId="77777777" w:rsidR="00C422BB" w:rsidRPr="005A0544" w:rsidRDefault="00C422BB" w:rsidP="00E77C98">
            <w:pPr>
              <w:pStyle w:val="rowtabella0"/>
              <w:rPr>
                <w:color w:val="002060"/>
              </w:rPr>
            </w:pPr>
            <w:r w:rsidRPr="005A0544">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DCFA77" w14:textId="77777777" w:rsidR="00C422BB" w:rsidRPr="005A0544" w:rsidRDefault="00C422BB" w:rsidP="00E77C98">
            <w:pPr>
              <w:pStyle w:val="rowtabella0"/>
              <w:rPr>
                <w:color w:val="002060"/>
              </w:rPr>
            </w:pPr>
            <w:r w:rsidRPr="005A054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818DA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24627C"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323F0" w14:textId="77777777" w:rsidR="00C422BB" w:rsidRPr="005A0544" w:rsidRDefault="00C422BB" w:rsidP="00E77C98">
            <w:pPr>
              <w:pStyle w:val="rowtabella0"/>
              <w:rPr>
                <w:color w:val="002060"/>
              </w:rPr>
            </w:pPr>
            <w:r w:rsidRPr="005A0544">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66F74"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E70A3" w14:textId="77777777" w:rsidR="00C422BB" w:rsidRPr="005A0544" w:rsidRDefault="00C422BB" w:rsidP="00E77C98">
            <w:pPr>
              <w:pStyle w:val="rowtabella0"/>
              <w:rPr>
                <w:color w:val="002060"/>
              </w:rPr>
            </w:pPr>
            <w:r w:rsidRPr="005A0544">
              <w:rPr>
                <w:color w:val="002060"/>
              </w:rPr>
              <w:t>VIA CARPEGNA-VIA M.TE S.VICINO</w:t>
            </w:r>
          </w:p>
        </w:tc>
      </w:tr>
      <w:tr w:rsidR="00C422BB" w:rsidRPr="005A0544" w14:paraId="61ADB0D7"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1993B" w14:textId="77777777" w:rsidR="00C422BB" w:rsidRPr="005A0544" w:rsidRDefault="00C422BB" w:rsidP="00E77C98">
            <w:pPr>
              <w:pStyle w:val="rowtabella0"/>
              <w:rPr>
                <w:color w:val="002060"/>
              </w:rPr>
            </w:pPr>
            <w:r w:rsidRPr="005A0544">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03C62" w14:textId="77777777" w:rsidR="00C422BB" w:rsidRPr="005A0544" w:rsidRDefault="00C422BB" w:rsidP="00E77C98">
            <w:pPr>
              <w:pStyle w:val="rowtabella0"/>
              <w:rPr>
                <w:color w:val="002060"/>
              </w:rPr>
            </w:pPr>
            <w:r w:rsidRPr="005A054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694E2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8CE44" w14:textId="77777777" w:rsidR="00C422BB" w:rsidRPr="005A0544" w:rsidRDefault="00C422BB" w:rsidP="00E77C98">
            <w:pPr>
              <w:pStyle w:val="rowtabella0"/>
              <w:rPr>
                <w:color w:val="002060"/>
              </w:rPr>
            </w:pPr>
            <w:r w:rsidRPr="005A0544">
              <w:rPr>
                <w:color w:val="002060"/>
              </w:rPr>
              <w:t>10/03/2023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3DF034" w14:textId="77777777" w:rsidR="00C422BB" w:rsidRPr="005A0544" w:rsidRDefault="00C422BB" w:rsidP="00E77C98">
            <w:pPr>
              <w:pStyle w:val="rowtabella0"/>
              <w:rPr>
                <w:color w:val="002060"/>
              </w:rPr>
            </w:pPr>
            <w:r w:rsidRPr="005A0544">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4CB23" w14:textId="77777777" w:rsidR="00C422BB" w:rsidRPr="005A0544" w:rsidRDefault="00C422BB" w:rsidP="00E77C98">
            <w:pPr>
              <w:pStyle w:val="rowtabella0"/>
              <w:rPr>
                <w:color w:val="002060"/>
              </w:rPr>
            </w:pPr>
            <w:r w:rsidRPr="005A054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1EC28" w14:textId="77777777" w:rsidR="00C422BB" w:rsidRPr="005A0544" w:rsidRDefault="00C422BB" w:rsidP="00E77C98">
            <w:pPr>
              <w:pStyle w:val="rowtabella0"/>
              <w:rPr>
                <w:color w:val="002060"/>
              </w:rPr>
            </w:pPr>
            <w:r w:rsidRPr="005A0544">
              <w:rPr>
                <w:color w:val="002060"/>
              </w:rPr>
              <w:t>VIA GHANDI - FRAZ. CROCETTE</w:t>
            </w:r>
          </w:p>
        </w:tc>
      </w:tr>
      <w:tr w:rsidR="00C422BB" w:rsidRPr="005A0544" w14:paraId="149DA78D"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6210A" w14:textId="77777777" w:rsidR="00C422BB" w:rsidRPr="005A0544" w:rsidRDefault="00C422BB" w:rsidP="00E77C98">
            <w:pPr>
              <w:pStyle w:val="rowtabella0"/>
              <w:rPr>
                <w:color w:val="002060"/>
              </w:rPr>
            </w:pPr>
            <w:r w:rsidRPr="005A0544">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0E5CEA" w14:textId="77777777" w:rsidR="00C422BB" w:rsidRPr="005A0544" w:rsidRDefault="00C422BB" w:rsidP="00E77C98">
            <w:pPr>
              <w:pStyle w:val="rowtabella0"/>
              <w:rPr>
                <w:color w:val="002060"/>
              </w:rPr>
            </w:pPr>
            <w:r w:rsidRPr="005A0544">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F6681"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DC597A"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1657A" w14:textId="77777777" w:rsidR="00C422BB" w:rsidRPr="005A0544" w:rsidRDefault="00C422BB" w:rsidP="00E77C98">
            <w:pPr>
              <w:pStyle w:val="rowtabella0"/>
              <w:rPr>
                <w:color w:val="002060"/>
              </w:rPr>
            </w:pPr>
            <w:r w:rsidRPr="005A0544">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ED017"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1C2DF" w14:textId="77777777" w:rsidR="00C422BB" w:rsidRPr="005A0544" w:rsidRDefault="00C422BB" w:rsidP="00E77C98">
            <w:pPr>
              <w:pStyle w:val="rowtabella0"/>
              <w:rPr>
                <w:color w:val="002060"/>
              </w:rPr>
            </w:pPr>
            <w:r w:rsidRPr="005A0544">
              <w:rPr>
                <w:color w:val="002060"/>
              </w:rPr>
              <w:t>VIA ESINO 122 TORRETTE</w:t>
            </w:r>
          </w:p>
        </w:tc>
      </w:tr>
      <w:tr w:rsidR="00C422BB" w:rsidRPr="005A0544" w14:paraId="3C9BB69F"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18B15" w14:textId="77777777" w:rsidR="00C422BB" w:rsidRPr="005A0544" w:rsidRDefault="00C422BB" w:rsidP="00E77C98">
            <w:pPr>
              <w:pStyle w:val="rowtabella0"/>
              <w:rPr>
                <w:color w:val="002060"/>
              </w:rPr>
            </w:pPr>
            <w:r w:rsidRPr="005A0544">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B1B40B" w14:textId="77777777" w:rsidR="00C422BB" w:rsidRPr="005A0544" w:rsidRDefault="00C422BB" w:rsidP="00E77C98">
            <w:pPr>
              <w:pStyle w:val="rowtabella0"/>
              <w:rPr>
                <w:color w:val="002060"/>
              </w:rPr>
            </w:pPr>
            <w:r w:rsidRPr="005A0544">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54D6F2"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6F0A9"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B48DA" w14:textId="77777777" w:rsidR="00C422BB" w:rsidRPr="005A0544" w:rsidRDefault="00C422BB" w:rsidP="00E77C98">
            <w:pPr>
              <w:pStyle w:val="rowtabella0"/>
              <w:rPr>
                <w:color w:val="002060"/>
              </w:rPr>
            </w:pPr>
            <w:r w:rsidRPr="005A0544">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6BBA5"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98AB9" w14:textId="77777777" w:rsidR="00C422BB" w:rsidRPr="005A0544" w:rsidRDefault="00C422BB" w:rsidP="00E77C98">
            <w:pPr>
              <w:pStyle w:val="rowtabella0"/>
              <w:rPr>
                <w:color w:val="002060"/>
              </w:rPr>
            </w:pPr>
            <w:r w:rsidRPr="005A0544">
              <w:rPr>
                <w:color w:val="002060"/>
              </w:rPr>
              <w:t>LOCALITA' NONTESICURO</w:t>
            </w:r>
          </w:p>
        </w:tc>
      </w:tr>
      <w:tr w:rsidR="00C422BB" w:rsidRPr="005A0544" w14:paraId="51849ABA"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9BC51" w14:textId="77777777" w:rsidR="00C422BB" w:rsidRPr="005A0544" w:rsidRDefault="00C422BB" w:rsidP="00E77C98">
            <w:pPr>
              <w:pStyle w:val="rowtabella0"/>
              <w:rPr>
                <w:color w:val="002060"/>
              </w:rPr>
            </w:pPr>
            <w:r w:rsidRPr="005A0544">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A3F00" w14:textId="77777777" w:rsidR="00C422BB" w:rsidRPr="005A0544" w:rsidRDefault="00C422BB" w:rsidP="00E77C98">
            <w:pPr>
              <w:pStyle w:val="rowtabella0"/>
              <w:rPr>
                <w:color w:val="002060"/>
              </w:rPr>
            </w:pPr>
            <w:r w:rsidRPr="005A0544">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FB918"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9C3F" w14:textId="77777777" w:rsidR="00C422BB" w:rsidRPr="005A0544" w:rsidRDefault="00C422BB" w:rsidP="00E77C98">
            <w:pPr>
              <w:pStyle w:val="rowtabella0"/>
              <w:rPr>
                <w:color w:val="002060"/>
              </w:rPr>
            </w:pPr>
            <w:r w:rsidRPr="005A0544">
              <w:rPr>
                <w:color w:val="002060"/>
              </w:rPr>
              <w:t>13/03/2023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2DE26" w14:textId="77777777" w:rsidR="00C422BB" w:rsidRPr="005A0544" w:rsidRDefault="00C422BB" w:rsidP="00E77C98">
            <w:pPr>
              <w:pStyle w:val="rowtabella0"/>
              <w:rPr>
                <w:color w:val="002060"/>
              </w:rPr>
            </w:pPr>
            <w:r w:rsidRPr="005A0544">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139A9"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DEAC6" w14:textId="77777777" w:rsidR="00C422BB" w:rsidRPr="005A0544" w:rsidRDefault="00C422BB" w:rsidP="00E77C98">
            <w:pPr>
              <w:pStyle w:val="rowtabella0"/>
              <w:rPr>
                <w:color w:val="002060"/>
              </w:rPr>
            </w:pPr>
            <w:r w:rsidRPr="005A0544">
              <w:rPr>
                <w:color w:val="002060"/>
              </w:rPr>
              <w:t>LOCALITA' CANDIA</w:t>
            </w:r>
          </w:p>
        </w:tc>
      </w:tr>
    </w:tbl>
    <w:p w14:paraId="6730A184" w14:textId="77777777" w:rsidR="00C422BB" w:rsidRPr="005A0544" w:rsidRDefault="00C422BB" w:rsidP="00C422BB">
      <w:pPr>
        <w:pStyle w:val="breakline"/>
        <w:rPr>
          <w:rFonts w:eastAsiaTheme="minorEastAsia"/>
          <w:color w:val="002060"/>
        </w:rPr>
      </w:pPr>
    </w:p>
    <w:p w14:paraId="4FB13DE3" w14:textId="77777777" w:rsidR="00C422BB" w:rsidRPr="005A0544" w:rsidRDefault="00C422BB" w:rsidP="00C422BB">
      <w:pPr>
        <w:pStyle w:val="breakline"/>
        <w:rPr>
          <w:color w:val="002060"/>
        </w:rPr>
      </w:pPr>
    </w:p>
    <w:p w14:paraId="5DA00DBF" w14:textId="77777777" w:rsidR="00C422BB" w:rsidRPr="005A0544" w:rsidRDefault="00C422BB" w:rsidP="00C422BB">
      <w:pPr>
        <w:pStyle w:val="breakline"/>
        <w:rPr>
          <w:color w:val="002060"/>
        </w:rPr>
      </w:pPr>
    </w:p>
    <w:p w14:paraId="603C41E2" w14:textId="77777777" w:rsidR="00C422BB" w:rsidRPr="005A0544" w:rsidRDefault="00C422BB" w:rsidP="00C422BB">
      <w:pPr>
        <w:pStyle w:val="sottotitolocampionato10"/>
        <w:rPr>
          <w:color w:val="002060"/>
        </w:rPr>
      </w:pPr>
      <w:r w:rsidRPr="005A0544">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3"/>
        <w:gridCol w:w="385"/>
        <w:gridCol w:w="898"/>
        <w:gridCol w:w="1190"/>
        <w:gridCol w:w="1560"/>
        <w:gridCol w:w="1555"/>
      </w:tblGrid>
      <w:tr w:rsidR="00C422BB" w:rsidRPr="005A0544" w14:paraId="112B2CEF"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71B8"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F418F"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011E"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E912D"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42472"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ECA1"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08D57"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06B4C04F"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6776B6" w14:textId="77777777" w:rsidR="00C422BB" w:rsidRPr="005A0544" w:rsidRDefault="00C422BB" w:rsidP="00E77C98">
            <w:pPr>
              <w:pStyle w:val="rowtabella0"/>
              <w:rPr>
                <w:color w:val="002060"/>
              </w:rPr>
            </w:pPr>
            <w:r w:rsidRPr="005A0544">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1EC32" w14:textId="77777777" w:rsidR="00C422BB" w:rsidRPr="005A0544" w:rsidRDefault="00C422BB" w:rsidP="00E77C98">
            <w:pPr>
              <w:pStyle w:val="rowtabella0"/>
              <w:rPr>
                <w:color w:val="002060"/>
              </w:rPr>
            </w:pPr>
            <w:r w:rsidRPr="005A0544">
              <w:rPr>
                <w:color w:val="002060"/>
              </w:rPr>
              <w:t>BOCA CIVITANOVA 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F305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DCB27" w14:textId="77777777" w:rsidR="00C422BB" w:rsidRPr="005A0544" w:rsidRDefault="00C422BB" w:rsidP="00E77C98">
            <w:pPr>
              <w:pStyle w:val="rowtabella0"/>
              <w:rPr>
                <w:color w:val="002060"/>
              </w:rPr>
            </w:pPr>
            <w:r w:rsidRPr="005A0544">
              <w:rPr>
                <w:color w:val="002060"/>
              </w:rPr>
              <w:t>10/03/2023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75954" w14:textId="77777777" w:rsidR="00C422BB" w:rsidRPr="005A0544" w:rsidRDefault="00C422BB" w:rsidP="00E77C98">
            <w:pPr>
              <w:pStyle w:val="rowtabella0"/>
              <w:rPr>
                <w:color w:val="002060"/>
              </w:rPr>
            </w:pPr>
            <w:r w:rsidRPr="005A0544">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AD445" w14:textId="77777777" w:rsidR="00C422BB" w:rsidRPr="005A0544" w:rsidRDefault="00C422BB" w:rsidP="00E77C98">
            <w:pPr>
              <w:pStyle w:val="rowtabella0"/>
              <w:rPr>
                <w:color w:val="002060"/>
              </w:rPr>
            </w:pPr>
            <w:r w:rsidRPr="005A054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E0C26" w14:textId="77777777" w:rsidR="00C422BB" w:rsidRPr="005A0544" w:rsidRDefault="00C422BB" w:rsidP="00E77C98">
            <w:pPr>
              <w:pStyle w:val="rowtabella0"/>
              <w:rPr>
                <w:color w:val="002060"/>
              </w:rPr>
            </w:pPr>
            <w:r w:rsidRPr="005A0544">
              <w:rPr>
                <w:color w:val="002060"/>
              </w:rPr>
              <w:t>VIA TAGLIAMENTO</w:t>
            </w:r>
          </w:p>
        </w:tc>
      </w:tr>
      <w:tr w:rsidR="00C422BB" w:rsidRPr="005A0544" w14:paraId="561D6755"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425A82" w14:textId="77777777" w:rsidR="00C422BB" w:rsidRPr="005A0544" w:rsidRDefault="00C422BB" w:rsidP="00E77C98">
            <w:pPr>
              <w:pStyle w:val="rowtabella0"/>
              <w:rPr>
                <w:color w:val="002060"/>
              </w:rPr>
            </w:pPr>
            <w:r w:rsidRPr="005A0544">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9715D4" w14:textId="77777777" w:rsidR="00C422BB" w:rsidRPr="005A0544" w:rsidRDefault="00C422BB" w:rsidP="00E77C98">
            <w:pPr>
              <w:pStyle w:val="rowtabella0"/>
              <w:rPr>
                <w:color w:val="002060"/>
              </w:rPr>
            </w:pPr>
            <w:r w:rsidRPr="005A054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2D2F5F"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F22B0" w14:textId="77777777" w:rsidR="00C422BB" w:rsidRPr="005A0544" w:rsidRDefault="00C422BB" w:rsidP="00E77C98">
            <w:pPr>
              <w:pStyle w:val="rowtabella0"/>
              <w:rPr>
                <w:color w:val="002060"/>
              </w:rPr>
            </w:pPr>
            <w:r w:rsidRPr="005A0544">
              <w:rPr>
                <w:color w:val="002060"/>
              </w:rPr>
              <w:t>10/03/2023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625EE0" w14:textId="77777777" w:rsidR="00C422BB" w:rsidRPr="005A0544" w:rsidRDefault="00C422BB" w:rsidP="00E77C98">
            <w:pPr>
              <w:pStyle w:val="rowtabella0"/>
              <w:rPr>
                <w:color w:val="002060"/>
              </w:rPr>
            </w:pPr>
            <w:r w:rsidRPr="005A054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EA645" w14:textId="77777777" w:rsidR="00C422BB" w:rsidRPr="005A0544" w:rsidRDefault="00C422BB" w:rsidP="00E77C98">
            <w:pPr>
              <w:pStyle w:val="rowtabella0"/>
              <w:rPr>
                <w:color w:val="002060"/>
              </w:rPr>
            </w:pPr>
            <w:r w:rsidRPr="005A054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D7851" w14:textId="77777777" w:rsidR="00C422BB" w:rsidRPr="005A0544" w:rsidRDefault="00C422BB" w:rsidP="00E77C98">
            <w:pPr>
              <w:pStyle w:val="rowtabella0"/>
              <w:rPr>
                <w:color w:val="002060"/>
              </w:rPr>
            </w:pPr>
            <w:r w:rsidRPr="005A0544">
              <w:rPr>
                <w:color w:val="002060"/>
              </w:rPr>
              <w:t>VIA CARDUCCI</w:t>
            </w:r>
          </w:p>
        </w:tc>
      </w:tr>
      <w:tr w:rsidR="00C422BB" w:rsidRPr="005A0544" w14:paraId="60B5E9B1"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1212A7" w14:textId="77777777" w:rsidR="00C422BB" w:rsidRPr="005A0544" w:rsidRDefault="00C422BB" w:rsidP="00E77C98">
            <w:pPr>
              <w:pStyle w:val="rowtabella0"/>
              <w:rPr>
                <w:color w:val="002060"/>
              </w:rPr>
            </w:pPr>
            <w:r w:rsidRPr="005A054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26449" w14:textId="77777777" w:rsidR="00C422BB" w:rsidRPr="005A0544" w:rsidRDefault="00C422BB" w:rsidP="00E77C98">
            <w:pPr>
              <w:pStyle w:val="rowtabella0"/>
              <w:rPr>
                <w:color w:val="002060"/>
              </w:rPr>
            </w:pPr>
            <w:r w:rsidRPr="005A054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E39A1"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E5D219"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9BF42" w14:textId="77777777" w:rsidR="00C422BB" w:rsidRPr="005A0544" w:rsidRDefault="00C422BB" w:rsidP="00E77C98">
            <w:pPr>
              <w:pStyle w:val="rowtabella0"/>
              <w:rPr>
                <w:color w:val="002060"/>
              </w:rPr>
            </w:pPr>
            <w:r w:rsidRPr="005A054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B06F8" w14:textId="77777777" w:rsidR="00C422BB" w:rsidRPr="005A0544" w:rsidRDefault="00C422BB" w:rsidP="00E77C98">
            <w:pPr>
              <w:pStyle w:val="rowtabella0"/>
              <w:rPr>
                <w:color w:val="002060"/>
              </w:rPr>
            </w:pPr>
            <w:r w:rsidRPr="005A054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71037" w14:textId="77777777" w:rsidR="00C422BB" w:rsidRPr="005A0544" w:rsidRDefault="00C422BB" w:rsidP="00E77C98">
            <w:pPr>
              <w:pStyle w:val="rowtabella0"/>
              <w:rPr>
                <w:color w:val="002060"/>
              </w:rPr>
            </w:pPr>
            <w:r w:rsidRPr="005A0544">
              <w:rPr>
                <w:color w:val="002060"/>
              </w:rPr>
              <w:t>VIA INDIPENDENZA-CAPODARCO</w:t>
            </w:r>
          </w:p>
        </w:tc>
      </w:tr>
      <w:tr w:rsidR="00C422BB" w:rsidRPr="005A0544" w14:paraId="11687A3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D311BA" w14:textId="77777777" w:rsidR="00C422BB" w:rsidRPr="005A0544" w:rsidRDefault="00C422BB" w:rsidP="00E77C98">
            <w:pPr>
              <w:pStyle w:val="rowtabella0"/>
              <w:rPr>
                <w:color w:val="002060"/>
              </w:rPr>
            </w:pPr>
            <w:r w:rsidRPr="005A0544">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BF205" w14:textId="77777777" w:rsidR="00C422BB" w:rsidRPr="005A0544" w:rsidRDefault="00C422BB" w:rsidP="00E77C98">
            <w:pPr>
              <w:pStyle w:val="rowtabella0"/>
              <w:rPr>
                <w:color w:val="002060"/>
              </w:rPr>
            </w:pPr>
            <w:r w:rsidRPr="005A0544">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60A7C6"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11175D" w14:textId="77777777" w:rsidR="00C422BB" w:rsidRPr="005A0544" w:rsidRDefault="00C422BB" w:rsidP="00E77C98">
            <w:pPr>
              <w:pStyle w:val="rowtabella0"/>
              <w:rPr>
                <w:color w:val="002060"/>
              </w:rPr>
            </w:pPr>
            <w:r w:rsidRPr="005A0544">
              <w:rPr>
                <w:color w:val="002060"/>
              </w:rPr>
              <w:t>10/03/2023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BA5314" w14:textId="77777777" w:rsidR="00C422BB" w:rsidRPr="005A0544" w:rsidRDefault="00C422BB" w:rsidP="00E77C98">
            <w:pPr>
              <w:pStyle w:val="rowtabella0"/>
              <w:rPr>
                <w:color w:val="002060"/>
              </w:rPr>
            </w:pPr>
            <w:r w:rsidRPr="005A0544">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20FB1" w14:textId="77777777" w:rsidR="00C422BB" w:rsidRPr="005A0544" w:rsidRDefault="00C422BB" w:rsidP="00E77C98">
            <w:pPr>
              <w:pStyle w:val="rowtabella0"/>
              <w:rPr>
                <w:color w:val="002060"/>
              </w:rPr>
            </w:pPr>
            <w:r w:rsidRPr="005A054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0C2A8" w14:textId="77777777" w:rsidR="00C422BB" w:rsidRPr="005A0544" w:rsidRDefault="00C422BB" w:rsidP="00E77C98">
            <w:pPr>
              <w:pStyle w:val="rowtabella0"/>
              <w:rPr>
                <w:color w:val="002060"/>
              </w:rPr>
            </w:pPr>
            <w:r w:rsidRPr="005A0544">
              <w:rPr>
                <w:color w:val="002060"/>
              </w:rPr>
              <w:t>VIA SIBILLA 2C</w:t>
            </w:r>
          </w:p>
        </w:tc>
      </w:tr>
      <w:tr w:rsidR="00C422BB" w:rsidRPr="005A0544" w14:paraId="63BB14A9"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24E831" w14:textId="77777777" w:rsidR="00C422BB" w:rsidRPr="005A0544" w:rsidRDefault="00C422BB" w:rsidP="00E77C98">
            <w:pPr>
              <w:pStyle w:val="rowtabella0"/>
              <w:rPr>
                <w:color w:val="002060"/>
              </w:rPr>
            </w:pPr>
            <w:r w:rsidRPr="005A0544">
              <w:rPr>
                <w:color w:val="002060"/>
              </w:rPr>
              <w:t>SAN GINESIO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C8EB2" w14:textId="77777777" w:rsidR="00C422BB" w:rsidRPr="005A0544" w:rsidRDefault="00C422BB" w:rsidP="00E77C98">
            <w:pPr>
              <w:pStyle w:val="rowtabella0"/>
              <w:rPr>
                <w:color w:val="002060"/>
              </w:rPr>
            </w:pPr>
            <w:r w:rsidRPr="005A0544">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2B15E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45DEB" w14:textId="77777777" w:rsidR="00C422BB" w:rsidRPr="005A0544" w:rsidRDefault="00C422BB" w:rsidP="00E77C98">
            <w:pPr>
              <w:pStyle w:val="rowtabella0"/>
              <w:rPr>
                <w:color w:val="002060"/>
              </w:rPr>
            </w:pPr>
            <w:r w:rsidRPr="005A0544">
              <w:rPr>
                <w:color w:val="002060"/>
              </w:rPr>
              <w:t>11/03/2023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3C4C8" w14:textId="77777777" w:rsidR="00C422BB" w:rsidRPr="005A0544" w:rsidRDefault="00C422BB" w:rsidP="00E77C98">
            <w:pPr>
              <w:pStyle w:val="rowtabella0"/>
              <w:rPr>
                <w:color w:val="002060"/>
              </w:rPr>
            </w:pPr>
            <w:r w:rsidRPr="005A0544">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10047" w14:textId="77777777" w:rsidR="00C422BB" w:rsidRPr="005A0544" w:rsidRDefault="00C422BB" w:rsidP="00E77C98">
            <w:pPr>
              <w:pStyle w:val="rowtabella0"/>
              <w:rPr>
                <w:color w:val="002060"/>
              </w:rPr>
            </w:pPr>
            <w:r w:rsidRPr="005A054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4728C" w14:textId="77777777" w:rsidR="00C422BB" w:rsidRPr="005A0544" w:rsidRDefault="00C422BB" w:rsidP="00E77C98">
            <w:pPr>
              <w:pStyle w:val="rowtabella0"/>
              <w:rPr>
                <w:color w:val="002060"/>
              </w:rPr>
            </w:pPr>
            <w:r w:rsidRPr="005A0544">
              <w:rPr>
                <w:color w:val="002060"/>
              </w:rPr>
              <w:t>VIA FAVETO</w:t>
            </w:r>
          </w:p>
        </w:tc>
      </w:tr>
      <w:tr w:rsidR="00C422BB" w:rsidRPr="005A0544" w14:paraId="3FFC7DC9"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149341" w14:textId="77777777" w:rsidR="00C422BB" w:rsidRPr="005A0544" w:rsidRDefault="00C422BB" w:rsidP="00E77C98">
            <w:pPr>
              <w:pStyle w:val="rowtabella0"/>
              <w:rPr>
                <w:color w:val="002060"/>
              </w:rPr>
            </w:pPr>
            <w:r w:rsidRPr="005A0544">
              <w:rPr>
                <w:color w:val="002060"/>
              </w:rPr>
              <w:t>AMATORI STESE 2007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1E1C0" w14:textId="77777777" w:rsidR="00C422BB" w:rsidRPr="005A0544" w:rsidRDefault="00C422BB" w:rsidP="00E77C98">
            <w:pPr>
              <w:pStyle w:val="rowtabella0"/>
              <w:rPr>
                <w:color w:val="002060"/>
              </w:rPr>
            </w:pPr>
            <w:r w:rsidRPr="005A0544">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E8B58"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48DE7" w14:textId="77777777" w:rsidR="00C422BB" w:rsidRPr="005A0544" w:rsidRDefault="00C422BB" w:rsidP="00E77C98">
            <w:pPr>
              <w:pStyle w:val="rowtabella0"/>
              <w:rPr>
                <w:color w:val="002060"/>
              </w:rPr>
            </w:pPr>
            <w:r w:rsidRPr="005A0544">
              <w:rPr>
                <w:color w:val="002060"/>
              </w:rPr>
              <w:t>13/03/2023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4B614" w14:textId="77777777" w:rsidR="00C422BB" w:rsidRPr="005A0544" w:rsidRDefault="00C422BB" w:rsidP="00E77C98">
            <w:pPr>
              <w:pStyle w:val="rowtabella0"/>
              <w:rPr>
                <w:color w:val="002060"/>
              </w:rPr>
            </w:pPr>
            <w:r w:rsidRPr="005A0544">
              <w:rPr>
                <w:color w:val="002060"/>
              </w:rPr>
              <w:t>5626 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9EAF7" w14:textId="77777777" w:rsidR="00C422BB" w:rsidRPr="005A0544" w:rsidRDefault="00C422BB" w:rsidP="00E77C98">
            <w:pPr>
              <w:pStyle w:val="rowtabella0"/>
              <w:rPr>
                <w:color w:val="002060"/>
              </w:rPr>
            </w:pPr>
            <w:r w:rsidRPr="005A054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7ED6E" w14:textId="77777777" w:rsidR="00C422BB" w:rsidRPr="005A0544" w:rsidRDefault="00C422BB" w:rsidP="00E77C98">
            <w:pPr>
              <w:pStyle w:val="rowtabella0"/>
              <w:rPr>
                <w:color w:val="002060"/>
              </w:rPr>
            </w:pPr>
            <w:r w:rsidRPr="005A0544">
              <w:rPr>
                <w:color w:val="002060"/>
              </w:rPr>
              <w:t>CONT.S.LIBORIO VIA VEREGRENSE</w:t>
            </w:r>
          </w:p>
        </w:tc>
      </w:tr>
    </w:tbl>
    <w:p w14:paraId="54726647" w14:textId="77777777" w:rsidR="00C422BB" w:rsidRPr="005A0544" w:rsidRDefault="00C422BB" w:rsidP="00C422BB">
      <w:pPr>
        <w:pStyle w:val="breakline"/>
        <w:rPr>
          <w:rFonts w:eastAsiaTheme="minorEastAsia"/>
          <w:color w:val="002060"/>
        </w:rPr>
      </w:pPr>
    </w:p>
    <w:p w14:paraId="43CA9EF7" w14:textId="77777777" w:rsidR="00C422BB" w:rsidRPr="005A0544" w:rsidRDefault="00C422BB" w:rsidP="00C422BB">
      <w:pPr>
        <w:pStyle w:val="breakline"/>
        <w:rPr>
          <w:color w:val="002060"/>
        </w:rPr>
      </w:pPr>
    </w:p>
    <w:p w14:paraId="4F413628" w14:textId="77777777" w:rsidR="00C422BB" w:rsidRPr="005A0544" w:rsidRDefault="00C422BB" w:rsidP="00C422BB">
      <w:pPr>
        <w:pStyle w:val="breakline"/>
        <w:rPr>
          <w:color w:val="002060"/>
        </w:rPr>
      </w:pPr>
    </w:p>
    <w:p w14:paraId="13C780DD" w14:textId="77777777" w:rsidR="00C422BB" w:rsidRPr="005A0544" w:rsidRDefault="00C422BB" w:rsidP="00C422BB">
      <w:pPr>
        <w:pStyle w:val="sottotitolocampionato10"/>
        <w:rPr>
          <w:color w:val="002060"/>
        </w:rPr>
      </w:pPr>
      <w:r w:rsidRPr="005A0544">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1"/>
        <w:gridCol w:w="385"/>
        <w:gridCol w:w="898"/>
        <w:gridCol w:w="1198"/>
        <w:gridCol w:w="1535"/>
        <w:gridCol w:w="1564"/>
      </w:tblGrid>
      <w:tr w:rsidR="00C422BB" w:rsidRPr="005A0544" w14:paraId="253109DE"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75A13"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8929"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59FD7"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F2EB"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0E5DB"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EDD26"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6C56E"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00529806"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45BB1" w14:textId="77777777" w:rsidR="00C422BB" w:rsidRPr="005A0544" w:rsidRDefault="00C422BB" w:rsidP="00E77C98">
            <w:pPr>
              <w:pStyle w:val="rowtabella0"/>
              <w:rPr>
                <w:color w:val="002060"/>
              </w:rPr>
            </w:pPr>
            <w:r w:rsidRPr="005A054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E9187" w14:textId="77777777" w:rsidR="00C422BB" w:rsidRPr="005A0544" w:rsidRDefault="00C422BB" w:rsidP="00E77C98">
            <w:pPr>
              <w:pStyle w:val="rowtabella0"/>
              <w:rPr>
                <w:color w:val="002060"/>
              </w:rPr>
            </w:pPr>
            <w:r w:rsidRPr="005A0544">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1EE65"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34007" w14:textId="77777777" w:rsidR="00C422BB" w:rsidRPr="005A0544" w:rsidRDefault="00C422BB" w:rsidP="00E77C98">
            <w:pPr>
              <w:pStyle w:val="rowtabella0"/>
              <w:rPr>
                <w:color w:val="002060"/>
              </w:rPr>
            </w:pPr>
            <w:r w:rsidRPr="005A0544">
              <w:rPr>
                <w:color w:val="002060"/>
              </w:rPr>
              <w:t>10/03/2023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C343F" w14:textId="77777777" w:rsidR="00C422BB" w:rsidRPr="005A0544" w:rsidRDefault="00C422BB" w:rsidP="00E77C98">
            <w:pPr>
              <w:pStyle w:val="rowtabella0"/>
              <w:rPr>
                <w:color w:val="002060"/>
              </w:rPr>
            </w:pPr>
            <w:r w:rsidRPr="005A0544">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D175A" w14:textId="77777777" w:rsidR="00C422BB" w:rsidRPr="005A0544" w:rsidRDefault="00C422BB" w:rsidP="00E77C98">
            <w:pPr>
              <w:pStyle w:val="rowtabella0"/>
              <w:rPr>
                <w:color w:val="002060"/>
              </w:rPr>
            </w:pPr>
            <w:r w:rsidRPr="005A054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58F97" w14:textId="77777777" w:rsidR="00C422BB" w:rsidRPr="005A0544" w:rsidRDefault="00C422BB" w:rsidP="00E77C98">
            <w:pPr>
              <w:pStyle w:val="rowtabella0"/>
              <w:rPr>
                <w:color w:val="002060"/>
              </w:rPr>
            </w:pPr>
            <w:r w:rsidRPr="005A0544">
              <w:rPr>
                <w:color w:val="002060"/>
              </w:rPr>
              <w:t>PIAZZA S. D'ACQUISTO</w:t>
            </w:r>
          </w:p>
        </w:tc>
      </w:tr>
      <w:tr w:rsidR="00C422BB" w:rsidRPr="005A0544" w14:paraId="77F92774"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ED267" w14:textId="77777777" w:rsidR="00C422BB" w:rsidRPr="005A0544" w:rsidRDefault="00C422BB" w:rsidP="00E77C98">
            <w:pPr>
              <w:pStyle w:val="rowtabella0"/>
              <w:rPr>
                <w:color w:val="002060"/>
              </w:rPr>
            </w:pPr>
            <w:r w:rsidRPr="005A0544">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AAA6A" w14:textId="77777777" w:rsidR="00C422BB" w:rsidRPr="005A0544" w:rsidRDefault="00C422BB" w:rsidP="00E77C98">
            <w:pPr>
              <w:pStyle w:val="rowtabella0"/>
              <w:rPr>
                <w:color w:val="002060"/>
              </w:rPr>
            </w:pPr>
            <w:r w:rsidRPr="005A054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68631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AD9D15"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FE58D" w14:textId="77777777" w:rsidR="00C422BB" w:rsidRPr="005A0544" w:rsidRDefault="00C422BB" w:rsidP="00E77C98">
            <w:pPr>
              <w:pStyle w:val="rowtabella0"/>
              <w:rPr>
                <w:color w:val="002060"/>
              </w:rPr>
            </w:pPr>
            <w:r w:rsidRPr="005A0544">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63188" w14:textId="77777777" w:rsidR="00C422BB" w:rsidRPr="005A0544" w:rsidRDefault="00C422BB" w:rsidP="00E77C98">
            <w:pPr>
              <w:pStyle w:val="rowtabella0"/>
              <w:rPr>
                <w:color w:val="002060"/>
              </w:rPr>
            </w:pPr>
            <w:r w:rsidRPr="005A0544">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70A0B" w14:textId="77777777" w:rsidR="00C422BB" w:rsidRPr="005A0544" w:rsidRDefault="00C422BB" w:rsidP="00E77C98">
            <w:pPr>
              <w:pStyle w:val="rowtabella0"/>
              <w:rPr>
                <w:color w:val="002060"/>
              </w:rPr>
            </w:pPr>
            <w:r w:rsidRPr="005A0544">
              <w:rPr>
                <w:color w:val="002060"/>
              </w:rPr>
              <w:t>LOC. ROCCHETTA</w:t>
            </w:r>
          </w:p>
        </w:tc>
      </w:tr>
      <w:tr w:rsidR="00C422BB" w:rsidRPr="005A0544" w14:paraId="61FA8EDF"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B76B7" w14:textId="77777777" w:rsidR="00C422BB" w:rsidRPr="005A0544" w:rsidRDefault="00C422BB" w:rsidP="00E77C98">
            <w:pPr>
              <w:pStyle w:val="rowtabella0"/>
              <w:rPr>
                <w:color w:val="002060"/>
              </w:rPr>
            </w:pPr>
            <w:r w:rsidRPr="005A0544">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621C6" w14:textId="77777777" w:rsidR="00C422BB" w:rsidRPr="005A0544" w:rsidRDefault="00C422BB" w:rsidP="00E77C98">
            <w:pPr>
              <w:pStyle w:val="rowtabella0"/>
              <w:rPr>
                <w:color w:val="002060"/>
              </w:rPr>
            </w:pPr>
            <w:r w:rsidRPr="005A0544">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A73D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B8AF9"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F5A4E" w14:textId="77777777" w:rsidR="00C422BB" w:rsidRPr="005A0544" w:rsidRDefault="00C422BB" w:rsidP="00E77C98">
            <w:pPr>
              <w:pStyle w:val="rowtabella0"/>
              <w:rPr>
                <w:color w:val="002060"/>
              </w:rPr>
            </w:pPr>
            <w:r w:rsidRPr="005A0544">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8591A" w14:textId="77777777" w:rsidR="00C422BB" w:rsidRPr="005A0544" w:rsidRDefault="00C422BB" w:rsidP="00E77C98">
            <w:pPr>
              <w:pStyle w:val="rowtabella0"/>
              <w:rPr>
                <w:color w:val="002060"/>
              </w:rPr>
            </w:pPr>
            <w:r w:rsidRPr="005A054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EEA2E" w14:textId="77777777" w:rsidR="00C422BB" w:rsidRPr="005A0544" w:rsidRDefault="00C422BB" w:rsidP="00E77C98">
            <w:pPr>
              <w:pStyle w:val="rowtabella0"/>
              <w:rPr>
                <w:color w:val="002060"/>
              </w:rPr>
            </w:pPr>
            <w:r w:rsidRPr="005A0544">
              <w:rPr>
                <w:color w:val="002060"/>
              </w:rPr>
              <w:t>VIA PIRANDELLO</w:t>
            </w:r>
          </w:p>
        </w:tc>
      </w:tr>
      <w:tr w:rsidR="00C422BB" w:rsidRPr="005A0544" w14:paraId="0A1340E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7F423" w14:textId="77777777" w:rsidR="00C422BB" w:rsidRPr="005A0544" w:rsidRDefault="00C422BB" w:rsidP="00E77C98">
            <w:pPr>
              <w:pStyle w:val="rowtabella0"/>
              <w:rPr>
                <w:color w:val="002060"/>
              </w:rPr>
            </w:pPr>
            <w:r w:rsidRPr="005A0544">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6DD342" w14:textId="77777777" w:rsidR="00C422BB" w:rsidRPr="005A0544" w:rsidRDefault="00C422BB" w:rsidP="00E77C98">
            <w:pPr>
              <w:pStyle w:val="rowtabella0"/>
              <w:rPr>
                <w:color w:val="002060"/>
              </w:rPr>
            </w:pPr>
            <w:r w:rsidRPr="005A0544">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4E5E13"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BC33C" w14:textId="77777777" w:rsidR="00C422BB" w:rsidRPr="005A0544" w:rsidRDefault="00C422BB" w:rsidP="00E77C98">
            <w:pPr>
              <w:pStyle w:val="rowtabella0"/>
              <w:rPr>
                <w:color w:val="002060"/>
              </w:rPr>
            </w:pPr>
            <w:r w:rsidRPr="005A0544">
              <w:rPr>
                <w:color w:val="002060"/>
              </w:rPr>
              <w:t>10/03/2023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FDC7D0" w14:textId="77777777" w:rsidR="00C422BB" w:rsidRPr="005A0544" w:rsidRDefault="00C422BB" w:rsidP="00E77C98">
            <w:pPr>
              <w:pStyle w:val="rowtabella0"/>
              <w:rPr>
                <w:color w:val="002060"/>
              </w:rPr>
            </w:pPr>
            <w:r w:rsidRPr="005A054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74970" w14:textId="77777777" w:rsidR="00C422BB" w:rsidRPr="005A0544" w:rsidRDefault="00C422BB" w:rsidP="00E77C98">
            <w:pPr>
              <w:pStyle w:val="rowtabella0"/>
              <w:rPr>
                <w:color w:val="002060"/>
              </w:rPr>
            </w:pPr>
            <w:r w:rsidRPr="005A054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8FD1E" w14:textId="77777777" w:rsidR="00C422BB" w:rsidRPr="005A0544" w:rsidRDefault="00C422BB" w:rsidP="00E77C98">
            <w:pPr>
              <w:pStyle w:val="rowtabella0"/>
              <w:rPr>
                <w:color w:val="002060"/>
              </w:rPr>
            </w:pPr>
            <w:r w:rsidRPr="005A0544">
              <w:rPr>
                <w:color w:val="002060"/>
              </w:rPr>
              <w:t>LOC.MONTEROCCO VIA A.MANCINI</w:t>
            </w:r>
          </w:p>
        </w:tc>
      </w:tr>
      <w:tr w:rsidR="00C422BB" w:rsidRPr="005A0544" w14:paraId="3F42DC15"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E22C2" w14:textId="77777777" w:rsidR="00C422BB" w:rsidRPr="005A0544" w:rsidRDefault="00C422BB" w:rsidP="00E77C98">
            <w:pPr>
              <w:pStyle w:val="rowtabella0"/>
              <w:rPr>
                <w:color w:val="002060"/>
              </w:rPr>
            </w:pPr>
            <w:r w:rsidRPr="005A054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782678" w14:textId="77777777" w:rsidR="00C422BB" w:rsidRPr="005A0544" w:rsidRDefault="00C422BB" w:rsidP="00E77C98">
            <w:pPr>
              <w:pStyle w:val="rowtabella0"/>
              <w:rPr>
                <w:color w:val="002060"/>
              </w:rPr>
            </w:pPr>
            <w:r w:rsidRPr="005A0544">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68BA0F"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6C404" w14:textId="77777777" w:rsidR="00C422BB" w:rsidRPr="005A0544" w:rsidRDefault="00C422BB" w:rsidP="00E77C98">
            <w:pPr>
              <w:pStyle w:val="rowtabella0"/>
              <w:rPr>
                <w:color w:val="002060"/>
              </w:rPr>
            </w:pPr>
            <w:r w:rsidRPr="005A0544">
              <w:rPr>
                <w:color w:val="002060"/>
              </w:rPr>
              <w:t>10/03/2023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8A9CF3" w14:textId="77777777" w:rsidR="00C422BB" w:rsidRPr="005A0544" w:rsidRDefault="00C422BB" w:rsidP="00E77C98">
            <w:pPr>
              <w:pStyle w:val="rowtabella0"/>
              <w:rPr>
                <w:color w:val="002060"/>
              </w:rPr>
            </w:pPr>
            <w:r w:rsidRPr="005A0544">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40BC4" w14:textId="77777777" w:rsidR="00C422BB" w:rsidRPr="005A0544" w:rsidRDefault="00C422BB" w:rsidP="00E77C98">
            <w:pPr>
              <w:pStyle w:val="rowtabella0"/>
              <w:rPr>
                <w:color w:val="002060"/>
              </w:rPr>
            </w:pPr>
            <w:r w:rsidRPr="005A054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430D9" w14:textId="77777777" w:rsidR="00C422BB" w:rsidRPr="005A0544" w:rsidRDefault="00C422BB" w:rsidP="00E77C98">
            <w:pPr>
              <w:pStyle w:val="rowtabella0"/>
              <w:rPr>
                <w:color w:val="002060"/>
              </w:rPr>
            </w:pPr>
            <w:r w:rsidRPr="005A0544">
              <w:rPr>
                <w:color w:val="002060"/>
              </w:rPr>
              <w:t>VIA DON GIUSEPPE MARUCCI</w:t>
            </w:r>
          </w:p>
        </w:tc>
      </w:tr>
      <w:tr w:rsidR="00C422BB" w:rsidRPr="005A0544" w14:paraId="55322C89"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01F729" w14:textId="77777777" w:rsidR="00C422BB" w:rsidRPr="005A0544" w:rsidRDefault="00C422BB" w:rsidP="00E77C98">
            <w:pPr>
              <w:pStyle w:val="rowtabella0"/>
              <w:rPr>
                <w:color w:val="002060"/>
              </w:rPr>
            </w:pPr>
            <w:r w:rsidRPr="005A0544">
              <w:rPr>
                <w:color w:val="002060"/>
              </w:rPr>
              <w:t>SAMBENEDETTESE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39816" w14:textId="77777777" w:rsidR="00C422BB" w:rsidRPr="005A0544" w:rsidRDefault="00C422BB" w:rsidP="00E77C98">
            <w:pPr>
              <w:pStyle w:val="rowtabella0"/>
              <w:rPr>
                <w:color w:val="002060"/>
              </w:rPr>
            </w:pPr>
            <w:r w:rsidRPr="005A0544">
              <w:rPr>
                <w:color w:val="002060"/>
              </w:rPr>
              <w:t>ATLETICO ASCOLI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E8D0A"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58B95" w14:textId="77777777" w:rsidR="00C422BB" w:rsidRPr="005A0544" w:rsidRDefault="00C422BB" w:rsidP="00E77C98">
            <w:pPr>
              <w:pStyle w:val="rowtabella0"/>
              <w:rPr>
                <w:color w:val="002060"/>
              </w:rPr>
            </w:pPr>
            <w:r w:rsidRPr="005A0544">
              <w:rPr>
                <w:color w:val="002060"/>
              </w:rPr>
              <w:t>10/03/2023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88987" w14:textId="77777777" w:rsidR="00C422BB" w:rsidRPr="005A0544" w:rsidRDefault="00C422BB" w:rsidP="00E77C98">
            <w:pPr>
              <w:pStyle w:val="rowtabella0"/>
              <w:rPr>
                <w:color w:val="002060"/>
              </w:rPr>
            </w:pPr>
            <w:r w:rsidRPr="005A0544">
              <w:rPr>
                <w:color w:val="002060"/>
              </w:rPr>
              <w:t>5688 CAMPO COPERTO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0D4EF" w14:textId="77777777" w:rsidR="00C422BB" w:rsidRPr="005A0544" w:rsidRDefault="00C422BB" w:rsidP="00E77C98">
            <w:pPr>
              <w:pStyle w:val="rowtabella0"/>
              <w:rPr>
                <w:color w:val="002060"/>
              </w:rPr>
            </w:pPr>
            <w:r w:rsidRPr="005A054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5CD4E" w14:textId="77777777" w:rsidR="00C422BB" w:rsidRPr="005A0544" w:rsidRDefault="00C422BB" w:rsidP="00E77C98">
            <w:pPr>
              <w:pStyle w:val="rowtabella0"/>
              <w:rPr>
                <w:color w:val="002060"/>
              </w:rPr>
            </w:pPr>
            <w:r w:rsidRPr="005A0544">
              <w:rPr>
                <w:color w:val="002060"/>
              </w:rPr>
              <w:t>VIA VAL CUVIA LOCALITA'AGRARIA</w:t>
            </w:r>
          </w:p>
        </w:tc>
      </w:tr>
    </w:tbl>
    <w:p w14:paraId="436F47E0" w14:textId="77777777" w:rsidR="00C422BB" w:rsidRPr="00762560" w:rsidRDefault="00C422BB" w:rsidP="00F47530">
      <w:pPr>
        <w:pStyle w:val="breakline"/>
        <w:rPr>
          <w:rFonts w:eastAsiaTheme="minorEastAsia"/>
          <w:color w:val="002060"/>
        </w:rPr>
      </w:pPr>
    </w:p>
    <w:p w14:paraId="30A400B6" w14:textId="77777777" w:rsidR="00F47530" w:rsidRPr="00762560" w:rsidRDefault="00F47530" w:rsidP="00F47530">
      <w:pPr>
        <w:pStyle w:val="breakline"/>
        <w:rPr>
          <w:color w:val="002060"/>
        </w:rPr>
      </w:pPr>
    </w:p>
    <w:p w14:paraId="1EBC2068" w14:textId="77777777" w:rsidR="00F47530" w:rsidRPr="00762560" w:rsidRDefault="00F47530" w:rsidP="00F47530">
      <w:pPr>
        <w:pStyle w:val="titolocampionato0"/>
        <w:shd w:val="clear" w:color="auto" w:fill="CCCCCC"/>
        <w:spacing w:before="80" w:after="40"/>
        <w:rPr>
          <w:color w:val="002060"/>
        </w:rPr>
      </w:pPr>
      <w:r w:rsidRPr="00762560">
        <w:rPr>
          <w:color w:val="002060"/>
        </w:rPr>
        <w:t>REGIONALE CALCIO A 5 FEMMINILE</w:t>
      </w:r>
    </w:p>
    <w:p w14:paraId="32340AE7" w14:textId="77777777" w:rsidR="00F47530" w:rsidRPr="00762560" w:rsidRDefault="00F47530" w:rsidP="00F47530">
      <w:pPr>
        <w:pStyle w:val="titoloprinc0"/>
        <w:rPr>
          <w:color w:val="002060"/>
        </w:rPr>
      </w:pPr>
      <w:r w:rsidRPr="00762560">
        <w:rPr>
          <w:color w:val="002060"/>
        </w:rPr>
        <w:t>RISULTATI</w:t>
      </w:r>
    </w:p>
    <w:p w14:paraId="11930096" w14:textId="77777777" w:rsidR="00F47530" w:rsidRPr="00762560" w:rsidRDefault="00F47530" w:rsidP="00F47530">
      <w:pPr>
        <w:pStyle w:val="breakline"/>
        <w:rPr>
          <w:color w:val="002060"/>
        </w:rPr>
      </w:pPr>
    </w:p>
    <w:p w14:paraId="4F8A249A" w14:textId="77777777" w:rsidR="00F47530" w:rsidRPr="00762560" w:rsidRDefault="00F47530" w:rsidP="00F47530">
      <w:pPr>
        <w:pStyle w:val="sottotitolocampionato10"/>
        <w:rPr>
          <w:color w:val="002060"/>
        </w:rPr>
      </w:pPr>
      <w:r w:rsidRPr="00762560">
        <w:rPr>
          <w:color w:val="002060"/>
        </w:rPr>
        <w:t>RISULTATI UFFICIALI GARE DEL 04/03/2023</w:t>
      </w:r>
    </w:p>
    <w:p w14:paraId="011F4D6A"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18E90843"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732AAC3D"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7198C0B"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B81A" w14:textId="77777777" w:rsidR="00F47530" w:rsidRPr="00762560" w:rsidRDefault="00F47530" w:rsidP="00E77C98">
                  <w:pPr>
                    <w:pStyle w:val="headertabella0"/>
                    <w:rPr>
                      <w:color w:val="002060"/>
                    </w:rPr>
                  </w:pPr>
                  <w:r w:rsidRPr="00762560">
                    <w:rPr>
                      <w:color w:val="002060"/>
                    </w:rPr>
                    <w:t>GIRONE A - 4 Giornata - R</w:t>
                  </w:r>
                </w:p>
              </w:tc>
            </w:tr>
            <w:tr w:rsidR="00F47530" w:rsidRPr="00762560" w14:paraId="0BD96BA0"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E7097" w14:textId="77777777" w:rsidR="00F47530" w:rsidRPr="00762560" w:rsidRDefault="00F47530" w:rsidP="00E77C98">
                  <w:pPr>
                    <w:pStyle w:val="rowtabella0"/>
                    <w:rPr>
                      <w:color w:val="002060"/>
                    </w:rPr>
                  </w:pPr>
                  <w:r w:rsidRPr="00762560">
                    <w:rPr>
                      <w:color w:val="002060"/>
                    </w:rPr>
                    <w:t>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22E97" w14:textId="77777777" w:rsidR="00F47530" w:rsidRPr="00762560" w:rsidRDefault="00F47530" w:rsidP="00E77C98">
                  <w:pPr>
                    <w:pStyle w:val="rowtabella0"/>
                    <w:rPr>
                      <w:color w:val="002060"/>
                    </w:rPr>
                  </w:pPr>
                  <w:r w:rsidRPr="00762560">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2399D" w14:textId="77777777" w:rsidR="00F47530" w:rsidRPr="00762560" w:rsidRDefault="00F47530" w:rsidP="00E77C98">
                  <w:pPr>
                    <w:pStyle w:val="rowtabella0"/>
                    <w:jc w:val="center"/>
                    <w:rPr>
                      <w:color w:val="002060"/>
                    </w:rPr>
                  </w:pPr>
                  <w:r w:rsidRPr="0076256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8FEF3" w14:textId="77777777" w:rsidR="00F47530" w:rsidRPr="00762560" w:rsidRDefault="00F47530" w:rsidP="00E77C98">
                  <w:pPr>
                    <w:pStyle w:val="rowtabella0"/>
                    <w:jc w:val="center"/>
                    <w:rPr>
                      <w:color w:val="002060"/>
                    </w:rPr>
                  </w:pPr>
                  <w:r w:rsidRPr="00762560">
                    <w:rPr>
                      <w:color w:val="002060"/>
                    </w:rPr>
                    <w:t> </w:t>
                  </w:r>
                </w:p>
              </w:tc>
            </w:tr>
            <w:tr w:rsidR="00F47530" w:rsidRPr="00762560" w14:paraId="7AFE7BDA"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028735" w14:textId="77777777" w:rsidR="00F47530" w:rsidRPr="00762560" w:rsidRDefault="00F47530" w:rsidP="00E77C98">
                  <w:pPr>
                    <w:pStyle w:val="rowtabella0"/>
                    <w:rPr>
                      <w:color w:val="002060"/>
                    </w:rPr>
                  </w:pPr>
                  <w:r w:rsidRPr="00762560">
                    <w:rPr>
                      <w:color w:val="002060"/>
                    </w:rPr>
                    <w:t>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09CAEF" w14:textId="77777777" w:rsidR="00F47530" w:rsidRPr="00762560" w:rsidRDefault="00F47530" w:rsidP="00E77C98">
                  <w:pPr>
                    <w:pStyle w:val="rowtabella0"/>
                    <w:rPr>
                      <w:color w:val="002060"/>
                    </w:rPr>
                  </w:pPr>
                  <w:r w:rsidRPr="00762560">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BADBAA" w14:textId="77777777" w:rsidR="00F47530" w:rsidRPr="00762560" w:rsidRDefault="00F47530" w:rsidP="00E77C98">
                  <w:pPr>
                    <w:pStyle w:val="rowtabella0"/>
                    <w:jc w:val="center"/>
                    <w:rPr>
                      <w:color w:val="002060"/>
                    </w:rPr>
                  </w:pPr>
                  <w:r w:rsidRPr="0076256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89BC02" w14:textId="77777777" w:rsidR="00F47530" w:rsidRPr="00762560" w:rsidRDefault="00F47530" w:rsidP="00E77C98">
                  <w:pPr>
                    <w:pStyle w:val="rowtabella0"/>
                    <w:jc w:val="center"/>
                    <w:rPr>
                      <w:color w:val="002060"/>
                    </w:rPr>
                  </w:pPr>
                  <w:r w:rsidRPr="00762560">
                    <w:rPr>
                      <w:color w:val="002060"/>
                    </w:rPr>
                    <w:t> </w:t>
                  </w:r>
                </w:p>
              </w:tc>
            </w:tr>
            <w:tr w:rsidR="00F47530" w:rsidRPr="00762560" w14:paraId="6217D0F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26664" w14:textId="77777777" w:rsidR="00F47530" w:rsidRPr="00762560" w:rsidRDefault="00F47530" w:rsidP="00E77C98">
                  <w:pPr>
                    <w:pStyle w:val="rowtabella0"/>
                    <w:rPr>
                      <w:color w:val="002060"/>
                    </w:rPr>
                  </w:pPr>
                  <w:r w:rsidRPr="00762560">
                    <w:rPr>
                      <w:color w:val="002060"/>
                    </w:rPr>
                    <w:lastRenderedPageBreak/>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EB81B" w14:textId="77777777" w:rsidR="00F47530" w:rsidRPr="00762560" w:rsidRDefault="00F47530" w:rsidP="00E77C98">
                  <w:pPr>
                    <w:pStyle w:val="rowtabella0"/>
                    <w:rPr>
                      <w:color w:val="002060"/>
                    </w:rPr>
                  </w:pPr>
                  <w:r w:rsidRPr="00762560">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9E356" w14:textId="77777777" w:rsidR="00F47530" w:rsidRPr="00762560" w:rsidRDefault="00F47530" w:rsidP="00E77C98">
                  <w:pPr>
                    <w:pStyle w:val="rowtabella0"/>
                    <w:jc w:val="center"/>
                    <w:rPr>
                      <w:color w:val="002060"/>
                    </w:rPr>
                  </w:pPr>
                  <w:r w:rsidRPr="00762560">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433A13" w14:textId="77777777" w:rsidR="00F47530" w:rsidRPr="00762560" w:rsidRDefault="00F47530" w:rsidP="00E77C98">
                  <w:pPr>
                    <w:pStyle w:val="rowtabella0"/>
                    <w:jc w:val="center"/>
                    <w:rPr>
                      <w:color w:val="002060"/>
                    </w:rPr>
                  </w:pPr>
                  <w:r w:rsidRPr="00762560">
                    <w:rPr>
                      <w:color w:val="002060"/>
                    </w:rPr>
                    <w:t> </w:t>
                  </w:r>
                </w:p>
              </w:tc>
            </w:tr>
            <w:tr w:rsidR="00F47530" w:rsidRPr="00762560" w14:paraId="32193ACE"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8099D" w14:textId="77777777" w:rsidR="00F47530" w:rsidRPr="00762560" w:rsidRDefault="00F47530" w:rsidP="00E77C98">
                  <w:pPr>
                    <w:pStyle w:val="rowtabella0"/>
                    <w:rPr>
                      <w:color w:val="002060"/>
                    </w:rPr>
                  </w:pPr>
                  <w:r w:rsidRPr="00762560">
                    <w:rPr>
                      <w:color w:val="002060"/>
                    </w:rPr>
                    <w:t>(2)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55B83C" w14:textId="77777777" w:rsidR="00F47530" w:rsidRPr="00762560" w:rsidRDefault="00F47530" w:rsidP="00E77C98">
                  <w:pPr>
                    <w:pStyle w:val="rowtabella0"/>
                    <w:rPr>
                      <w:color w:val="002060"/>
                    </w:rPr>
                  </w:pPr>
                  <w:r w:rsidRPr="0076256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89945C" w14:textId="77777777" w:rsidR="00F47530" w:rsidRPr="00762560" w:rsidRDefault="00F47530" w:rsidP="00E77C98">
                  <w:pPr>
                    <w:pStyle w:val="rowtabella0"/>
                    <w:jc w:val="center"/>
                    <w:rPr>
                      <w:color w:val="002060"/>
                    </w:rPr>
                  </w:pPr>
                  <w:r w:rsidRPr="0076256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D80F6" w14:textId="77777777" w:rsidR="00F47530" w:rsidRPr="00762560" w:rsidRDefault="00F47530" w:rsidP="00E77C98">
                  <w:pPr>
                    <w:pStyle w:val="rowtabella0"/>
                    <w:jc w:val="center"/>
                    <w:rPr>
                      <w:color w:val="002060"/>
                    </w:rPr>
                  </w:pPr>
                  <w:r w:rsidRPr="00762560">
                    <w:rPr>
                      <w:color w:val="002060"/>
                    </w:rPr>
                    <w:t> </w:t>
                  </w:r>
                </w:p>
              </w:tc>
            </w:tr>
            <w:tr w:rsidR="00F47530" w:rsidRPr="00762560" w14:paraId="51718894"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1B7B9" w14:textId="77777777" w:rsidR="00F47530" w:rsidRPr="00762560" w:rsidRDefault="00F47530" w:rsidP="00E77C98">
                  <w:pPr>
                    <w:pStyle w:val="rowtabella0"/>
                    <w:rPr>
                      <w:color w:val="002060"/>
                    </w:rPr>
                  </w:pPr>
                  <w:r w:rsidRPr="00762560">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1E13D" w14:textId="77777777" w:rsidR="00F47530" w:rsidRPr="00762560" w:rsidRDefault="00F47530" w:rsidP="00E77C98">
                  <w:pPr>
                    <w:pStyle w:val="rowtabella0"/>
                    <w:rPr>
                      <w:color w:val="002060"/>
                    </w:rPr>
                  </w:pPr>
                  <w:r w:rsidRPr="00762560">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AC15F" w14:textId="77777777" w:rsidR="00F47530" w:rsidRPr="00762560" w:rsidRDefault="00F47530" w:rsidP="00E77C98">
                  <w:pPr>
                    <w:pStyle w:val="rowtabella0"/>
                    <w:jc w:val="center"/>
                    <w:rPr>
                      <w:color w:val="002060"/>
                    </w:rPr>
                  </w:pPr>
                  <w:r w:rsidRPr="0076256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915AD" w14:textId="77777777" w:rsidR="00F47530" w:rsidRPr="00762560" w:rsidRDefault="00F47530" w:rsidP="00E77C98">
                  <w:pPr>
                    <w:pStyle w:val="rowtabella0"/>
                    <w:jc w:val="center"/>
                    <w:rPr>
                      <w:color w:val="002060"/>
                    </w:rPr>
                  </w:pPr>
                  <w:r w:rsidRPr="00762560">
                    <w:rPr>
                      <w:color w:val="002060"/>
                    </w:rPr>
                    <w:t> </w:t>
                  </w:r>
                </w:p>
              </w:tc>
            </w:tr>
            <w:tr w:rsidR="00F47530" w:rsidRPr="00762560" w14:paraId="687B7C0F"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0B9183D7" w14:textId="77777777" w:rsidR="00F47530" w:rsidRPr="00762560" w:rsidRDefault="00F47530" w:rsidP="00E77C98">
                  <w:pPr>
                    <w:pStyle w:val="rowtabella0"/>
                    <w:rPr>
                      <w:color w:val="002060"/>
                    </w:rPr>
                  </w:pPr>
                  <w:r w:rsidRPr="00762560">
                    <w:rPr>
                      <w:color w:val="002060"/>
                    </w:rPr>
                    <w:t>(1) - disputata il 03/03/2023</w:t>
                  </w:r>
                </w:p>
              </w:tc>
            </w:tr>
            <w:tr w:rsidR="00F47530" w:rsidRPr="00762560" w14:paraId="6A73185F"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64534B0D" w14:textId="77777777" w:rsidR="00F47530" w:rsidRPr="00762560" w:rsidRDefault="00F47530" w:rsidP="00E77C98">
                  <w:pPr>
                    <w:pStyle w:val="rowtabella0"/>
                    <w:rPr>
                      <w:color w:val="002060"/>
                    </w:rPr>
                  </w:pPr>
                  <w:r w:rsidRPr="00762560">
                    <w:rPr>
                      <w:color w:val="002060"/>
                    </w:rPr>
                    <w:t>(2) - disputata il 01/03/2023</w:t>
                  </w:r>
                </w:p>
              </w:tc>
            </w:tr>
          </w:tbl>
          <w:p w14:paraId="5C7AEEDE" w14:textId="77777777" w:rsidR="00F47530" w:rsidRPr="00762560" w:rsidRDefault="00F47530" w:rsidP="00E77C98">
            <w:pPr>
              <w:rPr>
                <w:color w:val="002060"/>
              </w:rPr>
            </w:pPr>
          </w:p>
        </w:tc>
      </w:tr>
    </w:tbl>
    <w:p w14:paraId="471E8816" w14:textId="77777777" w:rsidR="00F47530" w:rsidRPr="00762560" w:rsidRDefault="00F47530" w:rsidP="00F47530">
      <w:pPr>
        <w:pStyle w:val="breakline"/>
        <w:rPr>
          <w:rFonts w:eastAsiaTheme="minorEastAsia"/>
          <w:color w:val="002060"/>
        </w:rPr>
      </w:pPr>
    </w:p>
    <w:p w14:paraId="79578B6E" w14:textId="77777777" w:rsidR="00F47530" w:rsidRPr="00762560" w:rsidRDefault="00F47530" w:rsidP="00F47530">
      <w:pPr>
        <w:pStyle w:val="breakline"/>
        <w:rPr>
          <w:color w:val="002060"/>
        </w:rPr>
      </w:pPr>
    </w:p>
    <w:p w14:paraId="2E8CFA31" w14:textId="77777777" w:rsidR="00F47530" w:rsidRPr="00762560" w:rsidRDefault="00F47530" w:rsidP="00F47530">
      <w:pPr>
        <w:pStyle w:val="titoloprinc0"/>
        <w:rPr>
          <w:color w:val="002060"/>
        </w:rPr>
      </w:pPr>
      <w:r w:rsidRPr="00762560">
        <w:rPr>
          <w:color w:val="002060"/>
        </w:rPr>
        <w:t>GIUDICE SPORTIVO</w:t>
      </w:r>
    </w:p>
    <w:p w14:paraId="7166EDC2"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14BC2204" w14:textId="77777777" w:rsidR="00F47530" w:rsidRPr="00762560" w:rsidRDefault="00F47530" w:rsidP="00F47530">
      <w:pPr>
        <w:pStyle w:val="titolo10"/>
        <w:rPr>
          <w:color w:val="002060"/>
        </w:rPr>
      </w:pPr>
      <w:r w:rsidRPr="00762560">
        <w:rPr>
          <w:color w:val="002060"/>
        </w:rPr>
        <w:t xml:space="preserve">GARE DEL 3/ 3/2023 </w:t>
      </w:r>
    </w:p>
    <w:p w14:paraId="1071B4B8" w14:textId="77777777" w:rsidR="00F47530" w:rsidRPr="00762560" w:rsidRDefault="00F47530" w:rsidP="00F47530">
      <w:pPr>
        <w:pStyle w:val="titolo7a"/>
        <w:rPr>
          <w:color w:val="002060"/>
        </w:rPr>
      </w:pPr>
      <w:r w:rsidRPr="00762560">
        <w:rPr>
          <w:color w:val="002060"/>
        </w:rPr>
        <w:t xml:space="preserve">PROVVEDIMENTI DISCIPLINARI </w:t>
      </w:r>
    </w:p>
    <w:p w14:paraId="752EB255"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1B7C6FA0" w14:textId="77777777" w:rsidR="00F47530" w:rsidRPr="00762560" w:rsidRDefault="00F47530" w:rsidP="00F47530">
      <w:pPr>
        <w:pStyle w:val="titolo30"/>
        <w:rPr>
          <w:color w:val="002060"/>
        </w:rPr>
      </w:pPr>
      <w:r w:rsidRPr="00762560">
        <w:rPr>
          <w:color w:val="002060"/>
        </w:rPr>
        <w:t xml:space="preserve">CALCIATORI NON ESPULSI </w:t>
      </w:r>
    </w:p>
    <w:p w14:paraId="0FD313A3" w14:textId="77777777" w:rsidR="00F47530" w:rsidRPr="00762560" w:rsidRDefault="00F47530" w:rsidP="00F47530">
      <w:pPr>
        <w:pStyle w:val="titolo20"/>
        <w:rPr>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E86BE63" w14:textId="77777777" w:rsidTr="00E77C98">
        <w:tc>
          <w:tcPr>
            <w:tcW w:w="2200" w:type="dxa"/>
            <w:tcMar>
              <w:top w:w="20" w:type="dxa"/>
              <w:left w:w="20" w:type="dxa"/>
              <w:bottom w:w="20" w:type="dxa"/>
              <w:right w:w="20" w:type="dxa"/>
            </w:tcMar>
            <w:vAlign w:val="center"/>
            <w:hideMark/>
          </w:tcPr>
          <w:p w14:paraId="2FA504C5" w14:textId="77777777" w:rsidR="00F47530" w:rsidRPr="00762560" w:rsidRDefault="00F47530" w:rsidP="00E77C98">
            <w:pPr>
              <w:pStyle w:val="movimento"/>
              <w:rPr>
                <w:color w:val="002060"/>
              </w:rPr>
            </w:pPr>
            <w:r w:rsidRPr="00762560">
              <w:rPr>
                <w:color w:val="002060"/>
              </w:rPr>
              <w:t>CICCHITTI SUSANNA</w:t>
            </w:r>
          </w:p>
        </w:tc>
        <w:tc>
          <w:tcPr>
            <w:tcW w:w="2200" w:type="dxa"/>
            <w:tcMar>
              <w:top w:w="20" w:type="dxa"/>
              <w:left w:w="20" w:type="dxa"/>
              <w:bottom w:w="20" w:type="dxa"/>
              <w:right w:w="20" w:type="dxa"/>
            </w:tcMar>
            <w:vAlign w:val="center"/>
            <w:hideMark/>
          </w:tcPr>
          <w:p w14:paraId="68B4C804" w14:textId="77777777" w:rsidR="00F47530" w:rsidRPr="00762560" w:rsidRDefault="00F47530" w:rsidP="00E77C98">
            <w:pPr>
              <w:pStyle w:val="movimento2"/>
              <w:rPr>
                <w:color w:val="002060"/>
              </w:rPr>
            </w:pPr>
            <w:r w:rsidRPr="00762560">
              <w:rPr>
                <w:color w:val="002060"/>
              </w:rPr>
              <w:t xml:space="preserve">(U.MANDOLESI CALCIO) </w:t>
            </w:r>
          </w:p>
        </w:tc>
        <w:tc>
          <w:tcPr>
            <w:tcW w:w="800" w:type="dxa"/>
            <w:tcMar>
              <w:top w:w="20" w:type="dxa"/>
              <w:left w:w="20" w:type="dxa"/>
              <w:bottom w:w="20" w:type="dxa"/>
              <w:right w:w="20" w:type="dxa"/>
            </w:tcMar>
            <w:vAlign w:val="center"/>
            <w:hideMark/>
          </w:tcPr>
          <w:p w14:paraId="7A6A221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4AB722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046FDE3" w14:textId="77777777" w:rsidR="00F47530" w:rsidRPr="00762560" w:rsidRDefault="00F47530" w:rsidP="00E77C98">
            <w:pPr>
              <w:pStyle w:val="movimento2"/>
              <w:rPr>
                <w:color w:val="002060"/>
              </w:rPr>
            </w:pPr>
            <w:r w:rsidRPr="00762560">
              <w:rPr>
                <w:color w:val="002060"/>
              </w:rPr>
              <w:t> </w:t>
            </w:r>
          </w:p>
        </w:tc>
      </w:tr>
    </w:tbl>
    <w:p w14:paraId="2242BC66" w14:textId="77777777" w:rsidR="00F47530" w:rsidRPr="00762560" w:rsidRDefault="00F47530" w:rsidP="00F47530">
      <w:pPr>
        <w:pStyle w:val="titolo10"/>
        <w:rPr>
          <w:rFonts w:eastAsiaTheme="minorEastAsia"/>
          <w:color w:val="002060"/>
        </w:rPr>
      </w:pPr>
      <w:r w:rsidRPr="00762560">
        <w:rPr>
          <w:color w:val="002060"/>
        </w:rPr>
        <w:t xml:space="preserve">GARE DEL 4/ 3/2023 </w:t>
      </w:r>
    </w:p>
    <w:p w14:paraId="75426620" w14:textId="77777777" w:rsidR="00F47530" w:rsidRPr="00762560" w:rsidRDefault="00F47530" w:rsidP="00F47530">
      <w:pPr>
        <w:pStyle w:val="titolo7a"/>
        <w:rPr>
          <w:color w:val="002060"/>
        </w:rPr>
      </w:pPr>
      <w:r w:rsidRPr="00762560">
        <w:rPr>
          <w:color w:val="002060"/>
        </w:rPr>
        <w:t xml:space="preserve">PROVVEDIMENTI DISCIPLINARI </w:t>
      </w:r>
    </w:p>
    <w:p w14:paraId="0F54C7FF"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42894A8B" w14:textId="77777777" w:rsidR="00F47530" w:rsidRPr="00762560" w:rsidRDefault="00F47530" w:rsidP="00F47530">
      <w:pPr>
        <w:pStyle w:val="titolo30"/>
        <w:rPr>
          <w:color w:val="002060"/>
        </w:rPr>
      </w:pPr>
      <w:r w:rsidRPr="00762560">
        <w:rPr>
          <w:color w:val="002060"/>
        </w:rPr>
        <w:t xml:space="preserve">ALLENATORI </w:t>
      </w:r>
    </w:p>
    <w:p w14:paraId="27FD8639" w14:textId="77777777" w:rsidR="00F47530" w:rsidRPr="00762560" w:rsidRDefault="00F47530" w:rsidP="00F47530">
      <w:pPr>
        <w:pStyle w:val="titolo20"/>
        <w:rPr>
          <w:color w:val="002060"/>
        </w:rPr>
      </w:pPr>
      <w:r w:rsidRPr="00762560">
        <w:rPr>
          <w:color w:val="002060"/>
        </w:rPr>
        <w:t xml:space="preserve">SQUALIFICA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598ABCB" w14:textId="77777777" w:rsidTr="00E77C98">
        <w:tc>
          <w:tcPr>
            <w:tcW w:w="2200" w:type="dxa"/>
            <w:tcMar>
              <w:top w:w="20" w:type="dxa"/>
              <w:left w:w="20" w:type="dxa"/>
              <w:bottom w:w="20" w:type="dxa"/>
              <w:right w:w="20" w:type="dxa"/>
            </w:tcMar>
            <w:vAlign w:val="center"/>
            <w:hideMark/>
          </w:tcPr>
          <w:p w14:paraId="4412F660" w14:textId="77777777" w:rsidR="00F47530" w:rsidRPr="00762560" w:rsidRDefault="00F47530" w:rsidP="00E77C98">
            <w:pPr>
              <w:pStyle w:val="movimento"/>
              <w:rPr>
                <w:color w:val="002060"/>
              </w:rPr>
            </w:pPr>
            <w:r w:rsidRPr="00762560">
              <w:rPr>
                <w:color w:val="002060"/>
              </w:rPr>
              <w:t>BLASI LUIGI</w:t>
            </w:r>
          </w:p>
        </w:tc>
        <w:tc>
          <w:tcPr>
            <w:tcW w:w="2200" w:type="dxa"/>
            <w:tcMar>
              <w:top w:w="20" w:type="dxa"/>
              <w:left w:w="20" w:type="dxa"/>
              <w:bottom w:w="20" w:type="dxa"/>
              <w:right w:w="20" w:type="dxa"/>
            </w:tcMar>
            <w:vAlign w:val="center"/>
            <w:hideMark/>
          </w:tcPr>
          <w:p w14:paraId="26828729" w14:textId="77777777" w:rsidR="00F47530" w:rsidRPr="00762560" w:rsidRDefault="00F47530" w:rsidP="00E77C98">
            <w:pPr>
              <w:pStyle w:val="movimento2"/>
              <w:rPr>
                <w:color w:val="002060"/>
              </w:rPr>
            </w:pPr>
            <w:r w:rsidRPr="00762560">
              <w:rPr>
                <w:color w:val="002060"/>
              </w:rPr>
              <w:t xml:space="preserve">(GROTTESE A.S.D.) </w:t>
            </w:r>
          </w:p>
        </w:tc>
        <w:tc>
          <w:tcPr>
            <w:tcW w:w="800" w:type="dxa"/>
            <w:tcMar>
              <w:top w:w="20" w:type="dxa"/>
              <w:left w:w="20" w:type="dxa"/>
              <w:bottom w:w="20" w:type="dxa"/>
              <w:right w:w="20" w:type="dxa"/>
            </w:tcMar>
            <w:vAlign w:val="center"/>
            <w:hideMark/>
          </w:tcPr>
          <w:p w14:paraId="7887F1E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2582C1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BA07440" w14:textId="77777777" w:rsidR="00F47530" w:rsidRPr="00762560" w:rsidRDefault="00F47530" w:rsidP="00E77C98">
            <w:pPr>
              <w:pStyle w:val="movimento2"/>
              <w:rPr>
                <w:color w:val="002060"/>
              </w:rPr>
            </w:pPr>
            <w:r w:rsidRPr="00762560">
              <w:rPr>
                <w:color w:val="002060"/>
              </w:rPr>
              <w:t> </w:t>
            </w:r>
          </w:p>
        </w:tc>
      </w:tr>
    </w:tbl>
    <w:p w14:paraId="3D035DD8" w14:textId="77777777" w:rsidR="00F47530" w:rsidRPr="00762560" w:rsidRDefault="00F47530" w:rsidP="00F47530">
      <w:pPr>
        <w:pStyle w:val="diffida"/>
        <w:spacing w:before="80" w:beforeAutospacing="0" w:after="40" w:afterAutospacing="0"/>
        <w:rPr>
          <w:rFonts w:eastAsiaTheme="minorEastAsia"/>
          <w:color w:val="002060"/>
        </w:rPr>
      </w:pPr>
      <w:r w:rsidRPr="00762560">
        <w:rPr>
          <w:color w:val="002060"/>
        </w:rPr>
        <w:t>Per comportamento irriguardoso nei confronti dell'arbitro. Allontanato</w:t>
      </w:r>
    </w:p>
    <w:p w14:paraId="4533EBCE" w14:textId="77777777" w:rsidR="00F47530" w:rsidRPr="00762560" w:rsidRDefault="00F47530" w:rsidP="00F47530">
      <w:pPr>
        <w:pStyle w:val="titolo20"/>
        <w:rPr>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99DF6ED" w14:textId="77777777" w:rsidTr="00E77C98">
        <w:tc>
          <w:tcPr>
            <w:tcW w:w="2200" w:type="dxa"/>
            <w:tcMar>
              <w:top w:w="20" w:type="dxa"/>
              <w:left w:w="20" w:type="dxa"/>
              <w:bottom w:w="20" w:type="dxa"/>
              <w:right w:w="20" w:type="dxa"/>
            </w:tcMar>
            <w:vAlign w:val="center"/>
            <w:hideMark/>
          </w:tcPr>
          <w:p w14:paraId="73EA0A7C" w14:textId="77777777" w:rsidR="00F47530" w:rsidRPr="00762560" w:rsidRDefault="00F47530" w:rsidP="00E77C98">
            <w:pPr>
              <w:pStyle w:val="movimento"/>
              <w:rPr>
                <w:color w:val="002060"/>
              </w:rPr>
            </w:pPr>
            <w:r w:rsidRPr="00762560">
              <w:rPr>
                <w:color w:val="002060"/>
              </w:rPr>
              <w:t>BLASI LUIGI</w:t>
            </w:r>
          </w:p>
        </w:tc>
        <w:tc>
          <w:tcPr>
            <w:tcW w:w="2200" w:type="dxa"/>
            <w:tcMar>
              <w:top w:w="20" w:type="dxa"/>
              <w:left w:w="20" w:type="dxa"/>
              <w:bottom w:w="20" w:type="dxa"/>
              <w:right w:w="20" w:type="dxa"/>
            </w:tcMar>
            <w:vAlign w:val="center"/>
            <w:hideMark/>
          </w:tcPr>
          <w:p w14:paraId="74A13047" w14:textId="77777777" w:rsidR="00F47530" w:rsidRPr="00762560" w:rsidRDefault="00F47530" w:rsidP="00E77C98">
            <w:pPr>
              <w:pStyle w:val="movimento2"/>
              <w:rPr>
                <w:color w:val="002060"/>
              </w:rPr>
            </w:pPr>
            <w:r w:rsidRPr="00762560">
              <w:rPr>
                <w:color w:val="002060"/>
              </w:rPr>
              <w:t xml:space="preserve">(GROTTESE A.S.D.) </w:t>
            </w:r>
          </w:p>
        </w:tc>
        <w:tc>
          <w:tcPr>
            <w:tcW w:w="800" w:type="dxa"/>
            <w:tcMar>
              <w:top w:w="20" w:type="dxa"/>
              <w:left w:w="20" w:type="dxa"/>
              <w:bottom w:w="20" w:type="dxa"/>
              <w:right w:w="20" w:type="dxa"/>
            </w:tcMar>
            <w:vAlign w:val="center"/>
            <w:hideMark/>
          </w:tcPr>
          <w:p w14:paraId="66C6101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764761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413E0A5" w14:textId="77777777" w:rsidR="00F47530" w:rsidRPr="00762560" w:rsidRDefault="00F47530" w:rsidP="00E77C98">
            <w:pPr>
              <w:pStyle w:val="movimento2"/>
              <w:rPr>
                <w:color w:val="002060"/>
              </w:rPr>
            </w:pPr>
            <w:r w:rsidRPr="00762560">
              <w:rPr>
                <w:color w:val="002060"/>
              </w:rPr>
              <w:t> </w:t>
            </w:r>
          </w:p>
        </w:tc>
      </w:tr>
    </w:tbl>
    <w:p w14:paraId="4C16CBE5" w14:textId="77777777" w:rsidR="00F47530" w:rsidRDefault="00F47530" w:rsidP="00F47530">
      <w:pPr>
        <w:pStyle w:val="breakline"/>
        <w:rPr>
          <w:color w:val="002060"/>
        </w:rPr>
      </w:pPr>
    </w:p>
    <w:p w14:paraId="2198FC51"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05146707"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AC12279" w14:textId="77777777" w:rsidR="00F47530" w:rsidRPr="00762560" w:rsidRDefault="00F47530" w:rsidP="00F47530">
      <w:pPr>
        <w:pStyle w:val="breakline"/>
        <w:rPr>
          <w:rFonts w:eastAsiaTheme="minorEastAsia"/>
          <w:color w:val="002060"/>
        </w:rPr>
      </w:pPr>
    </w:p>
    <w:p w14:paraId="5E547F3B" w14:textId="77777777" w:rsidR="00F47530" w:rsidRPr="00762560" w:rsidRDefault="00F47530" w:rsidP="00F47530">
      <w:pPr>
        <w:pStyle w:val="titoloprinc0"/>
        <w:rPr>
          <w:color w:val="002060"/>
        </w:rPr>
      </w:pPr>
      <w:r w:rsidRPr="00762560">
        <w:rPr>
          <w:color w:val="002060"/>
        </w:rPr>
        <w:t>CLASSIFICA</w:t>
      </w:r>
    </w:p>
    <w:p w14:paraId="6AA1DD43" w14:textId="77777777" w:rsidR="00F47530" w:rsidRPr="00762560" w:rsidRDefault="00F47530" w:rsidP="00F47530">
      <w:pPr>
        <w:pStyle w:val="breakline"/>
        <w:rPr>
          <w:color w:val="002060"/>
        </w:rPr>
      </w:pPr>
    </w:p>
    <w:p w14:paraId="5EB24395" w14:textId="77777777" w:rsidR="00F47530" w:rsidRPr="00762560" w:rsidRDefault="00F47530" w:rsidP="00F47530">
      <w:pPr>
        <w:pStyle w:val="breakline"/>
        <w:rPr>
          <w:color w:val="002060"/>
        </w:rPr>
      </w:pPr>
    </w:p>
    <w:p w14:paraId="77D788B6"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FE6550F"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4A94D"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FBA21"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43E94"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1B59E"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13FEC"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0C30"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663E8"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38649"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718A"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79EDC" w14:textId="77777777" w:rsidR="00F47530" w:rsidRPr="00762560" w:rsidRDefault="00F47530" w:rsidP="00E77C98">
            <w:pPr>
              <w:pStyle w:val="headertabella0"/>
              <w:rPr>
                <w:color w:val="002060"/>
              </w:rPr>
            </w:pPr>
            <w:r w:rsidRPr="00762560">
              <w:rPr>
                <w:color w:val="002060"/>
              </w:rPr>
              <w:t>PE</w:t>
            </w:r>
          </w:p>
        </w:tc>
      </w:tr>
      <w:tr w:rsidR="00F47530" w:rsidRPr="00762560" w14:paraId="09AEF026"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9F319" w14:textId="77777777" w:rsidR="00F47530" w:rsidRPr="00762560" w:rsidRDefault="00F47530" w:rsidP="00E77C98">
            <w:pPr>
              <w:pStyle w:val="rowtabella0"/>
              <w:rPr>
                <w:color w:val="002060"/>
              </w:rPr>
            </w:pPr>
            <w:r w:rsidRPr="0076256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C6F8"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FD79"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F295"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201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C8CD"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22C9" w14:textId="77777777" w:rsidR="00F47530" w:rsidRPr="00762560" w:rsidRDefault="00F47530" w:rsidP="00E77C98">
            <w:pPr>
              <w:pStyle w:val="rowtabella0"/>
              <w:jc w:val="center"/>
              <w:rPr>
                <w:color w:val="002060"/>
              </w:rPr>
            </w:pPr>
            <w:r w:rsidRPr="0076256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4958"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8406" w14:textId="77777777" w:rsidR="00F47530" w:rsidRPr="00762560" w:rsidRDefault="00F47530" w:rsidP="00E77C98">
            <w:pPr>
              <w:pStyle w:val="rowtabella0"/>
              <w:jc w:val="center"/>
              <w:rPr>
                <w:color w:val="002060"/>
              </w:rPr>
            </w:pPr>
            <w:r w:rsidRPr="007625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7F7F" w14:textId="77777777" w:rsidR="00F47530" w:rsidRPr="00762560" w:rsidRDefault="00F47530" w:rsidP="00E77C98">
            <w:pPr>
              <w:pStyle w:val="rowtabella0"/>
              <w:jc w:val="center"/>
              <w:rPr>
                <w:color w:val="002060"/>
              </w:rPr>
            </w:pPr>
            <w:r w:rsidRPr="00762560">
              <w:rPr>
                <w:color w:val="002060"/>
              </w:rPr>
              <w:t>0</w:t>
            </w:r>
          </w:p>
        </w:tc>
      </w:tr>
      <w:tr w:rsidR="00F47530" w:rsidRPr="00762560" w14:paraId="3D41C54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FA073" w14:textId="77777777" w:rsidR="00F47530" w:rsidRPr="00762560" w:rsidRDefault="00F47530" w:rsidP="00E77C98">
            <w:pPr>
              <w:pStyle w:val="rowtabella0"/>
              <w:rPr>
                <w:color w:val="002060"/>
              </w:rPr>
            </w:pPr>
            <w:r w:rsidRPr="00762560">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098E"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8C1C"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145E"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404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AD5F"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FD97" w14:textId="77777777" w:rsidR="00F47530" w:rsidRPr="00762560" w:rsidRDefault="00F47530" w:rsidP="00E77C98">
            <w:pPr>
              <w:pStyle w:val="rowtabella0"/>
              <w:jc w:val="center"/>
              <w:rPr>
                <w:color w:val="002060"/>
              </w:rPr>
            </w:pPr>
            <w:r w:rsidRPr="0076256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48CB"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83C4"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BEE2" w14:textId="77777777" w:rsidR="00F47530" w:rsidRPr="00762560" w:rsidRDefault="00F47530" w:rsidP="00E77C98">
            <w:pPr>
              <w:pStyle w:val="rowtabella0"/>
              <w:jc w:val="center"/>
              <w:rPr>
                <w:color w:val="002060"/>
              </w:rPr>
            </w:pPr>
            <w:r w:rsidRPr="00762560">
              <w:rPr>
                <w:color w:val="002060"/>
              </w:rPr>
              <w:t>0</w:t>
            </w:r>
          </w:p>
        </w:tc>
      </w:tr>
      <w:tr w:rsidR="00F47530" w:rsidRPr="00762560" w14:paraId="4CE7A45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A4B8D" w14:textId="77777777" w:rsidR="00F47530" w:rsidRPr="00762560" w:rsidRDefault="00F47530" w:rsidP="00E77C98">
            <w:pPr>
              <w:pStyle w:val="rowtabella0"/>
              <w:rPr>
                <w:color w:val="002060"/>
              </w:rPr>
            </w:pPr>
            <w:r w:rsidRPr="0076256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2562"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ED2F"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C99C"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65F3"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0AF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ABCE"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EF81"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F07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05CE" w14:textId="77777777" w:rsidR="00F47530" w:rsidRPr="00762560" w:rsidRDefault="00F47530" w:rsidP="00E77C98">
            <w:pPr>
              <w:pStyle w:val="rowtabella0"/>
              <w:jc w:val="center"/>
              <w:rPr>
                <w:color w:val="002060"/>
              </w:rPr>
            </w:pPr>
            <w:r w:rsidRPr="00762560">
              <w:rPr>
                <w:color w:val="002060"/>
              </w:rPr>
              <w:t>0</w:t>
            </w:r>
          </w:p>
        </w:tc>
      </w:tr>
      <w:tr w:rsidR="00F47530" w:rsidRPr="00762560" w14:paraId="77E3F9E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8D58D" w14:textId="77777777" w:rsidR="00F47530" w:rsidRPr="00762560" w:rsidRDefault="00F47530" w:rsidP="00E77C98">
            <w:pPr>
              <w:pStyle w:val="rowtabella0"/>
              <w:rPr>
                <w:color w:val="002060"/>
              </w:rPr>
            </w:pPr>
            <w:r w:rsidRPr="007625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7FA8"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0634"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DF3F"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2C02"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247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C31E" w14:textId="77777777" w:rsidR="00F47530" w:rsidRPr="00762560" w:rsidRDefault="00F47530" w:rsidP="00E77C98">
            <w:pPr>
              <w:pStyle w:val="rowtabella0"/>
              <w:jc w:val="center"/>
              <w:rPr>
                <w:color w:val="002060"/>
              </w:rPr>
            </w:pPr>
            <w:r w:rsidRPr="007625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14FD"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90580"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E64D" w14:textId="77777777" w:rsidR="00F47530" w:rsidRPr="00762560" w:rsidRDefault="00F47530" w:rsidP="00E77C98">
            <w:pPr>
              <w:pStyle w:val="rowtabella0"/>
              <w:jc w:val="center"/>
              <w:rPr>
                <w:color w:val="002060"/>
              </w:rPr>
            </w:pPr>
            <w:r w:rsidRPr="00762560">
              <w:rPr>
                <w:color w:val="002060"/>
              </w:rPr>
              <w:t>0</w:t>
            </w:r>
          </w:p>
        </w:tc>
      </w:tr>
      <w:tr w:rsidR="00F47530" w:rsidRPr="00762560" w14:paraId="0DFA1D7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6FC43" w14:textId="77777777" w:rsidR="00F47530" w:rsidRPr="00762560" w:rsidRDefault="00F47530" w:rsidP="00E77C98">
            <w:pPr>
              <w:pStyle w:val="rowtabella0"/>
              <w:rPr>
                <w:color w:val="002060"/>
              </w:rPr>
            </w:pPr>
            <w:r w:rsidRPr="0076256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A587"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0A61"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F905"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D6C2"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B52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9B6D" w14:textId="77777777" w:rsidR="00F47530" w:rsidRPr="00762560" w:rsidRDefault="00F47530" w:rsidP="00E77C98">
            <w:pPr>
              <w:pStyle w:val="rowtabella0"/>
              <w:jc w:val="center"/>
              <w:rPr>
                <w:color w:val="002060"/>
              </w:rPr>
            </w:pPr>
            <w:r w:rsidRPr="007625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65DB"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8AC7"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E237" w14:textId="77777777" w:rsidR="00F47530" w:rsidRPr="00762560" w:rsidRDefault="00F47530" w:rsidP="00E77C98">
            <w:pPr>
              <w:pStyle w:val="rowtabella0"/>
              <w:jc w:val="center"/>
              <w:rPr>
                <w:color w:val="002060"/>
              </w:rPr>
            </w:pPr>
            <w:r w:rsidRPr="00762560">
              <w:rPr>
                <w:color w:val="002060"/>
              </w:rPr>
              <w:t>0</w:t>
            </w:r>
          </w:p>
        </w:tc>
      </w:tr>
      <w:tr w:rsidR="00F47530" w:rsidRPr="00762560" w14:paraId="4994835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83A23" w14:textId="77777777" w:rsidR="00F47530" w:rsidRPr="00762560" w:rsidRDefault="00F47530" w:rsidP="00E77C98">
            <w:pPr>
              <w:pStyle w:val="rowtabella0"/>
              <w:rPr>
                <w:color w:val="002060"/>
              </w:rPr>
            </w:pPr>
            <w:r w:rsidRPr="0076256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3280"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0D8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A4C6"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35F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3BB0"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A04F"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DDA95"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3E8D"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7871" w14:textId="77777777" w:rsidR="00F47530" w:rsidRPr="00762560" w:rsidRDefault="00F47530" w:rsidP="00E77C98">
            <w:pPr>
              <w:pStyle w:val="rowtabella0"/>
              <w:jc w:val="center"/>
              <w:rPr>
                <w:color w:val="002060"/>
              </w:rPr>
            </w:pPr>
            <w:r w:rsidRPr="00762560">
              <w:rPr>
                <w:color w:val="002060"/>
              </w:rPr>
              <w:t>0</w:t>
            </w:r>
          </w:p>
        </w:tc>
      </w:tr>
      <w:tr w:rsidR="00F47530" w:rsidRPr="00762560" w14:paraId="1AEBF74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02115" w14:textId="77777777" w:rsidR="00F47530" w:rsidRPr="00762560" w:rsidRDefault="00F47530" w:rsidP="00E77C98">
            <w:pPr>
              <w:pStyle w:val="rowtabella0"/>
              <w:rPr>
                <w:color w:val="002060"/>
              </w:rPr>
            </w:pPr>
            <w:r w:rsidRPr="00762560">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1978"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C738"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72C8"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286A"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4877"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F4E3" w14:textId="77777777" w:rsidR="00F47530" w:rsidRPr="00762560" w:rsidRDefault="00F47530" w:rsidP="00E77C98">
            <w:pPr>
              <w:pStyle w:val="rowtabella0"/>
              <w:jc w:val="center"/>
              <w:rPr>
                <w:color w:val="002060"/>
              </w:rPr>
            </w:pPr>
            <w:r w:rsidRPr="007625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ABBD"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547D"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2FA6" w14:textId="77777777" w:rsidR="00F47530" w:rsidRPr="00762560" w:rsidRDefault="00F47530" w:rsidP="00E77C98">
            <w:pPr>
              <w:pStyle w:val="rowtabella0"/>
              <w:jc w:val="center"/>
              <w:rPr>
                <w:color w:val="002060"/>
              </w:rPr>
            </w:pPr>
            <w:r w:rsidRPr="00762560">
              <w:rPr>
                <w:color w:val="002060"/>
              </w:rPr>
              <w:t>0</w:t>
            </w:r>
          </w:p>
        </w:tc>
      </w:tr>
      <w:tr w:rsidR="00F47530" w:rsidRPr="00762560" w14:paraId="5962B2A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94D81" w14:textId="77777777" w:rsidR="00F47530" w:rsidRPr="00762560" w:rsidRDefault="00F47530" w:rsidP="00E77C98">
            <w:pPr>
              <w:pStyle w:val="rowtabella0"/>
              <w:rPr>
                <w:color w:val="002060"/>
              </w:rPr>
            </w:pPr>
            <w:r w:rsidRPr="0076256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4658"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A12C"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CA8F"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A4E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A476"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1B96"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FF5D"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83A0"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803F" w14:textId="77777777" w:rsidR="00F47530" w:rsidRPr="00762560" w:rsidRDefault="00F47530" w:rsidP="00E77C98">
            <w:pPr>
              <w:pStyle w:val="rowtabella0"/>
              <w:jc w:val="center"/>
              <w:rPr>
                <w:color w:val="002060"/>
              </w:rPr>
            </w:pPr>
            <w:r w:rsidRPr="00762560">
              <w:rPr>
                <w:color w:val="002060"/>
              </w:rPr>
              <w:t>0</w:t>
            </w:r>
          </w:p>
        </w:tc>
      </w:tr>
      <w:tr w:rsidR="00F47530" w:rsidRPr="00762560" w14:paraId="28CF779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D5CC2" w14:textId="77777777" w:rsidR="00F47530" w:rsidRPr="00762560" w:rsidRDefault="00F47530" w:rsidP="00E77C98">
            <w:pPr>
              <w:pStyle w:val="rowtabella0"/>
              <w:rPr>
                <w:color w:val="002060"/>
              </w:rPr>
            </w:pPr>
            <w:r w:rsidRPr="0076256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4403"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024"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991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5661"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C292"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3422"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AEB3" w14:textId="77777777" w:rsidR="00F47530" w:rsidRPr="00762560" w:rsidRDefault="00F47530" w:rsidP="00E77C98">
            <w:pPr>
              <w:pStyle w:val="rowtabella0"/>
              <w:jc w:val="center"/>
              <w:rPr>
                <w:color w:val="002060"/>
              </w:rPr>
            </w:pPr>
            <w:r w:rsidRPr="0076256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0BA1"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EA0C" w14:textId="77777777" w:rsidR="00F47530" w:rsidRPr="00762560" w:rsidRDefault="00F47530" w:rsidP="00E77C98">
            <w:pPr>
              <w:pStyle w:val="rowtabella0"/>
              <w:jc w:val="center"/>
              <w:rPr>
                <w:color w:val="002060"/>
              </w:rPr>
            </w:pPr>
            <w:r w:rsidRPr="00762560">
              <w:rPr>
                <w:color w:val="002060"/>
              </w:rPr>
              <w:t>0</w:t>
            </w:r>
          </w:p>
        </w:tc>
      </w:tr>
      <w:tr w:rsidR="00F47530" w:rsidRPr="00762560" w14:paraId="2C3754D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AF222" w14:textId="77777777" w:rsidR="00F47530" w:rsidRPr="00762560" w:rsidRDefault="00F47530" w:rsidP="00E77C98">
            <w:pPr>
              <w:pStyle w:val="rowtabella0"/>
              <w:rPr>
                <w:color w:val="002060"/>
              </w:rPr>
            </w:pPr>
            <w:r w:rsidRPr="00762560">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D0E1"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0901"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26DC"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81F0"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C0FB"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537F"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01B5"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5D0A"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0BC5" w14:textId="77777777" w:rsidR="00F47530" w:rsidRPr="00762560" w:rsidRDefault="00F47530" w:rsidP="00E77C98">
            <w:pPr>
              <w:pStyle w:val="rowtabella0"/>
              <w:jc w:val="center"/>
              <w:rPr>
                <w:color w:val="002060"/>
              </w:rPr>
            </w:pPr>
            <w:r w:rsidRPr="00762560">
              <w:rPr>
                <w:color w:val="002060"/>
              </w:rPr>
              <w:t>0</w:t>
            </w:r>
          </w:p>
        </w:tc>
      </w:tr>
      <w:tr w:rsidR="00F47530" w:rsidRPr="00762560" w14:paraId="72990AD4"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D9E01" w14:textId="77777777" w:rsidR="00F47530" w:rsidRPr="00762560" w:rsidRDefault="00F47530" w:rsidP="00E77C98">
            <w:pPr>
              <w:pStyle w:val="rowtabella0"/>
              <w:rPr>
                <w:color w:val="002060"/>
              </w:rPr>
            </w:pPr>
            <w:r w:rsidRPr="0076256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828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339AC"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8A5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475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8C93"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D78A"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B7CE" w14:textId="77777777" w:rsidR="00F47530" w:rsidRPr="00762560" w:rsidRDefault="00F47530" w:rsidP="00E77C98">
            <w:pPr>
              <w:pStyle w:val="rowtabella0"/>
              <w:jc w:val="center"/>
              <w:rPr>
                <w:color w:val="002060"/>
              </w:rPr>
            </w:pPr>
            <w:r w:rsidRPr="0076256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182D" w14:textId="77777777" w:rsidR="00F47530" w:rsidRPr="00762560" w:rsidRDefault="00F47530" w:rsidP="00E77C98">
            <w:pPr>
              <w:pStyle w:val="rowtabella0"/>
              <w:jc w:val="center"/>
              <w:rPr>
                <w:color w:val="002060"/>
              </w:rPr>
            </w:pPr>
            <w:r w:rsidRPr="0076256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54FC" w14:textId="77777777" w:rsidR="00F47530" w:rsidRPr="00762560" w:rsidRDefault="00F47530" w:rsidP="00E77C98">
            <w:pPr>
              <w:pStyle w:val="rowtabella0"/>
              <w:jc w:val="center"/>
              <w:rPr>
                <w:color w:val="002060"/>
              </w:rPr>
            </w:pPr>
            <w:r w:rsidRPr="00762560">
              <w:rPr>
                <w:color w:val="002060"/>
              </w:rPr>
              <w:t>0</w:t>
            </w:r>
          </w:p>
        </w:tc>
      </w:tr>
    </w:tbl>
    <w:p w14:paraId="74416B90" w14:textId="77777777" w:rsidR="00F47530" w:rsidRDefault="00F47530" w:rsidP="00F47530">
      <w:pPr>
        <w:pStyle w:val="breakline"/>
        <w:rPr>
          <w:color w:val="002060"/>
        </w:rPr>
      </w:pPr>
    </w:p>
    <w:p w14:paraId="0CC85998" w14:textId="77777777" w:rsidR="00F47530" w:rsidRPr="00762560" w:rsidRDefault="00F47530" w:rsidP="00F47530">
      <w:pPr>
        <w:pStyle w:val="titoloprinc0"/>
        <w:rPr>
          <w:color w:val="002060"/>
        </w:rPr>
      </w:pPr>
      <w:r w:rsidRPr="00762560">
        <w:rPr>
          <w:color w:val="002060"/>
        </w:rPr>
        <w:t>PROGRAMMA GARE</w:t>
      </w:r>
    </w:p>
    <w:p w14:paraId="7D21CD71" w14:textId="3BA2F0E3" w:rsidR="00F47530" w:rsidRDefault="00F47530" w:rsidP="00F47530">
      <w:pPr>
        <w:pStyle w:val="breakline"/>
        <w:rPr>
          <w:rFonts w:eastAsiaTheme="minorEastAsia"/>
          <w:color w:val="002060"/>
        </w:rPr>
      </w:pPr>
    </w:p>
    <w:p w14:paraId="1F90483B" w14:textId="77777777" w:rsidR="00C422BB" w:rsidRPr="005A0544" w:rsidRDefault="00C422BB" w:rsidP="00C422BB">
      <w:pPr>
        <w:pStyle w:val="sottotitolocampionato10"/>
        <w:rPr>
          <w:color w:val="002060"/>
        </w:rPr>
      </w:pPr>
      <w:r w:rsidRPr="005A054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9"/>
        <w:gridCol w:w="385"/>
        <w:gridCol w:w="898"/>
        <w:gridCol w:w="1182"/>
        <w:gridCol w:w="1548"/>
        <w:gridCol w:w="1546"/>
      </w:tblGrid>
      <w:tr w:rsidR="00C422BB" w:rsidRPr="005A0544" w14:paraId="35099893"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FD4C6" w14:textId="77777777" w:rsidR="00C422BB" w:rsidRPr="005A0544" w:rsidRDefault="00C422BB" w:rsidP="00E77C98">
            <w:pPr>
              <w:pStyle w:val="headertabella0"/>
              <w:rPr>
                <w:color w:val="002060"/>
              </w:rPr>
            </w:pPr>
            <w:r w:rsidRPr="005A054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2ABDD"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018C"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01D8B"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347D"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74D4"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C58E"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5D6342B9"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F1DE3" w14:textId="77777777" w:rsidR="00C422BB" w:rsidRPr="005A0544" w:rsidRDefault="00C422BB" w:rsidP="00E77C98">
            <w:pPr>
              <w:pStyle w:val="rowtabella0"/>
              <w:rPr>
                <w:color w:val="002060"/>
              </w:rPr>
            </w:pPr>
            <w:r w:rsidRPr="005A054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A692D" w14:textId="77777777" w:rsidR="00C422BB" w:rsidRPr="005A0544" w:rsidRDefault="00C422BB" w:rsidP="00E77C98">
            <w:pPr>
              <w:pStyle w:val="rowtabella0"/>
              <w:rPr>
                <w:color w:val="002060"/>
              </w:rPr>
            </w:pPr>
            <w:r w:rsidRPr="005A0544">
              <w:rPr>
                <w:color w:val="002060"/>
              </w:rPr>
              <w:t>BOCCIOFILA MONTEFANESE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1C9C7"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69663" w14:textId="77777777" w:rsidR="00C422BB" w:rsidRPr="005A0544" w:rsidRDefault="00C422BB" w:rsidP="00E77C98">
            <w:pPr>
              <w:pStyle w:val="rowtabella0"/>
              <w:rPr>
                <w:color w:val="002060"/>
              </w:rPr>
            </w:pPr>
            <w:r w:rsidRPr="005A0544">
              <w:rPr>
                <w:color w:val="002060"/>
              </w:rPr>
              <w:t>10/03/2023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40531" w14:textId="77777777" w:rsidR="00C422BB" w:rsidRPr="005A0544" w:rsidRDefault="00C422BB" w:rsidP="00E77C98">
            <w:pPr>
              <w:pStyle w:val="rowtabella0"/>
              <w:rPr>
                <w:color w:val="002060"/>
              </w:rPr>
            </w:pPr>
            <w:r w:rsidRPr="005A054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80F9A" w14:textId="77777777" w:rsidR="00C422BB" w:rsidRPr="005A0544" w:rsidRDefault="00C422BB" w:rsidP="00E77C98">
            <w:pPr>
              <w:pStyle w:val="rowtabella0"/>
              <w:rPr>
                <w:color w:val="002060"/>
              </w:rPr>
            </w:pPr>
            <w:r w:rsidRPr="005A054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B68E1" w14:textId="77777777" w:rsidR="00C422BB" w:rsidRPr="005A0544" w:rsidRDefault="00C422BB" w:rsidP="00E77C98">
            <w:pPr>
              <w:pStyle w:val="rowtabella0"/>
              <w:rPr>
                <w:color w:val="002060"/>
              </w:rPr>
            </w:pPr>
            <w:r w:rsidRPr="005A0544">
              <w:rPr>
                <w:color w:val="002060"/>
              </w:rPr>
              <w:t>VIA MADRE TERESA DI CALCUTTA</w:t>
            </w:r>
          </w:p>
        </w:tc>
      </w:tr>
      <w:tr w:rsidR="00C422BB" w:rsidRPr="005A0544" w14:paraId="06E1322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039BE2" w14:textId="77777777" w:rsidR="00C422BB" w:rsidRPr="005A0544" w:rsidRDefault="00C422BB" w:rsidP="00E77C98">
            <w:pPr>
              <w:pStyle w:val="rowtabella0"/>
              <w:rPr>
                <w:color w:val="002060"/>
              </w:rPr>
            </w:pPr>
            <w:r w:rsidRPr="005A0544">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FFD6C" w14:textId="77777777" w:rsidR="00C422BB" w:rsidRPr="005A0544" w:rsidRDefault="00C422BB" w:rsidP="00E77C98">
            <w:pPr>
              <w:pStyle w:val="rowtabella0"/>
              <w:rPr>
                <w:color w:val="002060"/>
              </w:rPr>
            </w:pPr>
            <w:r w:rsidRPr="005A054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A0DA6"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5A64FB"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E0DC8D" w14:textId="77777777" w:rsidR="00C422BB" w:rsidRPr="005A0544" w:rsidRDefault="00C422BB" w:rsidP="00E77C98">
            <w:pPr>
              <w:pStyle w:val="rowtabella0"/>
              <w:rPr>
                <w:color w:val="002060"/>
              </w:rPr>
            </w:pPr>
            <w:r w:rsidRPr="005A0544">
              <w:rPr>
                <w:color w:val="002060"/>
              </w:rPr>
              <w:t>5730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A1897" w14:textId="77777777" w:rsidR="00C422BB" w:rsidRPr="005A0544" w:rsidRDefault="00C422BB" w:rsidP="00E77C98">
            <w:pPr>
              <w:pStyle w:val="rowtabella0"/>
              <w:rPr>
                <w:color w:val="002060"/>
              </w:rPr>
            </w:pPr>
            <w:r w:rsidRPr="005A0544">
              <w:rPr>
                <w:color w:val="002060"/>
              </w:rPr>
              <w:t>MONTOTTONE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E2D00" w14:textId="77777777" w:rsidR="00C422BB" w:rsidRPr="005A0544" w:rsidRDefault="00C422BB" w:rsidP="00E77C98">
            <w:pPr>
              <w:pStyle w:val="rowtabella0"/>
              <w:rPr>
                <w:color w:val="002060"/>
              </w:rPr>
            </w:pPr>
            <w:r w:rsidRPr="005A0544">
              <w:rPr>
                <w:color w:val="002060"/>
              </w:rPr>
              <w:t>VIA GALILEI SNC</w:t>
            </w:r>
          </w:p>
        </w:tc>
      </w:tr>
      <w:tr w:rsidR="00C422BB" w:rsidRPr="005A0544" w14:paraId="1F0C1176"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E54F2" w14:textId="77777777" w:rsidR="00C422BB" w:rsidRPr="005A0544" w:rsidRDefault="00C422BB" w:rsidP="00E77C98">
            <w:pPr>
              <w:pStyle w:val="rowtabella0"/>
              <w:rPr>
                <w:color w:val="002060"/>
              </w:rPr>
            </w:pPr>
            <w:r w:rsidRPr="005A0544">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1D79AB" w14:textId="77777777" w:rsidR="00C422BB" w:rsidRPr="005A0544" w:rsidRDefault="00C422BB" w:rsidP="00E77C98">
            <w:pPr>
              <w:pStyle w:val="rowtabella0"/>
              <w:rPr>
                <w:color w:val="002060"/>
              </w:rPr>
            </w:pPr>
            <w:r w:rsidRPr="005A0544">
              <w:rPr>
                <w:color w:val="002060"/>
              </w:rPr>
              <w:t>ALMAJUVENTUS FANO1906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15FF9"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5BBEE8" w14:textId="77777777" w:rsidR="00C422BB" w:rsidRPr="005A0544" w:rsidRDefault="00C422BB" w:rsidP="00E77C98">
            <w:pPr>
              <w:pStyle w:val="rowtabella0"/>
              <w:rPr>
                <w:color w:val="002060"/>
              </w:rPr>
            </w:pPr>
            <w:r w:rsidRPr="005A0544">
              <w:rPr>
                <w:color w:val="002060"/>
              </w:rPr>
              <w:t>10/03/2023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78FE4" w14:textId="77777777" w:rsidR="00C422BB" w:rsidRPr="005A0544" w:rsidRDefault="00C422BB" w:rsidP="00E77C98">
            <w:pPr>
              <w:pStyle w:val="rowtabella0"/>
              <w:rPr>
                <w:color w:val="002060"/>
              </w:rPr>
            </w:pPr>
            <w:r w:rsidRPr="005A0544">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7EDDA" w14:textId="77777777" w:rsidR="00C422BB" w:rsidRPr="005A0544" w:rsidRDefault="00C422BB" w:rsidP="00E77C98">
            <w:pPr>
              <w:pStyle w:val="rowtabella0"/>
              <w:rPr>
                <w:color w:val="002060"/>
              </w:rPr>
            </w:pPr>
            <w:r w:rsidRPr="005A054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C9DBD" w14:textId="77777777" w:rsidR="00C422BB" w:rsidRPr="005A0544" w:rsidRDefault="00C422BB" w:rsidP="00E77C98">
            <w:pPr>
              <w:pStyle w:val="rowtabella0"/>
              <w:rPr>
                <w:color w:val="002060"/>
              </w:rPr>
            </w:pPr>
            <w:r w:rsidRPr="005A0544">
              <w:rPr>
                <w:color w:val="002060"/>
              </w:rPr>
              <w:t>VIA DELLO SPORT</w:t>
            </w:r>
          </w:p>
        </w:tc>
      </w:tr>
      <w:tr w:rsidR="00C422BB" w:rsidRPr="005A0544" w14:paraId="1B717C8A"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069F61" w14:textId="77777777" w:rsidR="00C422BB" w:rsidRPr="005A0544" w:rsidRDefault="00C422BB" w:rsidP="00E77C98">
            <w:pPr>
              <w:pStyle w:val="rowtabella0"/>
              <w:rPr>
                <w:color w:val="002060"/>
              </w:rPr>
            </w:pPr>
            <w:r w:rsidRPr="005A0544">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1D18F6" w14:textId="77777777" w:rsidR="00C422BB" w:rsidRPr="005A0544" w:rsidRDefault="00C422BB" w:rsidP="00E77C98">
            <w:pPr>
              <w:pStyle w:val="rowtabella0"/>
              <w:rPr>
                <w:color w:val="002060"/>
              </w:rPr>
            </w:pPr>
            <w:r w:rsidRPr="005A0544">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39591"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DD3C9" w14:textId="77777777" w:rsidR="00C422BB" w:rsidRPr="005A0544" w:rsidRDefault="00C422BB" w:rsidP="00E77C98">
            <w:pPr>
              <w:pStyle w:val="rowtabella0"/>
              <w:rPr>
                <w:color w:val="002060"/>
              </w:rPr>
            </w:pPr>
            <w:r w:rsidRPr="005A0544">
              <w:rPr>
                <w:color w:val="002060"/>
              </w:rPr>
              <w:t>10/03/2023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D2A660" w14:textId="77777777" w:rsidR="00C422BB" w:rsidRPr="005A0544" w:rsidRDefault="00C422BB" w:rsidP="00E77C98">
            <w:pPr>
              <w:pStyle w:val="rowtabella0"/>
              <w:rPr>
                <w:color w:val="002060"/>
              </w:rPr>
            </w:pPr>
            <w:r w:rsidRPr="005A054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5A158" w14:textId="77777777" w:rsidR="00C422BB" w:rsidRPr="005A0544" w:rsidRDefault="00C422BB" w:rsidP="00E77C98">
            <w:pPr>
              <w:pStyle w:val="rowtabella0"/>
              <w:rPr>
                <w:color w:val="002060"/>
              </w:rPr>
            </w:pPr>
            <w:r w:rsidRPr="005A054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B7918" w14:textId="77777777" w:rsidR="00C422BB" w:rsidRPr="005A0544" w:rsidRDefault="00C422BB" w:rsidP="00E77C98">
            <w:pPr>
              <w:pStyle w:val="rowtabella0"/>
              <w:rPr>
                <w:color w:val="002060"/>
              </w:rPr>
            </w:pPr>
            <w:r w:rsidRPr="005A0544">
              <w:rPr>
                <w:color w:val="002060"/>
              </w:rPr>
              <w:t>VIA DELLO SPORT</w:t>
            </w:r>
          </w:p>
        </w:tc>
      </w:tr>
      <w:tr w:rsidR="00C422BB" w:rsidRPr="005A0544" w14:paraId="1F7627A9"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C38668" w14:textId="77777777" w:rsidR="00C422BB" w:rsidRPr="005A0544" w:rsidRDefault="00C422BB" w:rsidP="00E77C98">
            <w:pPr>
              <w:pStyle w:val="rowtabella0"/>
              <w:rPr>
                <w:color w:val="002060"/>
              </w:rPr>
            </w:pPr>
            <w:r w:rsidRPr="005A054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84089" w14:textId="77777777" w:rsidR="00C422BB" w:rsidRPr="005A0544" w:rsidRDefault="00C422BB" w:rsidP="00E77C98">
            <w:pPr>
              <w:pStyle w:val="rowtabella0"/>
              <w:rPr>
                <w:color w:val="002060"/>
              </w:rPr>
            </w:pPr>
            <w:r w:rsidRPr="005A0544">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0B23F"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2D2A3" w14:textId="77777777" w:rsidR="00C422BB" w:rsidRPr="005A0544" w:rsidRDefault="00C422BB" w:rsidP="00E77C98">
            <w:pPr>
              <w:pStyle w:val="rowtabella0"/>
              <w:rPr>
                <w:color w:val="002060"/>
              </w:rPr>
            </w:pPr>
            <w:r w:rsidRPr="005A0544">
              <w:rPr>
                <w:color w:val="002060"/>
              </w:rPr>
              <w:t>10/03/2023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77015" w14:textId="77777777" w:rsidR="00C422BB" w:rsidRPr="005A0544" w:rsidRDefault="00C422BB" w:rsidP="00E77C98">
            <w:pPr>
              <w:pStyle w:val="rowtabella0"/>
              <w:rPr>
                <w:color w:val="002060"/>
              </w:rPr>
            </w:pPr>
            <w:r w:rsidRPr="005A0544">
              <w:rPr>
                <w:color w:val="002060"/>
              </w:rPr>
              <w:t>5723 PALESTRA "NARDI"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3D0A9" w14:textId="77777777" w:rsidR="00C422BB" w:rsidRPr="005A0544" w:rsidRDefault="00C422BB" w:rsidP="00E77C98">
            <w:pPr>
              <w:pStyle w:val="rowtabella0"/>
              <w:rPr>
                <w:color w:val="002060"/>
              </w:rPr>
            </w:pPr>
            <w:r w:rsidRPr="005A054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8C6F9" w14:textId="77777777" w:rsidR="00C422BB" w:rsidRPr="005A0544" w:rsidRDefault="00C422BB" w:rsidP="00E77C98">
            <w:pPr>
              <w:pStyle w:val="rowtabella0"/>
              <w:rPr>
                <w:color w:val="002060"/>
              </w:rPr>
            </w:pPr>
            <w:r w:rsidRPr="005A0544">
              <w:rPr>
                <w:color w:val="002060"/>
              </w:rPr>
              <w:t>VIA DEI PINI 49</w:t>
            </w:r>
          </w:p>
        </w:tc>
      </w:tr>
    </w:tbl>
    <w:p w14:paraId="75001771" w14:textId="77777777" w:rsidR="00C422BB" w:rsidRPr="00762560" w:rsidRDefault="00C422BB" w:rsidP="00F47530">
      <w:pPr>
        <w:pStyle w:val="breakline"/>
        <w:rPr>
          <w:rFonts w:eastAsiaTheme="minorEastAsia"/>
          <w:color w:val="002060"/>
        </w:rPr>
      </w:pPr>
    </w:p>
    <w:p w14:paraId="14D37538" w14:textId="77777777" w:rsidR="00F47530" w:rsidRPr="00762560" w:rsidRDefault="00F47530" w:rsidP="00F47530">
      <w:pPr>
        <w:pStyle w:val="breakline"/>
        <w:rPr>
          <w:color w:val="002060"/>
        </w:rPr>
      </w:pPr>
    </w:p>
    <w:p w14:paraId="0F44A0EA" w14:textId="77777777" w:rsidR="00F47530" w:rsidRPr="00762560" w:rsidRDefault="00F47530" w:rsidP="00F47530">
      <w:pPr>
        <w:pStyle w:val="titolocampionato0"/>
        <w:shd w:val="clear" w:color="auto" w:fill="CCCCCC"/>
        <w:spacing w:before="80" w:after="40"/>
        <w:rPr>
          <w:color w:val="002060"/>
        </w:rPr>
      </w:pPr>
      <w:r w:rsidRPr="00762560">
        <w:rPr>
          <w:color w:val="002060"/>
        </w:rPr>
        <w:t>UNDER 21 CALCIO A 5 REGIONALE</w:t>
      </w:r>
    </w:p>
    <w:p w14:paraId="56DDF3FE" w14:textId="77777777" w:rsidR="00F47530" w:rsidRPr="00762560" w:rsidRDefault="00F47530" w:rsidP="00F47530">
      <w:pPr>
        <w:pStyle w:val="titoloprinc0"/>
        <w:rPr>
          <w:color w:val="002060"/>
        </w:rPr>
      </w:pPr>
      <w:r w:rsidRPr="00762560">
        <w:rPr>
          <w:color w:val="002060"/>
        </w:rPr>
        <w:t>RISULTATI</w:t>
      </w:r>
    </w:p>
    <w:p w14:paraId="1BE63FF3" w14:textId="77777777" w:rsidR="00F47530" w:rsidRPr="00762560" w:rsidRDefault="00F47530" w:rsidP="00F47530">
      <w:pPr>
        <w:pStyle w:val="breakline"/>
        <w:rPr>
          <w:color w:val="002060"/>
        </w:rPr>
      </w:pPr>
    </w:p>
    <w:p w14:paraId="6B301D99" w14:textId="77777777" w:rsidR="00F47530" w:rsidRPr="00762560" w:rsidRDefault="00F47530" w:rsidP="00F47530">
      <w:pPr>
        <w:pStyle w:val="sottotitolocampionato10"/>
        <w:rPr>
          <w:color w:val="002060"/>
        </w:rPr>
      </w:pPr>
      <w:r w:rsidRPr="00762560">
        <w:rPr>
          <w:color w:val="002060"/>
        </w:rPr>
        <w:t>RISULTATI UFFICIALI GARE DEL 04/03/2023</w:t>
      </w:r>
    </w:p>
    <w:p w14:paraId="28E9858B"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1BF7E164"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435A8F11"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99CE237"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E854F" w14:textId="77777777" w:rsidR="00F47530" w:rsidRPr="00762560" w:rsidRDefault="00F47530" w:rsidP="00E77C98">
                  <w:pPr>
                    <w:pStyle w:val="headertabella0"/>
                    <w:rPr>
                      <w:color w:val="002060"/>
                    </w:rPr>
                  </w:pPr>
                  <w:r w:rsidRPr="00762560">
                    <w:rPr>
                      <w:color w:val="002060"/>
                    </w:rPr>
                    <w:t>GIRONE A - 5 Giornata - R</w:t>
                  </w:r>
                </w:p>
              </w:tc>
            </w:tr>
            <w:tr w:rsidR="00F47530" w:rsidRPr="00762560" w14:paraId="4FB03A9C"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9F52DD" w14:textId="77777777" w:rsidR="00F47530" w:rsidRPr="00762560" w:rsidRDefault="00F47530" w:rsidP="00E77C98">
                  <w:pPr>
                    <w:pStyle w:val="rowtabella0"/>
                    <w:rPr>
                      <w:color w:val="002060"/>
                    </w:rPr>
                  </w:pPr>
                  <w:r w:rsidRPr="0076256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ABDED" w14:textId="77777777" w:rsidR="00F47530" w:rsidRPr="00762560" w:rsidRDefault="00F47530" w:rsidP="00E77C98">
                  <w:pPr>
                    <w:pStyle w:val="rowtabella0"/>
                    <w:rPr>
                      <w:color w:val="002060"/>
                    </w:rPr>
                  </w:pPr>
                  <w:r w:rsidRPr="00762560">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51E89" w14:textId="77777777" w:rsidR="00F47530" w:rsidRPr="00762560" w:rsidRDefault="00F47530" w:rsidP="00E77C98">
                  <w:pPr>
                    <w:pStyle w:val="rowtabella0"/>
                    <w:jc w:val="center"/>
                    <w:rPr>
                      <w:color w:val="002060"/>
                    </w:rPr>
                  </w:pPr>
                  <w:r w:rsidRPr="00762560">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16E46" w14:textId="77777777" w:rsidR="00F47530" w:rsidRPr="00762560" w:rsidRDefault="00F47530" w:rsidP="00E77C98">
                  <w:pPr>
                    <w:pStyle w:val="rowtabella0"/>
                    <w:jc w:val="center"/>
                    <w:rPr>
                      <w:color w:val="002060"/>
                    </w:rPr>
                  </w:pPr>
                  <w:r w:rsidRPr="00762560">
                    <w:rPr>
                      <w:color w:val="002060"/>
                    </w:rPr>
                    <w:t> </w:t>
                  </w:r>
                </w:p>
              </w:tc>
            </w:tr>
            <w:tr w:rsidR="00F47530" w:rsidRPr="00762560" w14:paraId="3AC1162E"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C561F1" w14:textId="77777777" w:rsidR="00F47530" w:rsidRPr="00762560" w:rsidRDefault="00F47530" w:rsidP="00E77C98">
                  <w:pPr>
                    <w:pStyle w:val="rowtabella0"/>
                    <w:rPr>
                      <w:color w:val="002060"/>
                    </w:rPr>
                  </w:pPr>
                  <w:r w:rsidRPr="0076256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B2A46" w14:textId="77777777" w:rsidR="00F47530" w:rsidRPr="00762560" w:rsidRDefault="00F47530" w:rsidP="00E77C98">
                  <w:pPr>
                    <w:pStyle w:val="rowtabella0"/>
                    <w:rPr>
                      <w:color w:val="002060"/>
                    </w:rPr>
                  </w:pPr>
                  <w:r w:rsidRPr="0076256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A1A375" w14:textId="77777777" w:rsidR="00F47530" w:rsidRPr="00762560" w:rsidRDefault="00F47530" w:rsidP="00E77C98">
                  <w:pPr>
                    <w:pStyle w:val="rowtabella0"/>
                    <w:jc w:val="center"/>
                    <w:rPr>
                      <w:color w:val="002060"/>
                    </w:rPr>
                  </w:pPr>
                  <w:r w:rsidRPr="0076256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08AC26" w14:textId="77777777" w:rsidR="00F47530" w:rsidRPr="00762560" w:rsidRDefault="00F47530" w:rsidP="00E77C98">
                  <w:pPr>
                    <w:pStyle w:val="rowtabella0"/>
                    <w:jc w:val="center"/>
                    <w:rPr>
                      <w:color w:val="002060"/>
                    </w:rPr>
                  </w:pPr>
                  <w:r w:rsidRPr="00762560">
                    <w:rPr>
                      <w:color w:val="002060"/>
                    </w:rPr>
                    <w:t> </w:t>
                  </w:r>
                </w:p>
              </w:tc>
            </w:tr>
            <w:tr w:rsidR="00F47530" w:rsidRPr="00762560" w14:paraId="7EF59FD8"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CBD9A" w14:textId="77777777" w:rsidR="00F47530" w:rsidRPr="00762560" w:rsidRDefault="00F47530" w:rsidP="00E77C98">
                  <w:pPr>
                    <w:pStyle w:val="rowtabella0"/>
                    <w:rPr>
                      <w:color w:val="002060"/>
                    </w:rPr>
                  </w:pPr>
                  <w:r w:rsidRPr="00762560">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27D15" w14:textId="77777777" w:rsidR="00F47530" w:rsidRPr="00762560" w:rsidRDefault="00F47530" w:rsidP="00E77C98">
                  <w:pPr>
                    <w:pStyle w:val="rowtabella0"/>
                    <w:rPr>
                      <w:color w:val="002060"/>
                    </w:rPr>
                  </w:pPr>
                  <w:r w:rsidRPr="0076256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57B0D" w14:textId="77777777" w:rsidR="00F47530" w:rsidRPr="00762560" w:rsidRDefault="00F47530" w:rsidP="00E77C98">
                  <w:pPr>
                    <w:pStyle w:val="rowtabella0"/>
                    <w:jc w:val="center"/>
                    <w:rPr>
                      <w:color w:val="002060"/>
                    </w:rPr>
                  </w:pPr>
                  <w:r w:rsidRPr="00762560">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E7545" w14:textId="77777777" w:rsidR="00F47530" w:rsidRPr="00762560" w:rsidRDefault="00F47530" w:rsidP="00E77C98">
                  <w:pPr>
                    <w:pStyle w:val="rowtabella0"/>
                    <w:jc w:val="center"/>
                    <w:rPr>
                      <w:color w:val="002060"/>
                    </w:rPr>
                  </w:pPr>
                  <w:r w:rsidRPr="00762560">
                    <w:rPr>
                      <w:color w:val="002060"/>
                    </w:rPr>
                    <w:t> </w:t>
                  </w:r>
                </w:p>
              </w:tc>
            </w:tr>
            <w:tr w:rsidR="00F47530" w:rsidRPr="00762560" w14:paraId="5CE3D474"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3002221F" w14:textId="77777777" w:rsidR="00F47530" w:rsidRPr="00762560" w:rsidRDefault="00F47530" w:rsidP="00E77C98">
                  <w:pPr>
                    <w:pStyle w:val="rowtabella0"/>
                    <w:rPr>
                      <w:color w:val="002060"/>
                    </w:rPr>
                  </w:pPr>
                  <w:r w:rsidRPr="00762560">
                    <w:rPr>
                      <w:color w:val="002060"/>
                    </w:rPr>
                    <w:t>(1) - disputata il 05/03/2023</w:t>
                  </w:r>
                </w:p>
              </w:tc>
            </w:tr>
          </w:tbl>
          <w:p w14:paraId="2B5A5423" w14:textId="77777777" w:rsidR="00F47530" w:rsidRPr="00762560" w:rsidRDefault="00F47530" w:rsidP="00E77C98">
            <w:pPr>
              <w:rPr>
                <w:color w:val="002060"/>
              </w:rPr>
            </w:pPr>
          </w:p>
        </w:tc>
      </w:tr>
    </w:tbl>
    <w:p w14:paraId="042F5C8A" w14:textId="77777777" w:rsidR="00F47530" w:rsidRPr="00762560" w:rsidRDefault="00F47530" w:rsidP="00F47530">
      <w:pPr>
        <w:pStyle w:val="breakline"/>
        <w:rPr>
          <w:rFonts w:eastAsiaTheme="minorEastAsia"/>
          <w:color w:val="002060"/>
        </w:rPr>
      </w:pPr>
    </w:p>
    <w:p w14:paraId="27FDDA0C" w14:textId="77777777" w:rsidR="00F47530" w:rsidRPr="00762560" w:rsidRDefault="00F47530" w:rsidP="00F47530">
      <w:pPr>
        <w:pStyle w:val="breakline"/>
        <w:rPr>
          <w:color w:val="002060"/>
        </w:rPr>
      </w:pPr>
    </w:p>
    <w:p w14:paraId="50A2D5E0" w14:textId="77777777" w:rsidR="00F47530" w:rsidRPr="00762560" w:rsidRDefault="00F47530" w:rsidP="00F47530">
      <w:pPr>
        <w:pStyle w:val="titoloprinc0"/>
        <w:rPr>
          <w:color w:val="002060"/>
        </w:rPr>
      </w:pPr>
      <w:r w:rsidRPr="00762560">
        <w:rPr>
          <w:color w:val="002060"/>
        </w:rPr>
        <w:t>GIUDICE SPORTIVO</w:t>
      </w:r>
    </w:p>
    <w:p w14:paraId="11F3D236"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51D4214E" w14:textId="77777777" w:rsidR="00F47530" w:rsidRPr="00762560" w:rsidRDefault="00F47530" w:rsidP="00F47530">
      <w:pPr>
        <w:pStyle w:val="titolo10"/>
        <w:rPr>
          <w:color w:val="002060"/>
        </w:rPr>
      </w:pPr>
      <w:r w:rsidRPr="00762560">
        <w:rPr>
          <w:color w:val="002060"/>
        </w:rPr>
        <w:t xml:space="preserve">GARE DEL 4/ 3/2023 </w:t>
      </w:r>
    </w:p>
    <w:p w14:paraId="520E964F" w14:textId="77777777" w:rsidR="00F47530" w:rsidRPr="00762560" w:rsidRDefault="00F47530" w:rsidP="00F47530">
      <w:pPr>
        <w:pStyle w:val="titolo7a"/>
        <w:rPr>
          <w:color w:val="002060"/>
        </w:rPr>
      </w:pPr>
      <w:r w:rsidRPr="00762560">
        <w:rPr>
          <w:color w:val="002060"/>
        </w:rPr>
        <w:t xml:space="preserve">PROVVEDIMENTI DISCIPLINARI </w:t>
      </w:r>
    </w:p>
    <w:p w14:paraId="14A940E6"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3C2B761F" w14:textId="77777777" w:rsidR="00F47530" w:rsidRPr="00762560" w:rsidRDefault="00F47530" w:rsidP="00F47530">
      <w:pPr>
        <w:pStyle w:val="titolo30"/>
        <w:rPr>
          <w:color w:val="002060"/>
        </w:rPr>
      </w:pPr>
      <w:r w:rsidRPr="00762560">
        <w:rPr>
          <w:color w:val="002060"/>
        </w:rPr>
        <w:t xml:space="preserve">CALCIATORI NON ESPULSI </w:t>
      </w:r>
    </w:p>
    <w:p w14:paraId="6A5F5070" w14:textId="77777777" w:rsidR="00F47530" w:rsidRPr="00762560" w:rsidRDefault="00F47530" w:rsidP="00F47530">
      <w:pPr>
        <w:pStyle w:val="titolo20"/>
        <w:rPr>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EDDCF92" w14:textId="77777777" w:rsidTr="00E77C98">
        <w:tc>
          <w:tcPr>
            <w:tcW w:w="2200" w:type="dxa"/>
            <w:tcMar>
              <w:top w:w="20" w:type="dxa"/>
              <w:left w:w="20" w:type="dxa"/>
              <w:bottom w:w="20" w:type="dxa"/>
              <w:right w:w="20" w:type="dxa"/>
            </w:tcMar>
            <w:vAlign w:val="center"/>
            <w:hideMark/>
          </w:tcPr>
          <w:p w14:paraId="659DB5F9" w14:textId="77777777" w:rsidR="00F47530" w:rsidRPr="00762560" w:rsidRDefault="00F47530" w:rsidP="00E77C98">
            <w:pPr>
              <w:pStyle w:val="movimento"/>
              <w:rPr>
                <w:color w:val="002060"/>
              </w:rPr>
            </w:pPr>
            <w:r w:rsidRPr="00762560">
              <w:rPr>
                <w:color w:val="002060"/>
              </w:rPr>
              <w:t>IACONI MIRKO</w:t>
            </w:r>
          </w:p>
        </w:tc>
        <w:tc>
          <w:tcPr>
            <w:tcW w:w="2200" w:type="dxa"/>
            <w:tcMar>
              <w:top w:w="20" w:type="dxa"/>
              <w:left w:w="20" w:type="dxa"/>
              <w:bottom w:w="20" w:type="dxa"/>
              <w:right w:w="20" w:type="dxa"/>
            </w:tcMar>
            <w:vAlign w:val="center"/>
            <w:hideMark/>
          </w:tcPr>
          <w:p w14:paraId="6E5AF0C3" w14:textId="77777777" w:rsidR="00F47530" w:rsidRPr="00762560" w:rsidRDefault="00F47530" w:rsidP="00E77C98">
            <w:pPr>
              <w:pStyle w:val="movimento2"/>
              <w:rPr>
                <w:color w:val="002060"/>
              </w:rPr>
            </w:pPr>
            <w:r w:rsidRPr="00762560">
              <w:rPr>
                <w:color w:val="002060"/>
              </w:rPr>
              <w:t xml:space="preserve">(DAMIANI E GATTI ASCOLI) </w:t>
            </w:r>
          </w:p>
        </w:tc>
        <w:tc>
          <w:tcPr>
            <w:tcW w:w="800" w:type="dxa"/>
            <w:tcMar>
              <w:top w:w="20" w:type="dxa"/>
              <w:left w:w="20" w:type="dxa"/>
              <w:bottom w:w="20" w:type="dxa"/>
              <w:right w:w="20" w:type="dxa"/>
            </w:tcMar>
            <w:vAlign w:val="center"/>
            <w:hideMark/>
          </w:tcPr>
          <w:p w14:paraId="31D36AD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6B699A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630F2C1" w14:textId="77777777" w:rsidR="00F47530" w:rsidRPr="00762560" w:rsidRDefault="00F47530" w:rsidP="00E77C98">
            <w:pPr>
              <w:pStyle w:val="movimento2"/>
              <w:rPr>
                <w:color w:val="002060"/>
              </w:rPr>
            </w:pPr>
            <w:r w:rsidRPr="00762560">
              <w:rPr>
                <w:color w:val="002060"/>
              </w:rPr>
              <w:t> </w:t>
            </w:r>
          </w:p>
        </w:tc>
      </w:tr>
    </w:tbl>
    <w:p w14:paraId="2E70FED0"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05A9600" w14:textId="77777777" w:rsidTr="00E77C98">
        <w:tc>
          <w:tcPr>
            <w:tcW w:w="2200" w:type="dxa"/>
            <w:tcMar>
              <w:top w:w="20" w:type="dxa"/>
              <w:left w:w="20" w:type="dxa"/>
              <w:bottom w:w="20" w:type="dxa"/>
              <w:right w:w="20" w:type="dxa"/>
            </w:tcMar>
            <w:vAlign w:val="center"/>
            <w:hideMark/>
          </w:tcPr>
          <w:p w14:paraId="3FEC452F" w14:textId="77777777" w:rsidR="00F47530" w:rsidRPr="00762560" w:rsidRDefault="00F47530" w:rsidP="00E77C98">
            <w:pPr>
              <w:pStyle w:val="movimento"/>
              <w:rPr>
                <w:color w:val="002060"/>
              </w:rPr>
            </w:pPr>
            <w:r w:rsidRPr="00762560">
              <w:rPr>
                <w:color w:val="002060"/>
              </w:rPr>
              <w:t>CHITTARINI LUIGI</w:t>
            </w:r>
          </w:p>
        </w:tc>
        <w:tc>
          <w:tcPr>
            <w:tcW w:w="2200" w:type="dxa"/>
            <w:tcMar>
              <w:top w:w="20" w:type="dxa"/>
              <w:left w:w="20" w:type="dxa"/>
              <w:bottom w:w="20" w:type="dxa"/>
              <w:right w:w="20" w:type="dxa"/>
            </w:tcMar>
            <w:vAlign w:val="center"/>
            <w:hideMark/>
          </w:tcPr>
          <w:p w14:paraId="6626EAD2" w14:textId="77777777" w:rsidR="00F47530" w:rsidRPr="00762560" w:rsidRDefault="00F47530" w:rsidP="00E77C98">
            <w:pPr>
              <w:pStyle w:val="movimento2"/>
              <w:rPr>
                <w:color w:val="002060"/>
              </w:rPr>
            </w:pPr>
            <w:r w:rsidRPr="00762560">
              <w:rPr>
                <w:color w:val="002060"/>
              </w:rPr>
              <w:t xml:space="preserve">(DAMIANI E GATTI ASCOLI) </w:t>
            </w:r>
          </w:p>
        </w:tc>
        <w:tc>
          <w:tcPr>
            <w:tcW w:w="800" w:type="dxa"/>
            <w:tcMar>
              <w:top w:w="20" w:type="dxa"/>
              <w:left w:w="20" w:type="dxa"/>
              <w:bottom w:w="20" w:type="dxa"/>
              <w:right w:w="20" w:type="dxa"/>
            </w:tcMar>
            <w:vAlign w:val="center"/>
            <w:hideMark/>
          </w:tcPr>
          <w:p w14:paraId="7E0B76D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8DA2BC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4CE7B3D" w14:textId="77777777" w:rsidR="00F47530" w:rsidRPr="00762560" w:rsidRDefault="00F47530" w:rsidP="00E77C98">
            <w:pPr>
              <w:pStyle w:val="movimento2"/>
              <w:rPr>
                <w:color w:val="002060"/>
              </w:rPr>
            </w:pPr>
            <w:r w:rsidRPr="00762560">
              <w:rPr>
                <w:color w:val="002060"/>
              </w:rPr>
              <w:t> </w:t>
            </w:r>
          </w:p>
        </w:tc>
      </w:tr>
    </w:tbl>
    <w:p w14:paraId="2E393260" w14:textId="77777777" w:rsidR="00F47530" w:rsidRPr="00762560" w:rsidRDefault="00F47530" w:rsidP="00F47530">
      <w:pPr>
        <w:pStyle w:val="titolo10"/>
        <w:rPr>
          <w:rFonts w:eastAsiaTheme="minorEastAsia"/>
          <w:color w:val="002060"/>
        </w:rPr>
      </w:pPr>
      <w:r w:rsidRPr="00762560">
        <w:rPr>
          <w:color w:val="002060"/>
        </w:rPr>
        <w:t xml:space="preserve">GARE DEL 5/ 3/2023 </w:t>
      </w:r>
    </w:p>
    <w:p w14:paraId="634E6571" w14:textId="77777777" w:rsidR="00F47530" w:rsidRPr="00762560" w:rsidRDefault="00F47530" w:rsidP="00F47530">
      <w:pPr>
        <w:pStyle w:val="titolo7a"/>
        <w:rPr>
          <w:color w:val="002060"/>
        </w:rPr>
      </w:pPr>
      <w:r w:rsidRPr="00762560">
        <w:rPr>
          <w:color w:val="002060"/>
        </w:rPr>
        <w:t xml:space="preserve">PROVVEDIMENTI DISCIPLINARI </w:t>
      </w:r>
    </w:p>
    <w:p w14:paraId="51967CBD"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153C2C97" w14:textId="77777777" w:rsidR="00F47530" w:rsidRPr="00762560" w:rsidRDefault="00F47530" w:rsidP="00F47530">
      <w:pPr>
        <w:pStyle w:val="titolo30"/>
        <w:rPr>
          <w:color w:val="002060"/>
        </w:rPr>
      </w:pPr>
      <w:r w:rsidRPr="00762560">
        <w:rPr>
          <w:color w:val="002060"/>
        </w:rPr>
        <w:t xml:space="preserve">CALCIATORI NON ESPULSI </w:t>
      </w:r>
    </w:p>
    <w:p w14:paraId="40874CBC" w14:textId="77777777" w:rsidR="00F47530" w:rsidRPr="00762560" w:rsidRDefault="00F47530" w:rsidP="00F47530">
      <w:pPr>
        <w:pStyle w:val="titolo20"/>
        <w:rPr>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E93E922" w14:textId="77777777" w:rsidTr="00E77C98">
        <w:tc>
          <w:tcPr>
            <w:tcW w:w="2200" w:type="dxa"/>
            <w:tcMar>
              <w:top w:w="20" w:type="dxa"/>
              <w:left w:w="20" w:type="dxa"/>
              <w:bottom w:w="20" w:type="dxa"/>
              <w:right w:w="20" w:type="dxa"/>
            </w:tcMar>
            <w:vAlign w:val="center"/>
            <w:hideMark/>
          </w:tcPr>
          <w:p w14:paraId="2197A4C3" w14:textId="77777777" w:rsidR="00F47530" w:rsidRPr="00762560" w:rsidRDefault="00F47530" w:rsidP="00E77C98">
            <w:pPr>
              <w:pStyle w:val="movimento"/>
              <w:rPr>
                <w:color w:val="002060"/>
              </w:rPr>
            </w:pPr>
            <w:r w:rsidRPr="00762560">
              <w:rPr>
                <w:color w:val="002060"/>
              </w:rPr>
              <w:t>AZZERUOLI MANUEL</w:t>
            </w:r>
          </w:p>
        </w:tc>
        <w:tc>
          <w:tcPr>
            <w:tcW w:w="2200" w:type="dxa"/>
            <w:tcMar>
              <w:top w:w="20" w:type="dxa"/>
              <w:left w:w="20" w:type="dxa"/>
              <w:bottom w:w="20" w:type="dxa"/>
              <w:right w:w="20" w:type="dxa"/>
            </w:tcMar>
            <w:vAlign w:val="center"/>
            <w:hideMark/>
          </w:tcPr>
          <w:p w14:paraId="519885DC" w14:textId="77777777" w:rsidR="00F47530" w:rsidRPr="00762560" w:rsidRDefault="00F47530" w:rsidP="00E77C98">
            <w:pPr>
              <w:pStyle w:val="movimento2"/>
              <w:rPr>
                <w:color w:val="002060"/>
              </w:rPr>
            </w:pPr>
            <w:r w:rsidRPr="00762560">
              <w:rPr>
                <w:color w:val="002060"/>
              </w:rPr>
              <w:t xml:space="preserve">(ACLI VILLA MUSONE) </w:t>
            </w:r>
          </w:p>
        </w:tc>
        <w:tc>
          <w:tcPr>
            <w:tcW w:w="800" w:type="dxa"/>
            <w:tcMar>
              <w:top w:w="20" w:type="dxa"/>
              <w:left w:w="20" w:type="dxa"/>
              <w:bottom w:w="20" w:type="dxa"/>
              <w:right w:w="20" w:type="dxa"/>
            </w:tcMar>
            <w:vAlign w:val="center"/>
            <w:hideMark/>
          </w:tcPr>
          <w:p w14:paraId="63542B8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F16B562" w14:textId="77777777" w:rsidR="00F47530" w:rsidRPr="00762560" w:rsidRDefault="00F47530" w:rsidP="00E77C98">
            <w:pPr>
              <w:pStyle w:val="movimento"/>
              <w:rPr>
                <w:color w:val="002060"/>
              </w:rPr>
            </w:pPr>
            <w:r w:rsidRPr="00762560">
              <w:rPr>
                <w:color w:val="002060"/>
              </w:rPr>
              <w:t>CROIA YOANDRIS</w:t>
            </w:r>
          </w:p>
        </w:tc>
        <w:tc>
          <w:tcPr>
            <w:tcW w:w="2200" w:type="dxa"/>
            <w:tcMar>
              <w:top w:w="20" w:type="dxa"/>
              <w:left w:w="20" w:type="dxa"/>
              <w:bottom w:w="20" w:type="dxa"/>
              <w:right w:w="20" w:type="dxa"/>
            </w:tcMar>
            <w:vAlign w:val="center"/>
            <w:hideMark/>
          </w:tcPr>
          <w:p w14:paraId="15393431" w14:textId="77777777" w:rsidR="00F47530" w:rsidRPr="00762560" w:rsidRDefault="00F47530" w:rsidP="00E77C98">
            <w:pPr>
              <w:pStyle w:val="movimento2"/>
              <w:rPr>
                <w:color w:val="002060"/>
              </w:rPr>
            </w:pPr>
            <w:r w:rsidRPr="00762560">
              <w:rPr>
                <w:color w:val="002060"/>
              </w:rPr>
              <w:t xml:space="preserve">(ACLI VILLA MUSONE) </w:t>
            </w:r>
          </w:p>
        </w:tc>
      </w:tr>
      <w:tr w:rsidR="00F47530" w:rsidRPr="00762560" w14:paraId="01EF6963" w14:textId="77777777" w:rsidTr="00E77C98">
        <w:tc>
          <w:tcPr>
            <w:tcW w:w="2200" w:type="dxa"/>
            <w:tcMar>
              <w:top w:w="20" w:type="dxa"/>
              <w:left w:w="20" w:type="dxa"/>
              <w:bottom w:w="20" w:type="dxa"/>
              <w:right w:w="20" w:type="dxa"/>
            </w:tcMar>
            <w:vAlign w:val="center"/>
            <w:hideMark/>
          </w:tcPr>
          <w:p w14:paraId="1B639312" w14:textId="77777777" w:rsidR="00F47530" w:rsidRPr="00762560" w:rsidRDefault="00F47530" w:rsidP="00E77C98">
            <w:pPr>
              <w:pStyle w:val="movimento"/>
              <w:rPr>
                <w:color w:val="002060"/>
              </w:rPr>
            </w:pPr>
            <w:r w:rsidRPr="00762560">
              <w:rPr>
                <w:color w:val="002060"/>
              </w:rPr>
              <w:t>ARGALIA ALAN</w:t>
            </w:r>
          </w:p>
        </w:tc>
        <w:tc>
          <w:tcPr>
            <w:tcW w:w="2200" w:type="dxa"/>
            <w:tcMar>
              <w:top w:w="20" w:type="dxa"/>
              <w:left w:w="20" w:type="dxa"/>
              <w:bottom w:w="20" w:type="dxa"/>
              <w:right w:w="20" w:type="dxa"/>
            </w:tcMar>
            <w:vAlign w:val="center"/>
            <w:hideMark/>
          </w:tcPr>
          <w:p w14:paraId="560DEB96" w14:textId="77777777" w:rsidR="00F47530" w:rsidRPr="00762560" w:rsidRDefault="00F47530" w:rsidP="00E77C98">
            <w:pPr>
              <w:pStyle w:val="movimento2"/>
              <w:rPr>
                <w:color w:val="002060"/>
              </w:rPr>
            </w:pPr>
            <w:r w:rsidRPr="00762560">
              <w:rPr>
                <w:color w:val="002060"/>
              </w:rPr>
              <w:t xml:space="preserve">(REAL FABRIANO) </w:t>
            </w:r>
          </w:p>
        </w:tc>
        <w:tc>
          <w:tcPr>
            <w:tcW w:w="800" w:type="dxa"/>
            <w:tcMar>
              <w:top w:w="20" w:type="dxa"/>
              <w:left w:w="20" w:type="dxa"/>
              <w:bottom w:w="20" w:type="dxa"/>
              <w:right w:w="20" w:type="dxa"/>
            </w:tcMar>
            <w:vAlign w:val="center"/>
            <w:hideMark/>
          </w:tcPr>
          <w:p w14:paraId="6F13AF5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13B3C67" w14:textId="77777777" w:rsidR="00F47530" w:rsidRPr="00762560" w:rsidRDefault="00F47530" w:rsidP="00E77C98">
            <w:pPr>
              <w:pStyle w:val="movimento"/>
              <w:rPr>
                <w:color w:val="002060"/>
              </w:rPr>
            </w:pPr>
            <w:r w:rsidRPr="00762560">
              <w:rPr>
                <w:color w:val="002060"/>
              </w:rPr>
              <w:t>BONGIOVANNI GABRIELE</w:t>
            </w:r>
          </w:p>
        </w:tc>
        <w:tc>
          <w:tcPr>
            <w:tcW w:w="2200" w:type="dxa"/>
            <w:tcMar>
              <w:top w:w="20" w:type="dxa"/>
              <w:left w:w="20" w:type="dxa"/>
              <w:bottom w:w="20" w:type="dxa"/>
              <w:right w:w="20" w:type="dxa"/>
            </w:tcMar>
            <w:vAlign w:val="center"/>
            <w:hideMark/>
          </w:tcPr>
          <w:p w14:paraId="38892F7C" w14:textId="77777777" w:rsidR="00F47530" w:rsidRPr="00762560" w:rsidRDefault="00F47530" w:rsidP="00E77C98">
            <w:pPr>
              <w:pStyle w:val="movimento2"/>
              <w:rPr>
                <w:color w:val="002060"/>
              </w:rPr>
            </w:pPr>
            <w:r w:rsidRPr="00762560">
              <w:rPr>
                <w:color w:val="002060"/>
              </w:rPr>
              <w:t xml:space="preserve">(REAL FABRIANO) </w:t>
            </w:r>
          </w:p>
        </w:tc>
      </w:tr>
    </w:tbl>
    <w:p w14:paraId="58AABD6D" w14:textId="77777777" w:rsidR="00F47530" w:rsidRDefault="00F47530" w:rsidP="00F47530">
      <w:pPr>
        <w:pStyle w:val="breakline"/>
        <w:rPr>
          <w:color w:val="002060"/>
        </w:rPr>
      </w:pPr>
    </w:p>
    <w:p w14:paraId="2931DCDD"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8F2C1BB"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13FF0CA9" w14:textId="77777777" w:rsidR="00F47530" w:rsidRPr="00762560" w:rsidRDefault="00F47530" w:rsidP="00F47530">
      <w:pPr>
        <w:pStyle w:val="breakline"/>
        <w:rPr>
          <w:rFonts w:eastAsiaTheme="minorEastAsia"/>
          <w:color w:val="002060"/>
        </w:rPr>
      </w:pPr>
    </w:p>
    <w:p w14:paraId="3A956E43" w14:textId="77777777" w:rsidR="00F47530" w:rsidRPr="00762560" w:rsidRDefault="00F47530" w:rsidP="00F47530">
      <w:pPr>
        <w:pStyle w:val="titoloprinc0"/>
        <w:rPr>
          <w:color w:val="002060"/>
        </w:rPr>
      </w:pPr>
      <w:r w:rsidRPr="00762560">
        <w:rPr>
          <w:color w:val="002060"/>
        </w:rPr>
        <w:t>CLASSIFICA</w:t>
      </w:r>
    </w:p>
    <w:p w14:paraId="11B3C307" w14:textId="77777777" w:rsidR="00F47530" w:rsidRPr="00762560" w:rsidRDefault="00F47530" w:rsidP="00F47530">
      <w:pPr>
        <w:pStyle w:val="breakline"/>
        <w:rPr>
          <w:color w:val="002060"/>
        </w:rPr>
      </w:pPr>
    </w:p>
    <w:p w14:paraId="384DB058" w14:textId="77777777" w:rsidR="00F47530" w:rsidRPr="00762560" w:rsidRDefault="00F47530" w:rsidP="00F47530">
      <w:pPr>
        <w:pStyle w:val="breakline"/>
        <w:rPr>
          <w:color w:val="002060"/>
        </w:rPr>
      </w:pPr>
    </w:p>
    <w:p w14:paraId="177300C7"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6CD868AE"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19FD8"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FB3C"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BF780"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C702"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98BF1"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A6BE6"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A3E1C"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D6CB2"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CF2B"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6AAE" w14:textId="77777777" w:rsidR="00F47530" w:rsidRPr="00762560" w:rsidRDefault="00F47530" w:rsidP="00E77C98">
            <w:pPr>
              <w:pStyle w:val="headertabella0"/>
              <w:rPr>
                <w:color w:val="002060"/>
              </w:rPr>
            </w:pPr>
            <w:r w:rsidRPr="00762560">
              <w:rPr>
                <w:color w:val="002060"/>
              </w:rPr>
              <w:t>PE</w:t>
            </w:r>
          </w:p>
        </w:tc>
      </w:tr>
      <w:tr w:rsidR="00F47530" w:rsidRPr="00762560" w14:paraId="0831198E"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4C263" w14:textId="77777777" w:rsidR="00F47530" w:rsidRPr="00690B2D" w:rsidRDefault="00F47530" w:rsidP="00E77C98">
            <w:pPr>
              <w:pStyle w:val="rowtabella0"/>
              <w:rPr>
                <w:color w:val="002060"/>
                <w:lang w:val="en-US"/>
              </w:rPr>
            </w:pPr>
            <w:r w:rsidRPr="00690B2D">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2E74"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CD7E"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1AD6"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693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7AE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E4A9" w14:textId="77777777" w:rsidR="00F47530" w:rsidRPr="00762560" w:rsidRDefault="00F47530" w:rsidP="00E77C98">
            <w:pPr>
              <w:pStyle w:val="rowtabella0"/>
              <w:jc w:val="center"/>
              <w:rPr>
                <w:color w:val="002060"/>
              </w:rPr>
            </w:pPr>
            <w:r w:rsidRPr="0076256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DAB8"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AEF1" w14:textId="77777777" w:rsidR="00F47530" w:rsidRPr="00762560" w:rsidRDefault="00F47530" w:rsidP="00E77C98">
            <w:pPr>
              <w:pStyle w:val="rowtabella0"/>
              <w:jc w:val="center"/>
              <w:rPr>
                <w:color w:val="002060"/>
              </w:rPr>
            </w:pPr>
            <w:r w:rsidRPr="0076256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352F" w14:textId="77777777" w:rsidR="00F47530" w:rsidRPr="00762560" w:rsidRDefault="00F47530" w:rsidP="00E77C98">
            <w:pPr>
              <w:pStyle w:val="rowtabella0"/>
              <w:jc w:val="center"/>
              <w:rPr>
                <w:color w:val="002060"/>
              </w:rPr>
            </w:pPr>
            <w:r w:rsidRPr="00762560">
              <w:rPr>
                <w:color w:val="002060"/>
              </w:rPr>
              <w:t>0</w:t>
            </w:r>
          </w:p>
        </w:tc>
      </w:tr>
      <w:tr w:rsidR="00F47530" w:rsidRPr="00762560" w14:paraId="3E7C261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E0904" w14:textId="77777777" w:rsidR="00F47530" w:rsidRPr="00762560" w:rsidRDefault="00F47530" w:rsidP="00E77C98">
            <w:pPr>
              <w:pStyle w:val="rowtabella0"/>
              <w:rPr>
                <w:color w:val="002060"/>
              </w:rPr>
            </w:pPr>
            <w:r w:rsidRPr="007625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D3A4"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17B6"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98DA"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C73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C26E"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BEF2" w14:textId="77777777" w:rsidR="00F47530" w:rsidRPr="00762560" w:rsidRDefault="00F47530" w:rsidP="00E77C98">
            <w:pPr>
              <w:pStyle w:val="rowtabella0"/>
              <w:jc w:val="center"/>
              <w:rPr>
                <w:color w:val="002060"/>
              </w:rPr>
            </w:pPr>
            <w:r w:rsidRPr="0076256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9FA3E"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FC6E"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F4FA" w14:textId="77777777" w:rsidR="00F47530" w:rsidRPr="00762560" w:rsidRDefault="00F47530" w:rsidP="00E77C98">
            <w:pPr>
              <w:pStyle w:val="rowtabella0"/>
              <w:jc w:val="center"/>
              <w:rPr>
                <w:color w:val="002060"/>
              </w:rPr>
            </w:pPr>
            <w:r w:rsidRPr="00762560">
              <w:rPr>
                <w:color w:val="002060"/>
              </w:rPr>
              <w:t>0</w:t>
            </w:r>
          </w:p>
        </w:tc>
      </w:tr>
      <w:tr w:rsidR="00F47530" w:rsidRPr="00762560" w14:paraId="0136092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EF3C9" w14:textId="77777777" w:rsidR="00F47530" w:rsidRPr="00762560" w:rsidRDefault="00F47530" w:rsidP="00E77C98">
            <w:pPr>
              <w:pStyle w:val="rowtabella0"/>
              <w:rPr>
                <w:color w:val="002060"/>
              </w:rPr>
            </w:pPr>
            <w:r w:rsidRPr="0076256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4A47"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3A9E"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9B69"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E71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E59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F7AD" w14:textId="77777777" w:rsidR="00F47530" w:rsidRPr="00762560" w:rsidRDefault="00F47530" w:rsidP="00E77C98">
            <w:pPr>
              <w:pStyle w:val="rowtabella0"/>
              <w:jc w:val="center"/>
              <w:rPr>
                <w:color w:val="002060"/>
              </w:rPr>
            </w:pPr>
            <w:r w:rsidRPr="0076256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5A32"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32C3"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53C1" w14:textId="77777777" w:rsidR="00F47530" w:rsidRPr="00762560" w:rsidRDefault="00F47530" w:rsidP="00E77C98">
            <w:pPr>
              <w:pStyle w:val="rowtabella0"/>
              <w:jc w:val="center"/>
              <w:rPr>
                <w:color w:val="002060"/>
              </w:rPr>
            </w:pPr>
            <w:r w:rsidRPr="00762560">
              <w:rPr>
                <w:color w:val="002060"/>
              </w:rPr>
              <w:t>0</w:t>
            </w:r>
          </w:p>
        </w:tc>
      </w:tr>
      <w:tr w:rsidR="00F47530" w:rsidRPr="00762560" w14:paraId="5FF33F6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8EDC4" w14:textId="77777777" w:rsidR="00F47530" w:rsidRPr="00762560" w:rsidRDefault="00F47530" w:rsidP="00E77C98">
            <w:pPr>
              <w:pStyle w:val="rowtabella0"/>
              <w:rPr>
                <w:color w:val="002060"/>
              </w:rPr>
            </w:pPr>
            <w:r w:rsidRPr="007625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2337"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BE01"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CD00"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1D4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0BA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03F3"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774A" w14:textId="77777777" w:rsidR="00F47530" w:rsidRPr="00762560" w:rsidRDefault="00F47530" w:rsidP="00E77C98">
            <w:pPr>
              <w:pStyle w:val="rowtabella0"/>
              <w:jc w:val="center"/>
              <w:rPr>
                <w:color w:val="002060"/>
              </w:rPr>
            </w:pPr>
            <w:r w:rsidRPr="0076256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2EF1"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C451" w14:textId="77777777" w:rsidR="00F47530" w:rsidRPr="00762560" w:rsidRDefault="00F47530" w:rsidP="00E77C98">
            <w:pPr>
              <w:pStyle w:val="rowtabella0"/>
              <w:jc w:val="center"/>
              <w:rPr>
                <w:color w:val="002060"/>
              </w:rPr>
            </w:pPr>
            <w:r w:rsidRPr="00762560">
              <w:rPr>
                <w:color w:val="002060"/>
              </w:rPr>
              <w:t>0</w:t>
            </w:r>
          </w:p>
        </w:tc>
      </w:tr>
      <w:tr w:rsidR="00F47530" w:rsidRPr="00762560" w14:paraId="2D52B5E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516EF" w14:textId="77777777" w:rsidR="00F47530" w:rsidRPr="00762560" w:rsidRDefault="00F47530" w:rsidP="00E77C98">
            <w:pPr>
              <w:pStyle w:val="rowtabella0"/>
              <w:rPr>
                <w:color w:val="002060"/>
              </w:rPr>
            </w:pPr>
            <w:r w:rsidRPr="0076256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9C9A"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8840"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E3F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E64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F51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DE9A"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87B8" w14:textId="77777777" w:rsidR="00F47530" w:rsidRPr="00762560" w:rsidRDefault="00F47530" w:rsidP="00E77C98">
            <w:pPr>
              <w:pStyle w:val="rowtabella0"/>
              <w:jc w:val="center"/>
              <w:rPr>
                <w:color w:val="002060"/>
              </w:rPr>
            </w:pPr>
            <w:r w:rsidRPr="007625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8C82"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624B" w14:textId="77777777" w:rsidR="00F47530" w:rsidRPr="00762560" w:rsidRDefault="00F47530" w:rsidP="00E77C98">
            <w:pPr>
              <w:pStyle w:val="rowtabella0"/>
              <w:jc w:val="center"/>
              <w:rPr>
                <w:color w:val="002060"/>
              </w:rPr>
            </w:pPr>
            <w:r w:rsidRPr="00762560">
              <w:rPr>
                <w:color w:val="002060"/>
              </w:rPr>
              <w:t>0</w:t>
            </w:r>
          </w:p>
        </w:tc>
      </w:tr>
      <w:tr w:rsidR="00F47530" w:rsidRPr="00762560" w14:paraId="0F786BB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86263" w14:textId="77777777" w:rsidR="00F47530" w:rsidRPr="00762560" w:rsidRDefault="00F47530" w:rsidP="00E77C98">
            <w:pPr>
              <w:pStyle w:val="rowtabella0"/>
              <w:rPr>
                <w:color w:val="002060"/>
              </w:rPr>
            </w:pPr>
            <w:r w:rsidRPr="0076256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4E2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EE02"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9346"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C86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3D48"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B949"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2653" w14:textId="77777777" w:rsidR="00F47530" w:rsidRPr="00762560" w:rsidRDefault="00F47530" w:rsidP="00E77C98">
            <w:pPr>
              <w:pStyle w:val="rowtabella0"/>
              <w:jc w:val="center"/>
              <w:rPr>
                <w:color w:val="002060"/>
              </w:rPr>
            </w:pPr>
            <w:r w:rsidRPr="0076256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FAEC"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EF20" w14:textId="77777777" w:rsidR="00F47530" w:rsidRPr="00762560" w:rsidRDefault="00F47530" w:rsidP="00E77C98">
            <w:pPr>
              <w:pStyle w:val="rowtabella0"/>
              <w:jc w:val="center"/>
              <w:rPr>
                <w:color w:val="002060"/>
              </w:rPr>
            </w:pPr>
            <w:r w:rsidRPr="00762560">
              <w:rPr>
                <w:color w:val="002060"/>
              </w:rPr>
              <w:t>0</w:t>
            </w:r>
          </w:p>
        </w:tc>
      </w:tr>
      <w:tr w:rsidR="00F47530" w:rsidRPr="00762560" w14:paraId="2200C1B7"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C994E4" w14:textId="77777777" w:rsidR="00F47530" w:rsidRPr="00762560" w:rsidRDefault="00F47530" w:rsidP="00E77C98">
            <w:pPr>
              <w:pStyle w:val="rowtabella0"/>
              <w:rPr>
                <w:color w:val="002060"/>
              </w:rPr>
            </w:pPr>
            <w:r w:rsidRPr="0076256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ABE5"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4B74"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841F"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712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C17B"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5D22"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A5D5" w14:textId="77777777" w:rsidR="00F47530" w:rsidRPr="00762560" w:rsidRDefault="00F47530" w:rsidP="00E77C98">
            <w:pPr>
              <w:pStyle w:val="rowtabella0"/>
              <w:jc w:val="center"/>
              <w:rPr>
                <w:color w:val="002060"/>
              </w:rPr>
            </w:pPr>
            <w:r w:rsidRPr="0076256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DD54"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D095" w14:textId="77777777" w:rsidR="00F47530" w:rsidRPr="00762560" w:rsidRDefault="00F47530" w:rsidP="00E77C98">
            <w:pPr>
              <w:pStyle w:val="rowtabella0"/>
              <w:jc w:val="center"/>
              <w:rPr>
                <w:color w:val="002060"/>
              </w:rPr>
            </w:pPr>
            <w:r w:rsidRPr="00762560">
              <w:rPr>
                <w:color w:val="002060"/>
              </w:rPr>
              <w:t>0</w:t>
            </w:r>
          </w:p>
        </w:tc>
      </w:tr>
    </w:tbl>
    <w:p w14:paraId="12145E4D" w14:textId="77777777" w:rsidR="00F47530" w:rsidRPr="00762560" w:rsidRDefault="00F47530" w:rsidP="00F47530">
      <w:pPr>
        <w:pStyle w:val="breakline"/>
        <w:rPr>
          <w:rFonts w:eastAsiaTheme="minorEastAsia"/>
          <w:color w:val="002060"/>
        </w:rPr>
      </w:pPr>
    </w:p>
    <w:p w14:paraId="32727B20" w14:textId="77777777" w:rsidR="00F47530" w:rsidRPr="00762560" w:rsidRDefault="00F47530" w:rsidP="00F47530">
      <w:pPr>
        <w:pStyle w:val="titoloprinc0"/>
        <w:rPr>
          <w:color w:val="002060"/>
        </w:rPr>
      </w:pPr>
      <w:r w:rsidRPr="00762560">
        <w:rPr>
          <w:color w:val="002060"/>
        </w:rPr>
        <w:t>PROGRAMMA GARE</w:t>
      </w:r>
    </w:p>
    <w:p w14:paraId="6CEA5B94" w14:textId="4D739B90" w:rsidR="00F47530" w:rsidRDefault="00F47530" w:rsidP="00F47530">
      <w:pPr>
        <w:pStyle w:val="breakline"/>
        <w:rPr>
          <w:color w:val="002060"/>
        </w:rPr>
      </w:pPr>
    </w:p>
    <w:p w14:paraId="62E56BEA" w14:textId="77777777" w:rsidR="00C422BB" w:rsidRPr="005A0544" w:rsidRDefault="00C422BB" w:rsidP="00C422BB">
      <w:pPr>
        <w:pStyle w:val="sottotitolocampionato10"/>
        <w:rPr>
          <w:color w:val="002060"/>
        </w:rPr>
      </w:pPr>
      <w:r w:rsidRPr="005A054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C422BB" w:rsidRPr="005A0544" w14:paraId="075D3785"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9C893"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7DB3"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351D"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6164"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1A97"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BD7D"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44BCF"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757ED044"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78B69" w14:textId="77777777" w:rsidR="00C422BB" w:rsidRPr="005A0544" w:rsidRDefault="00C422BB" w:rsidP="00E77C98">
            <w:pPr>
              <w:pStyle w:val="rowtabella0"/>
              <w:rPr>
                <w:color w:val="002060"/>
              </w:rPr>
            </w:pPr>
            <w:r w:rsidRPr="005A054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C076B" w14:textId="77777777" w:rsidR="00C422BB" w:rsidRPr="005A0544" w:rsidRDefault="00C422BB" w:rsidP="00E77C98">
            <w:pPr>
              <w:pStyle w:val="rowtabella0"/>
              <w:rPr>
                <w:color w:val="002060"/>
              </w:rPr>
            </w:pPr>
            <w:r w:rsidRPr="005A0544">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590A0"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A349A" w14:textId="77777777" w:rsidR="00C422BB" w:rsidRPr="005A0544" w:rsidRDefault="00C422BB" w:rsidP="00E77C98">
            <w:pPr>
              <w:pStyle w:val="rowtabella0"/>
              <w:rPr>
                <w:color w:val="002060"/>
              </w:rPr>
            </w:pPr>
            <w:r w:rsidRPr="005A0544">
              <w:rPr>
                <w:color w:val="002060"/>
              </w:rPr>
              <w:t>11/03/2023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0AFB1" w14:textId="77777777" w:rsidR="00C422BB" w:rsidRPr="005A0544" w:rsidRDefault="00C422BB" w:rsidP="00E77C98">
            <w:pPr>
              <w:pStyle w:val="rowtabella0"/>
              <w:rPr>
                <w:color w:val="002060"/>
              </w:rPr>
            </w:pPr>
            <w:r w:rsidRPr="005A054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0F889" w14:textId="77777777" w:rsidR="00C422BB" w:rsidRPr="005A0544" w:rsidRDefault="00C422BB" w:rsidP="00E77C98">
            <w:pPr>
              <w:pStyle w:val="rowtabella0"/>
              <w:rPr>
                <w:color w:val="002060"/>
              </w:rPr>
            </w:pPr>
            <w:r w:rsidRPr="005A054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B746F" w14:textId="77777777" w:rsidR="00C422BB" w:rsidRPr="005A0544" w:rsidRDefault="00C422BB" w:rsidP="00E77C98">
            <w:pPr>
              <w:pStyle w:val="rowtabella0"/>
              <w:rPr>
                <w:color w:val="002060"/>
              </w:rPr>
            </w:pPr>
            <w:r w:rsidRPr="005A0544">
              <w:rPr>
                <w:color w:val="002060"/>
              </w:rPr>
              <w:t>VIA ROSSINI</w:t>
            </w:r>
          </w:p>
        </w:tc>
      </w:tr>
      <w:tr w:rsidR="00C422BB" w:rsidRPr="005A0544" w14:paraId="4D87A61F"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8A9FB" w14:textId="77777777" w:rsidR="00C422BB" w:rsidRPr="005A0544" w:rsidRDefault="00C422BB" w:rsidP="00E77C98">
            <w:pPr>
              <w:pStyle w:val="rowtabella0"/>
              <w:rPr>
                <w:color w:val="002060"/>
              </w:rPr>
            </w:pPr>
            <w:r w:rsidRPr="005A0544">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6DBD99" w14:textId="77777777" w:rsidR="00C422BB" w:rsidRPr="005A0544" w:rsidRDefault="00C422BB" w:rsidP="00E77C98">
            <w:pPr>
              <w:pStyle w:val="rowtabella0"/>
              <w:rPr>
                <w:color w:val="002060"/>
              </w:rPr>
            </w:pPr>
            <w:r w:rsidRPr="005A054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0F985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54CBFA" w14:textId="77777777" w:rsidR="00C422BB" w:rsidRPr="005A0544" w:rsidRDefault="00C422BB" w:rsidP="00E77C98">
            <w:pPr>
              <w:pStyle w:val="rowtabella0"/>
              <w:rPr>
                <w:color w:val="002060"/>
              </w:rPr>
            </w:pPr>
            <w:r w:rsidRPr="005A0544">
              <w:rPr>
                <w:color w:val="002060"/>
              </w:rPr>
              <w:t>11/03/2023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20565" w14:textId="77777777" w:rsidR="00C422BB" w:rsidRPr="005A0544" w:rsidRDefault="00C422BB" w:rsidP="00E77C98">
            <w:pPr>
              <w:pStyle w:val="rowtabella0"/>
              <w:rPr>
                <w:color w:val="002060"/>
              </w:rPr>
            </w:pPr>
            <w:r w:rsidRPr="005A054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5C9C9" w14:textId="77777777" w:rsidR="00C422BB" w:rsidRPr="005A0544" w:rsidRDefault="00C422BB" w:rsidP="00E77C98">
            <w:pPr>
              <w:pStyle w:val="rowtabella0"/>
              <w:rPr>
                <w:color w:val="002060"/>
              </w:rPr>
            </w:pPr>
            <w:r w:rsidRPr="005A054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AF28B" w14:textId="77777777" w:rsidR="00C422BB" w:rsidRPr="005A0544" w:rsidRDefault="00C422BB" w:rsidP="00E77C98">
            <w:pPr>
              <w:pStyle w:val="rowtabella0"/>
              <w:rPr>
                <w:color w:val="002060"/>
              </w:rPr>
            </w:pPr>
            <w:r w:rsidRPr="005A0544">
              <w:rPr>
                <w:color w:val="002060"/>
              </w:rPr>
              <w:t>VIA MATTEOTTI</w:t>
            </w:r>
          </w:p>
        </w:tc>
      </w:tr>
      <w:tr w:rsidR="00C422BB" w:rsidRPr="005A0544" w14:paraId="7B854D4F"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CD51E" w14:textId="77777777" w:rsidR="00C422BB" w:rsidRPr="005A0544" w:rsidRDefault="00C422BB" w:rsidP="00E77C98">
            <w:pPr>
              <w:pStyle w:val="rowtabella0"/>
              <w:rPr>
                <w:color w:val="002060"/>
              </w:rPr>
            </w:pPr>
            <w:r w:rsidRPr="005A0544">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8C247" w14:textId="77777777" w:rsidR="00C422BB" w:rsidRPr="005A0544" w:rsidRDefault="00C422BB" w:rsidP="00E77C98">
            <w:pPr>
              <w:pStyle w:val="rowtabella0"/>
              <w:rPr>
                <w:color w:val="002060"/>
              </w:rPr>
            </w:pPr>
            <w:r w:rsidRPr="005A0544">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20A97"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D12CF" w14:textId="77777777" w:rsidR="00C422BB" w:rsidRPr="005A0544" w:rsidRDefault="00C422BB" w:rsidP="00E77C98">
            <w:pPr>
              <w:pStyle w:val="rowtabella0"/>
              <w:rPr>
                <w:color w:val="002060"/>
              </w:rPr>
            </w:pPr>
            <w:r w:rsidRPr="005A0544">
              <w:rPr>
                <w:color w:val="002060"/>
              </w:rPr>
              <w:t>11/03/2023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73B69" w14:textId="77777777" w:rsidR="00C422BB" w:rsidRPr="005A0544" w:rsidRDefault="00C422BB" w:rsidP="00E77C98">
            <w:pPr>
              <w:pStyle w:val="rowtabella0"/>
              <w:rPr>
                <w:color w:val="002060"/>
              </w:rPr>
            </w:pPr>
            <w:r w:rsidRPr="005A0544">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EE511" w14:textId="77777777" w:rsidR="00C422BB" w:rsidRPr="005A0544" w:rsidRDefault="00C422BB" w:rsidP="00E77C98">
            <w:pPr>
              <w:pStyle w:val="rowtabella0"/>
              <w:rPr>
                <w:color w:val="002060"/>
              </w:rPr>
            </w:pPr>
            <w:r w:rsidRPr="005A054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804F" w14:textId="77777777" w:rsidR="00C422BB" w:rsidRPr="005A0544" w:rsidRDefault="00C422BB" w:rsidP="00E77C98">
            <w:pPr>
              <w:pStyle w:val="rowtabella0"/>
              <w:rPr>
                <w:color w:val="002060"/>
              </w:rPr>
            </w:pPr>
            <w:r w:rsidRPr="005A0544">
              <w:rPr>
                <w:color w:val="002060"/>
              </w:rPr>
              <w:t>VIA B.BUOZZI</w:t>
            </w:r>
          </w:p>
        </w:tc>
      </w:tr>
    </w:tbl>
    <w:p w14:paraId="6723C910" w14:textId="77777777" w:rsidR="00C422BB" w:rsidRPr="00762560" w:rsidRDefault="00C422BB" w:rsidP="00F47530">
      <w:pPr>
        <w:pStyle w:val="breakline"/>
        <w:rPr>
          <w:color w:val="002060"/>
        </w:rPr>
      </w:pPr>
    </w:p>
    <w:p w14:paraId="75C83E9D" w14:textId="77777777" w:rsidR="00F47530" w:rsidRPr="00762560" w:rsidRDefault="00F47530" w:rsidP="00F47530">
      <w:pPr>
        <w:pStyle w:val="titolocampionato0"/>
        <w:shd w:val="clear" w:color="auto" w:fill="CCCCCC"/>
        <w:spacing w:before="80" w:after="40"/>
        <w:rPr>
          <w:color w:val="002060"/>
        </w:rPr>
      </w:pPr>
      <w:r w:rsidRPr="00762560">
        <w:rPr>
          <w:color w:val="002060"/>
        </w:rPr>
        <w:t>UNDER 19 CALCIO A 5 REGIONALE</w:t>
      </w:r>
    </w:p>
    <w:p w14:paraId="1E1704FF" w14:textId="77777777" w:rsidR="00F47530" w:rsidRPr="00762560" w:rsidRDefault="00F47530" w:rsidP="00F47530">
      <w:pPr>
        <w:pStyle w:val="titoloprinc0"/>
        <w:rPr>
          <w:color w:val="002060"/>
        </w:rPr>
      </w:pPr>
      <w:r w:rsidRPr="00762560">
        <w:rPr>
          <w:color w:val="002060"/>
        </w:rPr>
        <w:t>VARIAZIONI AL PROGRAMMA GARE</w:t>
      </w:r>
    </w:p>
    <w:p w14:paraId="74277D21" w14:textId="77777777" w:rsidR="00F47530" w:rsidRPr="00762560" w:rsidRDefault="00F47530" w:rsidP="00F47530">
      <w:pPr>
        <w:pStyle w:val="breakline"/>
        <w:rPr>
          <w:color w:val="002060"/>
        </w:rPr>
      </w:pPr>
    </w:p>
    <w:p w14:paraId="29F85AAB" w14:textId="77777777" w:rsidR="00F47530" w:rsidRPr="00762560" w:rsidRDefault="00F47530" w:rsidP="00F47530">
      <w:pPr>
        <w:pStyle w:val="breakline"/>
        <w:rPr>
          <w:color w:val="002060"/>
        </w:rPr>
      </w:pPr>
    </w:p>
    <w:p w14:paraId="37BB1961"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7530" w:rsidRPr="00762560" w14:paraId="6BC0C5E4" w14:textId="77777777" w:rsidTr="00E77C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6E1D"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21A24" w14:textId="77777777" w:rsidR="00F47530" w:rsidRPr="00762560" w:rsidRDefault="00F47530" w:rsidP="00E77C98">
            <w:pPr>
              <w:pStyle w:val="headertabella0"/>
              <w:rPr>
                <w:color w:val="002060"/>
              </w:rPr>
            </w:pPr>
            <w:r w:rsidRPr="0076256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1951F" w14:textId="77777777" w:rsidR="00F47530" w:rsidRPr="00762560" w:rsidRDefault="00F47530" w:rsidP="00E77C98">
            <w:pPr>
              <w:pStyle w:val="headertabella0"/>
              <w:rPr>
                <w:color w:val="002060"/>
              </w:rPr>
            </w:pPr>
            <w:r w:rsidRPr="007625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28907"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7EF4"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0CF6"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C2DA8"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5C46" w14:textId="77777777" w:rsidR="00F47530" w:rsidRPr="00762560" w:rsidRDefault="00F47530" w:rsidP="00E77C98">
            <w:pPr>
              <w:pStyle w:val="headertabella0"/>
              <w:rPr>
                <w:color w:val="002060"/>
              </w:rPr>
            </w:pPr>
            <w:r w:rsidRPr="00762560">
              <w:rPr>
                <w:color w:val="002060"/>
              </w:rPr>
              <w:t>Impianto</w:t>
            </w:r>
          </w:p>
        </w:tc>
      </w:tr>
      <w:tr w:rsidR="00F47530" w:rsidRPr="00762560" w14:paraId="0E179034" w14:textId="77777777" w:rsidTr="00E77C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9B36" w14:textId="77777777" w:rsidR="00F47530" w:rsidRPr="00762560" w:rsidRDefault="00F47530" w:rsidP="00E77C98">
            <w:pPr>
              <w:pStyle w:val="rowtabella0"/>
              <w:rPr>
                <w:color w:val="002060"/>
                <w:highlight w:val="yellow"/>
              </w:rPr>
            </w:pPr>
            <w:r w:rsidRPr="00762560">
              <w:rPr>
                <w:color w:val="002060"/>
                <w:highlight w:val="yellow"/>
              </w:rPr>
              <w:t>11/03/2023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494C" w14:textId="77777777" w:rsidR="00F47530" w:rsidRPr="00762560" w:rsidRDefault="00F47530" w:rsidP="00E77C98">
            <w:pPr>
              <w:pStyle w:val="rowtabella0"/>
              <w:jc w:val="center"/>
              <w:rPr>
                <w:color w:val="002060"/>
                <w:highlight w:val="yellow"/>
              </w:rPr>
            </w:pPr>
            <w:r w:rsidRPr="0076256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CAEB" w14:textId="77777777" w:rsidR="00F47530" w:rsidRPr="00762560" w:rsidRDefault="00F47530" w:rsidP="00E77C98">
            <w:pPr>
              <w:pStyle w:val="rowtabella0"/>
              <w:rPr>
                <w:color w:val="002060"/>
                <w:highlight w:val="yellow"/>
              </w:rPr>
            </w:pPr>
            <w:r w:rsidRPr="00762560">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58D7" w14:textId="77777777" w:rsidR="00F47530" w:rsidRPr="00762560" w:rsidRDefault="00F47530" w:rsidP="00E77C98">
            <w:pPr>
              <w:pStyle w:val="rowtabella0"/>
              <w:rPr>
                <w:color w:val="002060"/>
                <w:highlight w:val="yellow"/>
              </w:rPr>
            </w:pPr>
            <w:r w:rsidRPr="00762560">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DDD0" w14:textId="77777777" w:rsidR="00F47530" w:rsidRPr="00762560" w:rsidRDefault="00F47530" w:rsidP="00E77C9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46C3" w14:textId="77777777" w:rsidR="00F47530" w:rsidRPr="00762560" w:rsidRDefault="00F47530" w:rsidP="00E77C98">
            <w:pPr>
              <w:pStyle w:val="rowtabella0"/>
              <w:jc w:val="center"/>
              <w:rPr>
                <w:color w:val="002060"/>
              </w:rPr>
            </w:pPr>
            <w:r w:rsidRPr="0076256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6FBE" w14:textId="77777777" w:rsidR="00F47530" w:rsidRPr="00762560" w:rsidRDefault="00F47530" w:rsidP="00E77C98">
            <w:pPr>
              <w:pStyle w:val="rowtabella0"/>
              <w:jc w:val="center"/>
              <w:rPr>
                <w:color w:val="002060"/>
              </w:rPr>
            </w:pPr>
            <w:r w:rsidRPr="00762560">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C21C" w14:textId="77777777" w:rsidR="00F47530" w:rsidRPr="00762560" w:rsidRDefault="00F47530" w:rsidP="00E77C98">
            <w:pPr>
              <w:rPr>
                <w:color w:val="002060"/>
              </w:rPr>
            </w:pPr>
          </w:p>
        </w:tc>
      </w:tr>
    </w:tbl>
    <w:p w14:paraId="3903E12D" w14:textId="77777777" w:rsidR="00F47530" w:rsidRPr="00762560" w:rsidRDefault="00F47530" w:rsidP="00F47530">
      <w:pPr>
        <w:pStyle w:val="breakline"/>
        <w:rPr>
          <w:rFonts w:eastAsiaTheme="minorEastAsia"/>
          <w:color w:val="002060"/>
        </w:rPr>
      </w:pPr>
    </w:p>
    <w:p w14:paraId="64E23D5C" w14:textId="77777777" w:rsidR="00F47530" w:rsidRPr="00762560" w:rsidRDefault="00F47530" w:rsidP="00F47530">
      <w:pPr>
        <w:pStyle w:val="breakline"/>
        <w:rPr>
          <w:color w:val="002060"/>
        </w:rPr>
      </w:pPr>
    </w:p>
    <w:p w14:paraId="5658CD3C" w14:textId="77777777" w:rsidR="00F47530" w:rsidRPr="00762560" w:rsidRDefault="00F47530" w:rsidP="00F47530">
      <w:pPr>
        <w:pStyle w:val="titoloprinc0"/>
        <w:rPr>
          <w:color w:val="002060"/>
        </w:rPr>
      </w:pPr>
      <w:r w:rsidRPr="00762560">
        <w:rPr>
          <w:color w:val="002060"/>
        </w:rPr>
        <w:t>RISULTATI</w:t>
      </w:r>
    </w:p>
    <w:p w14:paraId="27C65655" w14:textId="77777777" w:rsidR="00F47530" w:rsidRPr="00762560" w:rsidRDefault="00F47530" w:rsidP="00F47530">
      <w:pPr>
        <w:pStyle w:val="breakline"/>
        <w:rPr>
          <w:color w:val="002060"/>
        </w:rPr>
      </w:pPr>
    </w:p>
    <w:p w14:paraId="7EEAC50E" w14:textId="77777777" w:rsidR="00F47530" w:rsidRPr="00762560" w:rsidRDefault="00F47530" w:rsidP="00F47530">
      <w:pPr>
        <w:pStyle w:val="sottotitolocampionato10"/>
        <w:rPr>
          <w:color w:val="002060"/>
        </w:rPr>
      </w:pPr>
      <w:r w:rsidRPr="00762560">
        <w:rPr>
          <w:color w:val="002060"/>
        </w:rPr>
        <w:t>RISULTATI UFFICIALI GARE DEL 04/03/2023</w:t>
      </w:r>
    </w:p>
    <w:p w14:paraId="21B4FB84"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210CF645"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7BD9638B"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719896AF"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088B1" w14:textId="77777777" w:rsidR="00F47530" w:rsidRPr="00762560" w:rsidRDefault="00F47530" w:rsidP="00E77C98">
                  <w:pPr>
                    <w:pStyle w:val="headertabella0"/>
                    <w:rPr>
                      <w:color w:val="002060"/>
                    </w:rPr>
                  </w:pPr>
                  <w:r w:rsidRPr="00762560">
                    <w:rPr>
                      <w:color w:val="002060"/>
                    </w:rPr>
                    <w:t>GIRONE A - 7 Giornata - R</w:t>
                  </w:r>
                </w:p>
              </w:tc>
            </w:tr>
            <w:tr w:rsidR="00F47530" w:rsidRPr="00762560" w14:paraId="4633D07D"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D9B41C" w14:textId="77777777" w:rsidR="00F47530" w:rsidRPr="00762560" w:rsidRDefault="00F47530" w:rsidP="00E77C98">
                  <w:pPr>
                    <w:pStyle w:val="rowtabella0"/>
                    <w:rPr>
                      <w:color w:val="002060"/>
                    </w:rPr>
                  </w:pPr>
                  <w:r w:rsidRPr="00762560">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F4575" w14:textId="77777777" w:rsidR="00F47530" w:rsidRPr="00762560" w:rsidRDefault="00F47530" w:rsidP="00E77C98">
                  <w:pPr>
                    <w:pStyle w:val="rowtabella0"/>
                    <w:rPr>
                      <w:color w:val="002060"/>
                    </w:rPr>
                  </w:pPr>
                  <w:r w:rsidRPr="00762560">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83E39" w14:textId="77777777" w:rsidR="00F47530" w:rsidRPr="00762560" w:rsidRDefault="00F47530" w:rsidP="00E77C98">
                  <w:pPr>
                    <w:pStyle w:val="rowtabella0"/>
                    <w:jc w:val="center"/>
                    <w:rPr>
                      <w:color w:val="002060"/>
                    </w:rPr>
                  </w:pPr>
                  <w:r w:rsidRPr="0076256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7C456" w14:textId="77777777" w:rsidR="00F47530" w:rsidRPr="00762560" w:rsidRDefault="00F47530" w:rsidP="00E77C98">
                  <w:pPr>
                    <w:pStyle w:val="rowtabella0"/>
                    <w:jc w:val="center"/>
                    <w:rPr>
                      <w:color w:val="002060"/>
                    </w:rPr>
                  </w:pPr>
                  <w:r w:rsidRPr="00762560">
                    <w:rPr>
                      <w:color w:val="002060"/>
                    </w:rPr>
                    <w:t> </w:t>
                  </w:r>
                </w:p>
              </w:tc>
            </w:tr>
            <w:tr w:rsidR="00F47530" w:rsidRPr="00762560" w14:paraId="2BFFE125"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D21C8F" w14:textId="77777777" w:rsidR="00F47530" w:rsidRPr="00762560" w:rsidRDefault="00F47530" w:rsidP="00E77C98">
                  <w:pPr>
                    <w:pStyle w:val="rowtabella0"/>
                    <w:rPr>
                      <w:color w:val="002060"/>
                    </w:rPr>
                  </w:pPr>
                  <w:r w:rsidRPr="0076256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E68ED" w14:textId="77777777" w:rsidR="00F47530" w:rsidRPr="00762560" w:rsidRDefault="00F47530" w:rsidP="00E77C98">
                  <w:pPr>
                    <w:pStyle w:val="rowtabella0"/>
                    <w:rPr>
                      <w:color w:val="002060"/>
                    </w:rPr>
                  </w:pPr>
                  <w:r w:rsidRPr="0076256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2C10CE" w14:textId="77777777" w:rsidR="00F47530" w:rsidRPr="00762560" w:rsidRDefault="00F47530" w:rsidP="00E77C98">
                  <w:pPr>
                    <w:pStyle w:val="rowtabella0"/>
                    <w:jc w:val="center"/>
                    <w:rPr>
                      <w:color w:val="002060"/>
                    </w:rPr>
                  </w:pPr>
                  <w:r w:rsidRPr="00762560">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8D9E54" w14:textId="77777777" w:rsidR="00F47530" w:rsidRPr="00762560" w:rsidRDefault="00F47530" w:rsidP="00E77C98">
                  <w:pPr>
                    <w:pStyle w:val="rowtabella0"/>
                    <w:jc w:val="center"/>
                    <w:rPr>
                      <w:color w:val="002060"/>
                    </w:rPr>
                  </w:pPr>
                  <w:r w:rsidRPr="00762560">
                    <w:rPr>
                      <w:color w:val="002060"/>
                    </w:rPr>
                    <w:t> </w:t>
                  </w:r>
                </w:p>
              </w:tc>
            </w:tr>
            <w:tr w:rsidR="00F47530" w:rsidRPr="00762560" w14:paraId="00FFDDC8"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D201C" w14:textId="77777777" w:rsidR="00F47530" w:rsidRPr="00762560" w:rsidRDefault="00F47530" w:rsidP="00E77C98">
                  <w:pPr>
                    <w:pStyle w:val="rowtabella0"/>
                    <w:rPr>
                      <w:color w:val="002060"/>
                    </w:rPr>
                  </w:pPr>
                  <w:r w:rsidRPr="00762560">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59993" w14:textId="77777777" w:rsidR="00F47530" w:rsidRPr="00762560" w:rsidRDefault="00F47530" w:rsidP="00E77C98">
                  <w:pPr>
                    <w:pStyle w:val="rowtabella0"/>
                    <w:rPr>
                      <w:color w:val="002060"/>
                    </w:rPr>
                  </w:pPr>
                  <w:r w:rsidRPr="0076256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1A093" w14:textId="77777777" w:rsidR="00F47530" w:rsidRPr="00762560" w:rsidRDefault="00F47530" w:rsidP="00E77C98">
                  <w:pPr>
                    <w:pStyle w:val="rowtabella0"/>
                    <w:jc w:val="center"/>
                    <w:rPr>
                      <w:color w:val="002060"/>
                    </w:rPr>
                  </w:pPr>
                  <w:r w:rsidRPr="0076256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CA1121" w14:textId="77777777" w:rsidR="00F47530" w:rsidRPr="00762560" w:rsidRDefault="00F47530" w:rsidP="00E77C98">
                  <w:pPr>
                    <w:pStyle w:val="rowtabella0"/>
                    <w:jc w:val="center"/>
                    <w:rPr>
                      <w:color w:val="002060"/>
                    </w:rPr>
                  </w:pPr>
                  <w:r w:rsidRPr="00762560">
                    <w:rPr>
                      <w:color w:val="002060"/>
                    </w:rPr>
                    <w:t> </w:t>
                  </w:r>
                </w:p>
              </w:tc>
            </w:tr>
            <w:tr w:rsidR="00F47530" w:rsidRPr="00762560" w14:paraId="77505B34"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BFD5F" w14:textId="77777777" w:rsidR="00F47530" w:rsidRPr="00762560" w:rsidRDefault="00F47530" w:rsidP="00E77C98">
                  <w:pPr>
                    <w:pStyle w:val="rowtabella0"/>
                    <w:rPr>
                      <w:color w:val="002060"/>
                    </w:rPr>
                  </w:pPr>
                  <w:r w:rsidRPr="0076256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641CCC" w14:textId="77777777" w:rsidR="00F47530" w:rsidRPr="00762560" w:rsidRDefault="00F47530" w:rsidP="00E77C98">
                  <w:pPr>
                    <w:pStyle w:val="rowtabella0"/>
                    <w:rPr>
                      <w:color w:val="002060"/>
                    </w:rPr>
                  </w:pPr>
                  <w:r w:rsidRPr="00762560">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B1AA15" w14:textId="77777777" w:rsidR="00F47530" w:rsidRPr="00762560" w:rsidRDefault="00F47530" w:rsidP="00E77C98">
                  <w:pPr>
                    <w:pStyle w:val="rowtabella0"/>
                    <w:jc w:val="center"/>
                    <w:rPr>
                      <w:color w:val="002060"/>
                    </w:rPr>
                  </w:pPr>
                  <w:r w:rsidRPr="00762560">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D6B7A6" w14:textId="77777777" w:rsidR="00F47530" w:rsidRPr="00762560" w:rsidRDefault="00F47530" w:rsidP="00E77C98">
                  <w:pPr>
                    <w:pStyle w:val="rowtabella0"/>
                    <w:jc w:val="center"/>
                    <w:rPr>
                      <w:color w:val="002060"/>
                    </w:rPr>
                  </w:pPr>
                  <w:r w:rsidRPr="00762560">
                    <w:rPr>
                      <w:color w:val="002060"/>
                    </w:rPr>
                    <w:t> </w:t>
                  </w:r>
                </w:p>
              </w:tc>
            </w:tr>
            <w:tr w:rsidR="00F47530" w:rsidRPr="00762560" w14:paraId="72AA000A"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7DC7D" w14:textId="77777777" w:rsidR="00F47530" w:rsidRPr="00762560" w:rsidRDefault="00F47530" w:rsidP="00E77C98">
                  <w:pPr>
                    <w:pStyle w:val="rowtabella0"/>
                    <w:rPr>
                      <w:color w:val="002060"/>
                    </w:rPr>
                  </w:pPr>
                  <w:r w:rsidRPr="0076256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29853" w14:textId="77777777" w:rsidR="00F47530" w:rsidRPr="00762560" w:rsidRDefault="00F47530" w:rsidP="00E77C98">
                  <w:pPr>
                    <w:pStyle w:val="rowtabella0"/>
                    <w:rPr>
                      <w:color w:val="002060"/>
                    </w:rPr>
                  </w:pPr>
                  <w:r w:rsidRPr="00762560">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A9E17" w14:textId="77777777" w:rsidR="00F47530" w:rsidRPr="00762560" w:rsidRDefault="00F47530" w:rsidP="00E77C98">
                  <w:pPr>
                    <w:pStyle w:val="rowtabella0"/>
                    <w:jc w:val="center"/>
                    <w:rPr>
                      <w:color w:val="002060"/>
                    </w:rPr>
                  </w:pPr>
                  <w:r w:rsidRPr="00762560">
                    <w:rPr>
                      <w:color w:val="002060"/>
                    </w:rPr>
                    <w:t>10 - 4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FAE9A" w14:textId="77777777" w:rsidR="00F47530" w:rsidRPr="00762560" w:rsidRDefault="00F47530" w:rsidP="00E77C98">
                  <w:pPr>
                    <w:pStyle w:val="rowtabella0"/>
                    <w:jc w:val="center"/>
                    <w:rPr>
                      <w:color w:val="002060"/>
                    </w:rPr>
                  </w:pPr>
                  <w:r w:rsidRPr="00762560">
                    <w:rPr>
                      <w:color w:val="002060"/>
                    </w:rPr>
                    <w:t> </w:t>
                  </w:r>
                </w:p>
              </w:tc>
            </w:tr>
            <w:tr w:rsidR="00F47530" w:rsidRPr="00762560" w14:paraId="2099BCEC"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7ED08560" w14:textId="77777777" w:rsidR="00F47530" w:rsidRPr="00762560" w:rsidRDefault="00F47530" w:rsidP="00E77C98">
                  <w:pPr>
                    <w:pStyle w:val="rowtabella0"/>
                    <w:rPr>
                      <w:color w:val="002060"/>
                    </w:rPr>
                  </w:pPr>
                  <w:r w:rsidRPr="00762560">
                    <w:rPr>
                      <w:color w:val="002060"/>
                    </w:rPr>
                    <w:t>(1) - disputata il 05/03/2023</w:t>
                  </w:r>
                </w:p>
              </w:tc>
            </w:tr>
          </w:tbl>
          <w:p w14:paraId="44F165C1" w14:textId="77777777" w:rsidR="00F47530" w:rsidRPr="00762560" w:rsidRDefault="00F47530" w:rsidP="00E77C98">
            <w:pPr>
              <w:rPr>
                <w:color w:val="002060"/>
              </w:rPr>
            </w:pPr>
          </w:p>
        </w:tc>
      </w:tr>
    </w:tbl>
    <w:p w14:paraId="5DCCC1CE" w14:textId="77777777" w:rsidR="00F47530" w:rsidRPr="00762560" w:rsidRDefault="00F47530" w:rsidP="00F47530">
      <w:pPr>
        <w:pStyle w:val="breakline"/>
        <w:rPr>
          <w:rFonts w:eastAsiaTheme="minorEastAsia"/>
          <w:color w:val="002060"/>
        </w:rPr>
      </w:pPr>
    </w:p>
    <w:p w14:paraId="1333F4D9" w14:textId="77777777" w:rsidR="00F47530" w:rsidRPr="00762560" w:rsidRDefault="00F47530" w:rsidP="00F47530">
      <w:pPr>
        <w:pStyle w:val="breakline"/>
        <w:rPr>
          <w:color w:val="002060"/>
        </w:rPr>
      </w:pPr>
    </w:p>
    <w:p w14:paraId="4B44E9B8" w14:textId="77777777" w:rsidR="00F47530" w:rsidRPr="00762560" w:rsidRDefault="00F47530" w:rsidP="00F47530">
      <w:pPr>
        <w:pStyle w:val="titoloprinc0"/>
        <w:rPr>
          <w:color w:val="002060"/>
        </w:rPr>
      </w:pPr>
      <w:r w:rsidRPr="00762560">
        <w:rPr>
          <w:color w:val="002060"/>
        </w:rPr>
        <w:t>GIUDICE SPORTIVO</w:t>
      </w:r>
    </w:p>
    <w:p w14:paraId="2DC71D39"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4AB8E454" w14:textId="77777777" w:rsidR="00F47530" w:rsidRPr="00762560" w:rsidRDefault="00F47530" w:rsidP="00F47530">
      <w:pPr>
        <w:pStyle w:val="titolo10"/>
        <w:rPr>
          <w:color w:val="002060"/>
        </w:rPr>
      </w:pPr>
      <w:r w:rsidRPr="00762560">
        <w:rPr>
          <w:color w:val="002060"/>
        </w:rPr>
        <w:t xml:space="preserve">GARE DEL 4/ 3/2023 </w:t>
      </w:r>
    </w:p>
    <w:p w14:paraId="321C5571" w14:textId="77777777" w:rsidR="00F47530" w:rsidRPr="00762560" w:rsidRDefault="00F47530" w:rsidP="00F47530">
      <w:pPr>
        <w:pStyle w:val="titolo7a"/>
        <w:rPr>
          <w:color w:val="002060"/>
        </w:rPr>
      </w:pPr>
      <w:r w:rsidRPr="00762560">
        <w:rPr>
          <w:color w:val="002060"/>
        </w:rPr>
        <w:t xml:space="preserve">PROVVEDIMENTI DISCIPLINARI </w:t>
      </w:r>
    </w:p>
    <w:p w14:paraId="04068B40"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0A18B666" w14:textId="77777777" w:rsidR="00F47530" w:rsidRPr="00762560" w:rsidRDefault="00F47530" w:rsidP="00F47530">
      <w:pPr>
        <w:pStyle w:val="titolo30"/>
        <w:rPr>
          <w:color w:val="002060"/>
        </w:rPr>
      </w:pPr>
      <w:r w:rsidRPr="00762560">
        <w:rPr>
          <w:color w:val="002060"/>
        </w:rPr>
        <w:t xml:space="preserve">CALCIATORI ESPULSI </w:t>
      </w:r>
    </w:p>
    <w:p w14:paraId="711A179B" w14:textId="77777777" w:rsidR="00F47530" w:rsidRPr="00762560" w:rsidRDefault="00F47530" w:rsidP="00F47530">
      <w:pPr>
        <w:pStyle w:val="titolo20"/>
        <w:rPr>
          <w:color w:val="002060"/>
        </w:rPr>
      </w:pPr>
      <w:r w:rsidRPr="00762560">
        <w:rPr>
          <w:color w:val="002060"/>
        </w:rPr>
        <w:lastRenderedPageBreak/>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C0DB0DF" w14:textId="77777777" w:rsidTr="00E77C98">
        <w:tc>
          <w:tcPr>
            <w:tcW w:w="2200" w:type="dxa"/>
            <w:tcMar>
              <w:top w:w="20" w:type="dxa"/>
              <w:left w:w="20" w:type="dxa"/>
              <w:bottom w:w="20" w:type="dxa"/>
              <w:right w:w="20" w:type="dxa"/>
            </w:tcMar>
            <w:vAlign w:val="center"/>
            <w:hideMark/>
          </w:tcPr>
          <w:p w14:paraId="11088A20" w14:textId="77777777" w:rsidR="00F47530" w:rsidRPr="00762560" w:rsidRDefault="00F47530" w:rsidP="00E77C98">
            <w:pPr>
              <w:pStyle w:val="movimento"/>
              <w:rPr>
                <w:color w:val="002060"/>
              </w:rPr>
            </w:pPr>
            <w:r w:rsidRPr="00762560">
              <w:rPr>
                <w:color w:val="002060"/>
              </w:rPr>
              <w:t>OLIVIERI EDOARDO</w:t>
            </w:r>
          </w:p>
        </w:tc>
        <w:tc>
          <w:tcPr>
            <w:tcW w:w="2200" w:type="dxa"/>
            <w:tcMar>
              <w:top w:w="20" w:type="dxa"/>
              <w:left w:w="20" w:type="dxa"/>
              <w:bottom w:w="20" w:type="dxa"/>
              <w:right w:w="20" w:type="dxa"/>
            </w:tcMar>
            <w:vAlign w:val="center"/>
            <w:hideMark/>
          </w:tcPr>
          <w:p w14:paraId="0FA7A7FF" w14:textId="77777777" w:rsidR="00F47530" w:rsidRPr="00762560" w:rsidRDefault="00F47530" w:rsidP="00E77C98">
            <w:pPr>
              <w:pStyle w:val="movimento2"/>
              <w:rPr>
                <w:color w:val="002060"/>
              </w:rPr>
            </w:pPr>
            <w:r w:rsidRPr="00762560">
              <w:rPr>
                <w:color w:val="002060"/>
              </w:rPr>
              <w:t xml:space="preserve">(NUOVA JUVENTINA FFC) </w:t>
            </w:r>
          </w:p>
        </w:tc>
        <w:tc>
          <w:tcPr>
            <w:tcW w:w="800" w:type="dxa"/>
            <w:tcMar>
              <w:top w:w="20" w:type="dxa"/>
              <w:left w:w="20" w:type="dxa"/>
              <w:bottom w:w="20" w:type="dxa"/>
              <w:right w:w="20" w:type="dxa"/>
            </w:tcMar>
            <w:vAlign w:val="center"/>
            <w:hideMark/>
          </w:tcPr>
          <w:p w14:paraId="2DE4A838"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8164A3B"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A2A83C3" w14:textId="77777777" w:rsidR="00F47530" w:rsidRPr="00762560" w:rsidRDefault="00F47530" w:rsidP="00E77C98">
            <w:pPr>
              <w:pStyle w:val="movimento2"/>
              <w:rPr>
                <w:color w:val="002060"/>
              </w:rPr>
            </w:pPr>
            <w:r w:rsidRPr="00762560">
              <w:rPr>
                <w:color w:val="002060"/>
              </w:rPr>
              <w:t> </w:t>
            </w:r>
          </w:p>
        </w:tc>
      </w:tr>
    </w:tbl>
    <w:p w14:paraId="14473D78" w14:textId="77777777" w:rsidR="00F47530" w:rsidRPr="00762560" w:rsidRDefault="00F47530" w:rsidP="00F47530">
      <w:pPr>
        <w:pStyle w:val="diffida"/>
        <w:spacing w:before="80" w:beforeAutospacing="0" w:after="40" w:afterAutospacing="0"/>
        <w:rPr>
          <w:rFonts w:eastAsiaTheme="minorEastAsia"/>
          <w:color w:val="002060"/>
        </w:rPr>
      </w:pPr>
      <w:r w:rsidRPr="00762560">
        <w:rPr>
          <w:color w:val="002060"/>
        </w:rPr>
        <w:t xml:space="preserve">Dopo la segnatura del goal prendeva per il collo il giocatore avversario dandogli spintoni e un pugno causando una rissa e invasione di campo. </w:t>
      </w:r>
    </w:p>
    <w:p w14:paraId="0C0DF200" w14:textId="77777777" w:rsidR="00F47530" w:rsidRPr="00762560" w:rsidRDefault="00F47530" w:rsidP="00F47530">
      <w:pPr>
        <w:pStyle w:val="titolo20"/>
        <w:rPr>
          <w:color w:val="002060"/>
        </w:rPr>
      </w:pPr>
      <w:r w:rsidRPr="0076256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C217773" w14:textId="77777777" w:rsidTr="00E77C98">
        <w:tc>
          <w:tcPr>
            <w:tcW w:w="2200" w:type="dxa"/>
            <w:tcMar>
              <w:top w:w="20" w:type="dxa"/>
              <w:left w:w="20" w:type="dxa"/>
              <w:bottom w:w="20" w:type="dxa"/>
              <w:right w:w="20" w:type="dxa"/>
            </w:tcMar>
            <w:vAlign w:val="center"/>
            <w:hideMark/>
          </w:tcPr>
          <w:p w14:paraId="0E098F78" w14:textId="77777777" w:rsidR="00F47530" w:rsidRPr="00762560" w:rsidRDefault="00F47530" w:rsidP="00E77C98">
            <w:pPr>
              <w:pStyle w:val="movimento"/>
              <w:rPr>
                <w:color w:val="002060"/>
              </w:rPr>
            </w:pPr>
            <w:r w:rsidRPr="00762560">
              <w:rPr>
                <w:color w:val="002060"/>
              </w:rPr>
              <w:t>BARTOLACCI PIETRO</w:t>
            </w:r>
          </w:p>
        </w:tc>
        <w:tc>
          <w:tcPr>
            <w:tcW w:w="2200" w:type="dxa"/>
            <w:tcMar>
              <w:top w:w="20" w:type="dxa"/>
              <w:left w:w="20" w:type="dxa"/>
              <w:bottom w:w="20" w:type="dxa"/>
              <w:right w:w="20" w:type="dxa"/>
            </w:tcMar>
            <w:vAlign w:val="center"/>
            <w:hideMark/>
          </w:tcPr>
          <w:p w14:paraId="1FD19B2E" w14:textId="77777777" w:rsidR="00F47530" w:rsidRPr="00762560" w:rsidRDefault="00F47530" w:rsidP="00E77C98">
            <w:pPr>
              <w:pStyle w:val="movimento2"/>
              <w:rPr>
                <w:color w:val="002060"/>
              </w:rPr>
            </w:pPr>
            <w:r w:rsidRPr="00762560">
              <w:rPr>
                <w:color w:val="002060"/>
              </w:rPr>
              <w:t xml:space="preserve">(AUDAX 1970 S.ANGELO) </w:t>
            </w:r>
          </w:p>
        </w:tc>
        <w:tc>
          <w:tcPr>
            <w:tcW w:w="800" w:type="dxa"/>
            <w:tcMar>
              <w:top w:w="20" w:type="dxa"/>
              <w:left w:w="20" w:type="dxa"/>
              <w:bottom w:w="20" w:type="dxa"/>
              <w:right w:w="20" w:type="dxa"/>
            </w:tcMar>
            <w:vAlign w:val="center"/>
            <w:hideMark/>
          </w:tcPr>
          <w:p w14:paraId="473AEA1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A340911" w14:textId="77777777" w:rsidR="00F47530" w:rsidRPr="00762560" w:rsidRDefault="00F47530" w:rsidP="00E77C98">
            <w:pPr>
              <w:pStyle w:val="movimento"/>
              <w:rPr>
                <w:color w:val="002060"/>
              </w:rPr>
            </w:pPr>
            <w:r w:rsidRPr="00762560">
              <w:rPr>
                <w:color w:val="002060"/>
              </w:rPr>
              <w:t>RICORDI CARLO</w:t>
            </w:r>
          </w:p>
        </w:tc>
        <w:tc>
          <w:tcPr>
            <w:tcW w:w="2200" w:type="dxa"/>
            <w:tcMar>
              <w:top w:w="20" w:type="dxa"/>
              <w:left w:w="20" w:type="dxa"/>
              <w:bottom w:w="20" w:type="dxa"/>
              <w:right w:w="20" w:type="dxa"/>
            </w:tcMar>
            <w:vAlign w:val="center"/>
            <w:hideMark/>
          </w:tcPr>
          <w:p w14:paraId="794CA34B" w14:textId="77777777" w:rsidR="00F47530" w:rsidRPr="00762560" w:rsidRDefault="00F47530" w:rsidP="00E77C98">
            <w:pPr>
              <w:pStyle w:val="movimento2"/>
              <w:rPr>
                <w:color w:val="002060"/>
              </w:rPr>
            </w:pPr>
            <w:r w:rsidRPr="00762560">
              <w:rPr>
                <w:color w:val="002060"/>
              </w:rPr>
              <w:t xml:space="preserve">(AUDAX 1970 S.ANGELO) </w:t>
            </w:r>
          </w:p>
        </w:tc>
      </w:tr>
    </w:tbl>
    <w:p w14:paraId="7AF02C59"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6AE24DA9"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351FAC4" w14:textId="77777777" w:rsidTr="00E77C98">
        <w:tc>
          <w:tcPr>
            <w:tcW w:w="2200" w:type="dxa"/>
            <w:tcMar>
              <w:top w:w="20" w:type="dxa"/>
              <w:left w:w="20" w:type="dxa"/>
              <w:bottom w:w="20" w:type="dxa"/>
              <w:right w:w="20" w:type="dxa"/>
            </w:tcMar>
            <w:vAlign w:val="center"/>
            <w:hideMark/>
          </w:tcPr>
          <w:p w14:paraId="06CA4C00" w14:textId="77777777" w:rsidR="00F47530" w:rsidRPr="00762560" w:rsidRDefault="00F47530" w:rsidP="00E77C98">
            <w:pPr>
              <w:pStyle w:val="movimento"/>
              <w:rPr>
                <w:color w:val="002060"/>
              </w:rPr>
            </w:pPr>
            <w:r w:rsidRPr="00762560">
              <w:rPr>
                <w:color w:val="002060"/>
              </w:rPr>
              <w:t>GABBANELLI MATTEO</w:t>
            </w:r>
          </w:p>
        </w:tc>
        <w:tc>
          <w:tcPr>
            <w:tcW w:w="2200" w:type="dxa"/>
            <w:tcMar>
              <w:top w:w="20" w:type="dxa"/>
              <w:left w:w="20" w:type="dxa"/>
              <w:bottom w:w="20" w:type="dxa"/>
              <w:right w:w="20" w:type="dxa"/>
            </w:tcMar>
            <w:vAlign w:val="center"/>
            <w:hideMark/>
          </w:tcPr>
          <w:p w14:paraId="19D25C5E" w14:textId="77777777" w:rsidR="00F47530" w:rsidRPr="00762560" w:rsidRDefault="00F47530" w:rsidP="00E77C98">
            <w:pPr>
              <w:pStyle w:val="movimento2"/>
              <w:rPr>
                <w:color w:val="002060"/>
              </w:rPr>
            </w:pPr>
            <w:r w:rsidRPr="00762560">
              <w:rPr>
                <w:color w:val="002060"/>
              </w:rPr>
              <w:t xml:space="preserve">(PIETRALACROCE 73) </w:t>
            </w:r>
          </w:p>
        </w:tc>
        <w:tc>
          <w:tcPr>
            <w:tcW w:w="800" w:type="dxa"/>
            <w:tcMar>
              <w:top w:w="20" w:type="dxa"/>
              <w:left w:w="20" w:type="dxa"/>
              <w:bottom w:w="20" w:type="dxa"/>
              <w:right w:w="20" w:type="dxa"/>
            </w:tcMar>
            <w:vAlign w:val="center"/>
            <w:hideMark/>
          </w:tcPr>
          <w:p w14:paraId="362E36C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5F72AD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633FBDD" w14:textId="77777777" w:rsidR="00F47530" w:rsidRPr="00762560" w:rsidRDefault="00F47530" w:rsidP="00E77C98">
            <w:pPr>
              <w:pStyle w:val="movimento2"/>
              <w:rPr>
                <w:color w:val="002060"/>
              </w:rPr>
            </w:pPr>
            <w:r w:rsidRPr="00762560">
              <w:rPr>
                <w:color w:val="002060"/>
              </w:rPr>
              <w:t> </w:t>
            </w:r>
          </w:p>
        </w:tc>
      </w:tr>
    </w:tbl>
    <w:p w14:paraId="5B0E14DB"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58060A0" w14:textId="77777777" w:rsidTr="00E77C98">
        <w:tc>
          <w:tcPr>
            <w:tcW w:w="2200" w:type="dxa"/>
            <w:tcMar>
              <w:top w:w="20" w:type="dxa"/>
              <w:left w:w="20" w:type="dxa"/>
              <w:bottom w:w="20" w:type="dxa"/>
              <w:right w:w="20" w:type="dxa"/>
            </w:tcMar>
            <w:vAlign w:val="center"/>
            <w:hideMark/>
          </w:tcPr>
          <w:p w14:paraId="464305BA" w14:textId="77777777" w:rsidR="00F47530" w:rsidRPr="00762560" w:rsidRDefault="00F47530" w:rsidP="00E77C98">
            <w:pPr>
              <w:pStyle w:val="movimento"/>
              <w:rPr>
                <w:color w:val="002060"/>
              </w:rPr>
            </w:pPr>
            <w:r w:rsidRPr="00762560">
              <w:rPr>
                <w:color w:val="002060"/>
              </w:rPr>
              <w:t>GIACOMETTI MATTEO</w:t>
            </w:r>
          </w:p>
        </w:tc>
        <w:tc>
          <w:tcPr>
            <w:tcW w:w="2200" w:type="dxa"/>
            <w:tcMar>
              <w:top w:w="20" w:type="dxa"/>
              <w:left w:w="20" w:type="dxa"/>
              <w:bottom w:w="20" w:type="dxa"/>
              <w:right w:w="20" w:type="dxa"/>
            </w:tcMar>
            <w:vAlign w:val="center"/>
            <w:hideMark/>
          </w:tcPr>
          <w:p w14:paraId="143F8731" w14:textId="77777777" w:rsidR="00F47530" w:rsidRPr="00762560" w:rsidRDefault="00F47530" w:rsidP="00E77C98">
            <w:pPr>
              <w:pStyle w:val="movimento2"/>
              <w:rPr>
                <w:color w:val="002060"/>
              </w:rPr>
            </w:pPr>
            <w:r w:rsidRPr="00762560">
              <w:rPr>
                <w:color w:val="002060"/>
              </w:rPr>
              <w:t xml:space="preserve">(REAL FABRIANO) </w:t>
            </w:r>
          </w:p>
        </w:tc>
        <w:tc>
          <w:tcPr>
            <w:tcW w:w="800" w:type="dxa"/>
            <w:tcMar>
              <w:top w:w="20" w:type="dxa"/>
              <w:left w:w="20" w:type="dxa"/>
              <w:bottom w:w="20" w:type="dxa"/>
              <w:right w:w="20" w:type="dxa"/>
            </w:tcMar>
            <w:vAlign w:val="center"/>
            <w:hideMark/>
          </w:tcPr>
          <w:p w14:paraId="6432156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06AF50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2467EEE" w14:textId="77777777" w:rsidR="00F47530" w:rsidRPr="00762560" w:rsidRDefault="00F47530" w:rsidP="00E77C98">
            <w:pPr>
              <w:pStyle w:val="movimento2"/>
              <w:rPr>
                <w:color w:val="002060"/>
              </w:rPr>
            </w:pPr>
            <w:r w:rsidRPr="00762560">
              <w:rPr>
                <w:color w:val="002060"/>
              </w:rPr>
              <w:t> </w:t>
            </w:r>
          </w:p>
        </w:tc>
      </w:tr>
    </w:tbl>
    <w:p w14:paraId="5907D71B"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02353CE" w14:textId="77777777" w:rsidTr="00E77C98">
        <w:tc>
          <w:tcPr>
            <w:tcW w:w="2200" w:type="dxa"/>
            <w:tcMar>
              <w:top w:w="20" w:type="dxa"/>
              <w:left w:w="20" w:type="dxa"/>
              <w:bottom w:w="20" w:type="dxa"/>
              <w:right w:w="20" w:type="dxa"/>
            </w:tcMar>
            <w:vAlign w:val="center"/>
            <w:hideMark/>
          </w:tcPr>
          <w:p w14:paraId="1CD3FFC0" w14:textId="77777777" w:rsidR="00F47530" w:rsidRPr="00762560" w:rsidRDefault="00F47530" w:rsidP="00E77C98">
            <w:pPr>
              <w:pStyle w:val="movimento"/>
              <w:rPr>
                <w:color w:val="002060"/>
              </w:rPr>
            </w:pPr>
            <w:r w:rsidRPr="00762560">
              <w:rPr>
                <w:color w:val="002060"/>
              </w:rPr>
              <w:t>CORESI NICOLO</w:t>
            </w:r>
          </w:p>
        </w:tc>
        <w:tc>
          <w:tcPr>
            <w:tcW w:w="2200" w:type="dxa"/>
            <w:tcMar>
              <w:top w:w="20" w:type="dxa"/>
              <w:left w:w="20" w:type="dxa"/>
              <w:bottom w:w="20" w:type="dxa"/>
              <w:right w:w="20" w:type="dxa"/>
            </w:tcMar>
            <w:vAlign w:val="center"/>
            <w:hideMark/>
          </w:tcPr>
          <w:p w14:paraId="0C073388" w14:textId="77777777" w:rsidR="00F47530" w:rsidRPr="00762560" w:rsidRDefault="00F47530" w:rsidP="00E77C98">
            <w:pPr>
              <w:pStyle w:val="movimento2"/>
              <w:rPr>
                <w:color w:val="002060"/>
              </w:rPr>
            </w:pPr>
            <w:r w:rsidRPr="00762560">
              <w:rPr>
                <w:color w:val="002060"/>
              </w:rPr>
              <w:t xml:space="preserve">(DINAMIS 1990) </w:t>
            </w:r>
          </w:p>
        </w:tc>
        <w:tc>
          <w:tcPr>
            <w:tcW w:w="800" w:type="dxa"/>
            <w:tcMar>
              <w:top w:w="20" w:type="dxa"/>
              <w:left w:w="20" w:type="dxa"/>
              <w:bottom w:w="20" w:type="dxa"/>
              <w:right w:w="20" w:type="dxa"/>
            </w:tcMar>
            <w:vAlign w:val="center"/>
            <w:hideMark/>
          </w:tcPr>
          <w:p w14:paraId="0B50A68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0112C6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DE187CC" w14:textId="77777777" w:rsidR="00F47530" w:rsidRPr="00762560" w:rsidRDefault="00F47530" w:rsidP="00E77C98">
            <w:pPr>
              <w:pStyle w:val="movimento2"/>
              <w:rPr>
                <w:color w:val="002060"/>
              </w:rPr>
            </w:pPr>
            <w:r w:rsidRPr="00762560">
              <w:rPr>
                <w:color w:val="002060"/>
              </w:rPr>
              <w:t> </w:t>
            </w:r>
          </w:p>
        </w:tc>
      </w:tr>
    </w:tbl>
    <w:p w14:paraId="1652F69B"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7BC6250" w14:textId="77777777" w:rsidTr="00E77C98">
        <w:tc>
          <w:tcPr>
            <w:tcW w:w="2200" w:type="dxa"/>
            <w:tcMar>
              <w:top w:w="20" w:type="dxa"/>
              <w:left w:w="20" w:type="dxa"/>
              <w:bottom w:w="20" w:type="dxa"/>
              <w:right w:w="20" w:type="dxa"/>
            </w:tcMar>
            <w:vAlign w:val="center"/>
            <w:hideMark/>
          </w:tcPr>
          <w:p w14:paraId="07CB5A06" w14:textId="77777777" w:rsidR="00F47530" w:rsidRPr="00762560" w:rsidRDefault="00F47530" w:rsidP="00E77C98">
            <w:pPr>
              <w:pStyle w:val="movimento"/>
              <w:rPr>
                <w:color w:val="002060"/>
              </w:rPr>
            </w:pPr>
            <w:r w:rsidRPr="00762560">
              <w:rPr>
                <w:color w:val="002060"/>
              </w:rPr>
              <w:t>FILIALI LUCCHETTI MATTEO</w:t>
            </w:r>
          </w:p>
        </w:tc>
        <w:tc>
          <w:tcPr>
            <w:tcW w:w="2200" w:type="dxa"/>
            <w:tcMar>
              <w:top w:w="20" w:type="dxa"/>
              <w:left w:w="20" w:type="dxa"/>
              <w:bottom w:w="20" w:type="dxa"/>
              <w:right w:w="20" w:type="dxa"/>
            </w:tcMar>
            <w:vAlign w:val="center"/>
            <w:hideMark/>
          </w:tcPr>
          <w:p w14:paraId="1F49571F" w14:textId="77777777" w:rsidR="00F47530" w:rsidRPr="00762560" w:rsidRDefault="00F47530" w:rsidP="00E77C98">
            <w:pPr>
              <w:pStyle w:val="movimento2"/>
              <w:rPr>
                <w:color w:val="002060"/>
              </w:rPr>
            </w:pPr>
            <w:r w:rsidRPr="00762560">
              <w:rPr>
                <w:color w:val="002060"/>
              </w:rPr>
              <w:t xml:space="preserve">(DINAMIS 1990) </w:t>
            </w:r>
          </w:p>
        </w:tc>
        <w:tc>
          <w:tcPr>
            <w:tcW w:w="800" w:type="dxa"/>
            <w:tcMar>
              <w:top w:w="20" w:type="dxa"/>
              <w:left w:w="20" w:type="dxa"/>
              <w:bottom w:w="20" w:type="dxa"/>
              <w:right w:w="20" w:type="dxa"/>
            </w:tcMar>
            <w:vAlign w:val="center"/>
            <w:hideMark/>
          </w:tcPr>
          <w:p w14:paraId="5BA009E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5A9450E" w14:textId="77777777" w:rsidR="00F47530" w:rsidRPr="00762560" w:rsidRDefault="00F47530" w:rsidP="00E77C98">
            <w:pPr>
              <w:pStyle w:val="movimento"/>
              <w:rPr>
                <w:color w:val="002060"/>
              </w:rPr>
            </w:pPr>
            <w:r w:rsidRPr="00762560">
              <w:rPr>
                <w:color w:val="002060"/>
              </w:rPr>
              <w:t>PESARESI TOMMASO</w:t>
            </w:r>
          </w:p>
        </w:tc>
        <w:tc>
          <w:tcPr>
            <w:tcW w:w="2200" w:type="dxa"/>
            <w:tcMar>
              <w:top w:w="20" w:type="dxa"/>
              <w:left w:w="20" w:type="dxa"/>
              <w:bottom w:w="20" w:type="dxa"/>
              <w:right w:w="20" w:type="dxa"/>
            </w:tcMar>
            <w:vAlign w:val="center"/>
            <w:hideMark/>
          </w:tcPr>
          <w:p w14:paraId="69CAE4E7" w14:textId="77777777" w:rsidR="00F47530" w:rsidRPr="00762560" w:rsidRDefault="00F47530" w:rsidP="00E77C98">
            <w:pPr>
              <w:pStyle w:val="movimento2"/>
              <w:rPr>
                <w:color w:val="002060"/>
              </w:rPr>
            </w:pPr>
            <w:r w:rsidRPr="00762560">
              <w:rPr>
                <w:color w:val="002060"/>
              </w:rPr>
              <w:t xml:space="preserve">(PIETRALACROCE 73) </w:t>
            </w:r>
          </w:p>
        </w:tc>
      </w:tr>
    </w:tbl>
    <w:p w14:paraId="01145C3A"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991B265" w14:textId="77777777" w:rsidTr="00E77C98">
        <w:tc>
          <w:tcPr>
            <w:tcW w:w="2200" w:type="dxa"/>
            <w:tcMar>
              <w:top w:w="20" w:type="dxa"/>
              <w:left w:w="20" w:type="dxa"/>
              <w:bottom w:w="20" w:type="dxa"/>
              <w:right w:w="20" w:type="dxa"/>
            </w:tcMar>
            <w:vAlign w:val="center"/>
            <w:hideMark/>
          </w:tcPr>
          <w:p w14:paraId="0522C34A" w14:textId="77777777" w:rsidR="00F47530" w:rsidRPr="00762560" w:rsidRDefault="00F47530" w:rsidP="00E77C98">
            <w:pPr>
              <w:pStyle w:val="movimento"/>
              <w:rPr>
                <w:color w:val="002060"/>
              </w:rPr>
            </w:pPr>
            <w:r w:rsidRPr="00762560">
              <w:rPr>
                <w:color w:val="002060"/>
              </w:rPr>
              <w:t>BRAMERIO ANDREW</w:t>
            </w:r>
          </w:p>
        </w:tc>
        <w:tc>
          <w:tcPr>
            <w:tcW w:w="2200" w:type="dxa"/>
            <w:tcMar>
              <w:top w:w="20" w:type="dxa"/>
              <w:left w:w="20" w:type="dxa"/>
              <w:bottom w:w="20" w:type="dxa"/>
              <w:right w:w="20" w:type="dxa"/>
            </w:tcMar>
            <w:vAlign w:val="center"/>
            <w:hideMark/>
          </w:tcPr>
          <w:p w14:paraId="21AA936D" w14:textId="77777777" w:rsidR="00F47530" w:rsidRPr="00762560" w:rsidRDefault="00F47530" w:rsidP="00E77C98">
            <w:pPr>
              <w:pStyle w:val="movimento2"/>
              <w:rPr>
                <w:color w:val="002060"/>
              </w:rPr>
            </w:pPr>
            <w:r w:rsidRPr="00762560">
              <w:rPr>
                <w:color w:val="002060"/>
              </w:rPr>
              <w:t xml:space="preserve">(AUDAX 1970 S.ANGELO) </w:t>
            </w:r>
          </w:p>
        </w:tc>
        <w:tc>
          <w:tcPr>
            <w:tcW w:w="800" w:type="dxa"/>
            <w:tcMar>
              <w:top w:w="20" w:type="dxa"/>
              <w:left w:w="20" w:type="dxa"/>
              <w:bottom w:w="20" w:type="dxa"/>
              <w:right w:w="20" w:type="dxa"/>
            </w:tcMar>
            <w:vAlign w:val="center"/>
            <w:hideMark/>
          </w:tcPr>
          <w:p w14:paraId="27E67BA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022489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E478A4E" w14:textId="77777777" w:rsidR="00F47530" w:rsidRPr="00762560" w:rsidRDefault="00F47530" w:rsidP="00E77C98">
            <w:pPr>
              <w:pStyle w:val="movimento2"/>
              <w:rPr>
                <w:color w:val="002060"/>
              </w:rPr>
            </w:pPr>
            <w:r w:rsidRPr="00762560">
              <w:rPr>
                <w:color w:val="002060"/>
              </w:rPr>
              <w:t> </w:t>
            </w:r>
          </w:p>
        </w:tc>
      </w:tr>
    </w:tbl>
    <w:p w14:paraId="5575A149" w14:textId="77777777" w:rsidR="00F47530" w:rsidRPr="00762560" w:rsidRDefault="00F47530" w:rsidP="00F47530">
      <w:pPr>
        <w:pStyle w:val="titolo10"/>
        <w:rPr>
          <w:rFonts w:eastAsiaTheme="minorEastAsia"/>
          <w:color w:val="002060"/>
        </w:rPr>
      </w:pPr>
      <w:r w:rsidRPr="00762560">
        <w:rPr>
          <w:color w:val="002060"/>
        </w:rPr>
        <w:t xml:space="preserve">GARE DEL 5/ 3/2023 </w:t>
      </w:r>
    </w:p>
    <w:p w14:paraId="1CB94A22" w14:textId="77777777" w:rsidR="00F47530" w:rsidRPr="00762560" w:rsidRDefault="00F47530" w:rsidP="00F47530">
      <w:pPr>
        <w:pStyle w:val="titolo7a"/>
        <w:rPr>
          <w:color w:val="002060"/>
        </w:rPr>
      </w:pPr>
      <w:r w:rsidRPr="00762560">
        <w:rPr>
          <w:color w:val="002060"/>
        </w:rPr>
        <w:t xml:space="preserve">PROVVEDIMENTI DISCIPLINARI </w:t>
      </w:r>
    </w:p>
    <w:p w14:paraId="0B5DC150"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26CDCE11" w14:textId="77777777" w:rsidR="00F47530" w:rsidRPr="00762560" w:rsidRDefault="00F47530" w:rsidP="00F47530">
      <w:pPr>
        <w:pStyle w:val="titolo30"/>
        <w:rPr>
          <w:color w:val="002060"/>
        </w:rPr>
      </w:pPr>
      <w:r w:rsidRPr="00762560">
        <w:rPr>
          <w:color w:val="002060"/>
        </w:rPr>
        <w:t xml:space="preserve">CALCIATORI NON ESPULSI </w:t>
      </w:r>
    </w:p>
    <w:p w14:paraId="406717E6" w14:textId="77777777" w:rsidR="00F47530" w:rsidRPr="00762560" w:rsidRDefault="00F47530" w:rsidP="00F47530">
      <w:pPr>
        <w:pStyle w:val="titolo20"/>
        <w:rPr>
          <w:color w:val="002060"/>
        </w:rPr>
      </w:pPr>
      <w:r w:rsidRPr="0076256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7AD5A2F" w14:textId="77777777" w:rsidTr="00E77C98">
        <w:tc>
          <w:tcPr>
            <w:tcW w:w="2200" w:type="dxa"/>
            <w:tcMar>
              <w:top w:w="20" w:type="dxa"/>
              <w:left w:w="20" w:type="dxa"/>
              <w:bottom w:w="20" w:type="dxa"/>
              <w:right w:w="20" w:type="dxa"/>
            </w:tcMar>
            <w:vAlign w:val="center"/>
            <w:hideMark/>
          </w:tcPr>
          <w:p w14:paraId="4E0CB576" w14:textId="77777777" w:rsidR="00F47530" w:rsidRPr="00762560" w:rsidRDefault="00F47530" w:rsidP="00E77C98">
            <w:pPr>
              <w:pStyle w:val="movimento"/>
              <w:rPr>
                <w:color w:val="002060"/>
              </w:rPr>
            </w:pPr>
            <w:r w:rsidRPr="00762560">
              <w:rPr>
                <w:color w:val="002060"/>
              </w:rPr>
              <w:t>FEDELI DANIELE</w:t>
            </w:r>
          </w:p>
        </w:tc>
        <w:tc>
          <w:tcPr>
            <w:tcW w:w="2200" w:type="dxa"/>
            <w:tcMar>
              <w:top w:w="20" w:type="dxa"/>
              <w:left w:w="20" w:type="dxa"/>
              <w:bottom w:w="20" w:type="dxa"/>
              <w:right w:w="20" w:type="dxa"/>
            </w:tcMar>
            <w:vAlign w:val="center"/>
            <w:hideMark/>
          </w:tcPr>
          <w:p w14:paraId="589A40B7" w14:textId="77777777" w:rsidR="00F47530" w:rsidRPr="00762560" w:rsidRDefault="00F47530" w:rsidP="00E77C98">
            <w:pPr>
              <w:pStyle w:val="movimento2"/>
              <w:rPr>
                <w:color w:val="002060"/>
              </w:rPr>
            </w:pPr>
            <w:r w:rsidRPr="00762560">
              <w:rPr>
                <w:color w:val="002060"/>
              </w:rPr>
              <w:t xml:space="preserve">(CALCETTO NUMANA) </w:t>
            </w:r>
          </w:p>
        </w:tc>
        <w:tc>
          <w:tcPr>
            <w:tcW w:w="800" w:type="dxa"/>
            <w:tcMar>
              <w:top w:w="20" w:type="dxa"/>
              <w:left w:w="20" w:type="dxa"/>
              <w:bottom w:w="20" w:type="dxa"/>
              <w:right w:w="20" w:type="dxa"/>
            </w:tcMar>
            <w:vAlign w:val="center"/>
            <w:hideMark/>
          </w:tcPr>
          <w:p w14:paraId="30B185F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56C6A1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B2F7BCE" w14:textId="77777777" w:rsidR="00F47530" w:rsidRPr="00762560" w:rsidRDefault="00F47530" w:rsidP="00E77C98">
            <w:pPr>
              <w:pStyle w:val="movimento2"/>
              <w:rPr>
                <w:color w:val="002060"/>
              </w:rPr>
            </w:pPr>
            <w:r w:rsidRPr="00762560">
              <w:rPr>
                <w:color w:val="002060"/>
              </w:rPr>
              <w:t> </w:t>
            </w:r>
          </w:p>
        </w:tc>
      </w:tr>
    </w:tbl>
    <w:p w14:paraId="5069C0CC" w14:textId="77777777" w:rsidR="00F47530" w:rsidRPr="00762560" w:rsidRDefault="00F47530" w:rsidP="00F47530">
      <w:pPr>
        <w:pStyle w:val="titolo20"/>
        <w:rPr>
          <w:rFonts w:eastAsiaTheme="minorEastAsia"/>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036F0141" w14:textId="77777777" w:rsidTr="00E77C98">
        <w:tc>
          <w:tcPr>
            <w:tcW w:w="2200" w:type="dxa"/>
            <w:tcMar>
              <w:top w:w="20" w:type="dxa"/>
              <w:left w:w="20" w:type="dxa"/>
              <w:bottom w:w="20" w:type="dxa"/>
              <w:right w:w="20" w:type="dxa"/>
            </w:tcMar>
            <w:vAlign w:val="center"/>
            <w:hideMark/>
          </w:tcPr>
          <w:p w14:paraId="0416388A" w14:textId="77777777" w:rsidR="00F47530" w:rsidRPr="00762560" w:rsidRDefault="00F47530" w:rsidP="00E77C98">
            <w:pPr>
              <w:pStyle w:val="movimento"/>
              <w:rPr>
                <w:color w:val="002060"/>
              </w:rPr>
            </w:pPr>
            <w:r w:rsidRPr="00762560">
              <w:rPr>
                <w:color w:val="002060"/>
              </w:rPr>
              <w:t>MEHNI HAMZA</w:t>
            </w:r>
          </w:p>
        </w:tc>
        <w:tc>
          <w:tcPr>
            <w:tcW w:w="2200" w:type="dxa"/>
            <w:tcMar>
              <w:top w:w="20" w:type="dxa"/>
              <w:left w:w="20" w:type="dxa"/>
              <w:bottom w:w="20" w:type="dxa"/>
              <w:right w:w="20" w:type="dxa"/>
            </w:tcMar>
            <w:vAlign w:val="center"/>
            <w:hideMark/>
          </w:tcPr>
          <w:p w14:paraId="6383C538" w14:textId="77777777" w:rsidR="00F47530" w:rsidRPr="00762560" w:rsidRDefault="00F47530" w:rsidP="00E77C98">
            <w:pPr>
              <w:pStyle w:val="movimento2"/>
              <w:rPr>
                <w:color w:val="002060"/>
              </w:rPr>
            </w:pPr>
            <w:r w:rsidRPr="00762560">
              <w:rPr>
                <w:color w:val="002060"/>
              </w:rPr>
              <w:t xml:space="preserve">(SPECIAL ONE SPORTING CLUB) </w:t>
            </w:r>
          </w:p>
        </w:tc>
        <w:tc>
          <w:tcPr>
            <w:tcW w:w="800" w:type="dxa"/>
            <w:tcMar>
              <w:top w:w="20" w:type="dxa"/>
              <w:left w:w="20" w:type="dxa"/>
              <w:bottom w:w="20" w:type="dxa"/>
              <w:right w:w="20" w:type="dxa"/>
            </w:tcMar>
            <w:vAlign w:val="center"/>
            <w:hideMark/>
          </w:tcPr>
          <w:p w14:paraId="5131F34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44F916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B8A4B13" w14:textId="77777777" w:rsidR="00F47530" w:rsidRPr="00762560" w:rsidRDefault="00F47530" w:rsidP="00E77C98">
            <w:pPr>
              <w:pStyle w:val="movimento2"/>
              <w:rPr>
                <w:color w:val="002060"/>
              </w:rPr>
            </w:pPr>
            <w:r w:rsidRPr="00762560">
              <w:rPr>
                <w:color w:val="002060"/>
              </w:rPr>
              <w:t> </w:t>
            </w:r>
          </w:p>
        </w:tc>
      </w:tr>
    </w:tbl>
    <w:p w14:paraId="548FDD13"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379F762" w14:textId="77777777" w:rsidTr="00E77C98">
        <w:tc>
          <w:tcPr>
            <w:tcW w:w="2200" w:type="dxa"/>
            <w:tcMar>
              <w:top w:w="20" w:type="dxa"/>
              <w:left w:w="20" w:type="dxa"/>
              <w:bottom w:w="20" w:type="dxa"/>
              <w:right w:w="20" w:type="dxa"/>
            </w:tcMar>
            <w:vAlign w:val="center"/>
            <w:hideMark/>
          </w:tcPr>
          <w:p w14:paraId="2E21002A" w14:textId="77777777" w:rsidR="00F47530" w:rsidRPr="00762560" w:rsidRDefault="00F47530" w:rsidP="00E77C98">
            <w:pPr>
              <w:pStyle w:val="movimento"/>
              <w:rPr>
                <w:color w:val="002060"/>
              </w:rPr>
            </w:pPr>
            <w:r w:rsidRPr="00762560">
              <w:rPr>
                <w:color w:val="002060"/>
              </w:rPr>
              <w:t>DI LENA SAMUEL</w:t>
            </w:r>
          </w:p>
        </w:tc>
        <w:tc>
          <w:tcPr>
            <w:tcW w:w="2200" w:type="dxa"/>
            <w:tcMar>
              <w:top w:w="20" w:type="dxa"/>
              <w:left w:w="20" w:type="dxa"/>
              <w:bottom w:w="20" w:type="dxa"/>
              <w:right w:w="20" w:type="dxa"/>
            </w:tcMar>
            <w:vAlign w:val="center"/>
            <w:hideMark/>
          </w:tcPr>
          <w:p w14:paraId="43101211" w14:textId="77777777" w:rsidR="00F47530" w:rsidRPr="00762560" w:rsidRDefault="00F47530" w:rsidP="00E77C98">
            <w:pPr>
              <w:pStyle w:val="movimento2"/>
              <w:rPr>
                <w:color w:val="002060"/>
              </w:rPr>
            </w:pPr>
            <w:r w:rsidRPr="00762560">
              <w:rPr>
                <w:color w:val="002060"/>
              </w:rPr>
              <w:t xml:space="preserve">(CALCETTO NUMANA) </w:t>
            </w:r>
          </w:p>
        </w:tc>
        <w:tc>
          <w:tcPr>
            <w:tcW w:w="800" w:type="dxa"/>
            <w:tcMar>
              <w:top w:w="20" w:type="dxa"/>
              <w:left w:w="20" w:type="dxa"/>
              <w:bottom w:w="20" w:type="dxa"/>
              <w:right w:w="20" w:type="dxa"/>
            </w:tcMar>
            <w:vAlign w:val="center"/>
            <w:hideMark/>
          </w:tcPr>
          <w:p w14:paraId="5A91E29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29AF1247"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5CE996" w14:textId="77777777" w:rsidR="00F47530" w:rsidRPr="00762560" w:rsidRDefault="00F47530" w:rsidP="00E77C98">
            <w:pPr>
              <w:pStyle w:val="movimento2"/>
              <w:rPr>
                <w:color w:val="002060"/>
              </w:rPr>
            </w:pPr>
            <w:r w:rsidRPr="00762560">
              <w:rPr>
                <w:color w:val="002060"/>
              </w:rPr>
              <w:t> </w:t>
            </w:r>
          </w:p>
        </w:tc>
      </w:tr>
    </w:tbl>
    <w:p w14:paraId="091446EB"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7ECB4C73" w14:textId="77777777" w:rsidTr="00E77C98">
        <w:tc>
          <w:tcPr>
            <w:tcW w:w="2200" w:type="dxa"/>
            <w:tcMar>
              <w:top w:w="20" w:type="dxa"/>
              <w:left w:w="20" w:type="dxa"/>
              <w:bottom w:w="20" w:type="dxa"/>
              <w:right w:w="20" w:type="dxa"/>
            </w:tcMar>
            <w:vAlign w:val="center"/>
            <w:hideMark/>
          </w:tcPr>
          <w:p w14:paraId="69F15074" w14:textId="77777777" w:rsidR="00F47530" w:rsidRPr="00762560" w:rsidRDefault="00F47530" w:rsidP="00E77C98">
            <w:pPr>
              <w:pStyle w:val="movimento"/>
              <w:rPr>
                <w:color w:val="002060"/>
              </w:rPr>
            </w:pPr>
            <w:r w:rsidRPr="00762560">
              <w:rPr>
                <w:color w:val="002060"/>
              </w:rPr>
              <w:t>MARZIALI JOSHUA</w:t>
            </w:r>
          </w:p>
        </w:tc>
        <w:tc>
          <w:tcPr>
            <w:tcW w:w="2200" w:type="dxa"/>
            <w:tcMar>
              <w:top w:w="20" w:type="dxa"/>
              <w:left w:w="20" w:type="dxa"/>
              <w:bottom w:w="20" w:type="dxa"/>
              <w:right w:w="20" w:type="dxa"/>
            </w:tcMar>
            <w:vAlign w:val="center"/>
            <w:hideMark/>
          </w:tcPr>
          <w:p w14:paraId="69A85CFC" w14:textId="77777777" w:rsidR="00F47530" w:rsidRPr="00762560" w:rsidRDefault="00F47530" w:rsidP="00E77C98">
            <w:pPr>
              <w:pStyle w:val="movimento2"/>
              <w:rPr>
                <w:color w:val="002060"/>
              </w:rPr>
            </w:pPr>
            <w:r w:rsidRPr="00762560">
              <w:rPr>
                <w:color w:val="002060"/>
              </w:rPr>
              <w:t xml:space="preserve">(FERMANA FUTSAL 2022) </w:t>
            </w:r>
          </w:p>
        </w:tc>
        <w:tc>
          <w:tcPr>
            <w:tcW w:w="800" w:type="dxa"/>
            <w:tcMar>
              <w:top w:w="20" w:type="dxa"/>
              <w:left w:w="20" w:type="dxa"/>
              <w:bottom w:w="20" w:type="dxa"/>
              <w:right w:w="20" w:type="dxa"/>
            </w:tcMar>
            <w:vAlign w:val="center"/>
            <w:hideMark/>
          </w:tcPr>
          <w:p w14:paraId="7B04307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AC56920"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25EED88" w14:textId="77777777" w:rsidR="00F47530" w:rsidRPr="00762560" w:rsidRDefault="00F47530" w:rsidP="00E77C98">
            <w:pPr>
              <w:pStyle w:val="movimento2"/>
              <w:rPr>
                <w:color w:val="002060"/>
              </w:rPr>
            </w:pPr>
            <w:r w:rsidRPr="00762560">
              <w:rPr>
                <w:color w:val="002060"/>
              </w:rPr>
              <w:t> </w:t>
            </w:r>
          </w:p>
        </w:tc>
      </w:tr>
    </w:tbl>
    <w:p w14:paraId="5840D402"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88BCD75" w14:textId="77777777" w:rsidTr="00E77C98">
        <w:tc>
          <w:tcPr>
            <w:tcW w:w="2200" w:type="dxa"/>
            <w:tcMar>
              <w:top w:w="20" w:type="dxa"/>
              <w:left w:w="20" w:type="dxa"/>
              <w:bottom w:w="20" w:type="dxa"/>
              <w:right w:w="20" w:type="dxa"/>
            </w:tcMar>
            <w:vAlign w:val="center"/>
            <w:hideMark/>
          </w:tcPr>
          <w:p w14:paraId="4A1230DC" w14:textId="77777777" w:rsidR="00F47530" w:rsidRPr="00762560" w:rsidRDefault="00F47530" w:rsidP="00E77C98">
            <w:pPr>
              <w:pStyle w:val="movimento"/>
              <w:rPr>
                <w:color w:val="002060"/>
              </w:rPr>
            </w:pPr>
            <w:r w:rsidRPr="00762560">
              <w:rPr>
                <w:color w:val="002060"/>
              </w:rPr>
              <w:t>MOUFRIJE GHASSAN</w:t>
            </w:r>
          </w:p>
        </w:tc>
        <w:tc>
          <w:tcPr>
            <w:tcW w:w="2200" w:type="dxa"/>
            <w:tcMar>
              <w:top w:w="20" w:type="dxa"/>
              <w:left w:w="20" w:type="dxa"/>
              <w:bottom w:w="20" w:type="dxa"/>
              <w:right w:w="20" w:type="dxa"/>
            </w:tcMar>
            <w:vAlign w:val="center"/>
            <w:hideMark/>
          </w:tcPr>
          <w:p w14:paraId="36E9437C" w14:textId="77777777" w:rsidR="00F47530" w:rsidRPr="00762560" w:rsidRDefault="00F47530" w:rsidP="00E77C98">
            <w:pPr>
              <w:pStyle w:val="movimento2"/>
              <w:rPr>
                <w:color w:val="002060"/>
              </w:rPr>
            </w:pPr>
            <w:r w:rsidRPr="00762560">
              <w:rPr>
                <w:color w:val="002060"/>
              </w:rPr>
              <w:t xml:space="preserve">(OSIMO FIVE) </w:t>
            </w:r>
          </w:p>
        </w:tc>
        <w:tc>
          <w:tcPr>
            <w:tcW w:w="800" w:type="dxa"/>
            <w:tcMar>
              <w:top w:w="20" w:type="dxa"/>
              <w:left w:w="20" w:type="dxa"/>
              <w:bottom w:w="20" w:type="dxa"/>
              <w:right w:w="20" w:type="dxa"/>
            </w:tcMar>
            <w:vAlign w:val="center"/>
            <w:hideMark/>
          </w:tcPr>
          <w:p w14:paraId="2DCEC48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056A976" w14:textId="77777777" w:rsidR="00F47530" w:rsidRPr="00762560" w:rsidRDefault="00F47530" w:rsidP="00E77C98">
            <w:pPr>
              <w:pStyle w:val="movimento"/>
              <w:rPr>
                <w:color w:val="002060"/>
              </w:rPr>
            </w:pPr>
            <w:r w:rsidRPr="00762560">
              <w:rPr>
                <w:color w:val="002060"/>
              </w:rPr>
              <w:t>BATTISTELLI ANDREA</w:t>
            </w:r>
          </w:p>
        </w:tc>
        <w:tc>
          <w:tcPr>
            <w:tcW w:w="2200" w:type="dxa"/>
            <w:tcMar>
              <w:top w:w="20" w:type="dxa"/>
              <w:left w:w="20" w:type="dxa"/>
              <w:bottom w:w="20" w:type="dxa"/>
              <w:right w:w="20" w:type="dxa"/>
            </w:tcMar>
            <w:vAlign w:val="center"/>
            <w:hideMark/>
          </w:tcPr>
          <w:p w14:paraId="47B01112" w14:textId="77777777" w:rsidR="00F47530" w:rsidRPr="00762560" w:rsidRDefault="00F47530" w:rsidP="00E77C98">
            <w:pPr>
              <w:pStyle w:val="movimento2"/>
              <w:rPr>
                <w:color w:val="002060"/>
              </w:rPr>
            </w:pPr>
            <w:r w:rsidRPr="00762560">
              <w:rPr>
                <w:color w:val="002060"/>
              </w:rPr>
              <w:t xml:space="preserve">(SPECIAL ONE SPORTING CLUB) </w:t>
            </w:r>
          </w:p>
        </w:tc>
      </w:tr>
      <w:tr w:rsidR="00F47530" w:rsidRPr="00762560" w14:paraId="3D351C43" w14:textId="77777777" w:rsidTr="00E77C98">
        <w:tc>
          <w:tcPr>
            <w:tcW w:w="2200" w:type="dxa"/>
            <w:tcMar>
              <w:top w:w="20" w:type="dxa"/>
              <w:left w:w="20" w:type="dxa"/>
              <w:bottom w:w="20" w:type="dxa"/>
              <w:right w:w="20" w:type="dxa"/>
            </w:tcMar>
            <w:vAlign w:val="center"/>
            <w:hideMark/>
          </w:tcPr>
          <w:p w14:paraId="3655ED40" w14:textId="77777777" w:rsidR="00F47530" w:rsidRPr="00762560" w:rsidRDefault="00F47530" w:rsidP="00E77C98">
            <w:pPr>
              <w:pStyle w:val="movimento"/>
              <w:rPr>
                <w:color w:val="002060"/>
              </w:rPr>
            </w:pPr>
            <w:r w:rsidRPr="00762560">
              <w:rPr>
                <w:color w:val="002060"/>
              </w:rPr>
              <w:t>FABIANO DAVIDE</w:t>
            </w:r>
          </w:p>
        </w:tc>
        <w:tc>
          <w:tcPr>
            <w:tcW w:w="2200" w:type="dxa"/>
            <w:tcMar>
              <w:top w:w="20" w:type="dxa"/>
              <w:left w:w="20" w:type="dxa"/>
              <w:bottom w:w="20" w:type="dxa"/>
              <w:right w:w="20" w:type="dxa"/>
            </w:tcMar>
            <w:vAlign w:val="center"/>
            <w:hideMark/>
          </w:tcPr>
          <w:p w14:paraId="197B91BC" w14:textId="77777777" w:rsidR="00F47530" w:rsidRPr="00762560" w:rsidRDefault="00F47530" w:rsidP="00E77C98">
            <w:pPr>
              <w:pStyle w:val="movimento2"/>
              <w:rPr>
                <w:color w:val="002060"/>
              </w:rPr>
            </w:pPr>
            <w:r w:rsidRPr="00762560">
              <w:rPr>
                <w:color w:val="002060"/>
              </w:rPr>
              <w:t xml:space="preserve">(SPECIAL ONE SPORTING CLUB) </w:t>
            </w:r>
          </w:p>
        </w:tc>
        <w:tc>
          <w:tcPr>
            <w:tcW w:w="800" w:type="dxa"/>
            <w:tcMar>
              <w:top w:w="20" w:type="dxa"/>
              <w:left w:w="20" w:type="dxa"/>
              <w:bottom w:w="20" w:type="dxa"/>
              <w:right w:w="20" w:type="dxa"/>
            </w:tcMar>
            <w:vAlign w:val="center"/>
            <w:hideMark/>
          </w:tcPr>
          <w:p w14:paraId="349298D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6FE24C7" w14:textId="77777777" w:rsidR="00F47530" w:rsidRPr="00762560" w:rsidRDefault="00F47530" w:rsidP="00E77C98">
            <w:pPr>
              <w:pStyle w:val="movimento"/>
              <w:rPr>
                <w:color w:val="002060"/>
              </w:rPr>
            </w:pPr>
            <w:r w:rsidRPr="00762560">
              <w:rPr>
                <w:color w:val="002060"/>
              </w:rPr>
              <w:t>ROSSI ANTONIO</w:t>
            </w:r>
          </w:p>
        </w:tc>
        <w:tc>
          <w:tcPr>
            <w:tcW w:w="2200" w:type="dxa"/>
            <w:tcMar>
              <w:top w:w="20" w:type="dxa"/>
              <w:left w:w="20" w:type="dxa"/>
              <w:bottom w:w="20" w:type="dxa"/>
              <w:right w:w="20" w:type="dxa"/>
            </w:tcMar>
            <w:vAlign w:val="center"/>
            <w:hideMark/>
          </w:tcPr>
          <w:p w14:paraId="0ED5DABC" w14:textId="77777777" w:rsidR="00F47530" w:rsidRPr="00762560" w:rsidRDefault="00F47530" w:rsidP="00E77C98">
            <w:pPr>
              <w:pStyle w:val="movimento2"/>
              <w:rPr>
                <w:color w:val="002060"/>
              </w:rPr>
            </w:pPr>
            <w:r w:rsidRPr="00762560">
              <w:rPr>
                <w:color w:val="002060"/>
              </w:rPr>
              <w:t xml:space="preserve">(SPECIAL ONE SPORTING CLUB) </w:t>
            </w:r>
          </w:p>
        </w:tc>
      </w:tr>
    </w:tbl>
    <w:p w14:paraId="398A187F" w14:textId="77777777" w:rsidR="00F47530" w:rsidRDefault="00F47530" w:rsidP="00F47530">
      <w:pPr>
        <w:pStyle w:val="breakline"/>
        <w:rPr>
          <w:color w:val="002060"/>
        </w:rPr>
      </w:pPr>
    </w:p>
    <w:p w14:paraId="01DA9808"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3A0720DB"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lastRenderedPageBreak/>
        <w:t xml:space="preserve">                         Angelo Castellana        </w:t>
      </w:r>
      <w:r w:rsidRPr="001C24CB">
        <w:rPr>
          <w:rFonts w:ascii="Arial" w:hAnsi="Arial" w:cs="Arial"/>
          <w:noProof/>
          <w:color w:val="002060"/>
          <w:sz w:val="22"/>
          <w:szCs w:val="22"/>
        </w:rPr>
        <w:tab/>
        <w:t xml:space="preserve">                                Agnese Lazzaretti</w:t>
      </w:r>
    </w:p>
    <w:p w14:paraId="3E844302" w14:textId="77777777" w:rsidR="00F47530" w:rsidRPr="00762560" w:rsidRDefault="00F47530" w:rsidP="00F47530">
      <w:pPr>
        <w:pStyle w:val="breakline"/>
        <w:rPr>
          <w:rFonts w:eastAsiaTheme="minorEastAsia"/>
          <w:color w:val="002060"/>
        </w:rPr>
      </w:pPr>
    </w:p>
    <w:p w14:paraId="730B7F36" w14:textId="77777777" w:rsidR="00F47530" w:rsidRPr="00762560" w:rsidRDefault="00F47530" w:rsidP="00F47530">
      <w:pPr>
        <w:pStyle w:val="titoloprinc0"/>
        <w:rPr>
          <w:color w:val="002060"/>
        </w:rPr>
      </w:pPr>
      <w:r w:rsidRPr="00762560">
        <w:rPr>
          <w:color w:val="002060"/>
        </w:rPr>
        <w:t>CLASSIFICA</w:t>
      </w:r>
    </w:p>
    <w:p w14:paraId="1B1C3281" w14:textId="77777777" w:rsidR="00F47530" w:rsidRPr="00762560" w:rsidRDefault="00F47530" w:rsidP="00F47530">
      <w:pPr>
        <w:pStyle w:val="breakline"/>
        <w:rPr>
          <w:color w:val="002060"/>
        </w:rPr>
      </w:pPr>
    </w:p>
    <w:p w14:paraId="23CA4A51" w14:textId="77777777" w:rsidR="00F47530" w:rsidRPr="00762560" w:rsidRDefault="00F47530" w:rsidP="00F47530">
      <w:pPr>
        <w:pStyle w:val="breakline"/>
        <w:rPr>
          <w:color w:val="002060"/>
        </w:rPr>
      </w:pPr>
    </w:p>
    <w:p w14:paraId="2291DBE5" w14:textId="77777777" w:rsidR="00F47530" w:rsidRPr="00762560" w:rsidRDefault="00F47530" w:rsidP="00F47530">
      <w:pPr>
        <w:pStyle w:val="sottotitolocampionato10"/>
        <w:rPr>
          <w:color w:val="002060"/>
        </w:rPr>
      </w:pPr>
      <w:r w:rsidRPr="0076256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368358E7"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AB32"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D7030"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59ECE"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A159C"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D42B"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74EF0"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C1473"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2949"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1C77D"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EC473" w14:textId="77777777" w:rsidR="00F47530" w:rsidRPr="00762560" w:rsidRDefault="00F47530" w:rsidP="00E77C98">
            <w:pPr>
              <w:pStyle w:val="headertabella0"/>
              <w:rPr>
                <w:color w:val="002060"/>
              </w:rPr>
            </w:pPr>
            <w:r w:rsidRPr="00762560">
              <w:rPr>
                <w:color w:val="002060"/>
              </w:rPr>
              <w:t>PE</w:t>
            </w:r>
          </w:p>
        </w:tc>
      </w:tr>
      <w:tr w:rsidR="00F47530" w:rsidRPr="00762560" w14:paraId="0EBD1DEA"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669B0" w14:textId="77777777" w:rsidR="00F47530" w:rsidRPr="00762560" w:rsidRDefault="00F47530" w:rsidP="00E77C98">
            <w:pPr>
              <w:pStyle w:val="rowtabella0"/>
              <w:rPr>
                <w:color w:val="002060"/>
                <w:lang w:val="en-US"/>
              </w:rPr>
            </w:pPr>
            <w:r w:rsidRPr="0076256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619F"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050D"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99F8"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753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B82F"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C5AE" w14:textId="77777777" w:rsidR="00F47530" w:rsidRPr="00762560" w:rsidRDefault="00F47530" w:rsidP="00E77C98">
            <w:pPr>
              <w:pStyle w:val="rowtabella0"/>
              <w:jc w:val="center"/>
              <w:rPr>
                <w:color w:val="002060"/>
              </w:rPr>
            </w:pPr>
            <w:r w:rsidRPr="00762560">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7F8D" w14:textId="77777777" w:rsidR="00F47530" w:rsidRPr="00762560" w:rsidRDefault="00F47530" w:rsidP="00E77C98">
            <w:pPr>
              <w:pStyle w:val="rowtabella0"/>
              <w:jc w:val="center"/>
              <w:rPr>
                <w:color w:val="002060"/>
              </w:rPr>
            </w:pPr>
            <w:r w:rsidRPr="0076256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07CE" w14:textId="77777777" w:rsidR="00F47530" w:rsidRPr="00762560" w:rsidRDefault="00F47530" w:rsidP="00E77C98">
            <w:pPr>
              <w:pStyle w:val="rowtabella0"/>
              <w:jc w:val="center"/>
              <w:rPr>
                <w:color w:val="002060"/>
              </w:rPr>
            </w:pPr>
            <w:r w:rsidRPr="0076256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63E5" w14:textId="77777777" w:rsidR="00F47530" w:rsidRPr="00762560" w:rsidRDefault="00F47530" w:rsidP="00E77C98">
            <w:pPr>
              <w:pStyle w:val="rowtabella0"/>
              <w:jc w:val="center"/>
              <w:rPr>
                <w:color w:val="002060"/>
              </w:rPr>
            </w:pPr>
            <w:r w:rsidRPr="00762560">
              <w:rPr>
                <w:color w:val="002060"/>
              </w:rPr>
              <w:t>0</w:t>
            </w:r>
          </w:p>
        </w:tc>
      </w:tr>
      <w:tr w:rsidR="00F47530" w:rsidRPr="00762560" w14:paraId="32B0CC4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145B2" w14:textId="77777777" w:rsidR="00F47530" w:rsidRPr="00762560" w:rsidRDefault="00F47530" w:rsidP="00E77C98">
            <w:pPr>
              <w:pStyle w:val="rowtabella0"/>
              <w:rPr>
                <w:color w:val="002060"/>
              </w:rPr>
            </w:pPr>
            <w:r w:rsidRPr="007625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6D2B"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EA9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09EF"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F690"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928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494C" w14:textId="77777777" w:rsidR="00F47530" w:rsidRPr="00762560" w:rsidRDefault="00F47530" w:rsidP="00E77C98">
            <w:pPr>
              <w:pStyle w:val="rowtabella0"/>
              <w:jc w:val="center"/>
              <w:rPr>
                <w:color w:val="002060"/>
              </w:rPr>
            </w:pPr>
            <w:r w:rsidRPr="0076256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A394" w14:textId="77777777" w:rsidR="00F47530" w:rsidRPr="00762560" w:rsidRDefault="00F47530" w:rsidP="00E77C98">
            <w:pPr>
              <w:pStyle w:val="rowtabella0"/>
              <w:jc w:val="center"/>
              <w:rPr>
                <w:color w:val="002060"/>
              </w:rPr>
            </w:pPr>
            <w:r w:rsidRPr="007625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3CBB" w14:textId="77777777" w:rsidR="00F47530" w:rsidRPr="00762560" w:rsidRDefault="00F47530" w:rsidP="00E77C98">
            <w:pPr>
              <w:pStyle w:val="rowtabella0"/>
              <w:jc w:val="center"/>
              <w:rPr>
                <w:color w:val="002060"/>
              </w:rPr>
            </w:pPr>
            <w:r w:rsidRPr="007625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B537" w14:textId="77777777" w:rsidR="00F47530" w:rsidRPr="00762560" w:rsidRDefault="00F47530" w:rsidP="00E77C98">
            <w:pPr>
              <w:pStyle w:val="rowtabella0"/>
              <w:jc w:val="center"/>
              <w:rPr>
                <w:color w:val="002060"/>
              </w:rPr>
            </w:pPr>
            <w:r w:rsidRPr="00762560">
              <w:rPr>
                <w:color w:val="002060"/>
              </w:rPr>
              <w:t>0</w:t>
            </w:r>
          </w:p>
        </w:tc>
      </w:tr>
      <w:tr w:rsidR="00F47530" w:rsidRPr="00762560" w14:paraId="7D858FE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AB78F" w14:textId="77777777" w:rsidR="00F47530" w:rsidRPr="00762560" w:rsidRDefault="00F47530" w:rsidP="00E77C98">
            <w:pPr>
              <w:pStyle w:val="rowtabella0"/>
              <w:rPr>
                <w:color w:val="002060"/>
              </w:rPr>
            </w:pPr>
            <w:r w:rsidRPr="0076256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C005"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35D6"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5186"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420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7AF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F67A" w14:textId="77777777" w:rsidR="00F47530" w:rsidRPr="00762560" w:rsidRDefault="00F47530" w:rsidP="00E77C98">
            <w:pPr>
              <w:pStyle w:val="rowtabella0"/>
              <w:jc w:val="center"/>
              <w:rPr>
                <w:color w:val="002060"/>
              </w:rPr>
            </w:pPr>
            <w:r w:rsidRPr="0076256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6842" w14:textId="77777777" w:rsidR="00F47530" w:rsidRPr="00762560" w:rsidRDefault="00F47530" w:rsidP="00E77C98">
            <w:pPr>
              <w:pStyle w:val="rowtabella0"/>
              <w:jc w:val="center"/>
              <w:rPr>
                <w:color w:val="002060"/>
              </w:rPr>
            </w:pPr>
            <w:r w:rsidRPr="0076256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96D3"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F764" w14:textId="77777777" w:rsidR="00F47530" w:rsidRPr="00762560" w:rsidRDefault="00F47530" w:rsidP="00E77C98">
            <w:pPr>
              <w:pStyle w:val="rowtabella0"/>
              <w:jc w:val="center"/>
              <w:rPr>
                <w:color w:val="002060"/>
              </w:rPr>
            </w:pPr>
            <w:r w:rsidRPr="00762560">
              <w:rPr>
                <w:color w:val="002060"/>
              </w:rPr>
              <w:t>0</w:t>
            </w:r>
          </w:p>
        </w:tc>
      </w:tr>
      <w:tr w:rsidR="00F47530" w:rsidRPr="00762560" w14:paraId="49749D3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E127F" w14:textId="77777777" w:rsidR="00F47530" w:rsidRPr="00762560" w:rsidRDefault="00F47530" w:rsidP="00E77C98">
            <w:pPr>
              <w:pStyle w:val="rowtabella0"/>
              <w:rPr>
                <w:color w:val="002060"/>
              </w:rPr>
            </w:pPr>
            <w:r w:rsidRPr="007625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3E91" w14:textId="77777777" w:rsidR="00F47530" w:rsidRPr="00762560" w:rsidRDefault="00F47530" w:rsidP="00E77C98">
            <w:pPr>
              <w:pStyle w:val="rowtabella0"/>
              <w:jc w:val="center"/>
              <w:rPr>
                <w:color w:val="002060"/>
              </w:rPr>
            </w:pPr>
            <w:r w:rsidRPr="007625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35DE"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3C6C"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CC9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3A2F"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2239" w14:textId="77777777" w:rsidR="00F47530" w:rsidRPr="00762560" w:rsidRDefault="00F47530" w:rsidP="00E77C98">
            <w:pPr>
              <w:pStyle w:val="rowtabella0"/>
              <w:jc w:val="center"/>
              <w:rPr>
                <w:color w:val="002060"/>
              </w:rPr>
            </w:pPr>
            <w:r w:rsidRPr="0076256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B602"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2146"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5D42" w14:textId="77777777" w:rsidR="00F47530" w:rsidRPr="00762560" w:rsidRDefault="00F47530" w:rsidP="00E77C98">
            <w:pPr>
              <w:pStyle w:val="rowtabella0"/>
              <w:jc w:val="center"/>
              <w:rPr>
                <w:color w:val="002060"/>
              </w:rPr>
            </w:pPr>
            <w:r w:rsidRPr="00762560">
              <w:rPr>
                <w:color w:val="002060"/>
              </w:rPr>
              <w:t>0</w:t>
            </w:r>
          </w:p>
        </w:tc>
      </w:tr>
      <w:tr w:rsidR="00F47530" w:rsidRPr="00762560" w14:paraId="5130166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04B15" w14:textId="77777777" w:rsidR="00F47530" w:rsidRPr="00762560" w:rsidRDefault="00F47530" w:rsidP="00E77C98">
            <w:pPr>
              <w:pStyle w:val="rowtabella0"/>
              <w:rPr>
                <w:color w:val="002060"/>
              </w:rPr>
            </w:pPr>
            <w:r w:rsidRPr="0076256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2106"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A617"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A211"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1FC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A2BC"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E708" w14:textId="77777777" w:rsidR="00F47530" w:rsidRPr="00762560" w:rsidRDefault="00F47530" w:rsidP="00E77C98">
            <w:pPr>
              <w:pStyle w:val="rowtabella0"/>
              <w:jc w:val="center"/>
              <w:rPr>
                <w:color w:val="002060"/>
              </w:rPr>
            </w:pPr>
            <w:r w:rsidRPr="0076256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E491" w14:textId="77777777" w:rsidR="00F47530" w:rsidRPr="00762560" w:rsidRDefault="00F47530" w:rsidP="00E77C98">
            <w:pPr>
              <w:pStyle w:val="rowtabella0"/>
              <w:jc w:val="center"/>
              <w:rPr>
                <w:color w:val="002060"/>
              </w:rPr>
            </w:pPr>
            <w:r w:rsidRPr="007625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4D2B"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30D5" w14:textId="77777777" w:rsidR="00F47530" w:rsidRPr="00762560" w:rsidRDefault="00F47530" w:rsidP="00E77C98">
            <w:pPr>
              <w:pStyle w:val="rowtabella0"/>
              <w:jc w:val="center"/>
              <w:rPr>
                <w:color w:val="002060"/>
              </w:rPr>
            </w:pPr>
            <w:r w:rsidRPr="00762560">
              <w:rPr>
                <w:color w:val="002060"/>
              </w:rPr>
              <w:t>0</w:t>
            </w:r>
          </w:p>
        </w:tc>
      </w:tr>
      <w:tr w:rsidR="00F47530" w:rsidRPr="00762560" w14:paraId="3E9FF5D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90C2B" w14:textId="77777777" w:rsidR="00F47530" w:rsidRPr="00762560" w:rsidRDefault="00F47530" w:rsidP="00E77C98">
            <w:pPr>
              <w:pStyle w:val="rowtabella0"/>
              <w:rPr>
                <w:color w:val="002060"/>
              </w:rPr>
            </w:pPr>
            <w:r w:rsidRPr="007625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ACC7"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425B"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84D6"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CF2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A51F"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83CE" w14:textId="77777777" w:rsidR="00F47530" w:rsidRPr="00762560" w:rsidRDefault="00F47530" w:rsidP="00E77C98">
            <w:pPr>
              <w:pStyle w:val="rowtabella0"/>
              <w:jc w:val="center"/>
              <w:rPr>
                <w:color w:val="002060"/>
              </w:rPr>
            </w:pPr>
            <w:r w:rsidRPr="0076256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651A" w14:textId="77777777" w:rsidR="00F47530" w:rsidRPr="00762560" w:rsidRDefault="00F47530" w:rsidP="00E77C98">
            <w:pPr>
              <w:pStyle w:val="rowtabella0"/>
              <w:jc w:val="center"/>
              <w:rPr>
                <w:color w:val="002060"/>
              </w:rPr>
            </w:pPr>
            <w:r w:rsidRPr="0076256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8C9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014F" w14:textId="77777777" w:rsidR="00F47530" w:rsidRPr="00762560" w:rsidRDefault="00F47530" w:rsidP="00E77C98">
            <w:pPr>
              <w:pStyle w:val="rowtabella0"/>
              <w:jc w:val="center"/>
              <w:rPr>
                <w:color w:val="002060"/>
              </w:rPr>
            </w:pPr>
            <w:r w:rsidRPr="00762560">
              <w:rPr>
                <w:color w:val="002060"/>
              </w:rPr>
              <w:t>0</w:t>
            </w:r>
          </w:p>
        </w:tc>
      </w:tr>
      <w:tr w:rsidR="00F47530" w:rsidRPr="00762560" w14:paraId="313A061E"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7E1AD" w14:textId="77777777" w:rsidR="00F47530" w:rsidRPr="00762560" w:rsidRDefault="00F47530" w:rsidP="00E77C98">
            <w:pPr>
              <w:pStyle w:val="rowtabella0"/>
              <w:rPr>
                <w:color w:val="002060"/>
              </w:rPr>
            </w:pPr>
            <w:r w:rsidRPr="0076256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5AC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4F39"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09C2"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3F5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49E9"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6C07"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101A"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7AD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F87F" w14:textId="77777777" w:rsidR="00F47530" w:rsidRPr="00762560" w:rsidRDefault="00F47530" w:rsidP="00E77C98">
            <w:pPr>
              <w:pStyle w:val="rowtabella0"/>
              <w:jc w:val="center"/>
              <w:rPr>
                <w:color w:val="002060"/>
              </w:rPr>
            </w:pPr>
            <w:r w:rsidRPr="00762560">
              <w:rPr>
                <w:color w:val="002060"/>
              </w:rPr>
              <w:t>0</w:t>
            </w:r>
          </w:p>
        </w:tc>
      </w:tr>
      <w:tr w:rsidR="00F47530" w:rsidRPr="00762560" w14:paraId="7EEFF7E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9688B" w14:textId="77777777" w:rsidR="00F47530" w:rsidRPr="00762560" w:rsidRDefault="00F47530" w:rsidP="00E77C98">
            <w:pPr>
              <w:pStyle w:val="rowtabella0"/>
              <w:rPr>
                <w:color w:val="002060"/>
              </w:rPr>
            </w:pPr>
            <w:r w:rsidRPr="0076256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6673" w14:textId="77777777" w:rsidR="00F47530" w:rsidRPr="00762560" w:rsidRDefault="00F47530" w:rsidP="00E77C98">
            <w:pPr>
              <w:pStyle w:val="rowtabella0"/>
              <w:jc w:val="center"/>
              <w:rPr>
                <w:color w:val="002060"/>
              </w:rPr>
            </w:pPr>
            <w:r w:rsidRPr="007625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2E54"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43BB"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101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DE5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63C1" w14:textId="77777777" w:rsidR="00F47530" w:rsidRPr="00762560" w:rsidRDefault="00F47530" w:rsidP="00E77C98">
            <w:pPr>
              <w:pStyle w:val="rowtabella0"/>
              <w:jc w:val="center"/>
              <w:rPr>
                <w:color w:val="002060"/>
              </w:rPr>
            </w:pPr>
            <w:r w:rsidRPr="0076256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CD22" w14:textId="77777777" w:rsidR="00F47530" w:rsidRPr="00762560" w:rsidRDefault="00F47530" w:rsidP="00E77C98">
            <w:pPr>
              <w:pStyle w:val="rowtabella0"/>
              <w:jc w:val="center"/>
              <w:rPr>
                <w:color w:val="002060"/>
              </w:rPr>
            </w:pPr>
            <w:r w:rsidRPr="0076256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9262"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64FC" w14:textId="77777777" w:rsidR="00F47530" w:rsidRPr="00762560" w:rsidRDefault="00F47530" w:rsidP="00E77C98">
            <w:pPr>
              <w:pStyle w:val="rowtabella0"/>
              <w:jc w:val="center"/>
              <w:rPr>
                <w:color w:val="002060"/>
              </w:rPr>
            </w:pPr>
            <w:r w:rsidRPr="00762560">
              <w:rPr>
                <w:color w:val="002060"/>
              </w:rPr>
              <w:t>0</w:t>
            </w:r>
          </w:p>
        </w:tc>
      </w:tr>
      <w:tr w:rsidR="00F47530" w:rsidRPr="00762560" w14:paraId="1F0FCEE5"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64962" w14:textId="77777777" w:rsidR="00F47530" w:rsidRPr="00762560" w:rsidRDefault="00F47530" w:rsidP="00E77C98">
            <w:pPr>
              <w:pStyle w:val="rowtabella0"/>
              <w:rPr>
                <w:color w:val="002060"/>
                <w:lang w:val="en-US"/>
              </w:rPr>
            </w:pPr>
            <w:r w:rsidRPr="0076256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272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6C0B"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D084"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2EC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0F98"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F8A3" w14:textId="77777777" w:rsidR="00F47530" w:rsidRPr="00762560" w:rsidRDefault="00F47530" w:rsidP="00E77C98">
            <w:pPr>
              <w:pStyle w:val="rowtabella0"/>
              <w:jc w:val="center"/>
              <w:rPr>
                <w:color w:val="002060"/>
              </w:rPr>
            </w:pPr>
            <w:r w:rsidRPr="0076256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4474" w14:textId="77777777" w:rsidR="00F47530" w:rsidRPr="00762560" w:rsidRDefault="00F47530" w:rsidP="00E77C98">
            <w:pPr>
              <w:pStyle w:val="rowtabella0"/>
              <w:jc w:val="center"/>
              <w:rPr>
                <w:color w:val="002060"/>
              </w:rPr>
            </w:pPr>
            <w:r w:rsidRPr="0076256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DFBAC"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ADAD" w14:textId="77777777" w:rsidR="00F47530" w:rsidRPr="00762560" w:rsidRDefault="00F47530" w:rsidP="00E77C98">
            <w:pPr>
              <w:pStyle w:val="rowtabella0"/>
              <w:jc w:val="center"/>
              <w:rPr>
                <w:color w:val="002060"/>
              </w:rPr>
            </w:pPr>
            <w:r w:rsidRPr="00762560">
              <w:rPr>
                <w:color w:val="002060"/>
              </w:rPr>
              <w:t>0</w:t>
            </w:r>
          </w:p>
        </w:tc>
      </w:tr>
      <w:tr w:rsidR="00F47530" w:rsidRPr="00762560" w14:paraId="60FFC27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0E336" w14:textId="77777777" w:rsidR="00F47530" w:rsidRPr="00762560" w:rsidRDefault="00F47530" w:rsidP="00E77C98">
            <w:pPr>
              <w:pStyle w:val="rowtabella0"/>
              <w:rPr>
                <w:color w:val="002060"/>
              </w:rPr>
            </w:pPr>
            <w:r w:rsidRPr="0076256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550D"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A3AD"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D00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895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C4A6"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E48D" w14:textId="77777777" w:rsidR="00F47530" w:rsidRPr="00762560" w:rsidRDefault="00F47530" w:rsidP="00E77C98">
            <w:pPr>
              <w:pStyle w:val="rowtabella0"/>
              <w:jc w:val="center"/>
              <w:rPr>
                <w:color w:val="002060"/>
              </w:rPr>
            </w:pPr>
            <w:r w:rsidRPr="007625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E3AB" w14:textId="77777777" w:rsidR="00F47530" w:rsidRPr="00762560" w:rsidRDefault="00F47530" w:rsidP="00E77C98">
            <w:pPr>
              <w:pStyle w:val="rowtabella0"/>
              <w:jc w:val="center"/>
              <w:rPr>
                <w:color w:val="002060"/>
              </w:rPr>
            </w:pPr>
            <w:r w:rsidRPr="0076256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E712" w14:textId="77777777" w:rsidR="00F47530" w:rsidRPr="00762560" w:rsidRDefault="00F47530" w:rsidP="00E77C98">
            <w:pPr>
              <w:pStyle w:val="rowtabella0"/>
              <w:jc w:val="center"/>
              <w:rPr>
                <w:color w:val="002060"/>
              </w:rPr>
            </w:pPr>
            <w:r w:rsidRPr="007625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701D" w14:textId="77777777" w:rsidR="00F47530" w:rsidRPr="00762560" w:rsidRDefault="00F47530" w:rsidP="00E77C98">
            <w:pPr>
              <w:pStyle w:val="rowtabella0"/>
              <w:jc w:val="center"/>
              <w:rPr>
                <w:color w:val="002060"/>
              </w:rPr>
            </w:pPr>
            <w:r w:rsidRPr="00762560">
              <w:rPr>
                <w:color w:val="002060"/>
              </w:rPr>
              <w:t>1</w:t>
            </w:r>
          </w:p>
        </w:tc>
      </w:tr>
      <w:tr w:rsidR="00F47530" w:rsidRPr="00762560" w14:paraId="107043F7"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3C5A4" w14:textId="77777777" w:rsidR="00F47530" w:rsidRPr="00762560" w:rsidRDefault="00F47530" w:rsidP="00E77C98">
            <w:pPr>
              <w:pStyle w:val="rowtabella0"/>
              <w:rPr>
                <w:color w:val="002060"/>
              </w:rPr>
            </w:pPr>
            <w:r w:rsidRPr="0076256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F4D4"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3119"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5BE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B1B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61D2"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9E09"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BCED" w14:textId="77777777" w:rsidR="00F47530" w:rsidRPr="00762560" w:rsidRDefault="00F47530" w:rsidP="00E77C98">
            <w:pPr>
              <w:pStyle w:val="rowtabella0"/>
              <w:jc w:val="center"/>
              <w:rPr>
                <w:color w:val="002060"/>
              </w:rPr>
            </w:pPr>
            <w:r w:rsidRPr="0076256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9B1A" w14:textId="77777777" w:rsidR="00F47530" w:rsidRPr="00762560" w:rsidRDefault="00F47530" w:rsidP="00E77C98">
            <w:pPr>
              <w:pStyle w:val="rowtabella0"/>
              <w:jc w:val="center"/>
              <w:rPr>
                <w:color w:val="002060"/>
              </w:rPr>
            </w:pPr>
            <w:r w:rsidRPr="0076256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0777" w14:textId="77777777" w:rsidR="00F47530" w:rsidRPr="00762560" w:rsidRDefault="00F47530" w:rsidP="00E77C98">
            <w:pPr>
              <w:pStyle w:val="rowtabella0"/>
              <w:jc w:val="center"/>
              <w:rPr>
                <w:color w:val="002060"/>
              </w:rPr>
            </w:pPr>
            <w:r w:rsidRPr="00762560">
              <w:rPr>
                <w:color w:val="002060"/>
              </w:rPr>
              <w:t>0</w:t>
            </w:r>
          </w:p>
        </w:tc>
      </w:tr>
    </w:tbl>
    <w:p w14:paraId="3DEC0524" w14:textId="77777777" w:rsidR="00F47530" w:rsidRDefault="00F47530" w:rsidP="00F47530">
      <w:pPr>
        <w:pStyle w:val="breakline"/>
        <w:rPr>
          <w:color w:val="002060"/>
        </w:rPr>
      </w:pPr>
    </w:p>
    <w:p w14:paraId="228E0894" w14:textId="77777777" w:rsidR="00F47530" w:rsidRPr="00762560" w:rsidRDefault="00F47530" w:rsidP="00F47530">
      <w:pPr>
        <w:pStyle w:val="titoloprinc0"/>
        <w:rPr>
          <w:color w:val="002060"/>
        </w:rPr>
      </w:pPr>
      <w:r w:rsidRPr="00762560">
        <w:rPr>
          <w:color w:val="002060"/>
        </w:rPr>
        <w:t>PROGRAMMA GARE</w:t>
      </w:r>
    </w:p>
    <w:p w14:paraId="606CC995" w14:textId="77777777" w:rsidR="00C422BB" w:rsidRPr="005A0544" w:rsidRDefault="00C422BB" w:rsidP="00C422BB">
      <w:pPr>
        <w:pStyle w:val="sottotitolocampionato10"/>
        <w:rPr>
          <w:color w:val="002060"/>
        </w:rPr>
      </w:pPr>
      <w:r w:rsidRPr="005A0544">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C422BB" w:rsidRPr="005A0544" w14:paraId="47F0CF74"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E5177" w14:textId="77777777" w:rsidR="00C422BB" w:rsidRPr="005A0544" w:rsidRDefault="00C422BB"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81122" w14:textId="77777777" w:rsidR="00C422BB" w:rsidRPr="005A0544" w:rsidRDefault="00C422BB"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60318" w14:textId="77777777" w:rsidR="00C422BB" w:rsidRPr="005A0544" w:rsidRDefault="00C422BB"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17CF8" w14:textId="77777777" w:rsidR="00C422BB" w:rsidRPr="005A0544" w:rsidRDefault="00C422BB"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1A59" w14:textId="77777777" w:rsidR="00C422BB" w:rsidRPr="005A0544" w:rsidRDefault="00C422BB"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3A385" w14:textId="77777777" w:rsidR="00C422BB" w:rsidRPr="005A0544" w:rsidRDefault="00C422BB"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50155" w14:textId="77777777" w:rsidR="00C422BB" w:rsidRPr="005A0544" w:rsidRDefault="00C422BB" w:rsidP="00E77C98">
            <w:pPr>
              <w:pStyle w:val="headertabella0"/>
              <w:rPr>
                <w:color w:val="002060"/>
              </w:rPr>
            </w:pPr>
            <w:r w:rsidRPr="005A0544">
              <w:rPr>
                <w:color w:val="002060"/>
              </w:rPr>
              <w:t>Indirizzo Impianto</w:t>
            </w:r>
          </w:p>
        </w:tc>
      </w:tr>
      <w:tr w:rsidR="00C422BB" w:rsidRPr="005A0544" w14:paraId="35F317E7"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36A1B" w14:textId="77777777" w:rsidR="00C422BB" w:rsidRPr="005A0544" w:rsidRDefault="00C422BB" w:rsidP="00E77C98">
            <w:pPr>
              <w:pStyle w:val="rowtabella0"/>
              <w:rPr>
                <w:color w:val="002060"/>
              </w:rPr>
            </w:pPr>
            <w:r w:rsidRPr="005A054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A8D43" w14:textId="77777777" w:rsidR="00C422BB" w:rsidRPr="005A0544" w:rsidRDefault="00C422BB" w:rsidP="00E77C98">
            <w:pPr>
              <w:pStyle w:val="rowtabella0"/>
              <w:rPr>
                <w:color w:val="002060"/>
              </w:rPr>
            </w:pPr>
            <w:r w:rsidRPr="005A0544">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A1C21" w14:textId="77777777" w:rsidR="00C422BB" w:rsidRPr="005A0544" w:rsidRDefault="00C422BB" w:rsidP="00E77C98">
            <w:pPr>
              <w:pStyle w:val="rowtabella0"/>
              <w:jc w:val="center"/>
              <w:rPr>
                <w:color w:val="002060"/>
              </w:rPr>
            </w:pPr>
            <w:r w:rsidRPr="005A054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60131" w14:textId="77777777" w:rsidR="00C422BB" w:rsidRPr="005A0544" w:rsidRDefault="00C422BB" w:rsidP="00E77C98">
            <w:pPr>
              <w:pStyle w:val="rowtabella0"/>
              <w:rPr>
                <w:color w:val="002060"/>
              </w:rPr>
            </w:pPr>
            <w:r w:rsidRPr="005A0544">
              <w:rPr>
                <w:color w:val="002060"/>
              </w:rPr>
              <w:t>11/03/2023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8A185" w14:textId="77777777" w:rsidR="00C422BB" w:rsidRPr="005A0544" w:rsidRDefault="00C422BB" w:rsidP="00E77C98">
            <w:pPr>
              <w:pStyle w:val="rowtabella0"/>
              <w:rPr>
                <w:color w:val="002060"/>
              </w:rPr>
            </w:pPr>
            <w:r w:rsidRPr="005A0544">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95AAA" w14:textId="77777777" w:rsidR="00C422BB" w:rsidRPr="005A0544" w:rsidRDefault="00C422BB" w:rsidP="00E77C98">
            <w:pPr>
              <w:pStyle w:val="rowtabella0"/>
              <w:rPr>
                <w:color w:val="002060"/>
              </w:rPr>
            </w:pPr>
            <w:r w:rsidRPr="005A054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7DC17" w14:textId="77777777" w:rsidR="00C422BB" w:rsidRPr="005A0544" w:rsidRDefault="00C422BB" w:rsidP="00E77C98">
            <w:pPr>
              <w:pStyle w:val="rowtabella0"/>
              <w:rPr>
                <w:color w:val="002060"/>
              </w:rPr>
            </w:pPr>
            <w:r w:rsidRPr="005A0544">
              <w:rPr>
                <w:color w:val="002060"/>
              </w:rPr>
              <w:t>VIA ANTONIO ROSMINI 22/B</w:t>
            </w:r>
          </w:p>
        </w:tc>
      </w:tr>
      <w:tr w:rsidR="00C422BB" w:rsidRPr="005A0544" w14:paraId="63C7F732"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8BF93" w14:textId="77777777" w:rsidR="00C422BB" w:rsidRPr="005A0544" w:rsidRDefault="00C422BB" w:rsidP="00E77C98">
            <w:pPr>
              <w:pStyle w:val="rowtabella0"/>
              <w:rPr>
                <w:color w:val="002060"/>
              </w:rPr>
            </w:pPr>
            <w:r w:rsidRPr="005A054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A4F43" w14:textId="77777777" w:rsidR="00C422BB" w:rsidRPr="005A0544" w:rsidRDefault="00C422BB" w:rsidP="00E77C98">
            <w:pPr>
              <w:pStyle w:val="rowtabella0"/>
              <w:rPr>
                <w:color w:val="002060"/>
              </w:rPr>
            </w:pPr>
            <w:r w:rsidRPr="005A054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8F5D30"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6B57C" w14:textId="77777777" w:rsidR="00C422BB" w:rsidRPr="005A0544" w:rsidRDefault="00C422BB" w:rsidP="00E77C98">
            <w:pPr>
              <w:pStyle w:val="rowtabella0"/>
              <w:rPr>
                <w:color w:val="002060"/>
              </w:rPr>
            </w:pPr>
            <w:r w:rsidRPr="005A0544">
              <w:rPr>
                <w:color w:val="002060"/>
              </w:rPr>
              <w:t>11/03/2023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9D1A1D" w14:textId="77777777" w:rsidR="00C422BB" w:rsidRPr="005A0544" w:rsidRDefault="00C422BB" w:rsidP="00E77C98">
            <w:pPr>
              <w:pStyle w:val="rowtabella0"/>
              <w:rPr>
                <w:color w:val="002060"/>
              </w:rPr>
            </w:pPr>
            <w:r w:rsidRPr="005A054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FB0B3" w14:textId="77777777" w:rsidR="00C422BB" w:rsidRPr="005A0544" w:rsidRDefault="00C422BB" w:rsidP="00E77C98">
            <w:pPr>
              <w:pStyle w:val="rowtabella0"/>
              <w:rPr>
                <w:color w:val="002060"/>
              </w:rPr>
            </w:pPr>
            <w:r w:rsidRPr="005A054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2AA350" w14:textId="77777777" w:rsidR="00C422BB" w:rsidRPr="005A0544" w:rsidRDefault="00C422BB" w:rsidP="00E77C98">
            <w:pPr>
              <w:pStyle w:val="rowtabella0"/>
              <w:rPr>
                <w:color w:val="002060"/>
              </w:rPr>
            </w:pPr>
            <w:r w:rsidRPr="005A0544">
              <w:rPr>
                <w:color w:val="002060"/>
              </w:rPr>
              <w:t>VIA DELLO STADIO</w:t>
            </w:r>
          </w:p>
        </w:tc>
      </w:tr>
      <w:tr w:rsidR="00C422BB" w:rsidRPr="005A0544" w14:paraId="72F16DF5"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632FC7" w14:textId="77777777" w:rsidR="00C422BB" w:rsidRPr="005A0544" w:rsidRDefault="00C422BB" w:rsidP="00E77C98">
            <w:pPr>
              <w:pStyle w:val="rowtabella0"/>
              <w:rPr>
                <w:color w:val="002060"/>
              </w:rPr>
            </w:pPr>
            <w:r w:rsidRPr="005A054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2CAD60" w14:textId="77777777" w:rsidR="00C422BB" w:rsidRPr="005A0544" w:rsidRDefault="00C422BB" w:rsidP="00E77C98">
            <w:pPr>
              <w:pStyle w:val="rowtabella0"/>
              <w:rPr>
                <w:color w:val="002060"/>
              </w:rPr>
            </w:pPr>
            <w:r w:rsidRPr="005A0544">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40BA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0B07C" w14:textId="77777777" w:rsidR="00C422BB" w:rsidRPr="005A0544" w:rsidRDefault="00C422BB" w:rsidP="00E77C98">
            <w:pPr>
              <w:pStyle w:val="rowtabella0"/>
              <w:rPr>
                <w:color w:val="002060"/>
              </w:rPr>
            </w:pPr>
            <w:r w:rsidRPr="005A0544">
              <w:rPr>
                <w:color w:val="002060"/>
              </w:rPr>
              <w:t>11/03/2023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BF4736" w14:textId="77777777" w:rsidR="00C422BB" w:rsidRPr="005A0544" w:rsidRDefault="00C422BB" w:rsidP="00E77C98">
            <w:pPr>
              <w:pStyle w:val="rowtabella0"/>
              <w:rPr>
                <w:color w:val="002060"/>
              </w:rPr>
            </w:pPr>
            <w:r w:rsidRPr="005A054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BA502" w14:textId="77777777" w:rsidR="00C422BB" w:rsidRPr="005A0544" w:rsidRDefault="00C422BB" w:rsidP="00E77C98">
            <w:pPr>
              <w:pStyle w:val="rowtabella0"/>
              <w:rPr>
                <w:color w:val="002060"/>
              </w:rPr>
            </w:pPr>
            <w:r w:rsidRPr="005A054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95EEA7" w14:textId="77777777" w:rsidR="00C422BB" w:rsidRPr="005A0544" w:rsidRDefault="00C422BB" w:rsidP="00E77C98">
            <w:pPr>
              <w:pStyle w:val="rowtabella0"/>
              <w:rPr>
                <w:color w:val="002060"/>
              </w:rPr>
            </w:pPr>
            <w:r w:rsidRPr="005A0544">
              <w:rPr>
                <w:color w:val="002060"/>
              </w:rPr>
              <w:t>VIA VESCOVARA, 7</w:t>
            </w:r>
          </w:p>
        </w:tc>
      </w:tr>
      <w:tr w:rsidR="00C422BB" w:rsidRPr="005A0544" w14:paraId="6EAB930E"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14426C" w14:textId="77777777" w:rsidR="00C422BB" w:rsidRPr="005A0544" w:rsidRDefault="00C422BB" w:rsidP="00E77C98">
            <w:pPr>
              <w:pStyle w:val="rowtabella0"/>
              <w:rPr>
                <w:color w:val="002060"/>
              </w:rPr>
            </w:pPr>
            <w:r w:rsidRPr="005A054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4EACC" w14:textId="77777777" w:rsidR="00C422BB" w:rsidRPr="005A0544" w:rsidRDefault="00C422BB" w:rsidP="00E77C98">
            <w:pPr>
              <w:pStyle w:val="rowtabella0"/>
              <w:rPr>
                <w:color w:val="002060"/>
              </w:rPr>
            </w:pPr>
            <w:r w:rsidRPr="005A0544">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06B7B"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57F937" w14:textId="77777777" w:rsidR="00C422BB" w:rsidRPr="005A0544" w:rsidRDefault="00C422BB" w:rsidP="00E77C98">
            <w:pPr>
              <w:pStyle w:val="rowtabella0"/>
              <w:rPr>
                <w:color w:val="002060"/>
              </w:rPr>
            </w:pPr>
            <w:r w:rsidRPr="005A0544">
              <w:rPr>
                <w:color w:val="002060"/>
              </w:rPr>
              <w:t>11/03/2023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0A146" w14:textId="77777777" w:rsidR="00C422BB" w:rsidRPr="005A0544" w:rsidRDefault="00C422BB" w:rsidP="00E77C98">
            <w:pPr>
              <w:pStyle w:val="rowtabella0"/>
              <w:rPr>
                <w:color w:val="002060"/>
              </w:rPr>
            </w:pPr>
            <w:r w:rsidRPr="005A054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7E2A9" w14:textId="77777777" w:rsidR="00C422BB" w:rsidRPr="005A0544" w:rsidRDefault="00C422BB"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F13E8" w14:textId="77777777" w:rsidR="00C422BB" w:rsidRPr="005A0544" w:rsidRDefault="00C422BB" w:rsidP="00E77C98">
            <w:pPr>
              <w:pStyle w:val="rowtabella0"/>
              <w:rPr>
                <w:color w:val="002060"/>
              </w:rPr>
            </w:pPr>
            <w:r w:rsidRPr="005A0544">
              <w:rPr>
                <w:color w:val="002060"/>
              </w:rPr>
              <w:t>VIA MONTEPELAGO</w:t>
            </w:r>
          </w:p>
        </w:tc>
      </w:tr>
      <w:tr w:rsidR="00C422BB" w:rsidRPr="005A0544" w14:paraId="7C819B50"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56FE1" w14:textId="77777777" w:rsidR="00C422BB" w:rsidRPr="005A0544" w:rsidRDefault="00C422BB" w:rsidP="00E77C98">
            <w:pPr>
              <w:pStyle w:val="rowtabella0"/>
              <w:rPr>
                <w:color w:val="002060"/>
              </w:rPr>
            </w:pPr>
            <w:r w:rsidRPr="005A0544">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1E4E0" w14:textId="77777777" w:rsidR="00C422BB" w:rsidRPr="005A0544" w:rsidRDefault="00C422BB" w:rsidP="00E77C98">
            <w:pPr>
              <w:pStyle w:val="rowtabella0"/>
              <w:rPr>
                <w:color w:val="002060"/>
              </w:rPr>
            </w:pPr>
            <w:r w:rsidRPr="005A054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652EC" w14:textId="77777777" w:rsidR="00C422BB" w:rsidRPr="005A0544" w:rsidRDefault="00C422BB" w:rsidP="00E77C98">
            <w:pPr>
              <w:pStyle w:val="rowtabella0"/>
              <w:jc w:val="center"/>
              <w:rPr>
                <w:color w:val="002060"/>
              </w:rPr>
            </w:pPr>
            <w:r w:rsidRPr="005A054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7F0A3" w14:textId="77777777" w:rsidR="00C422BB" w:rsidRPr="005A0544" w:rsidRDefault="00C422BB" w:rsidP="00E77C98">
            <w:pPr>
              <w:pStyle w:val="rowtabella0"/>
              <w:rPr>
                <w:color w:val="002060"/>
              </w:rPr>
            </w:pPr>
            <w:r w:rsidRPr="005A0544">
              <w:rPr>
                <w:color w:val="002060"/>
              </w:rPr>
              <w:t>12/03/2023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7934D" w14:textId="77777777" w:rsidR="00C422BB" w:rsidRPr="005A0544" w:rsidRDefault="00C422BB" w:rsidP="00E77C98">
            <w:pPr>
              <w:pStyle w:val="rowtabella0"/>
              <w:rPr>
                <w:color w:val="002060"/>
              </w:rPr>
            </w:pPr>
            <w:r w:rsidRPr="005A0544">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AD501" w14:textId="77777777" w:rsidR="00C422BB" w:rsidRPr="005A0544" w:rsidRDefault="00C422BB" w:rsidP="00E77C98">
            <w:pPr>
              <w:pStyle w:val="rowtabella0"/>
              <w:rPr>
                <w:color w:val="002060"/>
              </w:rPr>
            </w:pPr>
            <w:r w:rsidRPr="005A054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4DA5" w14:textId="77777777" w:rsidR="00C422BB" w:rsidRPr="005A0544" w:rsidRDefault="00C422BB" w:rsidP="00E77C98">
            <w:pPr>
              <w:pStyle w:val="rowtabella0"/>
              <w:rPr>
                <w:color w:val="002060"/>
              </w:rPr>
            </w:pPr>
            <w:r w:rsidRPr="005A0544">
              <w:rPr>
                <w:color w:val="002060"/>
              </w:rPr>
              <w:t>VIA ROSARIO VILLA MUSONE</w:t>
            </w:r>
          </w:p>
        </w:tc>
      </w:tr>
    </w:tbl>
    <w:p w14:paraId="3DEBC8B8" w14:textId="77777777" w:rsidR="00F47530" w:rsidRPr="00762560" w:rsidRDefault="00F47530" w:rsidP="00F47530">
      <w:pPr>
        <w:pStyle w:val="breakline"/>
        <w:rPr>
          <w:rFonts w:eastAsiaTheme="minorEastAsia"/>
          <w:color w:val="002060"/>
        </w:rPr>
      </w:pPr>
    </w:p>
    <w:p w14:paraId="1980021A" w14:textId="77777777" w:rsidR="00F47530" w:rsidRPr="00762560" w:rsidRDefault="00F47530" w:rsidP="00F47530">
      <w:pPr>
        <w:pStyle w:val="breakline"/>
        <w:rPr>
          <w:color w:val="002060"/>
        </w:rPr>
      </w:pPr>
    </w:p>
    <w:p w14:paraId="5EDD6F51" w14:textId="77777777" w:rsidR="00F47530" w:rsidRPr="00762560" w:rsidRDefault="00F47530" w:rsidP="00F47530">
      <w:pPr>
        <w:pStyle w:val="breakline"/>
        <w:rPr>
          <w:color w:val="002060"/>
        </w:rPr>
      </w:pPr>
    </w:p>
    <w:p w14:paraId="70046864" w14:textId="77777777" w:rsidR="00F47530" w:rsidRPr="00762560" w:rsidRDefault="00F47530" w:rsidP="00F47530">
      <w:pPr>
        <w:pStyle w:val="titolocampionato0"/>
        <w:shd w:val="clear" w:color="auto" w:fill="CCCCCC"/>
        <w:spacing w:before="80" w:after="40"/>
        <w:rPr>
          <w:color w:val="002060"/>
        </w:rPr>
      </w:pPr>
      <w:r w:rsidRPr="00762560">
        <w:rPr>
          <w:color w:val="002060"/>
        </w:rPr>
        <w:t>UNDER 17 C5 REGIONALI MASCHILI</w:t>
      </w:r>
    </w:p>
    <w:p w14:paraId="7425A8BB" w14:textId="77777777" w:rsidR="00F47530" w:rsidRPr="00762560" w:rsidRDefault="00F47530" w:rsidP="00F47530">
      <w:pPr>
        <w:pStyle w:val="titoloprinc0"/>
        <w:rPr>
          <w:color w:val="002060"/>
        </w:rPr>
      </w:pPr>
      <w:r w:rsidRPr="00762560">
        <w:rPr>
          <w:color w:val="002060"/>
        </w:rPr>
        <w:t>VARIAZIONI AL PROGRAMMA GARE</w:t>
      </w:r>
    </w:p>
    <w:p w14:paraId="63C6F70E" w14:textId="77777777" w:rsidR="00F47530" w:rsidRPr="00762560" w:rsidRDefault="00F47530" w:rsidP="00F47530">
      <w:pPr>
        <w:pStyle w:val="breakline"/>
        <w:rPr>
          <w:color w:val="002060"/>
        </w:rPr>
      </w:pPr>
    </w:p>
    <w:p w14:paraId="6300CE4B" w14:textId="77777777" w:rsidR="00F47530" w:rsidRPr="00762560" w:rsidRDefault="00F47530" w:rsidP="00F47530">
      <w:pPr>
        <w:pStyle w:val="breakline"/>
        <w:rPr>
          <w:color w:val="002060"/>
        </w:rPr>
      </w:pPr>
    </w:p>
    <w:p w14:paraId="30F6F6E7" w14:textId="77777777" w:rsidR="00F47530" w:rsidRPr="00762560" w:rsidRDefault="00F47530" w:rsidP="00F47530">
      <w:pPr>
        <w:pStyle w:val="sottotitolocampionato10"/>
        <w:rPr>
          <w:color w:val="002060"/>
        </w:rPr>
      </w:pPr>
      <w:r w:rsidRPr="0076256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7530" w:rsidRPr="00762560" w14:paraId="7360CAB2" w14:textId="77777777" w:rsidTr="00E77C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AC5BA"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020D3" w14:textId="77777777" w:rsidR="00F47530" w:rsidRPr="00762560" w:rsidRDefault="00F47530" w:rsidP="00E77C98">
            <w:pPr>
              <w:pStyle w:val="headertabella0"/>
              <w:rPr>
                <w:color w:val="002060"/>
              </w:rPr>
            </w:pPr>
            <w:r w:rsidRPr="0076256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81797" w14:textId="77777777" w:rsidR="00F47530" w:rsidRPr="00762560" w:rsidRDefault="00F47530" w:rsidP="00E77C98">
            <w:pPr>
              <w:pStyle w:val="headertabella0"/>
              <w:rPr>
                <w:color w:val="002060"/>
              </w:rPr>
            </w:pPr>
            <w:r w:rsidRPr="007625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DED00"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D71D"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E63A1"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E724"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06C7" w14:textId="77777777" w:rsidR="00F47530" w:rsidRPr="00762560" w:rsidRDefault="00F47530" w:rsidP="00E77C98">
            <w:pPr>
              <w:pStyle w:val="headertabella0"/>
              <w:rPr>
                <w:color w:val="002060"/>
              </w:rPr>
            </w:pPr>
            <w:r w:rsidRPr="00762560">
              <w:rPr>
                <w:color w:val="002060"/>
              </w:rPr>
              <w:t>Impianto</w:t>
            </w:r>
          </w:p>
        </w:tc>
      </w:tr>
      <w:tr w:rsidR="00F47530" w:rsidRPr="00762560" w14:paraId="2E3825CF" w14:textId="77777777" w:rsidTr="00E77C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F6AA" w14:textId="77777777" w:rsidR="00F47530" w:rsidRPr="00762560" w:rsidRDefault="00F47530" w:rsidP="00E77C98">
            <w:pPr>
              <w:pStyle w:val="rowtabella0"/>
              <w:rPr>
                <w:color w:val="002060"/>
                <w:highlight w:val="yellow"/>
              </w:rPr>
            </w:pPr>
            <w:r w:rsidRPr="00762560">
              <w:rPr>
                <w:color w:val="002060"/>
                <w:highlight w:val="yellow"/>
              </w:rPr>
              <w:t>11/03/2023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B618" w14:textId="77777777" w:rsidR="00F47530" w:rsidRPr="00762560" w:rsidRDefault="00F47530" w:rsidP="00E77C98">
            <w:pPr>
              <w:pStyle w:val="rowtabella0"/>
              <w:jc w:val="center"/>
              <w:rPr>
                <w:color w:val="002060"/>
                <w:highlight w:val="yellow"/>
              </w:rPr>
            </w:pPr>
            <w:r w:rsidRPr="0076256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847E" w14:textId="77777777" w:rsidR="00F47530" w:rsidRPr="00762560" w:rsidRDefault="00F47530" w:rsidP="00E77C98">
            <w:pPr>
              <w:pStyle w:val="rowtabella0"/>
              <w:rPr>
                <w:color w:val="002060"/>
                <w:highlight w:val="yellow"/>
              </w:rPr>
            </w:pPr>
            <w:r w:rsidRPr="0076256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C470" w14:textId="77777777" w:rsidR="00F47530" w:rsidRPr="00762560" w:rsidRDefault="00F47530" w:rsidP="00E77C98">
            <w:pPr>
              <w:pStyle w:val="rowtabella0"/>
              <w:rPr>
                <w:color w:val="002060"/>
                <w:highlight w:val="yellow"/>
              </w:rPr>
            </w:pPr>
            <w:r w:rsidRPr="00762560">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07D4" w14:textId="77777777" w:rsidR="00F47530" w:rsidRPr="00762560" w:rsidRDefault="00F47530" w:rsidP="00E77C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35B3" w14:textId="77777777" w:rsidR="00F47530" w:rsidRPr="00762560" w:rsidRDefault="00F47530" w:rsidP="00E77C98">
            <w:pPr>
              <w:pStyle w:val="rowtabella0"/>
              <w:jc w:val="center"/>
              <w:rPr>
                <w:color w:val="002060"/>
              </w:rPr>
            </w:pPr>
            <w:r w:rsidRPr="0076256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B3DF" w14:textId="77777777" w:rsidR="00F47530" w:rsidRPr="00762560" w:rsidRDefault="00F47530" w:rsidP="00E77C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536D" w14:textId="77777777" w:rsidR="00F47530" w:rsidRPr="00762560" w:rsidRDefault="00F47530" w:rsidP="00E77C98">
            <w:pPr>
              <w:pStyle w:val="rowtabella0"/>
              <w:rPr>
                <w:color w:val="002060"/>
              </w:rPr>
            </w:pPr>
            <w:r w:rsidRPr="00762560">
              <w:rPr>
                <w:color w:val="002060"/>
                <w:highlight w:val="yellow"/>
              </w:rPr>
              <w:t>PAL.COM. S.MICHELE AL FIUME MONDAVIO VIA LORETO</w:t>
            </w:r>
          </w:p>
        </w:tc>
      </w:tr>
    </w:tbl>
    <w:p w14:paraId="3B0F4C4B" w14:textId="77777777" w:rsidR="00F47530" w:rsidRPr="00762560" w:rsidRDefault="00F47530" w:rsidP="00F47530">
      <w:pPr>
        <w:pStyle w:val="breakline"/>
        <w:rPr>
          <w:rFonts w:eastAsiaTheme="minorEastAsia"/>
          <w:color w:val="002060"/>
        </w:rPr>
      </w:pPr>
    </w:p>
    <w:p w14:paraId="54EEB345" w14:textId="77777777" w:rsidR="00F47530" w:rsidRPr="00762560" w:rsidRDefault="00F47530" w:rsidP="00F47530">
      <w:pPr>
        <w:pStyle w:val="breakline"/>
        <w:rPr>
          <w:color w:val="002060"/>
        </w:rPr>
      </w:pPr>
    </w:p>
    <w:p w14:paraId="6460544D" w14:textId="77777777" w:rsidR="00F47530" w:rsidRPr="00762560" w:rsidRDefault="00F47530" w:rsidP="00F47530">
      <w:pPr>
        <w:pStyle w:val="titoloprinc0"/>
        <w:rPr>
          <w:color w:val="002060"/>
        </w:rPr>
      </w:pPr>
      <w:r w:rsidRPr="00762560">
        <w:rPr>
          <w:color w:val="002060"/>
        </w:rPr>
        <w:t>RISULTATI</w:t>
      </w:r>
    </w:p>
    <w:p w14:paraId="5E8EFFF0" w14:textId="77777777" w:rsidR="00F47530" w:rsidRPr="00762560" w:rsidRDefault="00F47530" w:rsidP="00F47530">
      <w:pPr>
        <w:pStyle w:val="breakline"/>
        <w:rPr>
          <w:color w:val="002060"/>
        </w:rPr>
      </w:pPr>
    </w:p>
    <w:p w14:paraId="2EFD7E98" w14:textId="77777777" w:rsidR="00F47530" w:rsidRPr="00762560" w:rsidRDefault="00F47530" w:rsidP="00F47530">
      <w:pPr>
        <w:pStyle w:val="sottotitolocampionato10"/>
        <w:rPr>
          <w:color w:val="002060"/>
        </w:rPr>
      </w:pPr>
      <w:r w:rsidRPr="00762560">
        <w:rPr>
          <w:color w:val="002060"/>
        </w:rPr>
        <w:t>RISULTATI UFFICIALI GARE DEL 04/03/2023</w:t>
      </w:r>
    </w:p>
    <w:p w14:paraId="3721CA03"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4A7F23F4"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7530" w:rsidRPr="00762560" w14:paraId="0AB5F492"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49E57871"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32455" w14:textId="77777777" w:rsidR="00F47530" w:rsidRPr="00762560" w:rsidRDefault="00F47530" w:rsidP="00E77C98">
                  <w:pPr>
                    <w:pStyle w:val="headertabella0"/>
                    <w:rPr>
                      <w:color w:val="002060"/>
                    </w:rPr>
                  </w:pPr>
                  <w:r w:rsidRPr="00762560">
                    <w:rPr>
                      <w:color w:val="002060"/>
                    </w:rPr>
                    <w:t>GIRONE G - 4 Giornata - A</w:t>
                  </w:r>
                </w:p>
              </w:tc>
            </w:tr>
            <w:tr w:rsidR="00F47530" w:rsidRPr="00762560" w14:paraId="70D33B6C"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A5D4C" w14:textId="77777777" w:rsidR="00F47530" w:rsidRPr="00762560" w:rsidRDefault="00F47530" w:rsidP="00E77C98">
                  <w:pPr>
                    <w:pStyle w:val="rowtabella0"/>
                    <w:rPr>
                      <w:color w:val="002060"/>
                    </w:rPr>
                  </w:pPr>
                  <w:r w:rsidRPr="00762560">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9E2B5" w14:textId="77777777" w:rsidR="00F47530" w:rsidRPr="00762560" w:rsidRDefault="00F47530" w:rsidP="00E77C98">
                  <w:pPr>
                    <w:pStyle w:val="rowtabella0"/>
                    <w:rPr>
                      <w:color w:val="002060"/>
                    </w:rPr>
                  </w:pPr>
                  <w:r w:rsidRPr="0076256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B1923" w14:textId="77777777" w:rsidR="00F47530" w:rsidRPr="00762560" w:rsidRDefault="00F47530" w:rsidP="00E77C98">
                  <w:pPr>
                    <w:pStyle w:val="rowtabella0"/>
                    <w:jc w:val="center"/>
                    <w:rPr>
                      <w:color w:val="002060"/>
                    </w:rPr>
                  </w:pPr>
                  <w:r w:rsidRPr="00762560">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04D52" w14:textId="77777777" w:rsidR="00F47530" w:rsidRPr="00762560" w:rsidRDefault="00F47530" w:rsidP="00E77C98">
                  <w:pPr>
                    <w:pStyle w:val="rowtabella0"/>
                    <w:jc w:val="center"/>
                    <w:rPr>
                      <w:color w:val="002060"/>
                    </w:rPr>
                  </w:pPr>
                  <w:r w:rsidRPr="00762560">
                    <w:rPr>
                      <w:color w:val="002060"/>
                    </w:rPr>
                    <w:t> </w:t>
                  </w:r>
                </w:p>
              </w:tc>
            </w:tr>
            <w:tr w:rsidR="00F47530" w:rsidRPr="00762560" w14:paraId="6B43856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B8927" w14:textId="77777777" w:rsidR="00F47530" w:rsidRPr="00762560" w:rsidRDefault="00F47530" w:rsidP="00E77C98">
                  <w:pPr>
                    <w:pStyle w:val="rowtabella0"/>
                    <w:rPr>
                      <w:color w:val="002060"/>
                    </w:rPr>
                  </w:pPr>
                  <w:r w:rsidRPr="00762560">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E9A529" w14:textId="77777777" w:rsidR="00F47530" w:rsidRPr="00762560" w:rsidRDefault="00F47530" w:rsidP="00E77C98">
                  <w:pPr>
                    <w:pStyle w:val="rowtabella0"/>
                    <w:rPr>
                      <w:color w:val="002060"/>
                    </w:rPr>
                  </w:pPr>
                  <w:r w:rsidRPr="0076256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7209CF" w14:textId="77777777" w:rsidR="00F47530" w:rsidRPr="00762560" w:rsidRDefault="00F47530" w:rsidP="00E77C98">
                  <w:pPr>
                    <w:pStyle w:val="rowtabella0"/>
                    <w:jc w:val="center"/>
                    <w:rPr>
                      <w:color w:val="002060"/>
                    </w:rPr>
                  </w:pPr>
                  <w:r w:rsidRPr="0076256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F23F7" w14:textId="77777777" w:rsidR="00F47530" w:rsidRPr="00762560" w:rsidRDefault="00F47530" w:rsidP="00E77C98">
                  <w:pPr>
                    <w:pStyle w:val="rowtabella0"/>
                    <w:jc w:val="center"/>
                    <w:rPr>
                      <w:color w:val="002060"/>
                    </w:rPr>
                  </w:pPr>
                  <w:r w:rsidRPr="00762560">
                    <w:rPr>
                      <w:color w:val="002060"/>
                    </w:rPr>
                    <w:t> </w:t>
                  </w:r>
                </w:p>
              </w:tc>
            </w:tr>
            <w:tr w:rsidR="00F47530" w:rsidRPr="00762560" w14:paraId="3892ED25"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62D0D6" w14:textId="77777777" w:rsidR="00F47530" w:rsidRPr="00762560" w:rsidRDefault="00F47530" w:rsidP="00E77C98">
                  <w:pPr>
                    <w:pStyle w:val="rowtabella0"/>
                    <w:rPr>
                      <w:color w:val="002060"/>
                    </w:rPr>
                  </w:pPr>
                  <w:r w:rsidRPr="00762560">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F26F98" w14:textId="77777777" w:rsidR="00F47530" w:rsidRPr="00762560" w:rsidRDefault="00F47530" w:rsidP="00E77C98">
                  <w:pPr>
                    <w:pStyle w:val="rowtabella0"/>
                    <w:rPr>
                      <w:color w:val="002060"/>
                    </w:rPr>
                  </w:pPr>
                  <w:r w:rsidRPr="00762560">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AFE97E" w14:textId="77777777" w:rsidR="00F47530" w:rsidRPr="00762560" w:rsidRDefault="00F47530" w:rsidP="00E77C98">
                  <w:pPr>
                    <w:pStyle w:val="rowtabella0"/>
                    <w:jc w:val="center"/>
                    <w:rPr>
                      <w:color w:val="002060"/>
                    </w:rPr>
                  </w:pPr>
                  <w:r w:rsidRPr="0076256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D675B" w14:textId="77777777" w:rsidR="00F47530" w:rsidRPr="00762560" w:rsidRDefault="00F47530" w:rsidP="00E77C98">
                  <w:pPr>
                    <w:pStyle w:val="rowtabella0"/>
                    <w:jc w:val="center"/>
                    <w:rPr>
                      <w:color w:val="002060"/>
                    </w:rPr>
                  </w:pPr>
                  <w:r w:rsidRPr="00762560">
                    <w:rPr>
                      <w:color w:val="002060"/>
                    </w:rPr>
                    <w:t> </w:t>
                  </w:r>
                </w:p>
              </w:tc>
            </w:tr>
            <w:tr w:rsidR="00F47530" w:rsidRPr="00762560" w14:paraId="5E3A4246"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06B2C" w14:textId="77777777" w:rsidR="00F47530" w:rsidRPr="00762560" w:rsidRDefault="00F47530" w:rsidP="00E77C98">
                  <w:pPr>
                    <w:pStyle w:val="rowtabella0"/>
                    <w:rPr>
                      <w:color w:val="002060"/>
                    </w:rPr>
                  </w:pPr>
                  <w:r w:rsidRPr="0076256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C62CE" w14:textId="77777777" w:rsidR="00F47530" w:rsidRPr="00762560" w:rsidRDefault="00F47530" w:rsidP="00E77C98">
                  <w:pPr>
                    <w:pStyle w:val="rowtabella0"/>
                    <w:rPr>
                      <w:color w:val="002060"/>
                    </w:rPr>
                  </w:pPr>
                  <w:r w:rsidRPr="0076256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7615D" w14:textId="77777777" w:rsidR="00F47530" w:rsidRPr="00762560" w:rsidRDefault="00F47530" w:rsidP="00E77C98">
                  <w:pPr>
                    <w:pStyle w:val="rowtabella0"/>
                    <w:jc w:val="center"/>
                    <w:rPr>
                      <w:color w:val="002060"/>
                    </w:rPr>
                  </w:pPr>
                  <w:r w:rsidRPr="00762560">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EEF2C" w14:textId="77777777" w:rsidR="00F47530" w:rsidRPr="00762560" w:rsidRDefault="00F47530" w:rsidP="00E77C98">
                  <w:pPr>
                    <w:pStyle w:val="rowtabella0"/>
                    <w:jc w:val="center"/>
                    <w:rPr>
                      <w:color w:val="002060"/>
                    </w:rPr>
                  </w:pPr>
                  <w:r w:rsidRPr="00762560">
                    <w:rPr>
                      <w:color w:val="002060"/>
                    </w:rPr>
                    <w:t> </w:t>
                  </w:r>
                </w:p>
              </w:tc>
            </w:tr>
          </w:tbl>
          <w:p w14:paraId="7C0D68B8" w14:textId="77777777" w:rsidR="00F47530" w:rsidRPr="00762560" w:rsidRDefault="00F47530" w:rsidP="00E77C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0DBC4E7"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4D43" w14:textId="77777777" w:rsidR="00F47530" w:rsidRPr="00762560" w:rsidRDefault="00F47530" w:rsidP="00E77C98">
                  <w:pPr>
                    <w:pStyle w:val="headertabella0"/>
                    <w:rPr>
                      <w:color w:val="002060"/>
                    </w:rPr>
                  </w:pPr>
                  <w:r w:rsidRPr="00762560">
                    <w:rPr>
                      <w:color w:val="002060"/>
                    </w:rPr>
                    <w:t>GIRONE SA - 4 Giornata - A</w:t>
                  </w:r>
                </w:p>
              </w:tc>
            </w:tr>
            <w:tr w:rsidR="00F47530" w:rsidRPr="00762560" w14:paraId="612CD2E7"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1DA948" w14:textId="77777777" w:rsidR="00F47530" w:rsidRPr="00762560" w:rsidRDefault="00F47530" w:rsidP="00E77C98">
                  <w:pPr>
                    <w:pStyle w:val="rowtabella0"/>
                    <w:rPr>
                      <w:color w:val="002060"/>
                    </w:rPr>
                  </w:pPr>
                  <w:r w:rsidRPr="00762560">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4276B" w14:textId="77777777" w:rsidR="00F47530" w:rsidRPr="00762560" w:rsidRDefault="00F47530" w:rsidP="00E77C98">
                  <w:pPr>
                    <w:pStyle w:val="rowtabella0"/>
                    <w:rPr>
                      <w:color w:val="002060"/>
                    </w:rPr>
                  </w:pPr>
                  <w:r w:rsidRPr="00762560">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8FBCD" w14:textId="77777777" w:rsidR="00F47530" w:rsidRPr="00762560" w:rsidRDefault="00F47530" w:rsidP="00E77C98">
                  <w:pPr>
                    <w:pStyle w:val="rowtabella0"/>
                    <w:jc w:val="center"/>
                    <w:rPr>
                      <w:color w:val="002060"/>
                    </w:rPr>
                  </w:pPr>
                  <w:r w:rsidRPr="00762560">
                    <w:rPr>
                      <w:color w:val="002060"/>
                    </w:rPr>
                    <w:t>17 - 0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0CFB2" w14:textId="77777777" w:rsidR="00F47530" w:rsidRPr="00762560" w:rsidRDefault="00F47530" w:rsidP="00E77C98">
                  <w:pPr>
                    <w:pStyle w:val="rowtabella0"/>
                    <w:jc w:val="center"/>
                    <w:rPr>
                      <w:color w:val="002060"/>
                    </w:rPr>
                  </w:pPr>
                  <w:r w:rsidRPr="00762560">
                    <w:rPr>
                      <w:color w:val="002060"/>
                    </w:rPr>
                    <w:t> </w:t>
                  </w:r>
                </w:p>
              </w:tc>
            </w:tr>
            <w:tr w:rsidR="00F47530" w:rsidRPr="00762560" w14:paraId="621706DD"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3CFB2" w14:textId="77777777" w:rsidR="00F47530" w:rsidRPr="00762560" w:rsidRDefault="00F47530" w:rsidP="00E77C98">
                  <w:pPr>
                    <w:pStyle w:val="rowtabella0"/>
                    <w:rPr>
                      <w:color w:val="002060"/>
                    </w:rPr>
                  </w:pPr>
                  <w:r w:rsidRPr="00762560">
                    <w:rPr>
                      <w:color w:val="002060"/>
                    </w:rPr>
                    <w:t>(1) 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A919" w14:textId="77777777" w:rsidR="00F47530" w:rsidRPr="00762560" w:rsidRDefault="00F47530" w:rsidP="00E77C98">
                  <w:pPr>
                    <w:pStyle w:val="rowtabella0"/>
                    <w:rPr>
                      <w:color w:val="002060"/>
                    </w:rPr>
                  </w:pPr>
                  <w:r w:rsidRPr="00762560">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D7DB" w14:textId="77777777" w:rsidR="00F47530" w:rsidRPr="00762560" w:rsidRDefault="00F47530" w:rsidP="00E77C98">
                  <w:pPr>
                    <w:pStyle w:val="rowtabella0"/>
                    <w:jc w:val="center"/>
                    <w:rPr>
                      <w:color w:val="002060"/>
                    </w:rPr>
                  </w:pPr>
                  <w:r w:rsidRPr="00762560">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7DA1B" w14:textId="77777777" w:rsidR="00F47530" w:rsidRPr="00762560" w:rsidRDefault="00F47530" w:rsidP="00E77C98">
                  <w:pPr>
                    <w:pStyle w:val="rowtabella0"/>
                    <w:jc w:val="center"/>
                    <w:rPr>
                      <w:color w:val="002060"/>
                    </w:rPr>
                  </w:pPr>
                  <w:r w:rsidRPr="00762560">
                    <w:rPr>
                      <w:color w:val="002060"/>
                    </w:rPr>
                    <w:t> </w:t>
                  </w:r>
                </w:p>
              </w:tc>
            </w:tr>
            <w:tr w:rsidR="00F47530" w:rsidRPr="00762560" w14:paraId="4BA904B3"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286F29F3" w14:textId="77777777" w:rsidR="00F47530" w:rsidRPr="00762560" w:rsidRDefault="00F47530" w:rsidP="00E77C98">
                  <w:pPr>
                    <w:pStyle w:val="rowtabella0"/>
                    <w:rPr>
                      <w:color w:val="002060"/>
                    </w:rPr>
                  </w:pPr>
                  <w:r w:rsidRPr="00762560">
                    <w:rPr>
                      <w:color w:val="002060"/>
                    </w:rPr>
                    <w:t>(1) - disputata il 05/03/2023</w:t>
                  </w:r>
                </w:p>
              </w:tc>
            </w:tr>
          </w:tbl>
          <w:p w14:paraId="2E26346D" w14:textId="77777777" w:rsidR="00F47530" w:rsidRPr="00762560" w:rsidRDefault="00F47530" w:rsidP="00E77C98">
            <w:pPr>
              <w:rPr>
                <w:color w:val="002060"/>
              </w:rPr>
            </w:pPr>
          </w:p>
        </w:tc>
      </w:tr>
    </w:tbl>
    <w:p w14:paraId="017436A5" w14:textId="77777777" w:rsidR="00F47530" w:rsidRPr="00762560" w:rsidRDefault="00F47530" w:rsidP="00F4753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77443B4B"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416A0940"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14DB" w14:textId="77777777" w:rsidR="00F47530" w:rsidRPr="00762560" w:rsidRDefault="00F47530" w:rsidP="00E77C98">
                  <w:pPr>
                    <w:pStyle w:val="headertabella0"/>
                    <w:rPr>
                      <w:color w:val="002060"/>
                    </w:rPr>
                  </w:pPr>
                  <w:r w:rsidRPr="00762560">
                    <w:rPr>
                      <w:color w:val="002060"/>
                    </w:rPr>
                    <w:t>GIRONE SB - 4 Giornata - A</w:t>
                  </w:r>
                </w:p>
              </w:tc>
            </w:tr>
            <w:tr w:rsidR="00F47530" w:rsidRPr="00762560" w14:paraId="5D82609C"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F1AC93" w14:textId="77777777" w:rsidR="00F47530" w:rsidRPr="00762560" w:rsidRDefault="00F47530" w:rsidP="00E77C98">
                  <w:pPr>
                    <w:pStyle w:val="rowtabella0"/>
                    <w:rPr>
                      <w:color w:val="002060"/>
                    </w:rPr>
                  </w:pPr>
                  <w:r w:rsidRPr="00762560">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65274" w14:textId="77777777" w:rsidR="00F47530" w:rsidRPr="00762560" w:rsidRDefault="00F47530" w:rsidP="00E77C98">
                  <w:pPr>
                    <w:pStyle w:val="rowtabella0"/>
                    <w:rPr>
                      <w:color w:val="002060"/>
                    </w:rPr>
                  </w:pPr>
                  <w:r w:rsidRPr="00762560">
                    <w:rPr>
                      <w:color w:val="002060"/>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5F7D1" w14:textId="77777777" w:rsidR="00F47530" w:rsidRPr="00762560" w:rsidRDefault="00F47530" w:rsidP="00E77C98">
                  <w:pPr>
                    <w:pStyle w:val="rowtabella0"/>
                    <w:jc w:val="center"/>
                    <w:rPr>
                      <w:color w:val="002060"/>
                    </w:rPr>
                  </w:pPr>
                  <w:r w:rsidRPr="00762560">
                    <w:rPr>
                      <w:color w:val="002060"/>
                    </w:rPr>
                    <w:t>3 - 11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0F84C" w14:textId="77777777" w:rsidR="00F47530" w:rsidRPr="00762560" w:rsidRDefault="00F47530" w:rsidP="00E77C98">
                  <w:pPr>
                    <w:pStyle w:val="rowtabella0"/>
                    <w:jc w:val="center"/>
                    <w:rPr>
                      <w:color w:val="002060"/>
                    </w:rPr>
                  </w:pPr>
                  <w:r w:rsidRPr="00762560">
                    <w:rPr>
                      <w:color w:val="002060"/>
                    </w:rPr>
                    <w:t> </w:t>
                  </w:r>
                </w:p>
              </w:tc>
            </w:tr>
            <w:tr w:rsidR="00F47530" w:rsidRPr="00762560" w14:paraId="6D01494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C13B2D" w14:textId="77777777" w:rsidR="00F47530" w:rsidRPr="00762560" w:rsidRDefault="00F47530" w:rsidP="00E77C98">
                  <w:pPr>
                    <w:pStyle w:val="rowtabella0"/>
                    <w:rPr>
                      <w:color w:val="002060"/>
                    </w:rPr>
                  </w:pPr>
                  <w:r w:rsidRPr="00762560">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082CE1" w14:textId="77777777" w:rsidR="00F47530" w:rsidRPr="00762560" w:rsidRDefault="00F47530" w:rsidP="00E77C98">
                  <w:pPr>
                    <w:pStyle w:val="rowtabella0"/>
                    <w:rPr>
                      <w:color w:val="002060"/>
                    </w:rPr>
                  </w:pPr>
                  <w:r w:rsidRPr="0076256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E6D36" w14:textId="77777777" w:rsidR="00F47530" w:rsidRPr="00762560" w:rsidRDefault="00F47530" w:rsidP="00E77C98">
                  <w:pPr>
                    <w:pStyle w:val="rowtabella0"/>
                    <w:jc w:val="center"/>
                    <w:rPr>
                      <w:color w:val="002060"/>
                    </w:rPr>
                  </w:pPr>
                  <w:r w:rsidRPr="007625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0704E" w14:textId="77777777" w:rsidR="00F47530" w:rsidRPr="00762560" w:rsidRDefault="00F47530" w:rsidP="00E77C98">
                  <w:pPr>
                    <w:pStyle w:val="rowtabella0"/>
                    <w:jc w:val="center"/>
                    <w:rPr>
                      <w:color w:val="002060"/>
                    </w:rPr>
                  </w:pPr>
                  <w:r w:rsidRPr="00762560">
                    <w:rPr>
                      <w:color w:val="002060"/>
                    </w:rPr>
                    <w:t> </w:t>
                  </w:r>
                </w:p>
              </w:tc>
            </w:tr>
            <w:tr w:rsidR="00F47530" w:rsidRPr="00762560" w14:paraId="506BCF56"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6647F8" w14:textId="77777777" w:rsidR="00F47530" w:rsidRPr="00762560" w:rsidRDefault="00F47530" w:rsidP="00E77C98">
                  <w:pPr>
                    <w:pStyle w:val="rowtabella0"/>
                    <w:rPr>
                      <w:color w:val="002060"/>
                    </w:rPr>
                  </w:pPr>
                  <w:r w:rsidRPr="0076256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E3E111" w14:textId="77777777" w:rsidR="00F47530" w:rsidRPr="00762560" w:rsidRDefault="00F47530" w:rsidP="00E77C98">
                  <w:pPr>
                    <w:pStyle w:val="rowtabella0"/>
                    <w:rPr>
                      <w:color w:val="002060"/>
                    </w:rPr>
                  </w:pPr>
                  <w:r w:rsidRPr="0076256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3E1934" w14:textId="77777777" w:rsidR="00F47530" w:rsidRPr="00762560" w:rsidRDefault="00F47530" w:rsidP="00E77C98">
                  <w:pPr>
                    <w:pStyle w:val="rowtabella0"/>
                    <w:jc w:val="center"/>
                    <w:rPr>
                      <w:color w:val="002060"/>
                    </w:rPr>
                  </w:pPr>
                  <w:r w:rsidRPr="0076256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599311" w14:textId="77777777" w:rsidR="00F47530" w:rsidRPr="00762560" w:rsidRDefault="00F47530" w:rsidP="00E77C98">
                  <w:pPr>
                    <w:pStyle w:val="rowtabella0"/>
                    <w:jc w:val="center"/>
                    <w:rPr>
                      <w:color w:val="002060"/>
                    </w:rPr>
                  </w:pPr>
                  <w:r w:rsidRPr="00762560">
                    <w:rPr>
                      <w:color w:val="002060"/>
                    </w:rPr>
                    <w:t> </w:t>
                  </w:r>
                </w:p>
              </w:tc>
            </w:tr>
            <w:tr w:rsidR="00F47530" w:rsidRPr="00762560" w14:paraId="1CD4ABAE"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E001D" w14:textId="77777777" w:rsidR="00F47530" w:rsidRPr="00762560" w:rsidRDefault="00F47530" w:rsidP="00E77C98">
                  <w:pPr>
                    <w:pStyle w:val="rowtabella0"/>
                    <w:rPr>
                      <w:color w:val="002060"/>
                    </w:rPr>
                  </w:pPr>
                  <w:r w:rsidRPr="00762560">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74B9F" w14:textId="77777777" w:rsidR="00F47530" w:rsidRPr="00762560" w:rsidRDefault="00F47530" w:rsidP="00E77C98">
                  <w:pPr>
                    <w:pStyle w:val="rowtabella0"/>
                    <w:rPr>
                      <w:color w:val="002060"/>
                    </w:rPr>
                  </w:pPr>
                  <w:r w:rsidRPr="0076256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D12F7" w14:textId="77777777" w:rsidR="00F47530" w:rsidRPr="00762560" w:rsidRDefault="00F47530" w:rsidP="00E77C98">
                  <w:pPr>
                    <w:pStyle w:val="rowtabella0"/>
                    <w:jc w:val="center"/>
                    <w:rPr>
                      <w:color w:val="002060"/>
                    </w:rPr>
                  </w:pPr>
                  <w:r w:rsidRPr="00762560">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D5F79" w14:textId="77777777" w:rsidR="00F47530" w:rsidRPr="00762560" w:rsidRDefault="00F47530" w:rsidP="00E77C98">
                  <w:pPr>
                    <w:pStyle w:val="rowtabella0"/>
                    <w:jc w:val="center"/>
                    <w:rPr>
                      <w:color w:val="002060"/>
                    </w:rPr>
                  </w:pPr>
                  <w:r w:rsidRPr="00762560">
                    <w:rPr>
                      <w:color w:val="002060"/>
                    </w:rPr>
                    <w:t> </w:t>
                  </w:r>
                </w:p>
              </w:tc>
            </w:tr>
          </w:tbl>
          <w:p w14:paraId="25CAFC78" w14:textId="77777777" w:rsidR="00F47530" w:rsidRPr="00762560" w:rsidRDefault="00F47530" w:rsidP="00E77C98">
            <w:pPr>
              <w:rPr>
                <w:color w:val="002060"/>
              </w:rPr>
            </w:pPr>
          </w:p>
        </w:tc>
      </w:tr>
    </w:tbl>
    <w:p w14:paraId="0FA392D4" w14:textId="77777777" w:rsidR="00F47530" w:rsidRPr="00762560" w:rsidRDefault="00F47530" w:rsidP="00F47530">
      <w:pPr>
        <w:pStyle w:val="breakline"/>
        <w:rPr>
          <w:rFonts w:eastAsiaTheme="minorEastAsia"/>
          <w:color w:val="002060"/>
        </w:rPr>
      </w:pPr>
    </w:p>
    <w:p w14:paraId="114475C2" w14:textId="77777777" w:rsidR="00F47530" w:rsidRPr="00762560" w:rsidRDefault="00F47530" w:rsidP="00F47530">
      <w:pPr>
        <w:pStyle w:val="breakline"/>
        <w:rPr>
          <w:color w:val="002060"/>
        </w:rPr>
      </w:pPr>
    </w:p>
    <w:p w14:paraId="0A66436F" w14:textId="77777777" w:rsidR="00F47530" w:rsidRPr="00762560" w:rsidRDefault="00F47530" w:rsidP="00F47530">
      <w:pPr>
        <w:pStyle w:val="titoloprinc0"/>
        <w:rPr>
          <w:color w:val="002060"/>
        </w:rPr>
      </w:pPr>
      <w:r w:rsidRPr="00762560">
        <w:rPr>
          <w:color w:val="002060"/>
        </w:rPr>
        <w:t>GIUDICE SPORTIVO</w:t>
      </w:r>
    </w:p>
    <w:p w14:paraId="1035B665"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77A2F596" w14:textId="77777777" w:rsidR="00F47530" w:rsidRPr="00762560" w:rsidRDefault="00F47530" w:rsidP="00F47530">
      <w:pPr>
        <w:pStyle w:val="titolo10"/>
        <w:rPr>
          <w:color w:val="002060"/>
        </w:rPr>
      </w:pPr>
      <w:r w:rsidRPr="00762560">
        <w:rPr>
          <w:color w:val="002060"/>
        </w:rPr>
        <w:t xml:space="preserve">GARE DEL 4/ 3/2023 </w:t>
      </w:r>
    </w:p>
    <w:p w14:paraId="41B484D6" w14:textId="77777777" w:rsidR="00F47530" w:rsidRPr="00762560" w:rsidRDefault="00F47530" w:rsidP="00F47530">
      <w:pPr>
        <w:pStyle w:val="titolo7a"/>
        <w:rPr>
          <w:color w:val="002060"/>
        </w:rPr>
      </w:pPr>
      <w:r w:rsidRPr="00762560">
        <w:rPr>
          <w:color w:val="002060"/>
        </w:rPr>
        <w:t xml:space="preserve">PROVVEDIMENTI DISCIPLINARI </w:t>
      </w:r>
    </w:p>
    <w:p w14:paraId="4558DDA2"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7D3B6C29" w14:textId="77777777" w:rsidR="00F47530" w:rsidRPr="00762560" w:rsidRDefault="00F47530" w:rsidP="00F47530">
      <w:pPr>
        <w:pStyle w:val="titolo30"/>
        <w:rPr>
          <w:color w:val="002060"/>
        </w:rPr>
      </w:pPr>
      <w:r w:rsidRPr="00762560">
        <w:rPr>
          <w:color w:val="002060"/>
        </w:rPr>
        <w:t xml:space="preserve">CALCIATORI ESPULSI </w:t>
      </w:r>
    </w:p>
    <w:p w14:paraId="6BB158B4" w14:textId="77777777" w:rsidR="00F47530" w:rsidRPr="00762560" w:rsidRDefault="00F47530" w:rsidP="00F47530">
      <w:pPr>
        <w:pStyle w:val="titolo20"/>
        <w:rPr>
          <w:color w:val="002060"/>
        </w:rPr>
      </w:pPr>
      <w:r w:rsidRPr="007625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2F9DCAA" w14:textId="77777777" w:rsidTr="00E77C98">
        <w:tc>
          <w:tcPr>
            <w:tcW w:w="2200" w:type="dxa"/>
            <w:tcMar>
              <w:top w:w="20" w:type="dxa"/>
              <w:left w:w="20" w:type="dxa"/>
              <w:bottom w:w="20" w:type="dxa"/>
              <w:right w:w="20" w:type="dxa"/>
            </w:tcMar>
            <w:vAlign w:val="center"/>
            <w:hideMark/>
          </w:tcPr>
          <w:p w14:paraId="0DA4DC51" w14:textId="77777777" w:rsidR="00F47530" w:rsidRPr="00762560" w:rsidRDefault="00F47530" w:rsidP="00E77C98">
            <w:pPr>
              <w:pStyle w:val="movimento"/>
              <w:rPr>
                <w:color w:val="002060"/>
              </w:rPr>
            </w:pPr>
            <w:r w:rsidRPr="00762560">
              <w:rPr>
                <w:color w:val="002060"/>
              </w:rPr>
              <w:t>CARLONI FILIPPO</w:t>
            </w:r>
          </w:p>
        </w:tc>
        <w:tc>
          <w:tcPr>
            <w:tcW w:w="2200" w:type="dxa"/>
            <w:tcMar>
              <w:top w:w="20" w:type="dxa"/>
              <w:left w:w="20" w:type="dxa"/>
              <w:bottom w:w="20" w:type="dxa"/>
              <w:right w:w="20" w:type="dxa"/>
            </w:tcMar>
            <w:vAlign w:val="center"/>
            <w:hideMark/>
          </w:tcPr>
          <w:p w14:paraId="08A4CAB3" w14:textId="77777777" w:rsidR="00F47530" w:rsidRPr="00762560" w:rsidRDefault="00F47530" w:rsidP="00E77C98">
            <w:pPr>
              <w:pStyle w:val="movimento2"/>
              <w:rPr>
                <w:color w:val="002060"/>
              </w:rPr>
            </w:pPr>
            <w:r w:rsidRPr="00762560">
              <w:rPr>
                <w:color w:val="002060"/>
              </w:rPr>
              <w:t xml:space="preserve">(ACLI MANTOVANI CALCIO A 5) </w:t>
            </w:r>
          </w:p>
        </w:tc>
        <w:tc>
          <w:tcPr>
            <w:tcW w:w="800" w:type="dxa"/>
            <w:tcMar>
              <w:top w:w="20" w:type="dxa"/>
              <w:left w:w="20" w:type="dxa"/>
              <w:bottom w:w="20" w:type="dxa"/>
              <w:right w:w="20" w:type="dxa"/>
            </w:tcMar>
            <w:vAlign w:val="center"/>
            <w:hideMark/>
          </w:tcPr>
          <w:p w14:paraId="3500DC2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D0A23DF" w14:textId="77777777" w:rsidR="00F47530" w:rsidRPr="00762560" w:rsidRDefault="00F47530" w:rsidP="00E77C98">
            <w:pPr>
              <w:pStyle w:val="movimento"/>
              <w:rPr>
                <w:color w:val="002060"/>
              </w:rPr>
            </w:pPr>
            <w:r w:rsidRPr="00762560">
              <w:rPr>
                <w:color w:val="002060"/>
              </w:rPr>
              <w:t>RASTELLI LEONARDO</w:t>
            </w:r>
          </w:p>
        </w:tc>
        <w:tc>
          <w:tcPr>
            <w:tcW w:w="2200" w:type="dxa"/>
            <w:tcMar>
              <w:top w:w="20" w:type="dxa"/>
              <w:left w:w="20" w:type="dxa"/>
              <w:bottom w:w="20" w:type="dxa"/>
              <w:right w:w="20" w:type="dxa"/>
            </w:tcMar>
            <w:vAlign w:val="center"/>
            <w:hideMark/>
          </w:tcPr>
          <w:p w14:paraId="090F1734" w14:textId="77777777" w:rsidR="00F47530" w:rsidRPr="00762560" w:rsidRDefault="00F47530" w:rsidP="00E77C98">
            <w:pPr>
              <w:pStyle w:val="movimento2"/>
              <w:rPr>
                <w:color w:val="002060"/>
              </w:rPr>
            </w:pPr>
            <w:r w:rsidRPr="00762560">
              <w:rPr>
                <w:color w:val="002060"/>
              </w:rPr>
              <w:t xml:space="preserve">(FIGHT BULLS CORRIDONIA) </w:t>
            </w:r>
          </w:p>
        </w:tc>
      </w:tr>
    </w:tbl>
    <w:p w14:paraId="66933721"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38B6D0DE" w14:textId="77777777" w:rsidR="00F47530" w:rsidRPr="00762560" w:rsidRDefault="00F47530" w:rsidP="00F47530">
      <w:pPr>
        <w:pStyle w:val="titolo20"/>
        <w:rPr>
          <w:color w:val="002060"/>
        </w:rPr>
      </w:pPr>
      <w:r w:rsidRPr="0076256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3ABBFF1" w14:textId="77777777" w:rsidTr="00E77C98">
        <w:tc>
          <w:tcPr>
            <w:tcW w:w="2200" w:type="dxa"/>
            <w:tcMar>
              <w:top w:w="20" w:type="dxa"/>
              <w:left w:w="20" w:type="dxa"/>
              <w:bottom w:w="20" w:type="dxa"/>
              <w:right w:w="20" w:type="dxa"/>
            </w:tcMar>
            <w:vAlign w:val="center"/>
            <w:hideMark/>
          </w:tcPr>
          <w:p w14:paraId="5877B35B" w14:textId="77777777" w:rsidR="00F47530" w:rsidRPr="00762560" w:rsidRDefault="00F47530" w:rsidP="00E77C98">
            <w:pPr>
              <w:pStyle w:val="movimento"/>
              <w:rPr>
                <w:color w:val="002060"/>
              </w:rPr>
            </w:pPr>
            <w:r w:rsidRPr="00762560">
              <w:rPr>
                <w:color w:val="002060"/>
              </w:rPr>
              <w:t>MAGGI MARTINO</w:t>
            </w:r>
          </w:p>
        </w:tc>
        <w:tc>
          <w:tcPr>
            <w:tcW w:w="2200" w:type="dxa"/>
            <w:tcMar>
              <w:top w:w="20" w:type="dxa"/>
              <w:left w:w="20" w:type="dxa"/>
              <w:bottom w:w="20" w:type="dxa"/>
              <w:right w:w="20" w:type="dxa"/>
            </w:tcMar>
            <w:vAlign w:val="center"/>
            <w:hideMark/>
          </w:tcPr>
          <w:p w14:paraId="03289AAE" w14:textId="77777777" w:rsidR="00F47530" w:rsidRPr="00762560" w:rsidRDefault="00F47530" w:rsidP="00E77C98">
            <w:pPr>
              <w:pStyle w:val="movimento2"/>
              <w:rPr>
                <w:color w:val="002060"/>
              </w:rPr>
            </w:pPr>
            <w:r w:rsidRPr="00762560">
              <w:rPr>
                <w:color w:val="002060"/>
              </w:rPr>
              <w:t xml:space="preserve">(ACLI MANTOVANI CALCIO A 5) </w:t>
            </w:r>
          </w:p>
        </w:tc>
        <w:tc>
          <w:tcPr>
            <w:tcW w:w="800" w:type="dxa"/>
            <w:tcMar>
              <w:top w:w="20" w:type="dxa"/>
              <w:left w:w="20" w:type="dxa"/>
              <w:bottom w:w="20" w:type="dxa"/>
              <w:right w:w="20" w:type="dxa"/>
            </w:tcMar>
            <w:vAlign w:val="center"/>
            <w:hideMark/>
          </w:tcPr>
          <w:p w14:paraId="47C2B8E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43CA93A" w14:textId="77777777" w:rsidR="00F47530" w:rsidRPr="00762560" w:rsidRDefault="00F47530" w:rsidP="00E77C98">
            <w:pPr>
              <w:pStyle w:val="movimento"/>
              <w:rPr>
                <w:color w:val="002060"/>
              </w:rPr>
            </w:pPr>
            <w:r w:rsidRPr="00762560">
              <w:rPr>
                <w:color w:val="002060"/>
              </w:rPr>
              <w:t>CICOGNA LORENZO</w:t>
            </w:r>
          </w:p>
        </w:tc>
        <w:tc>
          <w:tcPr>
            <w:tcW w:w="2200" w:type="dxa"/>
            <w:tcMar>
              <w:top w:w="20" w:type="dxa"/>
              <w:left w:w="20" w:type="dxa"/>
              <w:bottom w:w="20" w:type="dxa"/>
              <w:right w:w="20" w:type="dxa"/>
            </w:tcMar>
            <w:vAlign w:val="center"/>
            <w:hideMark/>
          </w:tcPr>
          <w:p w14:paraId="7634D3BC" w14:textId="77777777" w:rsidR="00F47530" w:rsidRPr="00762560" w:rsidRDefault="00F47530" w:rsidP="00E77C98">
            <w:pPr>
              <w:pStyle w:val="movimento2"/>
              <w:rPr>
                <w:color w:val="002060"/>
              </w:rPr>
            </w:pPr>
            <w:r w:rsidRPr="00762560">
              <w:rPr>
                <w:color w:val="002060"/>
              </w:rPr>
              <w:t xml:space="preserve">(DAMIANI E GATTI ASCOLI) </w:t>
            </w:r>
          </w:p>
        </w:tc>
      </w:tr>
      <w:tr w:rsidR="00F47530" w:rsidRPr="00762560" w14:paraId="79974D3E" w14:textId="77777777" w:rsidTr="00E77C98">
        <w:tc>
          <w:tcPr>
            <w:tcW w:w="2200" w:type="dxa"/>
            <w:tcMar>
              <w:top w:w="20" w:type="dxa"/>
              <w:left w:w="20" w:type="dxa"/>
              <w:bottom w:w="20" w:type="dxa"/>
              <w:right w:w="20" w:type="dxa"/>
            </w:tcMar>
            <w:vAlign w:val="center"/>
            <w:hideMark/>
          </w:tcPr>
          <w:p w14:paraId="4EEF6913" w14:textId="77777777" w:rsidR="00F47530" w:rsidRPr="00762560" w:rsidRDefault="00F47530" w:rsidP="00E77C98">
            <w:pPr>
              <w:pStyle w:val="movimento"/>
              <w:rPr>
                <w:color w:val="002060"/>
              </w:rPr>
            </w:pPr>
            <w:r w:rsidRPr="00762560">
              <w:rPr>
                <w:color w:val="002060"/>
              </w:rPr>
              <w:t>CHAHBOUNE MOHAMED</w:t>
            </w:r>
          </w:p>
        </w:tc>
        <w:tc>
          <w:tcPr>
            <w:tcW w:w="2200" w:type="dxa"/>
            <w:tcMar>
              <w:top w:w="20" w:type="dxa"/>
              <w:left w:w="20" w:type="dxa"/>
              <w:bottom w:w="20" w:type="dxa"/>
              <w:right w:w="20" w:type="dxa"/>
            </w:tcMar>
            <w:vAlign w:val="center"/>
            <w:hideMark/>
          </w:tcPr>
          <w:p w14:paraId="519EE6A7" w14:textId="77777777" w:rsidR="00F47530" w:rsidRPr="00762560" w:rsidRDefault="00F47530" w:rsidP="00E77C98">
            <w:pPr>
              <w:pStyle w:val="movimento2"/>
              <w:rPr>
                <w:color w:val="002060"/>
              </w:rPr>
            </w:pPr>
            <w:r w:rsidRPr="00762560">
              <w:rPr>
                <w:color w:val="002060"/>
              </w:rPr>
              <w:t xml:space="preserve">(LABELSYSTEM POTENZAPICENA) </w:t>
            </w:r>
          </w:p>
        </w:tc>
        <w:tc>
          <w:tcPr>
            <w:tcW w:w="800" w:type="dxa"/>
            <w:tcMar>
              <w:top w:w="20" w:type="dxa"/>
              <w:left w:w="20" w:type="dxa"/>
              <w:bottom w:w="20" w:type="dxa"/>
              <w:right w:w="20" w:type="dxa"/>
            </w:tcMar>
            <w:vAlign w:val="center"/>
            <w:hideMark/>
          </w:tcPr>
          <w:p w14:paraId="58036BF5"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651874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0C03AA9" w14:textId="77777777" w:rsidR="00F47530" w:rsidRPr="00762560" w:rsidRDefault="00F47530" w:rsidP="00E77C98">
            <w:pPr>
              <w:pStyle w:val="movimento2"/>
              <w:rPr>
                <w:color w:val="002060"/>
              </w:rPr>
            </w:pPr>
            <w:r w:rsidRPr="00762560">
              <w:rPr>
                <w:color w:val="002060"/>
              </w:rPr>
              <w:t> </w:t>
            </w:r>
          </w:p>
        </w:tc>
      </w:tr>
    </w:tbl>
    <w:p w14:paraId="3C7B3A49" w14:textId="77777777" w:rsidR="00F47530" w:rsidRPr="00762560" w:rsidRDefault="00F47530" w:rsidP="00F47530">
      <w:pPr>
        <w:pStyle w:val="titolo20"/>
        <w:rPr>
          <w:rFonts w:eastAsiaTheme="minorEastAsia"/>
          <w:color w:val="002060"/>
        </w:rPr>
      </w:pPr>
      <w:r w:rsidRPr="0076256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6B574DA" w14:textId="77777777" w:rsidTr="00E77C98">
        <w:tc>
          <w:tcPr>
            <w:tcW w:w="2200" w:type="dxa"/>
            <w:tcMar>
              <w:top w:w="20" w:type="dxa"/>
              <w:left w:w="20" w:type="dxa"/>
              <w:bottom w:w="20" w:type="dxa"/>
              <w:right w:w="20" w:type="dxa"/>
            </w:tcMar>
            <w:vAlign w:val="center"/>
            <w:hideMark/>
          </w:tcPr>
          <w:p w14:paraId="5E77D89C" w14:textId="77777777" w:rsidR="00F47530" w:rsidRPr="00762560" w:rsidRDefault="00F47530" w:rsidP="00E77C98">
            <w:pPr>
              <w:pStyle w:val="movimento"/>
              <w:rPr>
                <w:color w:val="002060"/>
              </w:rPr>
            </w:pPr>
            <w:r w:rsidRPr="00762560">
              <w:rPr>
                <w:color w:val="002060"/>
              </w:rPr>
              <w:t>CHIACCHIERA ALESSANDRO</w:t>
            </w:r>
          </w:p>
        </w:tc>
        <w:tc>
          <w:tcPr>
            <w:tcW w:w="2200" w:type="dxa"/>
            <w:tcMar>
              <w:top w:w="20" w:type="dxa"/>
              <w:left w:w="20" w:type="dxa"/>
              <w:bottom w:w="20" w:type="dxa"/>
              <w:right w:w="20" w:type="dxa"/>
            </w:tcMar>
            <w:vAlign w:val="center"/>
            <w:hideMark/>
          </w:tcPr>
          <w:p w14:paraId="36BDCD90" w14:textId="77777777" w:rsidR="00F47530" w:rsidRPr="00762560" w:rsidRDefault="00F47530" w:rsidP="00E77C98">
            <w:pPr>
              <w:pStyle w:val="movimento2"/>
              <w:rPr>
                <w:color w:val="002060"/>
              </w:rPr>
            </w:pPr>
            <w:r w:rsidRPr="00762560">
              <w:rPr>
                <w:color w:val="002060"/>
              </w:rPr>
              <w:t xml:space="preserve">(MONTELUPONE CALCIO A 5) </w:t>
            </w:r>
          </w:p>
        </w:tc>
        <w:tc>
          <w:tcPr>
            <w:tcW w:w="800" w:type="dxa"/>
            <w:tcMar>
              <w:top w:w="20" w:type="dxa"/>
              <w:left w:w="20" w:type="dxa"/>
              <w:bottom w:w="20" w:type="dxa"/>
              <w:right w:w="20" w:type="dxa"/>
            </w:tcMar>
            <w:vAlign w:val="center"/>
            <w:hideMark/>
          </w:tcPr>
          <w:p w14:paraId="2A83CE9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D98BF4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7EE295C" w14:textId="77777777" w:rsidR="00F47530" w:rsidRPr="00762560" w:rsidRDefault="00F47530" w:rsidP="00E77C98">
            <w:pPr>
              <w:pStyle w:val="movimento2"/>
              <w:rPr>
                <w:color w:val="002060"/>
              </w:rPr>
            </w:pPr>
            <w:r w:rsidRPr="00762560">
              <w:rPr>
                <w:color w:val="002060"/>
              </w:rPr>
              <w:t> </w:t>
            </w:r>
          </w:p>
        </w:tc>
      </w:tr>
    </w:tbl>
    <w:p w14:paraId="0A50C583" w14:textId="77777777" w:rsidR="00F47530" w:rsidRPr="00762560" w:rsidRDefault="00F47530" w:rsidP="00F47530">
      <w:pPr>
        <w:pStyle w:val="titolo20"/>
        <w:rPr>
          <w:rFonts w:eastAsiaTheme="minorEastAsia"/>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78514D1" w14:textId="77777777" w:rsidTr="00E77C98">
        <w:tc>
          <w:tcPr>
            <w:tcW w:w="2200" w:type="dxa"/>
            <w:tcMar>
              <w:top w:w="20" w:type="dxa"/>
              <w:left w:w="20" w:type="dxa"/>
              <w:bottom w:w="20" w:type="dxa"/>
              <w:right w:w="20" w:type="dxa"/>
            </w:tcMar>
            <w:vAlign w:val="center"/>
            <w:hideMark/>
          </w:tcPr>
          <w:p w14:paraId="57B5DECC" w14:textId="77777777" w:rsidR="00F47530" w:rsidRPr="00762560" w:rsidRDefault="00F47530" w:rsidP="00E77C98">
            <w:pPr>
              <w:pStyle w:val="movimento"/>
              <w:rPr>
                <w:color w:val="002060"/>
              </w:rPr>
            </w:pPr>
            <w:r w:rsidRPr="00762560">
              <w:rPr>
                <w:color w:val="002060"/>
              </w:rPr>
              <w:t>DI GENNARO LORENZO</w:t>
            </w:r>
          </w:p>
        </w:tc>
        <w:tc>
          <w:tcPr>
            <w:tcW w:w="2200" w:type="dxa"/>
            <w:tcMar>
              <w:top w:w="20" w:type="dxa"/>
              <w:left w:w="20" w:type="dxa"/>
              <w:bottom w:w="20" w:type="dxa"/>
              <w:right w:w="20" w:type="dxa"/>
            </w:tcMar>
            <w:vAlign w:val="center"/>
            <w:hideMark/>
          </w:tcPr>
          <w:p w14:paraId="77311864" w14:textId="77777777" w:rsidR="00F47530" w:rsidRPr="00762560" w:rsidRDefault="00F47530" w:rsidP="00E77C98">
            <w:pPr>
              <w:pStyle w:val="movimento2"/>
              <w:rPr>
                <w:color w:val="002060"/>
              </w:rPr>
            </w:pPr>
            <w:r w:rsidRPr="00762560">
              <w:rPr>
                <w:color w:val="002060"/>
              </w:rPr>
              <w:t xml:space="preserve">(ITALSERVICE C5) </w:t>
            </w:r>
          </w:p>
        </w:tc>
        <w:tc>
          <w:tcPr>
            <w:tcW w:w="800" w:type="dxa"/>
            <w:tcMar>
              <w:top w:w="20" w:type="dxa"/>
              <w:left w:w="20" w:type="dxa"/>
              <w:bottom w:w="20" w:type="dxa"/>
              <w:right w:w="20" w:type="dxa"/>
            </w:tcMar>
            <w:vAlign w:val="center"/>
            <w:hideMark/>
          </w:tcPr>
          <w:p w14:paraId="31819DD4"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4909E4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4B145EC9" w14:textId="77777777" w:rsidR="00F47530" w:rsidRPr="00762560" w:rsidRDefault="00F47530" w:rsidP="00E77C98">
            <w:pPr>
              <w:pStyle w:val="movimento2"/>
              <w:rPr>
                <w:color w:val="002060"/>
              </w:rPr>
            </w:pPr>
            <w:r w:rsidRPr="00762560">
              <w:rPr>
                <w:color w:val="002060"/>
              </w:rPr>
              <w:t> </w:t>
            </w:r>
          </w:p>
        </w:tc>
      </w:tr>
    </w:tbl>
    <w:p w14:paraId="777C80EC"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61A3D54" w14:textId="77777777" w:rsidTr="00E77C98">
        <w:tc>
          <w:tcPr>
            <w:tcW w:w="2200" w:type="dxa"/>
            <w:tcMar>
              <w:top w:w="20" w:type="dxa"/>
              <w:left w:w="20" w:type="dxa"/>
              <w:bottom w:w="20" w:type="dxa"/>
              <w:right w:w="20" w:type="dxa"/>
            </w:tcMar>
            <w:vAlign w:val="center"/>
            <w:hideMark/>
          </w:tcPr>
          <w:p w14:paraId="7E6AC642" w14:textId="77777777" w:rsidR="00F47530" w:rsidRPr="00762560" w:rsidRDefault="00F47530" w:rsidP="00E77C98">
            <w:pPr>
              <w:pStyle w:val="movimento"/>
              <w:rPr>
                <w:color w:val="002060"/>
              </w:rPr>
            </w:pPr>
            <w:r w:rsidRPr="00762560">
              <w:rPr>
                <w:color w:val="002060"/>
              </w:rPr>
              <w:t>ORTOLANI GIOVANNI</w:t>
            </w:r>
          </w:p>
        </w:tc>
        <w:tc>
          <w:tcPr>
            <w:tcW w:w="2200" w:type="dxa"/>
            <w:tcMar>
              <w:top w:w="20" w:type="dxa"/>
              <w:left w:w="20" w:type="dxa"/>
              <w:bottom w:w="20" w:type="dxa"/>
              <w:right w:w="20" w:type="dxa"/>
            </w:tcMar>
            <w:vAlign w:val="center"/>
            <w:hideMark/>
          </w:tcPr>
          <w:p w14:paraId="6144BACD" w14:textId="77777777" w:rsidR="00F47530" w:rsidRPr="00762560" w:rsidRDefault="00F47530" w:rsidP="00E77C98">
            <w:pPr>
              <w:pStyle w:val="movimento2"/>
              <w:rPr>
                <w:color w:val="002060"/>
              </w:rPr>
            </w:pPr>
            <w:r w:rsidRPr="00762560">
              <w:rPr>
                <w:color w:val="002060"/>
              </w:rPr>
              <w:t xml:space="preserve">(ITALSERVICE C5) </w:t>
            </w:r>
          </w:p>
        </w:tc>
        <w:tc>
          <w:tcPr>
            <w:tcW w:w="800" w:type="dxa"/>
            <w:tcMar>
              <w:top w:w="20" w:type="dxa"/>
              <w:left w:w="20" w:type="dxa"/>
              <w:bottom w:w="20" w:type="dxa"/>
              <w:right w:w="20" w:type="dxa"/>
            </w:tcMar>
            <w:vAlign w:val="center"/>
            <w:hideMark/>
          </w:tcPr>
          <w:p w14:paraId="24BF28C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48D5AF9" w14:textId="77777777" w:rsidR="00F47530" w:rsidRPr="00762560" w:rsidRDefault="00F47530" w:rsidP="00E77C98">
            <w:pPr>
              <w:pStyle w:val="movimento"/>
              <w:rPr>
                <w:color w:val="002060"/>
              </w:rPr>
            </w:pPr>
            <w:r w:rsidRPr="00762560">
              <w:rPr>
                <w:color w:val="002060"/>
              </w:rPr>
              <w:t>XEKA ENDRI</w:t>
            </w:r>
          </w:p>
        </w:tc>
        <w:tc>
          <w:tcPr>
            <w:tcW w:w="2200" w:type="dxa"/>
            <w:tcMar>
              <w:top w:w="20" w:type="dxa"/>
              <w:left w:w="20" w:type="dxa"/>
              <w:bottom w:w="20" w:type="dxa"/>
              <w:right w:w="20" w:type="dxa"/>
            </w:tcMar>
            <w:vAlign w:val="center"/>
            <w:hideMark/>
          </w:tcPr>
          <w:p w14:paraId="4DE7F120" w14:textId="77777777" w:rsidR="00F47530" w:rsidRPr="00762560" w:rsidRDefault="00F47530" w:rsidP="00E77C98">
            <w:pPr>
              <w:pStyle w:val="movimento2"/>
              <w:rPr>
                <w:color w:val="002060"/>
              </w:rPr>
            </w:pPr>
            <w:r w:rsidRPr="00762560">
              <w:rPr>
                <w:color w:val="002060"/>
              </w:rPr>
              <w:t xml:space="preserve">(REAL EAGLES VIRTUS PAGLIA) </w:t>
            </w:r>
          </w:p>
        </w:tc>
      </w:tr>
    </w:tbl>
    <w:p w14:paraId="47AF9E26"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4E09FC04" w14:textId="77777777" w:rsidTr="00E77C98">
        <w:tc>
          <w:tcPr>
            <w:tcW w:w="2200" w:type="dxa"/>
            <w:tcMar>
              <w:top w:w="20" w:type="dxa"/>
              <w:left w:w="20" w:type="dxa"/>
              <w:bottom w:w="20" w:type="dxa"/>
              <w:right w:w="20" w:type="dxa"/>
            </w:tcMar>
            <w:vAlign w:val="center"/>
            <w:hideMark/>
          </w:tcPr>
          <w:p w14:paraId="37530174" w14:textId="77777777" w:rsidR="00F47530" w:rsidRPr="00762560" w:rsidRDefault="00F47530" w:rsidP="00E77C98">
            <w:pPr>
              <w:pStyle w:val="movimento"/>
              <w:rPr>
                <w:color w:val="002060"/>
              </w:rPr>
            </w:pPr>
            <w:r w:rsidRPr="00762560">
              <w:rPr>
                <w:color w:val="002060"/>
              </w:rPr>
              <w:t>SIMONETTI DAVIDE</w:t>
            </w:r>
          </w:p>
        </w:tc>
        <w:tc>
          <w:tcPr>
            <w:tcW w:w="2200" w:type="dxa"/>
            <w:tcMar>
              <w:top w:w="20" w:type="dxa"/>
              <w:left w:w="20" w:type="dxa"/>
              <w:bottom w:w="20" w:type="dxa"/>
              <w:right w:w="20" w:type="dxa"/>
            </w:tcMar>
            <w:vAlign w:val="center"/>
            <w:hideMark/>
          </w:tcPr>
          <w:p w14:paraId="066B9D54" w14:textId="77777777" w:rsidR="00F47530" w:rsidRPr="00762560" w:rsidRDefault="00F47530" w:rsidP="00E77C98">
            <w:pPr>
              <w:pStyle w:val="movimento2"/>
              <w:rPr>
                <w:color w:val="002060"/>
              </w:rPr>
            </w:pPr>
            <w:r w:rsidRPr="00762560">
              <w:rPr>
                <w:color w:val="002060"/>
              </w:rPr>
              <w:t xml:space="preserve">(DAMIANI E GATTI ASCOLI) </w:t>
            </w:r>
          </w:p>
        </w:tc>
        <w:tc>
          <w:tcPr>
            <w:tcW w:w="800" w:type="dxa"/>
            <w:tcMar>
              <w:top w:w="20" w:type="dxa"/>
              <w:left w:w="20" w:type="dxa"/>
              <w:bottom w:w="20" w:type="dxa"/>
              <w:right w:w="20" w:type="dxa"/>
            </w:tcMar>
            <w:vAlign w:val="center"/>
            <w:hideMark/>
          </w:tcPr>
          <w:p w14:paraId="697F5F5A"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679F69B" w14:textId="77777777" w:rsidR="00F47530" w:rsidRPr="00762560" w:rsidRDefault="00F47530" w:rsidP="00E77C98">
            <w:pPr>
              <w:pStyle w:val="movimento"/>
              <w:rPr>
                <w:color w:val="002060"/>
              </w:rPr>
            </w:pPr>
            <w:r w:rsidRPr="00762560">
              <w:rPr>
                <w:color w:val="002060"/>
              </w:rPr>
              <w:t>SIYAR AMINE</w:t>
            </w:r>
          </w:p>
        </w:tc>
        <w:tc>
          <w:tcPr>
            <w:tcW w:w="2200" w:type="dxa"/>
            <w:tcMar>
              <w:top w:w="20" w:type="dxa"/>
              <w:left w:w="20" w:type="dxa"/>
              <w:bottom w:w="20" w:type="dxa"/>
              <w:right w:w="20" w:type="dxa"/>
            </w:tcMar>
            <w:vAlign w:val="center"/>
            <w:hideMark/>
          </w:tcPr>
          <w:p w14:paraId="1FF67C44" w14:textId="77777777" w:rsidR="00F47530" w:rsidRPr="00762560" w:rsidRDefault="00F47530" w:rsidP="00E77C98">
            <w:pPr>
              <w:pStyle w:val="movimento2"/>
              <w:rPr>
                <w:color w:val="002060"/>
              </w:rPr>
            </w:pPr>
            <w:r w:rsidRPr="00762560">
              <w:rPr>
                <w:color w:val="002060"/>
              </w:rPr>
              <w:t xml:space="preserve">(LABELSYSTEM POTENZAPICENA) </w:t>
            </w:r>
          </w:p>
        </w:tc>
      </w:tr>
      <w:tr w:rsidR="00F47530" w:rsidRPr="00762560" w14:paraId="47F1C558" w14:textId="77777777" w:rsidTr="00E77C98">
        <w:tc>
          <w:tcPr>
            <w:tcW w:w="2200" w:type="dxa"/>
            <w:tcMar>
              <w:top w:w="20" w:type="dxa"/>
              <w:left w:w="20" w:type="dxa"/>
              <w:bottom w:w="20" w:type="dxa"/>
              <w:right w:w="20" w:type="dxa"/>
            </w:tcMar>
            <w:vAlign w:val="center"/>
            <w:hideMark/>
          </w:tcPr>
          <w:p w14:paraId="701611F2" w14:textId="77777777" w:rsidR="00F47530" w:rsidRPr="00762560" w:rsidRDefault="00F47530" w:rsidP="00E77C98">
            <w:pPr>
              <w:pStyle w:val="movimento"/>
              <w:rPr>
                <w:color w:val="002060"/>
              </w:rPr>
            </w:pPr>
            <w:r w:rsidRPr="00762560">
              <w:rPr>
                <w:color w:val="002060"/>
              </w:rPr>
              <w:t>PELLICCIARI JACOPO</w:t>
            </w:r>
          </w:p>
        </w:tc>
        <w:tc>
          <w:tcPr>
            <w:tcW w:w="2200" w:type="dxa"/>
            <w:tcMar>
              <w:top w:w="20" w:type="dxa"/>
              <w:left w:w="20" w:type="dxa"/>
              <w:bottom w:w="20" w:type="dxa"/>
              <w:right w:w="20" w:type="dxa"/>
            </w:tcMar>
            <w:vAlign w:val="center"/>
            <w:hideMark/>
          </w:tcPr>
          <w:p w14:paraId="19BB71B8" w14:textId="77777777" w:rsidR="00F47530" w:rsidRPr="00762560" w:rsidRDefault="00F47530" w:rsidP="00E77C98">
            <w:pPr>
              <w:pStyle w:val="movimento2"/>
              <w:rPr>
                <w:color w:val="002060"/>
              </w:rPr>
            </w:pPr>
            <w:r w:rsidRPr="00762560">
              <w:rPr>
                <w:color w:val="002060"/>
              </w:rPr>
              <w:t xml:space="preserve">(VIRTUS FORTITUDO 1950 SSD) </w:t>
            </w:r>
          </w:p>
        </w:tc>
        <w:tc>
          <w:tcPr>
            <w:tcW w:w="800" w:type="dxa"/>
            <w:tcMar>
              <w:top w:w="20" w:type="dxa"/>
              <w:left w:w="20" w:type="dxa"/>
              <w:bottom w:w="20" w:type="dxa"/>
              <w:right w:w="20" w:type="dxa"/>
            </w:tcMar>
            <w:vAlign w:val="center"/>
            <w:hideMark/>
          </w:tcPr>
          <w:p w14:paraId="47065C9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A1BB26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398CCB2" w14:textId="77777777" w:rsidR="00F47530" w:rsidRPr="00762560" w:rsidRDefault="00F47530" w:rsidP="00E77C98">
            <w:pPr>
              <w:pStyle w:val="movimento2"/>
              <w:rPr>
                <w:color w:val="002060"/>
              </w:rPr>
            </w:pPr>
            <w:r w:rsidRPr="00762560">
              <w:rPr>
                <w:color w:val="002060"/>
              </w:rPr>
              <w:t> </w:t>
            </w:r>
          </w:p>
        </w:tc>
      </w:tr>
    </w:tbl>
    <w:p w14:paraId="212CA467" w14:textId="77777777" w:rsidR="00F47530" w:rsidRDefault="00F47530" w:rsidP="00F47530">
      <w:pPr>
        <w:pStyle w:val="breakline"/>
        <w:rPr>
          <w:color w:val="002060"/>
        </w:rPr>
      </w:pPr>
    </w:p>
    <w:p w14:paraId="48ABB851"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ECADE67"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47C31399" w14:textId="77777777" w:rsidR="00F47530" w:rsidRPr="00762560" w:rsidRDefault="00F47530" w:rsidP="00F47530">
      <w:pPr>
        <w:pStyle w:val="breakline"/>
        <w:rPr>
          <w:rFonts w:eastAsiaTheme="minorEastAsia"/>
          <w:color w:val="002060"/>
        </w:rPr>
      </w:pPr>
    </w:p>
    <w:p w14:paraId="21D3A9ED" w14:textId="77777777" w:rsidR="00F47530" w:rsidRPr="00762560" w:rsidRDefault="00F47530" w:rsidP="00F47530">
      <w:pPr>
        <w:pStyle w:val="titoloprinc0"/>
        <w:rPr>
          <w:color w:val="002060"/>
        </w:rPr>
      </w:pPr>
      <w:r w:rsidRPr="00762560">
        <w:rPr>
          <w:color w:val="002060"/>
        </w:rPr>
        <w:t>CLASSIFICA</w:t>
      </w:r>
    </w:p>
    <w:p w14:paraId="502ABEAA" w14:textId="77777777" w:rsidR="00F47530" w:rsidRPr="00762560" w:rsidRDefault="00F47530" w:rsidP="00F47530">
      <w:pPr>
        <w:pStyle w:val="breakline"/>
        <w:rPr>
          <w:color w:val="002060"/>
        </w:rPr>
      </w:pPr>
    </w:p>
    <w:p w14:paraId="12E16A3C" w14:textId="77777777" w:rsidR="00F47530" w:rsidRPr="00762560" w:rsidRDefault="00F47530" w:rsidP="00F47530">
      <w:pPr>
        <w:pStyle w:val="breakline"/>
        <w:rPr>
          <w:color w:val="002060"/>
        </w:rPr>
      </w:pPr>
    </w:p>
    <w:p w14:paraId="6CB5378B" w14:textId="77777777" w:rsidR="00F47530" w:rsidRPr="00762560" w:rsidRDefault="00F47530" w:rsidP="00F47530">
      <w:pPr>
        <w:pStyle w:val="sottotitolocampionato10"/>
        <w:rPr>
          <w:color w:val="002060"/>
        </w:rPr>
      </w:pPr>
      <w:r w:rsidRPr="0076256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497F1BD3"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0AEBA"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C10AE"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8A778"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D92A4"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F7492"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DA75"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4970B"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340FD"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0E208"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C289F" w14:textId="77777777" w:rsidR="00F47530" w:rsidRPr="00762560" w:rsidRDefault="00F47530" w:rsidP="00E77C98">
            <w:pPr>
              <w:pStyle w:val="headertabella0"/>
              <w:rPr>
                <w:color w:val="002060"/>
              </w:rPr>
            </w:pPr>
            <w:r w:rsidRPr="00762560">
              <w:rPr>
                <w:color w:val="002060"/>
              </w:rPr>
              <w:t>PE</w:t>
            </w:r>
          </w:p>
        </w:tc>
      </w:tr>
      <w:tr w:rsidR="00F47530" w:rsidRPr="00762560" w14:paraId="73D71B77"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B531B" w14:textId="77777777" w:rsidR="00F47530" w:rsidRPr="00762560" w:rsidRDefault="00F47530" w:rsidP="00E77C98">
            <w:pPr>
              <w:pStyle w:val="rowtabella0"/>
              <w:rPr>
                <w:color w:val="002060"/>
              </w:rPr>
            </w:pPr>
            <w:r w:rsidRPr="007625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0A66"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D1D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A07D"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C4C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2F2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BB7E"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9FD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2D55"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DAE2" w14:textId="77777777" w:rsidR="00F47530" w:rsidRPr="00762560" w:rsidRDefault="00F47530" w:rsidP="00E77C98">
            <w:pPr>
              <w:pStyle w:val="rowtabella0"/>
              <w:jc w:val="center"/>
              <w:rPr>
                <w:color w:val="002060"/>
              </w:rPr>
            </w:pPr>
            <w:r w:rsidRPr="00762560">
              <w:rPr>
                <w:color w:val="002060"/>
              </w:rPr>
              <w:t>0</w:t>
            </w:r>
          </w:p>
        </w:tc>
      </w:tr>
      <w:tr w:rsidR="00F47530" w:rsidRPr="00762560" w14:paraId="73EDD34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59EBE" w14:textId="77777777" w:rsidR="00F47530" w:rsidRPr="00762560" w:rsidRDefault="00F47530" w:rsidP="00E77C98">
            <w:pPr>
              <w:pStyle w:val="rowtabella0"/>
              <w:rPr>
                <w:color w:val="002060"/>
              </w:rPr>
            </w:pPr>
            <w:r w:rsidRPr="0076256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91E6"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0B35"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C46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5639"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820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1EA8"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0440"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D055"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38DA" w14:textId="77777777" w:rsidR="00F47530" w:rsidRPr="00762560" w:rsidRDefault="00F47530" w:rsidP="00E77C98">
            <w:pPr>
              <w:pStyle w:val="rowtabella0"/>
              <w:jc w:val="center"/>
              <w:rPr>
                <w:color w:val="002060"/>
              </w:rPr>
            </w:pPr>
            <w:r w:rsidRPr="00762560">
              <w:rPr>
                <w:color w:val="002060"/>
              </w:rPr>
              <w:t>0</w:t>
            </w:r>
          </w:p>
        </w:tc>
      </w:tr>
      <w:tr w:rsidR="00F47530" w:rsidRPr="00762560" w14:paraId="2831156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FC4C2" w14:textId="77777777" w:rsidR="00F47530" w:rsidRPr="00762560" w:rsidRDefault="00F47530" w:rsidP="00E77C98">
            <w:pPr>
              <w:pStyle w:val="rowtabella0"/>
              <w:rPr>
                <w:color w:val="002060"/>
              </w:rPr>
            </w:pPr>
            <w:r w:rsidRPr="0076256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F828"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DA6A"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041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3880"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5A0C"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4625"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AD5F"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C445"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4BBA" w14:textId="77777777" w:rsidR="00F47530" w:rsidRPr="00762560" w:rsidRDefault="00F47530" w:rsidP="00E77C98">
            <w:pPr>
              <w:pStyle w:val="rowtabella0"/>
              <w:jc w:val="center"/>
              <w:rPr>
                <w:color w:val="002060"/>
              </w:rPr>
            </w:pPr>
            <w:r w:rsidRPr="00762560">
              <w:rPr>
                <w:color w:val="002060"/>
              </w:rPr>
              <w:t>0</w:t>
            </w:r>
          </w:p>
        </w:tc>
      </w:tr>
      <w:tr w:rsidR="00F47530" w:rsidRPr="00762560" w14:paraId="528D20E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F13EA" w14:textId="77777777" w:rsidR="00F47530" w:rsidRPr="00762560" w:rsidRDefault="00F47530" w:rsidP="00E77C98">
            <w:pPr>
              <w:pStyle w:val="rowtabella0"/>
              <w:rPr>
                <w:color w:val="002060"/>
              </w:rPr>
            </w:pPr>
            <w:r w:rsidRPr="0076256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EFBF"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300D"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4F5E"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B186"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3C7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8D4F"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D9E2"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FD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5915" w14:textId="77777777" w:rsidR="00F47530" w:rsidRPr="00762560" w:rsidRDefault="00F47530" w:rsidP="00E77C98">
            <w:pPr>
              <w:pStyle w:val="rowtabella0"/>
              <w:jc w:val="center"/>
              <w:rPr>
                <w:color w:val="002060"/>
              </w:rPr>
            </w:pPr>
            <w:r w:rsidRPr="00762560">
              <w:rPr>
                <w:color w:val="002060"/>
              </w:rPr>
              <w:t>0</w:t>
            </w:r>
          </w:p>
        </w:tc>
      </w:tr>
      <w:tr w:rsidR="00F47530" w:rsidRPr="00762560" w14:paraId="5984C94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4AA3F" w14:textId="77777777" w:rsidR="00F47530" w:rsidRPr="00762560" w:rsidRDefault="00F47530" w:rsidP="00E77C98">
            <w:pPr>
              <w:pStyle w:val="rowtabella0"/>
              <w:rPr>
                <w:color w:val="002060"/>
                <w:lang w:val="en-US"/>
              </w:rPr>
            </w:pPr>
            <w:r w:rsidRPr="0076256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F95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8EBD"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BB4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869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0DDF"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F4A2"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D5C7"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EE7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F7EB" w14:textId="77777777" w:rsidR="00F47530" w:rsidRPr="00762560" w:rsidRDefault="00F47530" w:rsidP="00E77C98">
            <w:pPr>
              <w:pStyle w:val="rowtabella0"/>
              <w:jc w:val="center"/>
              <w:rPr>
                <w:color w:val="002060"/>
              </w:rPr>
            </w:pPr>
            <w:r w:rsidRPr="00762560">
              <w:rPr>
                <w:color w:val="002060"/>
              </w:rPr>
              <w:t>0</w:t>
            </w:r>
          </w:p>
        </w:tc>
      </w:tr>
      <w:tr w:rsidR="00F47530" w:rsidRPr="00762560" w14:paraId="59DBD5C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AEA55" w14:textId="77777777" w:rsidR="00F47530" w:rsidRPr="00762560" w:rsidRDefault="00F47530" w:rsidP="00E77C98">
            <w:pPr>
              <w:pStyle w:val="rowtabella0"/>
              <w:rPr>
                <w:color w:val="002060"/>
              </w:rPr>
            </w:pPr>
            <w:r w:rsidRPr="0076256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9F8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30C0"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F16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79A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937F"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3FD5"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C046" w14:textId="77777777" w:rsidR="00F47530" w:rsidRPr="00762560" w:rsidRDefault="00F47530" w:rsidP="00E77C98">
            <w:pPr>
              <w:pStyle w:val="rowtabella0"/>
              <w:jc w:val="center"/>
              <w:rPr>
                <w:color w:val="002060"/>
              </w:rPr>
            </w:pPr>
            <w:r w:rsidRPr="007625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F481"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BFC0" w14:textId="77777777" w:rsidR="00F47530" w:rsidRPr="00762560" w:rsidRDefault="00F47530" w:rsidP="00E77C98">
            <w:pPr>
              <w:pStyle w:val="rowtabella0"/>
              <w:jc w:val="center"/>
              <w:rPr>
                <w:color w:val="002060"/>
              </w:rPr>
            </w:pPr>
            <w:r w:rsidRPr="00762560">
              <w:rPr>
                <w:color w:val="002060"/>
              </w:rPr>
              <w:t>0</w:t>
            </w:r>
          </w:p>
        </w:tc>
      </w:tr>
      <w:tr w:rsidR="00F47530" w:rsidRPr="00762560" w14:paraId="1A549A4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539DD" w14:textId="77777777" w:rsidR="00F47530" w:rsidRPr="00762560" w:rsidRDefault="00F47530" w:rsidP="00E77C98">
            <w:pPr>
              <w:pStyle w:val="rowtabella0"/>
              <w:rPr>
                <w:color w:val="002060"/>
              </w:rPr>
            </w:pPr>
            <w:r w:rsidRPr="007625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CCD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5F97"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12C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2300"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62E8"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490F"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71B4"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FB82"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5A1B" w14:textId="77777777" w:rsidR="00F47530" w:rsidRPr="00762560" w:rsidRDefault="00F47530" w:rsidP="00E77C98">
            <w:pPr>
              <w:pStyle w:val="rowtabella0"/>
              <w:jc w:val="center"/>
              <w:rPr>
                <w:color w:val="002060"/>
              </w:rPr>
            </w:pPr>
            <w:r w:rsidRPr="00762560">
              <w:rPr>
                <w:color w:val="002060"/>
              </w:rPr>
              <w:t>0</w:t>
            </w:r>
          </w:p>
        </w:tc>
      </w:tr>
      <w:tr w:rsidR="00F47530" w:rsidRPr="00762560" w14:paraId="64E312BD"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F2873" w14:textId="77777777" w:rsidR="00F47530" w:rsidRPr="00762560" w:rsidRDefault="00F47530" w:rsidP="00E77C98">
            <w:pPr>
              <w:pStyle w:val="rowtabella0"/>
              <w:rPr>
                <w:color w:val="002060"/>
              </w:rPr>
            </w:pPr>
            <w:r w:rsidRPr="007625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A66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D8F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593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474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66C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CC9C"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55FD"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922B"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4B80" w14:textId="77777777" w:rsidR="00F47530" w:rsidRPr="00762560" w:rsidRDefault="00F47530" w:rsidP="00E77C98">
            <w:pPr>
              <w:pStyle w:val="rowtabella0"/>
              <w:jc w:val="center"/>
              <w:rPr>
                <w:color w:val="002060"/>
              </w:rPr>
            </w:pPr>
            <w:r w:rsidRPr="00762560">
              <w:rPr>
                <w:color w:val="002060"/>
              </w:rPr>
              <w:t>0</w:t>
            </w:r>
          </w:p>
        </w:tc>
      </w:tr>
    </w:tbl>
    <w:p w14:paraId="7652C110" w14:textId="77777777" w:rsidR="00F47530" w:rsidRPr="00762560" w:rsidRDefault="00F47530" w:rsidP="00F47530">
      <w:pPr>
        <w:pStyle w:val="breakline"/>
        <w:rPr>
          <w:rFonts w:eastAsiaTheme="minorEastAsia"/>
          <w:color w:val="002060"/>
        </w:rPr>
      </w:pPr>
    </w:p>
    <w:p w14:paraId="5FC56BEF" w14:textId="77777777" w:rsidR="00F47530" w:rsidRPr="00762560" w:rsidRDefault="00F47530" w:rsidP="00F47530">
      <w:pPr>
        <w:pStyle w:val="breakline"/>
        <w:rPr>
          <w:color w:val="002060"/>
        </w:rPr>
      </w:pPr>
    </w:p>
    <w:p w14:paraId="33CAAA09" w14:textId="77777777" w:rsidR="00F47530" w:rsidRPr="00762560" w:rsidRDefault="00F47530" w:rsidP="00F47530">
      <w:pPr>
        <w:pStyle w:val="sottotitolocampionato10"/>
        <w:rPr>
          <w:color w:val="002060"/>
        </w:rPr>
      </w:pPr>
      <w:r w:rsidRPr="0076256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5151429A"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9D891" w14:textId="77777777" w:rsidR="00F47530" w:rsidRPr="00762560" w:rsidRDefault="00F47530" w:rsidP="00E77C98">
            <w:pPr>
              <w:pStyle w:val="headertabella0"/>
              <w:rPr>
                <w:color w:val="002060"/>
              </w:rPr>
            </w:pPr>
            <w:r w:rsidRPr="0076256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D61E"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41385"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D9366"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C631E"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35ACB"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ED45F"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603F2"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24709"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C024E" w14:textId="77777777" w:rsidR="00F47530" w:rsidRPr="00762560" w:rsidRDefault="00F47530" w:rsidP="00E77C98">
            <w:pPr>
              <w:pStyle w:val="headertabella0"/>
              <w:rPr>
                <w:color w:val="002060"/>
              </w:rPr>
            </w:pPr>
            <w:r w:rsidRPr="00762560">
              <w:rPr>
                <w:color w:val="002060"/>
              </w:rPr>
              <w:t>PE</w:t>
            </w:r>
          </w:p>
        </w:tc>
      </w:tr>
      <w:tr w:rsidR="00F47530" w:rsidRPr="00762560" w14:paraId="29B30C69"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4E6BC" w14:textId="77777777" w:rsidR="00F47530" w:rsidRPr="00762560" w:rsidRDefault="00F47530" w:rsidP="00E77C98">
            <w:pPr>
              <w:pStyle w:val="rowtabella0"/>
              <w:rPr>
                <w:color w:val="002060"/>
              </w:rPr>
            </w:pPr>
            <w:r w:rsidRPr="0076256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9D80"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243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67AF"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A1C8"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3D3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2C5E"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CD44"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8F9B"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0858" w14:textId="77777777" w:rsidR="00F47530" w:rsidRPr="00762560" w:rsidRDefault="00F47530" w:rsidP="00E77C98">
            <w:pPr>
              <w:pStyle w:val="rowtabella0"/>
              <w:jc w:val="center"/>
              <w:rPr>
                <w:color w:val="002060"/>
              </w:rPr>
            </w:pPr>
            <w:r w:rsidRPr="00762560">
              <w:rPr>
                <w:color w:val="002060"/>
              </w:rPr>
              <w:t>0</w:t>
            </w:r>
          </w:p>
        </w:tc>
      </w:tr>
      <w:tr w:rsidR="00F47530" w:rsidRPr="00762560" w14:paraId="025BB6E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FD5F6" w14:textId="77777777" w:rsidR="00F47530" w:rsidRPr="00762560" w:rsidRDefault="00F47530" w:rsidP="00E77C98">
            <w:pPr>
              <w:pStyle w:val="rowtabella0"/>
              <w:rPr>
                <w:color w:val="002060"/>
              </w:rPr>
            </w:pPr>
            <w:r w:rsidRPr="007625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1297"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E4A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A9AF"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9D6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4C4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B017"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29D7"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DB8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62EB" w14:textId="77777777" w:rsidR="00F47530" w:rsidRPr="00762560" w:rsidRDefault="00F47530" w:rsidP="00E77C98">
            <w:pPr>
              <w:pStyle w:val="rowtabella0"/>
              <w:jc w:val="center"/>
              <w:rPr>
                <w:color w:val="002060"/>
              </w:rPr>
            </w:pPr>
            <w:r w:rsidRPr="00762560">
              <w:rPr>
                <w:color w:val="002060"/>
              </w:rPr>
              <w:t>0</w:t>
            </w:r>
          </w:p>
        </w:tc>
      </w:tr>
      <w:tr w:rsidR="00F47530" w:rsidRPr="00762560" w14:paraId="47B7357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4741E" w14:textId="77777777" w:rsidR="00F47530" w:rsidRPr="00762560" w:rsidRDefault="00F47530" w:rsidP="00E77C98">
            <w:pPr>
              <w:pStyle w:val="rowtabella0"/>
              <w:rPr>
                <w:color w:val="002060"/>
                <w:lang w:val="en-US"/>
              </w:rPr>
            </w:pPr>
            <w:r w:rsidRPr="00762560">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5F37"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BA4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85A6"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DFD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E6D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891F"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461F"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07A1"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626A" w14:textId="77777777" w:rsidR="00F47530" w:rsidRPr="00762560" w:rsidRDefault="00F47530" w:rsidP="00E77C98">
            <w:pPr>
              <w:pStyle w:val="rowtabella0"/>
              <w:jc w:val="center"/>
              <w:rPr>
                <w:color w:val="002060"/>
              </w:rPr>
            </w:pPr>
            <w:r w:rsidRPr="00762560">
              <w:rPr>
                <w:color w:val="002060"/>
              </w:rPr>
              <w:t>0</w:t>
            </w:r>
          </w:p>
        </w:tc>
      </w:tr>
      <w:tr w:rsidR="00F47530" w:rsidRPr="00762560" w14:paraId="29B73F9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A8D26" w14:textId="77777777" w:rsidR="00F47530" w:rsidRPr="00762560" w:rsidRDefault="00F47530" w:rsidP="00E77C98">
            <w:pPr>
              <w:pStyle w:val="rowtabella0"/>
              <w:rPr>
                <w:color w:val="002060"/>
              </w:rPr>
            </w:pPr>
            <w:r w:rsidRPr="0076256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E072"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2FA2"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38D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360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5A4D"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240C" w14:textId="77777777" w:rsidR="00F47530" w:rsidRPr="00762560" w:rsidRDefault="00F47530" w:rsidP="00E77C98">
            <w:pPr>
              <w:pStyle w:val="rowtabella0"/>
              <w:jc w:val="center"/>
              <w:rPr>
                <w:color w:val="002060"/>
              </w:rPr>
            </w:pPr>
            <w:r w:rsidRPr="007625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C5BC"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B45C"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F907" w14:textId="77777777" w:rsidR="00F47530" w:rsidRPr="00762560" w:rsidRDefault="00F47530" w:rsidP="00E77C98">
            <w:pPr>
              <w:pStyle w:val="rowtabella0"/>
              <w:jc w:val="center"/>
              <w:rPr>
                <w:color w:val="002060"/>
              </w:rPr>
            </w:pPr>
            <w:r w:rsidRPr="00762560">
              <w:rPr>
                <w:color w:val="002060"/>
              </w:rPr>
              <w:t>0</w:t>
            </w:r>
          </w:p>
        </w:tc>
      </w:tr>
      <w:tr w:rsidR="00F47530" w:rsidRPr="00762560" w14:paraId="621DB19B"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F2040" w14:textId="77777777" w:rsidR="00F47530" w:rsidRPr="00762560" w:rsidRDefault="00F47530" w:rsidP="00E77C98">
            <w:pPr>
              <w:pStyle w:val="rowtabella0"/>
              <w:rPr>
                <w:color w:val="002060"/>
              </w:rPr>
            </w:pPr>
            <w:r w:rsidRPr="0076256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3162"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597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F98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643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BBEA"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FEB7"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6BF3"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2F55"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927E" w14:textId="77777777" w:rsidR="00F47530" w:rsidRPr="00762560" w:rsidRDefault="00F47530" w:rsidP="00E77C98">
            <w:pPr>
              <w:pStyle w:val="rowtabella0"/>
              <w:jc w:val="center"/>
              <w:rPr>
                <w:color w:val="002060"/>
              </w:rPr>
            </w:pPr>
            <w:r w:rsidRPr="00762560">
              <w:rPr>
                <w:color w:val="002060"/>
              </w:rPr>
              <w:t>0</w:t>
            </w:r>
          </w:p>
        </w:tc>
      </w:tr>
      <w:tr w:rsidR="00F47530" w:rsidRPr="00762560" w14:paraId="212CAA55"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36C3D" w14:textId="77777777" w:rsidR="00F47530" w:rsidRPr="00762560" w:rsidRDefault="00F47530" w:rsidP="00E77C98">
            <w:pPr>
              <w:pStyle w:val="rowtabella0"/>
              <w:rPr>
                <w:color w:val="002060"/>
              </w:rPr>
            </w:pPr>
            <w:r w:rsidRPr="0076256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2D56"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198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2F5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6B55"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7B56"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7BD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D82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C768"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8A98" w14:textId="77777777" w:rsidR="00F47530" w:rsidRPr="00762560" w:rsidRDefault="00F47530" w:rsidP="00E77C98">
            <w:pPr>
              <w:pStyle w:val="rowtabella0"/>
              <w:jc w:val="center"/>
              <w:rPr>
                <w:color w:val="002060"/>
              </w:rPr>
            </w:pPr>
            <w:r w:rsidRPr="00762560">
              <w:rPr>
                <w:color w:val="002060"/>
              </w:rPr>
              <w:t>0</w:t>
            </w:r>
          </w:p>
        </w:tc>
      </w:tr>
      <w:tr w:rsidR="00F47530" w:rsidRPr="00762560" w14:paraId="2A910D12"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8F52CC" w14:textId="77777777" w:rsidR="00F47530" w:rsidRPr="00762560" w:rsidRDefault="00F47530" w:rsidP="00E77C98">
            <w:pPr>
              <w:pStyle w:val="rowtabella0"/>
              <w:rPr>
                <w:color w:val="002060"/>
              </w:rPr>
            </w:pPr>
            <w:r w:rsidRPr="0076256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46B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5FF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F72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4EC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91BD"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E605"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F694"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5E69"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C966" w14:textId="77777777" w:rsidR="00F47530" w:rsidRPr="00762560" w:rsidRDefault="00F47530" w:rsidP="00E77C98">
            <w:pPr>
              <w:pStyle w:val="rowtabella0"/>
              <w:jc w:val="center"/>
              <w:rPr>
                <w:color w:val="002060"/>
              </w:rPr>
            </w:pPr>
            <w:r w:rsidRPr="00762560">
              <w:rPr>
                <w:color w:val="002060"/>
              </w:rPr>
              <w:t>0</w:t>
            </w:r>
          </w:p>
        </w:tc>
      </w:tr>
    </w:tbl>
    <w:p w14:paraId="19AF3C2A" w14:textId="77777777" w:rsidR="00F47530" w:rsidRPr="00762560" w:rsidRDefault="00F47530" w:rsidP="00F47530">
      <w:pPr>
        <w:pStyle w:val="breakline"/>
        <w:rPr>
          <w:rFonts w:eastAsiaTheme="minorEastAsia"/>
          <w:color w:val="002060"/>
        </w:rPr>
      </w:pPr>
    </w:p>
    <w:p w14:paraId="72A3DBD0" w14:textId="77777777" w:rsidR="00F47530" w:rsidRPr="00762560" w:rsidRDefault="00F47530" w:rsidP="00F47530">
      <w:pPr>
        <w:pStyle w:val="breakline"/>
        <w:rPr>
          <w:color w:val="002060"/>
        </w:rPr>
      </w:pPr>
    </w:p>
    <w:p w14:paraId="1334C27C" w14:textId="77777777" w:rsidR="00F47530" w:rsidRPr="00762560" w:rsidRDefault="00F47530" w:rsidP="00F47530">
      <w:pPr>
        <w:pStyle w:val="sottotitolocampionato10"/>
        <w:rPr>
          <w:color w:val="002060"/>
        </w:rPr>
      </w:pPr>
      <w:r w:rsidRPr="0076256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041E4760"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5D5B4"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43F3E"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B1A18"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4EC20"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668F"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25B1C"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E0EE0"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D68B7"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6F6F1"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C59CF" w14:textId="77777777" w:rsidR="00F47530" w:rsidRPr="00762560" w:rsidRDefault="00F47530" w:rsidP="00E77C98">
            <w:pPr>
              <w:pStyle w:val="headertabella0"/>
              <w:rPr>
                <w:color w:val="002060"/>
              </w:rPr>
            </w:pPr>
            <w:r w:rsidRPr="00762560">
              <w:rPr>
                <w:color w:val="002060"/>
              </w:rPr>
              <w:t>PE</w:t>
            </w:r>
          </w:p>
        </w:tc>
      </w:tr>
      <w:tr w:rsidR="00F47530" w:rsidRPr="00762560" w14:paraId="34B4EAA7"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4D3F1" w14:textId="77777777" w:rsidR="00F47530" w:rsidRPr="00762560" w:rsidRDefault="00F47530" w:rsidP="00E77C98">
            <w:pPr>
              <w:pStyle w:val="rowtabella0"/>
              <w:rPr>
                <w:color w:val="002060"/>
              </w:rPr>
            </w:pPr>
            <w:r w:rsidRPr="00762560">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8285"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E41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DE10"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E82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E51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CE63"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868D"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C037"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D486" w14:textId="77777777" w:rsidR="00F47530" w:rsidRPr="00762560" w:rsidRDefault="00F47530" w:rsidP="00E77C98">
            <w:pPr>
              <w:pStyle w:val="rowtabella0"/>
              <w:jc w:val="center"/>
              <w:rPr>
                <w:color w:val="002060"/>
              </w:rPr>
            </w:pPr>
            <w:r w:rsidRPr="00762560">
              <w:rPr>
                <w:color w:val="002060"/>
              </w:rPr>
              <w:t>0</w:t>
            </w:r>
          </w:p>
        </w:tc>
      </w:tr>
      <w:tr w:rsidR="00F47530" w:rsidRPr="00762560" w14:paraId="0FD1A97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AD792" w14:textId="77777777" w:rsidR="00F47530" w:rsidRPr="00762560" w:rsidRDefault="00F47530" w:rsidP="00E77C98">
            <w:pPr>
              <w:pStyle w:val="rowtabella0"/>
              <w:rPr>
                <w:color w:val="002060"/>
                <w:lang w:val="en-US"/>
              </w:rPr>
            </w:pPr>
            <w:r w:rsidRPr="00762560">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B9C8"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FAE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7A8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B4F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027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FCAE" w14:textId="77777777" w:rsidR="00F47530" w:rsidRPr="00762560" w:rsidRDefault="00F47530" w:rsidP="00E77C98">
            <w:pPr>
              <w:pStyle w:val="rowtabella0"/>
              <w:jc w:val="center"/>
              <w:rPr>
                <w:color w:val="002060"/>
              </w:rPr>
            </w:pPr>
            <w:r w:rsidRPr="007625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6A71"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329C" w14:textId="77777777" w:rsidR="00F47530" w:rsidRPr="00762560" w:rsidRDefault="00F47530" w:rsidP="00E77C98">
            <w:pPr>
              <w:pStyle w:val="rowtabella0"/>
              <w:jc w:val="center"/>
              <w:rPr>
                <w:color w:val="002060"/>
              </w:rPr>
            </w:pPr>
            <w:r w:rsidRPr="007625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8867" w14:textId="77777777" w:rsidR="00F47530" w:rsidRPr="00762560" w:rsidRDefault="00F47530" w:rsidP="00E77C98">
            <w:pPr>
              <w:pStyle w:val="rowtabella0"/>
              <w:jc w:val="center"/>
              <w:rPr>
                <w:color w:val="002060"/>
              </w:rPr>
            </w:pPr>
            <w:r w:rsidRPr="00762560">
              <w:rPr>
                <w:color w:val="002060"/>
              </w:rPr>
              <w:t>0</w:t>
            </w:r>
          </w:p>
        </w:tc>
      </w:tr>
      <w:tr w:rsidR="00F47530" w:rsidRPr="00762560" w14:paraId="281B14B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F1018" w14:textId="77777777" w:rsidR="00F47530" w:rsidRPr="00762560" w:rsidRDefault="00F47530" w:rsidP="00E77C98">
            <w:pPr>
              <w:pStyle w:val="rowtabella0"/>
              <w:rPr>
                <w:color w:val="002060"/>
              </w:rPr>
            </w:pPr>
            <w:r w:rsidRPr="0076256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6F11"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ACE0"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F514"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C2BA"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37D4"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AD30"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D6DD"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C09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2931" w14:textId="77777777" w:rsidR="00F47530" w:rsidRPr="00762560" w:rsidRDefault="00F47530" w:rsidP="00E77C98">
            <w:pPr>
              <w:pStyle w:val="rowtabella0"/>
              <w:jc w:val="center"/>
              <w:rPr>
                <w:color w:val="002060"/>
              </w:rPr>
            </w:pPr>
            <w:r w:rsidRPr="00762560">
              <w:rPr>
                <w:color w:val="002060"/>
              </w:rPr>
              <w:t>0</w:t>
            </w:r>
          </w:p>
        </w:tc>
      </w:tr>
      <w:tr w:rsidR="00F47530" w:rsidRPr="00762560" w14:paraId="3276ACB2"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A69D" w14:textId="77777777" w:rsidR="00F47530" w:rsidRPr="00762560" w:rsidRDefault="00F47530" w:rsidP="00E77C98">
            <w:pPr>
              <w:pStyle w:val="rowtabella0"/>
              <w:rPr>
                <w:color w:val="002060"/>
              </w:rPr>
            </w:pPr>
            <w:r w:rsidRPr="0076256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A67C"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A78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E6FF"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8F45"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FA40"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14DB"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0AD2"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FE78"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15D0" w14:textId="77777777" w:rsidR="00F47530" w:rsidRPr="00762560" w:rsidRDefault="00F47530" w:rsidP="00E77C98">
            <w:pPr>
              <w:pStyle w:val="rowtabella0"/>
              <w:jc w:val="center"/>
              <w:rPr>
                <w:color w:val="002060"/>
              </w:rPr>
            </w:pPr>
            <w:r w:rsidRPr="00762560">
              <w:rPr>
                <w:color w:val="002060"/>
              </w:rPr>
              <w:t>0</w:t>
            </w:r>
          </w:p>
        </w:tc>
      </w:tr>
      <w:tr w:rsidR="00F47530" w:rsidRPr="00762560" w14:paraId="532C2DE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C043B" w14:textId="77777777" w:rsidR="00F47530" w:rsidRPr="00762560" w:rsidRDefault="00F47530" w:rsidP="00E77C98">
            <w:pPr>
              <w:pStyle w:val="rowtabella0"/>
              <w:rPr>
                <w:color w:val="002060"/>
              </w:rPr>
            </w:pPr>
            <w:r w:rsidRPr="0076256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FD8F"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44A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44C8"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9A80"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054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5A65" w14:textId="77777777" w:rsidR="00F47530" w:rsidRPr="00762560" w:rsidRDefault="00F47530" w:rsidP="00E77C98">
            <w:pPr>
              <w:pStyle w:val="rowtabella0"/>
              <w:jc w:val="center"/>
              <w:rPr>
                <w:color w:val="002060"/>
              </w:rPr>
            </w:pPr>
            <w:r w:rsidRPr="007625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BA39"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D4FA"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6477" w14:textId="77777777" w:rsidR="00F47530" w:rsidRPr="00762560" w:rsidRDefault="00F47530" w:rsidP="00E77C98">
            <w:pPr>
              <w:pStyle w:val="rowtabella0"/>
              <w:jc w:val="center"/>
              <w:rPr>
                <w:color w:val="002060"/>
              </w:rPr>
            </w:pPr>
            <w:r w:rsidRPr="00762560">
              <w:rPr>
                <w:color w:val="002060"/>
              </w:rPr>
              <w:t>0</w:t>
            </w:r>
          </w:p>
        </w:tc>
      </w:tr>
      <w:tr w:rsidR="00F47530" w:rsidRPr="00762560" w14:paraId="7DA8856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AD14F" w14:textId="77777777" w:rsidR="00F47530" w:rsidRPr="00762560" w:rsidRDefault="00F47530" w:rsidP="00E77C98">
            <w:pPr>
              <w:pStyle w:val="rowtabella0"/>
              <w:rPr>
                <w:color w:val="002060"/>
                <w:lang w:val="en-US"/>
              </w:rPr>
            </w:pPr>
            <w:r w:rsidRPr="0076256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B957"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F8D4"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95AA"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5A86"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904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1C0D"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0406"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4A33"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4F36" w14:textId="77777777" w:rsidR="00F47530" w:rsidRPr="00762560" w:rsidRDefault="00F47530" w:rsidP="00E77C98">
            <w:pPr>
              <w:pStyle w:val="rowtabella0"/>
              <w:jc w:val="center"/>
              <w:rPr>
                <w:color w:val="002060"/>
              </w:rPr>
            </w:pPr>
            <w:r w:rsidRPr="00762560">
              <w:rPr>
                <w:color w:val="002060"/>
              </w:rPr>
              <w:t>0</w:t>
            </w:r>
          </w:p>
        </w:tc>
      </w:tr>
      <w:tr w:rsidR="00F47530" w:rsidRPr="00762560" w14:paraId="7271CD47"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3E3B7" w14:textId="77777777" w:rsidR="00F47530" w:rsidRPr="00762560" w:rsidRDefault="00F47530" w:rsidP="00E77C98">
            <w:pPr>
              <w:pStyle w:val="rowtabella0"/>
              <w:rPr>
                <w:color w:val="002060"/>
              </w:rPr>
            </w:pPr>
            <w:r w:rsidRPr="0076256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CF01"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25F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5A75"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EE0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67B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1FEA"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2994"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D6E1"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2D7C" w14:textId="77777777" w:rsidR="00F47530" w:rsidRPr="00762560" w:rsidRDefault="00F47530" w:rsidP="00E77C98">
            <w:pPr>
              <w:pStyle w:val="rowtabella0"/>
              <w:jc w:val="center"/>
              <w:rPr>
                <w:color w:val="002060"/>
              </w:rPr>
            </w:pPr>
            <w:r w:rsidRPr="00762560">
              <w:rPr>
                <w:color w:val="002060"/>
              </w:rPr>
              <w:t>0</w:t>
            </w:r>
          </w:p>
        </w:tc>
      </w:tr>
      <w:tr w:rsidR="00F47530" w:rsidRPr="00762560" w14:paraId="3322D7F4"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D17D4" w14:textId="77777777" w:rsidR="00F47530" w:rsidRPr="00762560" w:rsidRDefault="00F47530" w:rsidP="00E77C98">
            <w:pPr>
              <w:pStyle w:val="rowtabella0"/>
              <w:rPr>
                <w:color w:val="002060"/>
              </w:rPr>
            </w:pPr>
            <w:r w:rsidRPr="0076256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DD6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C960"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3A5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27D4"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B74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C84D"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23F1" w14:textId="77777777" w:rsidR="00F47530" w:rsidRPr="00762560" w:rsidRDefault="00F47530" w:rsidP="00E77C98">
            <w:pPr>
              <w:pStyle w:val="rowtabella0"/>
              <w:jc w:val="center"/>
              <w:rPr>
                <w:color w:val="002060"/>
              </w:rPr>
            </w:pPr>
            <w:r w:rsidRPr="007625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9297"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93FA" w14:textId="77777777" w:rsidR="00F47530" w:rsidRPr="00762560" w:rsidRDefault="00F47530" w:rsidP="00E77C98">
            <w:pPr>
              <w:pStyle w:val="rowtabella0"/>
              <w:jc w:val="center"/>
              <w:rPr>
                <w:color w:val="002060"/>
              </w:rPr>
            </w:pPr>
            <w:r w:rsidRPr="00762560">
              <w:rPr>
                <w:color w:val="002060"/>
              </w:rPr>
              <w:t>0</w:t>
            </w:r>
          </w:p>
        </w:tc>
      </w:tr>
    </w:tbl>
    <w:p w14:paraId="5AC3887A" w14:textId="77777777" w:rsidR="00F47530" w:rsidRPr="00762560" w:rsidRDefault="00F47530" w:rsidP="00F47530">
      <w:pPr>
        <w:pStyle w:val="breakline"/>
        <w:rPr>
          <w:rFonts w:eastAsiaTheme="minorEastAsia"/>
          <w:color w:val="002060"/>
        </w:rPr>
      </w:pPr>
    </w:p>
    <w:p w14:paraId="1A578C2F" w14:textId="77777777" w:rsidR="00F47530" w:rsidRPr="00762560" w:rsidRDefault="00F47530" w:rsidP="00F47530">
      <w:pPr>
        <w:pStyle w:val="titoloprinc0"/>
        <w:rPr>
          <w:color w:val="002060"/>
        </w:rPr>
      </w:pPr>
      <w:r w:rsidRPr="00762560">
        <w:rPr>
          <w:color w:val="002060"/>
        </w:rPr>
        <w:t>PROGRAMMA GARE</w:t>
      </w:r>
    </w:p>
    <w:p w14:paraId="2BA9B513" w14:textId="50AEC850" w:rsidR="00F47530" w:rsidRDefault="00F47530" w:rsidP="00F47530">
      <w:pPr>
        <w:pStyle w:val="breakline"/>
        <w:rPr>
          <w:color w:val="002060"/>
        </w:rPr>
      </w:pPr>
    </w:p>
    <w:p w14:paraId="3EFBA8A8" w14:textId="77777777" w:rsidR="007D4156" w:rsidRPr="005A0544" w:rsidRDefault="007D4156" w:rsidP="007D4156">
      <w:pPr>
        <w:pStyle w:val="sottotitolocampionato10"/>
        <w:rPr>
          <w:color w:val="002060"/>
        </w:rPr>
      </w:pPr>
      <w:r w:rsidRPr="005A0544">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2"/>
        <w:gridCol w:w="1548"/>
        <w:gridCol w:w="1556"/>
      </w:tblGrid>
      <w:tr w:rsidR="007D4156" w:rsidRPr="005A0544" w14:paraId="30AFBCE7"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2184F"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B8264"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5FB30"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23780"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82C40"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6BBE"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01F5A"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18EE9C2A"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EEB166" w14:textId="77777777" w:rsidR="007D4156" w:rsidRPr="005A0544" w:rsidRDefault="007D4156" w:rsidP="00E77C98">
            <w:pPr>
              <w:pStyle w:val="rowtabella0"/>
              <w:rPr>
                <w:color w:val="002060"/>
              </w:rPr>
            </w:pPr>
            <w:r w:rsidRPr="005A054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87AD5" w14:textId="77777777" w:rsidR="007D4156" w:rsidRPr="005A0544" w:rsidRDefault="007D4156" w:rsidP="00E77C98">
            <w:pPr>
              <w:pStyle w:val="rowtabella0"/>
              <w:rPr>
                <w:color w:val="002060"/>
              </w:rPr>
            </w:pPr>
            <w:r w:rsidRPr="005A0544">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D22FC"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3DCB7" w14:textId="77777777" w:rsidR="007D4156" w:rsidRPr="005A0544" w:rsidRDefault="007D4156" w:rsidP="00E77C98">
            <w:pPr>
              <w:pStyle w:val="rowtabella0"/>
              <w:rPr>
                <w:color w:val="002060"/>
              </w:rPr>
            </w:pPr>
            <w:r w:rsidRPr="005A0544">
              <w:rPr>
                <w:color w:val="002060"/>
              </w:rPr>
              <w:t>11/03/2023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710AE" w14:textId="77777777" w:rsidR="007D4156" w:rsidRPr="005A0544" w:rsidRDefault="007D4156" w:rsidP="00E77C98">
            <w:pPr>
              <w:pStyle w:val="rowtabella0"/>
              <w:rPr>
                <w:color w:val="002060"/>
              </w:rPr>
            </w:pPr>
            <w:r w:rsidRPr="005A0544">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79F86" w14:textId="77777777" w:rsidR="007D4156" w:rsidRPr="005A0544" w:rsidRDefault="007D4156" w:rsidP="00E77C98">
            <w:pPr>
              <w:pStyle w:val="rowtabella0"/>
              <w:rPr>
                <w:color w:val="002060"/>
              </w:rPr>
            </w:pPr>
            <w:r w:rsidRPr="005A054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FE05A" w14:textId="77777777" w:rsidR="007D4156" w:rsidRPr="005A0544" w:rsidRDefault="007D4156" w:rsidP="00E77C98">
            <w:pPr>
              <w:pStyle w:val="rowtabella0"/>
              <w:rPr>
                <w:color w:val="002060"/>
              </w:rPr>
            </w:pPr>
            <w:r w:rsidRPr="005A0544">
              <w:rPr>
                <w:color w:val="002060"/>
              </w:rPr>
              <w:t>VIA LORETO</w:t>
            </w:r>
          </w:p>
        </w:tc>
      </w:tr>
      <w:tr w:rsidR="007D4156" w:rsidRPr="005A0544" w14:paraId="13142FC0"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9A4F8" w14:textId="77777777" w:rsidR="007D4156" w:rsidRPr="005A0544" w:rsidRDefault="007D4156" w:rsidP="00E77C98">
            <w:pPr>
              <w:pStyle w:val="rowtabella0"/>
              <w:rPr>
                <w:color w:val="002060"/>
              </w:rPr>
            </w:pPr>
            <w:r w:rsidRPr="005A054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6A69ED" w14:textId="77777777" w:rsidR="007D4156" w:rsidRPr="005A0544" w:rsidRDefault="007D4156" w:rsidP="00E77C98">
            <w:pPr>
              <w:pStyle w:val="rowtabella0"/>
              <w:rPr>
                <w:color w:val="002060"/>
              </w:rPr>
            </w:pPr>
            <w:r w:rsidRPr="005A0544">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E8CE7"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2051A8" w14:textId="77777777" w:rsidR="007D4156" w:rsidRPr="005A0544" w:rsidRDefault="007D4156" w:rsidP="00E77C98">
            <w:pPr>
              <w:pStyle w:val="rowtabella0"/>
              <w:rPr>
                <w:color w:val="002060"/>
              </w:rPr>
            </w:pPr>
            <w:r w:rsidRPr="005A0544">
              <w:rPr>
                <w:color w:val="002060"/>
              </w:rPr>
              <w:t>12/03/2023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E98EC6" w14:textId="77777777" w:rsidR="007D4156" w:rsidRPr="005A0544" w:rsidRDefault="007D4156" w:rsidP="00E77C98">
            <w:pPr>
              <w:pStyle w:val="rowtabella0"/>
              <w:rPr>
                <w:color w:val="002060"/>
              </w:rPr>
            </w:pPr>
            <w:r w:rsidRPr="005A054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6F541" w14:textId="77777777" w:rsidR="007D4156" w:rsidRPr="005A0544" w:rsidRDefault="007D4156"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BA8B7" w14:textId="77777777" w:rsidR="007D4156" w:rsidRPr="005A0544" w:rsidRDefault="007D4156" w:rsidP="00E77C98">
            <w:pPr>
              <w:pStyle w:val="rowtabella0"/>
              <w:rPr>
                <w:color w:val="002060"/>
              </w:rPr>
            </w:pPr>
            <w:r w:rsidRPr="005A0544">
              <w:rPr>
                <w:color w:val="002060"/>
              </w:rPr>
              <w:t>VIA MADRE TERESA DI CALCUTTA</w:t>
            </w:r>
          </w:p>
        </w:tc>
      </w:tr>
      <w:tr w:rsidR="007D4156" w:rsidRPr="005A0544" w14:paraId="40E5CC43"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8A63B" w14:textId="77777777" w:rsidR="007D4156" w:rsidRPr="005A0544" w:rsidRDefault="007D4156" w:rsidP="00E77C98">
            <w:pPr>
              <w:pStyle w:val="rowtabella0"/>
              <w:rPr>
                <w:color w:val="002060"/>
              </w:rPr>
            </w:pPr>
            <w:r w:rsidRPr="005A0544">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DD1DE" w14:textId="77777777" w:rsidR="007D4156" w:rsidRPr="005A0544" w:rsidRDefault="007D4156" w:rsidP="00E77C98">
            <w:pPr>
              <w:pStyle w:val="rowtabella0"/>
              <w:rPr>
                <w:color w:val="002060"/>
              </w:rPr>
            </w:pPr>
            <w:r w:rsidRPr="005A0544">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90079"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3FF17" w14:textId="77777777" w:rsidR="007D4156" w:rsidRPr="005A0544" w:rsidRDefault="007D4156" w:rsidP="00E77C98">
            <w:pPr>
              <w:pStyle w:val="rowtabella0"/>
              <w:rPr>
                <w:color w:val="002060"/>
              </w:rPr>
            </w:pPr>
            <w:r w:rsidRPr="005A0544">
              <w:rPr>
                <w:color w:val="002060"/>
              </w:rPr>
              <w:t>12/03/2023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6E0D18" w14:textId="77777777" w:rsidR="007D4156" w:rsidRPr="005A0544" w:rsidRDefault="007D4156" w:rsidP="00E77C98">
            <w:pPr>
              <w:pStyle w:val="rowtabella0"/>
              <w:rPr>
                <w:color w:val="002060"/>
              </w:rPr>
            </w:pPr>
            <w:r w:rsidRPr="005A0544">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90F62" w14:textId="77777777" w:rsidR="007D4156" w:rsidRPr="005A0544" w:rsidRDefault="007D4156" w:rsidP="00E77C98">
            <w:pPr>
              <w:pStyle w:val="rowtabella0"/>
              <w:rPr>
                <w:color w:val="002060"/>
              </w:rPr>
            </w:pPr>
            <w:r w:rsidRPr="005A054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00F3F" w14:textId="77777777" w:rsidR="007D4156" w:rsidRPr="005A0544" w:rsidRDefault="007D4156" w:rsidP="00E77C98">
            <w:pPr>
              <w:pStyle w:val="rowtabella0"/>
              <w:rPr>
                <w:color w:val="002060"/>
              </w:rPr>
            </w:pPr>
            <w:r w:rsidRPr="005A0544">
              <w:rPr>
                <w:color w:val="002060"/>
              </w:rPr>
              <w:t>VIA VERDI</w:t>
            </w:r>
          </w:p>
        </w:tc>
      </w:tr>
      <w:tr w:rsidR="007D4156" w:rsidRPr="005A0544" w14:paraId="08AC2B2F"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A0127" w14:textId="77777777" w:rsidR="007D4156" w:rsidRPr="005A0544" w:rsidRDefault="007D4156" w:rsidP="00E77C98">
            <w:pPr>
              <w:pStyle w:val="rowtabella0"/>
              <w:rPr>
                <w:color w:val="002060"/>
              </w:rPr>
            </w:pPr>
            <w:r w:rsidRPr="005A0544">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B14B4" w14:textId="77777777" w:rsidR="007D4156" w:rsidRPr="005A0544" w:rsidRDefault="007D4156" w:rsidP="00E77C98">
            <w:pPr>
              <w:pStyle w:val="rowtabella0"/>
              <w:rPr>
                <w:color w:val="002060"/>
              </w:rPr>
            </w:pPr>
            <w:r w:rsidRPr="005A0544">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60792"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D3F23" w14:textId="77777777" w:rsidR="007D4156" w:rsidRPr="005A0544" w:rsidRDefault="007D4156" w:rsidP="00E77C98">
            <w:pPr>
              <w:pStyle w:val="rowtabella0"/>
              <w:rPr>
                <w:color w:val="002060"/>
              </w:rPr>
            </w:pPr>
            <w:r w:rsidRPr="005A0544">
              <w:rPr>
                <w:color w:val="002060"/>
              </w:rPr>
              <w:t>12/03/2023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BE60D" w14:textId="77777777" w:rsidR="007D4156" w:rsidRPr="005A0544" w:rsidRDefault="007D4156" w:rsidP="00E77C98">
            <w:pPr>
              <w:pStyle w:val="rowtabella0"/>
              <w:rPr>
                <w:color w:val="002060"/>
              </w:rPr>
            </w:pPr>
            <w:r w:rsidRPr="005A0544">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4D60" w14:textId="77777777" w:rsidR="007D4156" w:rsidRPr="005A0544" w:rsidRDefault="007D4156" w:rsidP="00E77C98">
            <w:pPr>
              <w:pStyle w:val="rowtabella0"/>
              <w:rPr>
                <w:color w:val="002060"/>
              </w:rPr>
            </w:pPr>
            <w:r w:rsidRPr="005A0544">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62EC0" w14:textId="77777777" w:rsidR="007D4156" w:rsidRPr="005A0544" w:rsidRDefault="007D4156" w:rsidP="00E77C98">
            <w:pPr>
              <w:pStyle w:val="rowtabella0"/>
              <w:rPr>
                <w:color w:val="002060"/>
              </w:rPr>
            </w:pPr>
            <w:r w:rsidRPr="005A0544">
              <w:rPr>
                <w:color w:val="002060"/>
              </w:rPr>
              <w:t>FRAZ.PAGLIARE VIA VECCHI</w:t>
            </w:r>
          </w:p>
        </w:tc>
      </w:tr>
    </w:tbl>
    <w:p w14:paraId="50015CBA" w14:textId="77777777" w:rsidR="007D4156" w:rsidRPr="005A0544" w:rsidRDefault="007D4156" w:rsidP="007D4156">
      <w:pPr>
        <w:pStyle w:val="breakline"/>
        <w:rPr>
          <w:rFonts w:eastAsiaTheme="minorEastAsia"/>
          <w:color w:val="002060"/>
        </w:rPr>
      </w:pPr>
    </w:p>
    <w:p w14:paraId="5F4F1D51" w14:textId="77777777" w:rsidR="007D4156" w:rsidRPr="005A0544" w:rsidRDefault="007D4156" w:rsidP="007D4156">
      <w:pPr>
        <w:pStyle w:val="breakline"/>
        <w:rPr>
          <w:color w:val="002060"/>
        </w:rPr>
      </w:pPr>
    </w:p>
    <w:p w14:paraId="79248CC8" w14:textId="77777777" w:rsidR="007D4156" w:rsidRPr="005A0544" w:rsidRDefault="007D4156" w:rsidP="007D4156">
      <w:pPr>
        <w:pStyle w:val="breakline"/>
        <w:rPr>
          <w:color w:val="002060"/>
        </w:rPr>
      </w:pPr>
    </w:p>
    <w:p w14:paraId="0A39C521" w14:textId="77777777" w:rsidR="007D4156" w:rsidRPr="005A0544" w:rsidRDefault="007D4156" w:rsidP="007D4156">
      <w:pPr>
        <w:pStyle w:val="sottotitolocampionato10"/>
        <w:rPr>
          <w:color w:val="002060"/>
        </w:rPr>
      </w:pPr>
      <w:r w:rsidRPr="005A0544">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D4156" w:rsidRPr="005A0544" w14:paraId="09A3B7ED"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C28D3"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71C71"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AE335"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B3F05"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D89B1"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83446"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A4DB4"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0D8BBA52" w14:textId="77777777" w:rsidTr="00E77C9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D3C827" w14:textId="77777777" w:rsidR="007D4156" w:rsidRPr="005A0544" w:rsidRDefault="007D4156" w:rsidP="00E77C98">
            <w:pPr>
              <w:pStyle w:val="rowtabella0"/>
              <w:rPr>
                <w:color w:val="002060"/>
              </w:rPr>
            </w:pPr>
            <w:r w:rsidRPr="005A0544">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25DD5" w14:textId="77777777" w:rsidR="007D4156" w:rsidRPr="005A0544" w:rsidRDefault="007D4156" w:rsidP="00E77C98">
            <w:pPr>
              <w:pStyle w:val="rowtabella0"/>
              <w:rPr>
                <w:color w:val="002060"/>
              </w:rPr>
            </w:pPr>
            <w:r w:rsidRPr="005A0544">
              <w:rPr>
                <w:color w:val="002060"/>
              </w:rPr>
              <w:t>ETA BETA FOOTBALL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669CE"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5CADF" w14:textId="77777777" w:rsidR="007D4156" w:rsidRPr="005A0544" w:rsidRDefault="007D4156" w:rsidP="00E77C98">
            <w:pPr>
              <w:pStyle w:val="rowtabella0"/>
              <w:rPr>
                <w:color w:val="002060"/>
              </w:rPr>
            </w:pPr>
            <w:r w:rsidRPr="005A0544">
              <w:rPr>
                <w:color w:val="002060"/>
              </w:rPr>
              <w:t>10/03/2023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487FB" w14:textId="77777777" w:rsidR="007D4156" w:rsidRPr="005A0544" w:rsidRDefault="007D4156" w:rsidP="00E77C98">
            <w:pPr>
              <w:pStyle w:val="rowtabella0"/>
              <w:rPr>
                <w:color w:val="002060"/>
              </w:rPr>
            </w:pPr>
            <w:r w:rsidRPr="005A0544">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18027" w14:textId="77777777" w:rsidR="007D4156" w:rsidRPr="005A0544" w:rsidRDefault="007D4156" w:rsidP="00E77C98">
            <w:pPr>
              <w:pStyle w:val="rowtabella0"/>
              <w:rPr>
                <w:color w:val="002060"/>
              </w:rPr>
            </w:pPr>
            <w:r w:rsidRPr="005A0544">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E1516" w14:textId="77777777" w:rsidR="007D4156" w:rsidRPr="005A0544" w:rsidRDefault="007D4156" w:rsidP="00E77C98">
            <w:pPr>
              <w:pStyle w:val="rowtabella0"/>
              <w:rPr>
                <w:color w:val="002060"/>
              </w:rPr>
            </w:pPr>
            <w:r w:rsidRPr="005A0544">
              <w:rPr>
                <w:color w:val="002060"/>
              </w:rPr>
              <w:t>VIA NAZARIO SAURO</w:t>
            </w:r>
          </w:p>
        </w:tc>
      </w:tr>
    </w:tbl>
    <w:p w14:paraId="4477A0A6" w14:textId="77777777" w:rsidR="007D4156" w:rsidRPr="005A0544" w:rsidRDefault="007D4156" w:rsidP="007D4156">
      <w:pPr>
        <w:pStyle w:val="breakline"/>
        <w:rPr>
          <w:rFonts w:eastAsiaTheme="minorEastAsia"/>
          <w:color w:val="002060"/>
        </w:rPr>
      </w:pPr>
    </w:p>
    <w:p w14:paraId="3C5AD75F" w14:textId="77777777" w:rsidR="007D4156" w:rsidRPr="005A0544" w:rsidRDefault="007D4156" w:rsidP="007D4156">
      <w:pPr>
        <w:pStyle w:val="breakline"/>
        <w:rPr>
          <w:color w:val="002060"/>
        </w:rPr>
      </w:pPr>
    </w:p>
    <w:p w14:paraId="040533E7" w14:textId="77777777" w:rsidR="007D4156" w:rsidRPr="005A0544" w:rsidRDefault="007D4156" w:rsidP="007D4156">
      <w:pPr>
        <w:pStyle w:val="breakline"/>
        <w:rPr>
          <w:color w:val="002060"/>
        </w:rPr>
      </w:pPr>
    </w:p>
    <w:p w14:paraId="56A4D6F8" w14:textId="77777777" w:rsidR="007D4156" w:rsidRPr="005A0544" w:rsidRDefault="007D4156" w:rsidP="007D4156">
      <w:pPr>
        <w:pStyle w:val="sottotitolocampionato10"/>
        <w:rPr>
          <w:color w:val="002060"/>
        </w:rPr>
      </w:pPr>
      <w:r w:rsidRPr="005A0544">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7D4156" w:rsidRPr="005A0544" w14:paraId="2989C587"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7CED3"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2940"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69B9"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A024"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7F48"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F72C"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3434E"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017D1E55"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B9CBE" w14:textId="77777777" w:rsidR="007D4156" w:rsidRPr="005A0544" w:rsidRDefault="007D4156" w:rsidP="00E77C98">
            <w:pPr>
              <w:pStyle w:val="rowtabella0"/>
              <w:rPr>
                <w:color w:val="002060"/>
              </w:rPr>
            </w:pPr>
            <w:r w:rsidRPr="005A0544">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8F08D" w14:textId="77777777" w:rsidR="007D4156" w:rsidRPr="005A0544" w:rsidRDefault="007D4156" w:rsidP="00E77C98">
            <w:pPr>
              <w:pStyle w:val="rowtabella0"/>
              <w:rPr>
                <w:color w:val="002060"/>
              </w:rPr>
            </w:pPr>
            <w:r w:rsidRPr="005A0544">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12EA8"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7D046" w14:textId="77777777" w:rsidR="007D4156" w:rsidRPr="005A0544" w:rsidRDefault="007D4156" w:rsidP="00E77C98">
            <w:pPr>
              <w:pStyle w:val="rowtabella0"/>
              <w:rPr>
                <w:color w:val="002060"/>
              </w:rPr>
            </w:pPr>
            <w:r w:rsidRPr="005A0544">
              <w:rPr>
                <w:color w:val="002060"/>
              </w:rPr>
              <w:t>11/03/2023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E0730" w14:textId="77777777" w:rsidR="007D4156" w:rsidRPr="005A0544" w:rsidRDefault="007D4156" w:rsidP="00E77C98">
            <w:pPr>
              <w:pStyle w:val="rowtabella0"/>
              <w:rPr>
                <w:color w:val="002060"/>
              </w:rPr>
            </w:pPr>
            <w:r w:rsidRPr="005A0544">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69CA6" w14:textId="77777777" w:rsidR="007D4156" w:rsidRPr="005A0544" w:rsidRDefault="007D4156" w:rsidP="00E77C98">
            <w:pPr>
              <w:pStyle w:val="rowtabella0"/>
              <w:rPr>
                <w:color w:val="002060"/>
              </w:rPr>
            </w:pPr>
            <w:r w:rsidRPr="005A054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44878" w14:textId="77777777" w:rsidR="007D4156" w:rsidRPr="005A0544" w:rsidRDefault="007D4156" w:rsidP="00E77C98">
            <w:pPr>
              <w:pStyle w:val="rowtabella0"/>
              <w:rPr>
                <w:color w:val="002060"/>
              </w:rPr>
            </w:pPr>
            <w:r w:rsidRPr="005A0544">
              <w:rPr>
                <w:color w:val="002060"/>
              </w:rPr>
              <w:t>VIA DEI TESSITORI</w:t>
            </w:r>
          </w:p>
        </w:tc>
      </w:tr>
      <w:tr w:rsidR="007D4156" w:rsidRPr="005A0544" w14:paraId="6C7EDD2A"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014439" w14:textId="77777777" w:rsidR="007D4156" w:rsidRPr="005A0544" w:rsidRDefault="007D4156" w:rsidP="00E77C98">
            <w:pPr>
              <w:pStyle w:val="rowtabella0"/>
              <w:rPr>
                <w:color w:val="002060"/>
              </w:rPr>
            </w:pPr>
            <w:r w:rsidRPr="005A0544">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A31208" w14:textId="77777777" w:rsidR="007D4156" w:rsidRPr="005A0544" w:rsidRDefault="007D4156" w:rsidP="00E77C98">
            <w:pPr>
              <w:pStyle w:val="rowtabella0"/>
              <w:rPr>
                <w:color w:val="002060"/>
              </w:rPr>
            </w:pPr>
            <w:r w:rsidRPr="005A054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77B3F"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FFE85" w14:textId="77777777" w:rsidR="007D4156" w:rsidRPr="005A0544" w:rsidRDefault="007D4156" w:rsidP="00E77C98">
            <w:pPr>
              <w:pStyle w:val="rowtabella0"/>
              <w:rPr>
                <w:color w:val="002060"/>
              </w:rPr>
            </w:pPr>
            <w:r w:rsidRPr="005A0544">
              <w:rPr>
                <w:color w:val="002060"/>
              </w:rPr>
              <w:t>12/03/2023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41DF8" w14:textId="77777777" w:rsidR="007D4156" w:rsidRPr="005A0544" w:rsidRDefault="007D4156" w:rsidP="00E77C98">
            <w:pPr>
              <w:pStyle w:val="rowtabella0"/>
              <w:rPr>
                <w:color w:val="002060"/>
              </w:rPr>
            </w:pPr>
            <w:r w:rsidRPr="005A054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E6AEB" w14:textId="77777777" w:rsidR="007D4156" w:rsidRPr="005A0544" w:rsidRDefault="007D4156" w:rsidP="00E77C98">
            <w:pPr>
              <w:pStyle w:val="rowtabella0"/>
              <w:rPr>
                <w:color w:val="002060"/>
              </w:rPr>
            </w:pPr>
            <w:r w:rsidRPr="005A054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87936" w14:textId="77777777" w:rsidR="007D4156" w:rsidRPr="005A0544" w:rsidRDefault="007D4156" w:rsidP="00E77C98">
            <w:pPr>
              <w:pStyle w:val="rowtabella0"/>
              <w:rPr>
                <w:color w:val="002060"/>
              </w:rPr>
            </w:pPr>
            <w:r w:rsidRPr="005A0544">
              <w:rPr>
                <w:color w:val="002060"/>
              </w:rPr>
              <w:t>VIA VILLA TOMBARI</w:t>
            </w:r>
          </w:p>
        </w:tc>
      </w:tr>
      <w:tr w:rsidR="007D4156" w:rsidRPr="005A0544" w14:paraId="326FED97"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77836" w14:textId="77777777" w:rsidR="007D4156" w:rsidRPr="005A0544" w:rsidRDefault="007D4156" w:rsidP="00E77C98">
            <w:pPr>
              <w:pStyle w:val="rowtabella0"/>
              <w:rPr>
                <w:color w:val="002060"/>
              </w:rPr>
            </w:pPr>
            <w:r w:rsidRPr="005A0544">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B9573" w14:textId="77777777" w:rsidR="007D4156" w:rsidRPr="005A0544" w:rsidRDefault="007D4156" w:rsidP="00E77C98">
            <w:pPr>
              <w:pStyle w:val="rowtabella0"/>
              <w:rPr>
                <w:color w:val="002060"/>
              </w:rPr>
            </w:pPr>
            <w:r w:rsidRPr="005A0544">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10A7B"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C093E" w14:textId="77777777" w:rsidR="007D4156" w:rsidRPr="005A0544" w:rsidRDefault="007D4156" w:rsidP="00E77C98">
            <w:pPr>
              <w:pStyle w:val="rowtabella0"/>
              <w:rPr>
                <w:color w:val="002060"/>
              </w:rPr>
            </w:pPr>
            <w:r w:rsidRPr="005A0544">
              <w:rPr>
                <w:color w:val="002060"/>
              </w:rPr>
              <w:t>12/03/2023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B7367" w14:textId="77777777" w:rsidR="007D4156" w:rsidRPr="005A0544" w:rsidRDefault="007D4156" w:rsidP="00E77C98">
            <w:pPr>
              <w:pStyle w:val="rowtabella0"/>
              <w:rPr>
                <w:color w:val="002060"/>
              </w:rPr>
            </w:pPr>
            <w:r w:rsidRPr="005A0544">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71521" w14:textId="77777777" w:rsidR="007D4156" w:rsidRPr="005A0544" w:rsidRDefault="007D4156" w:rsidP="00E77C98">
            <w:pPr>
              <w:pStyle w:val="rowtabella0"/>
              <w:rPr>
                <w:color w:val="002060"/>
              </w:rPr>
            </w:pPr>
            <w:r w:rsidRPr="005A0544">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25D3F" w14:textId="77777777" w:rsidR="007D4156" w:rsidRPr="005A0544" w:rsidRDefault="007D4156" w:rsidP="00E77C98">
            <w:pPr>
              <w:pStyle w:val="rowtabella0"/>
              <w:rPr>
                <w:color w:val="002060"/>
              </w:rPr>
            </w:pPr>
            <w:r w:rsidRPr="005A0544">
              <w:rPr>
                <w:color w:val="002060"/>
              </w:rPr>
              <w:t>VIA ROMA, SNC</w:t>
            </w:r>
          </w:p>
        </w:tc>
      </w:tr>
    </w:tbl>
    <w:p w14:paraId="0AFA7A13" w14:textId="77777777" w:rsidR="007D4156" w:rsidRPr="005A0544" w:rsidRDefault="007D4156" w:rsidP="007D4156">
      <w:pPr>
        <w:pStyle w:val="breakline"/>
        <w:rPr>
          <w:rFonts w:eastAsiaTheme="minorEastAsia"/>
          <w:color w:val="002060"/>
        </w:rPr>
      </w:pPr>
    </w:p>
    <w:p w14:paraId="4629D191" w14:textId="77777777" w:rsidR="007D4156" w:rsidRPr="005A0544" w:rsidRDefault="007D4156" w:rsidP="007D4156">
      <w:pPr>
        <w:pStyle w:val="breakline"/>
        <w:rPr>
          <w:color w:val="002060"/>
        </w:rPr>
      </w:pPr>
    </w:p>
    <w:p w14:paraId="4D597706" w14:textId="77777777" w:rsidR="007D4156" w:rsidRPr="005A0544" w:rsidRDefault="007D4156" w:rsidP="007D4156">
      <w:pPr>
        <w:pStyle w:val="breakline"/>
        <w:rPr>
          <w:color w:val="002060"/>
        </w:rPr>
      </w:pPr>
    </w:p>
    <w:p w14:paraId="7C3808BA" w14:textId="77777777" w:rsidR="007D4156" w:rsidRPr="005A0544" w:rsidRDefault="007D4156" w:rsidP="007D4156">
      <w:pPr>
        <w:pStyle w:val="sottotitolocampionato10"/>
        <w:rPr>
          <w:color w:val="002060"/>
        </w:rPr>
      </w:pPr>
      <w:r w:rsidRPr="005A0544">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8"/>
        <w:gridCol w:w="1544"/>
        <w:gridCol w:w="1544"/>
      </w:tblGrid>
      <w:tr w:rsidR="007D4156" w:rsidRPr="005A0544" w14:paraId="11922FEF"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3C8D3"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C06DD"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03FAC"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9F33"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328CB"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AF3E"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F998A"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1762073F"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58D69" w14:textId="77777777" w:rsidR="007D4156" w:rsidRPr="005A0544" w:rsidRDefault="007D4156" w:rsidP="00E77C98">
            <w:pPr>
              <w:pStyle w:val="rowtabella0"/>
              <w:rPr>
                <w:color w:val="002060"/>
              </w:rPr>
            </w:pPr>
            <w:r w:rsidRPr="005A0544">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EC7B6" w14:textId="77777777" w:rsidR="007D4156" w:rsidRPr="005A0544" w:rsidRDefault="007D4156" w:rsidP="00E77C98">
            <w:pPr>
              <w:pStyle w:val="rowtabella0"/>
              <w:rPr>
                <w:color w:val="002060"/>
              </w:rPr>
            </w:pPr>
            <w:r w:rsidRPr="005A0544">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097C4"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AFD6A" w14:textId="77777777" w:rsidR="007D4156" w:rsidRPr="005A0544" w:rsidRDefault="007D4156" w:rsidP="00E77C98">
            <w:pPr>
              <w:pStyle w:val="rowtabella0"/>
              <w:rPr>
                <w:color w:val="002060"/>
              </w:rPr>
            </w:pPr>
            <w:r w:rsidRPr="005A0544">
              <w:rPr>
                <w:color w:val="002060"/>
              </w:rPr>
              <w:t>11/03/2023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8A2B9" w14:textId="77777777" w:rsidR="007D4156" w:rsidRPr="005A0544" w:rsidRDefault="007D4156" w:rsidP="00E77C98">
            <w:pPr>
              <w:pStyle w:val="rowtabella0"/>
              <w:rPr>
                <w:color w:val="002060"/>
              </w:rPr>
            </w:pPr>
            <w:r w:rsidRPr="005A0544">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77D88" w14:textId="77777777" w:rsidR="007D4156" w:rsidRPr="005A0544" w:rsidRDefault="007D4156" w:rsidP="00E77C98">
            <w:pPr>
              <w:pStyle w:val="rowtabella0"/>
              <w:rPr>
                <w:color w:val="002060"/>
              </w:rPr>
            </w:pPr>
            <w:r w:rsidRPr="005A0544">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79A94" w14:textId="77777777" w:rsidR="007D4156" w:rsidRPr="005A0544" w:rsidRDefault="007D4156" w:rsidP="00E77C98">
            <w:pPr>
              <w:pStyle w:val="rowtabella0"/>
              <w:rPr>
                <w:color w:val="002060"/>
              </w:rPr>
            </w:pPr>
            <w:r w:rsidRPr="005A0544">
              <w:rPr>
                <w:color w:val="002060"/>
              </w:rPr>
              <w:t>VIA DELLO SPORT</w:t>
            </w:r>
          </w:p>
        </w:tc>
      </w:tr>
      <w:tr w:rsidR="007D4156" w:rsidRPr="005A0544" w14:paraId="76419308"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CA985" w14:textId="77777777" w:rsidR="007D4156" w:rsidRPr="005A0544" w:rsidRDefault="007D4156" w:rsidP="00E77C98">
            <w:pPr>
              <w:pStyle w:val="rowtabella0"/>
              <w:rPr>
                <w:color w:val="002060"/>
              </w:rPr>
            </w:pPr>
            <w:r w:rsidRPr="005A0544">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01E8C" w14:textId="77777777" w:rsidR="007D4156" w:rsidRPr="005A0544" w:rsidRDefault="007D4156" w:rsidP="00E77C98">
            <w:pPr>
              <w:pStyle w:val="rowtabella0"/>
              <w:rPr>
                <w:color w:val="002060"/>
              </w:rPr>
            </w:pPr>
            <w:r w:rsidRPr="005A054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0A26D"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3E099" w14:textId="77777777" w:rsidR="007D4156" w:rsidRPr="005A0544" w:rsidRDefault="007D4156" w:rsidP="00E77C98">
            <w:pPr>
              <w:pStyle w:val="rowtabella0"/>
              <w:rPr>
                <w:color w:val="002060"/>
              </w:rPr>
            </w:pPr>
            <w:r w:rsidRPr="005A0544">
              <w:rPr>
                <w:color w:val="002060"/>
              </w:rPr>
              <w:t>11/03/2023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0C45D7" w14:textId="77777777" w:rsidR="007D4156" w:rsidRPr="005A0544" w:rsidRDefault="007D4156" w:rsidP="00E77C98">
            <w:pPr>
              <w:pStyle w:val="rowtabella0"/>
              <w:rPr>
                <w:color w:val="002060"/>
              </w:rPr>
            </w:pPr>
            <w:r w:rsidRPr="005A0544">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03767" w14:textId="77777777" w:rsidR="007D4156" w:rsidRPr="005A0544" w:rsidRDefault="007D4156" w:rsidP="00E77C98">
            <w:pPr>
              <w:pStyle w:val="rowtabella0"/>
              <w:rPr>
                <w:color w:val="002060"/>
              </w:rPr>
            </w:pPr>
            <w:r w:rsidRPr="005A0544">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A2C47" w14:textId="77777777" w:rsidR="007D4156" w:rsidRPr="005A0544" w:rsidRDefault="007D4156" w:rsidP="00E77C98">
            <w:pPr>
              <w:pStyle w:val="rowtabella0"/>
              <w:rPr>
                <w:color w:val="002060"/>
              </w:rPr>
            </w:pPr>
            <w:r w:rsidRPr="005A0544">
              <w:rPr>
                <w:color w:val="002060"/>
              </w:rPr>
              <w:t>LOCALITA' CALCINARI</w:t>
            </w:r>
          </w:p>
        </w:tc>
      </w:tr>
      <w:tr w:rsidR="007D4156" w:rsidRPr="005A0544" w14:paraId="3131DD4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281D5" w14:textId="77777777" w:rsidR="007D4156" w:rsidRPr="005A0544" w:rsidRDefault="007D4156" w:rsidP="00E77C98">
            <w:pPr>
              <w:pStyle w:val="rowtabella0"/>
              <w:rPr>
                <w:color w:val="002060"/>
              </w:rPr>
            </w:pPr>
            <w:r w:rsidRPr="005A054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B9FD1" w14:textId="77777777" w:rsidR="007D4156" w:rsidRPr="005A0544" w:rsidRDefault="007D4156" w:rsidP="00E77C98">
            <w:pPr>
              <w:pStyle w:val="rowtabella0"/>
              <w:rPr>
                <w:color w:val="002060"/>
              </w:rPr>
            </w:pPr>
            <w:r w:rsidRPr="005A0544">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F1427"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D5067D" w14:textId="77777777" w:rsidR="007D4156" w:rsidRPr="005A0544" w:rsidRDefault="007D4156" w:rsidP="00E77C98">
            <w:pPr>
              <w:pStyle w:val="rowtabella0"/>
              <w:rPr>
                <w:color w:val="002060"/>
              </w:rPr>
            </w:pPr>
            <w:r w:rsidRPr="005A0544">
              <w:rPr>
                <w:color w:val="002060"/>
              </w:rPr>
              <w:t>12/03/2023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6DFF3" w14:textId="77777777" w:rsidR="007D4156" w:rsidRPr="005A0544" w:rsidRDefault="007D4156" w:rsidP="00E77C98">
            <w:pPr>
              <w:pStyle w:val="rowtabella0"/>
              <w:rPr>
                <w:color w:val="002060"/>
              </w:rPr>
            </w:pPr>
            <w:r w:rsidRPr="005A0544">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A2E8B" w14:textId="77777777" w:rsidR="007D4156" w:rsidRPr="005A0544" w:rsidRDefault="007D4156" w:rsidP="00E77C98">
            <w:pPr>
              <w:pStyle w:val="rowtabella0"/>
              <w:rPr>
                <w:color w:val="002060"/>
              </w:rPr>
            </w:pPr>
            <w:r w:rsidRPr="005A054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845FE" w14:textId="77777777" w:rsidR="007D4156" w:rsidRPr="005A0544" w:rsidRDefault="007D4156" w:rsidP="00E77C98">
            <w:pPr>
              <w:pStyle w:val="rowtabella0"/>
              <w:rPr>
                <w:color w:val="002060"/>
              </w:rPr>
            </w:pPr>
            <w:r w:rsidRPr="005A0544">
              <w:rPr>
                <w:color w:val="002060"/>
              </w:rPr>
              <w:t>VIA E.MATTEI</w:t>
            </w:r>
          </w:p>
        </w:tc>
      </w:tr>
      <w:tr w:rsidR="007D4156" w:rsidRPr="005A0544" w14:paraId="7A01E620"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34CAD" w14:textId="77777777" w:rsidR="007D4156" w:rsidRPr="005A0544" w:rsidRDefault="007D4156" w:rsidP="00E77C98">
            <w:pPr>
              <w:pStyle w:val="rowtabella0"/>
              <w:rPr>
                <w:color w:val="002060"/>
              </w:rPr>
            </w:pPr>
            <w:r w:rsidRPr="005A0544">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17F29" w14:textId="77777777" w:rsidR="007D4156" w:rsidRPr="005A0544" w:rsidRDefault="007D4156" w:rsidP="00E77C98">
            <w:pPr>
              <w:pStyle w:val="rowtabella0"/>
              <w:rPr>
                <w:color w:val="002060"/>
              </w:rPr>
            </w:pPr>
            <w:r w:rsidRPr="005A0544">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81A78"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C2783" w14:textId="77777777" w:rsidR="007D4156" w:rsidRPr="005A0544" w:rsidRDefault="007D4156" w:rsidP="00E77C98">
            <w:pPr>
              <w:pStyle w:val="rowtabella0"/>
              <w:rPr>
                <w:color w:val="002060"/>
              </w:rPr>
            </w:pPr>
            <w:r w:rsidRPr="005A0544">
              <w:rPr>
                <w:color w:val="002060"/>
              </w:rPr>
              <w:t>12/03/2023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4B617" w14:textId="77777777" w:rsidR="007D4156" w:rsidRPr="005A0544" w:rsidRDefault="007D4156" w:rsidP="00E77C98">
            <w:pPr>
              <w:pStyle w:val="rowtabella0"/>
              <w:rPr>
                <w:color w:val="002060"/>
              </w:rPr>
            </w:pPr>
            <w:r w:rsidRPr="005A0544">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A609A" w14:textId="77777777" w:rsidR="007D4156" w:rsidRPr="005A0544" w:rsidRDefault="007D4156" w:rsidP="00E77C98">
            <w:pPr>
              <w:pStyle w:val="rowtabella0"/>
              <w:rPr>
                <w:color w:val="002060"/>
              </w:rPr>
            </w:pPr>
            <w:r w:rsidRPr="005A054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8E264" w14:textId="77777777" w:rsidR="007D4156" w:rsidRPr="005A0544" w:rsidRDefault="007D4156" w:rsidP="00E77C98">
            <w:pPr>
              <w:pStyle w:val="rowtabella0"/>
              <w:rPr>
                <w:color w:val="002060"/>
              </w:rPr>
            </w:pPr>
            <w:r w:rsidRPr="005A0544">
              <w:rPr>
                <w:color w:val="002060"/>
              </w:rPr>
              <w:t>VIA B.BUOZZI</w:t>
            </w:r>
          </w:p>
        </w:tc>
      </w:tr>
    </w:tbl>
    <w:p w14:paraId="5C478665" w14:textId="77777777" w:rsidR="007D4156" w:rsidRPr="00762560" w:rsidRDefault="007D4156" w:rsidP="00F47530">
      <w:pPr>
        <w:pStyle w:val="breakline"/>
        <w:rPr>
          <w:color w:val="002060"/>
        </w:rPr>
      </w:pPr>
    </w:p>
    <w:p w14:paraId="2894771D" w14:textId="77777777" w:rsidR="00F47530" w:rsidRPr="00762560" w:rsidRDefault="00F47530" w:rsidP="00F47530">
      <w:pPr>
        <w:pStyle w:val="titolocampionato0"/>
        <w:shd w:val="clear" w:color="auto" w:fill="CCCCCC"/>
        <w:spacing w:before="80" w:after="40"/>
        <w:rPr>
          <w:color w:val="002060"/>
        </w:rPr>
      </w:pPr>
      <w:r w:rsidRPr="00762560">
        <w:rPr>
          <w:color w:val="002060"/>
        </w:rPr>
        <w:t>UNDER 15 C5 REGIONALI MASCHILI</w:t>
      </w:r>
    </w:p>
    <w:p w14:paraId="62AA6BE0" w14:textId="77777777" w:rsidR="00F47530" w:rsidRPr="00762560" w:rsidRDefault="00F47530" w:rsidP="00F47530">
      <w:pPr>
        <w:pStyle w:val="titoloprinc0"/>
        <w:rPr>
          <w:color w:val="002060"/>
        </w:rPr>
      </w:pPr>
      <w:r w:rsidRPr="00762560">
        <w:rPr>
          <w:color w:val="002060"/>
        </w:rPr>
        <w:t>VARIAZIONI AL PROGRAMMA GARE</w:t>
      </w:r>
    </w:p>
    <w:p w14:paraId="3EF95022" w14:textId="77777777" w:rsidR="00F47530" w:rsidRPr="00762560" w:rsidRDefault="00F47530" w:rsidP="00F47530">
      <w:pPr>
        <w:pStyle w:val="breakline"/>
        <w:rPr>
          <w:color w:val="002060"/>
        </w:rPr>
      </w:pPr>
    </w:p>
    <w:p w14:paraId="7D84076F" w14:textId="77777777" w:rsidR="00F47530" w:rsidRPr="00762560" w:rsidRDefault="00F47530" w:rsidP="00F47530">
      <w:pPr>
        <w:pStyle w:val="breakline"/>
        <w:rPr>
          <w:color w:val="002060"/>
        </w:rPr>
      </w:pPr>
    </w:p>
    <w:p w14:paraId="4D1E1A6B" w14:textId="77777777" w:rsidR="00F47530" w:rsidRPr="00762560" w:rsidRDefault="00F47530" w:rsidP="00F47530">
      <w:pPr>
        <w:pStyle w:val="sottotitolocampionato10"/>
        <w:rPr>
          <w:color w:val="002060"/>
        </w:rPr>
      </w:pPr>
      <w:r w:rsidRPr="0076256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7530" w:rsidRPr="00762560" w14:paraId="010624A5" w14:textId="77777777" w:rsidTr="00E77C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866B2"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87CC0" w14:textId="77777777" w:rsidR="00F47530" w:rsidRPr="00762560" w:rsidRDefault="00F47530" w:rsidP="00E77C98">
            <w:pPr>
              <w:pStyle w:val="headertabella0"/>
              <w:rPr>
                <w:color w:val="002060"/>
              </w:rPr>
            </w:pPr>
            <w:r w:rsidRPr="0076256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6B387" w14:textId="77777777" w:rsidR="00F47530" w:rsidRPr="00762560" w:rsidRDefault="00F47530" w:rsidP="00E77C98">
            <w:pPr>
              <w:pStyle w:val="headertabella0"/>
              <w:rPr>
                <w:color w:val="002060"/>
              </w:rPr>
            </w:pPr>
            <w:r w:rsidRPr="0076256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243E5"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379CB"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40CCE"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C0D30"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28F73" w14:textId="77777777" w:rsidR="00F47530" w:rsidRPr="00762560" w:rsidRDefault="00F47530" w:rsidP="00E77C98">
            <w:pPr>
              <w:pStyle w:val="headertabella0"/>
              <w:rPr>
                <w:color w:val="002060"/>
              </w:rPr>
            </w:pPr>
            <w:r w:rsidRPr="00762560">
              <w:rPr>
                <w:color w:val="002060"/>
              </w:rPr>
              <w:t>Impianto</w:t>
            </w:r>
          </w:p>
        </w:tc>
      </w:tr>
      <w:tr w:rsidR="00F47530" w:rsidRPr="00762560" w14:paraId="38FBEB43" w14:textId="77777777" w:rsidTr="00E77C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76B3" w14:textId="77777777" w:rsidR="00F47530" w:rsidRPr="00690B2D" w:rsidRDefault="00F47530" w:rsidP="00E77C98">
            <w:pPr>
              <w:pStyle w:val="rowtabella0"/>
              <w:rPr>
                <w:color w:val="002060"/>
                <w:highlight w:val="yellow"/>
              </w:rPr>
            </w:pPr>
            <w:r w:rsidRPr="00690B2D">
              <w:rPr>
                <w:color w:val="002060"/>
                <w:highlight w:val="yellow"/>
              </w:rPr>
              <w:t>14/03/2023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AA0A" w14:textId="77777777" w:rsidR="00F47530" w:rsidRPr="00690B2D" w:rsidRDefault="00F47530" w:rsidP="00E77C98">
            <w:pPr>
              <w:pStyle w:val="rowtabella0"/>
              <w:jc w:val="center"/>
              <w:rPr>
                <w:color w:val="002060"/>
                <w:highlight w:val="yellow"/>
              </w:rPr>
            </w:pPr>
            <w:r w:rsidRPr="00690B2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0DFC" w14:textId="77777777" w:rsidR="00F47530" w:rsidRPr="00690B2D" w:rsidRDefault="00F47530" w:rsidP="00E77C98">
            <w:pPr>
              <w:pStyle w:val="rowtabella0"/>
              <w:rPr>
                <w:color w:val="002060"/>
                <w:highlight w:val="yellow"/>
                <w:lang w:val="en-US"/>
              </w:rPr>
            </w:pPr>
            <w:r w:rsidRPr="00690B2D">
              <w:rPr>
                <w:color w:val="002060"/>
                <w:highlight w:val="yellow"/>
                <w:lang w:val="en-US"/>
              </w:rPr>
              <w:t>ITALSERVICE C5 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59E8" w14:textId="77777777" w:rsidR="00F47530" w:rsidRPr="00690B2D" w:rsidRDefault="00F47530" w:rsidP="00E77C98">
            <w:pPr>
              <w:pStyle w:val="rowtabella0"/>
              <w:rPr>
                <w:color w:val="002060"/>
                <w:highlight w:val="yellow"/>
              </w:rPr>
            </w:pPr>
            <w:r w:rsidRPr="00690B2D">
              <w:rPr>
                <w:color w:val="002060"/>
                <w:highlight w:val="yellow"/>
              </w:rPr>
              <w:t>AMICI DEL CENTROSOCIOsq.B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FF8E" w14:textId="77777777" w:rsidR="00F47530" w:rsidRPr="00762560" w:rsidRDefault="00F47530" w:rsidP="00E77C98">
            <w:pPr>
              <w:pStyle w:val="rowtabella0"/>
              <w:rPr>
                <w:color w:val="002060"/>
              </w:rPr>
            </w:pPr>
            <w:r w:rsidRPr="00762560">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E877" w14:textId="77777777" w:rsidR="00F47530" w:rsidRPr="00690B2D" w:rsidRDefault="00F47530" w:rsidP="00E77C98">
            <w:pPr>
              <w:pStyle w:val="rowtabella0"/>
              <w:jc w:val="center"/>
              <w:rPr>
                <w:color w:val="002060"/>
                <w:highlight w:val="yellow"/>
              </w:rPr>
            </w:pPr>
            <w:r w:rsidRPr="00690B2D">
              <w:rPr>
                <w:color w:val="002060"/>
                <w:highlight w:val="yellow"/>
              </w:rPr>
              <w:t>15:45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FD11" w14:textId="77777777" w:rsidR="00F47530" w:rsidRPr="00762560" w:rsidRDefault="00F47530" w:rsidP="00E77C98">
            <w:pPr>
              <w:pStyle w:val="rowtabella0"/>
              <w:jc w:val="center"/>
              <w:rPr>
                <w:color w:val="002060"/>
              </w:rPr>
            </w:pPr>
            <w:r w:rsidRPr="0076256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34DE" w14:textId="77777777" w:rsidR="00F47530" w:rsidRPr="00762560" w:rsidRDefault="00F47530" w:rsidP="00E77C98">
            <w:pPr>
              <w:pStyle w:val="rowtabella0"/>
              <w:rPr>
                <w:color w:val="002060"/>
              </w:rPr>
            </w:pPr>
            <w:r w:rsidRPr="00690B2D">
              <w:rPr>
                <w:color w:val="002060"/>
                <w:highlight w:val="yellow"/>
              </w:rPr>
              <w:t>PALAFIERA CAMPANARA PESARO VIA DELLE ESPOSIZIONI, 33</w:t>
            </w:r>
          </w:p>
        </w:tc>
      </w:tr>
    </w:tbl>
    <w:p w14:paraId="337D2F2D" w14:textId="77777777" w:rsidR="00F47530" w:rsidRPr="00762560" w:rsidRDefault="00F47530" w:rsidP="00F47530">
      <w:pPr>
        <w:pStyle w:val="breakline"/>
        <w:rPr>
          <w:rFonts w:eastAsiaTheme="minorEastAsia"/>
          <w:color w:val="002060"/>
        </w:rPr>
      </w:pPr>
    </w:p>
    <w:p w14:paraId="64878FE9" w14:textId="77777777" w:rsidR="00F47530" w:rsidRPr="00762560" w:rsidRDefault="00F47530" w:rsidP="00F47530">
      <w:pPr>
        <w:pStyle w:val="breakline"/>
        <w:rPr>
          <w:color w:val="002060"/>
        </w:rPr>
      </w:pPr>
    </w:p>
    <w:p w14:paraId="3FA8D12F" w14:textId="77777777" w:rsidR="00F47530" w:rsidRPr="00762560" w:rsidRDefault="00F47530" w:rsidP="00F47530">
      <w:pPr>
        <w:pStyle w:val="sottotitolocampionato10"/>
        <w:rPr>
          <w:color w:val="002060"/>
        </w:rPr>
      </w:pPr>
      <w:r w:rsidRPr="0076256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F47530" w:rsidRPr="00762560" w14:paraId="5FAAC631" w14:textId="77777777" w:rsidTr="00E77C9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DD55C" w14:textId="77777777" w:rsidR="00F47530" w:rsidRPr="00762560" w:rsidRDefault="00F47530" w:rsidP="00E77C98">
            <w:pPr>
              <w:pStyle w:val="headertabella0"/>
              <w:rPr>
                <w:color w:val="002060"/>
              </w:rPr>
            </w:pPr>
            <w:r w:rsidRPr="0076256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F09BA" w14:textId="77777777" w:rsidR="00F47530" w:rsidRPr="00762560" w:rsidRDefault="00F47530" w:rsidP="00E77C98">
            <w:pPr>
              <w:pStyle w:val="headertabella0"/>
              <w:rPr>
                <w:color w:val="002060"/>
              </w:rPr>
            </w:pPr>
            <w:r w:rsidRPr="0076256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52692" w14:textId="77777777" w:rsidR="00F47530" w:rsidRPr="00762560" w:rsidRDefault="00F47530" w:rsidP="00E77C98">
            <w:pPr>
              <w:pStyle w:val="headertabella0"/>
              <w:rPr>
                <w:color w:val="002060"/>
              </w:rPr>
            </w:pPr>
            <w:r w:rsidRPr="00762560">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58E93" w14:textId="77777777" w:rsidR="00F47530" w:rsidRPr="00762560" w:rsidRDefault="00F47530" w:rsidP="00E77C98">
            <w:pPr>
              <w:pStyle w:val="headertabella0"/>
              <w:rPr>
                <w:color w:val="002060"/>
              </w:rPr>
            </w:pPr>
            <w:r w:rsidRPr="0076256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B6794" w14:textId="77777777" w:rsidR="00F47530" w:rsidRPr="00762560" w:rsidRDefault="00F47530" w:rsidP="00E77C98">
            <w:pPr>
              <w:pStyle w:val="headertabella0"/>
              <w:rPr>
                <w:color w:val="002060"/>
              </w:rPr>
            </w:pPr>
            <w:r w:rsidRPr="0076256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19239" w14:textId="77777777" w:rsidR="00F47530" w:rsidRPr="00762560" w:rsidRDefault="00F47530" w:rsidP="00E77C98">
            <w:pPr>
              <w:pStyle w:val="headertabella0"/>
              <w:rPr>
                <w:color w:val="002060"/>
              </w:rPr>
            </w:pPr>
            <w:r w:rsidRPr="0076256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37F67" w14:textId="77777777" w:rsidR="00F47530" w:rsidRPr="00762560" w:rsidRDefault="00F47530" w:rsidP="00E77C98">
            <w:pPr>
              <w:pStyle w:val="headertabella0"/>
              <w:rPr>
                <w:color w:val="002060"/>
              </w:rPr>
            </w:pPr>
            <w:r w:rsidRPr="0076256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B856F" w14:textId="77777777" w:rsidR="00F47530" w:rsidRPr="00762560" w:rsidRDefault="00F47530" w:rsidP="00E77C98">
            <w:pPr>
              <w:pStyle w:val="headertabella0"/>
              <w:rPr>
                <w:color w:val="002060"/>
              </w:rPr>
            </w:pPr>
            <w:r w:rsidRPr="00762560">
              <w:rPr>
                <w:color w:val="002060"/>
              </w:rPr>
              <w:t>Impianto</w:t>
            </w:r>
          </w:p>
        </w:tc>
      </w:tr>
      <w:tr w:rsidR="00F47530" w:rsidRPr="00762560" w14:paraId="51CA2A1F" w14:textId="77777777" w:rsidTr="00E77C9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41F5" w14:textId="77777777" w:rsidR="00F47530" w:rsidRPr="00690B2D" w:rsidRDefault="00F47530" w:rsidP="00E77C98">
            <w:pPr>
              <w:pStyle w:val="rowtabella0"/>
              <w:rPr>
                <w:color w:val="002060"/>
                <w:highlight w:val="yellow"/>
              </w:rPr>
            </w:pPr>
            <w:r w:rsidRPr="00690B2D">
              <w:rPr>
                <w:color w:val="002060"/>
                <w:highlight w:val="yellow"/>
              </w:rPr>
              <w:t>11/03/2023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2D04" w14:textId="77777777" w:rsidR="00F47530" w:rsidRPr="00690B2D" w:rsidRDefault="00F47530" w:rsidP="00E77C98">
            <w:pPr>
              <w:pStyle w:val="rowtabella0"/>
              <w:jc w:val="center"/>
              <w:rPr>
                <w:color w:val="002060"/>
                <w:highlight w:val="yellow"/>
              </w:rPr>
            </w:pPr>
            <w:r w:rsidRPr="00690B2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EA91" w14:textId="77777777" w:rsidR="00F47530" w:rsidRPr="00690B2D" w:rsidRDefault="00F47530" w:rsidP="00E77C98">
            <w:pPr>
              <w:pStyle w:val="rowtabella0"/>
              <w:rPr>
                <w:color w:val="002060"/>
                <w:highlight w:val="yellow"/>
              </w:rPr>
            </w:pPr>
            <w:r w:rsidRPr="00690B2D">
              <w:rPr>
                <w:color w:val="002060"/>
                <w:highlight w:val="yellow"/>
              </w:rPr>
              <w:t>VIRTUS FORTITUDO 1950 SSD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76AC" w14:textId="77777777" w:rsidR="00F47530" w:rsidRPr="00690B2D" w:rsidRDefault="00F47530" w:rsidP="00E77C98">
            <w:pPr>
              <w:pStyle w:val="rowtabella0"/>
              <w:rPr>
                <w:color w:val="002060"/>
                <w:highlight w:val="yellow"/>
              </w:rPr>
            </w:pPr>
            <w:r w:rsidRPr="00690B2D">
              <w:rPr>
                <w:color w:val="002060"/>
                <w:highlight w:val="yellow"/>
              </w:rPr>
              <w:t>A.V.I.S.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6E97" w14:textId="77777777" w:rsidR="00F47530" w:rsidRPr="00762560" w:rsidRDefault="00F47530" w:rsidP="00E77C9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62FC" w14:textId="77777777" w:rsidR="00F47530" w:rsidRPr="00762560" w:rsidRDefault="00F47530" w:rsidP="00E77C98">
            <w:pPr>
              <w:pStyle w:val="rowtabella0"/>
              <w:jc w:val="center"/>
              <w:rPr>
                <w:color w:val="002060"/>
              </w:rPr>
            </w:pPr>
            <w:r w:rsidRPr="00690B2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2600" w14:textId="77777777" w:rsidR="00F47530" w:rsidRPr="00762560" w:rsidRDefault="00F47530" w:rsidP="00E77C98">
            <w:pPr>
              <w:pStyle w:val="rowtabella0"/>
              <w:jc w:val="center"/>
              <w:rPr>
                <w:color w:val="002060"/>
              </w:rPr>
            </w:pPr>
            <w:r w:rsidRPr="0076256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C0A4" w14:textId="77777777" w:rsidR="00F47530" w:rsidRPr="00762560" w:rsidRDefault="00F47530" w:rsidP="00E77C98">
            <w:pPr>
              <w:rPr>
                <w:color w:val="002060"/>
              </w:rPr>
            </w:pPr>
          </w:p>
        </w:tc>
      </w:tr>
      <w:tr w:rsidR="00F47530" w:rsidRPr="00762560" w14:paraId="55DFE501" w14:textId="77777777" w:rsidTr="00E77C9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B93B" w14:textId="77777777" w:rsidR="00F47530" w:rsidRPr="00690B2D" w:rsidRDefault="00F47530" w:rsidP="00E77C98">
            <w:pPr>
              <w:pStyle w:val="rowtabella0"/>
              <w:rPr>
                <w:color w:val="002060"/>
                <w:highlight w:val="yellow"/>
              </w:rPr>
            </w:pPr>
            <w:r w:rsidRPr="00690B2D">
              <w:rPr>
                <w:color w:val="002060"/>
                <w:highlight w:val="yellow"/>
              </w:rPr>
              <w:t>25/03/2023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01B2" w14:textId="77777777" w:rsidR="00F47530" w:rsidRPr="00690B2D" w:rsidRDefault="00F47530" w:rsidP="00E77C98">
            <w:pPr>
              <w:pStyle w:val="rowtabella0"/>
              <w:jc w:val="center"/>
              <w:rPr>
                <w:color w:val="002060"/>
                <w:highlight w:val="yellow"/>
              </w:rPr>
            </w:pPr>
            <w:r w:rsidRPr="00690B2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EDC5" w14:textId="77777777" w:rsidR="00F47530" w:rsidRPr="00690B2D" w:rsidRDefault="00F47530" w:rsidP="00E77C98">
            <w:pPr>
              <w:pStyle w:val="rowtabella0"/>
              <w:rPr>
                <w:color w:val="002060"/>
                <w:highlight w:val="yellow"/>
              </w:rPr>
            </w:pPr>
            <w:r w:rsidRPr="00690B2D">
              <w:rPr>
                <w:color w:val="002060"/>
                <w:highlight w:val="yellow"/>
              </w:rPr>
              <w:t>MONTELUPONE CALCIO A 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6BD2" w14:textId="77777777" w:rsidR="00F47530" w:rsidRPr="00690B2D" w:rsidRDefault="00F47530" w:rsidP="00E77C98">
            <w:pPr>
              <w:pStyle w:val="rowtabella0"/>
              <w:rPr>
                <w:color w:val="002060"/>
                <w:highlight w:val="yellow"/>
              </w:rPr>
            </w:pPr>
            <w:r w:rsidRPr="00690B2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152F" w14:textId="77777777" w:rsidR="00F47530" w:rsidRPr="00762560" w:rsidRDefault="00F47530" w:rsidP="00E77C98">
            <w:pPr>
              <w:pStyle w:val="rowtabella0"/>
              <w:rPr>
                <w:color w:val="002060"/>
              </w:rPr>
            </w:pPr>
            <w:r w:rsidRPr="00762560">
              <w:rPr>
                <w:color w:val="002060"/>
              </w:rPr>
              <w:t>18/03/2023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60E7" w14:textId="77777777" w:rsidR="00F47530" w:rsidRPr="00762560" w:rsidRDefault="00F47530" w:rsidP="00E77C98">
            <w:pPr>
              <w:pStyle w:val="rowtabella0"/>
              <w:jc w:val="center"/>
              <w:rPr>
                <w:color w:val="002060"/>
              </w:rPr>
            </w:pPr>
            <w:r w:rsidRPr="00690B2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3391" w14:textId="77777777" w:rsidR="00F47530" w:rsidRPr="00762560" w:rsidRDefault="00F47530" w:rsidP="00E77C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1D9E" w14:textId="77777777" w:rsidR="00F47530" w:rsidRPr="00762560" w:rsidRDefault="00F47530" w:rsidP="00E77C98">
            <w:pPr>
              <w:rPr>
                <w:color w:val="002060"/>
              </w:rPr>
            </w:pPr>
          </w:p>
        </w:tc>
      </w:tr>
    </w:tbl>
    <w:p w14:paraId="09613075" w14:textId="77777777" w:rsidR="00F47530" w:rsidRPr="00762560" w:rsidRDefault="00F47530" w:rsidP="00F47530">
      <w:pPr>
        <w:pStyle w:val="breakline"/>
        <w:rPr>
          <w:rFonts w:eastAsiaTheme="minorEastAsia"/>
          <w:color w:val="002060"/>
        </w:rPr>
      </w:pPr>
    </w:p>
    <w:p w14:paraId="708CAADA" w14:textId="77777777" w:rsidR="00F47530" w:rsidRPr="00762560" w:rsidRDefault="00F47530" w:rsidP="00F47530">
      <w:pPr>
        <w:pStyle w:val="breakline"/>
        <w:rPr>
          <w:color w:val="002060"/>
        </w:rPr>
      </w:pPr>
    </w:p>
    <w:p w14:paraId="5F836FCB" w14:textId="77777777" w:rsidR="00F47530" w:rsidRPr="00762560" w:rsidRDefault="00F47530" w:rsidP="00F47530">
      <w:pPr>
        <w:pStyle w:val="titoloprinc0"/>
        <w:rPr>
          <w:color w:val="002060"/>
        </w:rPr>
      </w:pPr>
      <w:r w:rsidRPr="00762560">
        <w:rPr>
          <w:color w:val="002060"/>
        </w:rPr>
        <w:t>RISULTATI</w:t>
      </w:r>
    </w:p>
    <w:p w14:paraId="5064AFAA" w14:textId="77777777" w:rsidR="00F47530" w:rsidRPr="00762560" w:rsidRDefault="00F47530" w:rsidP="00F47530">
      <w:pPr>
        <w:pStyle w:val="breakline"/>
        <w:rPr>
          <w:color w:val="002060"/>
        </w:rPr>
      </w:pPr>
    </w:p>
    <w:p w14:paraId="41B3DC55" w14:textId="77777777" w:rsidR="00F47530" w:rsidRPr="00762560" w:rsidRDefault="00F47530" w:rsidP="00F47530">
      <w:pPr>
        <w:pStyle w:val="sottotitolocampionato10"/>
        <w:rPr>
          <w:color w:val="002060"/>
        </w:rPr>
      </w:pPr>
      <w:r w:rsidRPr="00762560">
        <w:rPr>
          <w:color w:val="002060"/>
        </w:rPr>
        <w:t>RISULTATI UFFICIALI GARE DEL 08/03/2023</w:t>
      </w:r>
    </w:p>
    <w:p w14:paraId="264FA920"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42CBE4FB"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33FE2E00"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1187DF0F"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C58D0" w14:textId="77777777" w:rsidR="00F47530" w:rsidRPr="00762560" w:rsidRDefault="00F47530" w:rsidP="00E77C98">
                  <w:pPr>
                    <w:pStyle w:val="headertabella0"/>
                    <w:rPr>
                      <w:color w:val="002060"/>
                    </w:rPr>
                  </w:pPr>
                  <w:r w:rsidRPr="00762560">
                    <w:rPr>
                      <w:color w:val="002060"/>
                    </w:rPr>
                    <w:t>GIRONE SB - 3 Giornata - A</w:t>
                  </w:r>
                </w:p>
              </w:tc>
            </w:tr>
            <w:tr w:rsidR="00F47530" w:rsidRPr="00762560" w14:paraId="4F935840" w14:textId="77777777" w:rsidTr="00E77C9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4FE78" w14:textId="77777777" w:rsidR="00F47530" w:rsidRPr="00762560" w:rsidRDefault="00F47530" w:rsidP="00E77C98">
                  <w:pPr>
                    <w:pStyle w:val="rowtabella0"/>
                    <w:rPr>
                      <w:color w:val="002060"/>
                    </w:rPr>
                  </w:pPr>
                  <w:r w:rsidRPr="00762560">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30807" w14:textId="77777777" w:rsidR="00F47530" w:rsidRPr="00762560" w:rsidRDefault="00F47530" w:rsidP="00E77C98">
                  <w:pPr>
                    <w:pStyle w:val="rowtabella0"/>
                    <w:rPr>
                      <w:color w:val="002060"/>
                    </w:rPr>
                  </w:pPr>
                  <w:r w:rsidRPr="00762560">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7C47D" w14:textId="77777777" w:rsidR="00F47530" w:rsidRPr="00762560" w:rsidRDefault="00F47530" w:rsidP="00E77C98">
                  <w:pPr>
                    <w:pStyle w:val="rowtabella0"/>
                    <w:jc w:val="center"/>
                    <w:rPr>
                      <w:color w:val="002060"/>
                    </w:rPr>
                  </w:pPr>
                  <w:r w:rsidRPr="00762560">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9E858" w14:textId="77777777" w:rsidR="00F47530" w:rsidRPr="00762560" w:rsidRDefault="00F47530" w:rsidP="00E77C98">
                  <w:pPr>
                    <w:pStyle w:val="rowtabella0"/>
                    <w:jc w:val="center"/>
                    <w:rPr>
                      <w:color w:val="002060"/>
                    </w:rPr>
                  </w:pPr>
                  <w:r w:rsidRPr="00762560">
                    <w:rPr>
                      <w:color w:val="002060"/>
                    </w:rPr>
                    <w:t> </w:t>
                  </w:r>
                </w:p>
              </w:tc>
            </w:tr>
          </w:tbl>
          <w:p w14:paraId="62AD78BF" w14:textId="77777777" w:rsidR="00F47530" w:rsidRPr="00762560" w:rsidRDefault="00F47530" w:rsidP="00E77C98">
            <w:pPr>
              <w:rPr>
                <w:color w:val="002060"/>
              </w:rPr>
            </w:pPr>
          </w:p>
        </w:tc>
      </w:tr>
    </w:tbl>
    <w:p w14:paraId="39377E15" w14:textId="77777777" w:rsidR="00F47530" w:rsidRPr="00762560" w:rsidRDefault="00F47530" w:rsidP="00F47530">
      <w:pPr>
        <w:pStyle w:val="breakline"/>
        <w:rPr>
          <w:rFonts w:eastAsiaTheme="minorEastAsia"/>
          <w:color w:val="002060"/>
        </w:rPr>
      </w:pPr>
    </w:p>
    <w:p w14:paraId="20ECBB6E" w14:textId="77777777" w:rsidR="00F47530" w:rsidRPr="00762560" w:rsidRDefault="00F47530" w:rsidP="00F47530">
      <w:pPr>
        <w:pStyle w:val="breakline"/>
        <w:rPr>
          <w:color w:val="002060"/>
        </w:rPr>
      </w:pPr>
    </w:p>
    <w:p w14:paraId="34DF2F99" w14:textId="77777777" w:rsidR="00F47530" w:rsidRPr="00762560" w:rsidRDefault="00F47530" w:rsidP="00F47530">
      <w:pPr>
        <w:pStyle w:val="sottotitolocampionato10"/>
        <w:rPr>
          <w:color w:val="002060"/>
        </w:rPr>
      </w:pPr>
      <w:r w:rsidRPr="00762560">
        <w:rPr>
          <w:color w:val="002060"/>
        </w:rPr>
        <w:t>RISULTATI UFFICIALI GARE DEL 05/03/2023</w:t>
      </w:r>
    </w:p>
    <w:p w14:paraId="5917EC1E" w14:textId="77777777" w:rsidR="00F47530" w:rsidRPr="00F47530" w:rsidRDefault="00F47530" w:rsidP="00F47530">
      <w:pPr>
        <w:pStyle w:val="sottotitolocampionato20"/>
        <w:spacing w:before="0" w:beforeAutospacing="0" w:after="0" w:afterAutospacing="0"/>
        <w:rPr>
          <w:rFonts w:ascii="Arial" w:hAnsi="Arial" w:cs="Arial"/>
          <w:color w:val="002060"/>
          <w:sz w:val="20"/>
          <w:szCs w:val="20"/>
        </w:rPr>
      </w:pPr>
      <w:r w:rsidRPr="00F47530">
        <w:rPr>
          <w:rFonts w:ascii="Arial" w:hAnsi="Arial" w:cs="Arial"/>
          <w:color w:val="002060"/>
          <w:sz w:val="20"/>
          <w:szCs w:val="20"/>
        </w:rPr>
        <w:t>Si trascrivono qui di seguito i risultati ufficiali delle gare disputate</w:t>
      </w:r>
    </w:p>
    <w:p w14:paraId="1D08DBC7" w14:textId="77777777" w:rsidR="00F47530" w:rsidRPr="00762560" w:rsidRDefault="00F47530" w:rsidP="00F4753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47530" w:rsidRPr="00762560" w14:paraId="516F68DF"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03A19F61"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4125E" w14:textId="77777777" w:rsidR="00F47530" w:rsidRPr="00762560" w:rsidRDefault="00F47530" w:rsidP="00E77C98">
                  <w:pPr>
                    <w:pStyle w:val="headertabella0"/>
                    <w:rPr>
                      <w:color w:val="002060"/>
                    </w:rPr>
                  </w:pPr>
                  <w:r w:rsidRPr="00762560">
                    <w:rPr>
                      <w:color w:val="002060"/>
                    </w:rPr>
                    <w:t>GIRONE G - 4 Giornata - A</w:t>
                  </w:r>
                </w:p>
              </w:tc>
            </w:tr>
            <w:tr w:rsidR="00F47530" w:rsidRPr="00762560" w14:paraId="22FBC948"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6C1032" w14:textId="77777777" w:rsidR="00F47530" w:rsidRPr="00762560" w:rsidRDefault="00F47530" w:rsidP="00E77C98">
                  <w:pPr>
                    <w:pStyle w:val="rowtabella0"/>
                    <w:rPr>
                      <w:color w:val="002060"/>
                    </w:rPr>
                  </w:pPr>
                  <w:r w:rsidRPr="00762560">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644B3" w14:textId="77777777" w:rsidR="00F47530" w:rsidRPr="00762560" w:rsidRDefault="00F47530" w:rsidP="00E77C98">
                  <w:pPr>
                    <w:pStyle w:val="rowtabella0"/>
                    <w:rPr>
                      <w:color w:val="002060"/>
                    </w:rPr>
                  </w:pPr>
                  <w:r w:rsidRPr="0076256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66E81" w14:textId="77777777" w:rsidR="00F47530" w:rsidRPr="00762560" w:rsidRDefault="00F47530" w:rsidP="00E77C98">
                  <w:pPr>
                    <w:pStyle w:val="rowtabella0"/>
                    <w:jc w:val="center"/>
                    <w:rPr>
                      <w:color w:val="002060"/>
                    </w:rPr>
                  </w:pPr>
                  <w:r w:rsidRPr="00762560">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A1EC8" w14:textId="77777777" w:rsidR="00F47530" w:rsidRPr="00762560" w:rsidRDefault="00F47530" w:rsidP="00E77C98">
                  <w:pPr>
                    <w:pStyle w:val="rowtabella0"/>
                    <w:jc w:val="center"/>
                    <w:rPr>
                      <w:color w:val="002060"/>
                    </w:rPr>
                  </w:pPr>
                  <w:r w:rsidRPr="00762560">
                    <w:rPr>
                      <w:color w:val="002060"/>
                    </w:rPr>
                    <w:t> </w:t>
                  </w:r>
                </w:p>
              </w:tc>
            </w:tr>
            <w:tr w:rsidR="00F47530" w:rsidRPr="00762560" w14:paraId="215068F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594EA" w14:textId="77777777" w:rsidR="00F47530" w:rsidRPr="00762560" w:rsidRDefault="00F47530" w:rsidP="00E77C98">
                  <w:pPr>
                    <w:pStyle w:val="rowtabella0"/>
                    <w:rPr>
                      <w:color w:val="002060"/>
                    </w:rPr>
                  </w:pPr>
                  <w:r w:rsidRPr="0076256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EB2F8" w14:textId="77777777" w:rsidR="00F47530" w:rsidRPr="00762560" w:rsidRDefault="00F47530" w:rsidP="00E77C98">
                  <w:pPr>
                    <w:pStyle w:val="rowtabella0"/>
                    <w:rPr>
                      <w:color w:val="002060"/>
                    </w:rPr>
                  </w:pPr>
                  <w:r w:rsidRPr="0076256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4A565" w14:textId="77777777" w:rsidR="00F47530" w:rsidRPr="00762560" w:rsidRDefault="00F47530" w:rsidP="00E77C98">
                  <w:pPr>
                    <w:pStyle w:val="rowtabella0"/>
                    <w:jc w:val="center"/>
                    <w:rPr>
                      <w:color w:val="002060"/>
                    </w:rPr>
                  </w:pPr>
                  <w:r w:rsidRPr="00762560">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79CA3C" w14:textId="77777777" w:rsidR="00F47530" w:rsidRPr="00762560" w:rsidRDefault="00F47530" w:rsidP="00E77C98">
                  <w:pPr>
                    <w:pStyle w:val="rowtabella0"/>
                    <w:jc w:val="center"/>
                    <w:rPr>
                      <w:color w:val="002060"/>
                    </w:rPr>
                  </w:pPr>
                  <w:r w:rsidRPr="00762560">
                    <w:rPr>
                      <w:color w:val="002060"/>
                    </w:rPr>
                    <w:t> </w:t>
                  </w:r>
                </w:p>
              </w:tc>
            </w:tr>
            <w:tr w:rsidR="00F47530" w:rsidRPr="00762560" w14:paraId="5E16780F"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8B928" w14:textId="77777777" w:rsidR="00F47530" w:rsidRPr="00762560" w:rsidRDefault="00F47530" w:rsidP="00E77C98">
                  <w:pPr>
                    <w:pStyle w:val="rowtabella0"/>
                    <w:rPr>
                      <w:color w:val="002060"/>
                    </w:rPr>
                  </w:pPr>
                  <w:r w:rsidRPr="00762560">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080D" w14:textId="77777777" w:rsidR="00F47530" w:rsidRPr="00762560" w:rsidRDefault="00F47530" w:rsidP="00E77C98">
                  <w:pPr>
                    <w:pStyle w:val="rowtabella0"/>
                    <w:rPr>
                      <w:color w:val="002060"/>
                    </w:rPr>
                  </w:pPr>
                  <w:r w:rsidRPr="00762560">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5B05E" w14:textId="77777777" w:rsidR="00F47530" w:rsidRPr="00762560" w:rsidRDefault="00F47530" w:rsidP="00E77C98">
                  <w:pPr>
                    <w:pStyle w:val="rowtabella0"/>
                    <w:jc w:val="center"/>
                    <w:rPr>
                      <w:color w:val="002060"/>
                    </w:rPr>
                  </w:pPr>
                  <w:r w:rsidRPr="00762560">
                    <w:rPr>
                      <w:color w:val="002060"/>
                    </w:rPr>
                    <w:t>3 - 9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BD13A" w14:textId="77777777" w:rsidR="00F47530" w:rsidRPr="00762560" w:rsidRDefault="00F47530" w:rsidP="00E77C98">
                  <w:pPr>
                    <w:pStyle w:val="rowtabella0"/>
                    <w:jc w:val="center"/>
                    <w:rPr>
                      <w:color w:val="002060"/>
                    </w:rPr>
                  </w:pPr>
                  <w:r w:rsidRPr="00762560">
                    <w:rPr>
                      <w:color w:val="002060"/>
                    </w:rPr>
                    <w:t> </w:t>
                  </w:r>
                </w:p>
              </w:tc>
            </w:tr>
          </w:tbl>
          <w:p w14:paraId="1F08B70F" w14:textId="77777777" w:rsidR="00F47530" w:rsidRPr="00762560" w:rsidRDefault="00F47530" w:rsidP="00E77C9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01EF3B90"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38B99" w14:textId="77777777" w:rsidR="00F47530" w:rsidRPr="00762560" w:rsidRDefault="00F47530" w:rsidP="00E77C98">
                  <w:pPr>
                    <w:pStyle w:val="headertabella0"/>
                    <w:rPr>
                      <w:color w:val="002060"/>
                    </w:rPr>
                  </w:pPr>
                  <w:r w:rsidRPr="00762560">
                    <w:rPr>
                      <w:color w:val="002060"/>
                    </w:rPr>
                    <w:t>GIRONE SA - 4 Giornata - A</w:t>
                  </w:r>
                </w:p>
              </w:tc>
            </w:tr>
            <w:tr w:rsidR="00F47530" w:rsidRPr="00762560" w14:paraId="65848DFD"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CA1A8" w14:textId="77777777" w:rsidR="00F47530" w:rsidRPr="00762560" w:rsidRDefault="00F47530" w:rsidP="00E77C98">
                  <w:pPr>
                    <w:pStyle w:val="rowtabella0"/>
                    <w:rPr>
                      <w:color w:val="002060"/>
                    </w:rPr>
                  </w:pPr>
                  <w:r w:rsidRPr="00762560">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29987" w14:textId="77777777" w:rsidR="00F47530" w:rsidRPr="00762560" w:rsidRDefault="00F47530" w:rsidP="00E77C98">
                  <w:pPr>
                    <w:pStyle w:val="rowtabella0"/>
                    <w:rPr>
                      <w:color w:val="002060"/>
                    </w:rPr>
                  </w:pPr>
                  <w:r w:rsidRPr="00762560">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8A551" w14:textId="77777777" w:rsidR="00F47530" w:rsidRPr="00762560" w:rsidRDefault="00F47530" w:rsidP="00E77C98">
                  <w:pPr>
                    <w:pStyle w:val="rowtabella0"/>
                    <w:jc w:val="center"/>
                    <w:rPr>
                      <w:color w:val="002060"/>
                    </w:rPr>
                  </w:pPr>
                  <w:r w:rsidRPr="0076256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ABCA9" w14:textId="77777777" w:rsidR="00F47530" w:rsidRPr="00762560" w:rsidRDefault="00F47530" w:rsidP="00E77C98">
                  <w:pPr>
                    <w:pStyle w:val="rowtabella0"/>
                    <w:jc w:val="center"/>
                    <w:rPr>
                      <w:color w:val="002060"/>
                    </w:rPr>
                  </w:pPr>
                  <w:r w:rsidRPr="00762560">
                    <w:rPr>
                      <w:color w:val="002060"/>
                    </w:rPr>
                    <w:t> </w:t>
                  </w:r>
                </w:p>
              </w:tc>
            </w:tr>
            <w:tr w:rsidR="00F47530" w:rsidRPr="00762560" w14:paraId="1B76A6A3"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4800A6" w14:textId="77777777" w:rsidR="00F47530" w:rsidRPr="00762560" w:rsidRDefault="00F47530" w:rsidP="00E77C98">
                  <w:pPr>
                    <w:pStyle w:val="rowtabella0"/>
                    <w:rPr>
                      <w:color w:val="002060"/>
                    </w:rPr>
                  </w:pPr>
                  <w:r w:rsidRPr="00762560">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D9CB2" w14:textId="77777777" w:rsidR="00F47530" w:rsidRPr="00762560" w:rsidRDefault="00F47530" w:rsidP="00E77C98">
                  <w:pPr>
                    <w:pStyle w:val="rowtabella0"/>
                    <w:rPr>
                      <w:color w:val="002060"/>
                    </w:rPr>
                  </w:pPr>
                  <w:r w:rsidRPr="00762560">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8141F1" w14:textId="77777777" w:rsidR="00F47530" w:rsidRPr="00762560" w:rsidRDefault="00F47530" w:rsidP="00E77C98">
                  <w:pPr>
                    <w:pStyle w:val="rowtabella0"/>
                    <w:jc w:val="center"/>
                    <w:rPr>
                      <w:color w:val="002060"/>
                    </w:rPr>
                  </w:pPr>
                  <w:r w:rsidRPr="0076256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B75E4" w14:textId="77777777" w:rsidR="00F47530" w:rsidRPr="00762560" w:rsidRDefault="00F47530" w:rsidP="00E77C98">
                  <w:pPr>
                    <w:pStyle w:val="rowtabella0"/>
                    <w:jc w:val="center"/>
                    <w:rPr>
                      <w:color w:val="002060"/>
                    </w:rPr>
                  </w:pPr>
                  <w:r w:rsidRPr="00762560">
                    <w:rPr>
                      <w:color w:val="002060"/>
                    </w:rPr>
                    <w:t> </w:t>
                  </w:r>
                </w:p>
              </w:tc>
            </w:tr>
            <w:tr w:rsidR="00F47530" w:rsidRPr="00762560" w14:paraId="093C529D"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389E4" w14:textId="77777777" w:rsidR="00F47530" w:rsidRPr="00762560" w:rsidRDefault="00F47530" w:rsidP="00E77C98">
                  <w:pPr>
                    <w:pStyle w:val="rowtabella0"/>
                    <w:rPr>
                      <w:color w:val="002060"/>
                    </w:rPr>
                  </w:pPr>
                  <w:r w:rsidRPr="00762560">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DBF08" w14:textId="77777777" w:rsidR="00F47530" w:rsidRPr="00762560" w:rsidRDefault="00F47530" w:rsidP="00E77C98">
                  <w:pPr>
                    <w:pStyle w:val="rowtabella0"/>
                    <w:rPr>
                      <w:color w:val="002060"/>
                    </w:rPr>
                  </w:pPr>
                  <w:r w:rsidRPr="00762560">
                    <w:rPr>
                      <w:color w:val="002060"/>
                    </w:rPr>
                    <w:t>- ITALSERVICE C5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64928" w14:textId="77777777" w:rsidR="00F47530" w:rsidRPr="00762560" w:rsidRDefault="00F47530" w:rsidP="00E77C98">
                  <w:pPr>
                    <w:pStyle w:val="rowtabella0"/>
                    <w:jc w:val="center"/>
                    <w:rPr>
                      <w:color w:val="002060"/>
                    </w:rPr>
                  </w:pPr>
                  <w:r w:rsidRPr="00762560">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166AA" w14:textId="77777777" w:rsidR="00F47530" w:rsidRPr="00762560" w:rsidRDefault="00F47530" w:rsidP="00E77C98">
                  <w:pPr>
                    <w:pStyle w:val="rowtabella0"/>
                    <w:jc w:val="center"/>
                    <w:rPr>
                      <w:color w:val="002060"/>
                    </w:rPr>
                  </w:pPr>
                  <w:r w:rsidRPr="00762560">
                    <w:rPr>
                      <w:color w:val="002060"/>
                    </w:rPr>
                    <w:t> </w:t>
                  </w:r>
                </w:p>
              </w:tc>
            </w:tr>
          </w:tbl>
          <w:p w14:paraId="6A3A161E" w14:textId="77777777" w:rsidR="00F47530" w:rsidRPr="00762560" w:rsidRDefault="00F47530" w:rsidP="00E77C98">
            <w:pPr>
              <w:rPr>
                <w:color w:val="002060"/>
              </w:rPr>
            </w:pPr>
          </w:p>
        </w:tc>
      </w:tr>
    </w:tbl>
    <w:p w14:paraId="3A170309" w14:textId="77777777" w:rsidR="00F47530" w:rsidRPr="00762560" w:rsidRDefault="00F47530" w:rsidP="00F4753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47530" w:rsidRPr="00762560" w14:paraId="4F7E87AF" w14:textId="77777777" w:rsidTr="00E77C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47530" w:rsidRPr="00762560" w14:paraId="6108665C" w14:textId="77777777" w:rsidTr="00E77C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C49D0" w14:textId="77777777" w:rsidR="00F47530" w:rsidRPr="00762560" w:rsidRDefault="00F47530" w:rsidP="00E77C98">
                  <w:pPr>
                    <w:pStyle w:val="headertabella0"/>
                    <w:rPr>
                      <w:color w:val="002060"/>
                    </w:rPr>
                  </w:pPr>
                  <w:r w:rsidRPr="00762560">
                    <w:rPr>
                      <w:color w:val="002060"/>
                    </w:rPr>
                    <w:t>GIRONE SB - 4 Giornata - A</w:t>
                  </w:r>
                </w:p>
              </w:tc>
            </w:tr>
            <w:tr w:rsidR="00F47530" w:rsidRPr="00762560" w14:paraId="28C6045D" w14:textId="77777777" w:rsidTr="00E77C9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BC14C" w14:textId="77777777" w:rsidR="00F47530" w:rsidRPr="00762560" w:rsidRDefault="00F47530" w:rsidP="00E77C98">
                  <w:pPr>
                    <w:pStyle w:val="rowtabella0"/>
                    <w:rPr>
                      <w:color w:val="002060"/>
                    </w:rPr>
                  </w:pPr>
                  <w:r w:rsidRPr="00762560">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34D55" w14:textId="77777777" w:rsidR="00F47530" w:rsidRPr="00762560" w:rsidRDefault="00F47530" w:rsidP="00E77C98">
                  <w:pPr>
                    <w:pStyle w:val="rowtabella0"/>
                    <w:rPr>
                      <w:color w:val="002060"/>
                    </w:rPr>
                  </w:pPr>
                  <w:r w:rsidRPr="00762560">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AB615" w14:textId="77777777" w:rsidR="00F47530" w:rsidRPr="00762560" w:rsidRDefault="00F47530" w:rsidP="00E77C98">
                  <w:pPr>
                    <w:pStyle w:val="rowtabella0"/>
                    <w:jc w:val="center"/>
                    <w:rPr>
                      <w:color w:val="002060"/>
                    </w:rPr>
                  </w:pPr>
                  <w:r w:rsidRPr="0076256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8154C" w14:textId="77777777" w:rsidR="00F47530" w:rsidRPr="00762560" w:rsidRDefault="00F47530" w:rsidP="00E77C98">
                  <w:pPr>
                    <w:pStyle w:val="rowtabella0"/>
                    <w:jc w:val="center"/>
                    <w:rPr>
                      <w:color w:val="002060"/>
                    </w:rPr>
                  </w:pPr>
                  <w:r w:rsidRPr="00762560">
                    <w:rPr>
                      <w:color w:val="002060"/>
                    </w:rPr>
                    <w:t> </w:t>
                  </w:r>
                </w:p>
              </w:tc>
            </w:tr>
            <w:tr w:rsidR="00F47530" w:rsidRPr="00762560" w14:paraId="71D26F7F"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A23216" w14:textId="77777777" w:rsidR="00F47530" w:rsidRPr="00762560" w:rsidRDefault="00F47530" w:rsidP="00E77C98">
                  <w:pPr>
                    <w:pStyle w:val="rowtabella0"/>
                    <w:rPr>
                      <w:color w:val="002060"/>
                    </w:rPr>
                  </w:pPr>
                  <w:r w:rsidRPr="00762560">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6848B7" w14:textId="77777777" w:rsidR="00F47530" w:rsidRPr="00762560" w:rsidRDefault="00F47530" w:rsidP="00E77C98">
                  <w:pPr>
                    <w:pStyle w:val="rowtabella0"/>
                    <w:rPr>
                      <w:color w:val="002060"/>
                    </w:rPr>
                  </w:pPr>
                  <w:r w:rsidRPr="0076256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A5C56" w14:textId="77777777" w:rsidR="00F47530" w:rsidRPr="00762560" w:rsidRDefault="00F47530" w:rsidP="00E77C98">
                  <w:pPr>
                    <w:pStyle w:val="rowtabella0"/>
                    <w:jc w:val="center"/>
                    <w:rPr>
                      <w:color w:val="002060"/>
                    </w:rPr>
                  </w:pPr>
                  <w:r w:rsidRPr="00762560">
                    <w:rPr>
                      <w:color w:val="002060"/>
                    </w:rPr>
                    <w:t>4 - 12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75307F" w14:textId="77777777" w:rsidR="00F47530" w:rsidRPr="00762560" w:rsidRDefault="00F47530" w:rsidP="00E77C98">
                  <w:pPr>
                    <w:pStyle w:val="rowtabella0"/>
                    <w:jc w:val="center"/>
                    <w:rPr>
                      <w:color w:val="002060"/>
                    </w:rPr>
                  </w:pPr>
                  <w:r w:rsidRPr="00762560">
                    <w:rPr>
                      <w:color w:val="002060"/>
                    </w:rPr>
                    <w:t> </w:t>
                  </w:r>
                </w:p>
              </w:tc>
            </w:tr>
            <w:tr w:rsidR="00F47530" w:rsidRPr="00762560" w14:paraId="5A819228" w14:textId="77777777" w:rsidTr="00E77C9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C429D" w14:textId="77777777" w:rsidR="00F47530" w:rsidRPr="00762560" w:rsidRDefault="00F47530" w:rsidP="00E77C98">
                  <w:pPr>
                    <w:pStyle w:val="rowtabella0"/>
                    <w:rPr>
                      <w:color w:val="002060"/>
                    </w:rPr>
                  </w:pPr>
                  <w:r w:rsidRPr="00762560">
                    <w:rPr>
                      <w:color w:val="002060"/>
                    </w:rPr>
                    <w:t>FOOTBALLCLUBREAL MONTALTO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645508" w14:textId="77777777" w:rsidR="00F47530" w:rsidRPr="00762560" w:rsidRDefault="00F47530" w:rsidP="00E77C98">
                  <w:pPr>
                    <w:pStyle w:val="rowtabella0"/>
                    <w:rPr>
                      <w:color w:val="002060"/>
                    </w:rPr>
                  </w:pPr>
                  <w:r w:rsidRPr="00762560">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1EDF23" w14:textId="77777777" w:rsidR="00F47530" w:rsidRPr="00762560" w:rsidRDefault="00F47530" w:rsidP="00E77C98">
                  <w:pPr>
                    <w:pStyle w:val="rowtabella0"/>
                    <w:jc w:val="center"/>
                    <w:rPr>
                      <w:color w:val="002060"/>
                    </w:rPr>
                  </w:pPr>
                  <w:r w:rsidRPr="00762560">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630346" w14:textId="77777777" w:rsidR="00F47530" w:rsidRPr="00762560" w:rsidRDefault="00F47530" w:rsidP="00E77C98">
                  <w:pPr>
                    <w:pStyle w:val="rowtabella0"/>
                    <w:jc w:val="center"/>
                    <w:rPr>
                      <w:color w:val="002060"/>
                    </w:rPr>
                  </w:pPr>
                  <w:r w:rsidRPr="00762560">
                    <w:rPr>
                      <w:color w:val="002060"/>
                    </w:rPr>
                    <w:t> </w:t>
                  </w:r>
                </w:p>
              </w:tc>
            </w:tr>
            <w:tr w:rsidR="00F47530" w:rsidRPr="00762560" w14:paraId="30A895CF" w14:textId="77777777" w:rsidTr="00E77C9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100F1" w14:textId="77777777" w:rsidR="00F47530" w:rsidRPr="00762560" w:rsidRDefault="00F47530" w:rsidP="00E77C98">
                  <w:pPr>
                    <w:pStyle w:val="rowtabella0"/>
                    <w:rPr>
                      <w:color w:val="002060"/>
                    </w:rPr>
                  </w:pPr>
                  <w:r w:rsidRPr="00762560">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DF36B" w14:textId="77777777" w:rsidR="00F47530" w:rsidRPr="00762560" w:rsidRDefault="00F47530" w:rsidP="00E77C98">
                  <w:pPr>
                    <w:pStyle w:val="rowtabella0"/>
                    <w:rPr>
                      <w:color w:val="002060"/>
                    </w:rPr>
                  </w:pPr>
                  <w:r w:rsidRPr="00762560">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02FDA" w14:textId="77777777" w:rsidR="00F47530" w:rsidRPr="00762560" w:rsidRDefault="00F47530" w:rsidP="00E77C98">
                  <w:pPr>
                    <w:pStyle w:val="rowtabella0"/>
                    <w:jc w:val="center"/>
                    <w:rPr>
                      <w:color w:val="002060"/>
                    </w:rPr>
                  </w:pPr>
                  <w:r w:rsidRPr="00762560">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8B22F" w14:textId="77777777" w:rsidR="00F47530" w:rsidRPr="00762560" w:rsidRDefault="00F47530" w:rsidP="00E77C98">
                  <w:pPr>
                    <w:pStyle w:val="rowtabella0"/>
                    <w:jc w:val="center"/>
                    <w:rPr>
                      <w:color w:val="002060"/>
                    </w:rPr>
                  </w:pPr>
                  <w:r w:rsidRPr="00762560">
                    <w:rPr>
                      <w:color w:val="002060"/>
                    </w:rPr>
                    <w:t> </w:t>
                  </w:r>
                </w:p>
              </w:tc>
            </w:tr>
            <w:tr w:rsidR="00F47530" w:rsidRPr="00762560" w14:paraId="4F93928A" w14:textId="77777777" w:rsidTr="00E77C98">
              <w:tc>
                <w:tcPr>
                  <w:tcW w:w="4700" w:type="dxa"/>
                  <w:gridSpan w:val="4"/>
                  <w:tcBorders>
                    <w:top w:val="nil"/>
                    <w:left w:val="nil"/>
                    <w:bottom w:val="nil"/>
                    <w:right w:val="nil"/>
                  </w:tcBorders>
                  <w:tcMar>
                    <w:top w:w="20" w:type="dxa"/>
                    <w:left w:w="20" w:type="dxa"/>
                    <w:bottom w:w="20" w:type="dxa"/>
                    <w:right w:w="20" w:type="dxa"/>
                  </w:tcMar>
                  <w:vAlign w:val="center"/>
                  <w:hideMark/>
                </w:tcPr>
                <w:p w14:paraId="4E87ECC8" w14:textId="77777777" w:rsidR="00F47530" w:rsidRPr="00762560" w:rsidRDefault="00F47530" w:rsidP="00E77C98">
                  <w:pPr>
                    <w:pStyle w:val="rowtabella0"/>
                    <w:rPr>
                      <w:color w:val="002060"/>
                    </w:rPr>
                  </w:pPr>
                  <w:r w:rsidRPr="00762560">
                    <w:rPr>
                      <w:color w:val="002060"/>
                    </w:rPr>
                    <w:t>(1) - disputata il 08/03/2023</w:t>
                  </w:r>
                </w:p>
              </w:tc>
            </w:tr>
          </w:tbl>
          <w:p w14:paraId="6B69A8D3" w14:textId="77777777" w:rsidR="00F47530" w:rsidRPr="00762560" w:rsidRDefault="00F47530" w:rsidP="00E77C98">
            <w:pPr>
              <w:rPr>
                <w:color w:val="002060"/>
              </w:rPr>
            </w:pPr>
          </w:p>
        </w:tc>
      </w:tr>
    </w:tbl>
    <w:p w14:paraId="4428271B" w14:textId="77777777" w:rsidR="00F47530" w:rsidRPr="00762560" w:rsidRDefault="00F47530" w:rsidP="00F47530">
      <w:pPr>
        <w:pStyle w:val="breakline"/>
        <w:rPr>
          <w:rFonts w:eastAsiaTheme="minorEastAsia"/>
          <w:color w:val="002060"/>
        </w:rPr>
      </w:pPr>
    </w:p>
    <w:p w14:paraId="53710B2D" w14:textId="77777777" w:rsidR="00F47530" w:rsidRPr="00762560" w:rsidRDefault="00F47530" w:rsidP="00F47530">
      <w:pPr>
        <w:pStyle w:val="breakline"/>
        <w:rPr>
          <w:color w:val="002060"/>
        </w:rPr>
      </w:pPr>
    </w:p>
    <w:p w14:paraId="32C6AB6B" w14:textId="77777777" w:rsidR="00F47530" w:rsidRPr="00762560" w:rsidRDefault="00F47530" w:rsidP="00F47530">
      <w:pPr>
        <w:pStyle w:val="titoloprinc0"/>
        <w:rPr>
          <w:color w:val="002060"/>
        </w:rPr>
      </w:pPr>
      <w:r w:rsidRPr="00762560">
        <w:rPr>
          <w:color w:val="002060"/>
        </w:rPr>
        <w:t>GIUDICE SPORTIVO</w:t>
      </w:r>
    </w:p>
    <w:p w14:paraId="0AAAFB32" w14:textId="77777777" w:rsidR="00F47530" w:rsidRPr="00762560" w:rsidRDefault="00F47530" w:rsidP="00F47530">
      <w:pPr>
        <w:pStyle w:val="diffida"/>
        <w:rPr>
          <w:color w:val="002060"/>
        </w:rPr>
      </w:pPr>
      <w:r w:rsidRPr="00762560">
        <w:rPr>
          <w:color w:val="002060"/>
        </w:rPr>
        <w:t>Il Giudice Sportivo Avv. Agnese Lazzaretti, con l'assistenza del segretario Angelo Castellana, nella seduta del 08/03/2023, ha adottato le decisioni che di seguito integralmente si riportano:</w:t>
      </w:r>
    </w:p>
    <w:p w14:paraId="5C73600A" w14:textId="77777777" w:rsidR="00F47530" w:rsidRPr="00762560" w:rsidRDefault="00F47530" w:rsidP="00F47530">
      <w:pPr>
        <w:pStyle w:val="titolo10"/>
        <w:rPr>
          <w:color w:val="002060"/>
        </w:rPr>
      </w:pPr>
      <w:r w:rsidRPr="00762560">
        <w:rPr>
          <w:color w:val="002060"/>
        </w:rPr>
        <w:t xml:space="preserve">GARE DEL 5/ 3/2023 </w:t>
      </w:r>
    </w:p>
    <w:p w14:paraId="51384649" w14:textId="77777777" w:rsidR="00F47530" w:rsidRPr="00762560" w:rsidRDefault="00F47530" w:rsidP="00F47530">
      <w:pPr>
        <w:pStyle w:val="titolo7a"/>
        <w:rPr>
          <w:color w:val="002060"/>
        </w:rPr>
      </w:pPr>
      <w:r w:rsidRPr="00762560">
        <w:rPr>
          <w:color w:val="002060"/>
        </w:rPr>
        <w:t xml:space="preserve">PROVVEDIMENTI DISCIPLINARI </w:t>
      </w:r>
    </w:p>
    <w:p w14:paraId="76ED3283"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04B7BD2F" w14:textId="77777777" w:rsidR="00F47530" w:rsidRPr="00762560" w:rsidRDefault="00F47530" w:rsidP="00F47530">
      <w:pPr>
        <w:pStyle w:val="titolo30"/>
        <w:rPr>
          <w:color w:val="002060"/>
        </w:rPr>
      </w:pPr>
      <w:r w:rsidRPr="00762560">
        <w:rPr>
          <w:color w:val="002060"/>
        </w:rPr>
        <w:t xml:space="preserve">CALCIATORI ESPULSI </w:t>
      </w:r>
    </w:p>
    <w:p w14:paraId="17E175A4" w14:textId="77777777" w:rsidR="00F47530" w:rsidRPr="00762560" w:rsidRDefault="00F47530" w:rsidP="00F47530">
      <w:pPr>
        <w:pStyle w:val="titolo20"/>
        <w:rPr>
          <w:color w:val="002060"/>
        </w:rPr>
      </w:pPr>
      <w:r w:rsidRPr="007625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3076D20E" w14:textId="77777777" w:rsidTr="00E77C98">
        <w:tc>
          <w:tcPr>
            <w:tcW w:w="2200" w:type="dxa"/>
            <w:tcMar>
              <w:top w:w="20" w:type="dxa"/>
              <w:left w:w="20" w:type="dxa"/>
              <w:bottom w:w="20" w:type="dxa"/>
              <w:right w:w="20" w:type="dxa"/>
            </w:tcMar>
            <w:vAlign w:val="center"/>
            <w:hideMark/>
          </w:tcPr>
          <w:p w14:paraId="3F6AC595" w14:textId="77777777" w:rsidR="00F47530" w:rsidRPr="00762560" w:rsidRDefault="00F47530" w:rsidP="00E77C98">
            <w:pPr>
              <w:pStyle w:val="movimento"/>
              <w:rPr>
                <w:color w:val="002060"/>
              </w:rPr>
            </w:pPr>
            <w:r w:rsidRPr="00762560">
              <w:rPr>
                <w:color w:val="002060"/>
              </w:rPr>
              <w:t>VERDECCHIA VITTORIO</w:t>
            </w:r>
          </w:p>
        </w:tc>
        <w:tc>
          <w:tcPr>
            <w:tcW w:w="2200" w:type="dxa"/>
            <w:tcMar>
              <w:top w:w="20" w:type="dxa"/>
              <w:left w:w="20" w:type="dxa"/>
              <w:bottom w:w="20" w:type="dxa"/>
              <w:right w:w="20" w:type="dxa"/>
            </w:tcMar>
            <w:vAlign w:val="center"/>
            <w:hideMark/>
          </w:tcPr>
          <w:p w14:paraId="7E2AB706" w14:textId="77777777" w:rsidR="00F47530" w:rsidRPr="00762560" w:rsidRDefault="00F47530" w:rsidP="00E77C98">
            <w:pPr>
              <w:pStyle w:val="movimento2"/>
              <w:rPr>
                <w:color w:val="002060"/>
              </w:rPr>
            </w:pPr>
            <w:r w:rsidRPr="00762560">
              <w:rPr>
                <w:color w:val="002060"/>
              </w:rPr>
              <w:t xml:space="preserve">(A.V.I.S. RIPATRANSONE) </w:t>
            </w:r>
          </w:p>
        </w:tc>
        <w:tc>
          <w:tcPr>
            <w:tcW w:w="800" w:type="dxa"/>
            <w:tcMar>
              <w:top w:w="20" w:type="dxa"/>
              <w:left w:w="20" w:type="dxa"/>
              <w:bottom w:w="20" w:type="dxa"/>
              <w:right w:w="20" w:type="dxa"/>
            </w:tcMar>
            <w:vAlign w:val="center"/>
            <w:hideMark/>
          </w:tcPr>
          <w:p w14:paraId="47BC4F79"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E41BD2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B0380F3" w14:textId="77777777" w:rsidR="00F47530" w:rsidRPr="00762560" w:rsidRDefault="00F47530" w:rsidP="00E77C98">
            <w:pPr>
              <w:pStyle w:val="movimento2"/>
              <w:rPr>
                <w:color w:val="002060"/>
              </w:rPr>
            </w:pPr>
            <w:r w:rsidRPr="00762560">
              <w:rPr>
                <w:color w:val="002060"/>
              </w:rPr>
              <w:t> </w:t>
            </w:r>
          </w:p>
        </w:tc>
      </w:tr>
    </w:tbl>
    <w:p w14:paraId="59652C84" w14:textId="77777777" w:rsidR="00F47530" w:rsidRPr="00762560" w:rsidRDefault="00F47530" w:rsidP="00F47530">
      <w:pPr>
        <w:pStyle w:val="titolo30"/>
        <w:rPr>
          <w:rFonts w:eastAsiaTheme="minorEastAsia"/>
          <w:color w:val="002060"/>
        </w:rPr>
      </w:pPr>
      <w:r w:rsidRPr="00762560">
        <w:rPr>
          <w:color w:val="002060"/>
        </w:rPr>
        <w:t xml:space="preserve">CALCIATORI NON ESPULSI </w:t>
      </w:r>
    </w:p>
    <w:p w14:paraId="19699E18" w14:textId="77777777" w:rsidR="00F47530" w:rsidRPr="00762560" w:rsidRDefault="00F47530" w:rsidP="00F47530">
      <w:pPr>
        <w:pStyle w:val="titolo20"/>
        <w:rPr>
          <w:color w:val="002060"/>
        </w:rPr>
      </w:pPr>
      <w:r w:rsidRPr="0076256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2225418F" w14:textId="77777777" w:rsidTr="00E77C98">
        <w:tc>
          <w:tcPr>
            <w:tcW w:w="2200" w:type="dxa"/>
            <w:tcMar>
              <w:top w:w="20" w:type="dxa"/>
              <w:left w:w="20" w:type="dxa"/>
              <w:bottom w:w="20" w:type="dxa"/>
              <w:right w:w="20" w:type="dxa"/>
            </w:tcMar>
            <w:vAlign w:val="center"/>
            <w:hideMark/>
          </w:tcPr>
          <w:p w14:paraId="03E2C5E8" w14:textId="77777777" w:rsidR="00F47530" w:rsidRPr="00762560" w:rsidRDefault="00F47530" w:rsidP="00E77C98">
            <w:pPr>
              <w:pStyle w:val="movimento"/>
              <w:rPr>
                <w:color w:val="002060"/>
              </w:rPr>
            </w:pPr>
            <w:r w:rsidRPr="00762560">
              <w:rPr>
                <w:color w:val="002060"/>
              </w:rPr>
              <w:t>BALDELLI NICOLAS</w:t>
            </w:r>
          </w:p>
        </w:tc>
        <w:tc>
          <w:tcPr>
            <w:tcW w:w="2200" w:type="dxa"/>
            <w:tcMar>
              <w:top w:w="20" w:type="dxa"/>
              <w:left w:w="20" w:type="dxa"/>
              <w:bottom w:w="20" w:type="dxa"/>
              <w:right w:w="20" w:type="dxa"/>
            </w:tcMar>
            <w:vAlign w:val="center"/>
            <w:hideMark/>
          </w:tcPr>
          <w:p w14:paraId="2DCEF7D3" w14:textId="77777777" w:rsidR="00F47530" w:rsidRPr="00762560" w:rsidRDefault="00F47530" w:rsidP="00E77C98">
            <w:pPr>
              <w:pStyle w:val="movimento2"/>
              <w:rPr>
                <w:color w:val="002060"/>
              </w:rPr>
            </w:pPr>
            <w:r w:rsidRPr="00762560">
              <w:rPr>
                <w:color w:val="002060"/>
              </w:rPr>
              <w:t xml:space="preserve">(AMICI DEL CENTROSOCIO SP.) </w:t>
            </w:r>
          </w:p>
        </w:tc>
        <w:tc>
          <w:tcPr>
            <w:tcW w:w="800" w:type="dxa"/>
            <w:tcMar>
              <w:top w:w="20" w:type="dxa"/>
              <w:left w:w="20" w:type="dxa"/>
              <w:bottom w:w="20" w:type="dxa"/>
              <w:right w:w="20" w:type="dxa"/>
            </w:tcMar>
            <w:vAlign w:val="center"/>
            <w:hideMark/>
          </w:tcPr>
          <w:p w14:paraId="7806295F"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1F6E2BE8" w14:textId="77777777" w:rsidR="00F47530" w:rsidRPr="00762560" w:rsidRDefault="00F47530" w:rsidP="00E77C98">
            <w:pPr>
              <w:pStyle w:val="movimento"/>
              <w:rPr>
                <w:color w:val="002060"/>
              </w:rPr>
            </w:pPr>
            <w:r w:rsidRPr="00762560">
              <w:rPr>
                <w:color w:val="002060"/>
              </w:rPr>
              <w:t>SEBASTIANELLI LEONARDO</w:t>
            </w:r>
          </w:p>
        </w:tc>
        <w:tc>
          <w:tcPr>
            <w:tcW w:w="2200" w:type="dxa"/>
            <w:tcMar>
              <w:top w:w="20" w:type="dxa"/>
              <w:left w:w="20" w:type="dxa"/>
              <w:bottom w:w="20" w:type="dxa"/>
              <w:right w:w="20" w:type="dxa"/>
            </w:tcMar>
            <w:vAlign w:val="center"/>
            <w:hideMark/>
          </w:tcPr>
          <w:p w14:paraId="609729A3" w14:textId="77777777" w:rsidR="00F47530" w:rsidRPr="00762560" w:rsidRDefault="00F47530" w:rsidP="00E77C98">
            <w:pPr>
              <w:pStyle w:val="movimento2"/>
              <w:rPr>
                <w:color w:val="002060"/>
              </w:rPr>
            </w:pPr>
            <w:r w:rsidRPr="00762560">
              <w:rPr>
                <w:color w:val="002060"/>
              </w:rPr>
              <w:t xml:space="preserve">(AMICI DEL CENTROSOCIO SP.) </w:t>
            </w:r>
          </w:p>
        </w:tc>
      </w:tr>
      <w:tr w:rsidR="00F47530" w:rsidRPr="00762560" w14:paraId="3CC921F1" w14:textId="77777777" w:rsidTr="00E77C98">
        <w:tc>
          <w:tcPr>
            <w:tcW w:w="2200" w:type="dxa"/>
            <w:tcMar>
              <w:top w:w="20" w:type="dxa"/>
              <w:left w:w="20" w:type="dxa"/>
              <w:bottom w:w="20" w:type="dxa"/>
              <w:right w:w="20" w:type="dxa"/>
            </w:tcMar>
            <w:vAlign w:val="center"/>
            <w:hideMark/>
          </w:tcPr>
          <w:p w14:paraId="0A50E1A5" w14:textId="77777777" w:rsidR="00F47530" w:rsidRPr="00762560" w:rsidRDefault="00F47530" w:rsidP="00E77C98">
            <w:pPr>
              <w:pStyle w:val="movimento"/>
              <w:rPr>
                <w:color w:val="002060"/>
              </w:rPr>
            </w:pPr>
            <w:r w:rsidRPr="00762560">
              <w:rPr>
                <w:color w:val="002060"/>
              </w:rPr>
              <w:t>GASHI ENIS</w:t>
            </w:r>
          </w:p>
        </w:tc>
        <w:tc>
          <w:tcPr>
            <w:tcW w:w="2200" w:type="dxa"/>
            <w:tcMar>
              <w:top w:w="20" w:type="dxa"/>
              <w:left w:w="20" w:type="dxa"/>
              <w:bottom w:w="20" w:type="dxa"/>
              <w:right w:w="20" w:type="dxa"/>
            </w:tcMar>
            <w:vAlign w:val="center"/>
            <w:hideMark/>
          </w:tcPr>
          <w:p w14:paraId="5BED307C" w14:textId="77777777" w:rsidR="00F47530" w:rsidRPr="00762560" w:rsidRDefault="00F47530" w:rsidP="00E77C98">
            <w:pPr>
              <w:pStyle w:val="movimento2"/>
              <w:rPr>
                <w:color w:val="002060"/>
              </w:rPr>
            </w:pPr>
            <w:r w:rsidRPr="00762560">
              <w:rPr>
                <w:color w:val="002060"/>
              </w:rPr>
              <w:t xml:space="preserve">(CANTINE RIUNITE CSI) </w:t>
            </w:r>
          </w:p>
        </w:tc>
        <w:tc>
          <w:tcPr>
            <w:tcW w:w="800" w:type="dxa"/>
            <w:tcMar>
              <w:top w:w="20" w:type="dxa"/>
              <w:left w:w="20" w:type="dxa"/>
              <w:bottom w:w="20" w:type="dxa"/>
              <w:right w:w="20" w:type="dxa"/>
            </w:tcMar>
            <w:vAlign w:val="center"/>
            <w:hideMark/>
          </w:tcPr>
          <w:p w14:paraId="3569F21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C785B08" w14:textId="77777777" w:rsidR="00F47530" w:rsidRPr="00762560" w:rsidRDefault="00F47530" w:rsidP="00E77C98">
            <w:pPr>
              <w:pStyle w:val="movimento"/>
              <w:rPr>
                <w:color w:val="002060"/>
              </w:rPr>
            </w:pPr>
            <w:r w:rsidRPr="00762560">
              <w:rPr>
                <w:color w:val="002060"/>
              </w:rPr>
              <w:t>RASTELLETTI GUIDO</w:t>
            </w:r>
          </w:p>
        </w:tc>
        <w:tc>
          <w:tcPr>
            <w:tcW w:w="2200" w:type="dxa"/>
            <w:tcMar>
              <w:top w:w="20" w:type="dxa"/>
              <w:left w:w="20" w:type="dxa"/>
              <w:bottom w:w="20" w:type="dxa"/>
              <w:right w:w="20" w:type="dxa"/>
            </w:tcMar>
            <w:vAlign w:val="center"/>
            <w:hideMark/>
          </w:tcPr>
          <w:p w14:paraId="7049081D" w14:textId="77777777" w:rsidR="00F47530" w:rsidRPr="00762560" w:rsidRDefault="00F47530" w:rsidP="00E77C98">
            <w:pPr>
              <w:pStyle w:val="movimento2"/>
              <w:rPr>
                <w:color w:val="002060"/>
              </w:rPr>
            </w:pPr>
            <w:r w:rsidRPr="00762560">
              <w:rPr>
                <w:color w:val="002060"/>
              </w:rPr>
              <w:t xml:space="preserve">(ITALSERVICE C5) </w:t>
            </w:r>
          </w:p>
        </w:tc>
      </w:tr>
    </w:tbl>
    <w:p w14:paraId="0B27F97D" w14:textId="77777777" w:rsidR="00F47530" w:rsidRPr="00762560" w:rsidRDefault="00F47530" w:rsidP="00F47530">
      <w:pPr>
        <w:pStyle w:val="titolo10"/>
        <w:rPr>
          <w:rFonts w:eastAsiaTheme="minorEastAsia"/>
          <w:color w:val="002060"/>
        </w:rPr>
      </w:pPr>
      <w:r w:rsidRPr="00762560">
        <w:rPr>
          <w:color w:val="002060"/>
        </w:rPr>
        <w:t xml:space="preserve">GARE DEL 8/ 3/2023 </w:t>
      </w:r>
    </w:p>
    <w:p w14:paraId="179AE935" w14:textId="77777777" w:rsidR="00F47530" w:rsidRPr="00762560" w:rsidRDefault="00F47530" w:rsidP="00F47530">
      <w:pPr>
        <w:pStyle w:val="titolo7a"/>
        <w:rPr>
          <w:color w:val="002060"/>
        </w:rPr>
      </w:pPr>
      <w:r w:rsidRPr="00762560">
        <w:rPr>
          <w:color w:val="002060"/>
        </w:rPr>
        <w:t xml:space="preserve">PROVVEDIMENTI DISCIPLINARI </w:t>
      </w:r>
    </w:p>
    <w:p w14:paraId="2CF163F5" w14:textId="77777777" w:rsidR="00F47530" w:rsidRPr="00762560" w:rsidRDefault="00F47530" w:rsidP="00F47530">
      <w:pPr>
        <w:pStyle w:val="titolo7b0"/>
        <w:rPr>
          <w:color w:val="002060"/>
        </w:rPr>
      </w:pPr>
      <w:r w:rsidRPr="00762560">
        <w:rPr>
          <w:color w:val="002060"/>
        </w:rPr>
        <w:t xml:space="preserve">In base alle risultanze degli atti ufficiali sono state deliberate le seguenti sanzioni disciplinari. </w:t>
      </w:r>
    </w:p>
    <w:p w14:paraId="43946F57" w14:textId="77777777" w:rsidR="00F47530" w:rsidRPr="00762560" w:rsidRDefault="00F47530" w:rsidP="00F47530">
      <w:pPr>
        <w:pStyle w:val="titolo30"/>
        <w:rPr>
          <w:color w:val="002060"/>
        </w:rPr>
      </w:pPr>
      <w:r w:rsidRPr="00762560">
        <w:rPr>
          <w:color w:val="002060"/>
        </w:rPr>
        <w:t xml:space="preserve">CALCIATORI NON ESPULSI </w:t>
      </w:r>
    </w:p>
    <w:p w14:paraId="3080456E" w14:textId="77777777" w:rsidR="00F47530" w:rsidRPr="00762560" w:rsidRDefault="00F47530" w:rsidP="00F47530">
      <w:pPr>
        <w:pStyle w:val="titolo20"/>
        <w:rPr>
          <w:color w:val="002060"/>
        </w:rPr>
      </w:pPr>
      <w:r w:rsidRPr="0076256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5E051845" w14:textId="77777777" w:rsidTr="00E77C98">
        <w:tc>
          <w:tcPr>
            <w:tcW w:w="2200" w:type="dxa"/>
            <w:tcMar>
              <w:top w:w="20" w:type="dxa"/>
              <w:left w:w="20" w:type="dxa"/>
              <w:bottom w:w="20" w:type="dxa"/>
              <w:right w:w="20" w:type="dxa"/>
            </w:tcMar>
            <w:vAlign w:val="center"/>
            <w:hideMark/>
          </w:tcPr>
          <w:p w14:paraId="43F46B39" w14:textId="77777777" w:rsidR="00F47530" w:rsidRPr="00762560" w:rsidRDefault="00F47530" w:rsidP="00E77C98">
            <w:pPr>
              <w:pStyle w:val="movimento"/>
              <w:rPr>
                <w:color w:val="002060"/>
              </w:rPr>
            </w:pPr>
            <w:r w:rsidRPr="00762560">
              <w:rPr>
                <w:color w:val="002060"/>
              </w:rPr>
              <w:t>GHOUILA OMAR</w:t>
            </w:r>
          </w:p>
        </w:tc>
        <w:tc>
          <w:tcPr>
            <w:tcW w:w="2200" w:type="dxa"/>
            <w:tcMar>
              <w:top w:w="20" w:type="dxa"/>
              <w:left w:w="20" w:type="dxa"/>
              <w:bottom w:w="20" w:type="dxa"/>
              <w:right w:w="20" w:type="dxa"/>
            </w:tcMar>
            <w:vAlign w:val="center"/>
            <w:hideMark/>
          </w:tcPr>
          <w:p w14:paraId="12C23084" w14:textId="77777777" w:rsidR="00F47530" w:rsidRPr="00762560" w:rsidRDefault="00F47530" w:rsidP="00E77C98">
            <w:pPr>
              <w:pStyle w:val="movimento2"/>
              <w:rPr>
                <w:color w:val="002060"/>
              </w:rPr>
            </w:pPr>
            <w:r w:rsidRPr="00762560">
              <w:rPr>
                <w:color w:val="002060"/>
              </w:rPr>
              <w:t xml:space="preserve">(VIRTUS FORTITUDO 1950 SSD) </w:t>
            </w:r>
          </w:p>
        </w:tc>
        <w:tc>
          <w:tcPr>
            <w:tcW w:w="800" w:type="dxa"/>
            <w:tcMar>
              <w:top w:w="20" w:type="dxa"/>
              <w:left w:w="20" w:type="dxa"/>
              <w:bottom w:w="20" w:type="dxa"/>
              <w:right w:w="20" w:type="dxa"/>
            </w:tcMar>
            <w:vAlign w:val="center"/>
            <w:hideMark/>
          </w:tcPr>
          <w:p w14:paraId="3ECC046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33D0E191"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6F6A59D4" w14:textId="77777777" w:rsidR="00F47530" w:rsidRPr="00762560" w:rsidRDefault="00F47530" w:rsidP="00E77C98">
            <w:pPr>
              <w:pStyle w:val="movimento2"/>
              <w:rPr>
                <w:color w:val="002060"/>
              </w:rPr>
            </w:pPr>
            <w:r w:rsidRPr="00762560">
              <w:rPr>
                <w:color w:val="002060"/>
              </w:rPr>
              <w:t> </w:t>
            </w:r>
          </w:p>
        </w:tc>
      </w:tr>
    </w:tbl>
    <w:p w14:paraId="0480EB75" w14:textId="77777777" w:rsidR="00F47530" w:rsidRPr="00762560" w:rsidRDefault="00F47530" w:rsidP="00F47530">
      <w:pPr>
        <w:pStyle w:val="titolo20"/>
        <w:rPr>
          <w:rFonts w:eastAsiaTheme="minorEastAsia"/>
          <w:color w:val="002060"/>
        </w:rPr>
      </w:pPr>
      <w:r w:rsidRPr="0076256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F7C9FEF" w14:textId="77777777" w:rsidTr="00E77C98">
        <w:tc>
          <w:tcPr>
            <w:tcW w:w="2200" w:type="dxa"/>
            <w:tcMar>
              <w:top w:w="20" w:type="dxa"/>
              <w:left w:w="20" w:type="dxa"/>
              <w:bottom w:w="20" w:type="dxa"/>
              <w:right w:w="20" w:type="dxa"/>
            </w:tcMar>
            <w:vAlign w:val="center"/>
            <w:hideMark/>
          </w:tcPr>
          <w:p w14:paraId="60D5998E" w14:textId="77777777" w:rsidR="00F47530" w:rsidRPr="00762560" w:rsidRDefault="00F47530" w:rsidP="00E77C98">
            <w:pPr>
              <w:pStyle w:val="movimento"/>
              <w:rPr>
                <w:color w:val="002060"/>
              </w:rPr>
            </w:pPr>
            <w:r w:rsidRPr="00762560">
              <w:rPr>
                <w:color w:val="002060"/>
              </w:rPr>
              <w:t>MANCINELLI ALESSIO</w:t>
            </w:r>
          </w:p>
        </w:tc>
        <w:tc>
          <w:tcPr>
            <w:tcW w:w="2200" w:type="dxa"/>
            <w:tcMar>
              <w:top w:w="20" w:type="dxa"/>
              <w:left w:w="20" w:type="dxa"/>
              <w:bottom w:w="20" w:type="dxa"/>
              <w:right w:w="20" w:type="dxa"/>
            </w:tcMar>
            <w:vAlign w:val="center"/>
            <w:hideMark/>
          </w:tcPr>
          <w:p w14:paraId="7D70C34F" w14:textId="77777777" w:rsidR="00F47530" w:rsidRPr="00762560" w:rsidRDefault="00F47530" w:rsidP="00E77C98">
            <w:pPr>
              <w:pStyle w:val="movimento2"/>
              <w:rPr>
                <w:color w:val="002060"/>
              </w:rPr>
            </w:pPr>
            <w:r w:rsidRPr="00762560">
              <w:rPr>
                <w:color w:val="002060"/>
              </w:rPr>
              <w:t xml:space="preserve">(NUOVA JUVENTINA FFC) </w:t>
            </w:r>
          </w:p>
        </w:tc>
        <w:tc>
          <w:tcPr>
            <w:tcW w:w="800" w:type="dxa"/>
            <w:tcMar>
              <w:top w:w="20" w:type="dxa"/>
              <w:left w:w="20" w:type="dxa"/>
              <w:bottom w:w="20" w:type="dxa"/>
              <w:right w:w="20" w:type="dxa"/>
            </w:tcMar>
            <w:vAlign w:val="center"/>
            <w:hideMark/>
          </w:tcPr>
          <w:p w14:paraId="6A01AF06"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5DA466CC"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708965A" w14:textId="77777777" w:rsidR="00F47530" w:rsidRPr="00762560" w:rsidRDefault="00F47530" w:rsidP="00E77C98">
            <w:pPr>
              <w:pStyle w:val="movimento2"/>
              <w:rPr>
                <w:color w:val="002060"/>
              </w:rPr>
            </w:pPr>
            <w:r w:rsidRPr="00762560">
              <w:rPr>
                <w:color w:val="002060"/>
              </w:rPr>
              <w:t> </w:t>
            </w:r>
          </w:p>
        </w:tc>
      </w:tr>
    </w:tbl>
    <w:p w14:paraId="1B10783B" w14:textId="77777777" w:rsidR="00F47530" w:rsidRPr="00762560" w:rsidRDefault="00F47530" w:rsidP="00F47530">
      <w:pPr>
        <w:pStyle w:val="titolo20"/>
        <w:rPr>
          <w:rFonts w:eastAsiaTheme="minorEastAsia"/>
          <w:color w:val="002060"/>
        </w:rPr>
      </w:pPr>
      <w:r w:rsidRPr="0076256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7530" w:rsidRPr="00762560" w14:paraId="6547B3B3" w14:textId="77777777" w:rsidTr="00E77C98">
        <w:tc>
          <w:tcPr>
            <w:tcW w:w="2200" w:type="dxa"/>
            <w:tcMar>
              <w:top w:w="20" w:type="dxa"/>
              <w:left w:w="20" w:type="dxa"/>
              <w:bottom w:w="20" w:type="dxa"/>
              <w:right w:w="20" w:type="dxa"/>
            </w:tcMar>
            <w:vAlign w:val="center"/>
            <w:hideMark/>
          </w:tcPr>
          <w:p w14:paraId="61E13231" w14:textId="77777777" w:rsidR="00F47530" w:rsidRPr="00762560" w:rsidRDefault="00F47530" w:rsidP="00E77C98">
            <w:pPr>
              <w:pStyle w:val="movimento"/>
              <w:rPr>
                <w:color w:val="002060"/>
              </w:rPr>
            </w:pPr>
            <w:r w:rsidRPr="00762560">
              <w:rPr>
                <w:color w:val="002060"/>
              </w:rPr>
              <w:t>CHENNAOUI MOHAMED TAHA</w:t>
            </w:r>
          </w:p>
        </w:tc>
        <w:tc>
          <w:tcPr>
            <w:tcW w:w="2200" w:type="dxa"/>
            <w:tcMar>
              <w:top w:w="20" w:type="dxa"/>
              <w:left w:w="20" w:type="dxa"/>
              <w:bottom w:w="20" w:type="dxa"/>
              <w:right w:w="20" w:type="dxa"/>
            </w:tcMar>
            <w:vAlign w:val="center"/>
            <w:hideMark/>
          </w:tcPr>
          <w:p w14:paraId="174F7BF0" w14:textId="77777777" w:rsidR="00F47530" w:rsidRPr="00762560" w:rsidRDefault="00F47530" w:rsidP="00E77C98">
            <w:pPr>
              <w:pStyle w:val="movimento2"/>
              <w:rPr>
                <w:color w:val="002060"/>
              </w:rPr>
            </w:pPr>
            <w:r w:rsidRPr="00762560">
              <w:rPr>
                <w:color w:val="002060"/>
              </w:rPr>
              <w:t xml:space="preserve">(VIRTUS FORTITUDO 1950 SSD) </w:t>
            </w:r>
          </w:p>
        </w:tc>
        <w:tc>
          <w:tcPr>
            <w:tcW w:w="800" w:type="dxa"/>
            <w:tcMar>
              <w:top w:w="20" w:type="dxa"/>
              <w:left w:w="20" w:type="dxa"/>
              <w:bottom w:w="20" w:type="dxa"/>
              <w:right w:w="20" w:type="dxa"/>
            </w:tcMar>
            <w:vAlign w:val="center"/>
            <w:hideMark/>
          </w:tcPr>
          <w:p w14:paraId="5F525C82"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75B3DB83" w14:textId="77777777" w:rsidR="00F47530" w:rsidRPr="00762560" w:rsidRDefault="00F47530" w:rsidP="00E77C98">
            <w:pPr>
              <w:pStyle w:val="movimento"/>
              <w:rPr>
                <w:color w:val="002060"/>
              </w:rPr>
            </w:pPr>
            <w:r w:rsidRPr="00762560">
              <w:rPr>
                <w:color w:val="002060"/>
              </w:rPr>
              <w:t> </w:t>
            </w:r>
          </w:p>
        </w:tc>
        <w:tc>
          <w:tcPr>
            <w:tcW w:w="2200" w:type="dxa"/>
            <w:tcMar>
              <w:top w:w="20" w:type="dxa"/>
              <w:left w:w="20" w:type="dxa"/>
              <w:bottom w:w="20" w:type="dxa"/>
              <w:right w:w="20" w:type="dxa"/>
            </w:tcMar>
            <w:vAlign w:val="center"/>
            <w:hideMark/>
          </w:tcPr>
          <w:p w14:paraId="0FF92D33" w14:textId="77777777" w:rsidR="00F47530" w:rsidRPr="00762560" w:rsidRDefault="00F47530" w:rsidP="00E77C98">
            <w:pPr>
              <w:pStyle w:val="movimento2"/>
              <w:rPr>
                <w:color w:val="002060"/>
              </w:rPr>
            </w:pPr>
            <w:r w:rsidRPr="00762560">
              <w:rPr>
                <w:color w:val="002060"/>
              </w:rPr>
              <w:t> </w:t>
            </w:r>
          </w:p>
        </w:tc>
      </w:tr>
    </w:tbl>
    <w:p w14:paraId="0AC5C062" w14:textId="77777777" w:rsidR="00F47530" w:rsidRDefault="00F47530" w:rsidP="00F47530">
      <w:pPr>
        <w:pStyle w:val="breakline"/>
        <w:rPr>
          <w:color w:val="002060"/>
        </w:rPr>
      </w:pPr>
    </w:p>
    <w:p w14:paraId="5F7227B9" w14:textId="77777777" w:rsidR="00F47530" w:rsidRPr="001C24CB" w:rsidRDefault="00F47530" w:rsidP="00F4753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396ABFEC" w14:textId="77777777" w:rsidR="00F47530" w:rsidRPr="001C24CB" w:rsidRDefault="00F47530" w:rsidP="00F4753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4F5180CC" w14:textId="77777777" w:rsidR="00F47530" w:rsidRPr="00762560" w:rsidRDefault="00F47530" w:rsidP="00F47530">
      <w:pPr>
        <w:pStyle w:val="breakline"/>
        <w:rPr>
          <w:rFonts w:eastAsiaTheme="minorEastAsia"/>
          <w:color w:val="002060"/>
        </w:rPr>
      </w:pPr>
    </w:p>
    <w:p w14:paraId="04C6F791" w14:textId="77777777" w:rsidR="00F47530" w:rsidRPr="00762560" w:rsidRDefault="00F47530" w:rsidP="00F47530">
      <w:pPr>
        <w:pStyle w:val="titoloprinc0"/>
        <w:rPr>
          <w:color w:val="002060"/>
        </w:rPr>
      </w:pPr>
      <w:r w:rsidRPr="00762560">
        <w:rPr>
          <w:color w:val="002060"/>
        </w:rPr>
        <w:t>CLASSIFICA</w:t>
      </w:r>
    </w:p>
    <w:p w14:paraId="601426E7" w14:textId="77777777" w:rsidR="00F47530" w:rsidRPr="00762560" w:rsidRDefault="00F47530" w:rsidP="00F47530">
      <w:pPr>
        <w:pStyle w:val="breakline"/>
        <w:rPr>
          <w:color w:val="002060"/>
        </w:rPr>
      </w:pPr>
    </w:p>
    <w:p w14:paraId="002552B9" w14:textId="77777777" w:rsidR="00F47530" w:rsidRPr="00762560" w:rsidRDefault="00F47530" w:rsidP="00F47530">
      <w:pPr>
        <w:pStyle w:val="breakline"/>
        <w:rPr>
          <w:color w:val="002060"/>
        </w:rPr>
      </w:pPr>
    </w:p>
    <w:p w14:paraId="32E33EC7" w14:textId="77777777" w:rsidR="00F47530" w:rsidRPr="00762560" w:rsidRDefault="00F47530" w:rsidP="00F47530">
      <w:pPr>
        <w:pStyle w:val="sottotitolocampionato10"/>
        <w:rPr>
          <w:color w:val="002060"/>
        </w:rPr>
      </w:pPr>
      <w:r w:rsidRPr="0076256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09518EC1"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1B48"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F69DB"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CC217"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EA36E"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079D7"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F26DE"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2CC91"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EC02D"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65AD"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C63E8" w14:textId="77777777" w:rsidR="00F47530" w:rsidRPr="00762560" w:rsidRDefault="00F47530" w:rsidP="00E77C98">
            <w:pPr>
              <w:pStyle w:val="headertabella0"/>
              <w:rPr>
                <w:color w:val="002060"/>
              </w:rPr>
            </w:pPr>
            <w:r w:rsidRPr="00762560">
              <w:rPr>
                <w:color w:val="002060"/>
              </w:rPr>
              <w:t>PE</w:t>
            </w:r>
          </w:p>
        </w:tc>
      </w:tr>
      <w:tr w:rsidR="00F47530" w:rsidRPr="00762560" w14:paraId="4967C0D8"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E42EE" w14:textId="77777777" w:rsidR="00F47530" w:rsidRPr="00762560" w:rsidRDefault="00F47530" w:rsidP="00E77C98">
            <w:pPr>
              <w:pStyle w:val="rowtabella0"/>
              <w:rPr>
                <w:color w:val="002060"/>
              </w:rPr>
            </w:pPr>
            <w:r w:rsidRPr="0076256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5C82"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BBF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03A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8FA9"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FB38"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6F5B" w14:textId="77777777" w:rsidR="00F47530" w:rsidRPr="00762560" w:rsidRDefault="00F47530" w:rsidP="00E77C98">
            <w:pPr>
              <w:pStyle w:val="rowtabella0"/>
              <w:jc w:val="center"/>
              <w:rPr>
                <w:color w:val="002060"/>
              </w:rPr>
            </w:pPr>
            <w:r w:rsidRPr="007625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D200"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F89A"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2B66" w14:textId="77777777" w:rsidR="00F47530" w:rsidRPr="00762560" w:rsidRDefault="00F47530" w:rsidP="00E77C98">
            <w:pPr>
              <w:pStyle w:val="rowtabella0"/>
              <w:jc w:val="center"/>
              <w:rPr>
                <w:color w:val="002060"/>
              </w:rPr>
            </w:pPr>
            <w:r w:rsidRPr="00762560">
              <w:rPr>
                <w:color w:val="002060"/>
              </w:rPr>
              <w:t>0</w:t>
            </w:r>
          </w:p>
        </w:tc>
      </w:tr>
      <w:tr w:rsidR="00F47530" w:rsidRPr="00762560" w14:paraId="547F4D3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E01AD" w14:textId="77777777" w:rsidR="00F47530" w:rsidRPr="00762560" w:rsidRDefault="00F47530" w:rsidP="00E77C98">
            <w:pPr>
              <w:pStyle w:val="rowtabella0"/>
              <w:rPr>
                <w:color w:val="002060"/>
              </w:rPr>
            </w:pPr>
            <w:r w:rsidRPr="0076256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1035"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8A3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F67E"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F95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857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4B57"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3C2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34BA"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A2F5" w14:textId="77777777" w:rsidR="00F47530" w:rsidRPr="00762560" w:rsidRDefault="00F47530" w:rsidP="00E77C98">
            <w:pPr>
              <w:pStyle w:val="rowtabella0"/>
              <w:jc w:val="center"/>
              <w:rPr>
                <w:color w:val="002060"/>
              </w:rPr>
            </w:pPr>
            <w:r w:rsidRPr="00762560">
              <w:rPr>
                <w:color w:val="002060"/>
              </w:rPr>
              <w:t>0</w:t>
            </w:r>
          </w:p>
        </w:tc>
      </w:tr>
      <w:tr w:rsidR="00F47530" w:rsidRPr="00762560" w14:paraId="51B842F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3453A" w14:textId="77777777" w:rsidR="00F47530" w:rsidRPr="00762560" w:rsidRDefault="00F47530" w:rsidP="00E77C98">
            <w:pPr>
              <w:pStyle w:val="rowtabella0"/>
              <w:rPr>
                <w:color w:val="002060"/>
              </w:rPr>
            </w:pPr>
            <w:r w:rsidRPr="0076256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85A9"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51B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224A"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42E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7A55"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C8A6" w14:textId="77777777" w:rsidR="00F47530" w:rsidRPr="00762560" w:rsidRDefault="00F47530" w:rsidP="00E77C98">
            <w:pPr>
              <w:pStyle w:val="rowtabella0"/>
              <w:jc w:val="center"/>
              <w:rPr>
                <w:color w:val="002060"/>
              </w:rPr>
            </w:pPr>
            <w:r w:rsidRPr="007625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63DE"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1423"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7069" w14:textId="77777777" w:rsidR="00F47530" w:rsidRPr="00762560" w:rsidRDefault="00F47530" w:rsidP="00E77C98">
            <w:pPr>
              <w:pStyle w:val="rowtabella0"/>
              <w:jc w:val="center"/>
              <w:rPr>
                <w:color w:val="002060"/>
              </w:rPr>
            </w:pPr>
            <w:r w:rsidRPr="00762560">
              <w:rPr>
                <w:color w:val="002060"/>
              </w:rPr>
              <w:t>0</w:t>
            </w:r>
          </w:p>
        </w:tc>
      </w:tr>
      <w:tr w:rsidR="00F47530" w:rsidRPr="00762560" w14:paraId="06883029"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EAB65" w14:textId="77777777" w:rsidR="00F47530" w:rsidRPr="00762560" w:rsidRDefault="00F47530" w:rsidP="00E77C98">
            <w:pPr>
              <w:pStyle w:val="rowtabella0"/>
              <w:rPr>
                <w:color w:val="002060"/>
              </w:rPr>
            </w:pPr>
            <w:r w:rsidRPr="0076256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001B"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F16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2EAC"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5B0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97AD"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AA28"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7FFF"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2DB4"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4AF3" w14:textId="77777777" w:rsidR="00F47530" w:rsidRPr="00762560" w:rsidRDefault="00F47530" w:rsidP="00E77C98">
            <w:pPr>
              <w:pStyle w:val="rowtabella0"/>
              <w:jc w:val="center"/>
              <w:rPr>
                <w:color w:val="002060"/>
              </w:rPr>
            </w:pPr>
            <w:r w:rsidRPr="00762560">
              <w:rPr>
                <w:color w:val="002060"/>
              </w:rPr>
              <w:t>0</w:t>
            </w:r>
          </w:p>
        </w:tc>
      </w:tr>
      <w:tr w:rsidR="00F47530" w:rsidRPr="00762560" w14:paraId="1A70C03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C4D3E" w14:textId="77777777" w:rsidR="00F47530" w:rsidRPr="00762560" w:rsidRDefault="00F47530" w:rsidP="00E77C98">
            <w:pPr>
              <w:pStyle w:val="rowtabella0"/>
              <w:rPr>
                <w:color w:val="002060"/>
                <w:lang w:val="en-US"/>
              </w:rPr>
            </w:pPr>
            <w:r w:rsidRPr="00762560">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0DC7"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655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3AA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4C3E"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B5E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1391"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5634"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C90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FDF6" w14:textId="77777777" w:rsidR="00F47530" w:rsidRPr="00762560" w:rsidRDefault="00F47530" w:rsidP="00E77C98">
            <w:pPr>
              <w:pStyle w:val="rowtabella0"/>
              <w:jc w:val="center"/>
              <w:rPr>
                <w:color w:val="002060"/>
              </w:rPr>
            </w:pPr>
            <w:r w:rsidRPr="00762560">
              <w:rPr>
                <w:color w:val="002060"/>
              </w:rPr>
              <w:t>0</w:t>
            </w:r>
          </w:p>
        </w:tc>
      </w:tr>
      <w:tr w:rsidR="00F47530" w:rsidRPr="00762560" w14:paraId="0C0DFC7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A4BB3" w14:textId="77777777" w:rsidR="00F47530" w:rsidRPr="00762560" w:rsidRDefault="00F47530" w:rsidP="00E77C98">
            <w:pPr>
              <w:pStyle w:val="rowtabella0"/>
              <w:rPr>
                <w:color w:val="002060"/>
              </w:rPr>
            </w:pPr>
            <w:r w:rsidRPr="0076256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16C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8B37"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A78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CB1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3F6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1AE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896E" w14:textId="77777777" w:rsidR="00F47530" w:rsidRPr="00762560" w:rsidRDefault="00F47530" w:rsidP="00E77C98">
            <w:pPr>
              <w:pStyle w:val="rowtabella0"/>
              <w:jc w:val="center"/>
              <w:rPr>
                <w:color w:val="002060"/>
              </w:rPr>
            </w:pPr>
            <w:r w:rsidRPr="007625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158F" w14:textId="77777777" w:rsidR="00F47530" w:rsidRPr="00762560" w:rsidRDefault="00F47530" w:rsidP="00E77C98">
            <w:pPr>
              <w:pStyle w:val="rowtabella0"/>
              <w:jc w:val="center"/>
              <w:rPr>
                <w:color w:val="002060"/>
              </w:rPr>
            </w:pPr>
            <w:r w:rsidRPr="007625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C534" w14:textId="77777777" w:rsidR="00F47530" w:rsidRPr="00762560" w:rsidRDefault="00F47530" w:rsidP="00E77C98">
            <w:pPr>
              <w:pStyle w:val="rowtabella0"/>
              <w:jc w:val="center"/>
              <w:rPr>
                <w:color w:val="002060"/>
              </w:rPr>
            </w:pPr>
            <w:r w:rsidRPr="00762560">
              <w:rPr>
                <w:color w:val="002060"/>
              </w:rPr>
              <w:t>0</w:t>
            </w:r>
          </w:p>
        </w:tc>
      </w:tr>
      <w:tr w:rsidR="00F47530" w:rsidRPr="00762560" w14:paraId="35A04990"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BFB6B" w14:textId="77777777" w:rsidR="00F47530" w:rsidRPr="00762560" w:rsidRDefault="00F47530" w:rsidP="00E77C98">
            <w:pPr>
              <w:pStyle w:val="rowtabella0"/>
              <w:rPr>
                <w:color w:val="002060"/>
              </w:rPr>
            </w:pPr>
            <w:r w:rsidRPr="0076256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DE39"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21A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36A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3C0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ABD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F06E"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94F0"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8105"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81BF" w14:textId="77777777" w:rsidR="00F47530" w:rsidRPr="00762560" w:rsidRDefault="00F47530" w:rsidP="00E77C98">
            <w:pPr>
              <w:pStyle w:val="rowtabella0"/>
              <w:jc w:val="center"/>
              <w:rPr>
                <w:color w:val="002060"/>
              </w:rPr>
            </w:pPr>
            <w:r w:rsidRPr="00762560">
              <w:rPr>
                <w:color w:val="002060"/>
              </w:rPr>
              <w:t>0</w:t>
            </w:r>
          </w:p>
        </w:tc>
      </w:tr>
    </w:tbl>
    <w:p w14:paraId="6132F699" w14:textId="77777777" w:rsidR="00F47530" w:rsidRPr="00762560" w:rsidRDefault="00F47530" w:rsidP="00F47530">
      <w:pPr>
        <w:pStyle w:val="breakline"/>
        <w:rPr>
          <w:rFonts w:eastAsiaTheme="minorEastAsia"/>
          <w:color w:val="002060"/>
        </w:rPr>
      </w:pPr>
    </w:p>
    <w:p w14:paraId="7B2B2AE3" w14:textId="77777777" w:rsidR="00F47530" w:rsidRPr="00762560" w:rsidRDefault="00F47530" w:rsidP="00F47530">
      <w:pPr>
        <w:pStyle w:val="breakline"/>
        <w:rPr>
          <w:color w:val="002060"/>
        </w:rPr>
      </w:pPr>
    </w:p>
    <w:p w14:paraId="42194877" w14:textId="77777777" w:rsidR="00F47530" w:rsidRPr="00762560" w:rsidRDefault="00F47530" w:rsidP="00F47530">
      <w:pPr>
        <w:pStyle w:val="sottotitolocampionato10"/>
        <w:rPr>
          <w:color w:val="002060"/>
        </w:rPr>
      </w:pPr>
      <w:r w:rsidRPr="0076256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7D2153E3"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DDCC3"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B1562"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023B2"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64E5D"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9126F"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258E"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B4BE"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B61D"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F4F41"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0267C" w14:textId="77777777" w:rsidR="00F47530" w:rsidRPr="00762560" w:rsidRDefault="00F47530" w:rsidP="00E77C98">
            <w:pPr>
              <w:pStyle w:val="headertabella0"/>
              <w:rPr>
                <w:color w:val="002060"/>
              </w:rPr>
            </w:pPr>
            <w:r w:rsidRPr="00762560">
              <w:rPr>
                <w:color w:val="002060"/>
              </w:rPr>
              <w:t>PE</w:t>
            </w:r>
          </w:p>
        </w:tc>
      </w:tr>
      <w:tr w:rsidR="00F47530" w:rsidRPr="00762560" w14:paraId="22C26D28"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C1A70" w14:textId="77777777" w:rsidR="00F47530" w:rsidRPr="00762560" w:rsidRDefault="00F47530" w:rsidP="00E77C98">
            <w:pPr>
              <w:pStyle w:val="rowtabella0"/>
              <w:rPr>
                <w:color w:val="002060"/>
              </w:rPr>
            </w:pPr>
            <w:r w:rsidRPr="0076256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EE9D"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D229"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203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0BEE"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ADA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0993"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318D" w14:textId="77777777" w:rsidR="00F47530" w:rsidRPr="00762560" w:rsidRDefault="00F47530" w:rsidP="00E77C98">
            <w:pPr>
              <w:pStyle w:val="rowtabella0"/>
              <w:jc w:val="center"/>
              <w:rPr>
                <w:color w:val="002060"/>
              </w:rPr>
            </w:pPr>
            <w:r w:rsidRPr="007625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F6D0"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8EDC" w14:textId="77777777" w:rsidR="00F47530" w:rsidRPr="00762560" w:rsidRDefault="00F47530" w:rsidP="00E77C98">
            <w:pPr>
              <w:pStyle w:val="rowtabella0"/>
              <w:jc w:val="center"/>
              <w:rPr>
                <w:color w:val="002060"/>
              </w:rPr>
            </w:pPr>
            <w:r w:rsidRPr="00762560">
              <w:rPr>
                <w:color w:val="002060"/>
              </w:rPr>
              <w:t>0</w:t>
            </w:r>
          </w:p>
        </w:tc>
      </w:tr>
      <w:tr w:rsidR="00F47530" w:rsidRPr="00762560" w14:paraId="41130ABC"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26C34" w14:textId="77777777" w:rsidR="00F47530" w:rsidRPr="00762560" w:rsidRDefault="00F47530" w:rsidP="00E77C98">
            <w:pPr>
              <w:pStyle w:val="rowtabella0"/>
              <w:rPr>
                <w:color w:val="002060"/>
              </w:rPr>
            </w:pPr>
            <w:r w:rsidRPr="0076256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C41B"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290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0C77"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09D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854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E9C1" w14:textId="77777777" w:rsidR="00F47530" w:rsidRPr="00762560" w:rsidRDefault="00F47530" w:rsidP="00E77C98">
            <w:pPr>
              <w:pStyle w:val="rowtabella0"/>
              <w:jc w:val="center"/>
              <w:rPr>
                <w:color w:val="002060"/>
              </w:rPr>
            </w:pPr>
            <w:r w:rsidRPr="007625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7FC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005C"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A80E" w14:textId="77777777" w:rsidR="00F47530" w:rsidRPr="00762560" w:rsidRDefault="00F47530" w:rsidP="00E77C98">
            <w:pPr>
              <w:pStyle w:val="rowtabella0"/>
              <w:jc w:val="center"/>
              <w:rPr>
                <w:color w:val="002060"/>
              </w:rPr>
            </w:pPr>
            <w:r w:rsidRPr="00762560">
              <w:rPr>
                <w:color w:val="002060"/>
              </w:rPr>
              <w:t>0</w:t>
            </w:r>
          </w:p>
        </w:tc>
      </w:tr>
      <w:tr w:rsidR="00F47530" w:rsidRPr="00762560" w14:paraId="1192A48D"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FAC7C" w14:textId="77777777" w:rsidR="00F47530" w:rsidRPr="00762560" w:rsidRDefault="00F47530" w:rsidP="00E77C98">
            <w:pPr>
              <w:pStyle w:val="rowtabella0"/>
              <w:rPr>
                <w:color w:val="002060"/>
                <w:lang w:val="en-US"/>
              </w:rPr>
            </w:pPr>
            <w:r w:rsidRPr="0076256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D0E3"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6504"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080B"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73A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79FC"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6C9F"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F2D1"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1AB7"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8957" w14:textId="77777777" w:rsidR="00F47530" w:rsidRPr="00762560" w:rsidRDefault="00F47530" w:rsidP="00E77C98">
            <w:pPr>
              <w:pStyle w:val="rowtabella0"/>
              <w:jc w:val="center"/>
              <w:rPr>
                <w:color w:val="002060"/>
              </w:rPr>
            </w:pPr>
            <w:r w:rsidRPr="00762560">
              <w:rPr>
                <w:color w:val="002060"/>
              </w:rPr>
              <w:t>0</w:t>
            </w:r>
          </w:p>
        </w:tc>
      </w:tr>
      <w:tr w:rsidR="00F47530" w:rsidRPr="00762560" w14:paraId="6FE8FD5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F75D0" w14:textId="77777777" w:rsidR="00F47530" w:rsidRPr="00762560" w:rsidRDefault="00F47530" w:rsidP="00E77C98">
            <w:pPr>
              <w:pStyle w:val="rowtabella0"/>
              <w:rPr>
                <w:color w:val="002060"/>
              </w:rPr>
            </w:pPr>
            <w:r w:rsidRPr="0076256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7611"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4B48"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F29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0769"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1358"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0CC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36A2"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BB9F"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8346" w14:textId="77777777" w:rsidR="00F47530" w:rsidRPr="00762560" w:rsidRDefault="00F47530" w:rsidP="00E77C98">
            <w:pPr>
              <w:pStyle w:val="rowtabella0"/>
              <w:jc w:val="center"/>
              <w:rPr>
                <w:color w:val="002060"/>
              </w:rPr>
            </w:pPr>
            <w:r w:rsidRPr="00762560">
              <w:rPr>
                <w:color w:val="002060"/>
              </w:rPr>
              <w:t>0</w:t>
            </w:r>
          </w:p>
        </w:tc>
      </w:tr>
      <w:tr w:rsidR="00F47530" w:rsidRPr="00762560" w14:paraId="40414116"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B7BBF" w14:textId="77777777" w:rsidR="00F47530" w:rsidRPr="00762560" w:rsidRDefault="00F47530" w:rsidP="00E77C98">
            <w:pPr>
              <w:pStyle w:val="rowtabella0"/>
              <w:rPr>
                <w:color w:val="002060"/>
              </w:rPr>
            </w:pPr>
            <w:r w:rsidRPr="0076256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2E8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7FE0"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6B33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A5D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06EB"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28BC"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7317"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F512"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AAD3" w14:textId="77777777" w:rsidR="00F47530" w:rsidRPr="00762560" w:rsidRDefault="00F47530" w:rsidP="00E77C98">
            <w:pPr>
              <w:pStyle w:val="rowtabella0"/>
              <w:jc w:val="center"/>
              <w:rPr>
                <w:color w:val="002060"/>
              </w:rPr>
            </w:pPr>
            <w:r w:rsidRPr="00762560">
              <w:rPr>
                <w:color w:val="002060"/>
              </w:rPr>
              <w:t>0</w:t>
            </w:r>
          </w:p>
        </w:tc>
      </w:tr>
      <w:tr w:rsidR="00F47530" w:rsidRPr="00762560" w14:paraId="5770A52F"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ABA11" w14:textId="77777777" w:rsidR="00F47530" w:rsidRPr="00762560" w:rsidRDefault="00F47530" w:rsidP="00E77C98">
            <w:pPr>
              <w:pStyle w:val="rowtabella0"/>
              <w:rPr>
                <w:color w:val="002060"/>
              </w:rPr>
            </w:pPr>
            <w:r w:rsidRPr="00762560">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E62E"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61E7"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CA09"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A36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2C4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0CB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AFA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9E85"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09AA" w14:textId="77777777" w:rsidR="00F47530" w:rsidRPr="00762560" w:rsidRDefault="00F47530" w:rsidP="00E77C98">
            <w:pPr>
              <w:pStyle w:val="rowtabella0"/>
              <w:jc w:val="center"/>
              <w:rPr>
                <w:color w:val="002060"/>
              </w:rPr>
            </w:pPr>
            <w:r w:rsidRPr="00762560">
              <w:rPr>
                <w:color w:val="002060"/>
              </w:rPr>
              <w:t>0</w:t>
            </w:r>
          </w:p>
        </w:tc>
      </w:tr>
      <w:tr w:rsidR="00F47530" w:rsidRPr="00762560" w14:paraId="20D3B30D"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DE19B" w14:textId="77777777" w:rsidR="00F47530" w:rsidRPr="00762560" w:rsidRDefault="00F47530" w:rsidP="00E77C98">
            <w:pPr>
              <w:pStyle w:val="rowtabella0"/>
              <w:rPr>
                <w:color w:val="002060"/>
                <w:lang w:val="en-US"/>
              </w:rPr>
            </w:pPr>
            <w:r w:rsidRPr="00762560">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AF8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CA8C"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18C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564E"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9C0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2431"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4FAE"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A4E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BBFD" w14:textId="77777777" w:rsidR="00F47530" w:rsidRPr="00762560" w:rsidRDefault="00F47530" w:rsidP="00E77C98">
            <w:pPr>
              <w:pStyle w:val="rowtabella0"/>
              <w:jc w:val="center"/>
              <w:rPr>
                <w:color w:val="002060"/>
              </w:rPr>
            </w:pPr>
            <w:r w:rsidRPr="00762560">
              <w:rPr>
                <w:color w:val="002060"/>
              </w:rPr>
              <w:t>0</w:t>
            </w:r>
          </w:p>
        </w:tc>
      </w:tr>
    </w:tbl>
    <w:p w14:paraId="7488C0E7" w14:textId="77777777" w:rsidR="00F47530" w:rsidRPr="00762560" w:rsidRDefault="00F47530" w:rsidP="00F47530">
      <w:pPr>
        <w:pStyle w:val="breakline"/>
        <w:rPr>
          <w:rFonts w:eastAsiaTheme="minorEastAsia"/>
          <w:color w:val="002060"/>
        </w:rPr>
      </w:pPr>
    </w:p>
    <w:p w14:paraId="3D5D4D30" w14:textId="77777777" w:rsidR="00F47530" w:rsidRPr="00762560" w:rsidRDefault="00F47530" w:rsidP="00F47530">
      <w:pPr>
        <w:pStyle w:val="breakline"/>
        <w:rPr>
          <w:color w:val="002060"/>
        </w:rPr>
      </w:pPr>
    </w:p>
    <w:p w14:paraId="3F66FA3D" w14:textId="77777777" w:rsidR="00F47530" w:rsidRPr="00762560" w:rsidRDefault="00F47530" w:rsidP="00F47530">
      <w:pPr>
        <w:pStyle w:val="sottotitolocampionato10"/>
        <w:rPr>
          <w:color w:val="002060"/>
        </w:rPr>
      </w:pPr>
      <w:r w:rsidRPr="0076256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7530" w:rsidRPr="00762560" w14:paraId="21786C1A" w14:textId="77777777" w:rsidTr="00E77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BACB" w14:textId="77777777" w:rsidR="00F47530" w:rsidRPr="00762560" w:rsidRDefault="00F47530" w:rsidP="00E77C98">
            <w:pPr>
              <w:pStyle w:val="headertabella0"/>
              <w:rPr>
                <w:color w:val="002060"/>
              </w:rPr>
            </w:pPr>
            <w:r w:rsidRPr="007625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CE646" w14:textId="77777777" w:rsidR="00F47530" w:rsidRPr="00762560" w:rsidRDefault="00F47530" w:rsidP="00E77C98">
            <w:pPr>
              <w:pStyle w:val="headertabella0"/>
              <w:rPr>
                <w:color w:val="002060"/>
              </w:rPr>
            </w:pPr>
            <w:r w:rsidRPr="007625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ACDE4" w14:textId="77777777" w:rsidR="00F47530" w:rsidRPr="00762560" w:rsidRDefault="00F47530" w:rsidP="00E77C98">
            <w:pPr>
              <w:pStyle w:val="headertabella0"/>
              <w:rPr>
                <w:color w:val="002060"/>
              </w:rPr>
            </w:pPr>
            <w:r w:rsidRPr="007625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98217" w14:textId="77777777" w:rsidR="00F47530" w:rsidRPr="00762560" w:rsidRDefault="00F47530" w:rsidP="00E77C98">
            <w:pPr>
              <w:pStyle w:val="headertabella0"/>
              <w:rPr>
                <w:color w:val="002060"/>
              </w:rPr>
            </w:pPr>
            <w:r w:rsidRPr="007625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0732A" w14:textId="77777777" w:rsidR="00F47530" w:rsidRPr="00762560" w:rsidRDefault="00F47530" w:rsidP="00E77C98">
            <w:pPr>
              <w:pStyle w:val="headertabella0"/>
              <w:rPr>
                <w:color w:val="002060"/>
              </w:rPr>
            </w:pPr>
            <w:r w:rsidRPr="007625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DEAF" w14:textId="77777777" w:rsidR="00F47530" w:rsidRPr="00762560" w:rsidRDefault="00F47530" w:rsidP="00E77C98">
            <w:pPr>
              <w:pStyle w:val="headertabella0"/>
              <w:rPr>
                <w:color w:val="002060"/>
              </w:rPr>
            </w:pPr>
            <w:r w:rsidRPr="007625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1C3E8" w14:textId="77777777" w:rsidR="00F47530" w:rsidRPr="00762560" w:rsidRDefault="00F47530" w:rsidP="00E77C98">
            <w:pPr>
              <w:pStyle w:val="headertabella0"/>
              <w:rPr>
                <w:color w:val="002060"/>
              </w:rPr>
            </w:pPr>
            <w:r w:rsidRPr="007625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55726" w14:textId="77777777" w:rsidR="00F47530" w:rsidRPr="00762560" w:rsidRDefault="00F47530" w:rsidP="00E77C98">
            <w:pPr>
              <w:pStyle w:val="headertabella0"/>
              <w:rPr>
                <w:color w:val="002060"/>
              </w:rPr>
            </w:pPr>
            <w:r w:rsidRPr="007625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2BAA" w14:textId="77777777" w:rsidR="00F47530" w:rsidRPr="00762560" w:rsidRDefault="00F47530" w:rsidP="00E77C98">
            <w:pPr>
              <w:pStyle w:val="headertabella0"/>
              <w:rPr>
                <w:color w:val="002060"/>
              </w:rPr>
            </w:pPr>
            <w:r w:rsidRPr="007625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F0F3" w14:textId="77777777" w:rsidR="00F47530" w:rsidRPr="00762560" w:rsidRDefault="00F47530" w:rsidP="00E77C98">
            <w:pPr>
              <w:pStyle w:val="headertabella0"/>
              <w:rPr>
                <w:color w:val="002060"/>
              </w:rPr>
            </w:pPr>
            <w:r w:rsidRPr="00762560">
              <w:rPr>
                <w:color w:val="002060"/>
              </w:rPr>
              <w:t>PE</w:t>
            </w:r>
          </w:p>
        </w:tc>
      </w:tr>
      <w:tr w:rsidR="00F47530" w:rsidRPr="00762560" w14:paraId="1F83189D" w14:textId="77777777" w:rsidTr="00E77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7E269" w14:textId="77777777" w:rsidR="00F47530" w:rsidRPr="00762560" w:rsidRDefault="00F47530" w:rsidP="00E77C98">
            <w:pPr>
              <w:pStyle w:val="rowtabella0"/>
              <w:rPr>
                <w:color w:val="002060"/>
              </w:rPr>
            </w:pPr>
            <w:r w:rsidRPr="0076256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9C21" w14:textId="77777777" w:rsidR="00F47530" w:rsidRPr="00762560" w:rsidRDefault="00F47530" w:rsidP="00E77C98">
            <w:pPr>
              <w:pStyle w:val="rowtabella0"/>
              <w:jc w:val="center"/>
              <w:rPr>
                <w:color w:val="002060"/>
              </w:rPr>
            </w:pPr>
            <w:r w:rsidRPr="007625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6A7D"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28B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85C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6EA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AF18" w14:textId="77777777" w:rsidR="00F47530" w:rsidRPr="00762560" w:rsidRDefault="00F47530" w:rsidP="00E77C98">
            <w:pPr>
              <w:pStyle w:val="rowtabella0"/>
              <w:jc w:val="center"/>
              <w:rPr>
                <w:color w:val="002060"/>
              </w:rPr>
            </w:pPr>
            <w:r w:rsidRPr="007625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0EEC" w14:textId="77777777" w:rsidR="00F47530" w:rsidRPr="00762560" w:rsidRDefault="00F47530" w:rsidP="00E77C98">
            <w:pPr>
              <w:pStyle w:val="rowtabella0"/>
              <w:jc w:val="center"/>
              <w:rPr>
                <w:color w:val="002060"/>
              </w:rPr>
            </w:pPr>
            <w:r w:rsidRPr="007625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6074" w14:textId="77777777" w:rsidR="00F47530" w:rsidRPr="00762560" w:rsidRDefault="00F47530" w:rsidP="00E77C98">
            <w:pPr>
              <w:pStyle w:val="rowtabella0"/>
              <w:jc w:val="center"/>
              <w:rPr>
                <w:color w:val="002060"/>
              </w:rPr>
            </w:pPr>
            <w:r w:rsidRPr="007625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318E" w14:textId="77777777" w:rsidR="00F47530" w:rsidRPr="00762560" w:rsidRDefault="00F47530" w:rsidP="00E77C98">
            <w:pPr>
              <w:pStyle w:val="rowtabella0"/>
              <w:jc w:val="center"/>
              <w:rPr>
                <w:color w:val="002060"/>
              </w:rPr>
            </w:pPr>
            <w:r w:rsidRPr="00762560">
              <w:rPr>
                <w:color w:val="002060"/>
              </w:rPr>
              <w:t>0</w:t>
            </w:r>
          </w:p>
        </w:tc>
      </w:tr>
      <w:tr w:rsidR="00F47530" w:rsidRPr="00762560" w14:paraId="548DD72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3F49D" w14:textId="77777777" w:rsidR="00F47530" w:rsidRPr="00762560" w:rsidRDefault="00F47530" w:rsidP="00E77C98">
            <w:pPr>
              <w:pStyle w:val="rowtabella0"/>
              <w:rPr>
                <w:color w:val="002060"/>
              </w:rPr>
            </w:pPr>
            <w:r w:rsidRPr="0076256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D9A4"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41A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2CD6"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075A"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D9F7"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C380" w14:textId="77777777" w:rsidR="00F47530" w:rsidRPr="00762560" w:rsidRDefault="00F47530" w:rsidP="00E77C98">
            <w:pPr>
              <w:pStyle w:val="rowtabella0"/>
              <w:jc w:val="center"/>
              <w:rPr>
                <w:color w:val="002060"/>
              </w:rPr>
            </w:pPr>
            <w:r w:rsidRPr="007625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FF7B"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06CD" w14:textId="77777777" w:rsidR="00F47530" w:rsidRPr="00762560" w:rsidRDefault="00F47530" w:rsidP="00E77C98">
            <w:pPr>
              <w:pStyle w:val="rowtabella0"/>
              <w:jc w:val="center"/>
              <w:rPr>
                <w:color w:val="002060"/>
              </w:rPr>
            </w:pPr>
            <w:r w:rsidRPr="007625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9659" w14:textId="77777777" w:rsidR="00F47530" w:rsidRPr="00762560" w:rsidRDefault="00F47530" w:rsidP="00E77C98">
            <w:pPr>
              <w:pStyle w:val="rowtabella0"/>
              <w:jc w:val="center"/>
              <w:rPr>
                <w:color w:val="002060"/>
              </w:rPr>
            </w:pPr>
            <w:r w:rsidRPr="00762560">
              <w:rPr>
                <w:color w:val="002060"/>
              </w:rPr>
              <w:t>0</w:t>
            </w:r>
          </w:p>
        </w:tc>
      </w:tr>
      <w:tr w:rsidR="00F47530" w:rsidRPr="00762560" w14:paraId="293A38C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3F910" w14:textId="77777777" w:rsidR="00F47530" w:rsidRPr="00762560" w:rsidRDefault="00F47530" w:rsidP="00E77C98">
            <w:pPr>
              <w:pStyle w:val="rowtabella0"/>
              <w:rPr>
                <w:color w:val="002060"/>
              </w:rPr>
            </w:pPr>
            <w:r w:rsidRPr="0076256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CB5B" w14:textId="77777777" w:rsidR="00F47530" w:rsidRPr="00762560" w:rsidRDefault="00F47530" w:rsidP="00E77C98">
            <w:pPr>
              <w:pStyle w:val="rowtabella0"/>
              <w:jc w:val="center"/>
              <w:rPr>
                <w:color w:val="002060"/>
              </w:rPr>
            </w:pPr>
            <w:r w:rsidRPr="007625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3528"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03DD"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284C"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E4D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0868" w14:textId="77777777" w:rsidR="00F47530" w:rsidRPr="00762560" w:rsidRDefault="00F47530" w:rsidP="00E77C98">
            <w:pPr>
              <w:pStyle w:val="rowtabella0"/>
              <w:jc w:val="center"/>
              <w:rPr>
                <w:color w:val="002060"/>
              </w:rPr>
            </w:pPr>
            <w:r w:rsidRPr="007625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8B19"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07BD"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A656" w14:textId="77777777" w:rsidR="00F47530" w:rsidRPr="00762560" w:rsidRDefault="00F47530" w:rsidP="00E77C98">
            <w:pPr>
              <w:pStyle w:val="rowtabella0"/>
              <w:jc w:val="center"/>
              <w:rPr>
                <w:color w:val="002060"/>
              </w:rPr>
            </w:pPr>
            <w:r w:rsidRPr="00762560">
              <w:rPr>
                <w:color w:val="002060"/>
              </w:rPr>
              <w:t>0</w:t>
            </w:r>
          </w:p>
        </w:tc>
      </w:tr>
      <w:tr w:rsidR="00F47530" w:rsidRPr="00762560" w14:paraId="28CE3551"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1677D" w14:textId="77777777" w:rsidR="00F47530" w:rsidRPr="00762560" w:rsidRDefault="00F47530" w:rsidP="00E77C98">
            <w:pPr>
              <w:pStyle w:val="rowtabella0"/>
              <w:rPr>
                <w:color w:val="002060"/>
              </w:rPr>
            </w:pPr>
            <w:r w:rsidRPr="00762560">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F28B"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6096"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4D22"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DF56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76E2"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A47A" w14:textId="77777777" w:rsidR="00F47530" w:rsidRPr="00762560" w:rsidRDefault="00F47530" w:rsidP="00E77C98">
            <w:pPr>
              <w:pStyle w:val="rowtabella0"/>
              <w:jc w:val="center"/>
              <w:rPr>
                <w:color w:val="002060"/>
              </w:rPr>
            </w:pPr>
            <w:r w:rsidRPr="007625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B735" w14:textId="77777777" w:rsidR="00F47530" w:rsidRPr="00762560" w:rsidRDefault="00F47530" w:rsidP="00E77C98">
            <w:pPr>
              <w:pStyle w:val="rowtabella0"/>
              <w:jc w:val="center"/>
              <w:rPr>
                <w:color w:val="002060"/>
              </w:rPr>
            </w:pPr>
            <w:r w:rsidRPr="007625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52C1"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A288" w14:textId="77777777" w:rsidR="00F47530" w:rsidRPr="00762560" w:rsidRDefault="00F47530" w:rsidP="00E77C98">
            <w:pPr>
              <w:pStyle w:val="rowtabella0"/>
              <w:jc w:val="center"/>
              <w:rPr>
                <w:color w:val="002060"/>
              </w:rPr>
            </w:pPr>
            <w:r w:rsidRPr="00762560">
              <w:rPr>
                <w:color w:val="002060"/>
              </w:rPr>
              <w:t>0</w:t>
            </w:r>
          </w:p>
        </w:tc>
      </w:tr>
      <w:tr w:rsidR="00F47530" w:rsidRPr="00762560" w14:paraId="7A8954C8"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02C36" w14:textId="77777777" w:rsidR="00F47530" w:rsidRPr="00762560" w:rsidRDefault="00F47530" w:rsidP="00E77C98">
            <w:pPr>
              <w:pStyle w:val="rowtabella0"/>
              <w:rPr>
                <w:color w:val="002060"/>
              </w:rPr>
            </w:pPr>
            <w:r w:rsidRPr="0076256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C78A"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F49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1210" w14:textId="77777777" w:rsidR="00F47530" w:rsidRPr="00762560" w:rsidRDefault="00F47530" w:rsidP="00E77C98">
            <w:pPr>
              <w:pStyle w:val="rowtabella0"/>
              <w:jc w:val="center"/>
              <w:rPr>
                <w:color w:val="002060"/>
              </w:rPr>
            </w:pPr>
            <w:r w:rsidRPr="007625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C048"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8D82" w14:textId="77777777" w:rsidR="00F47530" w:rsidRPr="00762560" w:rsidRDefault="00F47530" w:rsidP="00E77C98">
            <w:pPr>
              <w:pStyle w:val="rowtabella0"/>
              <w:jc w:val="center"/>
              <w:rPr>
                <w:color w:val="002060"/>
              </w:rPr>
            </w:pPr>
            <w:r w:rsidRPr="007625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77BE" w14:textId="77777777" w:rsidR="00F47530" w:rsidRPr="00762560" w:rsidRDefault="00F47530" w:rsidP="00E77C98">
            <w:pPr>
              <w:pStyle w:val="rowtabella0"/>
              <w:jc w:val="center"/>
              <w:rPr>
                <w:color w:val="002060"/>
              </w:rPr>
            </w:pPr>
            <w:r w:rsidRPr="007625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5A63"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61CE"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FBE4" w14:textId="77777777" w:rsidR="00F47530" w:rsidRPr="00762560" w:rsidRDefault="00F47530" w:rsidP="00E77C98">
            <w:pPr>
              <w:pStyle w:val="rowtabella0"/>
              <w:jc w:val="center"/>
              <w:rPr>
                <w:color w:val="002060"/>
              </w:rPr>
            </w:pPr>
            <w:r w:rsidRPr="00762560">
              <w:rPr>
                <w:color w:val="002060"/>
              </w:rPr>
              <w:t>0</w:t>
            </w:r>
          </w:p>
        </w:tc>
      </w:tr>
      <w:tr w:rsidR="00F47530" w:rsidRPr="00762560" w14:paraId="4351178A"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67FB6" w14:textId="77777777" w:rsidR="00F47530" w:rsidRPr="00762560" w:rsidRDefault="00F47530" w:rsidP="00E77C98">
            <w:pPr>
              <w:pStyle w:val="rowtabella0"/>
              <w:rPr>
                <w:color w:val="002060"/>
              </w:rPr>
            </w:pPr>
            <w:r w:rsidRPr="0076256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10C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9954"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E8F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46A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60B5" w14:textId="77777777" w:rsidR="00F47530" w:rsidRPr="00762560" w:rsidRDefault="00F47530" w:rsidP="00E77C98">
            <w:pPr>
              <w:pStyle w:val="rowtabella0"/>
              <w:jc w:val="center"/>
              <w:rPr>
                <w:color w:val="002060"/>
              </w:rPr>
            </w:pPr>
            <w:r w:rsidRPr="007625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D9A2" w14:textId="77777777" w:rsidR="00F47530" w:rsidRPr="00762560" w:rsidRDefault="00F47530" w:rsidP="00E77C98">
            <w:pPr>
              <w:pStyle w:val="rowtabella0"/>
              <w:jc w:val="center"/>
              <w:rPr>
                <w:color w:val="002060"/>
              </w:rPr>
            </w:pPr>
            <w:r w:rsidRPr="007625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DDD4" w14:textId="77777777" w:rsidR="00F47530" w:rsidRPr="00762560" w:rsidRDefault="00F47530" w:rsidP="00E77C98">
            <w:pPr>
              <w:pStyle w:val="rowtabella0"/>
              <w:jc w:val="center"/>
              <w:rPr>
                <w:color w:val="002060"/>
              </w:rPr>
            </w:pPr>
            <w:r w:rsidRPr="007625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D22A" w14:textId="77777777" w:rsidR="00F47530" w:rsidRPr="00762560" w:rsidRDefault="00F47530" w:rsidP="00E77C98">
            <w:pPr>
              <w:pStyle w:val="rowtabella0"/>
              <w:jc w:val="center"/>
              <w:rPr>
                <w:color w:val="002060"/>
              </w:rPr>
            </w:pPr>
            <w:r w:rsidRPr="007625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63A1" w14:textId="77777777" w:rsidR="00F47530" w:rsidRPr="00762560" w:rsidRDefault="00F47530" w:rsidP="00E77C98">
            <w:pPr>
              <w:pStyle w:val="rowtabella0"/>
              <w:jc w:val="center"/>
              <w:rPr>
                <w:color w:val="002060"/>
              </w:rPr>
            </w:pPr>
            <w:r w:rsidRPr="00762560">
              <w:rPr>
                <w:color w:val="002060"/>
              </w:rPr>
              <w:t>0</w:t>
            </w:r>
          </w:p>
        </w:tc>
      </w:tr>
      <w:tr w:rsidR="00F47530" w:rsidRPr="00762560" w14:paraId="76943CF4" w14:textId="77777777" w:rsidTr="00E77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0F34F" w14:textId="77777777" w:rsidR="00F47530" w:rsidRPr="00762560" w:rsidRDefault="00F47530" w:rsidP="00E77C98">
            <w:pPr>
              <w:pStyle w:val="rowtabella0"/>
              <w:rPr>
                <w:color w:val="002060"/>
                <w:lang w:val="en-US"/>
              </w:rPr>
            </w:pPr>
            <w:r w:rsidRPr="00762560">
              <w:rPr>
                <w:color w:val="002060"/>
                <w:lang w:val="en-U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DFEF"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C38B"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7EA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316D"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EB21"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243B" w14:textId="77777777" w:rsidR="00F47530" w:rsidRPr="00762560" w:rsidRDefault="00F47530" w:rsidP="00E77C98">
            <w:pPr>
              <w:pStyle w:val="rowtabella0"/>
              <w:jc w:val="center"/>
              <w:rPr>
                <w:color w:val="002060"/>
              </w:rPr>
            </w:pPr>
            <w:r w:rsidRPr="007625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E411" w14:textId="77777777" w:rsidR="00F47530" w:rsidRPr="00762560" w:rsidRDefault="00F47530" w:rsidP="00E77C98">
            <w:pPr>
              <w:pStyle w:val="rowtabella0"/>
              <w:jc w:val="center"/>
              <w:rPr>
                <w:color w:val="002060"/>
              </w:rPr>
            </w:pPr>
            <w:r w:rsidRPr="007625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4B19" w14:textId="77777777" w:rsidR="00F47530" w:rsidRPr="00762560" w:rsidRDefault="00F47530" w:rsidP="00E77C98">
            <w:pPr>
              <w:pStyle w:val="rowtabella0"/>
              <w:jc w:val="center"/>
              <w:rPr>
                <w:color w:val="002060"/>
              </w:rPr>
            </w:pPr>
            <w:r w:rsidRPr="007625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DFB6" w14:textId="77777777" w:rsidR="00F47530" w:rsidRPr="00762560" w:rsidRDefault="00F47530" w:rsidP="00E77C98">
            <w:pPr>
              <w:pStyle w:val="rowtabella0"/>
              <w:jc w:val="center"/>
              <w:rPr>
                <w:color w:val="002060"/>
              </w:rPr>
            </w:pPr>
            <w:r w:rsidRPr="00762560">
              <w:rPr>
                <w:color w:val="002060"/>
              </w:rPr>
              <w:t>0</w:t>
            </w:r>
          </w:p>
        </w:tc>
      </w:tr>
      <w:tr w:rsidR="00F47530" w:rsidRPr="00762560" w14:paraId="4FD68554" w14:textId="77777777" w:rsidTr="00E77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F355CD" w14:textId="77777777" w:rsidR="00F47530" w:rsidRPr="00762560" w:rsidRDefault="00F47530" w:rsidP="00E77C98">
            <w:pPr>
              <w:pStyle w:val="rowtabella0"/>
              <w:rPr>
                <w:color w:val="002060"/>
              </w:rPr>
            </w:pPr>
            <w:r w:rsidRPr="0076256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6860"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E89E" w14:textId="77777777" w:rsidR="00F47530" w:rsidRPr="00762560" w:rsidRDefault="00F47530" w:rsidP="00E77C98">
            <w:pPr>
              <w:pStyle w:val="rowtabella0"/>
              <w:jc w:val="center"/>
              <w:rPr>
                <w:color w:val="002060"/>
              </w:rPr>
            </w:pPr>
            <w:r w:rsidRPr="007625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C2A6"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3E90"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CF23"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4DBB"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B48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B432" w14:textId="77777777" w:rsidR="00F47530" w:rsidRPr="00762560" w:rsidRDefault="00F47530" w:rsidP="00E77C98">
            <w:pPr>
              <w:pStyle w:val="rowtabella0"/>
              <w:jc w:val="center"/>
              <w:rPr>
                <w:color w:val="002060"/>
              </w:rPr>
            </w:pPr>
            <w:r w:rsidRPr="007625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BB41" w14:textId="77777777" w:rsidR="00F47530" w:rsidRPr="00762560" w:rsidRDefault="00F47530" w:rsidP="00E77C98">
            <w:pPr>
              <w:pStyle w:val="rowtabella0"/>
              <w:jc w:val="center"/>
              <w:rPr>
                <w:color w:val="002060"/>
              </w:rPr>
            </w:pPr>
            <w:r w:rsidRPr="00762560">
              <w:rPr>
                <w:color w:val="002060"/>
              </w:rPr>
              <w:t>0</w:t>
            </w:r>
          </w:p>
        </w:tc>
      </w:tr>
    </w:tbl>
    <w:p w14:paraId="73C5C3C0" w14:textId="77777777" w:rsidR="00F47530" w:rsidRDefault="00F47530" w:rsidP="00F47530">
      <w:pPr>
        <w:pStyle w:val="breakline"/>
        <w:rPr>
          <w:color w:val="002060"/>
        </w:rPr>
      </w:pPr>
    </w:p>
    <w:p w14:paraId="04F38D99" w14:textId="77777777" w:rsidR="00F47530" w:rsidRPr="00762560" w:rsidRDefault="00F47530" w:rsidP="00F47530">
      <w:pPr>
        <w:pStyle w:val="titoloprinc0"/>
        <w:rPr>
          <w:color w:val="002060"/>
        </w:rPr>
      </w:pPr>
      <w:r w:rsidRPr="00762560">
        <w:rPr>
          <w:color w:val="002060"/>
        </w:rPr>
        <w:lastRenderedPageBreak/>
        <w:t>PROGRAMMA GARE</w:t>
      </w:r>
    </w:p>
    <w:p w14:paraId="0E8BC8FA" w14:textId="77777777" w:rsidR="00F47530" w:rsidRPr="00762560" w:rsidRDefault="00F47530" w:rsidP="00F47530">
      <w:pPr>
        <w:pStyle w:val="breakline"/>
        <w:rPr>
          <w:rFonts w:eastAsiaTheme="minorEastAsia"/>
          <w:color w:val="002060"/>
        </w:rPr>
      </w:pPr>
    </w:p>
    <w:p w14:paraId="7C062206" w14:textId="77777777" w:rsidR="007D4156" w:rsidRPr="005A0544" w:rsidRDefault="007D4156" w:rsidP="007D4156">
      <w:pPr>
        <w:pStyle w:val="sottotitolocampionato10"/>
        <w:rPr>
          <w:color w:val="002060"/>
        </w:rPr>
      </w:pPr>
      <w:r w:rsidRPr="005A0544">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7D4156" w:rsidRPr="005A0544" w14:paraId="4B10DB73"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44D0C"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C8B6B"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5B58"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5FFC8"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27A11"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B2EC"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9CBEC"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067FEC37"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FA5E3" w14:textId="77777777" w:rsidR="007D4156" w:rsidRPr="005A0544" w:rsidRDefault="007D4156" w:rsidP="00E77C98">
            <w:pPr>
              <w:pStyle w:val="rowtabella0"/>
              <w:rPr>
                <w:color w:val="002060"/>
              </w:rPr>
            </w:pPr>
            <w:r w:rsidRPr="005A054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BF0DF" w14:textId="77777777" w:rsidR="007D4156" w:rsidRPr="005A0544" w:rsidRDefault="007D4156" w:rsidP="00E77C98">
            <w:pPr>
              <w:pStyle w:val="rowtabella0"/>
              <w:rPr>
                <w:color w:val="002060"/>
              </w:rPr>
            </w:pPr>
            <w:r w:rsidRPr="005A0544">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47B13"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23622" w14:textId="77777777" w:rsidR="007D4156" w:rsidRPr="005A0544" w:rsidRDefault="007D4156" w:rsidP="00E77C98">
            <w:pPr>
              <w:pStyle w:val="rowtabella0"/>
              <w:rPr>
                <w:color w:val="002060"/>
              </w:rPr>
            </w:pPr>
            <w:r w:rsidRPr="005A0544">
              <w:rPr>
                <w:color w:val="002060"/>
              </w:rPr>
              <w:t>12/03/2023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392F6" w14:textId="77777777" w:rsidR="007D4156" w:rsidRPr="005A0544" w:rsidRDefault="007D4156" w:rsidP="00E77C98">
            <w:pPr>
              <w:pStyle w:val="rowtabella0"/>
              <w:rPr>
                <w:color w:val="002060"/>
              </w:rPr>
            </w:pPr>
            <w:r w:rsidRPr="005A054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9D4AF" w14:textId="77777777" w:rsidR="007D4156" w:rsidRPr="005A0544" w:rsidRDefault="007D4156" w:rsidP="00E77C98">
            <w:pPr>
              <w:pStyle w:val="rowtabella0"/>
              <w:rPr>
                <w:color w:val="002060"/>
              </w:rPr>
            </w:pPr>
            <w:r w:rsidRPr="005A054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13E4C" w14:textId="77777777" w:rsidR="007D4156" w:rsidRPr="005A0544" w:rsidRDefault="007D4156" w:rsidP="00E77C98">
            <w:pPr>
              <w:pStyle w:val="rowtabella0"/>
              <w:rPr>
                <w:color w:val="002060"/>
              </w:rPr>
            </w:pPr>
            <w:r w:rsidRPr="005A0544">
              <w:rPr>
                <w:color w:val="002060"/>
              </w:rPr>
              <w:t>VIA RISORGIMENTO 16</w:t>
            </w:r>
          </w:p>
        </w:tc>
      </w:tr>
      <w:tr w:rsidR="007D4156" w:rsidRPr="005A0544" w14:paraId="528D3C81"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959E2B" w14:textId="77777777" w:rsidR="007D4156" w:rsidRPr="005A0544" w:rsidRDefault="007D4156" w:rsidP="00E77C98">
            <w:pPr>
              <w:pStyle w:val="rowtabella0"/>
              <w:rPr>
                <w:color w:val="002060"/>
              </w:rPr>
            </w:pPr>
            <w:r w:rsidRPr="005A054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E1CD8F" w14:textId="77777777" w:rsidR="007D4156" w:rsidRPr="005A0544" w:rsidRDefault="007D4156" w:rsidP="00E77C98">
            <w:pPr>
              <w:pStyle w:val="rowtabella0"/>
              <w:rPr>
                <w:color w:val="002060"/>
              </w:rPr>
            </w:pPr>
            <w:r w:rsidRPr="005A0544">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97BD31"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1DD43" w14:textId="77777777" w:rsidR="007D4156" w:rsidRPr="005A0544" w:rsidRDefault="007D4156" w:rsidP="00E77C98">
            <w:pPr>
              <w:pStyle w:val="rowtabella0"/>
              <w:rPr>
                <w:color w:val="002060"/>
              </w:rPr>
            </w:pPr>
            <w:r w:rsidRPr="005A0544">
              <w:rPr>
                <w:color w:val="002060"/>
              </w:rPr>
              <w:t>12/03/2023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D232B8" w14:textId="77777777" w:rsidR="007D4156" w:rsidRPr="005A0544" w:rsidRDefault="007D4156" w:rsidP="00E77C98">
            <w:pPr>
              <w:pStyle w:val="rowtabella0"/>
              <w:rPr>
                <w:color w:val="002060"/>
              </w:rPr>
            </w:pPr>
            <w:r w:rsidRPr="005A0544">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0C5D1" w14:textId="77777777" w:rsidR="007D4156" w:rsidRPr="005A0544" w:rsidRDefault="007D4156" w:rsidP="00E77C98">
            <w:pPr>
              <w:pStyle w:val="rowtabella0"/>
              <w:rPr>
                <w:color w:val="002060"/>
              </w:rPr>
            </w:pPr>
            <w:r w:rsidRPr="005A054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197E6" w14:textId="77777777" w:rsidR="007D4156" w:rsidRPr="005A0544" w:rsidRDefault="007D4156" w:rsidP="00E77C98">
            <w:pPr>
              <w:pStyle w:val="rowtabella0"/>
              <w:rPr>
                <w:color w:val="002060"/>
              </w:rPr>
            </w:pPr>
            <w:r w:rsidRPr="005A0544">
              <w:rPr>
                <w:color w:val="002060"/>
              </w:rPr>
              <w:t>VIA DELLE ESPOSIZIONI, 33</w:t>
            </w:r>
          </w:p>
        </w:tc>
      </w:tr>
      <w:tr w:rsidR="007D4156" w:rsidRPr="005A0544" w14:paraId="2C8A4066"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6F4B6" w14:textId="77777777" w:rsidR="007D4156" w:rsidRPr="005A0544" w:rsidRDefault="007D4156" w:rsidP="00E77C98">
            <w:pPr>
              <w:pStyle w:val="rowtabella0"/>
              <w:rPr>
                <w:color w:val="002060"/>
              </w:rPr>
            </w:pPr>
            <w:r w:rsidRPr="005A0544">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6A769" w14:textId="77777777" w:rsidR="007D4156" w:rsidRPr="005A0544" w:rsidRDefault="007D4156" w:rsidP="00E77C98">
            <w:pPr>
              <w:pStyle w:val="rowtabella0"/>
              <w:rPr>
                <w:color w:val="002060"/>
              </w:rPr>
            </w:pPr>
            <w:r w:rsidRPr="005A0544">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130F3"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FB0E6" w14:textId="77777777" w:rsidR="007D4156" w:rsidRPr="005A0544" w:rsidRDefault="007D4156" w:rsidP="00E77C98">
            <w:pPr>
              <w:pStyle w:val="rowtabella0"/>
              <w:rPr>
                <w:color w:val="002060"/>
              </w:rPr>
            </w:pPr>
            <w:r w:rsidRPr="005A0544">
              <w:rPr>
                <w:color w:val="002060"/>
              </w:rPr>
              <w:t>13/03/2023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21A22" w14:textId="77777777" w:rsidR="007D4156" w:rsidRPr="005A0544" w:rsidRDefault="007D4156" w:rsidP="00E77C98">
            <w:pPr>
              <w:pStyle w:val="rowtabella0"/>
              <w:rPr>
                <w:color w:val="002060"/>
              </w:rPr>
            </w:pPr>
            <w:r w:rsidRPr="005A0544">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15521" w14:textId="77777777" w:rsidR="007D4156" w:rsidRPr="005A0544" w:rsidRDefault="007D4156" w:rsidP="00E77C98">
            <w:pPr>
              <w:pStyle w:val="rowtabella0"/>
              <w:rPr>
                <w:color w:val="002060"/>
              </w:rPr>
            </w:pPr>
            <w:r w:rsidRPr="005A054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BB778" w14:textId="77777777" w:rsidR="007D4156" w:rsidRPr="005A0544" w:rsidRDefault="007D4156" w:rsidP="00E77C98">
            <w:pPr>
              <w:pStyle w:val="rowtabella0"/>
              <w:rPr>
                <w:color w:val="002060"/>
              </w:rPr>
            </w:pPr>
            <w:r w:rsidRPr="005A0544">
              <w:rPr>
                <w:color w:val="002060"/>
              </w:rPr>
              <w:t>VIA MADRE TERESA DI CALCUTTA</w:t>
            </w:r>
          </w:p>
        </w:tc>
      </w:tr>
    </w:tbl>
    <w:p w14:paraId="4ED55FAC" w14:textId="77777777" w:rsidR="007D4156" w:rsidRPr="005A0544" w:rsidRDefault="007D4156" w:rsidP="007D4156">
      <w:pPr>
        <w:pStyle w:val="breakline"/>
        <w:rPr>
          <w:rFonts w:eastAsiaTheme="minorEastAsia"/>
          <w:color w:val="002060"/>
        </w:rPr>
      </w:pPr>
    </w:p>
    <w:p w14:paraId="6AC4226C" w14:textId="77777777" w:rsidR="007D4156" w:rsidRPr="005A0544" w:rsidRDefault="007D4156" w:rsidP="007D4156">
      <w:pPr>
        <w:pStyle w:val="breakline"/>
        <w:rPr>
          <w:color w:val="002060"/>
        </w:rPr>
      </w:pPr>
    </w:p>
    <w:p w14:paraId="01697A61" w14:textId="77777777" w:rsidR="007D4156" w:rsidRPr="005A0544" w:rsidRDefault="007D4156" w:rsidP="007D4156">
      <w:pPr>
        <w:pStyle w:val="breakline"/>
        <w:rPr>
          <w:color w:val="002060"/>
        </w:rPr>
      </w:pPr>
    </w:p>
    <w:p w14:paraId="4688995B" w14:textId="77777777" w:rsidR="007D4156" w:rsidRPr="005A0544" w:rsidRDefault="007D4156" w:rsidP="007D4156">
      <w:pPr>
        <w:pStyle w:val="sottotitolocampionato10"/>
        <w:rPr>
          <w:color w:val="002060"/>
        </w:rPr>
      </w:pPr>
      <w:r w:rsidRPr="005A0544">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56"/>
        <w:gridCol w:w="1546"/>
      </w:tblGrid>
      <w:tr w:rsidR="007D4156" w:rsidRPr="005A0544" w14:paraId="55514419"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001CB"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17D7F"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8462E"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3E3C"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55074"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C1EA6"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09C19"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265C5D12"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E44D5" w14:textId="77777777" w:rsidR="007D4156" w:rsidRPr="005A0544" w:rsidRDefault="007D4156" w:rsidP="00E77C98">
            <w:pPr>
              <w:pStyle w:val="rowtabella0"/>
              <w:rPr>
                <w:color w:val="002060"/>
              </w:rPr>
            </w:pPr>
            <w:r w:rsidRPr="005A0544">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35960" w14:textId="77777777" w:rsidR="007D4156" w:rsidRPr="005A0544" w:rsidRDefault="007D4156" w:rsidP="00E77C98">
            <w:pPr>
              <w:pStyle w:val="rowtabella0"/>
              <w:rPr>
                <w:color w:val="002060"/>
              </w:rPr>
            </w:pPr>
            <w:r w:rsidRPr="005A0544">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881FB"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F464F" w14:textId="77777777" w:rsidR="007D4156" w:rsidRPr="005A0544" w:rsidRDefault="007D4156" w:rsidP="00E77C98">
            <w:pPr>
              <w:pStyle w:val="rowtabella0"/>
              <w:rPr>
                <w:color w:val="002060"/>
              </w:rPr>
            </w:pPr>
            <w:r w:rsidRPr="005A0544">
              <w:rPr>
                <w:color w:val="002060"/>
              </w:rPr>
              <w:t>12/03/2023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93385" w14:textId="77777777" w:rsidR="007D4156" w:rsidRPr="005A0544" w:rsidRDefault="007D4156" w:rsidP="00E77C98">
            <w:pPr>
              <w:pStyle w:val="rowtabella0"/>
              <w:rPr>
                <w:color w:val="002060"/>
              </w:rPr>
            </w:pPr>
            <w:r w:rsidRPr="005A0544">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A4199" w14:textId="77777777" w:rsidR="007D4156" w:rsidRPr="005A0544" w:rsidRDefault="007D4156" w:rsidP="00E77C98">
            <w:pPr>
              <w:pStyle w:val="rowtabella0"/>
              <w:rPr>
                <w:color w:val="002060"/>
              </w:rPr>
            </w:pPr>
            <w:r w:rsidRPr="005A0544">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33A9C" w14:textId="77777777" w:rsidR="007D4156" w:rsidRPr="005A0544" w:rsidRDefault="007D4156" w:rsidP="00E77C98">
            <w:pPr>
              <w:pStyle w:val="rowtabella0"/>
              <w:rPr>
                <w:color w:val="002060"/>
              </w:rPr>
            </w:pPr>
            <w:r w:rsidRPr="005A0544">
              <w:rPr>
                <w:color w:val="002060"/>
              </w:rPr>
              <w:t>STR.DEL BURELLO LOC.VAL NEVOLA</w:t>
            </w:r>
          </w:p>
        </w:tc>
      </w:tr>
      <w:tr w:rsidR="007D4156" w:rsidRPr="005A0544" w14:paraId="7406835E"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6B52AE" w14:textId="77777777" w:rsidR="007D4156" w:rsidRPr="005A0544" w:rsidRDefault="007D4156" w:rsidP="00E77C98">
            <w:pPr>
              <w:pStyle w:val="rowtabella0"/>
              <w:rPr>
                <w:color w:val="002060"/>
              </w:rPr>
            </w:pPr>
            <w:r w:rsidRPr="005A0544">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4FC090" w14:textId="77777777" w:rsidR="007D4156" w:rsidRPr="005A0544" w:rsidRDefault="007D4156" w:rsidP="00E77C98">
            <w:pPr>
              <w:pStyle w:val="rowtabella0"/>
              <w:rPr>
                <w:color w:val="002060"/>
              </w:rPr>
            </w:pPr>
            <w:r w:rsidRPr="005A054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B4EF8"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16745" w14:textId="77777777" w:rsidR="007D4156" w:rsidRPr="005A0544" w:rsidRDefault="007D4156" w:rsidP="00E77C98">
            <w:pPr>
              <w:pStyle w:val="rowtabella0"/>
              <w:rPr>
                <w:color w:val="002060"/>
              </w:rPr>
            </w:pPr>
            <w:r w:rsidRPr="005A0544">
              <w:rPr>
                <w:color w:val="002060"/>
              </w:rPr>
              <w:t>12/03/2023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53A079" w14:textId="77777777" w:rsidR="007D4156" w:rsidRPr="005A0544" w:rsidRDefault="007D4156" w:rsidP="00E77C98">
            <w:pPr>
              <w:pStyle w:val="rowtabella0"/>
              <w:rPr>
                <w:color w:val="002060"/>
              </w:rPr>
            </w:pPr>
            <w:r w:rsidRPr="005A0544">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03D11" w14:textId="77777777" w:rsidR="007D4156" w:rsidRPr="005A0544" w:rsidRDefault="007D4156" w:rsidP="00E77C98">
            <w:pPr>
              <w:pStyle w:val="rowtabella0"/>
              <w:rPr>
                <w:color w:val="002060"/>
              </w:rPr>
            </w:pPr>
            <w:r w:rsidRPr="005A0544">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37970" w14:textId="77777777" w:rsidR="007D4156" w:rsidRPr="005A0544" w:rsidRDefault="007D4156" w:rsidP="00E77C98">
            <w:pPr>
              <w:pStyle w:val="rowtabella0"/>
              <w:rPr>
                <w:color w:val="002060"/>
              </w:rPr>
            </w:pPr>
            <w:r w:rsidRPr="005A0544">
              <w:rPr>
                <w:color w:val="002060"/>
              </w:rPr>
              <w:t>VIA DEI LECCI-TAVERNELLE</w:t>
            </w:r>
          </w:p>
        </w:tc>
      </w:tr>
      <w:tr w:rsidR="007D4156" w:rsidRPr="005A0544" w14:paraId="1CE13D4D"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AAA81" w14:textId="77777777" w:rsidR="007D4156" w:rsidRPr="005A0544" w:rsidRDefault="007D4156" w:rsidP="00E77C98">
            <w:pPr>
              <w:pStyle w:val="rowtabella0"/>
              <w:rPr>
                <w:color w:val="002060"/>
              </w:rPr>
            </w:pPr>
            <w:r w:rsidRPr="005A0544">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BEC5C" w14:textId="77777777" w:rsidR="007D4156" w:rsidRPr="005A0544" w:rsidRDefault="007D4156" w:rsidP="00E77C98">
            <w:pPr>
              <w:pStyle w:val="rowtabella0"/>
              <w:rPr>
                <w:color w:val="002060"/>
              </w:rPr>
            </w:pPr>
            <w:r w:rsidRPr="005A0544">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74291"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1708B" w14:textId="77777777" w:rsidR="007D4156" w:rsidRPr="005A0544" w:rsidRDefault="007D4156" w:rsidP="00E77C98">
            <w:pPr>
              <w:pStyle w:val="rowtabella0"/>
              <w:rPr>
                <w:color w:val="002060"/>
              </w:rPr>
            </w:pPr>
            <w:r w:rsidRPr="005A0544">
              <w:rPr>
                <w:color w:val="002060"/>
              </w:rPr>
              <w:t>14/03/2023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7635B" w14:textId="77777777" w:rsidR="007D4156" w:rsidRPr="005A0544" w:rsidRDefault="007D4156" w:rsidP="00E77C98">
            <w:pPr>
              <w:pStyle w:val="rowtabella0"/>
              <w:rPr>
                <w:color w:val="002060"/>
              </w:rPr>
            </w:pPr>
            <w:r w:rsidRPr="005A0544">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B8940" w14:textId="77777777" w:rsidR="007D4156" w:rsidRPr="005A0544" w:rsidRDefault="007D4156" w:rsidP="00E77C98">
            <w:pPr>
              <w:pStyle w:val="rowtabella0"/>
              <w:rPr>
                <w:color w:val="002060"/>
              </w:rPr>
            </w:pPr>
            <w:r w:rsidRPr="005A054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D4B5F" w14:textId="77777777" w:rsidR="007D4156" w:rsidRPr="005A0544" w:rsidRDefault="007D4156" w:rsidP="00E77C98">
            <w:pPr>
              <w:pStyle w:val="rowtabella0"/>
              <w:rPr>
                <w:color w:val="002060"/>
              </w:rPr>
            </w:pPr>
            <w:r w:rsidRPr="005A0544">
              <w:rPr>
                <w:color w:val="002060"/>
              </w:rPr>
              <w:t>VIA DELLE ESPOSIZIONI, 33</w:t>
            </w:r>
          </w:p>
        </w:tc>
      </w:tr>
    </w:tbl>
    <w:p w14:paraId="07F978E2" w14:textId="77777777" w:rsidR="007D4156" w:rsidRPr="005A0544" w:rsidRDefault="007D4156" w:rsidP="007D4156">
      <w:pPr>
        <w:pStyle w:val="breakline"/>
        <w:rPr>
          <w:rFonts w:eastAsiaTheme="minorEastAsia"/>
          <w:color w:val="002060"/>
        </w:rPr>
      </w:pPr>
    </w:p>
    <w:p w14:paraId="089F3BA4" w14:textId="77777777" w:rsidR="007D4156" w:rsidRPr="005A0544" w:rsidRDefault="007D4156" w:rsidP="007D4156">
      <w:pPr>
        <w:pStyle w:val="breakline"/>
        <w:rPr>
          <w:color w:val="002060"/>
        </w:rPr>
      </w:pPr>
    </w:p>
    <w:p w14:paraId="5FBFA545" w14:textId="77777777" w:rsidR="007D4156" w:rsidRPr="005A0544" w:rsidRDefault="007D4156" w:rsidP="007D4156">
      <w:pPr>
        <w:pStyle w:val="breakline"/>
        <w:rPr>
          <w:color w:val="002060"/>
        </w:rPr>
      </w:pPr>
    </w:p>
    <w:p w14:paraId="563425BA" w14:textId="77777777" w:rsidR="007D4156" w:rsidRPr="005A0544" w:rsidRDefault="007D4156" w:rsidP="007D4156">
      <w:pPr>
        <w:pStyle w:val="sottotitolocampionato10"/>
        <w:rPr>
          <w:color w:val="002060"/>
        </w:rPr>
      </w:pPr>
      <w:r w:rsidRPr="005A0544">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77"/>
        <w:gridCol w:w="1563"/>
        <w:gridCol w:w="1548"/>
      </w:tblGrid>
      <w:tr w:rsidR="007D4156" w:rsidRPr="005A0544" w14:paraId="5D999F18" w14:textId="77777777" w:rsidTr="00E77C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2C5C" w14:textId="77777777" w:rsidR="007D4156" w:rsidRPr="005A0544" w:rsidRDefault="007D4156" w:rsidP="00E77C98">
            <w:pPr>
              <w:pStyle w:val="headertabella0"/>
              <w:rPr>
                <w:color w:val="002060"/>
              </w:rPr>
            </w:pPr>
            <w:r w:rsidRPr="005A054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A8C74" w14:textId="77777777" w:rsidR="007D4156" w:rsidRPr="005A0544" w:rsidRDefault="007D4156" w:rsidP="00E77C98">
            <w:pPr>
              <w:pStyle w:val="headertabella0"/>
              <w:rPr>
                <w:color w:val="002060"/>
              </w:rPr>
            </w:pPr>
            <w:r w:rsidRPr="005A054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1F79" w14:textId="77777777" w:rsidR="007D4156" w:rsidRPr="005A0544" w:rsidRDefault="007D4156" w:rsidP="00E77C98">
            <w:pPr>
              <w:pStyle w:val="headertabella0"/>
              <w:rPr>
                <w:color w:val="002060"/>
              </w:rPr>
            </w:pPr>
            <w:r w:rsidRPr="005A054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33CEC" w14:textId="77777777" w:rsidR="007D4156" w:rsidRPr="005A0544" w:rsidRDefault="007D4156" w:rsidP="00E77C98">
            <w:pPr>
              <w:pStyle w:val="headertabella0"/>
              <w:rPr>
                <w:color w:val="002060"/>
              </w:rPr>
            </w:pPr>
            <w:r w:rsidRPr="005A054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50D03" w14:textId="77777777" w:rsidR="007D4156" w:rsidRPr="005A0544" w:rsidRDefault="007D4156" w:rsidP="00E77C98">
            <w:pPr>
              <w:pStyle w:val="headertabella0"/>
              <w:rPr>
                <w:color w:val="002060"/>
              </w:rPr>
            </w:pPr>
            <w:r w:rsidRPr="005A054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11FC7" w14:textId="77777777" w:rsidR="007D4156" w:rsidRPr="005A0544" w:rsidRDefault="007D4156" w:rsidP="00E77C98">
            <w:pPr>
              <w:pStyle w:val="headertabella0"/>
              <w:rPr>
                <w:color w:val="002060"/>
              </w:rPr>
            </w:pPr>
            <w:r w:rsidRPr="005A054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0085" w14:textId="77777777" w:rsidR="007D4156" w:rsidRPr="005A0544" w:rsidRDefault="007D4156" w:rsidP="00E77C98">
            <w:pPr>
              <w:pStyle w:val="headertabella0"/>
              <w:rPr>
                <w:color w:val="002060"/>
              </w:rPr>
            </w:pPr>
            <w:r w:rsidRPr="005A0544">
              <w:rPr>
                <w:color w:val="002060"/>
              </w:rPr>
              <w:t>Indirizzo Impianto</w:t>
            </w:r>
          </w:p>
        </w:tc>
      </w:tr>
      <w:tr w:rsidR="007D4156" w:rsidRPr="005A0544" w14:paraId="53AF7C5F" w14:textId="77777777" w:rsidTr="00E77C9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93F12" w14:textId="77777777" w:rsidR="007D4156" w:rsidRPr="005A0544" w:rsidRDefault="007D4156" w:rsidP="00E77C98">
            <w:pPr>
              <w:pStyle w:val="rowtabella0"/>
              <w:rPr>
                <w:color w:val="002060"/>
              </w:rPr>
            </w:pPr>
            <w:r w:rsidRPr="005A0544">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59032" w14:textId="77777777" w:rsidR="007D4156" w:rsidRPr="005A0544" w:rsidRDefault="007D4156" w:rsidP="00E77C98">
            <w:pPr>
              <w:pStyle w:val="rowtabella0"/>
              <w:rPr>
                <w:color w:val="002060"/>
              </w:rPr>
            </w:pPr>
            <w:r w:rsidRPr="005A0544">
              <w:rPr>
                <w:color w:val="002060"/>
              </w:rP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9B545" w14:textId="77777777" w:rsidR="007D4156" w:rsidRPr="005A0544" w:rsidRDefault="007D4156" w:rsidP="00E77C98">
            <w:pPr>
              <w:pStyle w:val="rowtabella0"/>
              <w:jc w:val="center"/>
              <w:rPr>
                <w:color w:val="002060"/>
              </w:rPr>
            </w:pPr>
            <w:r w:rsidRPr="005A054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BC926" w14:textId="77777777" w:rsidR="007D4156" w:rsidRPr="005A0544" w:rsidRDefault="007D4156" w:rsidP="00E77C98">
            <w:pPr>
              <w:pStyle w:val="rowtabella0"/>
              <w:rPr>
                <w:color w:val="002060"/>
              </w:rPr>
            </w:pPr>
            <w:r w:rsidRPr="005A0544">
              <w:rPr>
                <w:color w:val="002060"/>
              </w:rPr>
              <w:t>11/03/2023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0694F" w14:textId="77777777" w:rsidR="007D4156" w:rsidRPr="005A0544" w:rsidRDefault="007D4156" w:rsidP="00E77C98">
            <w:pPr>
              <w:pStyle w:val="rowtabella0"/>
              <w:rPr>
                <w:color w:val="002060"/>
              </w:rPr>
            </w:pPr>
            <w:r w:rsidRPr="005A0544">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4BF83" w14:textId="77777777" w:rsidR="007D4156" w:rsidRPr="005A0544" w:rsidRDefault="007D4156" w:rsidP="00E77C98">
            <w:pPr>
              <w:pStyle w:val="rowtabella0"/>
              <w:rPr>
                <w:color w:val="002060"/>
              </w:rPr>
            </w:pPr>
            <w:r w:rsidRPr="005A054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3C6D3" w14:textId="77777777" w:rsidR="007D4156" w:rsidRPr="005A0544" w:rsidRDefault="007D4156" w:rsidP="00E77C98">
            <w:pPr>
              <w:pStyle w:val="rowtabella0"/>
              <w:rPr>
                <w:color w:val="002060"/>
              </w:rPr>
            </w:pPr>
            <w:r w:rsidRPr="005A0544">
              <w:rPr>
                <w:color w:val="002060"/>
              </w:rPr>
              <w:t>VIA BRUNO BUOZZI</w:t>
            </w:r>
          </w:p>
        </w:tc>
      </w:tr>
      <w:tr w:rsidR="007D4156" w:rsidRPr="005A0544" w14:paraId="18257A6B" w14:textId="77777777" w:rsidTr="00E77C9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431BAF" w14:textId="77777777" w:rsidR="007D4156" w:rsidRPr="005A0544" w:rsidRDefault="007D4156" w:rsidP="00E77C98">
            <w:pPr>
              <w:pStyle w:val="rowtabella0"/>
              <w:rPr>
                <w:color w:val="002060"/>
              </w:rPr>
            </w:pPr>
            <w:r w:rsidRPr="005A054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9D3E1" w14:textId="77777777" w:rsidR="007D4156" w:rsidRPr="005A0544" w:rsidRDefault="007D4156" w:rsidP="00E77C98">
            <w:pPr>
              <w:pStyle w:val="rowtabella0"/>
              <w:rPr>
                <w:color w:val="002060"/>
              </w:rPr>
            </w:pPr>
            <w:r w:rsidRPr="005A054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22745"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9554F" w14:textId="77777777" w:rsidR="007D4156" w:rsidRPr="005A0544" w:rsidRDefault="007D4156" w:rsidP="00E77C98">
            <w:pPr>
              <w:pStyle w:val="rowtabella0"/>
              <w:rPr>
                <w:color w:val="002060"/>
              </w:rPr>
            </w:pPr>
            <w:r w:rsidRPr="005A0544">
              <w:rPr>
                <w:color w:val="002060"/>
              </w:rPr>
              <w:t>12/03/2023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4AB055" w14:textId="77777777" w:rsidR="007D4156" w:rsidRPr="005A0544" w:rsidRDefault="007D4156" w:rsidP="00E77C98">
            <w:pPr>
              <w:pStyle w:val="rowtabella0"/>
              <w:rPr>
                <w:color w:val="002060"/>
              </w:rPr>
            </w:pPr>
            <w:r w:rsidRPr="005A054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B97CD" w14:textId="77777777" w:rsidR="007D4156" w:rsidRPr="005A0544" w:rsidRDefault="007D4156" w:rsidP="00E77C98">
            <w:pPr>
              <w:pStyle w:val="rowtabella0"/>
              <w:rPr>
                <w:color w:val="002060"/>
              </w:rPr>
            </w:pPr>
            <w:r w:rsidRPr="005A054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B7507" w14:textId="77777777" w:rsidR="007D4156" w:rsidRPr="005A0544" w:rsidRDefault="007D4156" w:rsidP="00E77C98">
            <w:pPr>
              <w:pStyle w:val="rowtabella0"/>
              <w:rPr>
                <w:color w:val="002060"/>
              </w:rPr>
            </w:pPr>
            <w:r w:rsidRPr="005A0544">
              <w:rPr>
                <w:color w:val="002060"/>
              </w:rPr>
              <w:t>VIA GROTTE DI POSATORA 19/A</w:t>
            </w:r>
          </w:p>
        </w:tc>
      </w:tr>
      <w:tr w:rsidR="007D4156" w:rsidRPr="005A0544" w14:paraId="706FBC9C" w14:textId="77777777" w:rsidTr="00E77C9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D60B6C" w14:textId="77777777" w:rsidR="007D4156" w:rsidRPr="005A0544" w:rsidRDefault="007D4156" w:rsidP="00E77C98">
            <w:pPr>
              <w:pStyle w:val="rowtabella0"/>
              <w:rPr>
                <w:color w:val="002060"/>
              </w:rPr>
            </w:pPr>
            <w:r w:rsidRPr="005A054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1230C" w14:textId="77777777" w:rsidR="007D4156" w:rsidRPr="005A0544" w:rsidRDefault="007D4156" w:rsidP="00E77C98">
            <w:pPr>
              <w:pStyle w:val="rowtabella0"/>
              <w:rPr>
                <w:color w:val="002060"/>
              </w:rPr>
            </w:pPr>
            <w:r w:rsidRPr="005A0544">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A6418" w14:textId="77777777" w:rsidR="007D4156" w:rsidRPr="005A0544" w:rsidRDefault="007D4156" w:rsidP="00E77C98">
            <w:pPr>
              <w:pStyle w:val="rowtabella0"/>
              <w:jc w:val="center"/>
              <w:rPr>
                <w:color w:val="002060"/>
              </w:rPr>
            </w:pPr>
            <w:r w:rsidRPr="005A054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EB34D" w14:textId="77777777" w:rsidR="007D4156" w:rsidRPr="005A0544" w:rsidRDefault="007D4156" w:rsidP="00E77C98">
            <w:pPr>
              <w:pStyle w:val="rowtabella0"/>
              <w:rPr>
                <w:color w:val="002060"/>
              </w:rPr>
            </w:pPr>
            <w:r w:rsidRPr="005A0544">
              <w:rPr>
                <w:color w:val="002060"/>
              </w:rPr>
              <w:t>12/03/2023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16EDC" w14:textId="77777777" w:rsidR="007D4156" w:rsidRPr="005A0544" w:rsidRDefault="007D4156" w:rsidP="00E77C98">
            <w:pPr>
              <w:pStyle w:val="rowtabella0"/>
              <w:rPr>
                <w:color w:val="002060"/>
              </w:rPr>
            </w:pPr>
            <w:r w:rsidRPr="005A0544">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6B840" w14:textId="77777777" w:rsidR="007D4156" w:rsidRPr="005A0544" w:rsidRDefault="007D4156" w:rsidP="00E77C98">
            <w:pPr>
              <w:pStyle w:val="rowtabella0"/>
              <w:rPr>
                <w:color w:val="002060"/>
              </w:rPr>
            </w:pPr>
            <w:r w:rsidRPr="005A054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75048" w14:textId="77777777" w:rsidR="007D4156" w:rsidRPr="005A0544" w:rsidRDefault="007D4156" w:rsidP="00E77C98">
            <w:pPr>
              <w:pStyle w:val="rowtabella0"/>
              <w:rPr>
                <w:color w:val="002060"/>
              </w:rPr>
            </w:pPr>
            <w:r w:rsidRPr="005A0544">
              <w:rPr>
                <w:color w:val="002060"/>
              </w:rPr>
              <w:t>VIA B.ROSSI SNC</w:t>
            </w:r>
          </w:p>
        </w:tc>
      </w:tr>
    </w:tbl>
    <w:p w14:paraId="23A9E09C" w14:textId="77777777" w:rsidR="00F47530" w:rsidRPr="00762560" w:rsidRDefault="00F47530" w:rsidP="00F47530">
      <w:pPr>
        <w:pStyle w:val="breakline"/>
        <w:rPr>
          <w:color w:val="002060"/>
        </w:rPr>
      </w:pPr>
    </w:p>
    <w:p w14:paraId="49599564" w14:textId="3B49730F" w:rsidR="00AE48DD" w:rsidRDefault="00AE48DD" w:rsidP="00AE48DD">
      <w:pPr>
        <w:pStyle w:val="breakline"/>
        <w:rPr>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6A301F3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0D60EA">
        <w:rPr>
          <w:rFonts w:ascii="Arial" w:hAnsi="Arial" w:cs="Arial"/>
          <w:b/>
          <w:bCs/>
          <w:color w:val="002060"/>
        </w:rPr>
        <w:t>20</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lastRenderedPageBreak/>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7287FC8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3048F">
        <w:rPr>
          <w:b/>
          <w:color w:val="002060"/>
          <w:u w:val="single"/>
        </w:rPr>
        <w:t>0</w:t>
      </w:r>
      <w:r w:rsidR="00EF0C7A">
        <w:rPr>
          <w:b/>
          <w:color w:val="002060"/>
          <w:u w:val="single"/>
        </w:rPr>
        <w:t>8</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5EC8" w14:textId="77777777" w:rsidR="00882CFC" w:rsidRDefault="00882CFC">
      <w:r>
        <w:separator/>
      </w:r>
    </w:p>
  </w:endnote>
  <w:endnote w:type="continuationSeparator" w:id="0">
    <w:p w14:paraId="50B74BEF" w14:textId="77777777" w:rsidR="00882CFC" w:rsidRDefault="0088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793A0D6"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7809" w14:textId="77777777" w:rsidR="00882CFC" w:rsidRDefault="00882CFC">
      <w:r>
        <w:separator/>
      </w:r>
    </w:p>
  </w:footnote>
  <w:footnote w:type="continuationSeparator" w:id="0">
    <w:p w14:paraId="61531DF2" w14:textId="77777777" w:rsidR="00882CFC" w:rsidRDefault="00882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3"/>
  </w:num>
  <w:num w:numId="3" w16cid:durableId="57946484">
    <w:abstractNumId w:val="1"/>
  </w:num>
  <w:num w:numId="4" w16cid:durableId="84254963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C81"/>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156"/>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CFC"/>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2BB"/>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47530"/>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che.coni.it/notizie/concorso-nazionale-onesti-nello-sport-per-la-s-2022-2023.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sport@pec.governo.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5</TotalTime>
  <Pages>27</Pages>
  <Words>8905</Words>
  <Characters>50759</Characters>
  <Application>Microsoft Office Word</Application>
  <DocSecurity>0</DocSecurity>
  <Lines>422</Lines>
  <Paragraphs>119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59545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2023-03-07T10:10:00Z</cp:lastPrinted>
  <dcterms:created xsi:type="dcterms:W3CDTF">2023-03-07T15:09:00Z</dcterms:created>
  <dcterms:modified xsi:type="dcterms:W3CDTF">2023-03-08T18:03:00Z</dcterms:modified>
</cp:coreProperties>
</file>