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33AE26F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w:t>
            </w:r>
            <w:r w:rsidR="00A60F51">
              <w:rPr>
                <w:rFonts w:ascii="Arial" w:hAnsi="Arial" w:cs="Arial"/>
                <w:color w:val="002060"/>
                <w:sz w:val="40"/>
                <w:szCs w:val="40"/>
              </w:rPr>
              <w:t>1</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A60F51">
              <w:rPr>
                <w:rFonts w:ascii="Arial" w:hAnsi="Arial" w:cs="Arial"/>
                <w:color w:val="002060"/>
                <w:sz w:val="40"/>
                <w:szCs w:val="40"/>
              </w:rPr>
              <w:t>10</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E998A3C"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112EDB38" w14:textId="6B89245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4D9CAD43" w14:textId="73B84EA9"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0EAFCCD8" w14:textId="35BA826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0952245B" w14:textId="0A9954BD"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D4156">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0B017A72" w:rsidR="00C71EB7" w:rsidRPr="00870139" w:rsidRDefault="00C71EB7" w:rsidP="00122193">
      <w:pPr>
        <w:pStyle w:val="LndNormale1"/>
        <w:rPr>
          <w:color w:val="002060"/>
        </w:rPr>
      </w:pPr>
    </w:p>
    <w:p w14:paraId="23BD198D" w14:textId="77777777" w:rsidR="00870139" w:rsidRPr="00870139" w:rsidRDefault="00870139" w:rsidP="00870139">
      <w:pPr>
        <w:pStyle w:val="Nessunaspaziatura"/>
        <w:jc w:val="both"/>
        <w:rPr>
          <w:rFonts w:ascii="Arial" w:hAnsi="Arial" w:cs="Arial"/>
          <w:b/>
          <w:color w:val="002060"/>
          <w:sz w:val="28"/>
          <w:szCs w:val="28"/>
        </w:rPr>
      </w:pPr>
      <w:r w:rsidRPr="00870139">
        <w:rPr>
          <w:rFonts w:ascii="Arial" w:hAnsi="Arial" w:cs="Arial"/>
          <w:b/>
          <w:color w:val="002060"/>
          <w:sz w:val="28"/>
          <w:szCs w:val="28"/>
        </w:rPr>
        <w:t>MINUTO DI RACCOGLIMENTO</w:t>
      </w:r>
    </w:p>
    <w:p w14:paraId="3B04DEFA" w14:textId="77777777" w:rsidR="00870139" w:rsidRDefault="00870139" w:rsidP="00870139">
      <w:pPr>
        <w:rPr>
          <w:rFonts w:ascii="Arial" w:hAnsi="Arial" w:cs="Arial"/>
          <w:color w:val="002060"/>
          <w:sz w:val="22"/>
          <w:szCs w:val="22"/>
        </w:rPr>
      </w:pPr>
    </w:p>
    <w:p w14:paraId="288A002E" w14:textId="527704ED" w:rsidR="00870139" w:rsidRPr="00870139" w:rsidRDefault="00870139" w:rsidP="00870139">
      <w:pPr>
        <w:rPr>
          <w:rFonts w:ascii="Arial" w:hAnsi="Arial" w:cs="Arial"/>
          <w:color w:val="002060"/>
          <w:sz w:val="22"/>
          <w:szCs w:val="22"/>
        </w:rPr>
      </w:pPr>
      <w:r w:rsidRPr="00870139">
        <w:rPr>
          <w:rFonts w:ascii="Arial" w:hAnsi="Arial" w:cs="Arial"/>
          <w:color w:val="002060"/>
          <w:sz w:val="22"/>
          <w:szCs w:val="22"/>
        </w:rPr>
        <w:t>Preso atto delle indicazioni emanate dal Presidente del CONI, la FIGC ha disposto un minuto di raccoglimento in occasione delle gare che si disputeranno nel fine settimana, anticipi e posticipi inclusi di sabato e lunedì, in memoria delle vittime della tragedia accaduta a Cutro.</w:t>
      </w:r>
    </w:p>
    <w:p w14:paraId="5135A2E7" w14:textId="77777777" w:rsidR="00870139" w:rsidRPr="00870139" w:rsidRDefault="00870139" w:rsidP="00870139">
      <w:pPr>
        <w:rPr>
          <w:rFonts w:ascii="Arial" w:hAnsi="Arial" w:cs="Arial"/>
          <w:color w:val="002060"/>
          <w:sz w:val="22"/>
          <w:szCs w:val="22"/>
        </w:rPr>
      </w:pPr>
      <w:r w:rsidRPr="00870139">
        <w:rPr>
          <w:rFonts w:ascii="Arial" w:hAnsi="Arial" w:cs="Arial"/>
          <w:color w:val="002060"/>
          <w:sz w:val="22"/>
          <w:szCs w:val="22"/>
        </w:rPr>
        <w:t>Il minuto di raccoglimento sarà accompagnato dalla lettura del seguente testo:</w:t>
      </w:r>
    </w:p>
    <w:p w14:paraId="11B7489E" w14:textId="4C09A066" w:rsidR="00870139" w:rsidRPr="00870139" w:rsidRDefault="00870139" w:rsidP="00870139">
      <w:pPr>
        <w:rPr>
          <w:rFonts w:ascii="Arial" w:hAnsi="Arial" w:cs="Arial"/>
          <w:b/>
          <w:color w:val="002060"/>
          <w:sz w:val="22"/>
          <w:szCs w:val="22"/>
        </w:rPr>
      </w:pPr>
      <w:r w:rsidRPr="00870139">
        <w:rPr>
          <w:rFonts w:ascii="Arial" w:hAnsi="Arial" w:cs="Arial"/>
          <w:b/>
          <w:color w:val="002060"/>
          <w:sz w:val="22"/>
          <w:szCs w:val="22"/>
        </w:rPr>
        <w:t>“L’Italia onora la memoria delle 72 vittime del naufragio di Cutro con un minuto di silenzio, riflessione e preghiera da condividere attraverso la comunità sportiva e si unisce al dolore dell</w:t>
      </w:r>
      <w:r>
        <w:rPr>
          <w:rFonts w:ascii="Arial" w:hAnsi="Arial" w:cs="Arial"/>
          <w:b/>
          <w:color w:val="002060"/>
          <w:sz w:val="22"/>
          <w:szCs w:val="22"/>
        </w:rPr>
        <w:t xml:space="preserve">e </w:t>
      </w:r>
      <w:r w:rsidRPr="00870139">
        <w:rPr>
          <w:rFonts w:ascii="Arial" w:hAnsi="Arial" w:cs="Arial"/>
          <w:b/>
          <w:color w:val="002060"/>
          <w:sz w:val="22"/>
          <w:szCs w:val="22"/>
        </w:rPr>
        <w:t>loro famiglie e dei loro cari. Il Governo rinnova il suo massimo impegno per contrastare la tratta di esseri umani, tutelare la dignità delle persone e salvare vite umane”.</w:t>
      </w:r>
    </w:p>
    <w:p w14:paraId="52C32707" w14:textId="44EADF5B" w:rsidR="00870139" w:rsidRDefault="00870139" w:rsidP="00122193">
      <w:pPr>
        <w:pStyle w:val="LndNormale1"/>
        <w:rPr>
          <w:color w:val="002060"/>
        </w:rPr>
      </w:pPr>
    </w:p>
    <w:p w14:paraId="01878B4A" w14:textId="77777777" w:rsidR="00870139" w:rsidRPr="00870139" w:rsidRDefault="00870139"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63E1871" w14:textId="157FCA9F" w:rsidR="00F240EA" w:rsidRDefault="00F240EA" w:rsidP="00F336CC">
      <w:pPr>
        <w:rPr>
          <w:rFonts w:ascii="Arial" w:hAnsi="Arial" w:cs="Arial"/>
          <w:color w:val="002060"/>
          <w:sz w:val="22"/>
          <w:szCs w:val="22"/>
        </w:rPr>
      </w:pPr>
    </w:p>
    <w:p w14:paraId="528AAE84" w14:textId="77777777" w:rsidR="00870139" w:rsidRPr="00870139" w:rsidRDefault="00870139" w:rsidP="00870139">
      <w:pPr>
        <w:pStyle w:val="LndNormale1"/>
        <w:rPr>
          <w:b/>
          <w:color w:val="002060"/>
          <w:sz w:val="28"/>
          <w:szCs w:val="28"/>
        </w:rPr>
      </w:pPr>
      <w:r w:rsidRPr="00870139">
        <w:rPr>
          <w:b/>
          <w:color w:val="002060"/>
          <w:sz w:val="28"/>
          <w:szCs w:val="28"/>
        </w:rPr>
        <w:t>CIRCOLARE N. 73 DEL 08.03.2023</w:t>
      </w:r>
    </w:p>
    <w:p w14:paraId="089CEB4A" w14:textId="77777777" w:rsidR="00870139" w:rsidRDefault="00870139" w:rsidP="00870139">
      <w:pPr>
        <w:pStyle w:val="LndNormale1"/>
        <w:rPr>
          <w:color w:val="002060"/>
        </w:rPr>
      </w:pPr>
    </w:p>
    <w:p w14:paraId="2D55ECD9" w14:textId="5DCFD14A" w:rsidR="00870139" w:rsidRPr="00870139" w:rsidRDefault="00870139" w:rsidP="00870139">
      <w:pPr>
        <w:pStyle w:val="LndNormale1"/>
        <w:rPr>
          <w:color w:val="002060"/>
        </w:rPr>
      </w:pPr>
      <w:r w:rsidRPr="00870139">
        <w:rPr>
          <w:color w:val="002060"/>
        </w:rPr>
        <w:t xml:space="preserve">Si pubblica, per opportuna conoscenza, la copia della circolare n. 11-2023 elaborata dal Centro Studi Tributari della L.N.D., avente per oggetto: </w:t>
      </w:r>
    </w:p>
    <w:p w14:paraId="546C1414" w14:textId="77777777" w:rsidR="00870139" w:rsidRPr="00870139" w:rsidRDefault="00870139" w:rsidP="00870139">
      <w:pPr>
        <w:pStyle w:val="Nessunaspaziatura"/>
        <w:jc w:val="both"/>
        <w:rPr>
          <w:rFonts w:ascii="Arial" w:hAnsi="Arial" w:cs="Arial"/>
          <w:b/>
          <w:i/>
          <w:color w:val="002060"/>
        </w:rPr>
      </w:pPr>
      <w:r w:rsidRPr="00870139">
        <w:rPr>
          <w:rFonts w:ascii="Arial" w:hAnsi="Arial" w:cs="Arial"/>
          <w:b/>
          <w:i/>
          <w:color w:val="002060"/>
        </w:rPr>
        <w:lastRenderedPageBreak/>
        <w:t xml:space="preserve">“Testo definitivo del Decreto Legislativo n. 36 del 28 febbraio 2021, coordinato con le modifiche apportate dal D. Lgs. “correttivo” n. 163 del 5 ottobre 2022 e dal D.L. dicembre 2022, n. 198, convertito dalla Legge n. 14 del 24 febbraio 2023 (Milleproroghe)” </w:t>
      </w:r>
    </w:p>
    <w:p w14:paraId="628CE71A" w14:textId="06FB1C7A" w:rsidR="00870139" w:rsidRDefault="00870139" w:rsidP="00F336CC">
      <w:pPr>
        <w:rPr>
          <w:rFonts w:ascii="Arial" w:hAnsi="Arial" w:cs="Arial"/>
          <w:color w:val="002060"/>
          <w:sz w:val="22"/>
          <w:szCs w:val="22"/>
        </w:rPr>
      </w:pPr>
    </w:p>
    <w:p w14:paraId="6A801656" w14:textId="77777777" w:rsidR="00870139" w:rsidRPr="00F240EA" w:rsidRDefault="00870139"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768FBD66" w14:textId="5015F5C9" w:rsidR="006C4C81" w:rsidRPr="00A60F51" w:rsidRDefault="006348B8" w:rsidP="00A60F51">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111FA127" w14:textId="716CF172" w:rsidR="006C4C81" w:rsidRDefault="006C4C81" w:rsidP="006348B8">
      <w:pPr>
        <w:rPr>
          <w:rFonts w:ascii="Arial" w:hAnsi="Arial" w:cs="Arial"/>
          <w:color w:val="002060"/>
          <w:sz w:val="22"/>
          <w:szCs w:val="22"/>
        </w:rPr>
      </w:pPr>
    </w:p>
    <w:p w14:paraId="7B77A3D0" w14:textId="77777777" w:rsidR="00870139" w:rsidRPr="00870139" w:rsidRDefault="00870139" w:rsidP="006348B8">
      <w:pPr>
        <w:rPr>
          <w:rFonts w:ascii="Arial" w:hAnsi="Arial" w:cs="Arial"/>
          <w:color w:val="002060"/>
          <w:sz w:val="22"/>
          <w:szCs w:val="22"/>
        </w:rPr>
      </w:pPr>
    </w:p>
    <w:p w14:paraId="6377020E" w14:textId="77777777" w:rsidR="00870139" w:rsidRPr="00870139" w:rsidRDefault="00870139" w:rsidP="00870139">
      <w:pPr>
        <w:pStyle w:val="LndNormale1"/>
        <w:rPr>
          <w:b/>
          <w:color w:val="002060"/>
          <w:sz w:val="28"/>
          <w:szCs w:val="28"/>
        </w:rPr>
      </w:pPr>
      <w:r w:rsidRPr="00870139">
        <w:rPr>
          <w:b/>
          <w:color w:val="002060"/>
          <w:sz w:val="28"/>
          <w:szCs w:val="28"/>
        </w:rPr>
        <w:t>AUTORIZZAZIONE EX ART. 34/3 N.O.I.F.</w:t>
      </w:r>
    </w:p>
    <w:p w14:paraId="6796C4D3" w14:textId="77777777" w:rsidR="00870139" w:rsidRPr="00870139" w:rsidRDefault="00870139" w:rsidP="00870139">
      <w:pPr>
        <w:pStyle w:val="LndNormale1"/>
        <w:rPr>
          <w:color w:val="002060"/>
        </w:rPr>
      </w:pPr>
    </w:p>
    <w:p w14:paraId="1E09C884" w14:textId="77777777" w:rsidR="00870139" w:rsidRPr="00870139" w:rsidRDefault="00870139" w:rsidP="00870139">
      <w:pPr>
        <w:pStyle w:val="LndNormale1"/>
        <w:rPr>
          <w:color w:val="002060"/>
        </w:rPr>
      </w:pPr>
      <w:r w:rsidRPr="00870139">
        <w:rPr>
          <w:color w:val="002060"/>
        </w:rPr>
        <w:t>Vista la certificazione presentata in conformità all’art. 34/3 delle N.O.I.F. si concede l’autorizzazione prevista al compimento del 14° anno di età per le calciatrici e al 15° anno di età per il seguente calciatore:</w:t>
      </w:r>
    </w:p>
    <w:p w14:paraId="785E3F13" w14:textId="77777777" w:rsidR="00870139" w:rsidRPr="00870139" w:rsidRDefault="00870139" w:rsidP="00870139">
      <w:pPr>
        <w:rPr>
          <w:rFonts w:ascii="Arial" w:hAnsi="Arial" w:cs="Arial"/>
          <w:b/>
          <w:color w:val="002060"/>
          <w:sz w:val="22"/>
          <w:szCs w:val="22"/>
        </w:rPr>
      </w:pPr>
      <w:r w:rsidRPr="00870139">
        <w:rPr>
          <w:rFonts w:ascii="Arial" w:hAnsi="Arial" w:cs="Arial"/>
          <w:b/>
          <w:color w:val="002060"/>
          <w:sz w:val="22"/>
          <w:szCs w:val="22"/>
        </w:rPr>
        <w:t>UBERTINI FEDERICO</w:t>
      </w:r>
      <w:r w:rsidRPr="00870139">
        <w:rPr>
          <w:rFonts w:ascii="Arial" w:hAnsi="Arial" w:cs="Arial"/>
          <w:b/>
          <w:color w:val="002060"/>
          <w:sz w:val="22"/>
          <w:szCs w:val="22"/>
        </w:rPr>
        <w:tab/>
        <w:t>nato 20.09.2007</w:t>
      </w:r>
      <w:r w:rsidRPr="00870139">
        <w:rPr>
          <w:rFonts w:ascii="Arial" w:hAnsi="Arial" w:cs="Arial"/>
          <w:b/>
          <w:color w:val="002060"/>
          <w:sz w:val="22"/>
          <w:szCs w:val="22"/>
        </w:rPr>
        <w:tab/>
        <w:t>A.S. BULDOG T.N.T. LUCREZIA</w:t>
      </w:r>
    </w:p>
    <w:p w14:paraId="69C5C72D" w14:textId="77777777" w:rsidR="00870139" w:rsidRPr="00870139" w:rsidRDefault="00870139" w:rsidP="006348B8">
      <w:pPr>
        <w:rPr>
          <w:color w:val="002060"/>
        </w:rPr>
      </w:pPr>
    </w:p>
    <w:p w14:paraId="03260393" w14:textId="77777777" w:rsidR="006348B8" w:rsidRPr="00870139"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3339AE2" w14:textId="387B34CE" w:rsidR="00F47530" w:rsidRDefault="00F47530" w:rsidP="00F47530">
      <w:pPr>
        <w:pStyle w:val="breakline"/>
        <w:rPr>
          <w:color w:val="002060"/>
        </w:rPr>
      </w:pPr>
    </w:p>
    <w:p w14:paraId="12E29A3A" w14:textId="77777777" w:rsidR="003A1E8E" w:rsidRPr="004E1984" w:rsidRDefault="003A1E8E" w:rsidP="003A1E8E">
      <w:pPr>
        <w:pStyle w:val="titolocampionato0"/>
        <w:shd w:val="clear" w:color="auto" w:fill="CCCCCC"/>
        <w:spacing w:before="80" w:after="40"/>
        <w:rPr>
          <w:color w:val="002060"/>
        </w:rPr>
      </w:pPr>
      <w:r w:rsidRPr="004E1984">
        <w:rPr>
          <w:color w:val="002060"/>
        </w:rPr>
        <w:t>UNDER 17 C5 REGIONALI MASCHILI</w:t>
      </w:r>
    </w:p>
    <w:p w14:paraId="1A4367EF" w14:textId="77777777" w:rsidR="003A1E8E" w:rsidRPr="004E1984" w:rsidRDefault="003A1E8E" w:rsidP="003A1E8E">
      <w:pPr>
        <w:pStyle w:val="titoloprinc0"/>
        <w:rPr>
          <w:color w:val="002060"/>
        </w:rPr>
      </w:pPr>
      <w:r w:rsidRPr="004E1984">
        <w:rPr>
          <w:color w:val="002060"/>
        </w:rPr>
        <w:t>VARIAZIONI AL PROGRAMMA GARE</w:t>
      </w:r>
    </w:p>
    <w:p w14:paraId="26F6EC88" w14:textId="77777777" w:rsidR="003A1E8E" w:rsidRPr="004E1984" w:rsidRDefault="003A1E8E" w:rsidP="003A1E8E">
      <w:pPr>
        <w:pStyle w:val="breakline"/>
        <w:rPr>
          <w:color w:val="002060"/>
        </w:rPr>
      </w:pPr>
    </w:p>
    <w:p w14:paraId="69771749" w14:textId="77777777" w:rsidR="003A1E8E" w:rsidRPr="004E1984" w:rsidRDefault="003A1E8E" w:rsidP="003A1E8E">
      <w:pPr>
        <w:pStyle w:val="breakline"/>
        <w:rPr>
          <w:color w:val="002060"/>
        </w:rPr>
      </w:pPr>
    </w:p>
    <w:p w14:paraId="18C54488" w14:textId="77777777" w:rsidR="003A1E8E" w:rsidRPr="004E1984" w:rsidRDefault="003A1E8E" w:rsidP="003A1E8E">
      <w:pPr>
        <w:pStyle w:val="sottotitolocampionato10"/>
        <w:rPr>
          <w:color w:val="002060"/>
        </w:rPr>
      </w:pPr>
      <w:r w:rsidRPr="004E1984">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E1984" w:rsidRPr="004E1984" w14:paraId="23F9C222" w14:textId="77777777" w:rsidTr="004E19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2D64B" w14:textId="77777777" w:rsidR="003A1E8E" w:rsidRPr="004E1984" w:rsidRDefault="003A1E8E" w:rsidP="00936C16">
            <w:pPr>
              <w:pStyle w:val="headertabella0"/>
              <w:rPr>
                <w:color w:val="002060"/>
              </w:rPr>
            </w:pPr>
            <w:r w:rsidRPr="004E1984">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3E0A0" w14:textId="77777777" w:rsidR="003A1E8E" w:rsidRPr="004E1984" w:rsidRDefault="003A1E8E" w:rsidP="00936C16">
            <w:pPr>
              <w:pStyle w:val="headertabella0"/>
              <w:rPr>
                <w:color w:val="002060"/>
              </w:rPr>
            </w:pPr>
            <w:r w:rsidRPr="004E1984">
              <w:rPr>
                <w:color w:val="002060"/>
              </w:rPr>
              <w:t xml:space="preserve">N° </w:t>
            </w:r>
            <w:proofErr w:type="spellStart"/>
            <w:r w:rsidRPr="004E1984">
              <w:rPr>
                <w:color w:val="002060"/>
              </w:rPr>
              <w:t>Gior</w:t>
            </w:r>
            <w:proofErr w:type="spellEnd"/>
            <w:r w:rsidRPr="004E198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D2ABF" w14:textId="77777777" w:rsidR="003A1E8E" w:rsidRPr="004E1984" w:rsidRDefault="003A1E8E" w:rsidP="00936C16">
            <w:pPr>
              <w:pStyle w:val="headertabella0"/>
              <w:rPr>
                <w:color w:val="002060"/>
              </w:rPr>
            </w:pPr>
            <w:r w:rsidRPr="004E198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DCC4F" w14:textId="77777777" w:rsidR="003A1E8E" w:rsidRPr="004E1984" w:rsidRDefault="003A1E8E" w:rsidP="00936C16">
            <w:pPr>
              <w:pStyle w:val="headertabella0"/>
              <w:rPr>
                <w:color w:val="002060"/>
              </w:rPr>
            </w:pPr>
            <w:r w:rsidRPr="004E198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3D441" w14:textId="77777777" w:rsidR="003A1E8E" w:rsidRPr="004E1984" w:rsidRDefault="003A1E8E" w:rsidP="00936C16">
            <w:pPr>
              <w:pStyle w:val="headertabella0"/>
              <w:rPr>
                <w:color w:val="002060"/>
              </w:rPr>
            </w:pPr>
            <w:r w:rsidRPr="004E1984">
              <w:rPr>
                <w:color w:val="002060"/>
              </w:rPr>
              <w:t xml:space="preserve">Data </w:t>
            </w:r>
            <w:proofErr w:type="spellStart"/>
            <w:r w:rsidRPr="004E1984">
              <w:rPr>
                <w:color w:val="002060"/>
              </w:rPr>
              <w:t>Orig</w:t>
            </w:r>
            <w:proofErr w:type="spellEnd"/>
            <w:r w:rsidRPr="004E198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2AE7B" w14:textId="77777777" w:rsidR="003A1E8E" w:rsidRPr="004E1984" w:rsidRDefault="003A1E8E" w:rsidP="00936C16">
            <w:pPr>
              <w:pStyle w:val="headertabella0"/>
              <w:rPr>
                <w:color w:val="002060"/>
              </w:rPr>
            </w:pPr>
            <w:r w:rsidRPr="004E198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CA20B" w14:textId="77777777" w:rsidR="003A1E8E" w:rsidRPr="004E1984" w:rsidRDefault="003A1E8E" w:rsidP="00936C16">
            <w:pPr>
              <w:pStyle w:val="headertabella0"/>
              <w:rPr>
                <w:color w:val="002060"/>
              </w:rPr>
            </w:pPr>
            <w:r w:rsidRPr="004E1984">
              <w:rPr>
                <w:color w:val="002060"/>
              </w:rPr>
              <w:t xml:space="preserve">Ora </w:t>
            </w:r>
            <w:proofErr w:type="spellStart"/>
            <w:r w:rsidRPr="004E1984">
              <w:rPr>
                <w:color w:val="002060"/>
              </w:rPr>
              <w:t>Orig</w:t>
            </w:r>
            <w:proofErr w:type="spellEnd"/>
            <w:r w:rsidRPr="004E198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12F21" w14:textId="77777777" w:rsidR="003A1E8E" w:rsidRPr="004E1984" w:rsidRDefault="003A1E8E" w:rsidP="00936C16">
            <w:pPr>
              <w:pStyle w:val="headertabella0"/>
              <w:rPr>
                <w:color w:val="002060"/>
              </w:rPr>
            </w:pPr>
            <w:r w:rsidRPr="004E1984">
              <w:rPr>
                <w:color w:val="002060"/>
              </w:rPr>
              <w:t>Impianto</w:t>
            </w:r>
          </w:p>
        </w:tc>
      </w:tr>
      <w:tr w:rsidR="004E1984" w:rsidRPr="004E1984" w14:paraId="50E35C7F" w14:textId="77777777" w:rsidTr="004E19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72DE" w14:textId="77777777" w:rsidR="003A1E8E" w:rsidRPr="004E1984" w:rsidRDefault="003A1E8E" w:rsidP="00936C16">
            <w:pPr>
              <w:pStyle w:val="rowtabella0"/>
              <w:rPr>
                <w:color w:val="002060"/>
                <w:highlight w:val="yellow"/>
              </w:rPr>
            </w:pPr>
            <w:r w:rsidRPr="004E1984">
              <w:rPr>
                <w:color w:val="002060"/>
                <w:highlight w:val="yellow"/>
              </w:rPr>
              <w:t>12/03/2023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9B86" w14:textId="77777777" w:rsidR="003A1E8E" w:rsidRPr="004E1984" w:rsidRDefault="003A1E8E" w:rsidP="00936C16">
            <w:pPr>
              <w:pStyle w:val="rowtabella0"/>
              <w:jc w:val="center"/>
              <w:rPr>
                <w:color w:val="002060"/>
                <w:highlight w:val="yellow"/>
              </w:rPr>
            </w:pPr>
            <w:r w:rsidRPr="004E198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143B" w14:textId="77777777" w:rsidR="003A1E8E" w:rsidRPr="004E1984" w:rsidRDefault="003A1E8E" w:rsidP="00936C16">
            <w:pPr>
              <w:pStyle w:val="rowtabella0"/>
              <w:rPr>
                <w:color w:val="002060"/>
                <w:highlight w:val="yellow"/>
              </w:rPr>
            </w:pPr>
            <w:r w:rsidRPr="004E1984">
              <w:rPr>
                <w:color w:val="002060"/>
                <w:highlight w:val="yellow"/>
              </w:rPr>
              <w:t>SPES VALDASO 1993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1040" w14:textId="77777777" w:rsidR="003A1E8E" w:rsidRPr="004E1984" w:rsidRDefault="003A1E8E" w:rsidP="00936C16">
            <w:pPr>
              <w:pStyle w:val="rowtabella0"/>
              <w:rPr>
                <w:color w:val="002060"/>
                <w:highlight w:val="yellow"/>
              </w:rPr>
            </w:pPr>
            <w:r w:rsidRPr="004E1984">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219F" w14:textId="77777777" w:rsidR="003A1E8E" w:rsidRPr="004E1984" w:rsidRDefault="003A1E8E" w:rsidP="00936C16">
            <w:pPr>
              <w:pStyle w:val="rowtabella0"/>
              <w:rPr>
                <w:color w:val="002060"/>
              </w:rPr>
            </w:pPr>
            <w:r w:rsidRPr="004E1984">
              <w:rPr>
                <w:color w:val="002060"/>
              </w:rPr>
              <w:t>11/03/2023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9758" w14:textId="77777777" w:rsidR="003A1E8E" w:rsidRPr="004E1984" w:rsidRDefault="003A1E8E" w:rsidP="00936C16">
            <w:pPr>
              <w:pStyle w:val="rowtabella0"/>
              <w:jc w:val="center"/>
              <w:rPr>
                <w:color w:val="002060"/>
              </w:rPr>
            </w:pPr>
            <w:r w:rsidRPr="004E1984">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E8DB" w14:textId="77777777" w:rsidR="003A1E8E" w:rsidRPr="004E1984" w:rsidRDefault="003A1E8E" w:rsidP="00936C16">
            <w:pPr>
              <w:pStyle w:val="rowtabella0"/>
              <w:jc w:val="center"/>
              <w:rPr>
                <w:color w:val="002060"/>
              </w:rPr>
            </w:pPr>
            <w:r w:rsidRPr="004E198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E3E3" w14:textId="77777777" w:rsidR="003A1E8E" w:rsidRPr="004E1984" w:rsidRDefault="003A1E8E" w:rsidP="00936C16">
            <w:pPr>
              <w:rPr>
                <w:color w:val="002060"/>
              </w:rPr>
            </w:pPr>
          </w:p>
        </w:tc>
      </w:tr>
    </w:tbl>
    <w:p w14:paraId="3D605698" w14:textId="77777777" w:rsidR="003A1E8E" w:rsidRPr="004E1984" w:rsidRDefault="003A1E8E" w:rsidP="003A1E8E">
      <w:pPr>
        <w:pStyle w:val="breakline"/>
        <w:rPr>
          <w:rFonts w:eastAsiaTheme="minorEastAsia"/>
          <w:color w:val="002060"/>
        </w:rPr>
      </w:pPr>
    </w:p>
    <w:p w14:paraId="33E6D29F" w14:textId="77777777" w:rsidR="003A1E8E" w:rsidRPr="004E1984" w:rsidRDefault="003A1E8E" w:rsidP="003A1E8E">
      <w:pPr>
        <w:pStyle w:val="breakline"/>
        <w:rPr>
          <w:color w:val="002060"/>
        </w:rPr>
      </w:pPr>
    </w:p>
    <w:p w14:paraId="392AE997" w14:textId="77777777" w:rsidR="003A1E8E" w:rsidRPr="004E1984" w:rsidRDefault="003A1E8E" w:rsidP="003A1E8E">
      <w:pPr>
        <w:pStyle w:val="titoloprinc0"/>
        <w:rPr>
          <w:color w:val="002060"/>
        </w:rPr>
      </w:pPr>
      <w:r w:rsidRPr="004E1984">
        <w:rPr>
          <w:color w:val="002060"/>
        </w:rPr>
        <w:t>RISULTATI</w:t>
      </w:r>
    </w:p>
    <w:p w14:paraId="3E5018CD" w14:textId="77777777" w:rsidR="003A1E8E" w:rsidRPr="004E1984" w:rsidRDefault="003A1E8E" w:rsidP="003A1E8E">
      <w:pPr>
        <w:pStyle w:val="breakline"/>
        <w:rPr>
          <w:color w:val="002060"/>
        </w:rPr>
      </w:pPr>
    </w:p>
    <w:p w14:paraId="21D44D3C" w14:textId="77777777" w:rsidR="003A1E8E" w:rsidRPr="004E1984" w:rsidRDefault="003A1E8E" w:rsidP="003A1E8E">
      <w:pPr>
        <w:pStyle w:val="sottotitolocampionato10"/>
        <w:rPr>
          <w:color w:val="002060"/>
        </w:rPr>
      </w:pPr>
      <w:r w:rsidRPr="004E1984">
        <w:rPr>
          <w:color w:val="002060"/>
        </w:rPr>
        <w:t>RISULTATI UFFICIALI GARE DEL 10/03/2023</w:t>
      </w:r>
    </w:p>
    <w:p w14:paraId="68A3CBB0" w14:textId="77777777" w:rsidR="003A1E8E" w:rsidRPr="004E1984" w:rsidRDefault="003A1E8E" w:rsidP="004E1984">
      <w:pPr>
        <w:pStyle w:val="sottotitolocampionato20"/>
        <w:spacing w:before="0" w:beforeAutospacing="0" w:after="0" w:afterAutospacing="0"/>
        <w:rPr>
          <w:rFonts w:ascii="Arial" w:hAnsi="Arial" w:cs="Arial"/>
          <w:color w:val="002060"/>
          <w:sz w:val="20"/>
          <w:szCs w:val="20"/>
        </w:rPr>
      </w:pPr>
      <w:r w:rsidRPr="004E1984">
        <w:rPr>
          <w:rFonts w:ascii="Arial" w:hAnsi="Arial" w:cs="Arial"/>
          <w:color w:val="002060"/>
          <w:sz w:val="20"/>
          <w:szCs w:val="20"/>
        </w:rPr>
        <w:t>Si trascrivono qui di seguito i risultati ufficiali delle gare disputate</w:t>
      </w:r>
    </w:p>
    <w:p w14:paraId="6ECA176B" w14:textId="77777777" w:rsidR="003A1E8E" w:rsidRPr="004E1984" w:rsidRDefault="003A1E8E" w:rsidP="003A1E8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1984" w:rsidRPr="004E1984" w14:paraId="666678C8" w14:textId="77777777" w:rsidTr="00936C1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1984" w:rsidRPr="004E1984" w14:paraId="1D0BF97B" w14:textId="77777777" w:rsidTr="00936C1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16712" w14:textId="77777777" w:rsidR="003A1E8E" w:rsidRPr="004E1984" w:rsidRDefault="003A1E8E" w:rsidP="00936C16">
                  <w:pPr>
                    <w:pStyle w:val="headertabella0"/>
                    <w:rPr>
                      <w:color w:val="002060"/>
                    </w:rPr>
                  </w:pPr>
                  <w:r w:rsidRPr="004E1984">
                    <w:rPr>
                      <w:color w:val="002060"/>
                    </w:rPr>
                    <w:t>GIRONE SA - 4 Giornata - A</w:t>
                  </w:r>
                </w:p>
              </w:tc>
            </w:tr>
            <w:tr w:rsidR="004E1984" w:rsidRPr="004E1984" w14:paraId="2981D0F3" w14:textId="77777777" w:rsidTr="00936C16">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6E9249" w14:textId="77777777" w:rsidR="003A1E8E" w:rsidRPr="004E1984" w:rsidRDefault="003A1E8E" w:rsidP="00936C16">
                  <w:pPr>
                    <w:pStyle w:val="rowtabella0"/>
                    <w:rPr>
                      <w:color w:val="002060"/>
                    </w:rPr>
                  </w:pPr>
                  <w:r w:rsidRPr="004E1984">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EF9F8" w14:textId="77777777" w:rsidR="003A1E8E" w:rsidRPr="004E1984" w:rsidRDefault="003A1E8E" w:rsidP="00936C16">
                  <w:pPr>
                    <w:pStyle w:val="rowtabella0"/>
                    <w:rPr>
                      <w:color w:val="002060"/>
                    </w:rPr>
                  </w:pPr>
                  <w:r w:rsidRPr="004E1984">
                    <w:rPr>
                      <w:color w:val="002060"/>
                    </w:rPr>
                    <w:t>- ETA BETA FOOTBALL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89E40" w14:textId="77777777" w:rsidR="003A1E8E" w:rsidRPr="004E1984" w:rsidRDefault="003A1E8E" w:rsidP="00936C16">
                  <w:pPr>
                    <w:pStyle w:val="rowtabella0"/>
                    <w:jc w:val="center"/>
                    <w:rPr>
                      <w:color w:val="002060"/>
                    </w:rPr>
                  </w:pPr>
                  <w:r w:rsidRPr="004E1984">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BBA2B" w14:textId="77777777" w:rsidR="003A1E8E" w:rsidRPr="004E1984" w:rsidRDefault="003A1E8E" w:rsidP="00936C16">
                  <w:pPr>
                    <w:pStyle w:val="rowtabella0"/>
                    <w:jc w:val="center"/>
                    <w:rPr>
                      <w:color w:val="002060"/>
                    </w:rPr>
                  </w:pPr>
                  <w:r w:rsidRPr="004E1984">
                    <w:rPr>
                      <w:color w:val="002060"/>
                    </w:rPr>
                    <w:t> </w:t>
                  </w:r>
                </w:p>
              </w:tc>
            </w:tr>
          </w:tbl>
          <w:p w14:paraId="7439BF22" w14:textId="77777777" w:rsidR="003A1E8E" w:rsidRPr="004E1984" w:rsidRDefault="003A1E8E" w:rsidP="00936C16">
            <w:pPr>
              <w:rPr>
                <w:color w:val="002060"/>
              </w:rPr>
            </w:pPr>
          </w:p>
        </w:tc>
      </w:tr>
    </w:tbl>
    <w:p w14:paraId="04346D32" w14:textId="77777777" w:rsidR="003A1E8E" w:rsidRPr="004E1984" w:rsidRDefault="003A1E8E" w:rsidP="003A1E8E">
      <w:pPr>
        <w:pStyle w:val="breakline"/>
        <w:rPr>
          <w:rFonts w:eastAsiaTheme="minorEastAsia"/>
          <w:color w:val="002060"/>
        </w:rPr>
      </w:pPr>
    </w:p>
    <w:p w14:paraId="6A4DD727" w14:textId="77777777" w:rsidR="003A1E8E" w:rsidRPr="004E1984" w:rsidRDefault="003A1E8E" w:rsidP="003A1E8E">
      <w:pPr>
        <w:pStyle w:val="breakline"/>
        <w:rPr>
          <w:color w:val="002060"/>
        </w:rPr>
      </w:pPr>
    </w:p>
    <w:p w14:paraId="4743D1A7" w14:textId="77777777" w:rsidR="003A1E8E" w:rsidRPr="004E1984" w:rsidRDefault="003A1E8E" w:rsidP="003A1E8E">
      <w:pPr>
        <w:pStyle w:val="titoloprinc0"/>
        <w:rPr>
          <w:color w:val="002060"/>
        </w:rPr>
      </w:pPr>
      <w:r w:rsidRPr="004E1984">
        <w:rPr>
          <w:color w:val="002060"/>
        </w:rPr>
        <w:t>GIUDICE SPORTIVO</w:t>
      </w:r>
    </w:p>
    <w:p w14:paraId="0FCECF62" w14:textId="77777777" w:rsidR="003A1E8E" w:rsidRPr="004E1984" w:rsidRDefault="003A1E8E" w:rsidP="003A1E8E">
      <w:pPr>
        <w:pStyle w:val="diffida"/>
        <w:rPr>
          <w:color w:val="002060"/>
        </w:rPr>
      </w:pPr>
      <w:r w:rsidRPr="004E1984">
        <w:rPr>
          <w:color w:val="002060"/>
        </w:rPr>
        <w:t>Il Giudice Sportivo Avv. Agnese Lazzaretti, con l'assistenza del segretario Angelo Castellana, nella seduta del 10/03/2023, ha adottato le decisioni che di seguito integralmente si riportano:</w:t>
      </w:r>
    </w:p>
    <w:p w14:paraId="0BF6A2AB" w14:textId="77777777" w:rsidR="003A1E8E" w:rsidRPr="004E1984" w:rsidRDefault="003A1E8E" w:rsidP="003A1E8E">
      <w:pPr>
        <w:pStyle w:val="titolo10"/>
        <w:rPr>
          <w:color w:val="002060"/>
        </w:rPr>
      </w:pPr>
      <w:r w:rsidRPr="004E1984">
        <w:rPr>
          <w:color w:val="002060"/>
        </w:rPr>
        <w:t xml:space="preserve">GARE DEL 10/ 3/2023 </w:t>
      </w:r>
    </w:p>
    <w:p w14:paraId="0FCB3937" w14:textId="77777777" w:rsidR="003A1E8E" w:rsidRPr="004E1984" w:rsidRDefault="003A1E8E" w:rsidP="003A1E8E">
      <w:pPr>
        <w:pStyle w:val="titolo7a"/>
        <w:rPr>
          <w:color w:val="002060"/>
        </w:rPr>
      </w:pPr>
      <w:r w:rsidRPr="004E1984">
        <w:rPr>
          <w:color w:val="002060"/>
        </w:rPr>
        <w:t xml:space="preserve">PROVVEDIMENTI DISCIPLINARI </w:t>
      </w:r>
    </w:p>
    <w:p w14:paraId="025EA436" w14:textId="77777777" w:rsidR="003A1E8E" w:rsidRPr="004E1984" w:rsidRDefault="003A1E8E" w:rsidP="003A1E8E">
      <w:pPr>
        <w:pStyle w:val="titolo7b0"/>
        <w:rPr>
          <w:color w:val="002060"/>
        </w:rPr>
      </w:pPr>
      <w:r w:rsidRPr="004E1984">
        <w:rPr>
          <w:color w:val="002060"/>
        </w:rPr>
        <w:t xml:space="preserve">In base alle risultanze degli atti ufficiali sono state deliberate le seguenti sanzioni disciplinari. </w:t>
      </w:r>
    </w:p>
    <w:p w14:paraId="03CE6C0F" w14:textId="77777777" w:rsidR="003A1E8E" w:rsidRPr="004E1984" w:rsidRDefault="003A1E8E" w:rsidP="003A1E8E">
      <w:pPr>
        <w:pStyle w:val="titolo30"/>
        <w:rPr>
          <w:color w:val="002060"/>
        </w:rPr>
      </w:pPr>
      <w:r w:rsidRPr="004E1984">
        <w:rPr>
          <w:color w:val="002060"/>
        </w:rPr>
        <w:t xml:space="preserve">CALCIATORI NON ESPULSI </w:t>
      </w:r>
    </w:p>
    <w:p w14:paraId="21143706" w14:textId="77777777" w:rsidR="003A1E8E" w:rsidRPr="004E1984" w:rsidRDefault="003A1E8E" w:rsidP="003A1E8E">
      <w:pPr>
        <w:pStyle w:val="titolo20"/>
        <w:rPr>
          <w:color w:val="002060"/>
        </w:rPr>
      </w:pPr>
      <w:r w:rsidRPr="004E198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1984" w:rsidRPr="004E1984" w14:paraId="4A1497F6" w14:textId="77777777" w:rsidTr="00936C16">
        <w:tc>
          <w:tcPr>
            <w:tcW w:w="2200" w:type="dxa"/>
            <w:tcMar>
              <w:top w:w="20" w:type="dxa"/>
              <w:left w:w="20" w:type="dxa"/>
              <w:bottom w:w="20" w:type="dxa"/>
              <w:right w:w="20" w:type="dxa"/>
            </w:tcMar>
            <w:vAlign w:val="center"/>
            <w:hideMark/>
          </w:tcPr>
          <w:p w14:paraId="1F8F94CC" w14:textId="77777777" w:rsidR="003A1E8E" w:rsidRPr="004E1984" w:rsidRDefault="003A1E8E" w:rsidP="00936C16">
            <w:pPr>
              <w:pStyle w:val="movimento"/>
              <w:rPr>
                <w:color w:val="002060"/>
              </w:rPr>
            </w:pPr>
            <w:r w:rsidRPr="004E1984">
              <w:rPr>
                <w:color w:val="002060"/>
              </w:rPr>
              <w:t>SCOGNAMIGLIO LORENZO</w:t>
            </w:r>
          </w:p>
        </w:tc>
        <w:tc>
          <w:tcPr>
            <w:tcW w:w="2200" w:type="dxa"/>
            <w:tcMar>
              <w:top w:w="20" w:type="dxa"/>
              <w:left w:w="20" w:type="dxa"/>
              <w:bottom w:w="20" w:type="dxa"/>
              <w:right w:w="20" w:type="dxa"/>
            </w:tcMar>
            <w:vAlign w:val="center"/>
            <w:hideMark/>
          </w:tcPr>
          <w:p w14:paraId="624C2678" w14:textId="77777777" w:rsidR="003A1E8E" w:rsidRPr="004E1984" w:rsidRDefault="003A1E8E" w:rsidP="00936C16">
            <w:pPr>
              <w:pStyle w:val="movimento2"/>
              <w:rPr>
                <w:color w:val="002060"/>
              </w:rPr>
            </w:pPr>
            <w:r w:rsidRPr="004E1984">
              <w:rPr>
                <w:color w:val="002060"/>
              </w:rPr>
              <w:t xml:space="preserve">(ETA BETA FOOTBALL) </w:t>
            </w:r>
          </w:p>
        </w:tc>
        <w:tc>
          <w:tcPr>
            <w:tcW w:w="800" w:type="dxa"/>
            <w:tcMar>
              <w:top w:w="20" w:type="dxa"/>
              <w:left w:w="20" w:type="dxa"/>
              <w:bottom w:w="20" w:type="dxa"/>
              <w:right w:w="20" w:type="dxa"/>
            </w:tcMar>
            <w:vAlign w:val="center"/>
            <w:hideMark/>
          </w:tcPr>
          <w:p w14:paraId="1E6CAF50" w14:textId="77777777" w:rsidR="003A1E8E" w:rsidRPr="004E1984" w:rsidRDefault="003A1E8E" w:rsidP="00936C16">
            <w:pPr>
              <w:pStyle w:val="movimento"/>
              <w:rPr>
                <w:color w:val="002060"/>
              </w:rPr>
            </w:pPr>
            <w:r w:rsidRPr="004E1984">
              <w:rPr>
                <w:color w:val="002060"/>
              </w:rPr>
              <w:t> </w:t>
            </w:r>
          </w:p>
        </w:tc>
        <w:tc>
          <w:tcPr>
            <w:tcW w:w="2200" w:type="dxa"/>
            <w:tcMar>
              <w:top w:w="20" w:type="dxa"/>
              <w:left w:w="20" w:type="dxa"/>
              <w:bottom w:w="20" w:type="dxa"/>
              <w:right w:w="20" w:type="dxa"/>
            </w:tcMar>
            <w:vAlign w:val="center"/>
            <w:hideMark/>
          </w:tcPr>
          <w:p w14:paraId="4A8E4676" w14:textId="77777777" w:rsidR="003A1E8E" w:rsidRPr="004E1984" w:rsidRDefault="003A1E8E" w:rsidP="00936C16">
            <w:pPr>
              <w:pStyle w:val="movimento"/>
              <w:rPr>
                <w:color w:val="002060"/>
              </w:rPr>
            </w:pPr>
            <w:r w:rsidRPr="004E1984">
              <w:rPr>
                <w:color w:val="002060"/>
              </w:rPr>
              <w:t> </w:t>
            </w:r>
          </w:p>
        </w:tc>
        <w:tc>
          <w:tcPr>
            <w:tcW w:w="2200" w:type="dxa"/>
            <w:tcMar>
              <w:top w:w="20" w:type="dxa"/>
              <w:left w:w="20" w:type="dxa"/>
              <w:bottom w:w="20" w:type="dxa"/>
              <w:right w:w="20" w:type="dxa"/>
            </w:tcMar>
            <w:vAlign w:val="center"/>
            <w:hideMark/>
          </w:tcPr>
          <w:p w14:paraId="4F31F1C3" w14:textId="77777777" w:rsidR="003A1E8E" w:rsidRPr="004E1984" w:rsidRDefault="003A1E8E" w:rsidP="00936C16">
            <w:pPr>
              <w:pStyle w:val="movimento2"/>
              <w:rPr>
                <w:color w:val="002060"/>
              </w:rPr>
            </w:pPr>
            <w:r w:rsidRPr="004E1984">
              <w:rPr>
                <w:color w:val="002060"/>
              </w:rPr>
              <w:t> </w:t>
            </w:r>
          </w:p>
        </w:tc>
      </w:tr>
    </w:tbl>
    <w:p w14:paraId="13169535" w14:textId="77777777" w:rsidR="003A1E8E" w:rsidRPr="004E1984" w:rsidRDefault="003A1E8E" w:rsidP="003A1E8E">
      <w:pPr>
        <w:pStyle w:val="titolo20"/>
        <w:rPr>
          <w:rFonts w:eastAsiaTheme="minorEastAsia"/>
          <w:color w:val="002060"/>
        </w:rPr>
      </w:pPr>
      <w:r w:rsidRPr="004E198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1984" w:rsidRPr="004E1984" w14:paraId="4C996599" w14:textId="77777777" w:rsidTr="00936C16">
        <w:tc>
          <w:tcPr>
            <w:tcW w:w="2200" w:type="dxa"/>
            <w:tcMar>
              <w:top w:w="20" w:type="dxa"/>
              <w:left w:w="20" w:type="dxa"/>
              <w:bottom w:w="20" w:type="dxa"/>
              <w:right w:w="20" w:type="dxa"/>
            </w:tcMar>
            <w:vAlign w:val="center"/>
            <w:hideMark/>
          </w:tcPr>
          <w:p w14:paraId="6466C7C0" w14:textId="77777777" w:rsidR="003A1E8E" w:rsidRPr="004E1984" w:rsidRDefault="003A1E8E" w:rsidP="00936C16">
            <w:pPr>
              <w:pStyle w:val="movimento"/>
              <w:rPr>
                <w:color w:val="002060"/>
              </w:rPr>
            </w:pPr>
            <w:r w:rsidRPr="004E1984">
              <w:rPr>
                <w:color w:val="002060"/>
              </w:rPr>
              <w:t>PROCOPIO ALESSANDRO</w:t>
            </w:r>
          </w:p>
        </w:tc>
        <w:tc>
          <w:tcPr>
            <w:tcW w:w="2200" w:type="dxa"/>
            <w:tcMar>
              <w:top w:w="20" w:type="dxa"/>
              <w:left w:w="20" w:type="dxa"/>
              <w:bottom w:w="20" w:type="dxa"/>
              <w:right w:w="20" w:type="dxa"/>
            </w:tcMar>
            <w:vAlign w:val="center"/>
            <w:hideMark/>
          </w:tcPr>
          <w:p w14:paraId="560A051D" w14:textId="77777777" w:rsidR="003A1E8E" w:rsidRPr="004E1984" w:rsidRDefault="003A1E8E" w:rsidP="00936C16">
            <w:pPr>
              <w:pStyle w:val="movimento2"/>
              <w:rPr>
                <w:color w:val="002060"/>
              </w:rPr>
            </w:pPr>
            <w:r w:rsidRPr="004E1984">
              <w:rPr>
                <w:color w:val="002060"/>
              </w:rPr>
              <w:t xml:space="preserve">(BULDOG T.N.T. LUCREZIA) </w:t>
            </w:r>
          </w:p>
        </w:tc>
        <w:tc>
          <w:tcPr>
            <w:tcW w:w="800" w:type="dxa"/>
            <w:tcMar>
              <w:top w:w="20" w:type="dxa"/>
              <w:left w:w="20" w:type="dxa"/>
              <w:bottom w:w="20" w:type="dxa"/>
              <w:right w:w="20" w:type="dxa"/>
            </w:tcMar>
            <w:vAlign w:val="center"/>
            <w:hideMark/>
          </w:tcPr>
          <w:p w14:paraId="597306BF" w14:textId="77777777" w:rsidR="003A1E8E" w:rsidRPr="004E1984" w:rsidRDefault="003A1E8E" w:rsidP="00936C16">
            <w:pPr>
              <w:pStyle w:val="movimento"/>
              <w:rPr>
                <w:color w:val="002060"/>
              </w:rPr>
            </w:pPr>
            <w:r w:rsidRPr="004E1984">
              <w:rPr>
                <w:color w:val="002060"/>
              </w:rPr>
              <w:t> </w:t>
            </w:r>
          </w:p>
        </w:tc>
        <w:tc>
          <w:tcPr>
            <w:tcW w:w="2200" w:type="dxa"/>
            <w:tcMar>
              <w:top w:w="20" w:type="dxa"/>
              <w:left w:w="20" w:type="dxa"/>
              <w:bottom w:w="20" w:type="dxa"/>
              <w:right w:w="20" w:type="dxa"/>
            </w:tcMar>
            <w:vAlign w:val="center"/>
            <w:hideMark/>
          </w:tcPr>
          <w:p w14:paraId="2CD6A5BB" w14:textId="77777777" w:rsidR="003A1E8E" w:rsidRPr="004E1984" w:rsidRDefault="003A1E8E" w:rsidP="00936C16">
            <w:pPr>
              <w:pStyle w:val="movimento"/>
              <w:rPr>
                <w:color w:val="002060"/>
              </w:rPr>
            </w:pPr>
            <w:r w:rsidRPr="004E1984">
              <w:rPr>
                <w:color w:val="002060"/>
              </w:rPr>
              <w:t> </w:t>
            </w:r>
          </w:p>
        </w:tc>
        <w:tc>
          <w:tcPr>
            <w:tcW w:w="2200" w:type="dxa"/>
            <w:tcMar>
              <w:top w:w="20" w:type="dxa"/>
              <w:left w:w="20" w:type="dxa"/>
              <w:bottom w:w="20" w:type="dxa"/>
              <w:right w:w="20" w:type="dxa"/>
            </w:tcMar>
            <w:vAlign w:val="center"/>
            <w:hideMark/>
          </w:tcPr>
          <w:p w14:paraId="41A0B054" w14:textId="77777777" w:rsidR="003A1E8E" w:rsidRPr="004E1984" w:rsidRDefault="003A1E8E" w:rsidP="00936C16">
            <w:pPr>
              <w:pStyle w:val="movimento2"/>
              <w:rPr>
                <w:color w:val="002060"/>
              </w:rPr>
            </w:pPr>
            <w:r w:rsidRPr="004E1984">
              <w:rPr>
                <w:color w:val="002060"/>
              </w:rPr>
              <w:t> </w:t>
            </w:r>
          </w:p>
        </w:tc>
      </w:tr>
    </w:tbl>
    <w:p w14:paraId="33DB8BAE" w14:textId="77777777" w:rsidR="003A1E8E" w:rsidRPr="004E1984" w:rsidRDefault="003A1E8E" w:rsidP="003A1E8E">
      <w:pPr>
        <w:pStyle w:val="titolo20"/>
        <w:rPr>
          <w:rFonts w:eastAsiaTheme="minorEastAsia"/>
          <w:color w:val="002060"/>
        </w:rPr>
      </w:pPr>
      <w:r w:rsidRPr="004E198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1984" w:rsidRPr="004E1984" w14:paraId="3E0A727D" w14:textId="77777777" w:rsidTr="00936C16">
        <w:tc>
          <w:tcPr>
            <w:tcW w:w="2200" w:type="dxa"/>
            <w:tcMar>
              <w:top w:w="20" w:type="dxa"/>
              <w:left w:w="20" w:type="dxa"/>
              <w:bottom w:w="20" w:type="dxa"/>
              <w:right w:w="20" w:type="dxa"/>
            </w:tcMar>
            <w:vAlign w:val="center"/>
            <w:hideMark/>
          </w:tcPr>
          <w:p w14:paraId="088A57AC" w14:textId="77777777" w:rsidR="003A1E8E" w:rsidRPr="004E1984" w:rsidRDefault="003A1E8E" w:rsidP="00936C16">
            <w:pPr>
              <w:pStyle w:val="movimento"/>
              <w:rPr>
                <w:color w:val="002060"/>
              </w:rPr>
            </w:pPr>
            <w:r w:rsidRPr="004E1984">
              <w:rPr>
                <w:color w:val="002060"/>
              </w:rPr>
              <w:t>FALCIONI SIMONE</w:t>
            </w:r>
          </w:p>
        </w:tc>
        <w:tc>
          <w:tcPr>
            <w:tcW w:w="2200" w:type="dxa"/>
            <w:tcMar>
              <w:top w:w="20" w:type="dxa"/>
              <w:left w:w="20" w:type="dxa"/>
              <w:bottom w:w="20" w:type="dxa"/>
              <w:right w:w="20" w:type="dxa"/>
            </w:tcMar>
            <w:vAlign w:val="center"/>
            <w:hideMark/>
          </w:tcPr>
          <w:p w14:paraId="3E522392" w14:textId="77777777" w:rsidR="003A1E8E" w:rsidRPr="004E1984" w:rsidRDefault="003A1E8E" w:rsidP="00936C16">
            <w:pPr>
              <w:pStyle w:val="movimento2"/>
              <w:rPr>
                <w:color w:val="002060"/>
              </w:rPr>
            </w:pPr>
            <w:r w:rsidRPr="004E1984">
              <w:rPr>
                <w:color w:val="002060"/>
              </w:rPr>
              <w:t xml:space="preserve">(ETA BETA FOOTBALL) </w:t>
            </w:r>
          </w:p>
        </w:tc>
        <w:tc>
          <w:tcPr>
            <w:tcW w:w="800" w:type="dxa"/>
            <w:tcMar>
              <w:top w:w="20" w:type="dxa"/>
              <w:left w:w="20" w:type="dxa"/>
              <w:bottom w:w="20" w:type="dxa"/>
              <w:right w:w="20" w:type="dxa"/>
            </w:tcMar>
            <w:vAlign w:val="center"/>
            <w:hideMark/>
          </w:tcPr>
          <w:p w14:paraId="702B79D1" w14:textId="77777777" w:rsidR="003A1E8E" w:rsidRPr="004E1984" w:rsidRDefault="003A1E8E" w:rsidP="00936C16">
            <w:pPr>
              <w:pStyle w:val="movimento"/>
              <w:rPr>
                <w:color w:val="002060"/>
              </w:rPr>
            </w:pPr>
            <w:r w:rsidRPr="004E1984">
              <w:rPr>
                <w:color w:val="002060"/>
              </w:rPr>
              <w:t> </w:t>
            </w:r>
          </w:p>
        </w:tc>
        <w:tc>
          <w:tcPr>
            <w:tcW w:w="2200" w:type="dxa"/>
            <w:tcMar>
              <w:top w:w="20" w:type="dxa"/>
              <w:left w:w="20" w:type="dxa"/>
              <w:bottom w:w="20" w:type="dxa"/>
              <w:right w:w="20" w:type="dxa"/>
            </w:tcMar>
            <w:vAlign w:val="center"/>
            <w:hideMark/>
          </w:tcPr>
          <w:p w14:paraId="4EED48B3" w14:textId="77777777" w:rsidR="003A1E8E" w:rsidRPr="004E1984" w:rsidRDefault="003A1E8E" w:rsidP="00936C16">
            <w:pPr>
              <w:pStyle w:val="movimento"/>
              <w:rPr>
                <w:color w:val="002060"/>
              </w:rPr>
            </w:pPr>
            <w:r w:rsidRPr="004E1984">
              <w:rPr>
                <w:color w:val="002060"/>
              </w:rPr>
              <w:t> </w:t>
            </w:r>
          </w:p>
        </w:tc>
        <w:tc>
          <w:tcPr>
            <w:tcW w:w="2200" w:type="dxa"/>
            <w:tcMar>
              <w:top w:w="20" w:type="dxa"/>
              <w:left w:w="20" w:type="dxa"/>
              <w:bottom w:w="20" w:type="dxa"/>
              <w:right w:w="20" w:type="dxa"/>
            </w:tcMar>
            <w:vAlign w:val="center"/>
            <w:hideMark/>
          </w:tcPr>
          <w:p w14:paraId="000AEBF3" w14:textId="77777777" w:rsidR="003A1E8E" w:rsidRPr="004E1984" w:rsidRDefault="003A1E8E" w:rsidP="00936C16">
            <w:pPr>
              <w:pStyle w:val="movimento2"/>
              <w:rPr>
                <w:color w:val="002060"/>
              </w:rPr>
            </w:pPr>
            <w:r w:rsidRPr="004E1984">
              <w:rPr>
                <w:color w:val="002060"/>
              </w:rPr>
              <w:t> </w:t>
            </w:r>
          </w:p>
        </w:tc>
      </w:tr>
    </w:tbl>
    <w:p w14:paraId="31D6FB81" w14:textId="1B563877" w:rsidR="003A1E8E" w:rsidRPr="004E1984" w:rsidRDefault="003A1E8E" w:rsidP="003A1E8E">
      <w:pPr>
        <w:pStyle w:val="breakline"/>
        <w:rPr>
          <w:rFonts w:eastAsiaTheme="minorEastAsia"/>
          <w:color w:val="002060"/>
        </w:rPr>
      </w:pPr>
    </w:p>
    <w:p w14:paraId="6761A46B" w14:textId="77777777" w:rsidR="004E1984" w:rsidRPr="004E1984" w:rsidRDefault="004E1984" w:rsidP="004E1984">
      <w:pPr>
        <w:jc w:val="center"/>
        <w:rPr>
          <w:rFonts w:ascii="Arial" w:hAnsi="Arial" w:cs="Arial"/>
          <w:noProof/>
          <w:color w:val="002060"/>
          <w:sz w:val="22"/>
          <w:szCs w:val="22"/>
        </w:rPr>
      </w:pPr>
      <w:r w:rsidRPr="004E1984">
        <w:rPr>
          <w:rFonts w:ascii="Arial" w:hAnsi="Arial" w:cs="Arial"/>
          <w:noProof/>
          <w:color w:val="002060"/>
          <w:sz w:val="22"/>
          <w:szCs w:val="22"/>
        </w:rPr>
        <w:t>F.to IL SEGRETARIO                                   F.to IL GIUDICE SPORTIVO</w:t>
      </w:r>
    </w:p>
    <w:p w14:paraId="27ED8DF1" w14:textId="77777777" w:rsidR="004E1984" w:rsidRPr="004E1984" w:rsidRDefault="004E1984" w:rsidP="004E1984">
      <w:pPr>
        <w:pStyle w:val="breakline"/>
        <w:rPr>
          <w:rFonts w:eastAsiaTheme="minorEastAsia"/>
          <w:color w:val="002060"/>
        </w:rPr>
      </w:pPr>
      <w:r w:rsidRPr="004E1984">
        <w:rPr>
          <w:rFonts w:ascii="Arial" w:hAnsi="Arial" w:cs="Arial"/>
          <w:noProof/>
          <w:color w:val="002060"/>
          <w:sz w:val="22"/>
          <w:szCs w:val="22"/>
        </w:rPr>
        <w:t xml:space="preserve">                         Angelo Castellana        </w:t>
      </w:r>
      <w:r w:rsidRPr="004E1984">
        <w:rPr>
          <w:rFonts w:ascii="Arial" w:hAnsi="Arial" w:cs="Arial"/>
          <w:noProof/>
          <w:color w:val="002060"/>
          <w:sz w:val="22"/>
          <w:szCs w:val="22"/>
        </w:rPr>
        <w:tab/>
        <w:t xml:space="preserve">                                Agnese Lazzaretti</w:t>
      </w:r>
    </w:p>
    <w:p w14:paraId="55C0FAC8" w14:textId="77777777" w:rsidR="004E1984" w:rsidRPr="004E1984" w:rsidRDefault="004E1984" w:rsidP="003A1E8E">
      <w:pPr>
        <w:pStyle w:val="breakline"/>
        <w:rPr>
          <w:rFonts w:eastAsiaTheme="minorEastAsia"/>
          <w:color w:val="002060"/>
        </w:rPr>
      </w:pPr>
    </w:p>
    <w:p w14:paraId="1F7B6007" w14:textId="77777777" w:rsidR="003A1E8E" w:rsidRPr="004E1984" w:rsidRDefault="003A1E8E" w:rsidP="003A1E8E">
      <w:pPr>
        <w:pStyle w:val="titoloprinc0"/>
        <w:rPr>
          <w:color w:val="002060"/>
        </w:rPr>
      </w:pPr>
      <w:r w:rsidRPr="004E1984">
        <w:rPr>
          <w:color w:val="002060"/>
        </w:rPr>
        <w:t>CLASSIFICA</w:t>
      </w:r>
    </w:p>
    <w:p w14:paraId="5B1FB00D" w14:textId="77777777" w:rsidR="003A1E8E" w:rsidRPr="004E1984" w:rsidRDefault="003A1E8E" w:rsidP="003A1E8E">
      <w:pPr>
        <w:pStyle w:val="breakline"/>
        <w:rPr>
          <w:color w:val="002060"/>
        </w:rPr>
      </w:pPr>
    </w:p>
    <w:p w14:paraId="69B1D5CF" w14:textId="77777777" w:rsidR="003A1E8E" w:rsidRPr="004E1984" w:rsidRDefault="003A1E8E" w:rsidP="003A1E8E">
      <w:pPr>
        <w:pStyle w:val="breakline"/>
        <w:rPr>
          <w:color w:val="002060"/>
        </w:rPr>
      </w:pPr>
    </w:p>
    <w:p w14:paraId="66646666" w14:textId="77777777" w:rsidR="003A1E8E" w:rsidRPr="004E1984" w:rsidRDefault="003A1E8E" w:rsidP="003A1E8E">
      <w:pPr>
        <w:pStyle w:val="sottotitolocampionato10"/>
        <w:rPr>
          <w:color w:val="002060"/>
        </w:rPr>
      </w:pPr>
      <w:r w:rsidRPr="004E1984">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1984" w:rsidRPr="004E1984" w14:paraId="7BECD1EB" w14:textId="77777777" w:rsidTr="00936C1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94F17" w14:textId="77777777" w:rsidR="003A1E8E" w:rsidRPr="004E1984" w:rsidRDefault="003A1E8E" w:rsidP="00936C16">
            <w:pPr>
              <w:pStyle w:val="headertabella0"/>
              <w:rPr>
                <w:color w:val="002060"/>
              </w:rPr>
            </w:pPr>
            <w:r w:rsidRPr="004E19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BFEBF" w14:textId="77777777" w:rsidR="003A1E8E" w:rsidRPr="004E1984" w:rsidRDefault="003A1E8E" w:rsidP="00936C16">
            <w:pPr>
              <w:pStyle w:val="headertabella0"/>
              <w:rPr>
                <w:color w:val="002060"/>
              </w:rPr>
            </w:pPr>
            <w:r w:rsidRPr="004E19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8B39E" w14:textId="77777777" w:rsidR="003A1E8E" w:rsidRPr="004E1984" w:rsidRDefault="003A1E8E" w:rsidP="00936C16">
            <w:pPr>
              <w:pStyle w:val="headertabella0"/>
              <w:rPr>
                <w:color w:val="002060"/>
              </w:rPr>
            </w:pPr>
            <w:r w:rsidRPr="004E19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F59CA" w14:textId="77777777" w:rsidR="003A1E8E" w:rsidRPr="004E1984" w:rsidRDefault="003A1E8E" w:rsidP="00936C16">
            <w:pPr>
              <w:pStyle w:val="headertabella0"/>
              <w:rPr>
                <w:color w:val="002060"/>
              </w:rPr>
            </w:pPr>
            <w:r w:rsidRPr="004E19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4665D" w14:textId="77777777" w:rsidR="003A1E8E" w:rsidRPr="004E1984" w:rsidRDefault="003A1E8E" w:rsidP="00936C16">
            <w:pPr>
              <w:pStyle w:val="headertabella0"/>
              <w:rPr>
                <w:color w:val="002060"/>
              </w:rPr>
            </w:pPr>
            <w:r w:rsidRPr="004E19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7C3C6" w14:textId="77777777" w:rsidR="003A1E8E" w:rsidRPr="004E1984" w:rsidRDefault="003A1E8E" w:rsidP="00936C16">
            <w:pPr>
              <w:pStyle w:val="headertabella0"/>
              <w:rPr>
                <w:color w:val="002060"/>
              </w:rPr>
            </w:pPr>
            <w:r w:rsidRPr="004E19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E2911" w14:textId="77777777" w:rsidR="003A1E8E" w:rsidRPr="004E1984" w:rsidRDefault="003A1E8E" w:rsidP="00936C16">
            <w:pPr>
              <w:pStyle w:val="headertabella0"/>
              <w:rPr>
                <w:color w:val="002060"/>
              </w:rPr>
            </w:pPr>
            <w:r w:rsidRPr="004E19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A5C7A" w14:textId="77777777" w:rsidR="003A1E8E" w:rsidRPr="004E1984" w:rsidRDefault="003A1E8E" w:rsidP="00936C16">
            <w:pPr>
              <w:pStyle w:val="headertabella0"/>
              <w:rPr>
                <w:color w:val="002060"/>
              </w:rPr>
            </w:pPr>
            <w:r w:rsidRPr="004E19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A6BFD" w14:textId="77777777" w:rsidR="003A1E8E" w:rsidRPr="004E1984" w:rsidRDefault="003A1E8E" w:rsidP="00936C16">
            <w:pPr>
              <w:pStyle w:val="headertabella0"/>
              <w:rPr>
                <w:color w:val="002060"/>
              </w:rPr>
            </w:pPr>
            <w:r w:rsidRPr="004E19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C78B" w14:textId="77777777" w:rsidR="003A1E8E" w:rsidRPr="004E1984" w:rsidRDefault="003A1E8E" w:rsidP="00936C16">
            <w:pPr>
              <w:pStyle w:val="headertabella0"/>
              <w:rPr>
                <w:color w:val="002060"/>
              </w:rPr>
            </w:pPr>
            <w:r w:rsidRPr="004E1984">
              <w:rPr>
                <w:color w:val="002060"/>
              </w:rPr>
              <w:t>PE</w:t>
            </w:r>
          </w:p>
        </w:tc>
      </w:tr>
      <w:tr w:rsidR="004E1984" w:rsidRPr="004E1984" w14:paraId="08CAEA4E" w14:textId="77777777" w:rsidTr="00936C1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3E2DF0" w14:textId="77777777" w:rsidR="003A1E8E" w:rsidRPr="004E1984" w:rsidRDefault="003A1E8E" w:rsidP="00936C16">
            <w:pPr>
              <w:pStyle w:val="rowtabella0"/>
              <w:rPr>
                <w:color w:val="002060"/>
              </w:rPr>
            </w:pPr>
            <w:r w:rsidRPr="004E198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3CE9" w14:textId="77777777" w:rsidR="003A1E8E" w:rsidRPr="004E1984" w:rsidRDefault="003A1E8E" w:rsidP="00936C16">
            <w:pPr>
              <w:pStyle w:val="rowtabella0"/>
              <w:jc w:val="center"/>
              <w:rPr>
                <w:color w:val="002060"/>
              </w:rPr>
            </w:pPr>
            <w:r w:rsidRPr="004E19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E7FA0"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2F3D1"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78D6"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7065"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DDE8" w14:textId="77777777" w:rsidR="003A1E8E" w:rsidRPr="004E1984" w:rsidRDefault="003A1E8E" w:rsidP="00936C16">
            <w:pPr>
              <w:pStyle w:val="rowtabella0"/>
              <w:jc w:val="center"/>
              <w:rPr>
                <w:color w:val="002060"/>
              </w:rPr>
            </w:pPr>
            <w:r w:rsidRPr="004E19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FA00" w14:textId="77777777" w:rsidR="003A1E8E" w:rsidRPr="004E1984" w:rsidRDefault="003A1E8E" w:rsidP="00936C16">
            <w:pPr>
              <w:pStyle w:val="rowtabella0"/>
              <w:jc w:val="center"/>
              <w:rPr>
                <w:color w:val="002060"/>
              </w:rPr>
            </w:pPr>
            <w:r w:rsidRPr="004E19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C159" w14:textId="77777777" w:rsidR="003A1E8E" w:rsidRPr="004E1984" w:rsidRDefault="003A1E8E" w:rsidP="00936C16">
            <w:pPr>
              <w:pStyle w:val="rowtabella0"/>
              <w:jc w:val="center"/>
              <w:rPr>
                <w:color w:val="002060"/>
              </w:rPr>
            </w:pPr>
            <w:r w:rsidRPr="004E19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23A8" w14:textId="77777777" w:rsidR="003A1E8E" w:rsidRPr="004E1984" w:rsidRDefault="003A1E8E" w:rsidP="00936C16">
            <w:pPr>
              <w:pStyle w:val="rowtabella0"/>
              <w:jc w:val="center"/>
              <w:rPr>
                <w:color w:val="002060"/>
              </w:rPr>
            </w:pPr>
            <w:r w:rsidRPr="004E1984">
              <w:rPr>
                <w:color w:val="002060"/>
              </w:rPr>
              <w:t>0</w:t>
            </w:r>
          </w:p>
        </w:tc>
      </w:tr>
      <w:tr w:rsidR="004E1984" w:rsidRPr="004E1984" w14:paraId="4830CAA0"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B78FE" w14:textId="77777777" w:rsidR="003A1E8E" w:rsidRPr="004E1984" w:rsidRDefault="003A1E8E" w:rsidP="00936C16">
            <w:pPr>
              <w:pStyle w:val="rowtabella0"/>
              <w:rPr>
                <w:color w:val="002060"/>
              </w:rPr>
            </w:pPr>
            <w:r w:rsidRPr="004E198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8D20" w14:textId="77777777" w:rsidR="003A1E8E" w:rsidRPr="004E1984" w:rsidRDefault="003A1E8E" w:rsidP="00936C16">
            <w:pPr>
              <w:pStyle w:val="rowtabella0"/>
              <w:jc w:val="center"/>
              <w:rPr>
                <w:color w:val="002060"/>
              </w:rPr>
            </w:pPr>
            <w:r w:rsidRPr="004E19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F158"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AC50"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4FE8"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3EC3"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A39F" w14:textId="77777777" w:rsidR="003A1E8E" w:rsidRPr="004E1984" w:rsidRDefault="003A1E8E" w:rsidP="00936C16">
            <w:pPr>
              <w:pStyle w:val="rowtabella0"/>
              <w:jc w:val="center"/>
              <w:rPr>
                <w:color w:val="002060"/>
              </w:rPr>
            </w:pPr>
            <w:r w:rsidRPr="004E19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CA01" w14:textId="77777777" w:rsidR="003A1E8E" w:rsidRPr="004E1984" w:rsidRDefault="003A1E8E" w:rsidP="00936C16">
            <w:pPr>
              <w:pStyle w:val="rowtabella0"/>
              <w:jc w:val="center"/>
              <w:rPr>
                <w:color w:val="002060"/>
              </w:rPr>
            </w:pPr>
            <w:r w:rsidRPr="004E19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4788" w14:textId="77777777" w:rsidR="003A1E8E" w:rsidRPr="004E1984" w:rsidRDefault="003A1E8E" w:rsidP="00936C16">
            <w:pPr>
              <w:pStyle w:val="rowtabella0"/>
              <w:jc w:val="center"/>
              <w:rPr>
                <w:color w:val="002060"/>
              </w:rPr>
            </w:pPr>
            <w:r w:rsidRPr="004E19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E49B" w14:textId="77777777" w:rsidR="003A1E8E" w:rsidRPr="004E1984" w:rsidRDefault="003A1E8E" w:rsidP="00936C16">
            <w:pPr>
              <w:pStyle w:val="rowtabella0"/>
              <w:jc w:val="center"/>
              <w:rPr>
                <w:color w:val="002060"/>
              </w:rPr>
            </w:pPr>
            <w:r w:rsidRPr="004E1984">
              <w:rPr>
                <w:color w:val="002060"/>
              </w:rPr>
              <w:t>0</w:t>
            </w:r>
          </w:p>
        </w:tc>
      </w:tr>
      <w:tr w:rsidR="004E1984" w:rsidRPr="004E1984" w14:paraId="796C7293"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A3E6F" w14:textId="77777777" w:rsidR="003A1E8E" w:rsidRPr="004E1984" w:rsidRDefault="003A1E8E" w:rsidP="00936C16">
            <w:pPr>
              <w:pStyle w:val="rowtabella0"/>
              <w:rPr>
                <w:color w:val="002060"/>
              </w:rPr>
            </w:pPr>
            <w:r w:rsidRPr="004E198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E7CA" w14:textId="77777777" w:rsidR="003A1E8E" w:rsidRPr="004E1984" w:rsidRDefault="003A1E8E" w:rsidP="00936C16">
            <w:pPr>
              <w:pStyle w:val="rowtabella0"/>
              <w:jc w:val="center"/>
              <w:rPr>
                <w:color w:val="002060"/>
              </w:rPr>
            </w:pPr>
            <w:r w:rsidRPr="004E19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E0475"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A857"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CF0D"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6E57C"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B5FE" w14:textId="77777777" w:rsidR="003A1E8E" w:rsidRPr="004E1984" w:rsidRDefault="003A1E8E" w:rsidP="00936C16">
            <w:pPr>
              <w:pStyle w:val="rowtabella0"/>
              <w:jc w:val="center"/>
              <w:rPr>
                <w:color w:val="002060"/>
              </w:rPr>
            </w:pPr>
            <w:r w:rsidRPr="004E19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9323" w14:textId="77777777" w:rsidR="003A1E8E" w:rsidRPr="004E1984" w:rsidRDefault="003A1E8E" w:rsidP="00936C16">
            <w:pPr>
              <w:pStyle w:val="rowtabella0"/>
              <w:jc w:val="center"/>
              <w:rPr>
                <w:color w:val="002060"/>
              </w:rPr>
            </w:pPr>
            <w:r w:rsidRPr="004E19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17298"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09A2" w14:textId="77777777" w:rsidR="003A1E8E" w:rsidRPr="004E1984" w:rsidRDefault="003A1E8E" w:rsidP="00936C16">
            <w:pPr>
              <w:pStyle w:val="rowtabella0"/>
              <w:jc w:val="center"/>
              <w:rPr>
                <w:color w:val="002060"/>
              </w:rPr>
            </w:pPr>
            <w:r w:rsidRPr="004E1984">
              <w:rPr>
                <w:color w:val="002060"/>
              </w:rPr>
              <w:t>0</w:t>
            </w:r>
          </w:p>
        </w:tc>
      </w:tr>
      <w:tr w:rsidR="004E1984" w:rsidRPr="004E1984" w14:paraId="27443E59"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472BA" w14:textId="77777777" w:rsidR="003A1E8E" w:rsidRPr="004E1984" w:rsidRDefault="003A1E8E" w:rsidP="00936C16">
            <w:pPr>
              <w:pStyle w:val="rowtabella0"/>
              <w:rPr>
                <w:color w:val="002060"/>
              </w:rPr>
            </w:pPr>
            <w:r w:rsidRPr="004E198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3731" w14:textId="77777777" w:rsidR="003A1E8E" w:rsidRPr="004E1984" w:rsidRDefault="003A1E8E" w:rsidP="00936C16">
            <w:pPr>
              <w:pStyle w:val="rowtabella0"/>
              <w:jc w:val="center"/>
              <w:rPr>
                <w:color w:val="002060"/>
              </w:rPr>
            </w:pPr>
            <w:r w:rsidRPr="004E19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22AD"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B1273"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AA2F"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8FD6"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D882" w14:textId="77777777" w:rsidR="003A1E8E" w:rsidRPr="004E1984" w:rsidRDefault="003A1E8E" w:rsidP="00936C16">
            <w:pPr>
              <w:pStyle w:val="rowtabella0"/>
              <w:jc w:val="center"/>
              <w:rPr>
                <w:color w:val="002060"/>
              </w:rPr>
            </w:pPr>
            <w:r w:rsidRPr="004E19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0F646" w14:textId="77777777" w:rsidR="003A1E8E" w:rsidRPr="004E1984" w:rsidRDefault="003A1E8E" w:rsidP="00936C16">
            <w:pPr>
              <w:pStyle w:val="rowtabella0"/>
              <w:jc w:val="center"/>
              <w:rPr>
                <w:color w:val="002060"/>
              </w:rPr>
            </w:pPr>
            <w:r w:rsidRPr="004E19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CFCC"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7BF4" w14:textId="77777777" w:rsidR="003A1E8E" w:rsidRPr="004E1984" w:rsidRDefault="003A1E8E" w:rsidP="00936C16">
            <w:pPr>
              <w:pStyle w:val="rowtabella0"/>
              <w:jc w:val="center"/>
              <w:rPr>
                <w:color w:val="002060"/>
              </w:rPr>
            </w:pPr>
            <w:r w:rsidRPr="004E1984">
              <w:rPr>
                <w:color w:val="002060"/>
              </w:rPr>
              <w:t>0</w:t>
            </w:r>
          </w:p>
        </w:tc>
      </w:tr>
      <w:tr w:rsidR="004E1984" w:rsidRPr="004E1984" w14:paraId="3050843C"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895CE" w14:textId="77777777" w:rsidR="003A1E8E" w:rsidRPr="004E1984" w:rsidRDefault="003A1E8E" w:rsidP="00936C16">
            <w:pPr>
              <w:pStyle w:val="rowtabella0"/>
              <w:rPr>
                <w:color w:val="002060"/>
                <w:lang w:val="en-US"/>
              </w:rPr>
            </w:pPr>
            <w:r w:rsidRPr="004E1984">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BF86"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B60A8"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E080"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75AC"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4C42"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54B9" w14:textId="77777777" w:rsidR="003A1E8E" w:rsidRPr="004E1984" w:rsidRDefault="003A1E8E" w:rsidP="00936C16">
            <w:pPr>
              <w:pStyle w:val="rowtabella0"/>
              <w:jc w:val="center"/>
              <w:rPr>
                <w:color w:val="002060"/>
              </w:rPr>
            </w:pPr>
            <w:r w:rsidRPr="004E19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0165" w14:textId="77777777" w:rsidR="003A1E8E" w:rsidRPr="004E1984" w:rsidRDefault="003A1E8E" w:rsidP="00936C16">
            <w:pPr>
              <w:pStyle w:val="rowtabella0"/>
              <w:jc w:val="center"/>
              <w:rPr>
                <w:color w:val="002060"/>
              </w:rPr>
            </w:pPr>
            <w:r w:rsidRPr="004E19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3E68"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4F6E5" w14:textId="77777777" w:rsidR="003A1E8E" w:rsidRPr="004E1984" w:rsidRDefault="003A1E8E" w:rsidP="00936C16">
            <w:pPr>
              <w:pStyle w:val="rowtabella0"/>
              <w:jc w:val="center"/>
              <w:rPr>
                <w:color w:val="002060"/>
              </w:rPr>
            </w:pPr>
            <w:r w:rsidRPr="004E1984">
              <w:rPr>
                <w:color w:val="002060"/>
              </w:rPr>
              <w:t>0</w:t>
            </w:r>
          </w:p>
        </w:tc>
      </w:tr>
      <w:tr w:rsidR="004E1984" w:rsidRPr="004E1984" w14:paraId="2CE56534"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EDD1DC" w14:textId="77777777" w:rsidR="003A1E8E" w:rsidRPr="004E1984" w:rsidRDefault="003A1E8E" w:rsidP="00936C16">
            <w:pPr>
              <w:pStyle w:val="rowtabella0"/>
              <w:rPr>
                <w:color w:val="002060"/>
              </w:rPr>
            </w:pPr>
            <w:r w:rsidRPr="004E198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9328"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1BC8"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8E9D"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F766"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E025"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A7FC" w14:textId="77777777" w:rsidR="003A1E8E" w:rsidRPr="004E1984" w:rsidRDefault="003A1E8E" w:rsidP="00936C16">
            <w:pPr>
              <w:pStyle w:val="rowtabella0"/>
              <w:jc w:val="center"/>
              <w:rPr>
                <w:color w:val="002060"/>
              </w:rPr>
            </w:pPr>
            <w:r w:rsidRPr="004E19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3F65" w14:textId="77777777" w:rsidR="003A1E8E" w:rsidRPr="004E1984" w:rsidRDefault="003A1E8E" w:rsidP="00936C16">
            <w:pPr>
              <w:pStyle w:val="rowtabella0"/>
              <w:jc w:val="center"/>
              <w:rPr>
                <w:color w:val="002060"/>
              </w:rPr>
            </w:pPr>
            <w:r w:rsidRPr="004E198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DF29" w14:textId="77777777" w:rsidR="003A1E8E" w:rsidRPr="004E1984" w:rsidRDefault="003A1E8E" w:rsidP="00936C16">
            <w:pPr>
              <w:pStyle w:val="rowtabella0"/>
              <w:jc w:val="center"/>
              <w:rPr>
                <w:color w:val="002060"/>
              </w:rPr>
            </w:pPr>
            <w:r w:rsidRPr="004E19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D6B9" w14:textId="77777777" w:rsidR="003A1E8E" w:rsidRPr="004E1984" w:rsidRDefault="003A1E8E" w:rsidP="00936C16">
            <w:pPr>
              <w:pStyle w:val="rowtabella0"/>
              <w:jc w:val="center"/>
              <w:rPr>
                <w:color w:val="002060"/>
              </w:rPr>
            </w:pPr>
            <w:r w:rsidRPr="004E1984">
              <w:rPr>
                <w:color w:val="002060"/>
              </w:rPr>
              <w:t>0</w:t>
            </w:r>
          </w:p>
        </w:tc>
      </w:tr>
      <w:tr w:rsidR="004E1984" w:rsidRPr="004E1984" w14:paraId="5F8B98B0"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8483D" w14:textId="77777777" w:rsidR="003A1E8E" w:rsidRPr="004E1984" w:rsidRDefault="003A1E8E" w:rsidP="00936C16">
            <w:pPr>
              <w:pStyle w:val="rowtabella0"/>
              <w:rPr>
                <w:color w:val="002060"/>
              </w:rPr>
            </w:pPr>
            <w:r w:rsidRPr="004E198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4FE2"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7788"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5B92"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8CE99"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A643"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3AA6" w14:textId="77777777" w:rsidR="003A1E8E" w:rsidRPr="004E1984" w:rsidRDefault="003A1E8E" w:rsidP="00936C16">
            <w:pPr>
              <w:pStyle w:val="rowtabella0"/>
              <w:jc w:val="center"/>
              <w:rPr>
                <w:color w:val="002060"/>
              </w:rPr>
            </w:pPr>
            <w:r w:rsidRPr="004E19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B1C4" w14:textId="77777777" w:rsidR="003A1E8E" w:rsidRPr="004E1984" w:rsidRDefault="003A1E8E" w:rsidP="00936C16">
            <w:pPr>
              <w:pStyle w:val="rowtabella0"/>
              <w:jc w:val="center"/>
              <w:rPr>
                <w:color w:val="002060"/>
              </w:rPr>
            </w:pPr>
            <w:r w:rsidRPr="004E19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A6A3" w14:textId="77777777" w:rsidR="003A1E8E" w:rsidRPr="004E1984" w:rsidRDefault="003A1E8E" w:rsidP="00936C16">
            <w:pPr>
              <w:pStyle w:val="rowtabella0"/>
              <w:jc w:val="center"/>
              <w:rPr>
                <w:color w:val="002060"/>
              </w:rPr>
            </w:pPr>
            <w:r w:rsidRPr="004E19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8D8F" w14:textId="77777777" w:rsidR="003A1E8E" w:rsidRPr="004E1984" w:rsidRDefault="003A1E8E" w:rsidP="00936C16">
            <w:pPr>
              <w:pStyle w:val="rowtabella0"/>
              <w:jc w:val="center"/>
              <w:rPr>
                <w:color w:val="002060"/>
              </w:rPr>
            </w:pPr>
            <w:r w:rsidRPr="004E1984">
              <w:rPr>
                <w:color w:val="002060"/>
              </w:rPr>
              <w:t>0</w:t>
            </w:r>
          </w:p>
        </w:tc>
      </w:tr>
      <w:tr w:rsidR="004E1984" w:rsidRPr="004E1984" w14:paraId="7042A5F8" w14:textId="77777777" w:rsidTr="00936C1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D8DCE" w14:textId="77777777" w:rsidR="003A1E8E" w:rsidRPr="004E1984" w:rsidRDefault="003A1E8E" w:rsidP="00936C16">
            <w:pPr>
              <w:pStyle w:val="rowtabella0"/>
              <w:rPr>
                <w:color w:val="002060"/>
              </w:rPr>
            </w:pPr>
            <w:r w:rsidRPr="004E198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C099"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A803A"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1852"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E751"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9ED10"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4219" w14:textId="77777777" w:rsidR="003A1E8E" w:rsidRPr="004E1984" w:rsidRDefault="003A1E8E" w:rsidP="00936C16">
            <w:pPr>
              <w:pStyle w:val="rowtabella0"/>
              <w:jc w:val="center"/>
              <w:rPr>
                <w:color w:val="002060"/>
              </w:rPr>
            </w:pPr>
            <w:r w:rsidRPr="004E19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9744" w14:textId="77777777" w:rsidR="003A1E8E" w:rsidRPr="004E1984" w:rsidRDefault="003A1E8E" w:rsidP="00936C16">
            <w:pPr>
              <w:pStyle w:val="rowtabella0"/>
              <w:jc w:val="center"/>
              <w:rPr>
                <w:color w:val="002060"/>
              </w:rPr>
            </w:pPr>
            <w:r w:rsidRPr="004E19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F1E9" w14:textId="77777777" w:rsidR="003A1E8E" w:rsidRPr="004E1984" w:rsidRDefault="003A1E8E" w:rsidP="00936C16">
            <w:pPr>
              <w:pStyle w:val="rowtabella0"/>
              <w:jc w:val="center"/>
              <w:rPr>
                <w:color w:val="002060"/>
              </w:rPr>
            </w:pPr>
            <w:r w:rsidRPr="004E19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21D4" w14:textId="77777777" w:rsidR="003A1E8E" w:rsidRPr="004E1984" w:rsidRDefault="003A1E8E" w:rsidP="00936C16">
            <w:pPr>
              <w:pStyle w:val="rowtabella0"/>
              <w:jc w:val="center"/>
              <w:rPr>
                <w:color w:val="002060"/>
              </w:rPr>
            </w:pPr>
            <w:r w:rsidRPr="004E1984">
              <w:rPr>
                <w:color w:val="002060"/>
              </w:rPr>
              <w:t>0</w:t>
            </w:r>
          </w:p>
        </w:tc>
      </w:tr>
    </w:tbl>
    <w:p w14:paraId="47E617C6" w14:textId="77777777" w:rsidR="003A1E8E" w:rsidRPr="004E1984" w:rsidRDefault="003A1E8E" w:rsidP="003A1E8E">
      <w:pPr>
        <w:pStyle w:val="breakline"/>
        <w:rPr>
          <w:rFonts w:eastAsiaTheme="minorEastAsia"/>
          <w:color w:val="002060"/>
        </w:rPr>
      </w:pPr>
    </w:p>
    <w:p w14:paraId="612AEA5C" w14:textId="77777777" w:rsidR="003A1E8E" w:rsidRPr="004E1984" w:rsidRDefault="003A1E8E" w:rsidP="003A1E8E">
      <w:pPr>
        <w:pStyle w:val="breakline"/>
        <w:rPr>
          <w:color w:val="002060"/>
        </w:rPr>
      </w:pPr>
    </w:p>
    <w:p w14:paraId="466DA6AF" w14:textId="77777777" w:rsidR="003A1E8E" w:rsidRPr="004E1984" w:rsidRDefault="003A1E8E" w:rsidP="003A1E8E">
      <w:pPr>
        <w:pStyle w:val="sottotitolocampionato10"/>
        <w:rPr>
          <w:color w:val="002060"/>
        </w:rPr>
      </w:pPr>
      <w:r w:rsidRPr="004E1984">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1984" w:rsidRPr="004E1984" w14:paraId="6B74C85E" w14:textId="77777777" w:rsidTr="00936C1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06A8D" w14:textId="77777777" w:rsidR="003A1E8E" w:rsidRPr="004E1984" w:rsidRDefault="003A1E8E" w:rsidP="00936C16">
            <w:pPr>
              <w:pStyle w:val="headertabella0"/>
              <w:rPr>
                <w:color w:val="002060"/>
              </w:rPr>
            </w:pPr>
            <w:r w:rsidRPr="004E19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4A166" w14:textId="77777777" w:rsidR="003A1E8E" w:rsidRPr="004E1984" w:rsidRDefault="003A1E8E" w:rsidP="00936C16">
            <w:pPr>
              <w:pStyle w:val="headertabella0"/>
              <w:rPr>
                <w:color w:val="002060"/>
              </w:rPr>
            </w:pPr>
            <w:r w:rsidRPr="004E19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0C1C2" w14:textId="77777777" w:rsidR="003A1E8E" w:rsidRPr="004E1984" w:rsidRDefault="003A1E8E" w:rsidP="00936C16">
            <w:pPr>
              <w:pStyle w:val="headertabella0"/>
              <w:rPr>
                <w:color w:val="002060"/>
              </w:rPr>
            </w:pPr>
            <w:r w:rsidRPr="004E19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62B68" w14:textId="77777777" w:rsidR="003A1E8E" w:rsidRPr="004E1984" w:rsidRDefault="003A1E8E" w:rsidP="00936C16">
            <w:pPr>
              <w:pStyle w:val="headertabella0"/>
              <w:rPr>
                <w:color w:val="002060"/>
              </w:rPr>
            </w:pPr>
            <w:r w:rsidRPr="004E19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C1F67" w14:textId="77777777" w:rsidR="003A1E8E" w:rsidRPr="004E1984" w:rsidRDefault="003A1E8E" w:rsidP="00936C16">
            <w:pPr>
              <w:pStyle w:val="headertabella0"/>
              <w:rPr>
                <w:color w:val="002060"/>
              </w:rPr>
            </w:pPr>
            <w:r w:rsidRPr="004E19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D9E78" w14:textId="77777777" w:rsidR="003A1E8E" w:rsidRPr="004E1984" w:rsidRDefault="003A1E8E" w:rsidP="00936C16">
            <w:pPr>
              <w:pStyle w:val="headertabella0"/>
              <w:rPr>
                <w:color w:val="002060"/>
              </w:rPr>
            </w:pPr>
            <w:r w:rsidRPr="004E19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51239" w14:textId="77777777" w:rsidR="003A1E8E" w:rsidRPr="004E1984" w:rsidRDefault="003A1E8E" w:rsidP="00936C16">
            <w:pPr>
              <w:pStyle w:val="headertabella0"/>
              <w:rPr>
                <w:color w:val="002060"/>
              </w:rPr>
            </w:pPr>
            <w:r w:rsidRPr="004E19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8EA21" w14:textId="77777777" w:rsidR="003A1E8E" w:rsidRPr="004E1984" w:rsidRDefault="003A1E8E" w:rsidP="00936C16">
            <w:pPr>
              <w:pStyle w:val="headertabella0"/>
              <w:rPr>
                <w:color w:val="002060"/>
              </w:rPr>
            </w:pPr>
            <w:r w:rsidRPr="004E19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AAA29" w14:textId="77777777" w:rsidR="003A1E8E" w:rsidRPr="004E1984" w:rsidRDefault="003A1E8E" w:rsidP="00936C16">
            <w:pPr>
              <w:pStyle w:val="headertabella0"/>
              <w:rPr>
                <w:color w:val="002060"/>
              </w:rPr>
            </w:pPr>
            <w:r w:rsidRPr="004E19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ECD3F" w14:textId="77777777" w:rsidR="003A1E8E" w:rsidRPr="004E1984" w:rsidRDefault="003A1E8E" w:rsidP="00936C16">
            <w:pPr>
              <w:pStyle w:val="headertabella0"/>
              <w:rPr>
                <w:color w:val="002060"/>
              </w:rPr>
            </w:pPr>
            <w:r w:rsidRPr="004E1984">
              <w:rPr>
                <w:color w:val="002060"/>
              </w:rPr>
              <w:t>PE</w:t>
            </w:r>
          </w:p>
        </w:tc>
      </w:tr>
      <w:tr w:rsidR="004E1984" w:rsidRPr="004E1984" w14:paraId="2529E303" w14:textId="77777777" w:rsidTr="00936C1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37C039" w14:textId="77777777" w:rsidR="003A1E8E" w:rsidRPr="004E1984" w:rsidRDefault="003A1E8E" w:rsidP="00936C16">
            <w:pPr>
              <w:pStyle w:val="rowtabella0"/>
              <w:rPr>
                <w:color w:val="002060"/>
                <w:lang w:val="en-US"/>
              </w:rPr>
            </w:pPr>
            <w:r w:rsidRPr="004E1984">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3122" w14:textId="77777777" w:rsidR="003A1E8E" w:rsidRPr="004E1984" w:rsidRDefault="003A1E8E" w:rsidP="00936C16">
            <w:pPr>
              <w:pStyle w:val="rowtabella0"/>
              <w:jc w:val="center"/>
              <w:rPr>
                <w:color w:val="002060"/>
              </w:rPr>
            </w:pPr>
            <w:r w:rsidRPr="004E19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CAE0"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F84C"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5E70"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DEEE"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2E0B" w14:textId="77777777" w:rsidR="003A1E8E" w:rsidRPr="004E1984" w:rsidRDefault="003A1E8E" w:rsidP="00936C16">
            <w:pPr>
              <w:pStyle w:val="rowtabella0"/>
              <w:jc w:val="center"/>
              <w:rPr>
                <w:color w:val="002060"/>
              </w:rPr>
            </w:pPr>
            <w:r w:rsidRPr="004E19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7572D" w14:textId="77777777" w:rsidR="003A1E8E" w:rsidRPr="004E1984" w:rsidRDefault="003A1E8E" w:rsidP="00936C16">
            <w:pPr>
              <w:pStyle w:val="rowtabella0"/>
              <w:jc w:val="center"/>
              <w:rPr>
                <w:color w:val="002060"/>
              </w:rPr>
            </w:pPr>
            <w:r w:rsidRPr="004E19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4ADD" w14:textId="77777777" w:rsidR="003A1E8E" w:rsidRPr="004E1984" w:rsidRDefault="003A1E8E" w:rsidP="00936C16">
            <w:pPr>
              <w:pStyle w:val="rowtabella0"/>
              <w:jc w:val="center"/>
              <w:rPr>
                <w:color w:val="002060"/>
              </w:rPr>
            </w:pPr>
            <w:r w:rsidRPr="004E19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E13E" w14:textId="77777777" w:rsidR="003A1E8E" w:rsidRPr="004E1984" w:rsidRDefault="003A1E8E" w:rsidP="00936C16">
            <w:pPr>
              <w:pStyle w:val="rowtabella0"/>
              <w:jc w:val="center"/>
              <w:rPr>
                <w:color w:val="002060"/>
              </w:rPr>
            </w:pPr>
            <w:r w:rsidRPr="004E1984">
              <w:rPr>
                <w:color w:val="002060"/>
              </w:rPr>
              <w:t>0</w:t>
            </w:r>
          </w:p>
        </w:tc>
      </w:tr>
      <w:tr w:rsidR="004E1984" w:rsidRPr="004E1984" w14:paraId="17E0F9C6"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6BB9C" w14:textId="77777777" w:rsidR="003A1E8E" w:rsidRPr="004E1984" w:rsidRDefault="003A1E8E" w:rsidP="00936C16">
            <w:pPr>
              <w:pStyle w:val="rowtabella0"/>
              <w:rPr>
                <w:color w:val="002060"/>
              </w:rPr>
            </w:pPr>
            <w:r w:rsidRPr="004E198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417D" w14:textId="77777777" w:rsidR="003A1E8E" w:rsidRPr="004E1984" w:rsidRDefault="003A1E8E" w:rsidP="00936C16">
            <w:pPr>
              <w:pStyle w:val="rowtabella0"/>
              <w:jc w:val="center"/>
              <w:rPr>
                <w:color w:val="002060"/>
              </w:rPr>
            </w:pPr>
            <w:r w:rsidRPr="004E198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2EE1"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38BD"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A40C"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1DBA"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3957" w14:textId="77777777" w:rsidR="003A1E8E" w:rsidRPr="004E1984" w:rsidRDefault="003A1E8E" w:rsidP="00936C16">
            <w:pPr>
              <w:pStyle w:val="rowtabella0"/>
              <w:jc w:val="center"/>
              <w:rPr>
                <w:color w:val="002060"/>
              </w:rPr>
            </w:pPr>
            <w:r w:rsidRPr="004E19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B777" w14:textId="77777777" w:rsidR="003A1E8E" w:rsidRPr="004E1984" w:rsidRDefault="003A1E8E" w:rsidP="00936C16">
            <w:pPr>
              <w:pStyle w:val="rowtabella0"/>
              <w:jc w:val="center"/>
              <w:rPr>
                <w:color w:val="002060"/>
              </w:rPr>
            </w:pPr>
            <w:r w:rsidRPr="004E19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298C" w14:textId="77777777" w:rsidR="003A1E8E" w:rsidRPr="004E1984" w:rsidRDefault="003A1E8E" w:rsidP="00936C16">
            <w:pPr>
              <w:pStyle w:val="rowtabella0"/>
              <w:jc w:val="center"/>
              <w:rPr>
                <w:color w:val="002060"/>
              </w:rPr>
            </w:pPr>
            <w:r w:rsidRPr="004E19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DA71F" w14:textId="77777777" w:rsidR="003A1E8E" w:rsidRPr="004E1984" w:rsidRDefault="003A1E8E" w:rsidP="00936C16">
            <w:pPr>
              <w:pStyle w:val="rowtabella0"/>
              <w:jc w:val="center"/>
              <w:rPr>
                <w:color w:val="002060"/>
              </w:rPr>
            </w:pPr>
            <w:r w:rsidRPr="004E1984">
              <w:rPr>
                <w:color w:val="002060"/>
              </w:rPr>
              <w:t>0</w:t>
            </w:r>
          </w:p>
        </w:tc>
      </w:tr>
      <w:tr w:rsidR="004E1984" w:rsidRPr="004E1984" w14:paraId="41A565AC"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AEC89" w14:textId="77777777" w:rsidR="003A1E8E" w:rsidRPr="004E1984" w:rsidRDefault="003A1E8E" w:rsidP="00936C16">
            <w:pPr>
              <w:pStyle w:val="rowtabella0"/>
              <w:rPr>
                <w:color w:val="002060"/>
              </w:rPr>
            </w:pPr>
            <w:r w:rsidRPr="004E1984">
              <w:rPr>
                <w:color w:val="002060"/>
              </w:rPr>
              <w:t xml:space="preserve">G.S. AUDAX 1970 </w:t>
            </w:r>
            <w:proofErr w:type="gramStart"/>
            <w:r w:rsidRPr="004E1984">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01CF" w14:textId="77777777" w:rsidR="003A1E8E" w:rsidRPr="004E1984" w:rsidRDefault="003A1E8E" w:rsidP="00936C16">
            <w:pPr>
              <w:pStyle w:val="rowtabella0"/>
              <w:jc w:val="center"/>
              <w:rPr>
                <w:color w:val="002060"/>
              </w:rPr>
            </w:pPr>
            <w:r w:rsidRPr="004E19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4B53"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82EC"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0746C"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2128"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F823" w14:textId="77777777" w:rsidR="003A1E8E" w:rsidRPr="004E1984" w:rsidRDefault="003A1E8E" w:rsidP="00936C16">
            <w:pPr>
              <w:pStyle w:val="rowtabella0"/>
              <w:jc w:val="center"/>
              <w:rPr>
                <w:color w:val="002060"/>
              </w:rPr>
            </w:pPr>
            <w:r w:rsidRPr="004E19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3340" w14:textId="77777777" w:rsidR="003A1E8E" w:rsidRPr="004E1984" w:rsidRDefault="003A1E8E" w:rsidP="00936C16">
            <w:pPr>
              <w:pStyle w:val="rowtabella0"/>
              <w:jc w:val="center"/>
              <w:rPr>
                <w:color w:val="002060"/>
              </w:rPr>
            </w:pPr>
            <w:r w:rsidRPr="004E19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049A" w14:textId="77777777" w:rsidR="003A1E8E" w:rsidRPr="004E1984" w:rsidRDefault="003A1E8E" w:rsidP="00936C16">
            <w:pPr>
              <w:pStyle w:val="rowtabella0"/>
              <w:jc w:val="center"/>
              <w:rPr>
                <w:color w:val="002060"/>
              </w:rPr>
            </w:pPr>
            <w:r w:rsidRPr="004E19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666F" w14:textId="77777777" w:rsidR="003A1E8E" w:rsidRPr="004E1984" w:rsidRDefault="003A1E8E" w:rsidP="00936C16">
            <w:pPr>
              <w:pStyle w:val="rowtabella0"/>
              <w:jc w:val="center"/>
              <w:rPr>
                <w:color w:val="002060"/>
              </w:rPr>
            </w:pPr>
            <w:r w:rsidRPr="004E1984">
              <w:rPr>
                <w:color w:val="002060"/>
              </w:rPr>
              <w:t>0</w:t>
            </w:r>
          </w:p>
        </w:tc>
      </w:tr>
      <w:tr w:rsidR="004E1984" w:rsidRPr="004E1984" w14:paraId="1DAD893C"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A5DEA" w14:textId="77777777" w:rsidR="003A1E8E" w:rsidRPr="004E1984" w:rsidRDefault="003A1E8E" w:rsidP="00936C16">
            <w:pPr>
              <w:pStyle w:val="rowtabella0"/>
              <w:rPr>
                <w:color w:val="002060"/>
              </w:rPr>
            </w:pPr>
            <w:r w:rsidRPr="004E198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9919" w14:textId="77777777" w:rsidR="003A1E8E" w:rsidRPr="004E1984" w:rsidRDefault="003A1E8E" w:rsidP="00936C16">
            <w:pPr>
              <w:pStyle w:val="rowtabella0"/>
              <w:jc w:val="center"/>
              <w:rPr>
                <w:color w:val="002060"/>
              </w:rPr>
            </w:pPr>
            <w:r w:rsidRPr="004E19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2BAE"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57C1"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3AAB"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6467"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7DD3" w14:textId="77777777" w:rsidR="003A1E8E" w:rsidRPr="004E1984" w:rsidRDefault="003A1E8E" w:rsidP="00936C16">
            <w:pPr>
              <w:pStyle w:val="rowtabella0"/>
              <w:jc w:val="center"/>
              <w:rPr>
                <w:color w:val="002060"/>
              </w:rPr>
            </w:pPr>
            <w:r w:rsidRPr="004E198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E4E7" w14:textId="77777777" w:rsidR="003A1E8E" w:rsidRPr="004E1984" w:rsidRDefault="003A1E8E" w:rsidP="00936C16">
            <w:pPr>
              <w:pStyle w:val="rowtabella0"/>
              <w:jc w:val="center"/>
              <w:rPr>
                <w:color w:val="002060"/>
              </w:rPr>
            </w:pPr>
            <w:r w:rsidRPr="004E19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3A9A" w14:textId="77777777" w:rsidR="003A1E8E" w:rsidRPr="004E1984" w:rsidRDefault="003A1E8E" w:rsidP="00936C16">
            <w:pPr>
              <w:pStyle w:val="rowtabella0"/>
              <w:jc w:val="center"/>
              <w:rPr>
                <w:color w:val="002060"/>
              </w:rPr>
            </w:pPr>
            <w:r w:rsidRPr="004E19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AE0C4" w14:textId="77777777" w:rsidR="003A1E8E" w:rsidRPr="004E1984" w:rsidRDefault="003A1E8E" w:rsidP="00936C16">
            <w:pPr>
              <w:pStyle w:val="rowtabella0"/>
              <w:jc w:val="center"/>
              <w:rPr>
                <w:color w:val="002060"/>
              </w:rPr>
            </w:pPr>
            <w:r w:rsidRPr="004E1984">
              <w:rPr>
                <w:color w:val="002060"/>
              </w:rPr>
              <w:t>0</w:t>
            </w:r>
          </w:p>
        </w:tc>
      </w:tr>
      <w:tr w:rsidR="004E1984" w:rsidRPr="004E1984" w14:paraId="65BD774A"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687F5" w14:textId="77777777" w:rsidR="003A1E8E" w:rsidRPr="004E1984" w:rsidRDefault="003A1E8E" w:rsidP="00936C16">
            <w:pPr>
              <w:pStyle w:val="rowtabella0"/>
              <w:rPr>
                <w:color w:val="002060"/>
              </w:rPr>
            </w:pPr>
            <w:r w:rsidRPr="004E198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8E94"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B607"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2AD1"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792ED"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89CD"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797B" w14:textId="77777777" w:rsidR="003A1E8E" w:rsidRPr="004E1984" w:rsidRDefault="003A1E8E" w:rsidP="00936C16">
            <w:pPr>
              <w:pStyle w:val="rowtabella0"/>
              <w:jc w:val="center"/>
              <w:rPr>
                <w:color w:val="002060"/>
              </w:rPr>
            </w:pPr>
            <w:r w:rsidRPr="004E198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2ED5" w14:textId="77777777" w:rsidR="003A1E8E" w:rsidRPr="004E1984" w:rsidRDefault="003A1E8E" w:rsidP="00936C16">
            <w:pPr>
              <w:pStyle w:val="rowtabella0"/>
              <w:jc w:val="center"/>
              <w:rPr>
                <w:color w:val="002060"/>
              </w:rPr>
            </w:pPr>
            <w:r w:rsidRPr="004E198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A8B2" w14:textId="77777777" w:rsidR="003A1E8E" w:rsidRPr="004E1984" w:rsidRDefault="003A1E8E" w:rsidP="00936C16">
            <w:pPr>
              <w:pStyle w:val="rowtabella0"/>
              <w:jc w:val="center"/>
              <w:rPr>
                <w:color w:val="002060"/>
              </w:rPr>
            </w:pPr>
            <w:r w:rsidRPr="004E198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B6AA" w14:textId="77777777" w:rsidR="003A1E8E" w:rsidRPr="004E1984" w:rsidRDefault="003A1E8E" w:rsidP="00936C16">
            <w:pPr>
              <w:pStyle w:val="rowtabella0"/>
              <w:jc w:val="center"/>
              <w:rPr>
                <w:color w:val="002060"/>
              </w:rPr>
            </w:pPr>
            <w:r w:rsidRPr="004E1984">
              <w:rPr>
                <w:color w:val="002060"/>
              </w:rPr>
              <w:t>0</w:t>
            </w:r>
          </w:p>
        </w:tc>
      </w:tr>
      <w:tr w:rsidR="004E1984" w:rsidRPr="004E1984" w14:paraId="2ECB4104"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6426D" w14:textId="77777777" w:rsidR="003A1E8E" w:rsidRPr="004E1984" w:rsidRDefault="003A1E8E" w:rsidP="00936C16">
            <w:pPr>
              <w:pStyle w:val="rowtabella0"/>
              <w:rPr>
                <w:color w:val="002060"/>
              </w:rPr>
            </w:pPr>
            <w:r w:rsidRPr="004E1984">
              <w:rPr>
                <w:color w:val="002060"/>
              </w:rPr>
              <w:lastRenderedPageBreak/>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22B2"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CB00"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8BA7"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588A"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57BEE"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0C1D" w14:textId="77777777" w:rsidR="003A1E8E" w:rsidRPr="004E1984" w:rsidRDefault="003A1E8E" w:rsidP="00936C16">
            <w:pPr>
              <w:pStyle w:val="rowtabella0"/>
              <w:jc w:val="center"/>
              <w:rPr>
                <w:color w:val="002060"/>
              </w:rPr>
            </w:pPr>
            <w:r w:rsidRPr="004E19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864A" w14:textId="77777777" w:rsidR="003A1E8E" w:rsidRPr="004E1984" w:rsidRDefault="003A1E8E" w:rsidP="00936C16">
            <w:pPr>
              <w:pStyle w:val="rowtabella0"/>
              <w:jc w:val="center"/>
              <w:rPr>
                <w:color w:val="002060"/>
              </w:rPr>
            </w:pPr>
            <w:r w:rsidRPr="004E198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6F85" w14:textId="77777777" w:rsidR="003A1E8E" w:rsidRPr="004E1984" w:rsidRDefault="003A1E8E" w:rsidP="00936C16">
            <w:pPr>
              <w:pStyle w:val="rowtabella0"/>
              <w:jc w:val="center"/>
              <w:rPr>
                <w:color w:val="002060"/>
              </w:rPr>
            </w:pPr>
            <w:r w:rsidRPr="004E19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025B" w14:textId="77777777" w:rsidR="003A1E8E" w:rsidRPr="004E1984" w:rsidRDefault="003A1E8E" w:rsidP="00936C16">
            <w:pPr>
              <w:pStyle w:val="rowtabella0"/>
              <w:jc w:val="center"/>
              <w:rPr>
                <w:color w:val="002060"/>
              </w:rPr>
            </w:pPr>
            <w:r w:rsidRPr="004E1984">
              <w:rPr>
                <w:color w:val="002060"/>
              </w:rPr>
              <w:t>0</w:t>
            </w:r>
          </w:p>
        </w:tc>
      </w:tr>
      <w:tr w:rsidR="004E1984" w:rsidRPr="004E1984" w14:paraId="35A85955" w14:textId="77777777" w:rsidTr="00936C1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9F5C4" w14:textId="77777777" w:rsidR="003A1E8E" w:rsidRPr="004E1984" w:rsidRDefault="003A1E8E" w:rsidP="00936C16">
            <w:pPr>
              <w:pStyle w:val="rowtabella0"/>
              <w:rPr>
                <w:color w:val="002060"/>
              </w:rPr>
            </w:pPr>
            <w:r w:rsidRPr="004E1984">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4CB3"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94977"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3D48"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F84E"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99A3"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B8C3"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F3AD" w14:textId="77777777" w:rsidR="003A1E8E" w:rsidRPr="004E1984" w:rsidRDefault="003A1E8E" w:rsidP="00936C16">
            <w:pPr>
              <w:pStyle w:val="rowtabella0"/>
              <w:jc w:val="center"/>
              <w:rPr>
                <w:color w:val="002060"/>
              </w:rPr>
            </w:pPr>
            <w:r w:rsidRPr="004E19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D75D" w14:textId="77777777" w:rsidR="003A1E8E" w:rsidRPr="004E1984" w:rsidRDefault="003A1E8E" w:rsidP="00936C16">
            <w:pPr>
              <w:pStyle w:val="rowtabella0"/>
              <w:jc w:val="center"/>
              <w:rPr>
                <w:color w:val="002060"/>
              </w:rPr>
            </w:pPr>
            <w:r w:rsidRPr="004E19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DE85F" w14:textId="77777777" w:rsidR="003A1E8E" w:rsidRPr="004E1984" w:rsidRDefault="003A1E8E" w:rsidP="00936C16">
            <w:pPr>
              <w:pStyle w:val="rowtabella0"/>
              <w:jc w:val="center"/>
              <w:rPr>
                <w:color w:val="002060"/>
              </w:rPr>
            </w:pPr>
            <w:r w:rsidRPr="004E1984">
              <w:rPr>
                <w:color w:val="002060"/>
              </w:rPr>
              <w:t>0</w:t>
            </w:r>
          </w:p>
        </w:tc>
      </w:tr>
    </w:tbl>
    <w:p w14:paraId="1677DD09" w14:textId="77777777" w:rsidR="003A1E8E" w:rsidRPr="004E1984" w:rsidRDefault="003A1E8E" w:rsidP="003A1E8E">
      <w:pPr>
        <w:pStyle w:val="breakline"/>
        <w:rPr>
          <w:rFonts w:eastAsiaTheme="minorEastAsia"/>
          <w:color w:val="002060"/>
        </w:rPr>
      </w:pPr>
    </w:p>
    <w:p w14:paraId="0F675CDE" w14:textId="77777777" w:rsidR="003A1E8E" w:rsidRPr="004E1984" w:rsidRDefault="003A1E8E" w:rsidP="003A1E8E">
      <w:pPr>
        <w:pStyle w:val="breakline"/>
        <w:rPr>
          <w:color w:val="002060"/>
        </w:rPr>
      </w:pPr>
    </w:p>
    <w:p w14:paraId="0B6265C7" w14:textId="77777777" w:rsidR="003A1E8E" w:rsidRPr="004E1984" w:rsidRDefault="003A1E8E" w:rsidP="003A1E8E">
      <w:pPr>
        <w:pStyle w:val="sottotitolocampionato10"/>
        <w:rPr>
          <w:color w:val="002060"/>
        </w:rPr>
      </w:pPr>
      <w:r w:rsidRPr="004E1984">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1984" w:rsidRPr="004E1984" w14:paraId="252A28F5" w14:textId="77777777" w:rsidTr="00936C1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2E73" w14:textId="77777777" w:rsidR="003A1E8E" w:rsidRPr="004E1984" w:rsidRDefault="003A1E8E" w:rsidP="00936C16">
            <w:pPr>
              <w:pStyle w:val="headertabella0"/>
              <w:rPr>
                <w:color w:val="002060"/>
              </w:rPr>
            </w:pPr>
            <w:r w:rsidRPr="004E198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DE398" w14:textId="77777777" w:rsidR="003A1E8E" w:rsidRPr="004E1984" w:rsidRDefault="003A1E8E" w:rsidP="00936C16">
            <w:pPr>
              <w:pStyle w:val="headertabella0"/>
              <w:rPr>
                <w:color w:val="002060"/>
              </w:rPr>
            </w:pPr>
            <w:r w:rsidRPr="004E198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114B0" w14:textId="77777777" w:rsidR="003A1E8E" w:rsidRPr="004E1984" w:rsidRDefault="003A1E8E" w:rsidP="00936C16">
            <w:pPr>
              <w:pStyle w:val="headertabella0"/>
              <w:rPr>
                <w:color w:val="002060"/>
              </w:rPr>
            </w:pPr>
            <w:r w:rsidRPr="004E198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36EF1" w14:textId="77777777" w:rsidR="003A1E8E" w:rsidRPr="004E1984" w:rsidRDefault="003A1E8E" w:rsidP="00936C16">
            <w:pPr>
              <w:pStyle w:val="headertabella0"/>
              <w:rPr>
                <w:color w:val="002060"/>
              </w:rPr>
            </w:pPr>
            <w:r w:rsidRPr="004E198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3E693" w14:textId="77777777" w:rsidR="003A1E8E" w:rsidRPr="004E1984" w:rsidRDefault="003A1E8E" w:rsidP="00936C16">
            <w:pPr>
              <w:pStyle w:val="headertabella0"/>
              <w:rPr>
                <w:color w:val="002060"/>
              </w:rPr>
            </w:pPr>
            <w:r w:rsidRPr="004E198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152C5" w14:textId="77777777" w:rsidR="003A1E8E" w:rsidRPr="004E1984" w:rsidRDefault="003A1E8E" w:rsidP="00936C16">
            <w:pPr>
              <w:pStyle w:val="headertabella0"/>
              <w:rPr>
                <w:color w:val="002060"/>
              </w:rPr>
            </w:pPr>
            <w:r w:rsidRPr="004E198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12057" w14:textId="77777777" w:rsidR="003A1E8E" w:rsidRPr="004E1984" w:rsidRDefault="003A1E8E" w:rsidP="00936C16">
            <w:pPr>
              <w:pStyle w:val="headertabella0"/>
              <w:rPr>
                <w:color w:val="002060"/>
              </w:rPr>
            </w:pPr>
            <w:r w:rsidRPr="004E198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27C1A" w14:textId="77777777" w:rsidR="003A1E8E" w:rsidRPr="004E1984" w:rsidRDefault="003A1E8E" w:rsidP="00936C16">
            <w:pPr>
              <w:pStyle w:val="headertabella0"/>
              <w:rPr>
                <w:color w:val="002060"/>
              </w:rPr>
            </w:pPr>
            <w:r w:rsidRPr="004E198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FCAC3" w14:textId="77777777" w:rsidR="003A1E8E" w:rsidRPr="004E1984" w:rsidRDefault="003A1E8E" w:rsidP="00936C16">
            <w:pPr>
              <w:pStyle w:val="headertabella0"/>
              <w:rPr>
                <w:color w:val="002060"/>
              </w:rPr>
            </w:pPr>
            <w:r w:rsidRPr="004E198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26219" w14:textId="77777777" w:rsidR="003A1E8E" w:rsidRPr="004E1984" w:rsidRDefault="003A1E8E" w:rsidP="00936C16">
            <w:pPr>
              <w:pStyle w:val="headertabella0"/>
              <w:rPr>
                <w:color w:val="002060"/>
              </w:rPr>
            </w:pPr>
            <w:r w:rsidRPr="004E1984">
              <w:rPr>
                <w:color w:val="002060"/>
              </w:rPr>
              <w:t>PE</w:t>
            </w:r>
          </w:p>
        </w:tc>
      </w:tr>
      <w:tr w:rsidR="004E1984" w:rsidRPr="004E1984" w14:paraId="6A04A712" w14:textId="77777777" w:rsidTr="00936C1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720A9B" w14:textId="77777777" w:rsidR="003A1E8E" w:rsidRPr="004E1984" w:rsidRDefault="003A1E8E" w:rsidP="00936C16">
            <w:pPr>
              <w:pStyle w:val="rowtabella0"/>
              <w:rPr>
                <w:color w:val="002060"/>
              </w:rPr>
            </w:pPr>
            <w:r w:rsidRPr="004E1984">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C0B6" w14:textId="77777777" w:rsidR="003A1E8E" w:rsidRPr="004E1984" w:rsidRDefault="003A1E8E" w:rsidP="00936C16">
            <w:pPr>
              <w:pStyle w:val="rowtabella0"/>
              <w:jc w:val="center"/>
              <w:rPr>
                <w:color w:val="002060"/>
              </w:rPr>
            </w:pPr>
            <w:r w:rsidRPr="004E19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EF3E"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F15E"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86CE"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56CB"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67F0" w14:textId="77777777" w:rsidR="003A1E8E" w:rsidRPr="004E1984" w:rsidRDefault="003A1E8E" w:rsidP="00936C16">
            <w:pPr>
              <w:pStyle w:val="rowtabella0"/>
              <w:jc w:val="center"/>
              <w:rPr>
                <w:color w:val="002060"/>
              </w:rPr>
            </w:pPr>
            <w:r w:rsidRPr="004E198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32E2" w14:textId="77777777" w:rsidR="003A1E8E" w:rsidRPr="004E1984" w:rsidRDefault="003A1E8E" w:rsidP="00936C16">
            <w:pPr>
              <w:pStyle w:val="rowtabella0"/>
              <w:jc w:val="center"/>
              <w:rPr>
                <w:color w:val="002060"/>
              </w:rPr>
            </w:pPr>
            <w:r w:rsidRPr="004E19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F9FD" w14:textId="77777777" w:rsidR="003A1E8E" w:rsidRPr="004E1984" w:rsidRDefault="003A1E8E" w:rsidP="00936C16">
            <w:pPr>
              <w:pStyle w:val="rowtabella0"/>
              <w:jc w:val="center"/>
              <w:rPr>
                <w:color w:val="002060"/>
              </w:rPr>
            </w:pPr>
            <w:r w:rsidRPr="004E198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62B6" w14:textId="77777777" w:rsidR="003A1E8E" w:rsidRPr="004E1984" w:rsidRDefault="003A1E8E" w:rsidP="00936C16">
            <w:pPr>
              <w:pStyle w:val="rowtabella0"/>
              <w:jc w:val="center"/>
              <w:rPr>
                <w:color w:val="002060"/>
              </w:rPr>
            </w:pPr>
            <w:r w:rsidRPr="004E1984">
              <w:rPr>
                <w:color w:val="002060"/>
              </w:rPr>
              <w:t>0</w:t>
            </w:r>
          </w:p>
        </w:tc>
      </w:tr>
      <w:tr w:rsidR="004E1984" w:rsidRPr="004E1984" w14:paraId="609C46A0"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A5E44" w14:textId="77777777" w:rsidR="003A1E8E" w:rsidRPr="004E1984" w:rsidRDefault="003A1E8E" w:rsidP="00936C16">
            <w:pPr>
              <w:pStyle w:val="rowtabella0"/>
              <w:rPr>
                <w:color w:val="002060"/>
                <w:lang w:val="en-US"/>
              </w:rPr>
            </w:pPr>
            <w:r w:rsidRPr="004E1984">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32CB" w14:textId="77777777" w:rsidR="003A1E8E" w:rsidRPr="004E1984" w:rsidRDefault="003A1E8E" w:rsidP="00936C16">
            <w:pPr>
              <w:pStyle w:val="rowtabella0"/>
              <w:jc w:val="center"/>
              <w:rPr>
                <w:color w:val="002060"/>
              </w:rPr>
            </w:pPr>
            <w:r w:rsidRPr="004E198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524A"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B1BB"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82C66"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1A40"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D0E1" w14:textId="77777777" w:rsidR="003A1E8E" w:rsidRPr="004E1984" w:rsidRDefault="003A1E8E" w:rsidP="00936C16">
            <w:pPr>
              <w:pStyle w:val="rowtabella0"/>
              <w:jc w:val="center"/>
              <w:rPr>
                <w:color w:val="002060"/>
              </w:rPr>
            </w:pPr>
            <w:r w:rsidRPr="004E198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53A73" w14:textId="77777777" w:rsidR="003A1E8E" w:rsidRPr="004E1984" w:rsidRDefault="003A1E8E" w:rsidP="00936C16">
            <w:pPr>
              <w:pStyle w:val="rowtabella0"/>
              <w:jc w:val="center"/>
              <w:rPr>
                <w:color w:val="002060"/>
              </w:rPr>
            </w:pPr>
            <w:r w:rsidRPr="004E198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5180" w14:textId="77777777" w:rsidR="003A1E8E" w:rsidRPr="004E1984" w:rsidRDefault="003A1E8E" w:rsidP="00936C16">
            <w:pPr>
              <w:pStyle w:val="rowtabella0"/>
              <w:jc w:val="center"/>
              <w:rPr>
                <w:color w:val="002060"/>
              </w:rPr>
            </w:pPr>
            <w:r w:rsidRPr="004E198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81ED" w14:textId="77777777" w:rsidR="003A1E8E" w:rsidRPr="004E1984" w:rsidRDefault="003A1E8E" w:rsidP="00936C16">
            <w:pPr>
              <w:pStyle w:val="rowtabella0"/>
              <w:jc w:val="center"/>
              <w:rPr>
                <w:color w:val="002060"/>
              </w:rPr>
            </w:pPr>
            <w:r w:rsidRPr="004E1984">
              <w:rPr>
                <w:color w:val="002060"/>
              </w:rPr>
              <w:t>0</w:t>
            </w:r>
          </w:p>
        </w:tc>
      </w:tr>
      <w:tr w:rsidR="004E1984" w:rsidRPr="004E1984" w14:paraId="7CA4B587"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E46AF" w14:textId="77777777" w:rsidR="003A1E8E" w:rsidRPr="004E1984" w:rsidRDefault="003A1E8E" w:rsidP="00936C16">
            <w:pPr>
              <w:pStyle w:val="rowtabella0"/>
              <w:rPr>
                <w:color w:val="002060"/>
              </w:rPr>
            </w:pPr>
            <w:r w:rsidRPr="004E1984">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8A41" w14:textId="77777777" w:rsidR="003A1E8E" w:rsidRPr="004E1984" w:rsidRDefault="003A1E8E" w:rsidP="00936C16">
            <w:pPr>
              <w:pStyle w:val="rowtabella0"/>
              <w:jc w:val="center"/>
              <w:rPr>
                <w:color w:val="002060"/>
              </w:rPr>
            </w:pPr>
            <w:r w:rsidRPr="004E19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6C1EC"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3A33"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8A99"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E1C7"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7319" w14:textId="77777777" w:rsidR="003A1E8E" w:rsidRPr="004E1984" w:rsidRDefault="003A1E8E" w:rsidP="00936C16">
            <w:pPr>
              <w:pStyle w:val="rowtabella0"/>
              <w:jc w:val="center"/>
              <w:rPr>
                <w:color w:val="002060"/>
              </w:rPr>
            </w:pPr>
            <w:r w:rsidRPr="004E19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5DD2" w14:textId="77777777" w:rsidR="003A1E8E" w:rsidRPr="004E1984" w:rsidRDefault="003A1E8E" w:rsidP="00936C16">
            <w:pPr>
              <w:pStyle w:val="rowtabella0"/>
              <w:jc w:val="center"/>
              <w:rPr>
                <w:color w:val="002060"/>
              </w:rPr>
            </w:pPr>
            <w:r w:rsidRPr="004E19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3608"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843C" w14:textId="77777777" w:rsidR="003A1E8E" w:rsidRPr="004E1984" w:rsidRDefault="003A1E8E" w:rsidP="00936C16">
            <w:pPr>
              <w:pStyle w:val="rowtabella0"/>
              <w:jc w:val="center"/>
              <w:rPr>
                <w:color w:val="002060"/>
              </w:rPr>
            </w:pPr>
            <w:r w:rsidRPr="004E1984">
              <w:rPr>
                <w:color w:val="002060"/>
              </w:rPr>
              <w:t>0</w:t>
            </w:r>
          </w:p>
        </w:tc>
      </w:tr>
      <w:tr w:rsidR="004E1984" w:rsidRPr="004E1984" w14:paraId="1B8E82CB"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50409" w14:textId="77777777" w:rsidR="003A1E8E" w:rsidRPr="004E1984" w:rsidRDefault="003A1E8E" w:rsidP="00936C16">
            <w:pPr>
              <w:pStyle w:val="rowtabella0"/>
              <w:rPr>
                <w:color w:val="002060"/>
              </w:rPr>
            </w:pPr>
            <w:r w:rsidRPr="004E1984">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C12E" w14:textId="77777777" w:rsidR="003A1E8E" w:rsidRPr="004E1984" w:rsidRDefault="003A1E8E" w:rsidP="00936C16">
            <w:pPr>
              <w:pStyle w:val="rowtabella0"/>
              <w:jc w:val="center"/>
              <w:rPr>
                <w:color w:val="002060"/>
              </w:rPr>
            </w:pPr>
            <w:r w:rsidRPr="004E19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01D7"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5FD0"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65B6"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5C4F8"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22D5F" w14:textId="77777777" w:rsidR="003A1E8E" w:rsidRPr="004E1984" w:rsidRDefault="003A1E8E" w:rsidP="00936C16">
            <w:pPr>
              <w:pStyle w:val="rowtabella0"/>
              <w:jc w:val="center"/>
              <w:rPr>
                <w:color w:val="002060"/>
              </w:rPr>
            </w:pPr>
            <w:r w:rsidRPr="004E198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4FBB" w14:textId="77777777" w:rsidR="003A1E8E" w:rsidRPr="004E1984" w:rsidRDefault="003A1E8E" w:rsidP="00936C16">
            <w:pPr>
              <w:pStyle w:val="rowtabella0"/>
              <w:jc w:val="center"/>
              <w:rPr>
                <w:color w:val="002060"/>
              </w:rPr>
            </w:pPr>
            <w:r w:rsidRPr="004E19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97F2" w14:textId="77777777" w:rsidR="003A1E8E" w:rsidRPr="004E1984" w:rsidRDefault="003A1E8E" w:rsidP="00936C16">
            <w:pPr>
              <w:pStyle w:val="rowtabella0"/>
              <w:jc w:val="center"/>
              <w:rPr>
                <w:color w:val="002060"/>
              </w:rPr>
            </w:pPr>
            <w:r w:rsidRPr="004E19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DEAE" w14:textId="77777777" w:rsidR="003A1E8E" w:rsidRPr="004E1984" w:rsidRDefault="003A1E8E" w:rsidP="00936C16">
            <w:pPr>
              <w:pStyle w:val="rowtabella0"/>
              <w:jc w:val="center"/>
              <w:rPr>
                <w:color w:val="002060"/>
              </w:rPr>
            </w:pPr>
            <w:r w:rsidRPr="004E1984">
              <w:rPr>
                <w:color w:val="002060"/>
              </w:rPr>
              <w:t>0</w:t>
            </w:r>
          </w:p>
        </w:tc>
      </w:tr>
      <w:tr w:rsidR="004E1984" w:rsidRPr="004E1984" w14:paraId="2B1027A9"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C6775" w14:textId="77777777" w:rsidR="003A1E8E" w:rsidRPr="004E1984" w:rsidRDefault="003A1E8E" w:rsidP="00936C16">
            <w:pPr>
              <w:pStyle w:val="rowtabella0"/>
              <w:rPr>
                <w:color w:val="002060"/>
              </w:rPr>
            </w:pPr>
            <w:r w:rsidRPr="004E198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D8CF" w14:textId="77777777" w:rsidR="003A1E8E" w:rsidRPr="004E1984" w:rsidRDefault="003A1E8E" w:rsidP="00936C16">
            <w:pPr>
              <w:pStyle w:val="rowtabella0"/>
              <w:jc w:val="center"/>
              <w:rPr>
                <w:color w:val="002060"/>
              </w:rPr>
            </w:pPr>
            <w:r w:rsidRPr="004E198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46DB"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E083C"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ED57"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1313"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8C1B" w14:textId="77777777" w:rsidR="003A1E8E" w:rsidRPr="004E1984" w:rsidRDefault="003A1E8E" w:rsidP="00936C16">
            <w:pPr>
              <w:pStyle w:val="rowtabella0"/>
              <w:jc w:val="center"/>
              <w:rPr>
                <w:color w:val="002060"/>
              </w:rPr>
            </w:pPr>
            <w:r w:rsidRPr="004E198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7B73C" w14:textId="77777777" w:rsidR="003A1E8E" w:rsidRPr="004E1984" w:rsidRDefault="003A1E8E" w:rsidP="00936C16">
            <w:pPr>
              <w:pStyle w:val="rowtabella0"/>
              <w:jc w:val="center"/>
              <w:rPr>
                <w:color w:val="002060"/>
              </w:rPr>
            </w:pPr>
            <w:r w:rsidRPr="004E198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40F4" w14:textId="77777777" w:rsidR="003A1E8E" w:rsidRPr="004E1984" w:rsidRDefault="003A1E8E" w:rsidP="00936C16">
            <w:pPr>
              <w:pStyle w:val="rowtabella0"/>
              <w:jc w:val="center"/>
              <w:rPr>
                <w:color w:val="002060"/>
              </w:rPr>
            </w:pPr>
            <w:r w:rsidRPr="004E198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A768" w14:textId="77777777" w:rsidR="003A1E8E" w:rsidRPr="004E1984" w:rsidRDefault="003A1E8E" w:rsidP="00936C16">
            <w:pPr>
              <w:pStyle w:val="rowtabella0"/>
              <w:jc w:val="center"/>
              <w:rPr>
                <w:color w:val="002060"/>
              </w:rPr>
            </w:pPr>
            <w:r w:rsidRPr="004E1984">
              <w:rPr>
                <w:color w:val="002060"/>
              </w:rPr>
              <w:t>0</w:t>
            </w:r>
          </w:p>
        </w:tc>
      </w:tr>
      <w:tr w:rsidR="004E1984" w:rsidRPr="004E1984" w14:paraId="38D5A4D1"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E40EF" w14:textId="77777777" w:rsidR="003A1E8E" w:rsidRPr="004E1984" w:rsidRDefault="003A1E8E" w:rsidP="00936C16">
            <w:pPr>
              <w:pStyle w:val="rowtabella0"/>
              <w:rPr>
                <w:color w:val="002060"/>
                <w:lang w:val="en-US"/>
              </w:rPr>
            </w:pPr>
            <w:r w:rsidRPr="004E1984">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CFB0"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7BFC"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65DC"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97AB"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406F" w14:textId="77777777" w:rsidR="003A1E8E" w:rsidRPr="004E1984" w:rsidRDefault="003A1E8E" w:rsidP="00936C16">
            <w:pPr>
              <w:pStyle w:val="rowtabella0"/>
              <w:jc w:val="center"/>
              <w:rPr>
                <w:color w:val="002060"/>
              </w:rPr>
            </w:pPr>
            <w:r w:rsidRPr="004E198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9967A" w14:textId="77777777" w:rsidR="003A1E8E" w:rsidRPr="004E1984" w:rsidRDefault="003A1E8E" w:rsidP="00936C16">
            <w:pPr>
              <w:pStyle w:val="rowtabella0"/>
              <w:jc w:val="center"/>
              <w:rPr>
                <w:color w:val="002060"/>
              </w:rPr>
            </w:pPr>
            <w:r w:rsidRPr="004E198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89FC" w14:textId="77777777" w:rsidR="003A1E8E" w:rsidRPr="004E1984" w:rsidRDefault="003A1E8E" w:rsidP="00936C16">
            <w:pPr>
              <w:pStyle w:val="rowtabella0"/>
              <w:jc w:val="center"/>
              <w:rPr>
                <w:color w:val="002060"/>
              </w:rPr>
            </w:pPr>
            <w:r w:rsidRPr="004E19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053DA"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9AB9" w14:textId="77777777" w:rsidR="003A1E8E" w:rsidRPr="004E1984" w:rsidRDefault="003A1E8E" w:rsidP="00936C16">
            <w:pPr>
              <w:pStyle w:val="rowtabella0"/>
              <w:jc w:val="center"/>
              <w:rPr>
                <w:color w:val="002060"/>
              </w:rPr>
            </w:pPr>
            <w:r w:rsidRPr="004E1984">
              <w:rPr>
                <w:color w:val="002060"/>
              </w:rPr>
              <w:t>0</w:t>
            </w:r>
          </w:p>
        </w:tc>
      </w:tr>
      <w:tr w:rsidR="004E1984" w:rsidRPr="004E1984" w14:paraId="6893C667" w14:textId="77777777" w:rsidTr="00936C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0B832" w14:textId="77777777" w:rsidR="003A1E8E" w:rsidRPr="004E1984" w:rsidRDefault="003A1E8E" w:rsidP="00936C16">
            <w:pPr>
              <w:pStyle w:val="rowtabella0"/>
              <w:rPr>
                <w:color w:val="002060"/>
              </w:rPr>
            </w:pPr>
            <w:r w:rsidRPr="004E198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40F0"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0AE1"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55D2" w14:textId="77777777" w:rsidR="003A1E8E" w:rsidRPr="004E1984" w:rsidRDefault="003A1E8E" w:rsidP="00936C16">
            <w:pPr>
              <w:pStyle w:val="rowtabella0"/>
              <w:jc w:val="center"/>
              <w:rPr>
                <w:color w:val="002060"/>
              </w:rPr>
            </w:pPr>
            <w:r w:rsidRPr="004E198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2B57"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D581C" w14:textId="77777777" w:rsidR="003A1E8E" w:rsidRPr="004E1984" w:rsidRDefault="003A1E8E" w:rsidP="00936C16">
            <w:pPr>
              <w:pStyle w:val="rowtabella0"/>
              <w:jc w:val="center"/>
              <w:rPr>
                <w:color w:val="002060"/>
              </w:rPr>
            </w:pPr>
            <w:r w:rsidRPr="004E198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0A28" w14:textId="77777777" w:rsidR="003A1E8E" w:rsidRPr="004E1984" w:rsidRDefault="003A1E8E" w:rsidP="00936C16">
            <w:pPr>
              <w:pStyle w:val="rowtabella0"/>
              <w:jc w:val="center"/>
              <w:rPr>
                <w:color w:val="002060"/>
              </w:rPr>
            </w:pPr>
            <w:r w:rsidRPr="004E198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6E29" w14:textId="77777777" w:rsidR="003A1E8E" w:rsidRPr="004E1984" w:rsidRDefault="003A1E8E" w:rsidP="00936C16">
            <w:pPr>
              <w:pStyle w:val="rowtabella0"/>
              <w:jc w:val="center"/>
              <w:rPr>
                <w:color w:val="002060"/>
              </w:rPr>
            </w:pPr>
            <w:r w:rsidRPr="004E198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D544" w14:textId="77777777" w:rsidR="003A1E8E" w:rsidRPr="004E1984" w:rsidRDefault="003A1E8E" w:rsidP="00936C16">
            <w:pPr>
              <w:pStyle w:val="rowtabella0"/>
              <w:jc w:val="center"/>
              <w:rPr>
                <w:color w:val="002060"/>
              </w:rPr>
            </w:pPr>
            <w:r w:rsidRPr="004E198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584A" w14:textId="77777777" w:rsidR="003A1E8E" w:rsidRPr="004E1984" w:rsidRDefault="003A1E8E" w:rsidP="00936C16">
            <w:pPr>
              <w:pStyle w:val="rowtabella0"/>
              <w:jc w:val="center"/>
              <w:rPr>
                <w:color w:val="002060"/>
              </w:rPr>
            </w:pPr>
            <w:r w:rsidRPr="004E1984">
              <w:rPr>
                <w:color w:val="002060"/>
              </w:rPr>
              <w:t>0</w:t>
            </w:r>
          </w:p>
        </w:tc>
      </w:tr>
      <w:tr w:rsidR="004E1984" w:rsidRPr="004E1984" w14:paraId="41727D26" w14:textId="77777777" w:rsidTr="00936C1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2F4E1D" w14:textId="77777777" w:rsidR="003A1E8E" w:rsidRPr="004E1984" w:rsidRDefault="003A1E8E" w:rsidP="00936C16">
            <w:pPr>
              <w:pStyle w:val="rowtabella0"/>
              <w:rPr>
                <w:color w:val="002060"/>
              </w:rPr>
            </w:pPr>
            <w:r w:rsidRPr="004E1984">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6935"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D25A"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6DBB"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911F" w14:textId="77777777" w:rsidR="003A1E8E" w:rsidRPr="004E1984" w:rsidRDefault="003A1E8E" w:rsidP="00936C16">
            <w:pPr>
              <w:pStyle w:val="rowtabella0"/>
              <w:jc w:val="center"/>
              <w:rPr>
                <w:color w:val="002060"/>
              </w:rPr>
            </w:pPr>
            <w:r w:rsidRPr="004E198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4B92" w14:textId="77777777" w:rsidR="003A1E8E" w:rsidRPr="004E1984" w:rsidRDefault="003A1E8E" w:rsidP="00936C16">
            <w:pPr>
              <w:pStyle w:val="rowtabella0"/>
              <w:jc w:val="center"/>
              <w:rPr>
                <w:color w:val="002060"/>
              </w:rPr>
            </w:pPr>
            <w:r w:rsidRPr="004E198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FCE0" w14:textId="77777777" w:rsidR="003A1E8E" w:rsidRPr="004E1984" w:rsidRDefault="003A1E8E" w:rsidP="00936C16">
            <w:pPr>
              <w:pStyle w:val="rowtabella0"/>
              <w:jc w:val="center"/>
              <w:rPr>
                <w:color w:val="002060"/>
              </w:rPr>
            </w:pPr>
            <w:r w:rsidRPr="004E198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F93D" w14:textId="77777777" w:rsidR="003A1E8E" w:rsidRPr="004E1984" w:rsidRDefault="003A1E8E" w:rsidP="00936C16">
            <w:pPr>
              <w:pStyle w:val="rowtabella0"/>
              <w:jc w:val="center"/>
              <w:rPr>
                <w:color w:val="002060"/>
              </w:rPr>
            </w:pPr>
            <w:r w:rsidRPr="004E198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672A" w14:textId="77777777" w:rsidR="003A1E8E" w:rsidRPr="004E1984" w:rsidRDefault="003A1E8E" w:rsidP="00936C16">
            <w:pPr>
              <w:pStyle w:val="rowtabella0"/>
              <w:jc w:val="center"/>
              <w:rPr>
                <w:color w:val="002060"/>
              </w:rPr>
            </w:pPr>
            <w:r w:rsidRPr="004E198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C6D1A" w14:textId="77777777" w:rsidR="003A1E8E" w:rsidRPr="004E1984" w:rsidRDefault="003A1E8E" w:rsidP="00936C16">
            <w:pPr>
              <w:pStyle w:val="rowtabella0"/>
              <w:jc w:val="center"/>
              <w:rPr>
                <w:color w:val="002060"/>
              </w:rPr>
            </w:pPr>
            <w:r w:rsidRPr="004E1984">
              <w:rPr>
                <w:color w:val="002060"/>
              </w:rPr>
              <w:t>0</w:t>
            </w:r>
          </w:p>
        </w:tc>
      </w:tr>
    </w:tbl>
    <w:p w14:paraId="312F3D62" w14:textId="77777777" w:rsidR="00F47530" w:rsidRPr="00762560" w:rsidRDefault="00F47530" w:rsidP="00F47530">
      <w:pPr>
        <w:pStyle w:val="breakline"/>
        <w:rPr>
          <w:rFonts w:eastAsiaTheme="minorEastAsia"/>
          <w:color w:val="002060"/>
        </w:rPr>
      </w:pPr>
    </w:p>
    <w:p w14:paraId="1598FB6B" w14:textId="77777777" w:rsidR="00080782" w:rsidRPr="001C24CB" w:rsidRDefault="00080782" w:rsidP="001C24CB">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6A301F3A"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0D60EA">
        <w:rPr>
          <w:rFonts w:ascii="Arial" w:hAnsi="Arial" w:cs="Arial"/>
          <w:b/>
          <w:bCs/>
          <w:color w:val="002060"/>
        </w:rPr>
        <w:t>20</w:t>
      </w:r>
      <w:r w:rsidR="00B31A96" w:rsidRPr="0028726A">
        <w:rPr>
          <w:rFonts w:ascii="Arial" w:hAnsi="Arial" w:cs="Arial"/>
          <w:b/>
          <w:bCs/>
          <w:color w:val="002060"/>
        </w:rPr>
        <w:t xml:space="preserve"> </w:t>
      </w:r>
      <w:r w:rsidR="00B31A96">
        <w:rPr>
          <w:rFonts w:ascii="Arial" w:hAnsi="Arial" w:cs="Arial"/>
          <w:b/>
          <w:bCs/>
          <w:color w:val="002060"/>
        </w:rPr>
        <w:t>marzo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73C04AB" w14:textId="77777777" w:rsidR="000D60EA" w:rsidRPr="009B42C6" w:rsidRDefault="00375B61" w:rsidP="000D60EA">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000D60EA" w:rsidRPr="000D60EA">
        <w:rPr>
          <w:rFonts w:ascii="Arial" w:hAnsi="Arial" w:cs="Arial"/>
          <w:bCs/>
          <w:color w:val="002060"/>
          <w:sz w:val="22"/>
          <w:szCs w:val="22"/>
        </w:rPr>
        <w:t>IT 81 E 01005 02600 0000 0000 8868</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1751E307" w:rsidR="00467CBB" w:rsidRDefault="00467CBB" w:rsidP="00770E76">
      <w:pPr>
        <w:rPr>
          <w:rFonts w:ascii="Arial" w:hAnsi="Arial" w:cs="Arial"/>
          <w:color w:val="002060"/>
          <w:sz w:val="22"/>
          <w:szCs w:val="22"/>
        </w:rPr>
      </w:pPr>
    </w:p>
    <w:p w14:paraId="3B7F4E19" w14:textId="77777777" w:rsidR="00DD17CD" w:rsidRDefault="00DD17CD" w:rsidP="00770E76">
      <w:pPr>
        <w:rPr>
          <w:rFonts w:ascii="Arial" w:hAnsi="Arial" w:cs="Arial"/>
          <w:color w:val="002060"/>
          <w:sz w:val="22"/>
          <w:szCs w:val="22"/>
        </w:rPr>
      </w:pPr>
    </w:p>
    <w:p w14:paraId="7DA3AD9D" w14:textId="77777777" w:rsidR="00DD17CD" w:rsidRPr="00DE1EF7" w:rsidRDefault="00DD17CD" w:rsidP="00DD17CD">
      <w:pPr>
        <w:pStyle w:val="TITOLOCAMPIONATO"/>
        <w:shd w:val="clear" w:color="auto" w:fill="002060"/>
        <w:spacing w:before="0" w:beforeAutospacing="0" w:after="0" w:afterAutospacing="0"/>
        <w:rPr>
          <w:color w:val="FFFFFF" w:themeColor="background1"/>
        </w:rPr>
      </w:pPr>
      <w:bookmarkStart w:id="11" w:name="_Toc26365480"/>
      <w:r w:rsidRPr="00DE1EF7">
        <w:rPr>
          <w:color w:val="FFFFFF" w:themeColor="background1"/>
        </w:rPr>
        <w:t>ERRATA CORRIGE</w:t>
      </w:r>
      <w:bookmarkEnd w:id="11"/>
    </w:p>
    <w:p w14:paraId="0B486EA1" w14:textId="77777777" w:rsidR="00DD17CD" w:rsidRPr="00DE1EF7" w:rsidRDefault="00DD17CD" w:rsidP="00DD17CD">
      <w:pPr>
        <w:rPr>
          <w:rFonts w:ascii="Arial" w:hAnsi="Arial" w:cs="Arial"/>
          <w:color w:val="002060"/>
          <w:sz w:val="22"/>
          <w:szCs w:val="22"/>
        </w:rPr>
      </w:pPr>
    </w:p>
    <w:p w14:paraId="74C8BD13" w14:textId="7ACE6EFC" w:rsidR="00DD17CD" w:rsidRPr="00DE1EF7" w:rsidRDefault="00DD17CD" w:rsidP="00DD17CD">
      <w:pPr>
        <w:pStyle w:val="LndNormale1"/>
        <w:rPr>
          <w:b/>
          <w:color w:val="002060"/>
          <w:sz w:val="28"/>
          <w:szCs w:val="28"/>
        </w:rPr>
      </w:pPr>
      <w:r w:rsidRPr="00DE1EF7">
        <w:rPr>
          <w:b/>
          <w:color w:val="002060"/>
          <w:sz w:val="28"/>
          <w:szCs w:val="28"/>
        </w:rPr>
        <w:t xml:space="preserve">CAMPIONATO REGIONALE CALCIO A CINQUE </w:t>
      </w:r>
      <w:r>
        <w:rPr>
          <w:b/>
          <w:color w:val="002060"/>
          <w:sz w:val="28"/>
          <w:szCs w:val="28"/>
        </w:rPr>
        <w:t>UNDER 15</w:t>
      </w:r>
      <w:r w:rsidRPr="00DE1EF7">
        <w:rPr>
          <w:b/>
          <w:color w:val="002060"/>
          <w:sz w:val="28"/>
          <w:szCs w:val="28"/>
        </w:rPr>
        <w:t>, GIRONE “</w:t>
      </w:r>
      <w:r>
        <w:rPr>
          <w:b/>
          <w:color w:val="002060"/>
          <w:sz w:val="28"/>
          <w:szCs w:val="28"/>
        </w:rPr>
        <w:t>GOLD</w:t>
      </w:r>
      <w:r w:rsidRPr="00DE1EF7">
        <w:rPr>
          <w:b/>
          <w:color w:val="002060"/>
          <w:sz w:val="28"/>
          <w:szCs w:val="28"/>
        </w:rPr>
        <w:t>”</w:t>
      </w:r>
    </w:p>
    <w:p w14:paraId="540A70A5" w14:textId="77777777" w:rsidR="00DD17CD" w:rsidRDefault="00DD17CD" w:rsidP="00DD17CD">
      <w:pPr>
        <w:pStyle w:val="LndNormale1"/>
        <w:rPr>
          <w:rFonts w:cs="Arial"/>
          <w:color w:val="002060"/>
          <w:szCs w:val="22"/>
        </w:rPr>
      </w:pPr>
    </w:p>
    <w:p w14:paraId="2F9055C4" w14:textId="7861A701" w:rsidR="00DD17CD" w:rsidRDefault="00DD17CD" w:rsidP="00DD17CD">
      <w:pPr>
        <w:pStyle w:val="LndNormale1"/>
        <w:rPr>
          <w:rFonts w:cs="Arial"/>
          <w:color w:val="002060"/>
          <w:szCs w:val="22"/>
        </w:rPr>
      </w:pPr>
      <w:r w:rsidRPr="0075612D">
        <w:rPr>
          <w:rFonts w:cs="Arial"/>
          <w:color w:val="002060"/>
          <w:szCs w:val="22"/>
        </w:rPr>
        <w:t xml:space="preserve">La gara </w:t>
      </w:r>
      <w:r>
        <w:rPr>
          <w:rFonts w:cs="Arial"/>
          <w:b/>
          <w:bCs/>
          <w:color w:val="002060"/>
          <w:szCs w:val="22"/>
        </w:rPr>
        <w:t>C.U.S. MACERATA CALCIO A5 – ACLI MANTOVANI CALCIO A 5</w:t>
      </w:r>
      <w:r w:rsidRPr="0075612D">
        <w:rPr>
          <w:rFonts w:cs="Arial"/>
          <w:color w:val="002060"/>
          <w:szCs w:val="22"/>
        </w:rPr>
        <w:t xml:space="preserve"> del </w:t>
      </w:r>
      <w:r>
        <w:rPr>
          <w:rFonts w:cs="Arial"/>
          <w:color w:val="002060"/>
          <w:szCs w:val="22"/>
        </w:rPr>
        <w:t>05/03</w:t>
      </w:r>
      <w:r w:rsidRPr="0075612D">
        <w:rPr>
          <w:rFonts w:cs="Arial"/>
          <w:color w:val="002060"/>
          <w:szCs w:val="22"/>
        </w:rPr>
        <w:t xml:space="preserve">/2023 è terminata con il risultato di </w:t>
      </w:r>
      <w:r>
        <w:rPr>
          <w:rFonts w:cs="Arial"/>
          <w:b/>
          <w:bCs/>
          <w:color w:val="002060"/>
          <w:szCs w:val="22"/>
        </w:rPr>
        <w:t>6-2</w:t>
      </w:r>
      <w:r w:rsidRPr="0075612D">
        <w:rPr>
          <w:rFonts w:cs="Arial"/>
          <w:color w:val="002060"/>
          <w:szCs w:val="22"/>
        </w:rPr>
        <w:t xml:space="preserve"> e non </w:t>
      </w:r>
      <w:r>
        <w:rPr>
          <w:rFonts w:cs="Arial"/>
          <w:color w:val="002060"/>
          <w:szCs w:val="22"/>
        </w:rPr>
        <w:t>2-6</w:t>
      </w:r>
      <w:r w:rsidRPr="0075612D">
        <w:rPr>
          <w:rFonts w:cs="Arial"/>
          <w:color w:val="002060"/>
          <w:szCs w:val="22"/>
        </w:rPr>
        <w:t xml:space="preserve"> come erroneamente riportato nel Comunicato Ufficiale n° </w:t>
      </w:r>
      <w:r>
        <w:rPr>
          <w:rFonts w:cs="Arial"/>
          <w:color w:val="002060"/>
          <w:szCs w:val="22"/>
        </w:rPr>
        <w:t xml:space="preserve">100 </w:t>
      </w:r>
      <w:r w:rsidRPr="0075612D">
        <w:rPr>
          <w:rFonts w:cs="Arial"/>
          <w:color w:val="002060"/>
          <w:szCs w:val="22"/>
        </w:rPr>
        <w:t xml:space="preserve">del </w:t>
      </w:r>
      <w:r>
        <w:rPr>
          <w:rFonts w:cs="Arial"/>
          <w:color w:val="002060"/>
          <w:szCs w:val="22"/>
        </w:rPr>
        <w:t>08</w:t>
      </w:r>
      <w:r w:rsidRPr="0075612D">
        <w:rPr>
          <w:rFonts w:cs="Arial"/>
          <w:color w:val="002060"/>
          <w:szCs w:val="22"/>
        </w:rPr>
        <w:t>/0</w:t>
      </w:r>
      <w:r>
        <w:rPr>
          <w:rFonts w:cs="Arial"/>
          <w:color w:val="002060"/>
          <w:szCs w:val="22"/>
        </w:rPr>
        <w:t>3</w:t>
      </w:r>
      <w:r w:rsidRPr="0075612D">
        <w:rPr>
          <w:rFonts w:cs="Arial"/>
          <w:color w:val="002060"/>
          <w:szCs w:val="22"/>
        </w:rPr>
        <w:t>/2023.</w:t>
      </w:r>
    </w:p>
    <w:p w14:paraId="4F37024A" w14:textId="77777777" w:rsidR="00DD17CD" w:rsidRDefault="00DD17CD" w:rsidP="00DD17CD">
      <w:pPr>
        <w:pStyle w:val="LndNormale1"/>
        <w:rPr>
          <w:rFonts w:cs="Arial"/>
          <w:color w:val="002060"/>
          <w:szCs w:val="22"/>
        </w:rPr>
      </w:pP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1BFD707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60F51">
        <w:rPr>
          <w:b/>
          <w:color w:val="002060"/>
          <w:u w:val="single"/>
        </w:rPr>
        <w:t>10</w:t>
      </w:r>
      <w:r w:rsidR="004A0FF1">
        <w:rPr>
          <w:b/>
          <w:color w:val="002060"/>
          <w:u w:val="single"/>
        </w:rPr>
        <w:t>/0</w:t>
      </w:r>
      <w:r w:rsidR="0013048F">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752A3" w14:textId="77777777" w:rsidR="00D954CD" w:rsidRDefault="00D954CD">
      <w:r>
        <w:separator/>
      </w:r>
    </w:p>
  </w:endnote>
  <w:endnote w:type="continuationSeparator" w:id="0">
    <w:p w14:paraId="5CAAC091" w14:textId="77777777" w:rsidR="00D954CD" w:rsidRDefault="00D95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EBE2DB0"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60F51">
      <w:rPr>
        <w:rStyle w:val="Numeropagina"/>
        <w:rFonts w:ascii="Arial" w:hAnsi="Arial" w:cs="Arial"/>
        <w:color w:val="002060"/>
      </w:rPr>
      <w:t>101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33DFE" w14:textId="77777777" w:rsidR="00D954CD" w:rsidRDefault="00D954CD">
      <w:r>
        <w:separator/>
      </w:r>
    </w:p>
  </w:footnote>
  <w:footnote w:type="continuationSeparator" w:id="0">
    <w:p w14:paraId="4F03C8BA" w14:textId="77777777" w:rsidR="00D954CD" w:rsidRDefault="00D95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3"/>
  </w:num>
  <w:num w:numId="3" w16cid:durableId="57946484">
    <w:abstractNumId w:val="1"/>
  </w:num>
  <w:num w:numId="4" w16cid:durableId="84254963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1E8E"/>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984"/>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C81"/>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156"/>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CFC"/>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0F51"/>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2BB"/>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4CD"/>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17C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47530"/>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9</TotalTime>
  <Pages>5</Pages>
  <Words>1257</Words>
  <Characters>7169</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8410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2023-03-07T10:10:00Z</cp:lastPrinted>
  <dcterms:created xsi:type="dcterms:W3CDTF">2023-03-10T20:40:00Z</dcterms:created>
  <dcterms:modified xsi:type="dcterms:W3CDTF">2023-03-10T20:51:00Z</dcterms:modified>
</cp:coreProperties>
</file>