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75B97F1"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9B6A05" w:rsidRPr="00DE1EF7">
              <w:rPr>
                <w:rFonts w:ascii="Arial" w:hAnsi="Arial" w:cs="Arial"/>
                <w:color w:val="002060"/>
                <w:sz w:val="32"/>
                <w:szCs w:val="32"/>
              </w:rPr>
              <w:t>2</w:t>
            </w:r>
            <w:r w:rsidR="00F109D7" w:rsidRPr="00DE1EF7">
              <w:rPr>
                <w:rFonts w:ascii="Arial" w:hAnsi="Arial" w:cs="Arial"/>
                <w:color w:val="002060"/>
                <w:sz w:val="32"/>
                <w:szCs w:val="32"/>
              </w:rPr>
              <w:t>/202</w:t>
            </w:r>
            <w:r w:rsidR="009B6A05" w:rsidRPr="00DE1EF7">
              <w:rPr>
                <w:rFonts w:ascii="Arial" w:hAnsi="Arial" w:cs="Arial"/>
                <w:color w:val="002060"/>
                <w:sz w:val="32"/>
                <w:szCs w:val="32"/>
              </w:rPr>
              <w:t>3</w:t>
            </w:r>
          </w:p>
          <w:p w14:paraId="2D39A37C" w14:textId="77777777" w:rsidR="00AA13B6" w:rsidRPr="00DE1EF7" w:rsidRDefault="00AA13B6" w:rsidP="003815EE">
            <w:pPr>
              <w:pStyle w:val="Nessunaspaziatura"/>
              <w:jc w:val="center"/>
              <w:rPr>
                <w:color w:val="002060"/>
              </w:rPr>
            </w:pPr>
          </w:p>
          <w:p w14:paraId="17419721" w14:textId="29D1480A"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EF0C7A">
              <w:rPr>
                <w:rFonts w:ascii="Arial" w:hAnsi="Arial" w:cs="Arial"/>
                <w:color w:val="002060"/>
                <w:sz w:val="40"/>
                <w:szCs w:val="40"/>
              </w:rPr>
              <w:t>10</w:t>
            </w:r>
            <w:r w:rsidR="006D0636">
              <w:rPr>
                <w:rFonts w:ascii="Arial" w:hAnsi="Arial" w:cs="Arial"/>
                <w:color w:val="002060"/>
                <w:sz w:val="40"/>
                <w:szCs w:val="40"/>
              </w:rPr>
              <w:t>5</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6D0636">
              <w:rPr>
                <w:rFonts w:ascii="Arial" w:hAnsi="Arial" w:cs="Arial"/>
                <w:color w:val="002060"/>
                <w:sz w:val="40"/>
                <w:szCs w:val="40"/>
              </w:rPr>
              <w:t>22</w:t>
            </w:r>
            <w:r w:rsidR="00CF4C7D" w:rsidRPr="00DE1EF7">
              <w:rPr>
                <w:rFonts w:ascii="Arial" w:hAnsi="Arial" w:cs="Arial"/>
                <w:color w:val="002060"/>
                <w:sz w:val="40"/>
                <w:szCs w:val="40"/>
              </w:rPr>
              <w:t>/</w:t>
            </w:r>
            <w:r w:rsidR="00A53D29">
              <w:rPr>
                <w:rFonts w:ascii="Arial" w:hAnsi="Arial" w:cs="Arial"/>
                <w:color w:val="002060"/>
                <w:sz w:val="40"/>
                <w:szCs w:val="40"/>
              </w:rPr>
              <w:t>0</w:t>
            </w:r>
            <w:r w:rsidR="0013048F">
              <w:rPr>
                <w:rFonts w:ascii="Arial" w:hAnsi="Arial" w:cs="Arial"/>
                <w:color w:val="002060"/>
                <w:sz w:val="40"/>
                <w:szCs w:val="40"/>
              </w:rPr>
              <w:t>3</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185A8A5C" w:rsidR="00AC19D9" w:rsidRPr="00DE1EF7" w:rsidRDefault="00FD0027">
      <w:pPr>
        <w:pStyle w:val="Sommario2"/>
        <w:tabs>
          <w:tab w:val="right" w:leader="dot" w:pos="9912"/>
        </w:tabs>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F60B65">
          <w:rPr>
            <w:noProof/>
            <w:webHidden/>
            <w:color w:val="002060"/>
          </w:rPr>
          <w:t>1</w:t>
        </w:r>
        <w:r w:rsidR="00AC19D9" w:rsidRPr="00DE1EF7">
          <w:rPr>
            <w:noProof/>
            <w:webHidden/>
            <w:color w:val="002060"/>
          </w:rPr>
          <w:fldChar w:fldCharType="end"/>
        </w:r>
      </w:hyperlink>
    </w:p>
    <w:p w14:paraId="112EDB38" w14:textId="3294EB62"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F60B65">
          <w:rPr>
            <w:noProof/>
            <w:webHidden/>
            <w:color w:val="002060"/>
          </w:rPr>
          <w:t>1</w:t>
        </w:r>
        <w:r w:rsidR="00AC19D9" w:rsidRPr="00DE1EF7">
          <w:rPr>
            <w:noProof/>
            <w:webHidden/>
            <w:color w:val="002060"/>
          </w:rPr>
          <w:fldChar w:fldCharType="end"/>
        </w:r>
      </w:hyperlink>
    </w:p>
    <w:p w14:paraId="4D9CAD43" w14:textId="01761D34"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F60B65">
          <w:rPr>
            <w:noProof/>
            <w:webHidden/>
            <w:color w:val="002060"/>
          </w:rPr>
          <w:t>1</w:t>
        </w:r>
        <w:r w:rsidR="00AC19D9" w:rsidRPr="00DE1EF7">
          <w:rPr>
            <w:noProof/>
            <w:webHidden/>
            <w:color w:val="002060"/>
          </w:rPr>
          <w:fldChar w:fldCharType="end"/>
        </w:r>
      </w:hyperlink>
    </w:p>
    <w:p w14:paraId="0EAFCCD8" w14:textId="30E2A35F"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F60B65">
          <w:rPr>
            <w:noProof/>
            <w:webHidden/>
            <w:color w:val="002060"/>
          </w:rPr>
          <w:t>1</w:t>
        </w:r>
        <w:r w:rsidR="00AC19D9" w:rsidRPr="00DE1EF7">
          <w:rPr>
            <w:noProof/>
            <w:webHidden/>
            <w:color w:val="002060"/>
          </w:rPr>
          <w:fldChar w:fldCharType="end"/>
        </w:r>
      </w:hyperlink>
    </w:p>
    <w:p w14:paraId="0952245B" w14:textId="41CF244F"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F60B65">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7C3471C" w14:textId="77777777" w:rsidR="00C71EB7" w:rsidRPr="00DE1EF7" w:rsidRDefault="00C71EB7" w:rsidP="00122193">
      <w:pPr>
        <w:pStyle w:val="LndNormale1"/>
        <w:rPr>
          <w:color w:val="002060"/>
        </w:rPr>
      </w:pPr>
    </w:p>
    <w:p w14:paraId="5BDD7B54" w14:textId="61AC755E" w:rsidR="00F169A9" w:rsidRPr="00DE1EF7" w:rsidRDefault="00C967AF" w:rsidP="00CE78D0">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50F3DCF4" w14:textId="77777777" w:rsidR="00AB51C3" w:rsidRPr="00AB51C3" w:rsidRDefault="00AB51C3" w:rsidP="00F336CC">
      <w:pPr>
        <w:rPr>
          <w:rFonts w:ascii="Arial" w:hAnsi="Arial" w:cs="Arial"/>
          <w:color w:val="002060"/>
          <w:sz w:val="22"/>
          <w:szCs w:val="22"/>
        </w:rPr>
      </w:pPr>
    </w:p>
    <w:p w14:paraId="2C740C09" w14:textId="77777777" w:rsidR="00CB0BB9" w:rsidRPr="00DE1EF7"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8407CA2" w14:textId="77777777" w:rsidR="000856B0" w:rsidRPr="00DE1EF7" w:rsidRDefault="000856B0"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70E330E" w14:textId="7B4E3EEF" w:rsidR="002C2C17" w:rsidRDefault="002C2C17" w:rsidP="009D0C38">
      <w:pPr>
        <w:pStyle w:val="LndNormale1"/>
        <w:rPr>
          <w:b/>
          <w:color w:val="002060"/>
          <w:szCs w:val="22"/>
        </w:rPr>
      </w:pPr>
    </w:p>
    <w:p w14:paraId="03D14A5E" w14:textId="0F1EAF39" w:rsidR="00A84320" w:rsidRDefault="00A84320" w:rsidP="009D0C38">
      <w:pPr>
        <w:pStyle w:val="LndNormale1"/>
        <w:rPr>
          <w:b/>
          <w:color w:val="002060"/>
          <w:szCs w:val="22"/>
        </w:rPr>
      </w:pPr>
    </w:p>
    <w:p w14:paraId="33324840" w14:textId="77777777" w:rsidR="00A84320" w:rsidRDefault="00A84320" w:rsidP="00A84320">
      <w:pPr>
        <w:pStyle w:val="LndNormale1"/>
        <w:jc w:val="left"/>
        <w:rPr>
          <w:b/>
          <w:color w:val="002060"/>
          <w:sz w:val="28"/>
          <w:szCs w:val="28"/>
        </w:rPr>
      </w:pPr>
      <w:r>
        <w:rPr>
          <w:b/>
          <w:color w:val="002060"/>
          <w:sz w:val="28"/>
          <w:szCs w:val="28"/>
        </w:rPr>
        <w:t>SPOSTAMENTO GARE</w:t>
      </w:r>
    </w:p>
    <w:p w14:paraId="2B0A9F76" w14:textId="77777777" w:rsidR="00A84320" w:rsidRDefault="00A84320" w:rsidP="00A84320">
      <w:pPr>
        <w:pStyle w:val="LndNormale1"/>
        <w:rPr>
          <w:color w:val="002060"/>
          <w:szCs w:val="22"/>
        </w:rPr>
      </w:pPr>
    </w:p>
    <w:p w14:paraId="51942E09" w14:textId="77777777" w:rsidR="00A84320" w:rsidRDefault="00A84320" w:rsidP="00A84320">
      <w:pPr>
        <w:pStyle w:val="LndNormale1"/>
        <w:rPr>
          <w:color w:val="002060"/>
          <w:szCs w:val="22"/>
        </w:rPr>
      </w:pPr>
      <w:r>
        <w:rPr>
          <w:color w:val="002060"/>
          <w:szCs w:val="22"/>
        </w:rPr>
        <w:t xml:space="preserve">Non saranno rinviate gare a data da destinarsi. </w:t>
      </w:r>
    </w:p>
    <w:p w14:paraId="3CB6E3A4" w14:textId="77777777" w:rsidR="00A84320" w:rsidRDefault="00A84320" w:rsidP="00A84320">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47D249" w14:textId="77777777" w:rsidR="00A84320" w:rsidRDefault="00A84320" w:rsidP="00A84320">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15B0DD8" w14:textId="77777777" w:rsidR="00A84320" w:rsidRPr="00F02D77" w:rsidRDefault="00A84320" w:rsidP="00A84320">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1F8EDCCB" w14:textId="1654D060" w:rsidR="00367C66" w:rsidRDefault="00367C66" w:rsidP="00367C66"/>
    <w:p w14:paraId="4ECAB7A9" w14:textId="1F69CA55" w:rsidR="008C5920" w:rsidRDefault="008C5920" w:rsidP="00367C66"/>
    <w:p w14:paraId="09B4734E" w14:textId="77777777" w:rsidR="006348B8" w:rsidRPr="00760417" w:rsidRDefault="006348B8" w:rsidP="006348B8">
      <w:pPr>
        <w:rPr>
          <w:rFonts w:ascii="Arial" w:hAnsi="Arial" w:cs="Arial"/>
          <w:b/>
          <w:color w:val="002060"/>
          <w:sz w:val="28"/>
          <w:szCs w:val="28"/>
        </w:rPr>
      </w:pPr>
      <w:r w:rsidRPr="00760417">
        <w:rPr>
          <w:rFonts w:ascii="Arial" w:hAnsi="Arial" w:cs="Arial"/>
          <w:b/>
          <w:color w:val="002060"/>
          <w:sz w:val="28"/>
          <w:szCs w:val="28"/>
        </w:rPr>
        <w:t>IBAN COMITATO REGIONALE MARCHE</w:t>
      </w:r>
    </w:p>
    <w:p w14:paraId="6AB82065" w14:textId="77777777" w:rsidR="006348B8" w:rsidRPr="009B42C6" w:rsidRDefault="006348B8" w:rsidP="006348B8">
      <w:pPr>
        <w:rPr>
          <w:color w:val="002060"/>
        </w:rPr>
      </w:pPr>
    </w:p>
    <w:p w14:paraId="34BFB136" w14:textId="77777777" w:rsidR="006348B8" w:rsidRPr="009B42C6" w:rsidRDefault="006348B8" w:rsidP="006348B8">
      <w:pPr>
        <w:rPr>
          <w:rFonts w:ascii="Arial" w:hAnsi="Arial" w:cs="Arial"/>
          <w:color w:val="002060"/>
          <w:sz w:val="22"/>
          <w:szCs w:val="22"/>
        </w:rPr>
      </w:pPr>
      <w:r w:rsidRPr="009B42C6">
        <w:rPr>
          <w:rFonts w:ascii="Arial" w:hAnsi="Arial" w:cs="Arial"/>
          <w:color w:val="002060"/>
          <w:sz w:val="22"/>
          <w:szCs w:val="22"/>
        </w:rPr>
        <w:t xml:space="preserve">Si comunica che dal </w:t>
      </w:r>
      <w:r w:rsidRPr="009B42C6">
        <w:rPr>
          <w:rFonts w:ascii="Arial" w:hAnsi="Arial" w:cs="Arial"/>
          <w:b/>
          <w:color w:val="002060"/>
          <w:sz w:val="22"/>
          <w:szCs w:val="22"/>
          <w:u w:val="single"/>
        </w:rPr>
        <w:t>17 febbraio 2023</w:t>
      </w:r>
      <w:r w:rsidRPr="009B42C6">
        <w:rPr>
          <w:rFonts w:ascii="Arial" w:hAnsi="Arial" w:cs="Arial"/>
          <w:color w:val="002060"/>
          <w:sz w:val="22"/>
          <w:szCs w:val="22"/>
        </w:rPr>
        <w:t xml:space="preserve"> l’IBAN del Comitato Regionale Marche sarà il seguente.</w:t>
      </w:r>
    </w:p>
    <w:p w14:paraId="38FE3B63" w14:textId="77777777" w:rsidR="006348B8" w:rsidRPr="009B42C6" w:rsidRDefault="006348B8" w:rsidP="006348B8">
      <w:pPr>
        <w:rPr>
          <w:rFonts w:ascii="Arial" w:hAnsi="Arial" w:cs="Arial"/>
          <w:color w:val="002060"/>
          <w:sz w:val="22"/>
          <w:szCs w:val="22"/>
        </w:rPr>
      </w:pPr>
    </w:p>
    <w:p w14:paraId="0C39057B" w14:textId="77777777" w:rsidR="006348B8" w:rsidRPr="009B42C6" w:rsidRDefault="006348B8" w:rsidP="006348B8">
      <w:pPr>
        <w:jc w:val="center"/>
        <w:rPr>
          <w:rFonts w:ascii="Arial" w:hAnsi="Arial" w:cs="Arial"/>
          <w:b/>
          <w:color w:val="002060"/>
          <w:sz w:val="28"/>
          <w:szCs w:val="28"/>
        </w:rPr>
      </w:pPr>
      <w:r w:rsidRPr="009B42C6">
        <w:rPr>
          <w:rFonts w:ascii="Arial" w:hAnsi="Arial" w:cs="Arial"/>
          <w:b/>
          <w:color w:val="002060"/>
          <w:sz w:val="28"/>
          <w:szCs w:val="28"/>
        </w:rPr>
        <w:t>IT 81 E 01005 02600 0000 0000 8868</w:t>
      </w:r>
    </w:p>
    <w:p w14:paraId="7E260F3E" w14:textId="30CF5E56" w:rsidR="00817694" w:rsidRDefault="00817694" w:rsidP="006348B8">
      <w:pPr>
        <w:rPr>
          <w:rFonts w:ascii="Arial" w:hAnsi="Arial" w:cs="Arial"/>
          <w:sz w:val="22"/>
          <w:szCs w:val="22"/>
        </w:rPr>
      </w:pPr>
    </w:p>
    <w:p w14:paraId="1E62E03C" w14:textId="52413337" w:rsidR="00B03784" w:rsidRDefault="00B03784" w:rsidP="006348B8">
      <w:pPr>
        <w:rPr>
          <w:rFonts w:ascii="Arial" w:hAnsi="Arial" w:cs="Arial"/>
          <w:sz w:val="22"/>
          <w:szCs w:val="22"/>
        </w:rPr>
      </w:pPr>
    </w:p>
    <w:p w14:paraId="587F2B4E" w14:textId="0EA9AEC2" w:rsidR="00B03784" w:rsidRPr="00B03784" w:rsidRDefault="00B03784" w:rsidP="00B03784">
      <w:pPr>
        <w:pStyle w:val="LndNormale1"/>
        <w:rPr>
          <w:rFonts w:cs="Arial"/>
          <w:b/>
          <w:color w:val="002060"/>
          <w:sz w:val="28"/>
          <w:szCs w:val="28"/>
        </w:rPr>
      </w:pPr>
      <w:r w:rsidRPr="00B03784">
        <w:rPr>
          <w:rFonts w:cs="Arial"/>
          <w:b/>
          <w:color w:val="002060"/>
          <w:sz w:val="28"/>
          <w:szCs w:val="28"/>
        </w:rPr>
        <w:t xml:space="preserve">CORSO ALLENATORE </w:t>
      </w:r>
      <w:r>
        <w:rPr>
          <w:rFonts w:cs="Arial"/>
          <w:b/>
          <w:color w:val="002060"/>
          <w:sz w:val="28"/>
          <w:szCs w:val="28"/>
        </w:rPr>
        <w:t>CALCIO A CINQUE</w:t>
      </w:r>
    </w:p>
    <w:p w14:paraId="21AD2DD3" w14:textId="77777777" w:rsidR="00B03784" w:rsidRPr="00C3326E" w:rsidRDefault="00B03784" w:rsidP="00B03784">
      <w:pPr>
        <w:pStyle w:val="LndNormale1"/>
        <w:rPr>
          <w:rFonts w:cs="Arial"/>
          <w:b/>
          <w:color w:val="002060"/>
          <w:szCs w:val="22"/>
          <w:u w:val="single"/>
        </w:rPr>
      </w:pPr>
    </w:p>
    <w:p w14:paraId="0BC3AD01" w14:textId="3B9B8ABD" w:rsidR="00B03784" w:rsidRPr="00B03784" w:rsidRDefault="00B03784" w:rsidP="00B03784">
      <w:pPr>
        <w:pStyle w:val="LndNormale1"/>
        <w:rPr>
          <w:rFonts w:cs="Arial"/>
          <w:b/>
          <w:color w:val="002060"/>
          <w:sz w:val="24"/>
          <w:szCs w:val="24"/>
          <w:u w:val="single"/>
        </w:rPr>
      </w:pPr>
      <w:r w:rsidRPr="00B03784">
        <w:rPr>
          <w:rFonts w:cs="Arial"/>
          <w:b/>
          <w:color w:val="002060"/>
          <w:sz w:val="24"/>
          <w:szCs w:val="24"/>
          <w:u w:val="single"/>
        </w:rPr>
        <w:t xml:space="preserve">CU N. </w:t>
      </w:r>
      <w:r w:rsidRPr="00B03784">
        <w:rPr>
          <w:rFonts w:cs="Arial"/>
          <w:b/>
          <w:color w:val="002060"/>
          <w:sz w:val="24"/>
          <w:szCs w:val="24"/>
          <w:u w:val="single"/>
        </w:rPr>
        <w:t>322</w:t>
      </w:r>
      <w:r w:rsidRPr="00B03784">
        <w:rPr>
          <w:rFonts w:cs="Arial"/>
          <w:b/>
          <w:color w:val="002060"/>
          <w:sz w:val="24"/>
          <w:szCs w:val="24"/>
          <w:u w:val="single"/>
        </w:rPr>
        <w:t xml:space="preserve"> DEL </w:t>
      </w:r>
      <w:r w:rsidRPr="00B03784">
        <w:rPr>
          <w:rFonts w:cs="Arial"/>
          <w:b/>
          <w:color w:val="002060"/>
          <w:sz w:val="24"/>
          <w:szCs w:val="24"/>
          <w:u w:val="single"/>
        </w:rPr>
        <w:t>20/03/</w:t>
      </w:r>
      <w:r w:rsidRPr="00B03784">
        <w:rPr>
          <w:rFonts w:cs="Arial"/>
          <w:b/>
          <w:color w:val="002060"/>
          <w:sz w:val="24"/>
          <w:szCs w:val="24"/>
          <w:u w:val="single"/>
        </w:rPr>
        <w:t>202</w:t>
      </w:r>
      <w:r w:rsidRPr="00B03784">
        <w:rPr>
          <w:rFonts w:cs="Arial"/>
          <w:b/>
          <w:color w:val="002060"/>
          <w:sz w:val="24"/>
          <w:szCs w:val="24"/>
          <w:u w:val="single"/>
        </w:rPr>
        <w:t>3</w:t>
      </w:r>
      <w:r w:rsidRPr="00B03784">
        <w:rPr>
          <w:rFonts w:cs="Arial"/>
          <w:b/>
          <w:color w:val="002060"/>
          <w:sz w:val="24"/>
          <w:szCs w:val="24"/>
          <w:u w:val="single"/>
        </w:rPr>
        <w:t xml:space="preserve"> DEL SETTORE TECNICO F.I.G.C.</w:t>
      </w:r>
    </w:p>
    <w:p w14:paraId="6CD0BF6D" w14:textId="718FD0AB" w:rsidR="00B03784" w:rsidRPr="00C3326E" w:rsidRDefault="00B03784" w:rsidP="00B03784">
      <w:pPr>
        <w:pStyle w:val="LndNormale1"/>
        <w:rPr>
          <w:rFonts w:cs="Arial"/>
          <w:b/>
          <w:color w:val="002060"/>
          <w:szCs w:val="22"/>
        </w:rPr>
      </w:pPr>
      <w:r w:rsidRPr="00C3326E">
        <w:rPr>
          <w:rFonts w:cs="Arial"/>
          <w:b/>
          <w:color w:val="002060"/>
          <w:szCs w:val="22"/>
        </w:rPr>
        <w:t xml:space="preserve">Bando di ammissione al Corso per l’abilitazione ad allenatore </w:t>
      </w:r>
      <w:r>
        <w:rPr>
          <w:rFonts w:cs="Arial"/>
          <w:b/>
          <w:color w:val="002060"/>
          <w:szCs w:val="22"/>
        </w:rPr>
        <w:t xml:space="preserve">UEFA Futsal B </w:t>
      </w:r>
      <w:r w:rsidRPr="00C3326E">
        <w:rPr>
          <w:rFonts w:cs="Arial"/>
          <w:b/>
          <w:color w:val="002060"/>
          <w:szCs w:val="22"/>
        </w:rPr>
        <w:t xml:space="preserve">che avrà luogo ad Ancona </w:t>
      </w:r>
      <w:r>
        <w:rPr>
          <w:rFonts w:cs="Arial"/>
          <w:b/>
          <w:color w:val="002060"/>
          <w:szCs w:val="22"/>
        </w:rPr>
        <w:t>dall’08/05/2023 al 24/06/2023.</w:t>
      </w:r>
    </w:p>
    <w:p w14:paraId="1F4C9E0E" w14:textId="77777777" w:rsidR="00B03784" w:rsidRPr="00C3326E" w:rsidRDefault="00B03784" w:rsidP="00B03784">
      <w:pPr>
        <w:pStyle w:val="LndNormale1"/>
        <w:rPr>
          <w:rFonts w:cs="Arial"/>
          <w:b/>
          <w:color w:val="002060"/>
          <w:szCs w:val="22"/>
        </w:rPr>
      </w:pPr>
    </w:p>
    <w:p w14:paraId="59583076" w14:textId="270D0F50" w:rsidR="00B03784" w:rsidRPr="00C3326E" w:rsidRDefault="00B03784" w:rsidP="00B03784">
      <w:pPr>
        <w:pStyle w:val="LndNormale1"/>
        <w:rPr>
          <w:rFonts w:cs="Arial"/>
          <w:color w:val="002060"/>
          <w:szCs w:val="22"/>
        </w:rPr>
      </w:pPr>
      <w:r w:rsidRPr="00C3326E">
        <w:rPr>
          <w:rFonts w:cs="Arial"/>
          <w:color w:val="002060"/>
          <w:szCs w:val="22"/>
        </w:rPr>
        <w:t xml:space="preserve">Si allega il bando di ammissione al Corso per Allenatore </w:t>
      </w:r>
      <w:r>
        <w:rPr>
          <w:rFonts w:cs="Arial"/>
          <w:color w:val="002060"/>
          <w:szCs w:val="22"/>
        </w:rPr>
        <w:t>UEFA Futsal B</w:t>
      </w:r>
      <w:r w:rsidRPr="00C3326E">
        <w:rPr>
          <w:rFonts w:cs="Arial"/>
          <w:color w:val="002060"/>
          <w:szCs w:val="22"/>
        </w:rPr>
        <w:t xml:space="preserve"> di cui sopra.</w:t>
      </w:r>
    </w:p>
    <w:p w14:paraId="2A56A185" w14:textId="69359374" w:rsidR="00B03784" w:rsidRDefault="00B03784" w:rsidP="006348B8">
      <w:pPr>
        <w:rPr>
          <w:rFonts w:ascii="Arial" w:hAnsi="Arial" w:cs="Arial"/>
          <w:sz w:val="22"/>
          <w:szCs w:val="22"/>
        </w:rPr>
      </w:pPr>
    </w:p>
    <w:p w14:paraId="4766BF01" w14:textId="77777777" w:rsidR="00B03784" w:rsidRDefault="00B03784" w:rsidP="006348B8">
      <w:pPr>
        <w:rPr>
          <w:rFonts w:ascii="Arial" w:hAnsi="Arial" w:cs="Arial"/>
          <w:sz w:val="22"/>
          <w:szCs w:val="22"/>
        </w:rPr>
      </w:pPr>
    </w:p>
    <w:p w14:paraId="0B13F84D" w14:textId="77777777" w:rsidR="00817694" w:rsidRPr="00817694" w:rsidRDefault="00817694" w:rsidP="00817694">
      <w:pPr>
        <w:ind w:right="-568"/>
        <w:rPr>
          <w:rFonts w:ascii="Arial" w:hAnsi="Arial" w:cs="Arial"/>
          <w:b/>
          <w:color w:val="002060"/>
          <w:sz w:val="28"/>
          <w:szCs w:val="28"/>
        </w:rPr>
      </w:pPr>
      <w:r w:rsidRPr="00817694">
        <w:rPr>
          <w:rFonts w:ascii="Arial" w:hAnsi="Arial" w:cs="Arial"/>
          <w:b/>
          <w:color w:val="002060"/>
          <w:sz w:val="28"/>
          <w:szCs w:val="28"/>
        </w:rPr>
        <w:t>SETTORE GIOVANILE E SCOLASTICO</w:t>
      </w:r>
    </w:p>
    <w:p w14:paraId="18295620" w14:textId="1F8570F3" w:rsidR="00817694" w:rsidRPr="00817694" w:rsidRDefault="00817694" w:rsidP="00817694">
      <w:pPr>
        <w:rPr>
          <w:rFonts w:ascii="Arial" w:hAnsi="Arial" w:cs="Arial"/>
          <w:b/>
          <w:color w:val="002060"/>
          <w:sz w:val="28"/>
          <w:szCs w:val="28"/>
        </w:rPr>
      </w:pPr>
      <w:r w:rsidRPr="00817694">
        <w:rPr>
          <w:rFonts w:ascii="Arial" w:hAnsi="Arial" w:cs="Arial"/>
          <w:b/>
          <w:color w:val="002060"/>
          <w:sz w:val="28"/>
          <w:szCs w:val="28"/>
        </w:rPr>
        <w:t>TORNEO U13 FUTSAL ELITE 2023</w:t>
      </w:r>
      <w:r>
        <w:rPr>
          <w:rFonts w:ascii="Arial" w:hAnsi="Arial" w:cs="Arial"/>
          <w:b/>
          <w:color w:val="002060"/>
          <w:sz w:val="28"/>
          <w:szCs w:val="28"/>
        </w:rPr>
        <w:t xml:space="preserve"> – </w:t>
      </w:r>
      <w:r w:rsidRPr="00817694">
        <w:rPr>
          <w:rFonts w:ascii="Arial" w:hAnsi="Arial" w:cs="Arial"/>
          <w:b/>
          <w:color w:val="002060"/>
          <w:sz w:val="28"/>
          <w:szCs w:val="28"/>
        </w:rPr>
        <w:t>ATTIVITÀ NAZIONALE GIOVANILE DI CALCIO A CINQUE UNDER 13 – FASE REGIONALE</w:t>
      </w:r>
    </w:p>
    <w:p w14:paraId="164C64AB" w14:textId="77777777" w:rsidR="00817694" w:rsidRDefault="00817694" w:rsidP="00817694">
      <w:pPr>
        <w:pStyle w:val="Default"/>
        <w:jc w:val="both"/>
        <w:rPr>
          <w:rFonts w:ascii="Arial" w:hAnsi="Arial" w:cs="Arial"/>
          <w:color w:val="002060"/>
          <w:sz w:val="22"/>
          <w:szCs w:val="22"/>
        </w:rPr>
      </w:pPr>
    </w:p>
    <w:p w14:paraId="04D9CD4A" w14:textId="1523B7BC" w:rsidR="00817694" w:rsidRPr="00817694" w:rsidRDefault="00817694" w:rsidP="00817694">
      <w:pPr>
        <w:pStyle w:val="Default"/>
        <w:jc w:val="both"/>
        <w:rPr>
          <w:rFonts w:ascii="Arial" w:hAnsi="Arial" w:cs="Arial"/>
          <w:color w:val="002060"/>
          <w:sz w:val="22"/>
          <w:szCs w:val="22"/>
        </w:rPr>
      </w:pPr>
      <w:r w:rsidRPr="00817694">
        <w:rPr>
          <w:rFonts w:ascii="Arial" w:hAnsi="Arial" w:cs="Arial"/>
          <w:color w:val="002060"/>
          <w:sz w:val="22"/>
          <w:szCs w:val="22"/>
        </w:rPr>
        <w:t>Il giorno domenica 26 marzo 2023 dalle ore 09.00 alle ore 13.30 si svolgerà presso l’impianto PALAFIERA - Via dell'Esposizioni, 33 – Pesaro la fase finale Regionale del “TORNEO U13 FUTSAL ELITE 2023”.</w:t>
      </w:r>
    </w:p>
    <w:p w14:paraId="32A5442F" w14:textId="77777777" w:rsidR="00817694" w:rsidRPr="00817694" w:rsidRDefault="00817694" w:rsidP="00817694">
      <w:pPr>
        <w:pStyle w:val="Default"/>
        <w:jc w:val="both"/>
        <w:rPr>
          <w:rFonts w:ascii="Arial" w:hAnsi="Arial" w:cs="Arial"/>
          <w:color w:val="002060"/>
          <w:sz w:val="22"/>
          <w:szCs w:val="22"/>
        </w:rPr>
      </w:pPr>
      <w:r w:rsidRPr="00817694">
        <w:rPr>
          <w:rFonts w:ascii="Arial" w:hAnsi="Arial" w:cs="Arial"/>
          <w:color w:val="002060"/>
          <w:sz w:val="22"/>
          <w:szCs w:val="22"/>
        </w:rPr>
        <w:t>Di seguito le società partecipanti, iscritte on-line al Torneo Nazionale U13 Futsal Elite Stagione Sportiva 2022/</w:t>
      </w:r>
      <w:proofErr w:type="gramStart"/>
      <w:r w:rsidRPr="00817694">
        <w:rPr>
          <w:rFonts w:ascii="Arial" w:hAnsi="Arial" w:cs="Arial"/>
          <w:color w:val="002060"/>
          <w:sz w:val="22"/>
          <w:szCs w:val="22"/>
        </w:rPr>
        <w:t>2023 :</w:t>
      </w:r>
      <w:proofErr w:type="gramEnd"/>
      <w:r w:rsidRPr="00817694">
        <w:rPr>
          <w:rFonts w:ascii="Arial" w:hAnsi="Arial" w:cs="Arial"/>
          <w:color w:val="002060"/>
          <w:sz w:val="22"/>
          <w:szCs w:val="22"/>
        </w:rPr>
        <w:t xml:space="preserve"> </w:t>
      </w:r>
    </w:p>
    <w:p w14:paraId="093590AD" w14:textId="77777777" w:rsidR="00817694" w:rsidRPr="00817694" w:rsidRDefault="00817694" w:rsidP="00817694">
      <w:pPr>
        <w:pStyle w:val="Default"/>
        <w:jc w:val="both"/>
        <w:rPr>
          <w:rFonts w:ascii="Arial" w:hAnsi="Arial" w:cs="Arial"/>
          <w:b/>
          <w:color w:val="002060"/>
          <w:sz w:val="22"/>
          <w:szCs w:val="22"/>
          <w:u w:val="single"/>
        </w:rPr>
      </w:pPr>
      <w:r w:rsidRPr="00817694">
        <w:rPr>
          <w:rFonts w:ascii="Arial" w:hAnsi="Arial" w:cs="Arial"/>
          <w:b/>
          <w:color w:val="002060"/>
          <w:sz w:val="22"/>
          <w:szCs w:val="22"/>
          <w:u w:val="single"/>
        </w:rPr>
        <w:t>GRUPPO 7 (COMUNICATO UFFICIALE N° 111/SGS del 14/02/2023)</w:t>
      </w:r>
    </w:p>
    <w:p w14:paraId="66FBE8E7" w14:textId="77777777" w:rsidR="00817694" w:rsidRPr="00817694" w:rsidRDefault="00817694" w:rsidP="00817694">
      <w:pPr>
        <w:pStyle w:val="Default"/>
        <w:jc w:val="both"/>
        <w:rPr>
          <w:rFonts w:ascii="Arial" w:hAnsi="Arial" w:cs="Arial"/>
          <w:color w:val="002060"/>
          <w:sz w:val="22"/>
          <w:szCs w:val="22"/>
        </w:rPr>
      </w:pPr>
      <w:r w:rsidRPr="00817694">
        <w:rPr>
          <w:rFonts w:ascii="Arial" w:hAnsi="Arial" w:cs="Arial"/>
          <w:color w:val="002060"/>
          <w:sz w:val="22"/>
          <w:szCs w:val="22"/>
        </w:rPr>
        <w:t xml:space="preserve">- ITALSERVICE PESARO </w:t>
      </w:r>
    </w:p>
    <w:p w14:paraId="6922DEA0" w14:textId="77777777" w:rsidR="00817694" w:rsidRPr="00817694" w:rsidRDefault="00817694" w:rsidP="00817694">
      <w:pPr>
        <w:pStyle w:val="Default"/>
        <w:jc w:val="both"/>
        <w:rPr>
          <w:rFonts w:ascii="Arial" w:hAnsi="Arial" w:cs="Arial"/>
          <w:color w:val="002060"/>
          <w:sz w:val="22"/>
          <w:szCs w:val="22"/>
        </w:rPr>
      </w:pPr>
      <w:r w:rsidRPr="00817694">
        <w:rPr>
          <w:rFonts w:ascii="Arial" w:hAnsi="Arial" w:cs="Arial"/>
          <w:color w:val="002060"/>
          <w:sz w:val="22"/>
          <w:szCs w:val="22"/>
        </w:rPr>
        <w:t xml:space="preserve">- ASD BULLDOG LUCREZIA </w:t>
      </w:r>
    </w:p>
    <w:p w14:paraId="79C391DD" w14:textId="77777777" w:rsidR="00817694" w:rsidRPr="00817694" w:rsidRDefault="00817694" w:rsidP="00817694">
      <w:pPr>
        <w:pStyle w:val="Default"/>
        <w:jc w:val="both"/>
        <w:rPr>
          <w:rFonts w:ascii="Arial" w:hAnsi="Arial" w:cs="Arial"/>
          <w:color w:val="002060"/>
          <w:sz w:val="22"/>
          <w:szCs w:val="22"/>
        </w:rPr>
      </w:pPr>
      <w:r w:rsidRPr="00817694">
        <w:rPr>
          <w:rFonts w:ascii="Arial" w:hAnsi="Arial" w:cs="Arial"/>
          <w:color w:val="002060"/>
          <w:sz w:val="22"/>
          <w:szCs w:val="22"/>
        </w:rPr>
        <w:t>- CORINALDO C/5</w:t>
      </w:r>
    </w:p>
    <w:p w14:paraId="5EBFC125" w14:textId="77777777" w:rsidR="00817694" w:rsidRPr="00817694" w:rsidRDefault="00817694" w:rsidP="00817694">
      <w:pPr>
        <w:pStyle w:val="Default"/>
        <w:jc w:val="both"/>
        <w:rPr>
          <w:rFonts w:ascii="Arial" w:hAnsi="Arial" w:cs="Arial"/>
          <w:color w:val="002060"/>
          <w:sz w:val="22"/>
          <w:szCs w:val="22"/>
        </w:rPr>
      </w:pPr>
      <w:r w:rsidRPr="00817694">
        <w:rPr>
          <w:rFonts w:ascii="Arial" w:hAnsi="Arial" w:cs="Arial"/>
          <w:color w:val="002060"/>
          <w:sz w:val="22"/>
          <w:szCs w:val="22"/>
        </w:rPr>
        <w:t>- AMICI DEL CENTRO SOCIOSPORTIVO MONDOLFO</w:t>
      </w:r>
    </w:p>
    <w:p w14:paraId="7D619E00" w14:textId="77777777" w:rsidR="00817694" w:rsidRPr="00817694" w:rsidRDefault="00817694" w:rsidP="00817694">
      <w:pPr>
        <w:rPr>
          <w:rFonts w:ascii="Arial" w:hAnsi="Arial" w:cs="Arial"/>
          <w:color w:val="002060"/>
          <w:sz w:val="22"/>
          <w:szCs w:val="22"/>
        </w:rPr>
      </w:pPr>
      <w:r w:rsidRPr="00817694">
        <w:rPr>
          <w:rFonts w:ascii="Arial" w:hAnsi="Arial" w:cs="Arial"/>
          <w:color w:val="002060"/>
          <w:sz w:val="22"/>
          <w:szCs w:val="22"/>
        </w:rPr>
        <w:t>Si allegano al presente C.U. i comunicati ufficiali N° 91/SGS del 16/12/</w:t>
      </w:r>
      <w:proofErr w:type="gramStart"/>
      <w:r w:rsidRPr="00817694">
        <w:rPr>
          <w:rFonts w:ascii="Arial" w:hAnsi="Arial" w:cs="Arial"/>
          <w:color w:val="002060"/>
          <w:sz w:val="22"/>
          <w:szCs w:val="22"/>
        </w:rPr>
        <w:t>2022  -</w:t>
      </w:r>
      <w:proofErr w:type="gramEnd"/>
      <w:r w:rsidRPr="00817694">
        <w:rPr>
          <w:rFonts w:ascii="Arial" w:hAnsi="Arial" w:cs="Arial"/>
          <w:color w:val="002060"/>
          <w:sz w:val="22"/>
          <w:szCs w:val="22"/>
        </w:rPr>
        <w:t xml:space="preserve"> N° 111/SGS del 14/02/2023 - N° 112/SGS del 15/02/2023.</w:t>
      </w:r>
    </w:p>
    <w:p w14:paraId="45453520" w14:textId="77777777" w:rsidR="00817694" w:rsidRPr="00817694" w:rsidRDefault="00817694" w:rsidP="006348B8">
      <w:pPr>
        <w:rPr>
          <w:rFonts w:ascii="Arial" w:hAnsi="Arial" w:cs="Arial"/>
          <w:color w:val="002060"/>
          <w:sz w:val="22"/>
          <w:szCs w:val="22"/>
        </w:rPr>
      </w:pPr>
    </w:p>
    <w:p w14:paraId="03260393" w14:textId="77777777" w:rsidR="006348B8" w:rsidRPr="00817694" w:rsidRDefault="006348B8" w:rsidP="006348B8">
      <w:pPr>
        <w:pStyle w:val="LndNormale1"/>
        <w:rPr>
          <w:b/>
          <w:color w:val="002060"/>
          <w:szCs w:val="22"/>
        </w:rPr>
      </w:pPr>
    </w:p>
    <w:p w14:paraId="6463E117" w14:textId="77777777" w:rsidR="006348B8" w:rsidRPr="00DE1EF7" w:rsidRDefault="006348B8" w:rsidP="006348B8">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4FEC8D66" w14:textId="77777777" w:rsidR="00F60B65" w:rsidRPr="00AD1E89" w:rsidRDefault="00F60B65" w:rsidP="00F60B65">
      <w:pPr>
        <w:pStyle w:val="breakline"/>
        <w:rPr>
          <w:color w:val="002060"/>
        </w:rPr>
      </w:pPr>
    </w:p>
    <w:p w14:paraId="40F95F1E" w14:textId="77777777" w:rsidR="00F60B65" w:rsidRPr="00AD1E89" w:rsidRDefault="00F60B65" w:rsidP="00F60B65">
      <w:pPr>
        <w:pStyle w:val="titolocampionato0"/>
        <w:shd w:val="clear" w:color="auto" w:fill="CCCCCC"/>
        <w:spacing w:before="80" w:after="40"/>
        <w:rPr>
          <w:color w:val="002060"/>
        </w:rPr>
      </w:pPr>
      <w:r w:rsidRPr="00AD1E89">
        <w:rPr>
          <w:color w:val="002060"/>
        </w:rPr>
        <w:t>CALCIO A CINQUE SERIE C1</w:t>
      </w:r>
    </w:p>
    <w:p w14:paraId="39C2CC4E" w14:textId="77777777" w:rsidR="00F60B65" w:rsidRPr="00AD1E89" w:rsidRDefault="00F60B65" w:rsidP="00F60B65">
      <w:pPr>
        <w:pStyle w:val="titoloprinc0"/>
        <w:rPr>
          <w:color w:val="002060"/>
        </w:rPr>
      </w:pPr>
      <w:r w:rsidRPr="00AD1E89">
        <w:rPr>
          <w:color w:val="002060"/>
        </w:rPr>
        <w:t>CONTEMPORANEITA’ ULTIME DUE GIORNATE</w:t>
      </w:r>
    </w:p>
    <w:p w14:paraId="01248DFA" w14:textId="77777777" w:rsidR="00F60B65" w:rsidRPr="00AD1E89" w:rsidRDefault="00F60B65" w:rsidP="00F60B65">
      <w:pPr>
        <w:pStyle w:val="LndNormale1"/>
        <w:rPr>
          <w:color w:val="002060"/>
        </w:rPr>
      </w:pPr>
    </w:p>
    <w:p w14:paraId="726767CA" w14:textId="77777777" w:rsidR="00F60B65" w:rsidRPr="00AD1E89" w:rsidRDefault="00F60B65" w:rsidP="00F60B65">
      <w:pPr>
        <w:pStyle w:val="LndNormale1"/>
        <w:rPr>
          <w:color w:val="002060"/>
        </w:rPr>
      </w:pPr>
      <w:r w:rsidRPr="00AD1E89">
        <w:rPr>
          <w:color w:val="002060"/>
        </w:rPr>
        <w:t>Si riporta di seguito lo stralcio del Comunicato Ufficiale n° 4 del 29/07/2022:</w:t>
      </w:r>
    </w:p>
    <w:p w14:paraId="0405A487" w14:textId="77777777" w:rsidR="00F60B65" w:rsidRPr="00AD1E89" w:rsidRDefault="00F60B65" w:rsidP="00F60B65">
      <w:pPr>
        <w:pStyle w:val="LndNormale1"/>
        <w:rPr>
          <w:color w:val="002060"/>
        </w:rPr>
      </w:pPr>
      <w:r w:rsidRPr="00AD1E89">
        <w:rPr>
          <w:i/>
          <w:iCs/>
          <w:color w:val="002060"/>
        </w:rPr>
        <w:lastRenderedPageBreak/>
        <w:t xml:space="preserve">«Le </w:t>
      </w:r>
      <w:r w:rsidRPr="00AD1E89">
        <w:rPr>
          <w:b/>
          <w:bCs/>
          <w:i/>
          <w:iCs/>
          <w:color w:val="002060"/>
        </w:rPr>
        <w:t>ultime due giornate</w:t>
      </w:r>
      <w:r w:rsidRPr="00AD1E89">
        <w:rPr>
          <w:i/>
          <w:iCs/>
          <w:color w:val="002060"/>
        </w:rPr>
        <w:t xml:space="preserve"> di campionato dovranno essere disputate il </w:t>
      </w:r>
      <w:r w:rsidRPr="00AD1E89">
        <w:rPr>
          <w:b/>
          <w:bCs/>
          <w:i/>
          <w:iCs/>
          <w:color w:val="002060"/>
        </w:rPr>
        <w:t>Venerdì</w:t>
      </w:r>
      <w:r w:rsidRPr="00AD1E89">
        <w:rPr>
          <w:i/>
          <w:iCs/>
          <w:color w:val="002060"/>
        </w:rPr>
        <w:t xml:space="preserve"> alle </w:t>
      </w:r>
      <w:r w:rsidRPr="00AD1E89">
        <w:rPr>
          <w:b/>
          <w:bCs/>
          <w:i/>
          <w:iCs/>
          <w:color w:val="002060"/>
        </w:rPr>
        <w:t>ore 21:45</w:t>
      </w:r>
      <w:r w:rsidRPr="00AD1E89">
        <w:rPr>
          <w:i/>
          <w:iCs/>
          <w:color w:val="002060"/>
        </w:rPr>
        <w:t xml:space="preserve">; non saranno concessi in nessun caso anticipi e posticipi tranne l’anticipo di gare ininfluenti ai fini della classifica». </w:t>
      </w:r>
    </w:p>
    <w:p w14:paraId="67857C86" w14:textId="77777777" w:rsidR="00F60B65" w:rsidRPr="00AD1E89" w:rsidRDefault="00F60B65" w:rsidP="00F60B65">
      <w:pPr>
        <w:pStyle w:val="LndNormale1"/>
        <w:rPr>
          <w:color w:val="002060"/>
        </w:rPr>
      </w:pPr>
    </w:p>
    <w:p w14:paraId="07070457" w14:textId="77777777" w:rsidR="00F60B65" w:rsidRPr="00AD1E89" w:rsidRDefault="00F60B65" w:rsidP="00F60B65">
      <w:pPr>
        <w:pStyle w:val="titoloprinc0"/>
        <w:rPr>
          <w:color w:val="002060"/>
        </w:rPr>
      </w:pPr>
      <w:r w:rsidRPr="00AD1E89">
        <w:rPr>
          <w:color w:val="002060"/>
        </w:rPr>
        <w:t>VARIAZIONI AL PROGRAMMA GARE</w:t>
      </w:r>
    </w:p>
    <w:p w14:paraId="333E210C" w14:textId="77777777" w:rsidR="00F60B65" w:rsidRPr="00AD1E89" w:rsidRDefault="00F60B65" w:rsidP="00F60B65">
      <w:pPr>
        <w:pStyle w:val="breakline"/>
        <w:rPr>
          <w:color w:val="002060"/>
        </w:rPr>
      </w:pPr>
    </w:p>
    <w:p w14:paraId="71869FF9" w14:textId="77777777" w:rsidR="00F60B65" w:rsidRPr="00AD1E89" w:rsidRDefault="00F60B65" w:rsidP="00F60B65">
      <w:pPr>
        <w:pStyle w:val="breakline"/>
        <w:rPr>
          <w:color w:val="002060"/>
        </w:rPr>
      </w:pPr>
    </w:p>
    <w:p w14:paraId="54B412C2" w14:textId="77777777" w:rsidR="00F60B65" w:rsidRPr="00AD1E89" w:rsidRDefault="00F60B65" w:rsidP="00F60B65">
      <w:pPr>
        <w:pStyle w:val="sottotitolocampionato10"/>
        <w:rPr>
          <w:color w:val="002060"/>
        </w:rPr>
      </w:pPr>
      <w:r w:rsidRPr="00AD1E8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60B65" w:rsidRPr="00AD1E89" w14:paraId="74576A11" w14:textId="77777777" w:rsidTr="00C5438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08DB2" w14:textId="77777777" w:rsidR="00F60B65" w:rsidRPr="00AD1E89" w:rsidRDefault="00F60B65" w:rsidP="00C54383">
            <w:pPr>
              <w:pStyle w:val="headertabella0"/>
              <w:rPr>
                <w:color w:val="002060"/>
              </w:rPr>
            </w:pPr>
            <w:r w:rsidRPr="00AD1E8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8AAC0" w14:textId="77777777" w:rsidR="00F60B65" w:rsidRPr="00AD1E89" w:rsidRDefault="00F60B65" w:rsidP="00C54383">
            <w:pPr>
              <w:pStyle w:val="headertabella0"/>
              <w:rPr>
                <w:color w:val="002060"/>
              </w:rPr>
            </w:pPr>
            <w:r w:rsidRPr="00AD1E89">
              <w:rPr>
                <w:color w:val="002060"/>
              </w:rPr>
              <w:t xml:space="preserve">N° </w:t>
            </w:r>
            <w:proofErr w:type="spellStart"/>
            <w:r w:rsidRPr="00AD1E89">
              <w:rPr>
                <w:color w:val="002060"/>
              </w:rPr>
              <w:t>Gior</w:t>
            </w:r>
            <w:proofErr w:type="spellEnd"/>
            <w:r w:rsidRPr="00AD1E8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B4D5D" w14:textId="77777777" w:rsidR="00F60B65" w:rsidRPr="00AD1E89" w:rsidRDefault="00F60B65" w:rsidP="00C54383">
            <w:pPr>
              <w:pStyle w:val="headertabella0"/>
              <w:rPr>
                <w:color w:val="002060"/>
              </w:rPr>
            </w:pPr>
            <w:r w:rsidRPr="00AD1E8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39273" w14:textId="77777777" w:rsidR="00F60B65" w:rsidRPr="00AD1E89" w:rsidRDefault="00F60B65" w:rsidP="00C54383">
            <w:pPr>
              <w:pStyle w:val="headertabella0"/>
              <w:rPr>
                <w:color w:val="002060"/>
              </w:rPr>
            </w:pPr>
            <w:r w:rsidRPr="00AD1E8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5F8F3" w14:textId="77777777" w:rsidR="00F60B65" w:rsidRPr="00AD1E89" w:rsidRDefault="00F60B65" w:rsidP="00C54383">
            <w:pPr>
              <w:pStyle w:val="headertabella0"/>
              <w:rPr>
                <w:color w:val="002060"/>
              </w:rPr>
            </w:pPr>
            <w:r w:rsidRPr="00AD1E89">
              <w:rPr>
                <w:color w:val="002060"/>
              </w:rPr>
              <w:t xml:space="preserve">Data </w:t>
            </w:r>
            <w:proofErr w:type="spellStart"/>
            <w:r w:rsidRPr="00AD1E89">
              <w:rPr>
                <w:color w:val="002060"/>
              </w:rPr>
              <w:t>Orig</w:t>
            </w:r>
            <w:proofErr w:type="spellEnd"/>
            <w:r w:rsidRPr="00AD1E8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9C84CE" w14:textId="77777777" w:rsidR="00F60B65" w:rsidRPr="00AD1E89" w:rsidRDefault="00F60B65" w:rsidP="00C54383">
            <w:pPr>
              <w:pStyle w:val="headertabella0"/>
              <w:rPr>
                <w:color w:val="002060"/>
              </w:rPr>
            </w:pPr>
            <w:r w:rsidRPr="00AD1E8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F967F" w14:textId="77777777" w:rsidR="00F60B65" w:rsidRPr="00AD1E89" w:rsidRDefault="00F60B65" w:rsidP="00C54383">
            <w:pPr>
              <w:pStyle w:val="headertabella0"/>
              <w:rPr>
                <w:color w:val="002060"/>
              </w:rPr>
            </w:pPr>
            <w:r w:rsidRPr="00AD1E89">
              <w:rPr>
                <w:color w:val="002060"/>
              </w:rPr>
              <w:t xml:space="preserve">Ora </w:t>
            </w:r>
            <w:proofErr w:type="spellStart"/>
            <w:r w:rsidRPr="00AD1E89">
              <w:rPr>
                <w:color w:val="002060"/>
              </w:rPr>
              <w:t>Orig</w:t>
            </w:r>
            <w:proofErr w:type="spellEnd"/>
            <w:r w:rsidRPr="00AD1E8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5D60CE" w14:textId="77777777" w:rsidR="00F60B65" w:rsidRPr="00AD1E89" w:rsidRDefault="00F60B65" w:rsidP="00C54383">
            <w:pPr>
              <w:pStyle w:val="headertabella0"/>
              <w:rPr>
                <w:color w:val="002060"/>
              </w:rPr>
            </w:pPr>
            <w:r w:rsidRPr="00AD1E89">
              <w:rPr>
                <w:color w:val="002060"/>
              </w:rPr>
              <w:t>Impianto</w:t>
            </w:r>
          </w:p>
        </w:tc>
      </w:tr>
      <w:tr w:rsidR="00F60B65" w:rsidRPr="00AD1E89" w14:paraId="7C4FA0CF" w14:textId="77777777" w:rsidTr="00C5438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D06F6" w14:textId="77777777" w:rsidR="00F60B65" w:rsidRPr="00EA5472" w:rsidRDefault="00F60B65" w:rsidP="00C54383">
            <w:pPr>
              <w:pStyle w:val="rowtabella0"/>
              <w:rPr>
                <w:color w:val="002060"/>
                <w:highlight w:val="yellow"/>
              </w:rPr>
            </w:pPr>
            <w:r w:rsidRPr="00EA5472">
              <w:rPr>
                <w:color w:val="002060"/>
                <w:highlight w:val="yellow"/>
              </w:rPr>
              <w:t>23/03/2023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0DDB7" w14:textId="77777777" w:rsidR="00F60B65" w:rsidRPr="00EA5472" w:rsidRDefault="00F60B65" w:rsidP="00C54383">
            <w:pPr>
              <w:pStyle w:val="rowtabella0"/>
              <w:jc w:val="center"/>
              <w:rPr>
                <w:color w:val="002060"/>
                <w:highlight w:val="yellow"/>
              </w:rPr>
            </w:pPr>
            <w:r w:rsidRPr="00EA5472">
              <w:rPr>
                <w:color w:val="002060"/>
                <w:highlight w:val="yellow"/>
              </w:rPr>
              <w:t>11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680DB" w14:textId="77777777" w:rsidR="00F60B65" w:rsidRPr="00EA5472" w:rsidRDefault="00F60B65" w:rsidP="00C54383">
            <w:pPr>
              <w:pStyle w:val="rowtabella0"/>
              <w:rPr>
                <w:color w:val="002060"/>
                <w:highlight w:val="yellow"/>
              </w:rPr>
            </w:pPr>
            <w:r w:rsidRPr="00EA5472">
              <w:rPr>
                <w:color w:val="002060"/>
                <w:highlight w:val="yellow"/>
              </w:rPr>
              <w:t>SANGIORGIO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A476B" w14:textId="77777777" w:rsidR="00F60B65" w:rsidRPr="00EA5472" w:rsidRDefault="00F60B65" w:rsidP="00C54383">
            <w:pPr>
              <w:pStyle w:val="rowtabella0"/>
              <w:rPr>
                <w:color w:val="002060"/>
                <w:highlight w:val="yellow"/>
              </w:rPr>
            </w:pPr>
            <w:r w:rsidRPr="00EA5472">
              <w:rPr>
                <w:color w:val="002060"/>
                <w:highlight w:val="yellow"/>
              </w:rPr>
              <w:t>DINAMIS 1990</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2C96F" w14:textId="77777777" w:rsidR="00F60B65" w:rsidRPr="00AD1E89" w:rsidRDefault="00F60B65" w:rsidP="00C54383">
            <w:pPr>
              <w:pStyle w:val="rowtabella0"/>
              <w:rPr>
                <w:color w:val="002060"/>
              </w:rPr>
            </w:pPr>
            <w:r w:rsidRPr="00AD1E89">
              <w:rPr>
                <w:color w:val="002060"/>
              </w:rPr>
              <w:t>24/03/2023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680F0" w14:textId="77777777" w:rsidR="00F60B65" w:rsidRPr="00AD1E89" w:rsidRDefault="00F60B65" w:rsidP="00C54383">
            <w:pPr>
              <w:pStyle w:val="rowtabella0"/>
              <w:jc w:val="center"/>
              <w:rPr>
                <w:color w:val="002060"/>
              </w:rPr>
            </w:pPr>
            <w:r w:rsidRPr="00EA5472">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D5A52" w14:textId="77777777" w:rsidR="00F60B65" w:rsidRPr="00AD1E89" w:rsidRDefault="00F60B65" w:rsidP="00C54383">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EBB2D" w14:textId="77777777" w:rsidR="00F60B65" w:rsidRPr="00AD1E89" w:rsidRDefault="00F60B65" w:rsidP="00C54383">
            <w:pPr>
              <w:rPr>
                <w:color w:val="002060"/>
              </w:rPr>
            </w:pPr>
          </w:p>
        </w:tc>
      </w:tr>
    </w:tbl>
    <w:p w14:paraId="15D921E2" w14:textId="77777777" w:rsidR="00F60B65" w:rsidRPr="00AD1E89" w:rsidRDefault="00F60B65" w:rsidP="00F60B65">
      <w:pPr>
        <w:pStyle w:val="breakline"/>
        <w:rPr>
          <w:rFonts w:eastAsiaTheme="minorEastAsia"/>
          <w:color w:val="002060"/>
        </w:rPr>
      </w:pPr>
    </w:p>
    <w:p w14:paraId="45F5982B" w14:textId="77777777" w:rsidR="00F60B65" w:rsidRPr="00AD1E89" w:rsidRDefault="00F60B65" w:rsidP="00F60B65">
      <w:pPr>
        <w:pStyle w:val="breakline"/>
        <w:rPr>
          <w:color w:val="002060"/>
        </w:rPr>
      </w:pPr>
    </w:p>
    <w:p w14:paraId="79DB84E1" w14:textId="77777777" w:rsidR="00F60B65" w:rsidRPr="00AD1E89" w:rsidRDefault="00F60B65" w:rsidP="00F60B65">
      <w:pPr>
        <w:pStyle w:val="titoloprinc0"/>
        <w:rPr>
          <w:color w:val="002060"/>
        </w:rPr>
      </w:pPr>
      <w:r w:rsidRPr="00AD1E89">
        <w:rPr>
          <w:color w:val="002060"/>
        </w:rPr>
        <w:t>RISULTATI</w:t>
      </w:r>
    </w:p>
    <w:p w14:paraId="7585B514" w14:textId="77777777" w:rsidR="00F60B65" w:rsidRPr="00AD1E89" w:rsidRDefault="00F60B65" w:rsidP="00F60B65">
      <w:pPr>
        <w:pStyle w:val="breakline"/>
        <w:rPr>
          <w:color w:val="002060"/>
        </w:rPr>
      </w:pPr>
    </w:p>
    <w:p w14:paraId="2580BE86" w14:textId="77777777" w:rsidR="00F60B65" w:rsidRPr="00AD1E89" w:rsidRDefault="00F60B65" w:rsidP="00F60B65">
      <w:pPr>
        <w:pStyle w:val="sottotitolocampionato10"/>
        <w:rPr>
          <w:color w:val="002060"/>
        </w:rPr>
      </w:pPr>
      <w:r w:rsidRPr="00AD1E89">
        <w:rPr>
          <w:color w:val="002060"/>
        </w:rPr>
        <w:t>RISULTATI UFFICIALI GARE DEL 17/03/2023</w:t>
      </w:r>
    </w:p>
    <w:p w14:paraId="5719D0B4" w14:textId="77777777" w:rsidR="00F60B65" w:rsidRPr="00F60B65" w:rsidRDefault="00F60B65" w:rsidP="00F60B65">
      <w:pPr>
        <w:pStyle w:val="sottotitolocampionato20"/>
        <w:spacing w:before="0" w:beforeAutospacing="0" w:after="0" w:afterAutospacing="0"/>
        <w:rPr>
          <w:rFonts w:ascii="Arial" w:hAnsi="Arial" w:cs="Arial"/>
          <w:color w:val="002060"/>
          <w:sz w:val="20"/>
          <w:szCs w:val="20"/>
        </w:rPr>
      </w:pPr>
      <w:r w:rsidRPr="00F60B65">
        <w:rPr>
          <w:rFonts w:ascii="Arial" w:hAnsi="Arial" w:cs="Arial"/>
          <w:color w:val="002060"/>
          <w:sz w:val="20"/>
          <w:szCs w:val="20"/>
        </w:rPr>
        <w:t>Si trascrivono qui di seguito i risultati ufficiali delle gare disputate</w:t>
      </w:r>
    </w:p>
    <w:p w14:paraId="146861CF" w14:textId="77777777" w:rsidR="00F60B65" w:rsidRPr="00AD1E89" w:rsidRDefault="00F60B65" w:rsidP="00F60B6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60B65" w:rsidRPr="00AD1E89" w14:paraId="4F6EE74D" w14:textId="77777777" w:rsidTr="00C5438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60B65" w:rsidRPr="00AD1E89" w14:paraId="6DD82946" w14:textId="77777777" w:rsidTr="00C5438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7D0291" w14:textId="77777777" w:rsidR="00F60B65" w:rsidRPr="00AD1E89" w:rsidRDefault="00F60B65" w:rsidP="00C54383">
                  <w:pPr>
                    <w:pStyle w:val="headertabella0"/>
                    <w:rPr>
                      <w:color w:val="002060"/>
                    </w:rPr>
                  </w:pPr>
                  <w:r w:rsidRPr="00AD1E89">
                    <w:rPr>
                      <w:color w:val="002060"/>
                    </w:rPr>
                    <w:t>GIRONE A - 10 Giornata - R</w:t>
                  </w:r>
                </w:p>
              </w:tc>
            </w:tr>
            <w:tr w:rsidR="00F60B65" w:rsidRPr="00AD1E89" w14:paraId="3EC200FC" w14:textId="77777777" w:rsidTr="00C5438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B44FE7" w14:textId="77777777" w:rsidR="00F60B65" w:rsidRPr="00AD1E89" w:rsidRDefault="00F60B65" w:rsidP="00C54383">
                  <w:pPr>
                    <w:pStyle w:val="rowtabella0"/>
                    <w:rPr>
                      <w:color w:val="002060"/>
                    </w:rPr>
                  </w:pPr>
                  <w:r w:rsidRPr="00AD1E89">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6A12EE" w14:textId="77777777" w:rsidR="00F60B65" w:rsidRPr="00AD1E89" w:rsidRDefault="00F60B65" w:rsidP="00C54383">
                  <w:pPr>
                    <w:pStyle w:val="rowtabella0"/>
                    <w:rPr>
                      <w:color w:val="002060"/>
                    </w:rPr>
                  </w:pPr>
                  <w:r w:rsidRPr="00AD1E89">
                    <w:rPr>
                      <w:color w:val="002060"/>
                    </w:rPr>
                    <w:t>- PIETRALACROCE 73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650F45" w14:textId="77777777" w:rsidR="00F60B65" w:rsidRPr="00AD1E89" w:rsidRDefault="00F60B65" w:rsidP="00C54383">
                  <w:pPr>
                    <w:pStyle w:val="rowtabella0"/>
                    <w:jc w:val="center"/>
                    <w:rPr>
                      <w:color w:val="002060"/>
                    </w:rPr>
                  </w:pPr>
                  <w:r w:rsidRPr="00AD1E89">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07CFF6" w14:textId="77777777" w:rsidR="00F60B65" w:rsidRPr="00AD1E89" w:rsidRDefault="00F60B65" w:rsidP="00C54383">
                  <w:pPr>
                    <w:pStyle w:val="rowtabella0"/>
                    <w:jc w:val="center"/>
                    <w:rPr>
                      <w:color w:val="002060"/>
                    </w:rPr>
                  </w:pPr>
                  <w:r w:rsidRPr="00AD1E89">
                    <w:rPr>
                      <w:color w:val="002060"/>
                    </w:rPr>
                    <w:t> </w:t>
                  </w:r>
                </w:p>
              </w:tc>
            </w:tr>
            <w:tr w:rsidR="00F60B65" w:rsidRPr="00AD1E89" w14:paraId="7D563616"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AC9D9D" w14:textId="77777777" w:rsidR="00F60B65" w:rsidRPr="00AD1E89" w:rsidRDefault="00F60B65" w:rsidP="00C54383">
                  <w:pPr>
                    <w:pStyle w:val="rowtabella0"/>
                    <w:rPr>
                      <w:color w:val="002060"/>
                    </w:rPr>
                  </w:pPr>
                  <w:r w:rsidRPr="00AD1E89">
                    <w:rPr>
                      <w:color w:val="002060"/>
                    </w:rPr>
                    <w:t xml:space="preserve">AUDAX 1970 </w:t>
                  </w:r>
                  <w:proofErr w:type="gramStart"/>
                  <w:r w:rsidRPr="00AD1E89">
                    <w:rPr>
                      <w:color w:val="002060"/>
                    </w:rPr>
                    <w:t>S.ANGELO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275041" w14:textId="77777777" w:rsidR="00F60B65" w:rsidRPr="00AD1E89" w:rsidRDefault="00F60B65" w:rsidP="00C54383">
                  <w:pPr>
                    <w:pStyle w:val="rowtabella0"/>
                    <w:rPr>
                      <w:color w:val="002060"/>
                    </w:rPr>
                  </w:pPr>
                  <w:r w:rsidRPr="00AD1E89">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3E7446" w14:textId="77777777" w:rsidR="00F60B65" w:rsidRPr="00AD1E89" w:rsidRDefault="00F60B65" w:rsidP="00C54383">
                  <w:pPr>
                    <w:pStyle w:val="rowtabella0"/>
                    <w:jc w:val="center"/>
                    <w:rPr>
                      <w:color w:val="002060"/>
                    </w:rPr>
                  </w:pPr>
                  <w:r w:rsidRPr="00AD1E89">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FF9725" w14:textId="77777777" w:rsidR="00F60B65" w:rsidRPr="00AD1E89" w:rsidRDefault="00F60B65" w:rsidP="00C54383">
                  <w:pPr>
                    <w:pStyle w:val="rowtabella0"/>
                    <w:jc w:val="center"/>
                    <w:rPr>
                      <w:color w:val="002060"/>
                    </w:rPr>
                  </w:pPr>
                  <w:r w:rsidRPr="00AD1E89">
                    <w:rPr>
                      <w:color w:val="002060"/>
                    </w:rPr>
                    <w:t> </w:t>
                  </w:r>
                </w:p>
              </w:tc>
            </w:tr>
            <w:tr w:rsidR="00F60B65" w:rsidRPr="00AD1E89" w14:paraId="34E5D6AF"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65ED6A" w14:textId="77777777" w:rsidR="00F60B65" w:rsidRPr="00AD1E89" w:rsidRDefault="00F60B65" w:rsidP="00C54383">
                  <w:pPr>
                    <w:pStyle w:val="rowtabella0"/>
                    <w:rPr>
                      <w:color w:val="002060"/>
                    </w:rPr>
                  </w:pPr>
                  <w:r w:rsidRPr="00AD1E89">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51EC6D" w14:textId="77777777" w:rsidR="00F60B65" w:rsidRPr="00AD1E89" w:rsidRDefault="00F60B65" w:rsidP="00C54383">
                  <w:pPr>
                    <w:pStyle w:val="rowtabella0"/>
                    <w:rPr>
                      <w:color w:val="002060"/>
                    </w:rPr>
                  </w:pPr>
                  <w:r w:rsidRPr="00AD1E89">
                    <w:rPr>
                      <w:color w:val="002060"/>
                    </w:rPr>
                    <w:t>- INVICTA FUTSAL MACERATA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E7E13F" w14:textId="77777777" w:rsidR="00F60B65" w:rsidRPr="00AD1E89" w:rsidRDefault="00F60B65" w:rsidP="00C54383">
                  <w:pPr>
                    <w:pStyle w:val="rowtabella0"/>
                    <w:jc w:val="center"/>
                    <w:rPr>
                      <w:color w:val="002060"/>
                    </w:rPr>
                  </w:pPr>
                  <w:r w:rsidRPr="00AD1E89">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BB90AF2" w14:textId="77777777" w:rsidR="00F60B65" w:rsidRPr="00AD1E89" w:rsidRDefault="00F60B65" w:rsidP="00C54383">
                  <w:pPr>
                    <w:pStyle w:val="rowtabella0"/>
                    <w:jc w:val="center"/>
                    <w:rPr>
                      <w:color w:val="002060"/>
                    </w:rPr>
                  </w:pPr>
                  <w:r w:rsidRPr="00AD1E89">
                    <w:rPr>
                      <w:color w:val="002060"/>
                    </w:rPr>
                    <w:t> </w:t>
                  </w:r>
                </w:p>
              </w:tc>
            </w:tr>
            <w:tr w:rsidR="00F60B65" w:rsidRPr="00AD1E89" w14:paraId="75EB076B"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69B949" w14:textId="77777777" w:rsidR="00F60B65" w:rsidRPr="00AD1E89" w:rsidRDefault="00F60B65" w:rsidP="00C54383">
                  <w:pPr>
                    <w:pStyle w:val="rowtabella0"/>
                    <w:rPr>
                      <w:color w:val="002060"/>
                    </w:rPr>
                  </w:pPr>
                  <w:r w:rsidRPr="00AD1E89">
                    <w:rPr>
                      <w:color w:val="002060"/>
                    </w:rPr>
                    <w:t>(1) 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F60AD3" w14:textId="77777777" w:rsidR="00F60B65" w:rsidRPr="00AD1E89" w:rsidRDefault="00F60B65" w:rsidP="00C54383">
                  <w:pPr>
                    <w:pStyle w:val="rowtabella0"/>
                    <w:rPr>
                      <w:color w:val="002060"/>
                    </w:rPr>
                  </w:pPr>
                  <w:r w:rsidRPr="00AD1E89">
                    <w:rPr>
                      <w:color w:val="002060"/>
                    </w:rPr>
                    <w:t>- SANGIORGIO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0A0A4E" w14:textId="77777777" w:rsidR="00F60B65" w:rsidRPr="00AD1E89" w:rsidRDefault="00F60B65" w:rsidP="00C54383">
                  <w:pPr>
                    <w:pStyle w:val="rowtabella0"/>
                    <w:jc w:val="center"/>
                    <w:rPr>
                      <w:color w:val="002060"/>
                    </w:rPr>
                  </w:pPr>
                  <w:r w:rsidRPr="00AD1E89">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03A4162" w14:textId="77777777" w:rsidR="00F60B65" w:rsidRPr="00AD1E89" w:rsidRDefault="00F60B65" w:rsidP="00C54383">
                  <w:pPr>
                    <w:pStyle w:val="rowtabella0"/>
                    <w:jc w:val="center"/>
                    <w:rPr>
                      <w:color w:val="002060"/>
                    </w:rPr>
                  </w:pPr>
                  <w:r w:rsidRPr="00AD1E89">
                    <w:rPr>
                      <w:color w:val="002060"/>
                    </w:rPr>
                    <w:t> </w:t>
                  </w:r>
                </w:p>
              </w:tc>
            </w:tr>
            <w:tr w:rsidR="00F60B65" w:rsidRPr="00AD1E89" w14:paraId="74B7546C"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888443" w14:textId="77777777" w:rsidR="00F60B65" w:rsidRPr="00AD1E89" w:rsidRDefault="00F60B65" w:rsidP="00C54383">
                  <w:pPr>
                    <w:pStyle w:val="rowtabella0"/>
                    <w:rPr>
                      <w:color w:val="002060"/>
                    </w:rPr>
                  </w:pPr>
                  <w:r w:rsidRPr="00AD1E89">
                    <w:rPr>
                      <w:color w:val="002060"/>
                    </w:rPr>
                    <w:t>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46E9DD" w14:textId="77777777" w:rsidR="00F60B65" w:rsidRPr="00AD1E89" w:rsidRDefault="00F60B65" w:rsidP="00C54383">
                  <w:pPr>
                    <w:pStyle w:val="rowtabella0"/>
                    <w:rPr>
                      <w:color w:val="002060"/>
                    </w:rPr>
                  </w:pPr>
                  <w:r w:rsidRPr="00AD1E89">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868FDC" w14:textId="77777777" w:rsidR="00F60B65" w:rsidRPr="00AD1E89" w:rsidRDefault="00F60B65" w:rsidP="00C54383">
                  <w:pPr>
                    <w:pStyle w:val="rowtabella0"/>
                    <w:jc w:val="center"/>
                    <w:rPr>
                      <w:color w:val="002060"/>
                    </w:rPr>
                  </w:pPr>
                  <w:r w:rsidRPr="00AD1E89">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49DD2F" w14:textId="77777777" w:rsidR="00F60B65" w:rsidRPr="00AD1E89" w:rsidRDefault="00F60B65" w:rsidP="00C54383">
                  <w:pPr>
                    <w:pStyle w:val="rowtabella0"/>
                    <w:jc w:val="center"/>
                    <w:rPr>
                      <w:color w:val="002060"/>
                    </w:rPr>
                  </w:pPr>
                  <w:r w:rsidRPr="00AD1E89">
                    <w:rPr>
                      <w:color w:val="002060"/>
                    </w:rPr>
                    <w:t> </w:t>
                  </w:r>
                </w:p>
              </w:tc>
            </w:tr>
            <w:tr w:rsidR="00F60B65" w:rsidRPr="00AD1E89" w14:paraId="6D0D6449"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2EB935" w14:textId="77777777" w:rsidR="00F60B65" w:rsidRPr="00AD1E89" w:rsidRDefault="00F60B65" w:rsidP="00C54383">
                  <w:pPr>
                    <w:pStyle w:val="rowtabella0"/>
                    <w:rPr>
                      <w:color w:val="002060"/>
                    </w:rPr>
                  </w:pPr>
                  <w:r w:rsidRPr="00AD1E89">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83F766" w14:textId="77777777" w:rsidR="00F60B65" w:rsidRPr="00AD1E89" w:rsidRDefault="00F60B65" w:rsidP="00C54383">
                  <w:pPr>
                    <w:pStyle w:val="rowtabella0"/>
                    <w:rPr>
                      <w:color w:val="002060"/>
                    </w:rPr>
                  </w:pPr>
                  <w:r w:rsidRPr="00AD1E89">
                    <w:rPr>
                      <w:color w:val="002060"/>
                    </w:rPr>
                    <w:t>- JESI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B6F965" w14:textId="77777777" w:rsidR="00F60B65" w:rsidRPr="00AD1E89" w:rsidRDefault="00F60B65" w:rsidP="00C54383">
                  <w:pPr>
                    <w:pStyle w:val="rowtabella0"/>
                    <w:jc w:val="center"/>
                    <w:rPr>
                      <w:color w:val="002060"/>
                    </w:rPr>
                  </w:pPr>
                  <w:r w:rsidRPr="00AD1E89">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8A5C8E" w14:textId="77777777" w:rsidR="00F60B65" w:rsidRPr="00AD1E89" w:rsidRDefault="00F60B65" w:rsidP="00C54383">
                  <w:pPr>
                    <w:pStyle w:val="rowtabella0"/>
                    <w:jc w:val="center"/>
                    <w:rPr>
                      <w:color w:val="002060"/>
                    </w:rPr>
                  </w:pPr>
                  <w:r w:rsidRPr="00AD1E89">
                    <w:rPr>
                      <w:color w:val="002060"/>
                    </w:rPr>
                    <w:t> </w:t>
                  </w:r>
                </w:p>
              </w:tc>
            </w:tr>
            <w:tr w:rsidR="00F60B65" w:rsidRPr="00AD1E89" w14:paraId="53D8C37B" w14:textId="77777777" w:rsidTr="00C5438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CD4745" w14:textId="77777777" w:rsidR="00F60B65" w:rsidRPr="00AD1E89" w:rsidRDefault="00F60B65" w:rsidP="00C54383">
                  <w:pPr>
                    <w:pStyle w:val="rowtabella0"/>
                    <w:rPr>
                      <w:color w:val="002060"/>
                    </w:rPr>
                  </w:pPr>
                  <w:r w:rsidRPr="00AD1E89">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33FA8F" w14:textId="77777777" w:rsidR="00F60B65" w:rsidRPr="00AD1E89" w:rsidRDefault="00F60B65" w:rsidP="00C54383">
                  <w:pPr>
                    <w:pStyle w:val="rowtabella0"/>
                    <w:rPr>
                      <w:color w:val="002060"/>
                    </w:rPr>
                  </w:pPr>
                  <w:r w:rsidRPr="00AD1E89">
                    <w:rPr>
                      <w:color w:val="002060"/>
                    </w:rPr>
                    <w:t>- POL.CAGLI SPORT ASSOCIATI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200748" w14:textId="77777777" w:rsidR="00F60B65" w:rsidRPr="00AD1E89" w:rsidRDefault="00F60B65" w:rsidP="00C54383">
                  <w:pPr>
                    <w:pStyle w:val="rowtabella0"/>
                    <w:jc w:val="center"/>
                    <w:rPr>
                      <w:color w:val="002060"/>
                    </w:rPr>
                  </w:pPr>
                  <w:r w:rsidRPr="00AD1E89">
                    <w:rPr>
                      <w:color w:val="002060"/>
                    </w:rPr>
                    <w:t>4 - 6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C42BFF" w14:textId="77777777" w:rsidR="00F60B65" w:rsidRPr="00AD1E89" w:rsidRDefault="00F60B65" w:rsidP="00C54383">
                  <w:pPr>
                    <w:pStyle w:val="rowtabella0"/>
                    <w:jc w:val="center"/>
                    <w:rPr>
                      <w:color w:val="002060"/>
                    </w:rPr>
                  </w:pPr>
                  <w:r w:rsidRPr="00AD1E89">
                    <w:rPr>
                      <w:color w:val="002060"/>
                    </w:rPr>
                    <w:t> </w:t>
                  </w:r>
                </w:p>
              </w:tc>
            </w:tr>
            <w:tr w:rsidR="00F60B65" w:rsidRPr="00AD1E89" w14:paraId="75FF9635" w14:textId="77777777" w:rsidTr="00C54383">
              <w:tc>
                <w:tcPr>
                  <w:tcW w:w="4700" w:type="dxa"/>
                  <w:gridSpan w:val="4"/>
                  <w:tcBorders>
                    <w:top w:val="nil"/>
                    <w:left w:val="nil"/>
                    <w:bottom w:val="nil"/>
                    <w:right w:val="nil"/>
                  </w:tcBorders>
                  <w:tcMar>
                    <w:top w:w="20" w:type="dxa"/>
                    <w:left w:w="20" w:type="dxa"/>
                    <w:bottom w:w="20" w:type="dxa"/>
                    <w:right w:w="20" w:type="dxa"/>
                  </w:tcMar>
                  <w:vAlign w:val="center"/>
                  <w:hideMark/>
                </w:tcPr>
                <w:p w14:paraId="3DD02A9D" w14:textId="77777777" w:rsidR="00F60B65" w:rsidRPr="00AD1E89" w:rsidRDefault="00F60B65" w:rsidP="00C54383">
                  <w:pPr>
                    <w:pStyle w:val="rowtabella0"/>
                    <w:rPr>
                      <w:color w:val="002060"/>
                    </w:rPr>
                  </w:pPr>
                  <w:r w:rsidRPr="00AD1E89">
                    <w:rPr>
                      <w:color w:val="002060"/>
                    </w:rPr>
                    <w:t>(1) - disputata il 20/03/2023</w:t>
                  </w:r>
                </w:p>
              </w:tc>
            </w:tr>
          </w:tbl>
          <w:p w14:paraId="693272E7" w14:textId="77777777" w:rsidR="00F60B65" w:rsidRPr="00AD1E89" w:rsidRDefault="00F60B65" w:rsidP="00C54383">
            <w:pPr>
              <w:rPr>
                <w:color w:val="002060"/>
              </w:rPr>
            </w:pPr>
          </w:p>
        </w:tc>
      </w:tr>
    </w:tbl>
    <w:p w14:paraId="6CAC5793" w14:textId="77777777" w:rsidR="00F60B65" w:rsidRPr="00AD1E89" w:rsidRDefault="00F60B65" w:rsidP="00F60B65">
      <w:pPr>
        <w:pStyle w:val="breakline"/>
        <w:rPr>
          <w:rFonts w:eastAsiaTheme="minorEastAsia"/>
          <w:color w:val="002060"/>
        </w:rPr>
      </w:pPr>
    </w:p>
    <w:p w14:paraId="2AA8A41B" w14:textId="77777777" w:rsidR="00F60B65" w:rsidRPr="00AD1E89" w:rsidRDefault="00F60B65" w:rsidP="00F60B65">
      <w:pPr>
        <w:pStyle w:val="breakline"/>
        <w:rPr>
          <w:color w:val="002060"/>
        </w:rPr>
      </w:pPr>
    </w:p>
    <w:p w14:paraId="22AC6379" w14:textId="77777777" w:rsidR="00F60B65" w:rsidRPr="00AD1E89" w:rsidRDefault="00F60B65" w:rsidP="00F60B65">
      <w:pPr>
        <w:pStyle w:val="titoloprinc0"/>
        <w:rPr>
          <w:color w:val="002060"/>
        </w:rPr>
      </w:pPr>
      <w:r w:rsidRPr="00AD1E89">
        <w:rPr>
          <w:color w:val="002060"/>
        </w:rPr>
        <w:t>GIUDICE SPORTIVO</w:t>
      </w:r>
    </w:p>
    <w:p w14:paraId="4A70CD42" w14:textId="77777777" w:rsidR="00F60B65" w:rsidRPr="00AD1E89" w:rsidRDefault="00F60B65" w:rsidP="00F60B65">
      <w:pPr>
        <w:pStyle w:val="diffida"/>
        <w:rPr>
          <w:color w:val="002060"/>
        </w:rPr>
      </w:pPr>
      <w:r w:rsidRPr="00AD1E89">
        <w:rPr>
          <w:color w:val="002060"/>
        </w:rPr>
        <w:t>Il Giudice Sportivo Avv. Agnese Lazzaretti, con l'assistenza del segretario Angelo Castellana, nella seduta del 22/03/2023, ha adottato le decisioni che di seguito integralmente si riportano:</w:t>
      </w:r>
    </w:p>
    <w:p w14:paraId="647F2E92" w14:textId="77777777" w:rsidR="00F60B65" w:rsidRPr="00AD1E89" w:rsidRDefault="00F60B65" w:rsidP="00F60B65">
      <w:pPr>
        <w:pStyle w:val="titolo10"/>
        <w:rPr>
          <w:color w:val="002060"/>
        </w:rPr>
      </w:pPr>
      <w:r w:rsidRPr="00AD1E89">
        <w:rPr>
          <w:color w:val="002060"/>
        </w:rPr>
        <w:t xml:space="preserve">GARE DEL 17/ 3/2023 </w:t>
      </w:r>
    </w:p>
    <w:p w14:paraId="7E2A8FD2" w14:textId="77777777" w:rsidR="00F60B65" w:rsidRPr="00AD1E89" w:rsidRDefault="00F60B65" w:rsidP="00F60B65">
      <w:pPr>
        <w:pStyle w:val="titolo7a"/>
        <w:rPr>
          <w:color w:val="002060"/>
        </w:rPr>
      </w:pPr>
      <w:r w:rsidRPr="00AD1E89">
        <w:rPr>
          <w:color w:val="002060"/>
        </w:rPr>
        <w:t xml:space="preserve">PROVVEDIMENTI DISCIPLINARI </w:t>
      </w:r>
    </w:p>
    <w:p w14:paraId="41DC6400" w14:textId="77777777" w:rsidR="00F60B65" w:rsidRPr="00AD1E89" w:rsidRDefault="00F60B65" w:rsidP="00F60B65">
      <w:pPr>
        <w:pStyle w:val="titolo7b0"/>
        <w:rPr>
          <w:color w:val="002060"/>
        </w:rPr>
      </w:pPr>
      <w:r w:rsidRPr="00AD1E89">
        <w:rPr>
          <w:color w:val="002060"/>
        </w:rPr>
        <w:t xml:space="preserve">In base alle risultanze degli atti ufficiali sono state deliberate le seguenti sanzioni disciplinari. </w:t>
      </w:r>
    </w:p>
    <w:p w14:paraId="3EF51F74" w14:textId="77777777" w:rsidR="00F60B65" w:rsidRPr="00AD1E89" w:rsidRDefault="00F60B65" w:rsidP="00F60B65">
      <w:pPr>
        <w:pStyle w:val="titolo30"/>
        <w:rPr>
          <w:color w:val="002060"/>
        </w:rPr>
      </w:pPr>
      <w:r w:rsidRPr="00AD1E89">
        <w:rPr>
          <w:color w:val="002060"/>
        </w:rPr>
        <w:t xml:space="preserve">SOCIETA' </w:t>
      </w:r>
    </w:p>
    <w:p w14:paraId="5CC47B9B" w14:textId="77777777" w:rsidR="00F60B65" w:rsidRPr="00AD1E89" w:rsidRDefault="00F60B65" w:rsidP="00F60B65">
      <w:pPr>
        <w:pStyle w:val="titolo20"/>
        <w:rPr>
          <w:color w:val="002060"/>
        </w:rPr>
      </w:pPr>
      <w:r w:rsidRPr="00AD1E89">
        <w:rPr>
          <w:color w:val="002060"/>
        </w:rPr>
        <w:t xml:space="preserve">AMMENDA </w:t>
      </w:r>
    </w:p>
    <w:p w14:paraId="78C6DAAC" w14:textId="77777777" w:rsidR="00F60B65" w:rsidRPr="00AD1E89" w:rsidRDefault="00F60B65" w:rsidP="00F60B65">
      <w:pPr>
        <w:pStyle w:val="diffida"/>
        <w:spacing w:before="80" w:beforeAutospacing="0" w:after="40" w:afterAutospacing="0"/>
        <w:jc w:val="left"/>
        <w:rPr>
          <w:color w:val="002060"/>
        </w:rPr>
      </w:pPr>
      <w:r w:rsidRPr="00AD1E89">
        <w:rPr>
          <w:color w:val="002060"/>
        </w:rPr>
        <w:t xml:space="preserve">Euro 80,00 PIANACCIO </w:t>
      </w:r>
      <w:r w:rsidRPr="00AD1E89">
        <w:rPr>
          <w:color w:val="002060"/>
        </w:rPr>
        <w:br/>
        <w:t xml:space="preserve">Per comportamento offensivo del proprio pubblico nei confronti dell'arbitro. </w:t>
      </w:r>
    </w:p>
    <w:p w14:paraId="7FBFF1DD" w14:textId="77777777" w:rsidR="00F60B65" w:rsidRPr="00AD1E89" w:rsidRDefault="00F60B65" w:rsidP="00F60B65">
      <w:pPr>
        <w:pStyle w:val="titolo30"/>
        <w:rPr>
          <w:color w:val="002060"/>
        </w:rPr>
      </w:pPr>
      <w:r w:rsidRPr="00AD1E89">
        <w:rPr>
          <w:color w:val="002060"/>
        </w:rPr>
        <w:t xml:space="preserve">DIRIGENTI </w:t>
      </w:r>
    </w:p>
    <w:p w14:paraId="01AEB562" w14:textId="77777777" w:rsidR="00F60B65" w:rsidRPr="00AD1E89" w:rsidRDefault="00F60B65" w:rsidP="00F60B65">
      <w:pPr>
        <w:pStyle w:val="titolo20"/>
        <w:rPr>
          <w:color w:val="002060"/>
        </w:rPr>
      </w:pPr>
      <w:r w:rsidRPr="00AD1E89">
        <w:rPr>
          <w:color w:val="002060"/>
        </w:rPr>
        <w:t xml:space="preserve">INIBIZIONE A SVOLGERE OGNI ATTIVITA' FINO AL 29/ 3/2023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28C5DD00" w14:textId="77777777" w:rsidTr="00C54383">
        <w:tc>
          <w:tcPr>
            <w:tcW w:w="2200" w:type="dxa"/>
            <w:tcMar>
              <w:top w:w="20" w:type="dxa"/>
              <w:left w:w="20" w:type="dxa"/>
              <w:bottom w:w="20" w:type="dxa"/>
              <w:right w:w="20" w:type="dxa"/>
            </w:tcMar>
            <w:vAlign w:val="center"/>
            <w:hideMark/>
          </w:tcPr>
          <w:p w14:paraId="26711B16" w14:textId="77777777" w:rsidR="00F60B65" w:rsidRPr="00AD1E89" w:rsidRDefault="00F60B65" w:rsidP="00C54383">
            <w:pPr>
              <w:pStyle w:val="movimento"/>
              <w:rPr>
                <w:color w:val="002060"/>
              </w:rPr>
            </w:pPr>
            <w:r w:rsidRPr="00AD1E89">
              <w:rPr>
                <w:color w:val="002060"/>
              </w:rPr>
              <w:t>VANELLA MARCO</w:t>
            </w:r>
          </w:p>
        </w:tc>
        <w:tc>
          <w:tcPr>
            <w:tcW w:w="2200" w:type="dxa"/>
            <w:tcMar>
              <w:top w:w="20" w:type="dxa"/>
              <w:left w:w="20" w:type="dxa"/>
              <w:bottom w:w="20" w:type="dxa"/>
              <w:right w:w="20" w:type="dxa"/>
            </w:tcMar>
            <w:vAlign w:val="center"/>
            <w:hideMark/>
          </w:tcPr>
          <w:p w14:paraId="5C28F475" w14:textId="77777777" w:rsidR="00F60B65" w:rsidRPr="00AD1E89" w:rsidRDefault="00F60B65" w:rsidP="00C54383">
            <w:pPr>
              <w:pStyle w:val="movimento2"/>
              <w:rPr>
                <w:color w:val="002060"/>
              </w:rPr>
            </w:pPr>
            <w:r w:rsidRPr="00AD1E89">
              <w:rPr>
                <w:color w:val="002060"/>
              </w:rPr>
              <w:t xml:space="preserve">(MONTELUPONE CALCIO A 5) </w:t>
            </w:r>
          </w:p>
        </w:tc>
        <w:tc>
          <w:tcPr>
            <w:tcW w:w="800" w:type="dxa"/>
            <w:tcMar>
              <w:top w:w="20" w:type="dxa"/>
              <w:left w:w="20" w:type="dxa"/>
              <w:bottom w:w="20" w:type="dxa"/>
              <w:right w:w="20" w:type="dxa"/>
            </w:tcMar>
            <w:vAlign w:val="center"/>
            <w:hideMark/>
          </w:tcPr>
          <w:p w14:paraId="2A3718B4"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1EBB6FF5"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17C2D72F" w14:textId="77777777" w:rsidR="00F60B65" w:rsidRPr="00AD1E89" w:rsidRDefault="00F60B65" w:rsidP="00C54383">
            <w:pPr>
              <w:pStyle w:val="movimento2"/>
              <w:rPr>
                <w:color w:val="002060"/>
              </w:rPr>
            </w:pPr>
            <w:r w:rsidRPr="00AD1E89">
              <w:rPr>
                <w:color w:val="002060"/>
              </w:rPr>
              <w:t> </w:t>
            </w:r>
          </w:p>
        </w:tc>
      </w:tr>
    </w:tbl>
    <w:p w14:paraId="49BC01F2" w14:textId="77777777" w:rsidR="00F60B65" w:rsidRPr="00AD1E89" w:rsidRDefault="00F60B65" w:rsidP="00F60B65">
      <w:pPr>
        <w:pStyle w:val="diffida"/>
        <w:spacing w:before="80" w:beforeAutospacing="0" w:after="40" w:afterAutospacing="0"/>
        <w:jc w:val="left"/>
        <w:rPr>
          <w:rFonts w:eastAsiaTheme="minorEastAsia"/>
          <w:color w:val="002060"/>
        </w:rPr>
      </w:pPr>
      <w:r w:rsidRPr="00AD1E89">
        <w:rPr>
          <w:color w:val="002060"/>
        </w:rPr>
        <w:t xml:space="preserve">Per proteste nei confronti dell'arbitro. Allontanato. </w:t>
      </w:r>
    </w:p>
    <w:p w14:paraId="4CA37C8D" w14:textId="77777777" w:rsidR="00F60B65" w:rsidRPr="00AD1E89" w:rsidRDefault="00F60B65" w:rsidP="00F60B65">
      <w:pPr>
        <w:pStyle w:val="titolo20"/>
        <w:rPr>
          <w:color w:val="002060"/>
        </w:rPr>
      </w:pPr>
      <w:r w:rsidRPr="00AD1E8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17BDD8CE" w14:textId="77777777" w:rsidTr="00C54383">
        <w:tc>
          <w:tcPr>
            <w:tcW w:w="2200" w:type="dxa"/>
            <w:tcMar>
              <w:top w:w="20" w:type="dxa"/>
              <w:left w:w="20" w:type="dxa"/>
              <w:bottom w:w="20" w:type="dxa"/>
              <w:right w:w="20" w:type="dxa"/>
            </w:tcMar>
            <w:vAlign w:val="center"/>
            <w:hideMark/>
          </w:tcPr>
          <w:p w14:paraId="36EE0CAF" w14:textId="77777777" w:rsidR="00F60B65" w:rsidRPr="00AD1E89" w:rsidRDefault="00F60B65" w:rsidP="00C54383">
            <w:pPr>
              <w:pStyle w:val="movimento"/>
              <w:rPr>
                <w:color w:val="002060"/>
              </w:rPr>
            </w:pPr>
            <w:r w:rsidRPr="00AD1E89">
              <w:rPr>
                <w:color w:val="002060"/>
              </w:rPr>
              <w:t>IESARI MAURO</w:t>
            </w:r>
          </w:p>
        </w:tc>
        <w:tc>
          <w:tcPr>
            <w:tcW w:w="2200" w:type="dxa"/>
            <w:tcMar>
              <w:top w:w="20" w:type="dxa"/>
              <w:left w:w="20" w:type="dxa"/>
              <w:bottom w:w="20" w:type="dxa"/>
              <w:right w:w="20" w:type="dxa"/>
            </w:tcMar>
            <w:vAlign w:val="center"/>
            <w:hideMark/>
          </w:tcPr>
          <w:p w14:paraId="656958C8" w14:textId="77777777" w:rsidR="00F60B65" w:rsidRPr="00AD1E89" w:rsidRDefault="00F60B65" w:rsidP="00C54383">
            <w:pPr>
              <w:pStyle w:val="movimento2"/>
              <w:rPr>
                <w:color w:val="002060"/>
              </w:rPr>
            </w:pPr>
            <w:r w:rsidRPr="00AD1E89">
              <w:rPr>
                <w:color w:val="002060"/>
              </w:rPr>
              <w:t xml:space="preserve">(INVICTA FUTSAL MACERATA) </w:t>
            </w:r>
          </w:p>
        </w:tc>
        <w:tc>
          <w:tcPr>
            <w:tcW w:w="800" w:type="dxa"/>
            <w:tcMar>
              <w:top w:w="20" w:type="dxa"/>
              <w:left w:w="20" w:type="dxa"/>
              <w:bottom w:w="20" w:type="dxa"/>
              <w:right w:w="20" w:type="dxa"/>
            </w:tcMar>
            <w:vAlign w:val="center"/>
            <w:hideMark/>
          </w:tcPr>
          <w:p w14:paraId="157FEE3D"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67E35E1E"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189E9B70" w14:textId="77777777" w:rsidR="00F60B65" w:rsidRPr="00AD1E89" w:rsidRDefault="00F60B65" w:rsidP="00C54383">
            <w:pPr>
              <w:pStyle w:val="movimento2"/>
              <w:rPr>
                <w:color w:val="002060"/>
              </w:rPr>
            </w:pPr>
            <w:r w:rsidRPr="00AD1E89">
              <w:rPr>
                <w:color w:val="002060"/>
              </w:rPr>
              <w:t> </w:t>
            </w:r>
          </w:p>
        </w:tc>
      </w:tr>
    </w:tbl>
    <w:p w14:paraId="69330464" w14:textId="77777777" w:rsidR="00F60B65" w:rsidRPr="00AD1E89" w:rsidRDefault="00F60B65" w:rsidP="00F60B65">
      <w:pPr>
        <w:pStyle w:val="titolo30"/>
        <w:rPr>
          <w:rFonts w:eastAsiaTheme="minorEastAsia"/>
          <w:color w:val="002060"/>
        </w:rPr>
      </w:pPr>
      <w:r w:rsidRPr="00AD1E89">
        <w:rPr>
          <w:color w:val="002060"/>
        </w:rPr>
        <w:t xml:space="preserve">ALLENATORI </w:t>
      </w:r>
    </w:p>
    <w:p w14:paraId="653C5AF3" w14:textId="77777777" w:rsidR="00F60B65" w:rsidRPr="00AD1E89" w:rsidRDefault="00F60B65" w:rsidP="00F60B65">
      <w:pPr>
        <w:pStyle w:val="titolo20"/>
        <w:rPr>
          <w:color w:val="002060"/>
        </w:rPr>
      </w:pPr>
      <w:r w:rsidRPr="00AD1E8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097B38EB" w14:textId="77777777" w:rsidTr="00C54383">
        <w:tc>
          <w:tcPr>
            <w:tcW w:w="2200" w:type="dxa"/>
            <w:tcMar>
              <w:top w:w="20" w:type="dxa"/>
              <w:left w:w="20" w:type="dxa"/>
              <w:bottom w:w="20" w:type="dxa"/>
              <w:right w:w="20" w:type="dxa"/>
            </w:tcMar>
            <w:vAlign w:val="center"/>
            <w:hideMark/>
          </w:tcPr>
          <w:p w14:paraId="577A0853" w14:textId="77777777" w:rsidR="00F60B65" w:rsidRPr="00AD1E89" w:rsidRDefault="00F60B65" w:rsidP="00C54383">
            <w:pPr>
              <w:pStyle w:val="movimento"/>
              <w:rPr>
                <w:color w:val="002060"/>
              </w:rPr>
            </w:pPr>
            <w:r w:rsidRPr="00AD1E89">
              <w:rPr>
                <w:color w:val="002060"/>
              </w:rPr>
              <w:t>PENNESI GIANLUCA</w:t>
            </w:r>
          </w:p>
        </w:tc>
        <w:tc>
          <w:tcPr>
            <w:tcW w:w="2200" w:type="dxa"/>
            <w:tcMar>
              <w:top w:w="20" w:type="dxa"/>
              <w:left w:w="20" w:type="dxa"/>
              <w:bottom w:w="20" w:type="dxa"/>
              <w:right w:w="20" w:type="dxa"/>
            </w:tcMar>
            <w:vAlign w:val="center"/>
            <w:hideMark/>
          </w:tcPr>
          <w:p w14:paraId="7F9E2F24" w14:textId="77777777" w:rsidR="00F60B65" w:rsidRPr="00AD1E89" w:rsidRDefault="00F60B65" w:rsidP="00C54383">
            <w:pPr>
              <w:pStyle w:val="movimento2"/>
              <w:rPr>
                <w:color w:val="002060"/>
              </w:rPr>
            </w:pPr>
            <w:r w:rsidRPr="00AD1E89">
              <w:rPr>
                <w:color w:val="002060"/>
              </w:rPr>
              <w:t xml:space="preserve">(INVICTA FUTSAL MACERATA) </w:t>
            </w:r>
          </w:p>
        </w:tc>
        <w:tc>
          <w:tcPr>
            <w:tcW w:w="800" w:type="dxa"/>
            <w:tcMar>
              <w:top w:w="20" w:type="dxa"/>
              <w:left w:w="20" w:type="dxa"/>
              <w:bottom w:w="20" w:type="dxa"/>
              <w:right w:w="20" w:type="dxa"/>
            </w:tcMar>
            <w:vAlign w:val="center"/>
            <w:hideMark/>
          </w:tcPr>
          <w:p w14:paraId="728373DB"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38009B76"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0A58BDEF" w14:textId="77777777" w:rsidR="00F60B65" w:rsidRPr="00AD1E89" w:rsidRDefault="00F60B65" w:rsidP="00C54383">
            <w:pPr>
              <w:pStyle w:val="movimento2"/>
              <w:rPr>
                <w:color w:val="002060"/>
              </w:rPr>
            </w:pPr>
            <w:r w:rsidRPr="00AD1E89">
              <w:rPr>
                <w:color w:val="002060"/>
              </w:rPr>
              <w:t> </w:t>
            </w:r>
          </w:p>
        </w:tc>
      </w:tr>
    </w:tbl>
    <w:p w14:paraId="57434099" w14:textId="77777777" w:rsidR="00F60B65" w:rsidRPr="00AD1E89" w:rsidRDefault="00F60B65" w:rsidP="00F60B65">
      <w:pPr>
        <w:pStyle w:val="titolo20"/>
        <w:rPr>
          <w:rFonts w:eastAsiaTheme="minorEastAsia"/>
          <w:color w:val="002060"/>
        </w:rPr>
      </w:pPr>
      <w:r w:rsidRPr="00AD1E89">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12063AAD" w14:textId="77777777" w:rsidTr="00C54383">
        <w:tc>
          <w:tcPr>
            <w:tcW w:w="2200" w:type="dxa"/>
            <w:tcMar>
              <w:top w:w="20" w:type="dxa"/>
              <w:left w:w="20" w:type="dxa"/>
              <w:bottom w:w="20" w:type="dxa"/>
              <w:right w:w="20" w:type="dxa"/>
            </w:tcMar>
            <w:vAlign w:val="center"/>
            <w:hideMark/>
          </w:tcPr>
          <w:p w14:paraId="4A121462" w14:textId="77777777" w:rsidR="00F60B65" w:rsidRPr="00AD1E89" w:rsidRDefault="00F60B65" w:rsidP="00C54383">
            <w:pPr>
              <w:pStyle w:val="movimento"/>
              <w:rPr>
                <w:color w:val="002060"/>
              </w:rPr>
            </w:pPr>
            <w:r w:rsidRPr="00AD1E89">
              <w:rPr>
                <w:color w:val="002060"/>
              </w:rPr>
              <w:t>BONTEMPI ANDREA</w:t>
            </w:r>
          </w:p>
        </w:tc>
        <w:tc>
          <w:tcPr>
            <w:tcW w:w="2200" w:type="dxa"/>
            <w:tcMar>
              <w:top w:w="20" w:type="dxa"/>
              <w:left w:w="20" w:type="dxa"/>
              <w:bottom w:w="20" w:type="dxa"/>
              <w:right w:w="20" w:type="dxa"/>
            </w:tcMar>
            <w:vAlign w:val="center"/>
            <w:hideMark/>
          </w:tcPr>
          <w:p w14:paraId="32A4D589" w14:textId="77777777" w:rsidR="00F60B65" w:rsidRPr="00AD1E89" w:rsidRDefault="00F60B65" w:rsidP="00C54383">
            <w:pPr>
              <w:pStyle w:val="movimento2"/>
              <w:rPr>
                <w:color w:val="002060"/>
              </w:rPr>
            </w:pPr>
            <w:r w:rsidRPr="00AD1E89">
              <w:rPr>
                <w:color w:val="002060"/>
              </w:rPr>
              <w:t xml:space="preserve">(PIETRALACROCE 73) </w:t>
            </w:r>
          </w:p>
        </w:tc>
        <w:tc>
          <w:tcPr>
            <w:tcW w:w="800" w:type="dxa"/>
            <w:tcMar>
              <w:top w:w="20" w:type="dxa"/>
              <w:left w:w="20" w:type="dxa"/>
              <w:bottom w:w="20" w:type="dxa"/>
              <w:right w:w="20" w:type="dxa"/>
            </w:tcMar>
            <w:vAlign w:val="center"/>
            <w:hideMark/>
          </w:tcPr>
          <w:p w14:paraId="78A0ABC1"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46E9F3CA"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183A5CC9" w14:textId="77777777" w:rsidR="00F60B65" w:rsidRPr="00AD1E89" w:rsidRDefault="00F60B65" w:rsidP="00C54383">
            <w:pPr>
              <w:pStyle w:val="movimento2"/>
              <w:rPr>
                <w:color w:val="002060"/>
              </w:rPr>
            </w:pPr>
            <w:r w:rsidRPr="00AD1E89">
              <w:rPr>
                <w:color w:val="002060"/>
              </w:rPr>
              <w:t> </w:t>
            </w:r>
          </w:p>
        </w:tc>
      </w:tr>
    </w:tbl>
    <w:p w14:paraId="1405C668" w14:textId="77777777" w:rsidR="00F60B65" w:rsidRPr="00AD1E89" w:rsidRDefault="00F60B65" w:rsidP="00F60B65">
      <w:pPr>
        <w:pStyle w:val="titolo30"/>
        <w:rPr>
          <w:rFonts w:eastAsiaTheme="minorEastAsia"/>
          <w:color w:val="002060"/>
        </w:rPr>
      </w:pPr>
      <w:r w:rsidRPr="00AD1E89">
        <w:rPr>
          <w:color w:val="002060"/>
        </w:rPr>
        <w:t xml:space="preserve">CALCIATORI ESPULSI </w:t>
      </w:r>
    </w:p>
    <w:p w14:paraId="3C99492A" w14:textId="77777777" w:rsidR="00F60B65" w:rsidRPr="00AD1E89" w:rsidRDefault="00F60B65" w:rsidP="00F60B65">
      <w:pPr>
        <w:pStyle w:val="titolo20"/>
        <w:rPr>
          <w:color w:val="002060"/>
        </w:rPr>
      </w:pPr>
      <w:r w:rsidRPr="00AD1E89">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37A1BC5E" w14:textId="77777777" w:rsidTr="00C54383">
        <w:tc>
          <w:tcPr>
            <w:tcW w:w="2200" w:type="dxa"/>
            <w:tcMar>
              <w:top w:w="20" w:type="dxa"/>
              <w:left w:w="20" w:type="dxa"/>
              <w:bottom w:w="20" w:type="dxa"/>
              <w:right w:w="20" w:type="dxa"/>
            </w:tcMar>
            <w:vAlign w:val="center"/>
            <w:hideMark/>
          </w:tcPr>
          <w:p w14:paraId="5F98B1BD" w14:textId="77777777" w:rsidR="00F60B65" w:rsidRPr="00AD1E89" w:rsidRDefault="00F60B65" w:rsidP="00C54383">
            <w:pPr>
              <w:pStyle w:val="movimento"/>
              <w:rPr>
                <w:color w:val="002060"/>
              </w:rPr>
            </w:pPr>
            <w:r w:rsidRPr="00AD1E89">
              <w:rPr>
                <w:color w:val="002060"/>
              </w:rPr>
              <w:t>SABBATINI NICOLO</w:t>
            </w:r>
          </w:p>
        </w:tc>
        <w:tc>
          <w:tcPr>
            <w:tcW w:w="2200" w:type="dxa"/>
            <w:tcMar>
              <w:top w:w="20" w:type="dxa"/>
              <w:left w:w="20" w:type="dxa"/>
              <w:bottom w:w="20" w:type="dxa"/>
              <w:right w:w="20" w:type="dxa"/>
            </w:tcMar>
            <w:vAlign w:val="center"/>
            <w:hideMark/>
          </w:tcPr>
          <w:p w14:paraId="7FE7858F" w14:textId="77777777" w:rsidR="00F60B65" w:rsidRPr="00AD1E89" w:rsidRDefault="00F60B65" w:rsidP="00C54383">
            <w:pPr>
              <w:pStyle w:val="movimento2"/>
              <w:rPr>
                <w:color w:val="002060"/>
              </w:rPr>
            </w:pPr>
            <w:r w:rsidRPr="00AD1E89">
              <w:rPr>
                <w:color w:val="002060"/>
              </w:rPr>
              <w:t xml:space="preserve">(INVICTA FUTSAL MACERATA) </w:t>
            </w:r>
          </w:p>
        </w:tc>
        <w:tc>
          <w:tcPr>
            <w:tcW w:w="800" w:type="dxa"/>
            <w:tcMar>
              <w:top w:w="20" w:type="dxa"/>
              <w:left w:w="20" w:type="dxa"/>
              <w:bottom w:w="20" w:type="dxa"/>
              <w:right w:w="20" w:type="dxa"/>
            </w:tcMar>
            <w:vAlign w:val="center"/>
            <w:hideMark/>
          </w:tcPr>
          <w:p w14:paraId="6FFBC059"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280F0AD9" w14:textId="77777777" w:rsidR="00F60B65" w:rsidRPr="00AD1E89" w:rsidRDefault="00F60B65" w:rsidP="00C54383">
            <w:pPr>
              <w:pStyle w:val="movimento"/>
              <w:rPr>
                <w:color w:val="002060"/>
              </w:rPr>
            </w:pPr>
            <w:r w:rsidRPr="00AD1E89">
              <w:rPr>
                <w:color w:val="002060"/>
              </w:rPr>
              <w:t>DELLA MORA DAVID</w:t>
            </w:r>
          </w:p>
        </w:tc>
        <w:tc>
          <w:tcPr>
            <w:tcW w:w="2200" w:type="dxa"/>
            <w:tcMar>
              <w:top w:w="20" w:type="dxa"/>
              <w:left w:w="20" w:type="dxa"/>
              <w:bottom w:w="20" w:type="dxa"/>
              <w:right w:w="20" w:type="dxa"/>
            </w:tcMar>
            <w:vAlign w:val="center"/>
            <w:hideMark/>
          </w:tcPr>
          <w:p w14:paraId="641FEBB0" w14:textId="77777777" w:rsidR="00F60B65" w:rsidRPr="00AD1E89" w:rsidRDefault="00F60B65" w:rsidP="00C54383">
            <w:pPr>
              <w:pStyle w:val="movimento2"/>
              <w:rPr>
                <w:color w:val="002060"/>
              </w:rPr>
            </w:pPr>
            <w:r w:rsidRPr="00AD1E89">
              <w:rPr>
                <w:color w:val="002060"/>
              </w:rPr>
              <w:t xml:space="preserve">(REAL SAN GIORGIO) </w:t>
            </w:r>
          </w:p>
        </w:tc>
      </w:tr>
    </w:tbl>
    <w:p w14:paraId="52C43E89" w14:textId="77777777" w:rsidR="00F60B65" w:rsidRPr="00AD1E89" w:rsidRDefault="00F60B65" w:rsidP="00F60B65">
      <w:pPr>
        <w:pStyle w:val="titolo30"/>
        <w:rPr>
          <w:rFonts w:eastAsiaTheme="minorEastAsia"/>
          <w:color w:val="002060"/>
        </w:rPr>
      </w:pPr>
      <w:r w:rsidRPr="00AD1E89">
        <w:rPr>
          <w:color w:val="002060"/>
        </w:rPr>
        <w:t xml:space="preserve">CALCIATORI NON ESPULSI </w:t>
      </w:r>
    </w:p>
    <w:p w14:paraId="4D9FE62F" w14:textId="77777777" w:rsidR="00F60B65" w:rsidRPr="00AD1E89" w:rsidRDefault="00F60B65" w:rsidP="00F60B65">
      <w:pPr>
        <w:pStyle w:val="titolo20"/>
        <w:rPr>
          <w:color w:val="002060"/>
        </w:rPr>
      </w:pPr>
      <w:r w:rsidRPr="00AD1E89">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2FD8EFC2" w14:textId="77777777" w:rsidTr="00C54383">
        <w:tc>
          <w:tcPr>
            <w:tcW w:w="2200" w:type="dxa"/>
            <w:tcMar>
              <w:top w:w="20" w:type="dxa"/>
              <w:left w:w="20" w:type="dxa"/>
              <w:bottom w:w="20" w:type="dxa"/>
              <w:right w:w="20" w:type="dxa"/>
            </w:tcMar>
            <w:vAlign w:val="center"/>
            <w:hideMark/>
          </w:tcPr>
          <w:p w14:paraId="0A4E7FCE" w14:textId="77777777" w:rsidR="00F60B65" w:rsidRPr="00AD1E89" w:rsidRDefault="00F60B65" w:rsidP="00C54383">
            <w:pPr>
              <w:pStyle w:val="movimento"/>
              <w:rPr>
                <w:color w:val="002060"/>
              </w:rPr>
            </w:pPr>
            <w:r w:rsidRPr="00AD1E89">
              <w:rPr>
                <w:color w:val="002060"/>
              </w:rPr>
              <w:t>LORENZINI LEONARDO</w:t>
            </w:r>
          </w:p>
        </w:tc>
        <w:tc>
          <w:tcPr>
            <w:tcW w:w="2200" w:type="dxa"/>
            <w:tcMar>
              <w:top w:w="20" w:type="dxa"/>
              <w:left w:w="20" w:type="dxa"/>
              <w:bottom w:w="20" w:type="dxa"/>
              <w:right w:w="20" w:type="dxa"/>
            </w:tcMar>
            <w:vAlign w:val="center"/>
            <w:hideMark/>
          </w:tcPr>
          <w:p w14:paraId="0089B671" w14:textId="77777777" w:rsidR="00F60B65" w:rsidRPr="00AD1E89" w:rsidRDefault="00F60B65" w:rsidP="00C54383">
            <w:pPr>
              <w:pStyle w:val="movimento2"/>
              <w:rPr>
                <w:color w:val="002060"/>
              </w:rPr>
            </w:pPr>
            <w:r w:rsidRPr="00AD1E89">
              <w:rPr>
                <w:color w:val="002060"/>
              </w:rPr>
              <w:t xml:space="preserve">(DINAMIS 1990) </w:t>
            </w:r>
          </w:p>
        </w:tc>
        <w:tc>
          <w:tcPr>
            <w:tcW w:w="800" w:type="dxa"/>
            <w:tcMar>
              <w:top w:w="20" w:type="dxa"/>
              <w:left w:w="20" w:type="dxa"/>
              <w:bottom w:w="20" w:type="dxa"/>
              <w:right w:w="20" w:type="dxa"/>
            </w:tcMar>
            <w:vAlign w:val="center"/>
            <w:hideMark/>
          </w:tcPr>
          <w:p w14:paraId="3E28ADCB"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39A02D0C" w14:textId="77777777" w:rsidR="00F60B65" w:rsidRPr="00AD1E89" w:rsidRDefault="00F60B65" w:rsidP="00C54383">
            <w:pPr>
              <w:pStyle w:val="movimento"/>
              <w:rPr>
                <w:color w:val="002060"/>
              </w:rPr>
            </w:pPr>
            <w:r w:rsidRPr="00AD1E89">
              <w:rPr>
                <w:color w:val="002060"/>
              </w:rPr>
              <w:t>IESARI MATTEO</w:t>
            </w:r>
          </w:p>
        </w:tc>
        <w:tc>
          <w:tcPr>
            <w:tcW w:w="2200" w:type="dxa"/>
            <w:tcMar>
              <w:top w:w="20" w:type="dxa"/>
              <w:left w:w="20" w:type="dxa"/>
              <w:bottom w:w="20" w:type="dxa"/>
              <w:right w:w="20" w:type="dxa"/>
            </w:tcMar>
            <w:vAlign w:val="center"/>
            <w:hideMark/>
          </w:tcPr>
          <w:p w14:paraId="50ED04AB" w14:textId="77777777" w:rsidR="00F60B65" w:rsidRPr="00AD1E89" w:rsidRDefault="00F60B65" w:rsidP="00C54383">
            <w:pPr>
              <w:pStyle w:val="movimento2"/>
              <w:rPr>
                <w:color w:val="002060"/>
              </w:rPr>
            </w:pPr>
            <w:r w:rsidRPr="00AD1E89">
              <w:rPr>
                <w:color w:val="002060"/>
              </w:rPr>
              <w:t xml:space="preserve">(INVICTA FUTSAL MACERATA) </w:t>
            </w:r>
          </w:p>
        </w:tc>
      </w:tr>
    </w:tbl>
    <w:p w14:paraId="3072C4F0" w14:textId="77777777" w:rsidR="00F60B65" w:rsidRPr="00AD1E89" w:rsidRDefault="00F60B65" w:rsidP="00F60B65">
      <w:pPr>
        <w:pStyle w:val="titolo20"/>
        <w:rPr>
          <w:rFonts w:eastAsiaTheme="minorEastAsia"/>
          <w:color w:val="002060"/>
        </w:rPr>
      </w:pPr>
      <w:r w:rsidRPr="00AD1E8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22A2D2D1" w14:textId="77777777" w:rsidTr="00C54383">
        <w:tc>
          <w:tcPr>
            <w:tcW w:w="2200" w:type="dxa"/>
            <w:tcMar>
              <w:top w:w="20" w:type="dxa"/>
              <w:left w:w="20" w:type="dxa"/>
              <w:bottom w:w="20" w:type="dxa"/>
              <w:right w:w="20" w:type="dxa"/>
            </w:tcMar>
            <w:vAlign w:val="center"/>
            <w:hideMark/>
          </w:tcPr>
          <w:p w14:paraId="3DF9EE66" w14:textId="77777777" w:rsidR="00F60B65" w:rsidRPr="00AD1E89" w:rsidRDefault="00F60B65" w:rsidP="00C54383">
            <w:pPr>
              <w:pStyle w:val="movimento"/>
              <w:rPr>
                <w:color w:val="002060"/>
              </w:rPr>
            </w:pPr>
            <w:r w:rsidRPr="00AD1E89">
              <w:rPr>
                <w:color w:val="002060"/>
              </w:rPr>
              <w:t>ABBRUCIATI ROBERTO</w:t>
            </w:r>
          </w:p>
        </w:tc>
        <w:tc>
          <w:tcPr>
            <w:tcW w:w="2200" w:type="dxa"/>
            <w:tcMar>
              <w:top w:w="20" w:type="dxa"/>
              <w:left w:w="20" w:type="dxa"/>
              <w:bottom w:w="20" w:type="dxa"/>
              <w:right w:w="20" w:type="dxa"/>
            </w:tcMar>
            <w:vAlign w:val="center"/>
            <w:hideMark/>
          </w:tcPr>
          <w:p w14:paraId="383B9646" w14:textId="77777777" w:rsidR="00F60B65" w:rsidRPr="00AD1E89" w:rsidRDefault="00F60B65" w:rsidP="00C54383">
            <w:pPr>
              <w:pStyle w:val="movimento2"/>
              <w:rPr>
                <w:color w:val="002060"/>
              </w:rPr>
            </w:pPr>
            <w:r w:rsidRPr="00AD1E89">
              <w:rPr>
                <w:color w:val="002060"/>
              </w:rPr>
              <w:t xml:space="preserve">(ALMA JUVENTUS FANO) </w:t>
            </w:r>
          </w:p>
        </w:tc>
        <w:tc>
          <w:tcPr>
            <w:tcW w:w="800" w:type="dxa"/>
            <w:tcMar>
              <w:top w:w="20" w:type="dxa"/>
              <w:left w:w="20" w:type="dxa"/>
              <w:bottom w:w="20" w:type="dxa"/>
              <w:right w:w="20" w:type="dxa"/>
            </w:tcMar>
            <w:vAlign w:val="center"/>
            <w:hideMark/>
          </w:tcPr>
          <w:p w14:paraId="6100BF63"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74BB2F80" w14:textId="77777777" w:rsidR="00F60B65" w:rsidRPr="00AD1E89" w:rsidRDefault="00F60B65" w:rsidP="00C54383">
            <w:pPr>
              <w:pStyle w:val="movimento"/>
              <w:rPr>
                <w:color w:val="002060"/>
              </w:rPr>
            </w:pPr>
            <w:r w:rsidRPr="00AD1E89">
              <w:rPr>
                <w:color w:val="002060"/>
              </w:rPr>
              <w:t>BARTOLUCCI DIEGO</w:t>
            </w:r>
          </w:p>
        </w:tc>
        <w:tc>
          <w:tcPr>
            <w:tcW w:w="2200" w:type="dxa"/>
            <w:tcMar>
              <w:top w:w="20" w:type="dxa"/>
              <w:left w:w="20" w:type="dxa"/>
              <w:bottom w:w="20" w:type="dxa"/>
              <w:right w:w="20" w:type="dxa"/>
            </w:tcMar>
            <w:vAlign w:val="center"/>
            <w:hideMark/>
          </w:tcPr>
          <w:p w14:paraId="4C1A28FA" w14:textId="77777777" w:rsidR="00F60B65" w:rsidRPr="00AD1E89" w:rsidRDefault="00F60B65" w:rsidP="00C54383">
            <w:pPr>
              <w:pStyle w:val="movimento2"/>
              <w:rPr>
                <w:color w:val="002060"/>
              </w:rPr>
            </w:pPr>
            <w:r w:rsidRPr="00AD1E89">
              <w:rPr>
                <w:color w:val="002060"/>
              </w:rPr>
              <w:t xml:space="preserve">(JESI CALCIO A 5) </w:t>
            </w:r>
          </w:p>
        </w:tc>
      </w:tr>
      <w:tr w:rsidR="00F60B65" w:rsidRPr="00AD1E89" w14:paraId="193DF4B4" w14:textId="77777777" w:rsidTr="00C54383">
        <w:tc>
          <w:tcPr>
            <w:tcW w:w="2200" w:type="dxa"/>
            <w:tcMar>
              <w:top w:w="20" w:type="dxa"/>
              <w:left w:w="20" w:type="dxa"/>
              <w:bottom w:w="20" w:type="dxa"/>
              <w:right w:w="20" w:type="dxa"/>
            </w:tcMar>
            <w:vAlign w:val="center"/>
            <w:hideMark/>
          </w:tcPr>
          <w:p w14:paraId="5B7E6727" w14:textId="77777777" w:rsidR="00F60B65" w:rsidRPr="00AD1E89" w:rsidRDefault="00F60B65" w:rsidP="00C54383">
            <w:pPr>
              <w:pStyle w:val="movimento"/>
              <w:rPr>
                <w:color w:val="002060"/>
              </w:rPr>
            </w:pPr>
            <w:r w:rsidRPr="00AD1E89">
              <w:rPr>
                <w:color w:val="002060"/>
              </w:rPr>
              <w:t>DIOMEDI ANDREA</w:t>
            </w:r>
          </w:p>
        </w:tc>
        <w:tc>
          <w:tcPr>
            <w:tcW w:w="2200" w:type="dxa"/>
            <w:tcMar>
              <w:top w:w="20" w:type="dxa"/>
              <w:left w:w="20" w:type="dxa"/>
              <w:bottom w:w="20" w:type="dxa"/>
              <w:right w:w="20" w:type="dxa"/>
            </w:tcMar>
            <w:vAlign w:val="center"/>
            <w:hideMark/>
          </w:tcPr>
          <w:p w14:paraId="1B482B19" w14:textId="77777777" w:rsidR="00F60B65" w:rsidRPr="00AD1E89" w:rsidRDefault="00F60B65" w:rsidP="00C54383">
            <w:pPr>
              <w:pStyle w:val="movimento2"/>
              <w:rPr>
                <w:color w:val="002060"/>
              </w:rPr>
            </w:pPr>
            <w:r w:rsidRPr="00AD1E89">
              <w:rPr>
                <w:color w:val="002060"/>
              </w:rPr>
              <w:t xml:space="preserve">(MONTELUPONE CALCIO A 5) </w:t>
            </w:r>
          </w:p>
        </w:tc>
        <w:tc>
          <w:tcPr>
            <w:tcW w:w="800" w:type="dxa"/>
            <w:tcMar>
              <w:top w:w="20" w:type="dxa"/>
              <w:left w:w="20" w:type="dxa"/>
              <w:bottom w:w="20" w:type="dxa"/>
              <w:right w:w="20" w:type="dxa"/>
            </w:tcMar>
            <w:vAlign w:val="center"/>
            <w:hideMark/>
          </w:tcPr>
          <w:p w14:paraId="3AAA0F16"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291190E4" w14:textId="77777777" w:rsidR="00F60B65" w:rsidRPr="00AD1E89" w:rsidRDefault="00F60B65" w:rsidP="00C54383">
            <w:pPr>
              <w:pStyle w:val="movimento"/>
              <w:rPr>
                <w:color w:val="002060"/>
              </w:rPr>
            </w:pPr>
            <w:r w:rsidRPr="00AD1E89">
              <w:rPr>
                <w:color w:val="002060"/>
              </w:rPr>
              <w:t>GIOMBI ANDREA</w:t>
            </w:r>
          </w:p>
        </w:tc>
        <w:tc>
          <w:tcPr>
            <w:tcW w:w="2200" w:type="dxa"/>
            <w:tcMar>
              <w:top w:w="20" w:type="dxa"/>
              <w:left w:w="20" w:type="dxa"/>
              <w:bottom w:w="20" w:type="dxa"/>
              <w:right w:w="20" w:type="dxa"/>
            </w:tcMar>
            <w:vAlign w:val="center"/>
            <w:hideMark/>
          </w:tcPr>
          <w:p w14:paraId="21F042C3" w14:textId="77777777" w:rsidR="00F60B65" w:rsidRPr="00AD1E89" w:rsidRDefault="00F60B65" w:rsidP="00C54383">
            <w:pPr>
              <w:pStyle w:val="movimento2"/>
              <w:rPr>
                <w:color w:val="002060"/>
              </w:rPr>
            </w:pPr>
            <w:r w:rsidRPr="00AD1E89">
              <w:rPr>
                <w:color w:val="002060"/>
              </w:rPr>
              <w:t xml:space="preserve">(PIANACCIO) </w:t>
            </w:r>
          </w:p>
        </w:tc>
      </w:tr>
      <w:tr w:rsidR="00F60B65" w:rsidRPr="00AD1E89" w14:paraId="63382DE7" w14:textId="77777777" w:rsidTr="00C54383">
        <w:tc>
          <w:tcPr>
            <w:tcW w:w="2200" w:type="dxa"/>
            <w:tcMar>
              <w:top w:w="20" w:type="dxa"/>
              <w:left w:w="20" w:type="dxa"/>
              <w:bottom w:w="20" w:type="dxa"/>
              <w:right w:w="20" w:type="dxa"/>
            </w:tcMar>
            <w:vAlign w:val="center"/>
            <w:hideMark/>
          </w:tcPr>
          <w:p w14:paraId="78E16A44" w14:textId="77777777" w:rsidR="00F60B65" w:rsidRPr="00AD1E89" w:rsidRDefault="00F60B65" w:rsidP="00C54383">
            <w:pPr>
              <w:pStyle w:val="movimento"/>
              <w:rPr>
                <w:color w:val="002060"/>
              </w:rPr>
            </w:pPr>
            <w:r w:rsidRPr="00AD1E89">
              <w:rPr>
                <w:color w:val="002060"/>
              </w:rPr>
              <w:t>PINTO TOMMASO</w:t>
            </w:r>
          </w:p>
        </w:tc>
        <w:tc>
          <w:tcPr>
            <w:tcW w:w="2200" w:type="dxa"/>
            <w:tcMar>
              <w:top w:w="20" w:type="dxa"/>
              <w:left w:w="20" w:type="dxa"/>
              <w:bottom w:w="20" w:type="dxa"/>
              <w:right w:w="20" w:type="dxa"/>
            </w:tcMar>
            <w:vAlign w:val="center"/>
            <w:hideMark/>
          </w:tcPr>
          <w:p w14:paraId="7AB69A7A" w14:textId="77777777" w:rsidR="00F60B65" w:rsidRPr="00AD1E89" w:rsidRDefault="00F60B65" w:rsidP="00C54383">
            <w:pPr>
              <w:pStyle w:val="movimento2"/>
              <w:rPr>
                <w:color w:val="002060"/>
              </w:rPr>
            </w:pPr>
            <w:r w:rsidRPr="00AD1E89">
              <w:rPr>
                <w:color w:val="002060"/>
              </w:rPr>
              <w:t xml:space="preserve">(PIETRALACROCE 73) </w:t>
            </w:r>
          </w:p>
        </w:tc>
        <w:tc>
          <w:tcPr>
            <w:tcW w:w="800" w:type="dxa"/>
            <w:tcMar>
              <w:top w:w="20" w:type="dxa"/>
              <w:left w:w="20" w:type="dxa"/>
              <w:bottom w:w="20" w:type="dxa"/>
              <w:right w:w="20" w:type="dxa"/>
            </w:tcMar>
            <w:vAlign w:val="center"/>
            <w:hideMark/>
          </w:tcPr>
          <w:p w14:paraId="4A512A30"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26CC549F"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07D721CB" w14:textId="77777777" w:rsidR="00F60B65" w:rsidRPr="00AD1E89" w:rsidRDefault="00F60B65" w:rsidP="00C54383">
            <w:pPr>
              <w:pStyle w:val="movimento2"/>
              <w:rPr>
                <w:color w:val="002060"/>
              </w:rPr>
            </w:pPr>
            <w:r w:rsidRPr="00AD1E89">
              <w:rPr>
                <w:color w:val="002060"/>
              </w:rPr>
              <w:t> </w:t>
            </w:r>
          </w:p>
        </w:tc>
      </w:tr>
    </w:tbl>
    <w:p w14:paraId="7D45E9DB" w14:textId="77777777" w:rsidR="00F60B65" w:rsidRPr="00AD1E89" w:rsidRDefault="00F60B65" w:rsidP="00F60B65">
      <w:pPr>
        <w:pStyle w:val="titolo20"/>
        <w:rPr>
          <w:rFonts w:eastAsiaTheme="minorEastAsia"/>
          <w:color w:val="002060"/>
        </w:rPr>
      </w:pPr>
      <w:r w:rsidRPr="00AD1E89">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4820A681" w14:textId="77777777" w:rsidTr="00C54383">
        <w:tc>
          <w:tcPr>
            <w:tcW w:w="2200" w:type="dxa"/>
            <w:tcMar>
              <w:top w:w="20" w:type="dxa"/>
              <w:left w:w="20" w:type="dxa"/>
              <w:bottom w:w="20" w:type="dxa"/>
              <w:right w:w="20" w:type="dxa"/>
            </w:tcMar>
            <w:vAlign w:val="center"/>
            <w:hideMark/>
          </w:tcPr>
          <w:p w14:paraId="7E2968D2" w14:textId="77777777" w:rsidR="00F60B65" w:rsidRPr="00AD1E89" w:rsidRDefault="00F60B65" w:rsidP="00C54383">
            <w:pPr>
              <w:pStyle w:val="movimento"/>
              <w:rPr>
                <w:color w:val="002060"/>
              </w:rPr>
            </w:pPr>
            <w:r w:rsidRPr="00AD1E89">
              <w:rPr>
                <w:color w:val="002060"/>
              </w:rPr>
              <w:t>FILIPPONI LORENZO</w:t>
            </w:r>
          </w:p>
        </w:tc>
        <w:tc>
          <w:tcPr>
            <w:tcW w:w="2200" w:type="dxa"/>
            <w:tcMar>
              <w:top w:w="20" w:type="dxa"/>
              <w:left w:w="20" w:type="dxa"/>
              <w:bottom w:w="20" w:type="dxa"/>
              <w:right w:w="20" w:type="dxa"/>
            </w:tcMar>
            <w:vAlign w:val="center"/>
            <w:hideMark/>
          </w:tcPr>
          <w:p w14:paraId="15A740A5" w14:textId="77777777" w:rsidR="00F60B65" w:rsidRPr="00AD1E89" w:rsidRDefault="00F60B65" w:rsidP="00C54383">
            <w:pPr>
              <w:pStyle w:val="movimento2"/>
              <w:rPr>
                <w:color w:val="002060"/>
              </w:rPr>
            </w:pPr>
            <w:r w:rsidRPr="00AD1E89">
              <w:rPr>
                <w:color w:val="002060"/>
              </w:rPr>
              <w:t xml:space="preserve">(NUOVA OTTRANO 98) </w:t>
            </w:r>
          </w:p>
        </w:tc>
        <w:tc>
          <w:tcPr>
            <w:tcW w:w="800" w:type="dxa"/>
            <w:tcMar>
              <w:top w:w="20" w:type="dxa"/>
              <w:left w:w="20" w:type="dxa"/>
              <w:bottom w:w="20" w:type="dxa"/>
              <w:right w:w="20" w:type="dxa"/>
            </w:tcMar>
            <w:vAlign w:val="center"/>
            <w:hideMark/>
          </w:tcPr>
          <w:p w14:paraId="4C67B343"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4154E975"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718CF85B" w14:textId="77777777" w:rsidR="00F60B65" w:rsidRPr="00AD1E89" w:rsidRDefault="00F60B65" w:rsidP="00C54383">
            <w:pPr>
              <w:pStyle w:val="movimento2"/>
              <w:rPr>
                <w:color w:val="002060"/>
              </w:rPr>
            </w:pPr>
            <w:r w:rsidRPr="00AD1E89">
              <w:rPr>
                <w:color w:val="002060"/>
              </w:rPr>
              <w:t> </w:t>
            </w:r>
          </w:p>
        </w:tc>
      </w:tr>
    </w:tbl>
    <w:p w14:paraId="27A08EFD" w14:textId="77777777" w:rsidR="00F60B65" w:rsidRPr="00AD1E89" w:rsidRDefault="00F60B65" w:rsidP="00F60B65">
      <w:pPr>
        <w:pStyle w:val="titolo20"/>
        <w:rPr>
          <w:rFonts w:eastAsiaTheme="minorEastAsia"/>
          <w:color w:val="002060"/>
        </w:rPr>
      </w:pPr>
      <w:r w:rsidRPr="00AD1E8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791C9B82" w14:textId="77777777" w:rsidTr="00C54383">
        <w:tc>
          <w:tcPr>
            <w:tcW w:w="2200" w:type="dxa"/>
            <w:tcMar>
              <w:top w:w="20" w:type="dxa"/>
              <w:left w:w="20" w:type="dxa"/>
              <w:bottom w:w="20" w:type="dxa"/>
              <w:right w:w="20" w:type="dxa"/>
            </w:tcMar>
            <w:vAlign w:val="center"/>
            <w:hideMark/>
          </w:tcPr>
          <w:p w14:paraId="559A3782" w14:textId="77777777" w:rsidR="00F60B65" w:rsidRPr="00AD1E89" w:rsidRDefault="00F60B65" w:rsidP="00C54383">
            <w:pPr>
              <w:pStyle w:val="movimento"/>
              <w:rPr>
                <w:color w:val="002060"/>
              </w:rPr>
            </w:pPr>
            <w:r w:rsidRPr="00AD1E89">
              <w:rPr>
                <w:color w:val="002060"/>
              </w:rPr>
              <w:t>ROCCHETTI RICCARDO</w:t>
            </w:r>
          </w:p>
        </w:tc>
        <w:tc>
          <w:tcPr>
            <w:tcW w:w="2200" w:type="dxa"/>
            <w:tcMar>
              <w:top w:w="20" w:type="dxa"/>
              <w:left w:w="20" w:type="dxa"/>
              <w:bottom w:w="20" w:type="dxa"/>
              <w:right w:w="20" w:type="dxa"/>
            </w:tcMar>
            <w:vAlign w:val="center"/>
            <w:hideMark/>
          </w:tcPr>
          <w:p w14:paraId="18504787" w14:textId="77777777" w:rsidR="00F60B65" w:rsidRPr="00AD1E89" w:rsidRDefault="00F60B65" w:rsidP="00C54383">
            <w:pPr>
              <w:pStyle w:val="movimento2"/>
              <w:rPr>
                <w:color w:val="002060"/>
              </w:rPr>
            </w:pPr>
            <w:r w:rsidRPr="00AD1E89">
              <w:rPr>
                <w:color w:val="002060"/>
              </w:rPr>
              <w:t xml:space="preserve">(DINAMIS 1990) </w:t>
            </w:r>
          </w:p>
        </w:tc>
        <w:tc>
          <w:tcPr>
            <w:tcW w:w="800" w:type="dxa"/>
            <w:tcMar>
              <w:top w:w="20" w:type="dxa"/>
              <w:left w:w="20" w:type="dxa"/>
              <w:bottom w:w="20" w:type="dxa"/>
              <w:right w:w="20" w:type="dxa"/>
            </w:tcMar>
            <w:vAlign w:val="center"/>
            <w:hideMark/>
          </w:tcPr>
          <w:p w14:paraId="5AD4BC97"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2E53CFB0" w14:textId="77777777" w:rsidR="00F60B65" w:rsidRPr="00AD1E89" w:rsidRDefault="00F60B65" w:rsidP="00C54383">
            <w:pPr>
              <w:pStyle w:val="movimento"/>
              <w:rPr>
                <w:color w:val="002060"/>
              </w:rPr>
            </w:pPr>
            <w:r w:rsidRPr="00AD1E89">
              <w:rPr>
                <w:color w:val="002060"/>
              </w:rPr>
              <w:t>RONDINE CHRISTIAN</w:t>
            </w:r>
          </w:p>
        </w:tc>
        <w:tc>
          <w:tcPr>
            <w:tcW w:w="2200" w:type="dxa"/>
            <w:tcMar>
              <w:top w:w="20" w:type="dxa"/>
              <w:left w:w="20" w:type="dxa"/>
              <w:bottom w:w="20" w:type="dxa"/>
              <w:right w:w="20" w:type="dxa"/>
            </w:tcMar>
            <w:vAlign w:val="center"/>
            <w:hideMark/>
          </w:tcPr>
          <w:p w14:paraId="60535CD1" w14:textId="77777777" w:rsidR="00F60B65" w:rsidRPr="00AD1E89" w:rsidRDefault="00F60B65" w:rsidP="00C54383">
            <w:pPr>
              <w:pStyle w:val="movimento2"/>
              <w:rPr>
                <w:color w:val="002060"/>
              </w:rPr>
            </w:pPr>
            <w:r w:rsidRPr="00AD1E89">
              <w:rPr>
                <w:color w:val="002060"/>
              </w:rPr>
              <w:t xml:space="preserve">(DINAMIS 1990) </w:t>
            </w:r>
          </w:p>
        </w:tc>
      </w:tr>
    </w:tbl>
    <w:p w14:paraId="5986C568" w14:textId="77777777" w:rsidR="00F60B65" w:rsidRPr="00AD1E89" w:rsidRDefault="00F60B65" w:rsidP="00F60B65">
      <w:pPr>
        <w:pStyle w:val="titolo20"/>
        <w:rPr>
          <w:rFonts w:eastAsiaTheme="minorEastAsia"/>
          <w:color w:val="002060"/>
        </w:rPr>
      </w:pPr>
      <w:r w:rsidRPr="00AD1E8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79744C87" w14:textId="77777777" w:rsidTr="00C54383">
        <w:tc>
          <w:tcPr>
            <w:tcW w:w="2200" w:type="dxa"/>
            <w:tcMar>
              <w:top w:w="20" w:type="dxa"/>
              <w:left w:w="20" w:type="dxa"/>
              <w:bottom w:w="20" w:type="dxa"/>
              <w:right w:w="20" w:type="dxa"/>
            </w:tcMar>
            <w:vAlign w:val="center"/>
            <w:hideMark/>
          </w:tcPr>
          <w:p w14:paraId="2250184D" w14:textId="77777777" w:rsidR="00F60B65" w:rsidRPr="00AD1E89" w:rsidRDefault="00F60B65" w:rsidP="00C54383">
            <w:pPr>
              <w:pStyle w:val="movimento"/>
              <w:rPr>
                <w:color w:val="002060"/>
              </w:rPr>
            </w:pPr>
            <w:r w:rsidRPr="00AD1E89">
              <w:rPr>
                <w:color w:val="002060"/>
              </w:rPr>
              <w:t>MULERO MARTIN ROBERTO</w:t>
            </w:r>
          </w:p>
        </w:tc>
        <w:tc>
          <w:tcPr>
            <w:tcW w:w="2200" w:type="dxa"/>
            <w:tcMar>
              <w:top w:w="20" w:type="dxa"/>
              <w:left w:w="20" w:type="dxa"/>
              <w:bottom w:w="20" w:type="dxa"/>
              <w:right w:w="20" w:type="dxa"/>
            </w:tcMar>
            <w:vAlign w:val="center"/>
            <w:hideMark/>
          </w:tcPr>
          <w:p w14:paraId="75C0FC90" w14:textId="77777777" w:rsidR="00F60B65" w:rsidRPr="00AD1E89" w:rsidRDefault="00F60B65" w:rsidP="00C54383">
            <w:pPr>
              <w:pStyle w:val="movimento2"/>
              <w:rPr>
                <w:color w:val="002060"/>
              </w:rPr>
            </w:pPr>
            <w:r w:rsidRPr="00AD1E89">
              <w:rPr>
                <w:color w:val="002060"/>
              </w:rPr>
              <w:t xml:space="preserve">(FUTSAL MONTURANO) </w:t>
            </w:r>
          </w:p>
        </w:tc>
        <w:tc>
          <w:tcPr>
            <w:tcW w:w="800" w:type="dxa"/>
            <w:tcMar>
              <w:top w:w="20" w:type="dxa"/>
              <w:left w:w="20" w:type="dxa"/>
              <w:bottom w:w="20" w:type="dxa"/>
              <w:right w:w="20" w:type="dxa"/>
            </w:tcMar>
            <w:vAlign w:val="center"/>
            <w:hideMark/>
          </w:tcPr>
          <w:p w14:paraId="07A6222B"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0B7976DC" w14:textId="77777777" w:rsidR="00F60B65" w:rsidRPr="00AD1E89" w:rsidRDefault="00F60B65" w:rsidP="00C54383">
            <w:pPr>
              <w:pStyle w:val="movimento"/>
              <w:rPr>
                <w:color w:val="002060"/>
              </w:rPr>
            </w:pPr>
            <w:r w:rsidRPr="00AD1E89">
              <w:rPr>
                <w:color w:val="002060"/>
              </w:rPr>
              <w:t>REBISCINI TOMMASO</w:t>
            </w:r>
          </w:p>
        </w:tc>
        <w:tc>
          <w:tcPr>
            <w:tcW w:w="2200" w:type="dxa"/>
            <w:tcMar>
              <w:top w:w="20" w:type="dxa"/>
              <w:left w:w="20" w:type="dxa"/>
              <w:bottom w:w="20" w:type="dxa"/>
              <w:right w:w="20" w:type="dxa"/>
            </w:tcMar>
            <w:vAlign w:val="center"/>
            <w:hideMark/>
          </w:tcPr>
          <w:p w14:paraId="4DD181FB" w14:textId="77777777" w:rsidR="00F60B65" w:rsidRPr="00AD1E89" w:rsidRDefault="00F60B65" w:rsidP="00C54383">
            <w:pPr>
              <w:pStyle w:val="movimento2"/>
              <w:rPr>
                <w:color w:val="002060"/>
              </w:rPr>
            </w:pPr>
            <w:r w:rsidRPr="00AD1E89">
              <w:rPr>
                <w:color w:val="002060"/>
              </w:rPr>
              <w:t xml:space="preserve">(POL.CAGLI SPORT ASSOCIATI) </w:t>
            </w:r>
          </w:p>
        </w:tc>
      </w:tr>
    </w:tbl>
    <w:p w14:paraId="7DA8C8C8" w14:textId="77777777" w:rsidR="00F60B65" w:rsidRPr="00AD1E89" w:rsidRDefault="00F60B65" w:rsidP="00F60B65">
      <w:pPr>
        <w:pStyle w:val="titolo20"/>
        <w:rPr>
          <w:rFonts w:eastAsiaTheme="minorEastAsia"/>
          <w:color w:val="002060"/>
        </w:rPr>
      </w:pPr>
      <w:r w:rsidRPr="00AD1E8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74B99CA3" w14:textId="77777777" w:rsidTr="00C54383">
        <w:tc>
          <w:tcPr>
            <w:tcW w:w="2200" w:type="dxa"/>
            <w:tcMar>
              <w:top w:w="20" w:type="dxa"/>
              <w:left w:w="20" w:type="dxa"/>
              <w:bottom w:w="20" w:type="dxa"/>
              <w:right w:w="20" w:type="dxa"/>
            </w:tcMar>
            <w:vAlign w:val="center"/>
            <w:hideMark/>
          </w:tcPr>
          <w:p w14:paraId="4F2B96AB" w14:textId="77777777" w:rsidR="00F60B65" w:rsidRPr="00AD1E89" w:rsidRDefault="00F60B65" w:rsidP="00C54383">
            <w:pPr>
              <w:pStyle w:val="movimento"/>
              <w:rPr>
                <w:color w:val="002060"/>
              </w:rPr>
            </w:pPr>
            <w:r w:rsidRPr="00AD1E89">
              <w:rPr>
                <w:color w:val="002060"/>
              </w:rPr>
              <w:t>CHIARIZIA EMANUELE</w:t>
            </w:r>
          </w:p>
        </w:tc>
        <w:tc>
          <w:tcPr>
            <w:tcW w:w="2200" w:type="dxa"/>
            <w:tcMar>
              <w:top w:w="20" w:type="dxa"/>
              <w:left w:w="20" w:type="dxa"/>
              <w:bottom w:w="20" w:type="dxa"/>
              <w:right w:w="20" w:type="dxa"/>
            </w:tcMar>
            <w:vAlign w:val="center"/>
            <w:hideMark/>
          </w:tcPr>
          <w:p w14:paraId="563FFB42" w14:textId="77777777" w:rsidR="00F60B65" w:rsidRPr="00AD1E89" w:rsidRDefault="00F60B65" w:rsidP="00C54383">
            <w:pPr>
              <w:pStyle w:val="movimento2"/>
              <w:rPr>
                <w:color w:val="002060"/>
              </w:rPr>
            </w:pPr>
            <w:r w:rsidRPr="00AD1E89">
              <w:rPr>
                <w:color w:val="002060"/>
              </w:rPr>
              <w:t xml:space="preserve">(AUDAX 1970 </w:t>
            </w:r>
            <w:proofErr w:type="gramStart"/>
            <w:r w:rsidRPr="00AD1E89">
              <w:rPr>
                <w:color w:val="002060"/>
              </w:rPr>
              <w:t>S.ANGELO</w:t>
            </w:r>
            <w:proofErr w:type="gramEnd"/>
            <w:r w:rsidRPr="00AD1E89">
              <w:rPr>
                <w:color w:val="002060"/>
              </w:rPr>
              <w:t xml:space="preserve">) </w:t>
            </w:r>
          </w:p>
        </w:tc>
        <w:tc>
          <w:tcPr>
            <w:tcW w:w="800" w:type="dxa"/>
            <w:tcMar>
              <w:top w:w="20" w:type="dxa"/>
              <w:left w:w="20" w:type="dxa"/>
              <w:bottom w:w="20" w:type="dxa"/>
              <w:right w:w="20" w:type="dxa"/>
            </w:tcMar>
            <w:vAlign w:val="center"/>
            <w:hideMark/>
          </w:tcPr>
          <w:p w14:paraId="6F96E459"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0AC30E37" w14:textId="77777777" w:rsidR="00F60B65" w:rsidRPr="00AD1E89" w:rsidRDefault="00F60B65" w:rsidP="00C54383">
            <w:pPr>
              <w:pStyle w:val="movimento"/>
              <w:rPr>
                <w:color w:val="002060"/>
              </w:rPr>
            </w:pPr>
            <w:r w:rsidRPr="00AD1E89">
              <w:rPr>
                <w:color w:val="002060"/>
              </w:rPr>
              <w:t>MAMMARELLA GIANNI</w:t>
            </w:r>
          </w:p>
        </w:tc>
        <w:tc>
          <w:tcPr>
            <w:tcW w:w="2200" w:type="dxa"/>
            <w:tcMar>
              <w:top w:w="20" w:type="dxa"/>
              <w:left w:w="20" w:type="dxa"/>
              <w:bottom w:w="20" w:type="dxa"/>
              <w:right w:w="20" w:type="dxa"/>
            </w:tcMar>
            <w:vAlign w:val="center"/>
            <w:hideMark/>
          </w:tcPr>
          <w:p w14:paraId="78050C66" w14:textId="77777777" w:rsidR="00F60B65" w:rsidRPr="00AD1E89" w:rsidRDefault="00F60B65" w:rsidP="00C54383">
            <w:pPr>
              <w:pStyle w:val="movimento2"/>
              <w:rPr>
                <w:color w:val="002060"/>
              </w:rPr>
            </w:pPr>
            <w:r w:rsidRPr="00AD1E89">
              <w:rPr>
                <w:color w:val="002060"/>
              </w:rPr>
              <w:t xml:space="preserve">(INVICTA FUTSAL MACERATA) </w:t>
            </w:r>
          </w:p>
        </w:tc>
      </w:tr>
    </w:tbl>
    <w:p w14:paraId="0FBB1586" w14:textId="77777777" w:rsidR="00F60B65" w:rsidRDefault="00F60B65" w:rsidP="00F60B65">
      <w:pPr>
        <w:pStyle w:val="breakline"/>
        <w:rPr>
          <w:color w:val="002060"/>
        </w:rPr>
      </w:pPr>
    </w:p>
    <w:p w14:paraId="17357658" w14:textId="77777777" w:rsidR="00F60B65" w:rsidRPr="001C24CB" w:rsidRDefault="00F60B65" w:rsidP="00F60B65">
      <w:pPr>
        <w:jc w:val="center"/>
        <w:rPr>
          <w:rFonts w:ascii="Arial" w:hAnsi="Arial" w:cs="Arial"/>
          <w:noProof/>
          <w:color w:val="002060"/>
          <w:sz w:val="22"/>
          <w:szCs w:val="22"/>
        </w:rPr>
      </w:pPr>
      <w:r w:rsidRPr="001C24CB">
        <w:rPr>
          <w:rFonts w:ascii="Arial" w:hAnsi="Arial" w:cs="Arial"/>
          <w:noProof/>
          <w:color w:val="002060"/>
          <w:sz w:val="22"/>
          <w:szCs w:val="22"/>
        </w:rPr>
        <w:t>F.to IL SEGRETARIO                                   F.to IL GIUDICE SPORTIVO</w:t>
      </w:r>
    </w:p>
    <w:p w14:paraId="7909DE70" w14:textId="77777777" w:rsidR="00F60B65" w:rsidRPr="001C24CB" w:rsidRDefault="00F60B65" w:rsidP="00F60B65">
      <w:pPr>
        <w:pStyle w:val="breakline"/>
        <w:rPr>
          <w:rFonts w:eastAsiaTheme="minorEastAsia"/>
          <w:color w:val="002060"/>
        </w:rPr>
      </w:pPr>
      <w:r w:rsidRPr="001C24CB">
        <w:rPr>
          <w:rFonts w:ascii="Arial" w:hAnsi="Arial" w:cs="Arial"/>
          <w:noProof/>
          <w:color w:val="002060"/>
          <w:sz w:val="22"/>
          <w:szCs w:val="22"/>
        </w:rPr>
        <w:t xml:space="preserve">                         Angelo Castellana        </w:t>
      </w:r>
      <w:r w:rsidRPr="001C24CB">
        <w:rPr>
          <w:rFonts w:ascii="Arial" w:hAnsi="Arial" w:cs="Arial"/>
          <w:noProof/>
          <w:color w:val="002060"/>
          <w:sz w:val="22"/>
          <w:szCs w:val="22"/>
        </w:rPr>
        <w:tab/>
        <w:t xml:space="preserve">                                Agnese Lazzaretti</w:t>
      </w:r>
    </w:p>
    <w:p w14:paraId="0AA7720A" w14:textId="77777777" w:rsidR="00F60B65" w:rsidRPr="00AD1E89" w:rsidRDefault="00F60B65" w:rsidP="00F60B65">
      <w:pPr>
        <w:pStyle w:val="breakline"/>
        <w:rPr>
          <w:rFonts w:eastAsiaTheme="minorEastAsia"/>
          <w:color w:val="002060"/>
        </w:rPr>
      </w:pPr>
    </w:p>
    <w:p w14:paraId="54CEAD24" w14:textId="77777777" w:rsidR="00F60B65" w:rsidRPr="00AD1E89" w:rsidRDefault="00F60B65" w:rsidP="00F60B65">
      <w:pPr>
        <w:pStyle w:val="titoloprinc0"/>
        <w:rPr>
          <w:color w:val="002060"/>
        </w:rPr>
      </w:pPr>
      <w:r w:rsidRPr="00AD1E89">
        <w:rPr>
          <w:color w:val="002060"/>
        </w:rPr>
        <w:t>CLASSIFICA</w:t>
      </w:r>
    </w:p>
    <w:p w14:paraId="17D5312C" w14:textId="77777777" w:rsidR="00F60B65" w:rsidRPr="00AD1E89" w:rsidRDefault="00F60B65" w:rsidP="00F60B65">
      <w:pPr>
        <w:pStyle w:val="breakline"/>
        <w:rPr>
          <w:color w:val="002060"/>
        </w:rPr>
      </w:pPr>
    </w:p>
    <w:p w14:paraId="68CC1875" w14:textId="77777777" w:rsidR="00F60B65" w:rsidRPr="00AD1E89" w:rsidRDefault="00F60B65" w:rsidP="00F60B65">
      <w:pPr>
        <w:pStyle w:val="breakline"/>
        <w:rPr>
          <w:color w:val="002060"/>
        </w:rPr>
      </w:pPr>
    </w:p>
    <w:p w14:paraId="78D33889" w14:textId="77777777" w:rsidR="00F60B65" w:rsidRPr="00AD1E89" w:rsidRDefault="00F60B65" w:rsidP="00F60B65">
      <w:pPr>
        <w:pStyle w:val="sottotitolocampionato10"/>
        <w:rPr>
          <w:color w:val="002060"/>
        </w:rPr>
      </w:pPr>
      <w:r w:rsidRPr="00AD1E8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60B65" w:rsidRPr="00AD1E89" w14:paraId="2BC510C6" w14:textId="77777777" w:rsidTr="00C5438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CDF85" w14:textId="77777777" w:rsidR="00F60B65" w:rsidRPr="00AD1E89" w:rsidRDefault="00F60B65" w:rsidP="00C54383">
            <w:pPr>
              <w:pStyle w:val="headertabella0"/>
              <w:rPr>
                <w:color w:val="002060"/>
              </w:rPr>
            </w:pPr>
            <w:r w:rsidRPr="00AD1E8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87E5FC" w14:textId="77777777" w:rsidR="00F60B65" w:rsidRPr="00AD1E89" w:rsidRDefault="00F60B65" w:rsidP="00C54383">
            <w:pPr>
              <w:pStyle w:val="headertabella0"/>
              <w:rPr>
                <w:color w:val="002060"/>
              </w:rPr>
            </w:pPr>
            <w:r w:rsidRPr="00AD1E8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8EA0E8" w14:textId="77777777" w:rsidR="00F60B65" w:rsidRPr="00AD1E89" w:rsidRDefault="00F60B65" w:rsidP="00C54383">
            <w:pPr>
              <w:pStyle w:val="headertabella0"/>
              <w:rPr>
                <w:color w:val="002060"/>
              </w:rPr>
            </w:pPr>
            <w:r w:rsidRPr="00AD1E8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BFAC23" w14:textId="77777777" w:rsidR="00F60B65" w:rsidRPr="00AD1E89" w:rsidRDefault="00F60B65" w:rsidP="00C54383">
            <w:pPr>
              <w:pStyle w:val="headertabella0"/>
              <w:rPr>
                <w:color w:val="002060"/>
              </w:rPr>
            </w:pPr>
            <w:r w:rsidRPr="00AD1E8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B9BF8" w14:textId="77777777" w:rsidR="00F60B65" w:rsidRPr="00AD1E89" w:rsidRDefault="00F60B65" w:rsidP="00C54383">
            <w:pPr>
              <w:pStyle w:val="headertabella0"/>
              <w:rPr>
                <w:color w:val="002060"/>
              </w:rPr>
            </w:pPr>
            <w:r w:rsidRPr="00AD1E8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B7075" w14:textId="77777777" w:rsidR="00F60B65" w:rsidRPr="00AD1E89" w:rsidRDefault="00F60B65" w:rsidP="00C54383">
            <w:pPr>
              <w:pStyle w:val="headertabella0"/>
              <w:rPr>
                <w:color w:val="002060"/>
              </w:rPr>
            </w:pPr>
            <w:r w:rsidRPr="00AD1E8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5F99E" w14:textId="77777777" w:rsidR="00F60B65" w:rsidRPr="00AD1E89" w:rsidRDefault="00F60B65" w:rsidP="00C54383">
            <w:pPr>
              <w:pStyle w:val="headertabella0"/>
              <w:rPr>
                <w:color w:val="002060"/>
              </w:rPr>
            </w:pPr>
            <w:r w:rsidRPr="00AD1E8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F5F652" w14:textId="77777777" w:rsidR="00F60B65" w:rsidRPr="00AD1E89" w:rsidRDefault="00F60B65" w:rsidP="00C54383">
            <w:pPr>
              <w:pStyle w:val="headertabella0"/>
              <w:rPr>
                <w:color w:val="002060"/>
              </w:rPr>
            </w:pPr>
            <w:r w:rsidRPr="00AD1E8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76C0D" w14:textId="77777777" w:rsidR="00F60B65" w:rsidRPr="00AD1E89" w:rsidRDefault="00F60B65" w:rsidP="00C54383">
            <w:pPr>
              <w:pStyle w:val="headertabella0"/>
              <w:rPr>
                <w:color w:val="002060"/>
              </w:rPr>
            </w:pPr>
            <w:r w:rsidRPr="00AD1E8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8F468" w14:textId="77777777" w:rsidR="00F60B65" w:rsidRPr="00AD1E89" w:rsidRDefault="00F60B65" w:rsidP="00C54383">
            <w:pPr>
              <w:pStyle w:val="headertabella0"/>
              <w:rPr>
                <w:color w:val="002060"/>
              </w:rPr>
            </w:pPr>
            <w:r w:rsidRPr="00AD1E89">
              <w:rPr>
                <w:color w:val="002060"/>
              </w:rPr>
              <w:t>PE</w:t>
            </w:r>
          </w:p>
        </w:tc>
      </w:tr>
      <w:tr w:rsidR="00F60B65" w:rsidRPr="00AD1E89" w14:paraId="57DBF446" w14:textId="77777777" w:rsidTr="00C5438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215159" w14:textId="77777777" w:rsidR="00F60B65" w:rsidRPr="00AD1E89" w:rsidRDefault="00F60B65" w:rsidP="00C54383">
            <w:pPr>
              <w:pStyle w:val="rowtabella0"/>
              <w:rPr>
                <w:color w:val="002060"/>
              </w:rPr>
            </w:pPr>
            <w:r w:rsidRPr="00AD1E89">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A9FDF" w14:textId="77777777" w:rsidR="00F60B65" w:rsidRPr="00AD1E89" w:rsidRDefault="00F60B65" w:rsidP="00C54383">
            <w:pPr>
              <w:pStyle w:val="rowtabella0"/>
              <w:jc w:val="center"/>
              <w:rPr>
                <w:color w:val="002060"/>
              </w:rPr>
            </w:pPr>
            <w:r w:rsidRPr="00AD1E89">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3EE00"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E547C" w14:textId="77777777" w:rsidR="00F60B65" w:rsidRPr="00AD1E89" w:rsidRDefault="00F60B65" w:rsidP="00C54383">
            <w:pPr>
              <w:pStyle w:val="rowtabella0"/>
              <w:jc w:val="center"/>
              <w:rPr>
                <w:color w:val="002060"/>
              </w:rPr>
            </w:pPr>
            <w:r w:rsidRPr="00AD1E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BF4C3"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99CE8"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52F5E" w14:textId="77777777" w:rsidR="00F60B65" w:rsidRPr="00AD1E89" w:rsidRDefault="00F60B65" w:rsidP="00C54383">
            <w:pPr>
              <w:pStyle w:val="rowtabella0"/>
              <w:jc w:val="center"/>
              <w:rPr>
                <w:color w:val="002060"/>
              </w:rPr>
            </w:pPr>
            <w:r w:rsidRPr="00AD1E89">
              <w:rPr>
                <w:color w:val="002060"/>
              </w:rPr>
              <w:t>125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7271B" w14:textId="77777777" w:rsidR="00F60B65" w:rsidRPr="00AD1E89" w:rsidRDefault="00F60B65" w:rsidP="00C54383">
            <w:pPr>
              <w:pStyle w:val="rowtabella0"/>
              <w:jc w:val="center"/>
              <w:rPr>
                <w:color w:val="002060"/>
              </w:rPr>
            </w:pPr>
            <w:r w:rsidRPr="00AD1E8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3F73F" w14:textId="77777777" w:rsidR="00F60B65" w:rsidRPr="00AD1E89" w:rsidRDefault="00F60B65" w:rsidP="00C54383">
            <w:pPr>
              <w:pStyle w:val="rowtabella0"/>
              <w:jc w:val="center"/>
              <w:rPr>
                <w:color w:val="002060"/>
              </w:rPr>
            </w:pPr>
            <w:r w:rsidRPr="00AD1E89">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10DD1" w14:textId="77777777" w:rsidR="00F60B65" w:rsidRPr="00AD1E89" w:rsidRDefault="00F60B65" w:rsidP="00C54383">
            <w:pPr>
              <w:pStyle w:val="rowtabella0"/>
              <w:jc w:val="center"/>
              <w:rPr>
                <w:color w:val="002060"/>
              </w:rPr>
            </w:pPr>
            <w:r w:rsidRPr="00AD1E89">
              <w:rPr>
                <w:color w:val="002060"/>
              </w:rPr>
              <w:t>0</w:t>
            </w:r>
          </w:p>
        </w:tc>
      </w:tr>
      <w:tr w:rsidR="00F60B65" w:rsidRPr="00AD1E89" w14:paraId="08AE008F"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370A1B" w14:textId="77777777" w:rsidR="00F60B65" w:rsidRPr="00AD1E89" w:rsidRDefault="00F60B65" w:rsidP="00C54383">
            <w:pPr>
              <w:pStyle w:val="rowtabella0"/>
              <w:rPr>
                <w:color w:val="002060"/>
              </w:rPr>
            </w:pPr>
            <w:r w:rsidRPr="00AD1E89">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B7E21" w14:textId="77777777" w:rsidR="00F60B65" w:rsidRPr="00AD1E89" w:rsidRDefault="00F60B65" w:rsidP="00C54383">
            <w:pPr>
              <w:pStyle w:val="rowtabella0"/>
              <w:jc w:val="center"/>
              <w:rPr>
                <w:color w:val="002060"/>
              </w:rPr>
            </w:pPr>
            <w:r w:rsidRPr="00AD1E8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2AD67"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31419" w14:textId="77777777" w:rsidR="00F60B65" w:rsidRPr="00AD1E89" w:rsidRDefault="00F60B65" w:rsidP="00C54383">
            <w:pPr>
              <w:pStyle w:val="rowtabella0"/>
              <w:jc w:val="center"/>
              <w:rPr>
                <w:color w:val="002060"/>
              </w:rPr>
            </w:pPr>
            <w:r w:rsidRPr="00AD1E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6C816"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6FF5B" w14:textId="77777777" w:rsidR="00F60B65" w:rsidRPr="00AD1E89" w:rsidRDefault="00F60B65" w:rsidP="00C54383">
            <w:pPr>
              <w:pStyle w:val="rowtabella0"/>
              <w:jc w:val="center"/>
              <w:rPr>
                <w:color w:val="002060"/>
              </w:rPr>
            </w:pPr>
            <w:r w:rsidRPr="00AD1E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F4091" w14:textId="77777777" w:rsidR="00F60B65" w:rsidRPr="00AD1E89" w:rsidRDefault="00F60B65" w:rsidP="00C54383">
            <w:pPr>
              <w:pStyle w:val="rowtabella0"/>
              <w:jc w:val="center"/>
              <w:rPr>
                <w:color w:val="002060"/>
              </w:rPr>
            </w:pPr>
            <w:r w:rsidRPr="00AD1E89">
              <w:rPr>
                <w:color w:val="002060"/>
              </w:rPr>
              <w:t>121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CD3EB" w14:textId="77777777" w:rsidR="00F60B65" w:rsidRPr="00AD1E89" w:rsidRDefault="00F60B65" w:rsidP="00C54383">
            <w:pPr>
              <w:pStyle w:val="rowtabella0"/>
              <w:jc w:val="center"/>
              <w:rPr>
                <w:color w:val="002060"/>
              </w:rPr>
            </w:pPr>
            <w:r w:rsidRPr="00AD1E89">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A9EA9" w14:textId="77777777" w:rsidR="00F60B65" w:rsidRPr="00AD1E89" w:rsidRDefault="00F60B65" w:rsidP="00C54383">
            <w:pPr>
              <w:pStyle w:val="rowtabella0"/>
              <w:jc w:val="center"/>
              <w:rPr>
                <w:color w:val="002060"/>
              </w:rPr>
            </w:pPr>
            <w:r w:rsidRPr="00AD1E8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58D64" w14:textId="77777777" w:rsidR="00F60B65" w:rsidRPr="00AD1E89" w:rsidRDefault="00F60B65" w:rsidP="00C54383">
            <w:pPr>
              <w:pStyle w:val="rowtabella0"/>
              <w:jc w:val="center"/>
              <w:rPr>
                <w:color w:val="002060"/>
              </w:rPr>
            </w:pPr>
            <w:r w:rsidRPr="00AD1E89">
              <w:rPr>
                <w:color w:val="002060"/>
              </w:rPr>
              <w:t>0</w:t>
            </w:r>
          </w:p>
        </w:tc>
      </w:tr>
      <w:tr w:rsidR="00F60B65" w:rsidRPr="00AD1E89" w14:paraId="3BF0D4B3"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582F84" w14:textId="77777777" w:rsidR="00F60B65" w:rsidRPr="00AD1E89" w:rsidRDefault="00F60B65" w:rsidP="00C54383">
            <w:pPr>
              <w:pStyle w:val="rowtabella0"/>
              <w:rPr>
                <w:color w:val="002060"/>
                <w:lang w:val="es-ES"/>
              </w:rPr>
            </w:pPr>
            <w:r w:rsidRPr="00AD1E89">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38BF5" w14:textId="77777777" w:rsidR="00F60B65" w:rsidRPr="00AD1E89" w:rsidRDefault="00F60B65" w:rsidP="00C54383">
            <w:pPr>
              <w:pStyle w:val="rowtabella0"/>
              <w:jc w:val="center"/>
              <w:rPr>
                <w:color w:val="002060"/>
              </w:rPr>
            </w:pPr>
            <w:r w:rsidRPr="00AD1E8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D07E6"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4F0DA" w14:textId="77777777" w:rsidR="00F60B65" w:rsidRPr="00AD1E89" w:rsidRDefault="00F60B65" w:rsidP="00C54383">
            <w:pPr>
              <w:pStyle w:val="rowtabella0"/>
              <w:jc w:val="center"/>
              <w:rPr>
                <w:color w:val="002060"/>
              </w:rPr>
            </w:pPr>
            <w:r w:rsidRPr="00AD1E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89D0F" w14:textId="77777777" w:rsidR="00F60B65" w:rsidRPr="00AD1E89" w:rsidRDefault="00F60B65" w:rsidP="00C54383">
            <w:pPr>
              <w:pStyle w:val="rowtabella0"/>
              <w:jc w:val="center"/>
              <w:rPr>
                <w:color w:val="002060"/>
              </w:rPr>
            </w:pPr>
            <w:r w:rsidRPr="00AD1E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E1553"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4F8EE" w14:textId="77777777" w:rsidR="00F60B65" w:rsidRPr="00AD1E89" w:rsidRDefault="00F60B65" w:rsidP="00C54383">
            <w:pPr>
              <w:pStyle w:val="rowtabella0"/>
              <w:jc w:val="center"/>
              <w:rPr>
                <w:color w:val="002060"/>
              </w:rPr>
            </w:pPr>
            <w:r w:rsidRPr="00AD1E89">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E8BE4" w14:textId="77777777" w:rsidR="00F60B65" w:rsidRPr="00AD1E89" w:rsidRDefault="00F60B65" w:rsidP="00C54383">
            <w:pPr>
              <w:pStyle w:val="rowtabella0"/>
              <w:jc w:val="center"/>
              <w:rPr>
                <w:color w:val="002060"/>
              </w:rPr>
            </w:pPr>
            <w:r w:rsidRPr="00AD1E89">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983F8" w14:textId="77777777" w:rsidR="00F60B65" w:rsidRPr="00AD1E89" w:rsidRDefault="00F60B65" w:rsidP="00C54383">
            <w:pPr>
              <w:pStyle w:val="rowtabella0"/>
              <w:jc w:val="center"/>
              <w:rPr>
                <w:color w:val="002060"/>
              </w:rPr>
            </w:pPr>
            <w:r w:rsidRPr="00AD1E8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88848" w14:textId="77777777" w:rsidR="00F60B65" w:rsidRPr="00AD1E89" w:rsidRDefault="00F60B65" w:rsidP="00C54383">
            <w:pPr>
              <w:pStyle w:val="rowtabella0"/>
              <w:jc w:val="center"/>
              <w:rPr>
                <w:color w:val="002060"/>
              </w:rPr>
            </w:pPr>
            <w:r w:rsidRPr="00AD1E89">
              <w:rPr>
                <w:color w:val="002060"/>
              </w:rPr>
              <w:t>0</w:t>
            </w:r>
          </w:p>
        </w:tc>
      </w:tr>
      <w:tr w:rsidR="00F60B65" w:rsidRPr="00AD1E89" w14:paraId="3D9F408B"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1CA6C1" w14:textId="77777777" w:rsidR="00F60B65" w:rsidRPr="00AD1E89" w:rsidRDefault="00F60B65" w:rsidP="00C54383">
            <w:pPr>
              <w:pStyle w:val="rowtabella0"/>
              <w:rPr>
                <w:color w:val="002060"/>
              </w:rPr>
            </w:pPr>
            <w:r w:rsidRPr="00AD1E89">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5F7C7" w14:textId="77777777" w:rsidR="00F60B65" w:rsidRPr="00AD1E89" w:rsidRDefault="00F60B65" w:rsidP="00C54383">
            <w:pPr>
              <w:pStyle w:val="rowtabella0"/>
              <w:jc w:val="center"/>
              <w:rPr>
                <w:color w:val="002060"/>
              </w:rPr>
            </w:pPr>
            <w:r w:rsidRPr="00AD1E8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F79F1"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5D490" w14:textId="77777777" w:rsidR="00F60B65" w:rsidRPr="00AD1E89" w:rsidRDefault="00F60B65" w:rsidP="00C54383">
            <w:pPr>
              <w:pStyle w:val="rowtabella0"/>
              <w:jc w:val="center"/>
              <w:rPr>
                <w:color w:val="002060"/>
              </w:rPr>
            </w:pPr>
            <w:r w:rsidRPr="00AD1E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87321"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57228" w14:textId="77777777" w:rsidR="00F60B65" w:rsidRPr="00AD1E89" w:rsidRDefault="00F60B65" w:rsidP="00C54383">
            <w:pPr>
              <w:pStyle w:val="rowtabella0"/>
              <w:jc w:val="center"/>
              <w:rPr>
                <w:color w:val="002060"/>
              </w:rPr>
            </w:pPr>
            <w:r w:rsidRPr="00AD1E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95913" w14:textId="77777777" w:rsidR="00F60B65" w:rsidRPr="00AD1E89" w:rsidRDefault="00F60B65" w:rsidP="00C54383">
            <w:pPr>
              <w:pStyle w:val="rowtabella0"/>
              <w:jc w:val="center"/>
              <w:rPr>
                <w:color w:val="002060"/>
              </w:rPr>
            </w:pPr>
            <w:r w:rsidRPr="00AD1E89">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B0126" w14:textId="77777777" w:rsidR="00F60B65" w:rsidRPr="00AD1E89" w:rsidRDefault="00F60B65" w:rsidP="00C54383">
            <w:pPr>
              <w:pStyle w:val="rowtabella0"/>
              <w:jc w:val="center"/>
              <w:rPr>
                <w:color w:val="002060"/>
              </w:rPr>
            </w:pPr>
            <w:r w:rsidRPr="00AD1E89">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7E113" w14:textId="77777777" w:rsidR="00F60B65" w:rsidRPr="00AD1E89" w:rsidRDefault="00F60B65" w:rsidP="00C54383">
            <w:pPr>
              <w:pStyle w:val="rowtabella0"/>
              <w:jc w:val="center"/>
              <w:rPr>
                <w:color w:val="002060"/>
              </w:rPr>
            </w:pPr>
            <w:r w:rsidRPr="00AD1E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280AE" w14:textId="77777777" w:rsidR="00F60B65" w:rsidRPr="00AD1E89" w:rsidRDefault="00F60B65" w:rsidP="00C54383">
            <w:pPr>
              <w:pStyle w:val="rowtabella0"/>
              <w:jc w:val="center"/>
              <w:rPr>
                <w:color w:val="002060"/>
              </w:rPr>
            </w:pPr>
            <w:r w:rsidRPr="00AD1E89">
              <w:rPr>
                <w:color w:val="002060"/>
              </w:rPr>
              <w:t>0</w:t>
            </w:r>
          </w:p>
        </w:tc>
      </w:tr>
      <w:tr w:rsidR="00F60B65" w:rsidRPr="00AD1E89" w14:paraId="245D22B6"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7BEA37" w14:textId="77777777" w:rsidR="00F60B65" w:rsidRPr="00AD1E89" w:rsidRDefault="00F60B65" w:rsidP="00C54383">
            <w:pPr>
              <w:pStyle w:val="rowtabella0"/>
              <w:rPr>
                <w:color w:val="002060"/>
              </w:rPr>
            </w:pPr>
            <w:r w:rsidRPr="00AD1E89">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51207" w14:textId="77777777" w:rsidR="00F60B65" w:rsidRPr="00AD1E89" w:rsidRDefault="00F60B65" w:rsidP="00C54383">
            <w:pPr>
              <w:pStyle w:val="rowtabella0"/>
              <w:jc w:val="center"/>
              <w:rPr>
                <w:color w:val="002060"/>
              </w:rPr>
            </w:pPr>
            <w:r w:rsidRPr="00AD1E8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16C69"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8D821" w14:textId="77777777" w:rsidR="00F60B65" w:rsidRPr="00AD1E89" w:rsidRDefault="00F60B65" w:rsidP="00C54383">
            <w:pPr>
              <w:pStyle w:val="rowtabella0"/>
              <w:jc w:val="center"/>
              <w:rPr>
                <w:color w:val="002060"/>
              </w:rPr>
            </w:pPr>
            <w:r w:rsidRPr="00AD1E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837B0" w14:textId="77777777" w:rsidR="00F60B65" w:rsidRPr="00AD1E89" w:rsidRDefault="00F60B65" w:rsidP="00C54383">
            <w:pPr>
              <w:pStyle w:val="rowtabella0"/>
              <w:jc w:val="center"/>
              <w:rPr>
                <w:color w:val="002060"/>
              </w:rPr>
            </w:pPr>
            <w:r w:rsidRPr="00AD1E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D42A4"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25009" w14:textId="77777777" w:rsidR="00F60B65" w:rsidRPr="00AD1E89" w:rsidRDefault="00F60B65" w:rsidP="00C54383">
            <w:pPr>
              <w:pStyle w:val="rowtabella0"/>
              <w:jc w:val="center"/>
              <w:rPr>
                <w:color w:val="002060"/>
              </w:rPr>
            </w:pPr>
            <w:r w:rsidRPr="00AD1E89">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56DE5" w14:textId="77777777" w:rsidR="00F60B65" w:rsidRPr="00AD1E89" w:rsidRDefault="00F60B65" w:rsidP="00C54383">
            <w:pPr>
              <w:pStyle w:val="rowtabella0"/>
              <w:jc w:val="center"/>
              <w:rPr>
                <w:color w:val="002060"/>
              </w:rPr>
            </w:pPr>
            <w:r w:rsidRPr="00AD1E89">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5B127" w14:textId="77777777" w:rsidR="00F60B65" w:rsidRPr="00AD1E89" w:rsidRDefault="00F60B65" w:rsidP="00C54383">
            <w:pPr>
              <w:pStyle w:val="rowtabella0"/>
              <w:jc w:val="center"/>
              <w:rPr>
                <w:color w:val="002060"/>
              </w:rPr>
            </w:pPr>
            <w:r w:rsidRPr="00AD1E8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9D92B" w14:textId="77777777" w:rsidR="00F60B65" w:rsidRPr="00AD1E89" w:rsidRDefault="00F60B65" w:rsidP="00C54383">
            <w:pPr>
              <w:pStyle w:val="rowtabella0"/>
              <w:jc w:val="center"/>
              <w:rPr>
                <w:color w:val="002060"/>
              </w:rPr>
            </w:pPr>
            <w:r w:rsidRPr="00AD1E89">
              <w:rPr>
                <w:color w:val="002060"/>
              </w:rPr>
              <w:t>0</w:t>
            </w:r>
          </w:p>
        </w:tc>
      </w:tr>
      <w:tr w:rsidR="00F60B65" w:rsidRPr="00AD1E89" w14:paraId="27F68203"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095CA9" w14:textId="77777777" w:rsidR="00F60B65" w:rsidRPr="00AD1E89" w:rsidRDefault="00F60B65" w:rsidP="00C54383">
            <w:pPr>
              <w:pStyle w:val="rowtabella0"/>
              <w:rPr>
                <w:color w:val="002060"/>
              </w:rPr>
            </w:pPr>
            <w:r w:rsidRPr="00AD1E89">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4903F" w14:textId="77777777" w:rsidR="00F60B65" w:rsidRPr="00AD1E89" w:rsidRDefault="00F60B65" w:rsidP="00C54383">
            <w:pPr>
              <w:pStyle w:val="rowtabella0"/>
              <w:jc w:val="center"/>
              <w:rPr>
                <w:color w:val="002060"/>
              </w:rPr>
            </w:pPr>
            <w:r w:rsidRPr="00AD1E8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E73FC"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4861A" w14:textId="77777777" w:rsidR="00F60B65" w:rsidRPr="00AD1E89" w:rsidRDefault="00F60B65" w:rsidP="00C54383">
            <w:pPr>
              <w:pStyle w:val="rowtabella0"/>
              <w:jc w:val="center"/>
              <w:rPr>
                <w:color w:val="002060"/>
              </w:rPr>
            </w:pPr>
            <w:r w:rsidRPr="00AD1E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98183"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A7846" w14:textId="77777777" w:rsidR="00F60B65" w:rsidRPr="00AD1E89" w:rsidRDefault="00F60B65" w:rsidP="00C54383">
            <w:pPr>
              <w:pStyle w:val="rowtabella0"/>
              <w:jc w:val="center"/>
              <w:rPr>
                <w:color w:val="002060"/>
              </w:rPr>
            </w:pPr>
            <w:r w:rsidRPr="00AD1E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4EEAB" w14:textId="77777777" w:rsidR="00F60B65" w:rsidRPr="00AD1E89" w:rsidRDefault="00F60B65" w:rsidP="00C54383">
            <w:pPr>
              <w:pStyle w:val="rowtabella0"/>
              <w:jc w:val="center"/>
              <w:rPr>
                <w:color w:val="002060"/>
              </w:rPr>
            </w:pPr>
            <w:r w:rsidRPr="00AD1E89">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4FCC6" w14:textId="77777777" w:rsidR="00F60B65" w:rsidRPr="00AD1E89" w:rsidRDefault="00F60B65" w:rsidP="00C54383">
            <w:pPr>
              <w:pStyle w:val="rowtabella0"/>
              <w:jc w:val="center"/>
              <w:rPr>
                <w:color w:val="002060"/>
              </w:rPr>
            </w:pPr>
            <w:r w:rsidRPr="00AD1E89">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20C12" w14:textId="77777777" w:rsidR="00F60B65" w:rsidRPr="00AD1E89" w:rsidRDefault="00F60B65" w:rsidP="00C54383">
            <w:pPr>
              <w:pStyle w:val="rowtabella0"/>
              <w:jc w:val="center"/>
              <w:rPr>
                <w:color w:val="002060"/>
              </w:rPr>
            </w:pPr>
            <w:r w:rsidRPr="00AD1E8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60E12" w14:textId="77777777" w:rsidR="00F60B65" w:rsidRPr="00AD1E89" w:rsidRDefault="00F60B65" w:rsidP="00C54383">
            <w:pPr>
              <w:pStyle w:val="rowtabella0"/>
              <w:jc w:val="center"/>
              <w:rPr>
                <w:color w:val="002060"/>
              </w:rPr>
            </w:pPr>
            <w:r w:rsidRPr="00AD1E89">
              <w:rPr>
                <w:color w:val="002060"/>
              </w:rPr>
              <w:t>0</w:t>
            </w:r>
          </w:p>
        </w:tc>
      </w:tr>
      <w:tr w:rsidR="00F60B65" w:rsidRPr="00AD1E89" w14:paraId="01943564"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E66CC8" w14:textId="77777777" w:rsidR="00F60B65" w:rsidRPr="00AD1E89" w:rsidRDefault="00F60B65" w:rsidP="00C54383">
            <w:pPr>
              <w:pStyle w:val="rowtabella0"/>
              <w:rPr>
                <w:color w:val="002060"/>
                <w:lang w:val="es-ES"/>
              </w:rPr>
            </w:pPr>
            <w:r w:rsidRPr="00AD1E89">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7F745" w14:textId="77777777" w:rsidR="00F60B65" w:rsidRPr="00AD1E89" w:rsidRDefault="00F60B65" w:rsidP="00C54383">
            <w:pPr>
              <w:pStyle w:val="rowtabella0"/>
              <w:jc w:val="center"/>
              <w:rPr>
                <w:color w:val="002060"/>
              </w:rPr>
            </w:pPr>
            <w:r w:rsidRPr="00AD1E8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5D7E7"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8777B" w14:textId="77777777" w:rsidR="00F60B65" w:rsidRPr="00AD1E89" w:rsidRDefault="00F60B65" w:rsidP="00C54383">
            <w:pPr>
              <w:pStyle w:val="rowtabella0"/>
              <w:jc w:val="center"/>
              <w:rPr>
                <w:color w:val="002060"/>
              </w:rPr>
            </w:pPr>
            <w:r w:rsidRPr="00AD1E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C9D39"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870FE"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39F95" w14:textId="77777777" w:rsidR="00F60B65" w:rsidRPr="00AD1E89" w:rsidRDefault="00F60B65" w:rsidP="00C54383">
            <w:pPr>
              <w:pStyle w:val="rowtabella0"/>
              <w:jc w:val="center"/>
              <w:rPr>
                <w:color w:val="002060"/>
              </w:rPr>
            </w:pPr>
            <w:r w:rsidRPr="00AD1E89">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DF2C4" w14:textId="77777777" w:rsidR="00F60B65" w:rsidRPr="00AD1E89" w:rsidRDefault="00F60B65" w:rsidP="00C54383">
            <w:pPr>
              <w:pStyle w:val="rowtabella0"/>
              <w:jc w:val="center"/>
              <w:rPr>
                <w:color w:val="002060"/>
              </w:rPr>
            </w:pPr>
            <w:r w:rsidRPr="00AD1E8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728A9" w14:textId="77777777" w:rsidR="00F60B65" w:rsidRPr="00AD1E89" w:rsidRDefault="00F60B65" w:rsidP="00C54383">
            <w:pPr>
              <w:pStyle w:val="rowtabella0"/>
              <w:jc w:val="center"/>
              <w:rPr>
                <w:color w:val="002060"/>
              </w:rPr>
            </w:pPr>
            <w:r w:rsidRPr="00AD1E8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FC4F7" w14:textId="77777777" w:rsidR="00F60B65" w:rsidRPr="00AD1E89" w:rsidRDefault="00F60B65" w:rsidP="00C54383">
            <w:pPr>
              <w:pStyle w:val="rowtabella0"/>
              <w:jc w:val="center"/>
              <w:rPr>
                <w:color w:val="002060"/>
              </w:rPr>
            </w:pPr>
            <w:r w:rsidRPr="00AD1E89">
              <w:rPr>
                <w:color w:val="002060"/>
              </w:rPr>
              <w:t>0</w:t>
            </w:r>
          </w:p>
        </w:tc>
      </w:tr>
      <w:tr w:rsidR="00F60B65" w:rsidRPr="00AD1E89" w14:paraId="5DE7E2D9"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D0E1F8" w14:textId="77777777" w:rsidR="00F60B65" w:rsidRPr="00AD1E89" w:rsidRDefault="00F60B65" w:rsidP="00C54383">
            <w:pPr>
              <w:pStyle w:val="rowtabella0"/>
              <w:rPr>
                <w:color w:val="002060"/>
              </w:rPr>
            </w:pPr>
            <w:r w:rsidRPr="00AD1E89">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9BA1E" w14:textId="77777777" w:rsidR="00F60B65" w:rsidRPr="00AD1E89" w:rsidRDefault="00F60B65" w:rsidP="00C54383">
            <w:pPr>
              <w:pStyle w:val="rowtabella0"/>
              <w:jc w:val="center"/>
              <w:rPr>
                <w:color w:val="002060"/>
              </w:rPr>
            </w:pPr>
            <w:r w:rsidRPr="00AD1E8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5D9C3"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013AA" w14:textId="77777777" w:rsidR="00F60B65" w:rsidRPr="00AD1E89" w:rsidRDefault="00F60B65" w:rsidP="00C54383">
            <w:pPr>
              <w:pStyle w:val="rowtabella0"/>
              <w:jc w:val="center"/>
              <w:rPr>
                <w:color w:val="002060"/>
              </w:rPr>
            </w:pPr>
            <w:r w:rsidRPr="00AD1E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F241E" w14:textId="77777777" w:rsidR="00F60B65" w:rsidRPr="00AD1E89" w:rsidRDefault="00F60B65" w:rsidP="00C54383">
            <w:pPr>
              <w:pStyle w:val="rowtabella0"/>
              <w:jc w:val="center"/>
              <w:rPr>
                <w:color w:val="002060"/>
              </w:rPr>
            </w:pPr>
            <w:r w:rsidRPr="00AD1E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9780E" w14:textId="77777777" w:rsidR="00F60B65" w:rsidRPr="00AD1E89" w:rsidRDefault="00F60B65" w:rsidP="00C54383">
            <w:pPr>
              <w:pStyle w:val="rowtabella0"/>
              <w:jc w:val="center"/>
              <w:rPr>
                <w:color w:val="002060"/>
              </w:rPr>
            </w:pPr>
            <w:r w:rsidRPr="00AD1E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F6CCF" w14:textId="77777777" w:rsidR="00F60B65" w:rsidRPr="00AD1E89" w:rsidRDefault="00F60B65" w:rsidP="00C54383">
            <w:pPr>
              <w:pStyle w:val="rowtabella0"/>
              <w:jc w:val="center"/>
              <w:rPr>
                <w:color w:val="002060"/>
              </w:rPr>
            </w:pPr>
            <w:r w:rsidRPr="00AD1E89">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DEBC2" w14:textId="77777777" w:rsidR="00F60B65" w:rsidRPr="00AD1E89" w:rsidRDefault="00F60B65" w:rsidP="00C54383">
            <w:pPr>
              <w:pStyle w:val="rowtabella0"/>
              <w:jc w:val="center"/>
              <w:rPr>
                <w:color w:val="002060"/>
              </w:rPr>
            </w:pPr>
            <w:r w:rsidRPr="00AD1E89">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A51E8"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528B8" w14:textId="77777777" w:rsidR="00F60B65" w:rsidRPr="00AD1E89" w:rsidRDefault="00F60B65" w:rsidP="00C54383">
            <w:pPr>
              <w:pStyle w:val="rowtabella0"/>
              <w:jc w:val="center"/>
              <w:rPr>
                <w:color w:val="002060"/>
              </w:rPr>
            </w:pPr>
            <w:r w:rsidRPr="00AD1E89">
              <w:rPr>
                <w:color w:val="002060"/>
              </w:rPr>
              <w:t>0</w:t>
            </w:r>
          </w:p>
        </w:tc>
      </w:tr>
      <w:tr w:rsidR="00F60B65" w:rsidRPr="00AD1E89" w14:paraId="5628C48A"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F68E07" w14:textId="77777777" w:rsidR="00F60B65" w:rsidRPr="00AD1E89" w:rsidRDefault="00F60B65" w:rsidP="00C54383">
            <w:pPr>
              <w:pStyle w:val="rowtabella0"/>
              <w:rPr>
                <w:color w:val="002060"/>
              </w:rPr>
            </w:pPr>
            <w:r w:rsidRPr="00AD1E89">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36B4C" w14:textId="77777777" w:rsidR="00F60B65" w:rsidRPr="00AD1E89" w:rsidRDefault="00F60B65" w:rsidP="00C54383">
            <w:pPr>
              <w:pStyle w:val="rowtabella0"/>
              <w:jc w:val="center"/>
              <w:rPr>
                <w:color w:val="002060"/>
              </w:rPr>
            </w:pPr>
            <w:r w:rsidRPr="00AD1E8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82AC3"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D40BF" w14:textId="77777777" w:rsidR="00F60B65" w:rsidRPr="00AD1E89" w:rsidRDefault="00F60B65" w:rsidP="00C54383">
            <w:pPr>
              <w:pStyle w:val="rowtabella0"/>
              <w:jc w:val="center"/>
              <w:rPr>
                <w:color w:val="002060"/>
              </w:rPr>
            </w:pPr>
            <w:r w:rsidRPr="00AD1E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9CB49"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87892" w14:textId="77777777" w:rsidR="00F60B65" w:rsidRPr="00AD1E89" w:rsidRDefault="00F60B65" w:rsidP="00C54383">
            <w:pPr>
              <w:pStyle w:val="rowtabella0"/>
              <w:jc w:val="center"/>
              <w:rPr>
                <w:color w:val="002060"/>
              </w:rPr>
            </w:pPr>
            <w:r w:rsidRPr="00AD1E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67D10" w14:textId="77777777" w:rsidR="00F60B65" w:rsidRPr="00AD1E89" w:rsidRDefault="00F60B65" w:rsidP="00C54383">
            <w:pPr>
              <w:pStyle w:val="rowtabella0"/>
              <w:jc w:val="center"/>
              <w:rPr>
                <w:color w:val="002060"/>
              </w:rPr>
            </w:pPr>
            <w:r w:rsidRPr="00AD1E89">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8AAC0" w14:textId="77777777" w:rsidR="00F60B65" w:rsidRPr="00AD1E89" w:rsidRDefault="00F60B65" w:rsidP="00C54383">
            <w:pPr>
              <w:pStyle w:val="rowtabella0"/>
              <w:jc w:val="center"/>
              <w:rPr>
                <w:color w:val="002060"/>
              </w:rPr>
            </w:pPr>
            <w:r w:rsidRPr="00AD1E89">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B5CB7"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0D7EF" w14:textId="77777777" w:rsidR="00F60B65" w:rsidRPr="00AD1E89" w:rsidRDefault="00F60B65" w:rsidP="00C54383">
            <w:pPr>
              <w:pStyle w:val="rowtabella0"/>
              <w:jc w:val="center"/>
              <w:rPr>
                <w:color w:val="002060"/>
              </w:rPr>
            </w:pPr>
            <w:r w:rsidRPr="00AD1E89">
              <w:rPr>
                <w:color w:val="002060"/>
              </w:rPr>
              <w:t>0</w:t>
            </w:r>
          </w:p>
        </w:tc>
      </w:tr>
      <w:tr w:rsidR="00F60B65" w:rsidRPr="00AD1E89" w14:paraId="357EDD7F"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08BE5E" w14:textId="77777777" w:rsidR="00F60B65" w:rsidRPr="00AD1E89" w:rsidRDefault="00F60B65" w:rsidP="00C54383">
            <w:pPr>
              <w:pStyle w:val="rowtabella0"/>
              <w:rPr>
                <w:color w:val="002060"/>
              </w:rPr>
            </w:pPr>
            <w:r w:rsidRPr="00AD1E89">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C0CFD"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B3508"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E35C4" w14:textId="77777777" w:rsidR="00F60B65" w:rsidRPr="00AD1E89" w:rsidRDefault="00F60B65" w:rsidP="00C54383">
            <w:pPr>
              <w:pStyle w:val="rowtabella0"/>
              <w:jc w:val="center"/>
              <w:rPr>
                <w:color w:val="002060"/>
              </w:rPr>
            </w:pPr>
            <w:r w:rsidRPr="00AD1E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19372"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23DFB" w14:textId="77777777" w:rsidR="00F60B65" w:rsidRPr="00AD1E89" w:rsidRDefault="00F60B65" w:rsidP="00C54383">
            <w:pPr>
              <w:pStyle w:val="rowtabella0"/>
              <w:jc w:val="center"/>
              <w:rPr>
                <w:color w:val="002060"/>
              </w:rPr>
            </w:pPr>
            <w:r w:rsidRPr="00AD1E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07730" w14:textId="77777777" w:rsidR="00F60B65" w:rsidRPr="00AD1E89" w:rsidRDefault="00F60B65" w:rsidP="00C54383">
            <w:pPr>
              <w:pStyle w:val="rowtabella0"/>
              <w:jc w:val="center"/>
              <w:rPr>
                <w:color w:val="002060"/>
              </w:rPr>
            </w:pPr>
            <w:r w:rsidRPr="00AD1E89">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93E55" w14:textId="77777777" w:rsidR="00F60B65" w:rsidRPr="00AD1E89" w:rsidRDefault="00F60B65" w:rsidP="00C54383">
            <w:pPr>
              <w:pStyle w:val="rowtabella0"/>
              <w:jc w:val="center"/>
              <w:rPr>
                <w:color w:val="002060"/>
              </w:rPr>
            </w:pPr>
            <w:r w:rsidRPr="00AD1E89">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9312D" w14:textId="77777777" w:rsidR="00F60B65" w:rsidRPr="00AD1E89" w:rsidRDefault="00F60B65" w:rsidP="00C54383">
            <w:pPr>
              <w:pStyle w:val="rowtabella0"/>
              <w:jc w:val="center"/>
              <w:rPr>
                <w:color w:val="002060"/>
              </w:rPr>
            </w:pPr>
            <w:r w:rsidRPr="00AD1E8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04D36" w14:textId="77777777" w:rsidR="00F60B65" w:rsidRPr="00AD1E89" w:rsidRDefault="00F60B65" w:rsidP="00C54383">
            <w:pPr>
              <w:pStyle w:val="rowtabella0"/>
              <w:jc w:val="center"/>
              <w:rPr>
                <w:color w:val="002060"/>
              </w:rPr>
            </w:pPr>
            <w:r w:rsidRPr="00AD1E89">
              <w:rPr>
                <w:color w:val="002060"/>
              </w:rPr>
              <w:t>0</w:t>
            </w:r>
          </w:p>
        </w:tc>
      </w:tr>
      <w:tr w:rsidR="00F60B65" w:rsidRPr="00AD1E89" w14:paraId="1930E160"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04128C" w14:textId="77777777" w:rsidR="00F60B65" w:rsidRPr="00AD1E89" w:rsidRDefault="00F60B65" w:rsidP="00C54383">
            <w:pPr>
              <w:pStyle w:val="rowtabella0"/>
              <w:rPr>
                <w:color w:val="002060"/>
                <w:lang w:val="es-ES"/>
              </w:rPr>
            </w:pPr>
            <w:r w:rsidRPr="00AD1E89">
              <w:rPr>
                <w:color w:val="002060"/>
                <w:lang w:val="es-ES"/>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874A7" w14:textId="77777777" w:rsidR="00F60B65" w:rsidRPr="00AD1E89" w:rsidRDefault="00F60B65" w:rsidP="00C54383">
            <w:pPr>
              <w:pStyle w:val="rowtabella0"/>
              <w:jc w:val="center"/>
              <w:rPr>
                <w:color w:val="002060"/>
              </w:rPr>
            </w:pPr>
            <w:r w:rsidRPr="00AD1E8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004CF"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54061" w14:textId="77777777" w:rsidR="00F60B65" w:rsidRPr="00AD1E89" w:rsidRDefault="00F60B65" w:rsidP="00C54383">
            <w:pPr>
              <w:pStyle w:val="rowtabella0"/>
              <w:jc w:val="center"/>
              <w:rPr>
                <w:color w:val="002060"/>
              </w:rPr>
            </w:pPr>
            <w:r w:rsidRPr="00AD1E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3B882"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A22F3" w14:textId="77777777" w:rsidR="00F60B65" w:rsidRPr="00AD1E89" w:rsidRDefault="00F60B65" w:rsidP="00C54383">
            <w:pPr>
              <w:pStyle w:val="rowtabella0"/>
              <w:jc w:val="center"/>
              <w:rPr>
                <w:color w:val="002060"/>
              </w:rPr>
            </w:pPr>
            <w:r w:rsidRPr="00AD1E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BA84F" w14:textId="77777777" w:rsidR="00F60B65" w:rsidRPr="00AD1E89" w:rsidRDefault="00F60B65" w:rsidP="00C54383">
            <w:pPr>
              <w:pStyle w:val="rowtabella0"/>
              <w:jc w:val="center"/>
              <w:rPr>
                <w:color w:val="002060"/>
              </w:rPr>
            </w:pPr>
            <w:r w:rsidRPr="00AD1E89">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4A4FB" w14:textId="77777777" w:rsidR="00F60B65" w:rsidRPr="00AD1E89" w:rsidRDefault="00F60B65" w:rsidP="00C54383">
            <w:pPr>
              <w:pStyle w:val="rowtabella0"/>
              <w:jc w:val="center"/>
              <w:rPr>
                <w:color w:val="002060"/>
              </w:rPr>
            </w:pPr>
            <w:r w:rsidRPr="00AD1E89">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A198F" w14:textId="77777777" w:rsidR="00F60B65" w:rsidRPr="00AD1E89" w:rsidRDefault="00F60B65" w:rsidP="00C54383">
            <w:pPr>
              <w:pStyle w:val="rowtabella0"/>
              <w:jc w:val="center"/>
              <w:rPr>
                <w:color w:val="002060"/>
              </w:rPr>
            </w:pPr>
            <w:r w:rsidRPr="00AD1E8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35DC4" w14:textId="77777777" w:rsidR="00F60B65" w:rsidRPr="00AD1E89" w:rsidRDefault="00F60B65" w:rsidP="00C54383">
            <w:pPr>
              <w:pStyle w:val="rowtabella0"/>
              <w:jc w:val="center"/>
              <w:rPr>
                <w:color w:val="002060"/>
              </w:rPr>
            </w:pPr>
            <w:r w:rsidRPr="00AD1E89">
              <w:rPr>
                <w:color w:val="002060"/>
              </w:rPr>
              <w:t>0</w:t>
            </w:r>
          </w:p>
        </w:tc>
      </w:tr>
      <w:tr w:rsidR="00F60B65" w:rsidRPr="00AD1E89" w14:paraId="1559CDCE"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42EA0F" w14:textId="77777777" w:rsidR="00F60B65" w:rsidRPr="00AD1E89" w:rsidRDefault="00F60B65" w:rsidP="00C54383">
            <w:pPr>
              <w:pStyle w:val="rowtabella0"/>
              <w:rPr>
                <w:color w:val="002060"/>
              </w:rPr>
            </w:pPr>
            <w:r w:rsidRPr="00AD1E89">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9EE2F" w14:textId="77777777" w:rsidR="00F60B65" w:rsidRPr="00AD1E89" w:rsidRDefault="00F60B65" w:rsidP="00C54383">
            <w:pPr>
              <w:pStyle w:val="rowtabella0"/>
              <w:jc w:val="center"/>
              <w:rPr>
                <w:color w:val="002060"/>
              </w:rPr>
            </w:pPr>
            <w:r w:rsidRPr="00AD1E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3456A"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AB0CC" w14:textId="77777777" w:rsidR="00F60B65" w:rsidRPr="00AD1E89" w:rsidRDefault="00F60B65" w:rsidP="00C54383">
            <w:pPr>
              <w:pStyle w:val="rowtabella0"/>
              <w:jc w:val="center"/>
              <w:rPr>
                <w:color w:val="002060"/>
              </w:rPr>
            </w:pPr>
            <w:r w:rsidRPr="00AD1E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D7248" w14:textId="77777777" w:rsidR="00F60B65" w:rsidRPr="00AD1E89" w:rsidRDefault="00F60B65" w:rsidP="00C54383">
            <w:pPr>
              <w:pStyle w:val="rowtabella0"/>
              <w:jc w:val="center"/>
              <w:rPr>
                <w:color w:val="002060"/>
              </w:rPr>
            </w:pPr>
            <w:r w:rsidRPr="00AD1E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5E47C" w14:textId="77777777" w:rsidR="00F60B65" w:rsidRPr="00AD1E89" w:rsidRDefault="00F60B65" w:rsidP="00C54383">
            <w:pPr>
              <w:pStyle w:val="rowtabella0"/>
              <w:jc w:val="center"/>
              <w:rPr>
                <w:color w:val="002060"/>
              </w:rPr>
            </w:pPr>
            <w:r w:rsidRPr="00AD1E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B48F4" w14:textId="77777777" w:rsidR="00F60B65" w:rsidRPr="00AD1E89" w:rsidRDefault="00F60B65" w:rsidP="00C54383">
            <w:pPr>
              <w:pStyle w:val="rowtabella0"/>
              <w:jc w:val="center"/>
              <w:rPr>
                <w:color w:val="002060"/>
              </w:rPr>
            </w:pPr>
            <w:r w:rsidRPr="00AD1E89">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AA5AA" w14:textId="77777777" w:rsidR="00F60B65" w:rsidRPr="00AD1E89" w:rsidRDefault="00F60B65" w:rsidP="00C54383">
            <w:pPr>
              <w:pStyle w:val="rowtabella0"/>
              <w:jc w:val="center"/>
              <w:rPr>
                <w:color w:val="002060"/>
              </w:rPr>
            </w:pPr>
            <w:r w:rsidRPr="00AD1E89">
              <w:rPr>
                <w:color w:val="002060"/>
              </w:rPr>
              <w:t>118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22952" w14:textId="77777777" w:rsidR="00F60B65" w:rsidRPr="00AD1E89" w:rsidRDefault="00F60B65" w:rsidP="00C54383">
            <w:pPr>
              <w:pStyle w:val="rowtabella0"/>
              <w:jc w:val="center"/>
              <w:rPr>
                <w:color w:val="002060"/>
              </w:rPr>
            </w:pPr>
            <w:r w:rsidRPr="00AD1E89">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82255" w14:textId="77777777" w:rsidR="00F60B65" w:rsidRPr="00AD1E89" w:rsidRDefault="00F60B65" w:rsidP="00C54383">
            <w:pPr>
              <w:pStyle w:val="rowtabella0"/>
              <w:jc w:val="center"/>
              <w:rPr>
                <w:color w:val="002060"/>
              </w:rPr>
            </w:pPr>
            <w:r w:rsidRPr="00AD1E89">
              <w:rPr>
                <w:color w:val="002060"/>
              </w:rPr>
              <w:t>0</w:t>
            </w:r>
          </w:p>
        </w:tc>
      </w:tr>
      <w:tr w:rsidR="00F60B65" w:rsidRPr="00AD1E89" w14:paraId="5E0F59AF"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3910C8" w14:textId="77777777" w:rsidR="00F60B65" w:rsidRPr="00AD1E89" w:rsidRDefault="00F60B65" w:rsidP="00C54383">
            <w:pPr>
              <w:pStyle w:val="rowtabella0"/>
              <w:rPr>
                <w:color w:val="002060"/>
              </w:rPr>
            </w:pPr>
            <w:r w:rsidRPr="00AD1E89">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5A44A" w14:textId="77777777" w:rsidR="00F60B65" w:rsidRPr="00AD1E89" w:rsidRDefault="00F60B65" w:rsidP="00C54383">
            <w:pPr>
              <w:pStyle w:val="rowtabella0"/>
              <w:jc w:val="center"/>
              <w:rPr>
                <w:color w:val="002060"/>
              </w:rPr>
            </w:pPr>
            <w:r w:rsidRPr="00AD1E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CB0B5"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3D31D" w14:textId="77777777" w:rsidR="00F60B65" w:rsidRPr="00AD1E89" w:rsidRDefault="00F60B65" w:rsidP="00C54383">
            <w:pPr>
              <w:pStyle w:val="rowtabella0"/>
              <w:jc w:val="center"/>
              <w:rPr>
                <w:color w:val="002060"/>
              </w:rPr>
            </w:pPr>
            <w:r w:rsidRPr="00AD1E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6E4B0"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01605" w14:textId="77777777" w:rsidR="00F60B65" w:rsidRPr="00AD1E89" w:rsidRDefault="00F60B65" w:rsidP="00C54383">
            <w:pPr>
              <w:pStyle w:val="rowtabella0"/>
              <w:jc w:val="center"/>
              <w:rPr>
                <w:color w:val="002060"/>
              </w:rPr>
            </w:pPr>
            <w:r w:rsidRPr="00AD1E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98EBE" w14:textId="77777777" w:rsidR="00F60B65" w:rsidRPr="00AD1E89" w:rsidRDefault="00F60B65" w:rsidP="00C54383">
            <w:pPr>
              <w:pStyle w:val="rowtabella0"/>
              <w:jc w:val="center"/>
              <w:rPr>
                <w:color w:val="002060"/>
              </w:rPr>
            </w:pPr>
            <w:r w:rsidRPr="00AD1E8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5C917" w14:textId="77777777" w:rsidR="00F60B65" w:rsidRPr="00AD1E89" w:rsidRDefault="00F60B65" w:rsidP="00C54383">
            <w:pPr>
              <w:pStyle w:val="rowtabella0"/>
              <w:jc w:val="center"/>
              <w:rPr>
                <w:color w:val="002060"/>
              </w:rPr>
            </w:pPr>
            <w:r w:rsidRPr="00AD1E89">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06ECB" w14:textId="77777777" w:rsidR="00F60B65" w:rsidRPr="00AD1E89" w:rsidRDefault="00F60B65" w:rsidP="00C54383">
            <w:pPr>
              <w:pStyle w:val="rowtabella0"/>
              <w:jc w:val="center"/>
              <w:rPr>
                <w:color w:val="002060"/>
              </w:rPr>
            </w:pPr>
            <w:r w:rsidRPr="00AD1E8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729E8" w14:textId="77777777" w:rsidR="00F60B65" w:rsidRPr="00AD1E89" w:rsidRDefault="00F60B65" w:rsidP="00C54383">
            <w:pPr>
              <w:pStyle w:val="rowtabella0"/>
              <w:jc w:val="center"/>
              <w:rPr>
                <w:color w:val="002060"/>
              </w:rPr>
            </w:pPr>
            <w:r w:rsidRPr="00AD1E89">
              <w:rPr>
                <w:color w:val="002060"/>
              </w:rPr>
              <w:t>0</w:t>
            </w:r>
          </w:p>
        </w:tc>
      </w:tr>
      <w:tr w:rsidR="00F60B65" w:rsidRPr="00AD1E89" w14:paraId="31313B62" w14:textId="77777777" w:rsidTr="00C5438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F07574" w14:textId="77777777" w:rsidR="00F60B65" w:rsidRPr="00AD1E89" w:rsidRDefault="00F60B65" w:rsidP="00C54383">
            <w:pPr>
              <w:pStyle w:val="rowtabella0"/>
              <w:rPr>
                <w:color w:val="002060"/>
              </w:rPr>
            </w:pPr>
            <w:r w:rsidRPr="00AD1E89">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6A5AD"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EC314"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E98F4"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E9571"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7F0DB"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FF579" w14:textId="77777777" w:rsidR="00F60B65" w:rsidRPr="00AD1E89" w:rsidRDefault="00F60B65" w:rsidP="00C54383">
            <w:pPr>
              <w:pStyle w:val="rowtabella0"/>
              <w:jc w:val="center"/>
              <w:rPr>
                <w:color w:val="002060"/>
              </w:rPr>
            </w:pPr>
            <w:r w:rsidRPr="00AD1E8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8FCB8" w14:textId="77777777" w:rsidR="00F60B65" w:rsidRPr="00AD1E89" w:rsidRDefault="00F60B65" w:rsidP="00C54383">
            <w:pPr>
              <w:pStyle w:val="rowtabella0"/>
              <w:jc w:val="center"/>
              <w:rPr>
                <w:color w:val="002060"/>
              </w:rPr>
            </w:pPr>
            <w:r w:rsidRPr="00AD1E89">
              <w:rPr>
                <w:color w:val="002060"/>
              </w:rPr>
              <w:t>150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40FE9" w14:textId="77777777" w:rsidR="00F60B65" w:rsidRPr="00AD1E89" w:rsidRDefault="00F60B65" w:rsidP="00C54383">
            <w:pPr>
              <w:pStyle w:val="rowtabella0"/>
              <w:jc w:val="center"/>
              <w:rPr>
                <w:color w:val="002060"/>
              </w:rPr>
            </w:pPr>
            <w:r w:rsidRPr="00AD1E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33B27" w14:textId="77777777" w:rsidR="00F60B65" w:rsidRPr="00AD1E89" w:rsidRDefault="00F60B65" w:rsidP="00C54383">
            <w:pPr>
              <w:pStyle w:val="rowtabella0"/>
              <w:jc w:val="center"/>
              <w:rPr>
                <w:color w:val="002060"/>
              </w:rPr>
            </w:pPr>
            <w:r w:rsidRPr="00AD1E89">
              <w:rPr>
                <w:color w:val="002060"/>
              </w:rPr>
              <w:t>0</w:t>
            </w:r>
          </w:p>
        </w:tc>
      </w:tr>
    </w:tbl>
    <w:p w14:paraId="48BFEDF3" w14:textId="77777777" w:rsidR="00F60B65" w:rsidRPr="00AD1E89" w:rsidRDefault="00F60B65" w:rsidP="00F60B65">
      <w:pPr>
        <w:pStyle w:val="breakline"/>
        <w:rPr>
          <w:rFonts w:eastAsiaTheme="minorEastAsia"/>
          <w:color w:val="002060"/>
        </w:rPr>
      </w:pPr>
    </w:p>
    <w:p w14:paraId="06186AD5" w14:textId="77777777" w:rsidR="00F60B65" w:rsidRPr="00AD1E89" w:rsidRDefault="00F60B65" w:rsidP="00F60B65">
      <w:pPr>
        <w:pStyle w:val="titoloprinc0"/>
        <w:rPr>
          <w:color w:val="002060"/>
        </w:rPr>
      </w:pPr>
      <w:r>
        <w:rPr>
          <w:color w:val="002060"/>
        </w:rPr>
        <w:t>PROGRAMMA GARE</w:t>
      </w:r>
    </w:p>
    <w:p w14:paraId="71C721E7" w14:textId="77777777" w:rsidR="00F60B65" w:rsidRDefault="00F60B65" w:rsidP="00F60B65">
      <w:pPr>
        <w:pStyle w:val="breakline"/>
        <w:rPr>
          <w:color w:val="002060"/>
        </w:rPr>
      </w:pPr>
    </w:p>
    <w:p w14:paraId="7F6C816B" w14:textId="77777777" w:rsidR="00F60B65" w:rsidRPr="00C42CBF" w:rsidRDefault="00F60B65" w:rsidP="00F60B65">
      <w:pPr>
        <w:pStyle w:val="sottotitolocampionato10"/>
        <w:rPr>
          <w:color w:val="002060"/>
        </w:rPr>
      </w:pPr>
      <w:r w:rsidRPr="00C42CBF">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01"/>
        <w:gridCol w:w="385"/>
        <w:gridCol w:w="898"/>
        <w:gridCol w:w="1198"/>
        <w:gridCol w:w="1550"/>
        <w:gridCol w:w="1550"/>
      </w:tblGrid>
      <w:tr w:rsidR="00F60B65" w:rsidRPr="00C42CBF" w14:paraId="7BEC449D" w14:textId="77777777" w:rsidTr="00C5438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DD24C" w14:textId="77777777" w:rsidR="00F60B65" w:rsidRPr="00C42CBF" w:rsidRDefault="00F60B65" w:rsidP="00C54383">
            <w:pPr>
              <w:pStyle w:val="headertabella0"/>
              <w:rPr>
                <w:color w:val="002060"/>
              </w:rPr>
            </w:pPr>
            <w:r w:rsidRPr="00C42CBF">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95ACB" w14:textId="77777777" w:rsidR="00F60B65" w:rsidRPr="00C42CBF" w:rsidRDefault="00F60B65" w:rsidP="00C54383">
            <w:pPr>
              <w:pStyle w:val="headertabella0"/>
              <w:rPr>
                <w:color w:val="002060"/>
              </w:rPr>
            </w:pPr>
            <w:r w:rsidRPr="00C42CB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CE588" w14:textId="77777777" w:rsidR="00F60B65" w:rsidRPr="00C42CBF" w:rsidRDefault="00F60B65" w:rsidP="00C54383">
            <w:pPr>
              <w:pStyle w:val="headertabella0"/>
              <w:rPr>
                <w:color w:val="002060"/>
              </w:rPr>
            </w:pPr>
            <w:r w:rsidRPr="00C42CB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E51D5" w14:textId="77777777" w:rsidR="00F60B65" w:rsidRPr="00C42CBF" w:rsidRDefault="00F60B65" w:rsidP="00C54383">
            <w:pPr>
              <w:pStyle w:val="headertabella0"/>
              <w:rPr>
                <w:color w:val="002060"/>
              </w:rPr>
            </w:pPr>
            <w:r w:rsidRPr="00C42CB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63C25" w14:textId="77777777" w:rsidR="00F60B65" w:rsidRPr="00C42CBF" w:rsidRDefault="00F60B65" w:rsidP="00C54383">
            <w:pPr>
              <w:pStyle w:val="headertabella0"/>
              <w:rPr>
                <w:color w:val="002060"/>
              </w:rPr>
            </w:pPr>
            <w:r w:rsidRPr="00C42CB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E3ED7" w14:textId="77777777" w:rsidR="00F60B65" w:rsidRPr="00C42CBF" w:rsidRDefault="00F60B65" w:rsidP="00C54383">
            <w:pPr>
              <w:pStyle w:val="headertabella0"/>
              <w:rPr>
                <w:color w:val="002060"/>
              </w:rPr>
            </w:pPr>
            <w:proofErr w:type="spellStart"/>
            <w:r w:rsidRPr="00C42CBF">
              <w:rPr>
                <w:color w:val="002060"/>
              </w:rPr>
              <w:t>Localita'</w:t>
            </w:r>
            <w:proofErr w:type="spellEnd"/>
            <w:r w:rsidRPr="00C42CB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DDB16B" w14:textId="77777777" w:rsidR="00F60B65" w:rsidRPr="00C42CBF" w:rsidRDefault="00F60B65" w:rsidP="00C54383">
            <w:pPr>
              <w:pStyle w:val="headertabella0"/>
              <w:rPr>
                <w:color w:val="002060"/>
              </w:rPr>
            </w:pPr>
            <w:r w:rsidRPr="00C42CBF">
              <w:rPr>
                <w:color w:val="002060"/>
              </w:rPr>
              <w:t>Indirizzo Impianto</w:t>
            </w:r>
          </w:p>
        </w:tc>
      </w:tr>
      <w:tr w:rsidR="00F60B65" w:rsidRPr="00C42CBF" w14:paraId="4E6F87A2" w14:textId="77777777" w:rsidTr="00C5438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1126B5" w14:textId="77777777" w:rsidR="00F60B65" w:rsidRPr="00C42CBF" w:rsidRDefault="00F60B65" w:rsidP="00C54383">
            <w:pPr>
              <w:pStyle w:val="rowtabella0"/>
              <w:rPr>
                <w:color w:val="002060"/>
              </w:rPr>
            </w:pPr>
            <w:r w:rsidRPr="00C42CBF">
              <w:rPr>
                <w:color w:val="002060"/>
              </w:rPr>
              <w:t>SANGIORGIO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06C857" w14:textId="77777777" w:rsidR="00F60B65" w:rsidRPr="00C42CBF" w:rsidRDefault="00F60B65" w:rsidP="00C54383">
            <w:pPr>
              <w:pStyle w:val="rowtabella0"/>
              <w:rPr>
                <w:color w:val="002060"/>
              </w:rPr>
            </w:pPr>
            <w:r w:rsidRPr="00C42CBF">
              <w:rPr>
                <w:color w:val="002060"/>
              </w:rPr>
              <w:t>DINAMIS 1990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40A299" w14:textId="77777777" w:rsidR="00F60B65" w:rsidRPr="00C42CBF" w:rsidRDefault="00F60B65" w:rsidP="00C54383">
            <w:pPr>
              <w:pStyle w:val="rowtabella0"/>
              <w:jc w:val="center"/>
              <w:rPr>
                <w:color w:val="002060"/>
              </w:rPr>
            </w:pPr>
            <w:r w:rsidRPr="00C42CB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AA9E1F" w14:textId="77777777" w:rsidR="00F60B65" w:rsidRPr="00C42CBF" w:rsidRDefault="00F60B65" w:rsidP="00C54383">
            <w:pPr>
              <w:pStyle w:val="rowtabella0"/>
              <w:rPr>
                <w:color w:val="002060"/>
              </w:rPr>
            </w:pPr>
            <w:r w:rsidRPr="00C42CBF">
              <w:rPr>
                <w:color w:val="002060"/>
              </w:rPr>
              <w:t>23/03/2023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810399" w14:textId="77777777" w:rsidR="00F60B65" w:rsidRPr="00C42CBF" w:rsidRDefault="00F60B65" w:rsidP="00C54383">
            <w:pPr>
              <w:pStyle w:val="rowtabella0"/>
              <w:rPr>
                <w:color w:val="002060"/>
              </w:rPr>
            </w:pPr>
            <w:r w:rsidRPr="00C42CBF">
              <w:rPr>
                <w:color w:val="002060"/>
              </w:rPr>
              <w:t>5631 PALASPORT " PALASAVELLI"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73D37C" w14:textId="77777777" w:rsidR="00F60B65" w:rsidRPr="00C42CBF" w:rsidRDefault="00F60B65" w:rsidP="00C54383">
            <w:pPr>
              <w:pStyle w:val="rowtabella0"/>
              <w:rPr>
                <w:color w:val="002060"/>
              </w:rPr>
            </w:pPr>
            <w:r w:rsidRPr="00C42CBF">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84F9C9" w14:textId="77777777" w:rsidR="00F60B65" w:rsidRPr="00C42CBF" w:rsidRDefault="00F60B65" w:rsidP="00C54383">
            <w:pPr>
              <w:pStyle w:val="rowtabella0"/>
              <w:rPr>
                <w:color w:val="002060"/>
              </w:rPr>
            </w:pPr>
            <w:r w:rsidRPr="00C42CBF">
              <w:rPr>
                <w:color w:val="002060"/>
              </w:rPr>
              <w:t xml:space="preserve">VIA </w:t>
            </w:r>
            <w:proofErr w:type="gramStart"/>
            <w:r w:rsidRPr="00C42CBF">
              <w:rPr>
                <w:color w:val="002060"/>
              </w:rPr>
              <w:t>S.VITTORIA</w:t>
            </w:r>
            <w:proofErr w:type="gramEnd"/>
            <w:r w:rsidRPr="00C42CBF">
              <w:rPr>
                <w:color w:val="002060"/>
              </w:rPr>
              <w:t>, 5</w:t>
            </w:r>
          </w:p>
        </w:tc>
      </w:tr>
      <w:tr w:rsidR="00F60B65" w:rsidRPr="00C42CBF" w14:paraId="2430F33D" w14:textId="77777777" w:rsidTr="00C5438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B3362F" w14:textId="77777777" w:rsidR="00F60B65" w:rsidRPr="00C42CBF" w:rsidRDefault="00F60B65" w:rsidP="00C54383">
            <w:pPr>
              <w:pStyle w:val="rowtabella0"/>
              <w:rPr>
                <w:color w:val="002060"/>
              </w:rPr>
            </w:pPr>
            <w:r w:rsidRPr="00C42CBF">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3264DF" w14:textId="77777777" w:rsidR="00F60B65" w:rsidRPr="00C42CBF" w:rsidRDefault="00F60B65" w:rsidP="00C54383">
            <w:pPr>
              <w:pStyle w:val="rowtabella0"/>
              <w:rPr>
                <w:color w:val="002060"/>
              </w:rPr>
            </w:pPr>
            <w:r w:rsidRPr="00C42CBF">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54708B" w14:textId="77777777" w:rsidR="00F60B65" w:rsidRPr="00C42CBF" w:rsidRDefault="00F60B65" w:rsidP="00C54383">
            <w:pPr>
              <w:pStyle w:val="rowtabella0"/>
              <w:jc w:val="center"/>
              <w:rPr>
                <w:color w:val="002060"/>
              </w:rPr>
            </w:pPr>
            <w:r w:rsidRPr="00C42C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6E3A72" w14:textId="77777777" w:rsidR="00F60B65" w:rsidRPr="00C42CBF" w:rsidRDefault="00F60B65" w:rsidP="00C54383">
            <w:pPr>
              <w:pStyle w:val="rowtabella0"/>
              <w:rPr>
                <w:color w:val="002060"/>
              </w:rPr>
            </w:pPr>
            <w:r w:rsidRPr="00C42CBF">
              <w:rPr>
                <w:color w:val="002060"/>
              </w:rPr>
              <w:t>24/03/2023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C4F8DD" w14:textId="77777777" w:rsidR="00F60B65" w:rsidRPr="00C42CBF" w:rsidRDefault="00F60B65" w:rsidP="00C54383">
            <w:pPr>
              <w:pStyle w:val="rowtabella0"/>
              <w:rPr>
                <w:color w:val="002060"/>
              </w:rPr>
            </w:pPr>
            <w:r w:rsidRPr="00C42CBF">
              <w:rPr>
                <w:color w:val="002060"/>
              </w:rPr>
              <w:t xml:space="preserve">5286 PALESTRA </w:t>
            </w:r>
            <w:proofErr w:type="gramStart"/>
            <w:r w:rsidRPr="00C42CBF">
              <w:rPr>
                <w:color w:val="002060"/>
              </w:rPr>
              <w:t>C.SPORTIVO</w:t>
            </w:r>
            <w:proofErr w:type="gramEnd"/>
            <w:r w:rsidRPr="00C42CBF">
              <w:rPr>
                <w:color w:val="002060"/>
              </w:rPr>
              <w:t>"DON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8BFAC4" w14:textId="77777777" w:rsidR="00F60B65" w:rsidRPr="00C42CBF" w:rsidRDefault="00F60B65" w:rsidP="00C54383">
            <w:pPr>
              <w:pStyle w:val="rowtabella0"/>
              <w:rPr>
                <w:color w:val="002060"/>
              </w:rPr>
            </w:pPr>
            <w:r w:rsidRPr="00C42CBF">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203228" w14:textId="77777777" w:rsidR="00F60B65" w:rsidRPr="00C42CBF" w:rsidRDefault="00F60B65" w:rsidP="00C54383">
            <w:pPr>
              <w:pStyle w:val="rowtabella0"/>
              <w:rPr>
                <w:color w:val="002060"/>
              </w:rPr>
            </w:pPr>
            <w:r w:rsidRPr="00C42CBF">
              <w:rPr>
                <w:color w:val="002060"/>
              </w:rPr>
              <w:t>VIA ALFIERI SNC</w:t>
            </w:r>
          </w:p>
        </w:tc>
      </w:tr>
      <w:tr w:rsidR="00F60B65" w:rsidRPr="00C42CBF" w14:paraId="2599F6E2" w14:textId="77777777" w:rsidTr="00C5438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F02250" w14:textId="77777777" w:rsidR="00F60B65" w:rsidRPr="00C42CBF" w:rsidRDefault="00F60B65" w:rsidP="00C54383">
            <w:pPr>
              <w:pStyle w:val="rowtabella0"/>
              <w:rPr>
                <w:color w:val="002060"/>
              </w:rPr>
            </w:pPr>
            <w:r w:rsidRPr="00C42CBF">
              <w:rPr>
                <w:color w:val="002060"/>
              </w:rPr>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60FE8E" w14:textId="77777777" w:rsidR="00F60B65" w:rsidRPr="00C42CBF" w:rsidRDefault="00F60B65" w:rsidP="00C54383">
            <w:pPr>
              <w:pStyle w:val="rowtabella0"/>
              <w:rPr>
                <w:color w:val="002060"/>
              </w:rPr>
            </w:pPr>
            <w:r w:rsidRPr="00C42CBF">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123680" w14:textId="77777777" w:rsidR="00F60B65" w:rsidRPr="00C42CBF" w:rsidRDefault="00F60B65" w:rsidP="00C54383">
            <w:pPr>
              <w:pStyle w:val="rowtabella0"/>
              <w:jc w:val="center"/>
              <w:rPr>
                <w:color w:val="002060"/>
              </w:rPr>
            </w:pPr>
            <w:r w:rsidRPr="00C42C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C186B9" w14:textId="77777777" w:rsidR="00F60B65" w:rsidRPr="00C42CBF" w:rsidRDefault="00F60B65" w:rsidP="00C54383">
            <w:pPr>
              <w:pStyle w:val="rowtabella0"/>
              <w:rPr>
                <w:color w:val="002060"/>
              </w:rPr>
            </w:pPr>
            <w:r w:rsidRPr="00C42CBF">
              <w:rPr>
                <w:color w:val="002060"/>
              </w:rPr>
              <w:t>24/03/2023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5A1FDA" w14:textId="77777777" w:rsidR="00F60B65" w:rsidRPr="00C42CBF" w:rsidRDefault="00F60B65" w:rsidP="00C54383">
            <w:pPr>
              <w:pStyle w:val="rowtabella0"/>
              <w:rPr>
                <w:color w:val="002060"/>
              </w:rPr>
            </w:pPr>
            <w:r w:rsidRPr="00C42CBF">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84D452" w14:textId="77777777" w:rsidR="00F60B65" w:rsidRPr="00C42CBF" w:rsidRDefault="00F60B65" w:rsidP="00C54383">
            <w:pPr>
              <w:pStyle w:val="rowtabella0"/>
              <w:rPr>
                <w:color w:val="002060"/>
              </w:rPr>
            </w:pPr>
            <w:r w:rsidRPr="00C42CBF">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D23DCF" w14:textId="77777777" w:rsidR="00F60B65" w:rsidRPr="00C42CBF" w:rsidRDefault="00F60B65" w:rsidP="00C54383">
            <w:pPr>
              <w:pStyle w:val="rowtabella0"/>
              <w:rPr>
                <w:color w:val="002060"/>
              </w:rPr>
            </w:pPr>
            <w:r w:rsidRPr="00C42CBF">
              <w:rPr>
                <w:color w:val="002060"/>
              </w:rPr>
              <w:t>VIA DEI TESSITORI</w:t>
            </w:r>
          </w:p>
        </w:tc>
      </w:tr>
      <w:tr w:rsidR="00F60B65" w:rsidRPr="00C42CBF" w14:paraId="4112B303" w14:textId="77777777" w:rsidTr="00C5438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A0F6EC" w14:textId="77777777" w:rsidR="00F60B65" w:rsidRPr="00C42CBF" w:rsidRDefault="00F60B65" w:rsidP="00C54383">
            <w:pPr>
              <w:pStyle w:val="rowtabella0"/>
              <w:rPr>
                <w:color w:val="002060"/>
              </w:rPr>
            </w:pPr>
            <w:r w:rsidRPr="00C42CBF">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2D85C4" w14:textId="77777777" w:rsidR="00F60B65" w:rsidRPr="00C42CBF" w:rsidRDefault="00F60B65" w:rsidP="00C54383">
            <w:pPr>
              <w:pStyle w:val="rowtabella0"/>
              <w:rPr>
                <w:color w:val="002060"/>
              </w:rPr>
            </w:pPr>
            <w:r w:rsidRPr="00C42CBF">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71755E" w14:textId="77777777" w:rsidR="00F60B65" w:rsidRPr="00C42CBF" w:rsidRDefault="00F60B65" w:rsidP="00C54383">
            <w:pPr>
              <w:pStyle w:val="rowtabella0"/>
              <w:jc w:val="center"/>
              <w:rPr>
                <w:color w:val="002060"/>
              </w:rPr>
            </w:pPr>
            <w:r w:rsidRPr="00C42C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B03D5C" w14:textId="77777777" w:rsidR="00F60B65" w:rsidRPr="00C42CBF" w:rsidRDefault="00F60B65" w:rsidP="00C54383">
            <w:pPr>
              <w:pStyle w:val="rowtabella0"/>
              <w:rPr>
                <w:color w:val="002060"/>
              </w:rPr>
            </w:pPr>
            <w:r w:rsidRPr="00C42CBF">
              <w:rPr>
                <w:color w:val="002060"/>
              </w:rPr>
              <w:t>24/03/2023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2EE4B1" w14:textId="77777777" w:rsidR="00F60B65" w:rsidRPr="00C42CBF" w:rsidRDefault="00F60B65" w:rsidP="00C54383">
            <w:pPr>
              <w:pStyle w:val="rowtabella0"/>
              <w:rPr>
                <w:color w:val="002060"/>
              </w:rPr>
            </w:pPr>
            <w:r w:rsidRPr="00C42CBF">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080DDB" w14:textId="77777777" w:rsidR="00F60B65" w:rsidRPr="00C42CBF" w:rsidRDefault="00F60B65" w:rsidP="00C54383">
            <w:pPr>
              <w:pStyle w:val="rowtabella0"/>
              <w:rPr>
                <w:color w:val="002060"/>
              </w:rPr>
            </w:pPr>
            <w:r w:rsidRPr="00C42CBF">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083CD5" w14:textId="77777777" w:rsidR="00F60B65" w:rsidRPr="00C42CBF" w:rsidRDefault="00F60B65" w:rsidP="00C54383">
            <w:pPr>
              <w:pStyle w:val="rowtabella0"/>
              <w:rPr>
                <w:color w:val="002060"/>
              </w:rPr>
            </w:pPr>
            <w:r w:rsidRPr="00C42CBF">
              <w:rPr>
                <w:color w:val="002060"/>
              </w:rPr>
              <w:t>VIA ALESSANDRO MANZONI</w:t>
            </w:r>
          </w:p>
        </w:tc>
      </w:tr>
      <w:tr w:rsidR="00F60B65" w:rsidRPr="00C42CBF" w14:paraId="39C5F334" w14:textId="77777777" w:rsidTr="00C5438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6A48D8" w14:textId="77777777" w:rsidR="00F60B65" w:rsidRPr="00C42CBF" w:rsidRDefault="00F60B65" w:rsidP="00C54383">
            <w:pPr>
              <w:pStyle w:val="rowtabella0"/>
              <w:rPr>
                <w:color w:val="002060"/>
              </w:rPr>
            </w:pPr>
            <w:r w:rsidRPr="00C42CBF">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793646" w14:textId="77777777" w:rsidR="00F60B65" w:rsidRPr="00C42CBF" w:rsidRDefault="00F60B65" w:rsidP="00C54383">
            <w:pPr>
              <w:pStyle w:val="rowtabella0"/>
              <w:rPr>
                <w:color w:val="002060"/>
              </w:rPr>
            </w:pPr>
            <w:r w:rsidRPr="00C42CBF">
              <w:rPr>
                <w:color w:val="002060"/>
              </w:rPr>
              <w:t xml:space="preserve">AUDAX 1970 </w:t>
            </w:r>
            <w:proofErr w:type="gramStart"/>
            <w:r w:rsidRPr="00C42CBF">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23F0ED" w14:textId="77777777" w:rsidR="00F60B65" w:rsidRPr="00C42CBF" w:rsidRDefault="00F60B65" w:rsidP="00C54383">
            <w:pPr>
              <w:pStyle w:val="rowtabella0"/>
              <w:jc w:val="center"/>
              <w:rPr>
                <w:color w:val="002060"/>
              </w:rPr>
            </w:pPr>
            <w:r w:rsidRPr="00C42C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DE713D" w14:textId="77777777" w:rsidR="00F60B65" w:rsidRPr="00C42CBF" w:rsidRDefault="00F60B65" w:rsidP="00C54383">
            <w:pPr>
              <w:pStyle w:val="rowtabella0"/>
              <w:rPr>
                <w:color w:val="002060"/>
              </w:rPr>
            </w:pPr>
            <w:r w:rsidRPr="00C42CBF">
              <w:rPr>
                <w:color w:val="002060"/>
              </w:rPr>
              <w:t>24/03/2023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AB1364" w14:textId="77777777" w:rsidR="00F60B65" w:rsidRPr="00C42CBF" w:rsidRDefault="00F60B65" w:rsidP="00C54383">
            <w:pPr>
              <w:pStyle w:val="rowtabella0"/>
              <w:rPr>
                <w:color w:val="002060"/>
              </w:rPr>
            </w:pPr>
            <w:r w:rsidRPr="00C42CBF">
              <w:rPr>
                <w:color w:val="002060"/>
              </w:rPr>
              <w:t xml:space="preserve">5429 PAL.COM. </w:t>
            </w:r>
            <w:proofErr w:type="gramStart"/>
            <w:r w:rsidRPr="00C42CBF">
              <w:rPr>
                <w:color w:val="002060"/>
              </w:rPr>
              <w:t>S.MICHELE</w:t>
            </w:r>
            <w:proofErr w:type="gramEnd"/>
            <w:r w:rsidRPr="00C42CBF">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13C244" w14:textId="77777777" w:rsidR="00F60B65" w:rsidRPr="00C42CBF" w:rsidRDefault="00F60B65" w:rsidP="00C54383">
            <w:pPr>
              <w:pStyle w:val="rowtabella0"/>
              <w:rPr>
                <w:color w:val="002060"/>
              </w:rPr>
            </w:pPr>
            <w:r w:rsidRPr="00C42CBF">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106380" w14:textId="77777777" w:rsidR="00F60B65" w:rsidRPr="00C42CBF" w:rsidRDefault="00F60B65" w:rsidP="00C54383">
            <w:pPr>
              <w:pStyle w:val="rowtabella0"/>
              <w:rPr>
                <w:color w:val="002060"/>
              </w:rPr>
            </w:pPr>
            <w:r w:rsidRPr="00C42CBF">
              <w:rPr>
                <w:color w:val="002060"/>
              </w:rPr>
              <w:t>VIA LORETO</w:t>
            </w:r>
          </w:p>
        </w:tc>
      </w:tr>
      <w:tr w:rsidR="00F60B65" w:rsidRPr="00C42CBF" w14:paraId="0096BEFC" w14:textId="77777777" w:rsidTr="00C5438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0FD33A" w14:textId="77777777" w:rsidR="00F60B65" w:rsidRPr="00C42CBF" w:rsidRDefault="00F60B65" w:rsidP="00C54383">
            <w:pPr>
              <w:pStyle w:val="rowtabella0"/>
              <w:rPr>
                <w:color w:val="002060"/>
              </w:rPr>
            </w:pPr>
            <w:r w:rsidRPr="00C42CBF">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2740E5" w14:textId="77777777" w:rsidR="00F60B65" w:rsidRPr="00C42CBF" w:rsidRDefault="00F60B65" w:rsidP="00C54383">
            <w:pPr>
              <w:pStyle w:val="rowtabella0"/>
              <w:rPr>
                <w:color w:val="002060"/>
              </w:rPr>
            </w:pPr>
            <w:r w:rsidRPr="00C42CBF">
              <w:rPr>
                <w:color w:val="002060"/>
              </w:rPr>
              <w:t>NUOVA OTTRANO 98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F16F87" w14:textId="77777777" w:rsidR="00F60B65" w:rsidRPr="00C42CBF" w:rsidRDefault="00F60B65" w:rsidP="00C54383">
            <w:pPr>
              <w:pStyle w:val="rowtabella0"/>
              <w:jc w:val="center"/>
              <w:rPr>
                <w:color w:val="002060"/>
              </w:rPr>
            </w:pPr>
            <w:r w:rsidRPr="00C42C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505BD3" w14:textId="77777777" w:rsidR="00F60B65" w:rsidRPr="00C42CBF" w:rsidRDefault="00F60B65" w:rsidP="00C54383">
            <w:pPr>
              <w:pStyle w:val="rowtabella0"/>
              <w:rPr>
                <w:color w:val="002060"/>
              </w:rPr>
            </w:pPr>
            <w:r w:rsidRPr="00C42CBF">
              <w:rPr>
                <w:color w:val="002060"/>
              </w:rPr>
              <w:t>24/03/2023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DF4F99" w14:textId="77777777" w:rsidR="00F60B65" w:rsidRPr="00C42CBF" w:rsidRDefault="00F60B65" w:rsidP="00C54383">
            <w:pPr>
              <w:pStyle w:val="rowtabella0"/>
              <w:rPr>
                <w:color w:val="002060"/>
              </w:rPr>
            </w:pPr>
            <w:r w:rsidRPr="00C42CBF">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FD5EEC" w14:textId="77777777" w:rsidR="00F60B65" w:rsidRPr="00C42CBF" w:rsidRDefault="00F60B65" w:rsidP="00C54383">
            <w:pPr>
              <w:pStyle w:val="rowtabella0"/>
              <w:rPr>
                <w:color w:val="002060"/>
              </w:rPr>
            </w:pPr>
            <w:r w:rsidRPr="00C42CB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2F6DDE" w14:textId="77777777" w:rsidR="00F60B65" w:rsidRPr="00C42CBF" w:rsidRDefault="00F60B65" w:rsidP="00C54383">
            <w:pPr>
              <w:pStyle w:val="rowtabella0"/>
              <w:rPr>
                <w:color w:val="002060"/>
              </w:rPr>
            </w:pPr>
            <w:r w:rsidRPr="00C42CBF">
              <w:rPr>
                <w:color w:val="002060"/>
              </w:rPr>
              <w:t>VIA MONTEPELAGO</w:t>
            </w:r>
          </w:p>
        </w:tc>
      </w:tr>
      <w:tr w:rsidR="00F60B65" w:rsidRPr="00C42CBF" w14:paraId="5957FF96" w14:textId="77777777" w:rsidTr="00C5438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297B27" w14:textId="77777777" w:rsidR="00F60B65" w:rsidRPr="00C42CBF" w:rsidRDefault="00F60B65" w:rsidP="00C54383">
            <w:pPr>
              <w:pStyle w:val="rowtabella0"/>
              <w:rPr>
                <w:color w:val="002060"/>
              </w:rPr>
            </w:pPr>
            <w:r w:rsidRPr="00C42CBF">
              <w:rPr>
                <w:color w:val="002060"/>
              </w:rPr>
              <w:t>POL.CAGLI SPORT ASSOCIATI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664415" w14:textId="77777777" w:rsidR="00F60B65" w:rsidRPr="00C42CBF" w:rsidRDefault="00F60B65" w:rsidP="00C54383">
            <w:pPr>
              <w:pStyle w:val="rowtabella0"/>
              <w:rPr>
                <w:color w:val="002060"/>
              </w:rPr>
            </w:pPr>
            <w:r w:rsidRPr="00C42CBF">
              <w:rPr>
                <w:color w:val="002060"/>
              </w:rPr>
              <w:t>FUTSAL MONTURANO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4ED8D1" w14:textId="77777777" w:rsidR="00F60B65" w:rsidRPr="00C42CBF" w:rsidRDefault="00F60B65" w:rsidP="00C54383">
            <w:pPr>
              <w:pStyle w:val="rowtabella0"/>
              <w:jc w:val="center"/>
              <w:rPr>
                <w:color w:val="002060"/>
              </w:rPr>
            </w:pPr>
            <w:r w:rsidRPr="00C42CB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E0C3D6" w14:textId="77777777" w:rsidR="00F60B65" w:rsidRPr="00C42CBF" w:rsidRDefault="00F60B65" w:rsidP="00C54383">
            <w:pPr>
              <w:pStyle w:val="rowtabella0"/>
              <w:rPr>
                <w:color w:val="002060"/>
              </w:rPr>
            </w:pPr>
            <w:r w:rsidRPr="00C42CBF">
              <w:rPr>
                <w:color w:val="002060"/>
              </w:rPr>
              <w:t>25/03/2023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C5B098" w14:textId="77777777" w:rsidR="00F60B65" w:rsidRPr="00C42CBF" w:rsidRDefault="00F60B65" w:rsidP="00C54383">
            <w:pPr>
              <w:pStyle w:val="rowtabella0"/>
              <w:rPr>
                <w:color w:val="002060"/>
              </w:rPr>
            </w:pPr>
            <w:r w:rsidRPr="00C42CBF">
              <w:rPr>
                <w:color w:val="002060"/>
              </w:rPr>
              <w:t>5455 PALESTRA PANICHI PIERETTI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14BED7" w14:textId="77777777" w:rsidR="00F60B65" w:rsidRPr="00C42CBF" w:rsidRDefault="00F60B65" w:rsidP="00C54383">
            <w:pPr>
              <w:pStyle w:val="rowtabella0"/>
              <w:rPr>
                <w:color w:val="002060"/>
              </w:rPr>
            </w:pPr>
            <w:r w:rsidRPr="00C42CBF">
              <w:rPr>
                <w:color w:val="002060"/>
              </w:rPr>
              <w:t>CAGLI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EA0F41" w14:textId="77777777" w:rsidR="00F60B65" w:rsidRPr="00C42CBF" w:rsidRDefault="00F60B65" w:rsidP="00C54383">
            <w:pPr>
              <w:pStyle w:val="rowtabella0"/>
              <w:rPr>
                <w:color w:val="002060"/>
              </w:rPr>
            </w:pPr>
            <w:r w:rsidRPr="00C42CBF">
              <w:rPr>
                <w:color w:val="002060"/>
              </w:rPr>
              <w:t>VIA BRAMANTE</w:t>
            </w:r>
          </w:p>
        </w:tc>
      </w:tr>
    </w:tbl>
    <w:p w14:paraId="1FF50891" w14:textId="77777777" w:rsidR="00F60B65" w:rsidRDefault="00F60B65" w:rsidP="00F60B65">
      <w:pPr>
        <w:pStyle w:val="breakline"/>
        <w:rPr>
          <w:color w:val="002060"/>
        </w:rPr>
      </w:pPr>
    </w:p>
    <w:p w14:paraId="16566BCF" w14:textId="77777777" w:rsidR="00F60B65" w:rsidRPr="00AD1E89" w:rsidRDefault="00F60B65" w:rsidP="00F60B65">
      <w:pPr>
        <w:pStyle w:val="breakline"/>
        <w:rPr>
          <w:color w:val="002060"/>
        </w:rPr>
      </w:pPr>
    </w:p>
    <w:p w14:paraId="0C72A278" w14:textId="77777777" w:rsidR="00F60B65" w:rsidRPr="00AD1E89" w:rsidRDefault="00F60B65" w:rsidP="00F60B65">
      <w:pPr>
        <w:pStyle w:val="titolocampionato0"/>
        <w:shd w:val="clear" w:color="auto" w:fill="CCCCCC"/>
        <w:spacing w:before="80" w:after="40"/>
        <w:rPr>
          <w:color w:val="002060"/>
        </w:rPr>
      </w:pPr>
      <w:r w:rsidRPr="00AD1E89">
        <w:rPr>
          <w:color w:val="002060"/>
        </w:rPr>
        <w:t>CALCIO A CINQUE SERIE C2</w:t>
      </w:r>
    </w:p>
    <w:p w14:paraId="24CF86E6" w14:textId="77777777" w:rsidR="00F60B65" w:rsidRPr="00AD1E89" w:rsidRDefault="00F60B65" w:rsidP="00F60B65">
      <w:pPr>
        <w:pStyle w:val="titoloprinc0"/>
        <w:rPr>
          <w:color w:val="002060"/>
        </w:rPr>
      </w:pPr>
      <w:r w:rsidRPr="00AD1E89">
        <w:rPr>
          <w:color w:val="002060"/>
        </w:rPr>
        <w:t>CONTEMPORANEITA’ ULTIME DUE GIORNATE</w:t>
      </w:r>
    </w:p>
    <w:p w14:paraId="4876ECF6" w14:textId="77777777" w:rsidR="00F60B65" w:rsidRPr="00AD1E89" w:rsidRDefault="00F60B65" w:rsidP="00F60B65">
      <w:pPr>
        <w:pStyle w:val="LndNormale1"/>
        <w:rPr>
          <w:color w:val="002060"/>
        </w:rPr>
      </w:pPr>
    </w:p>
    <w:p w14:paraId="156D772E" w14:textId="77777777" w:rsidR="00F60B65" w:rsidRPr="00AD1E89" w:rsidRDefault="00F60B65" w:rsidP="00F60B65">
      <w:pPr>
        <w:pStyle w:val="LndNormale1"/>
        <w:rPr>
          <w:color w:val="002060"/>
        </w:rPr>
      </w:pPr>
      <w:r w:rsidRPr="00AD1E89">
        <w:rPr>
          <w:color w:val="002060"/>
        </w:rPr>
        <w:t>Si riporta di seguito lo stralcio del Comunicato Ufficiale n° 4 del 29/07/2022:</w:t>
      </w:r>
    </w:p>
    <w:p w14:paraId="2381E313" w14:textId="77777777" w:rsidR="00F60B65" w:rsidRPr="00AD1E89" w:rsidRDefault="00F60B65" w:rsidP="00F60B65">
      <w:pPr>
        <w:pStyle w:val="LndNormale1"/>
        <w:rPr>
          <w:color w:val="002060"/>
        </w:rPr>
      </w:pPr>
      <w:r w:rsidRPr="00AD1E89">
        <w:rPr>
          <w:i/>
          <w:iCs/>
          <w:color w:val="002060"/>
        </w:rPr>
        <w:t xml:space="preserve">«Le </w:t>
      </w:r>
      <w:r w:rsidRPr="00AD1E89">
        <w:rPr>
          <w:b/>
          <w:bCs/>
          <w:i/>
          <w:iCs/>
          <w:color w:val="002060"/>
        </w:rPr>
        <w:t>ultime due giornate</w:t>
      </w:r>
      <w:r w:rsidRPr="00AD1E89">
        <w:rPr>
          <w:i/>
          <w:iCs/>
          <w:color w:val="002060"/>
        </w:rPr>
        <w:t xml:space="preserve"> di campionato dovranno essere disputate il </w:t>
      </w:r>
      <w:r w:rsidRPr="00AD1E89">
        <w:rPr>
          <w:b/>
          <w:bCs/>
          <w:i/>
          <w:iCs/>
          <w:color w:val="002060"/>
        </w:rPr>
        <w:t>Venerdì</w:t>
      </w:r>
      <w:r w:rsidRPr="00AD1E89">
        <w:rPr>
          <w:i/>
          <w:iCs/>
          <w:color w:val="002060"/>
        </w:rPr>
        <w:t xml:space="preserve"> alle </w:t>
      </w:r>
      <w:r w:rsidRPr="00AD1E89">
        <w:rPr>
          <w:b/>
          <w:bCs/>
          <w:i/>
          <w:iCs/>
          <w:color w:val="002060"/>
        </w:rPr>
        <w:t>ore 21:45</w:t>
      </w:r>
      <w:r w:rsidRPr="00AD1E89">
        <w:rPr>
          <w:i/>
          <w:iCs/>
          <w:color w:val="002060"/>
        </w:rPr>
        <w:t xml:space="preserve">; non saranno concessi in nessun caso anticipi e posticipi tranne l’anticipo di gare ininfluenti ai fini della classifica». </w:t>
      </w:r>
    </w:p>
    <w:p w14:paraId="48F10EB1" w14:textId="77777777" w:rsidR="00F60B65" w:rsidRPr="00AD1E89" w:rsidRDefault="00F60B65" w:rsidP="00F60B65">
      <w:pPr>
        <w:pStyle w:val="breakline"/>
        <w:rPr>
          <w:color w:val="002060"/>
        </w:rPr>
      </w:pPr>
    </w:p>
    <w:p w14:paraId="62CD7E61" w14:textId="77777777" w:rsidR="00F60B65" w:rsidRPr="00AD1E89" w:rsidRDefault="00F60B65" w:rsidP="00F60B65">
      <w:pPr>
        <w:pStyle w:val="titoloprinc0"/>
        <w:rPr>
          <w:color w:val="002060"/>
        </w:rPr>
      </w:pPr>
      <w:r w:rsidRPr="00AD1E89">
        <w:rPr>
          <w:color w:val="002060"/>
        </w:rPr>
        <w:t>RISULTATI</w:t>
      </w:r>
    </w:p>
    <w:p w14:paraId="00764687" w14:textId="77777777" w:rsidR="00F60B65" w:rsidRPr="00AD1E89" w:rsidRDefault="00F60B65" w:rsidP="00F60B65">
      <w:pPr>
        <w:pStyle w:val="breakline"/>
        <w:rPr>
          <w:color w:val="002060"/>
        </w:rPr>
      </w:pPr>
    </w:p>
    <w:p w14:paraId="547C631D" w14:textId="77777777" w:rsidR="00F60B65" w:rsidRPr="00AD1E89" w:rsidRDefault="00F60B65" w:rsidP="00F60B65">
      <w:pPr>
        <w:pStyle w:val="sottotitolocampionato10"/>
        <w:rPr>
          <w:color w:val="002060"/>
        </w:rPr>
      </w:pPr>
      <w:r w:rsidRPr="00AD1E89">
        <w:rPr>
          <w:color w:val="002060"/>
        </w:rPr>
        <w:t>RISULTATI UFFICIALI GARE DEL 17/03/2023</w:t>
      </w:r>
    </w:p>
    <w:p w14:paraId="4AD2A49B" w14:textId="77777777" w:rsidR="00F60B65" w:rsidRPr="00F60B65" w:rsidRDefault="00F60B65" w:rsidP="00F60B65">
      <w:pPr>
        <w:pStyle w:val="sottotitolocampionato20"/>
        <w:spacing w:before="0" w:beforeAutospacing="0" w:after="0" w:afterAutospacing="0"/>
        <w:rPr>
          <w:rFonts w:ascii="Arial" w:hAnsi="Arial" w:cs="Arial"/>
          <w:color w:val="002060"/>
          <w:sz w:val="20"/>
          <w:szCs w:val="20"/>
        </w:rPr>
      </w:pPr>
      <w:r w:rsidRPr="00F60B65">
        <w:rPr>
          <w:rFonts w:ascii="Arial" w:hAnsi="Arial" w:cs="Arial"/>
          <w:color w:val="002060"/>
          <w:sz w:val="20"/>
          <w:szCs w:val="20"/>
        </w:rPr>
        <w:t>Si trascrivono qui di seguito i risultati ufficiali delle gare disputate</w:t>
      </w:r>
    </w:p>
    <w:p w14:paraId="0436D425" w14:textId="77777777" w:rsidR="00F60B65" w:rsidRPr="00AD1E89" w:rsidRDefault="00F60B65" w:rsidP="00F60B6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60B65" w:rsidRPr="00AD1E89" w14:paraId="6376D9E0" w14:textId="77777777" w:rsidTr="00C5438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60B65" w:rsidRPr="00AD1E89" w14:paraId="1D94AC06" w14:textId="77777777" w:rsidTr="00C5438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755041" w14:textId="77777777" w:rsidR="00F60B65" w:rsidRPr="00AD1E89" w:rsidRDefault="00F60B65" w:rsidP="00C54383">
                  <w:pPr>
                    <w:pStyle w:val="headertabella0"/>
                    <w:rPr>
                      <w:color w:val="002060"/>
                    </w:rPr>
                  </w:pPr>
                  <w:r w:rsidRPr="00AD1E89">
                    <w:rPr>
                      <w:color w:val="002060"/>
                    </w:rPr>
                    <w:t>GIRONE A - 10 Giornata - R</w:t>
                  </w:r>
                </w:p>
              </w:tc>
            </w:tr>
            <w:tr w:rsidR="00F60B65" w:rsidRPr="00AD1E89" w14:paraId="4CB6F078" w14:textId="77777777" w:rsidTr="00C5438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9836EC" w14:textId="77777777" w:rsidR="00F60B65" w:rsidRPr="00AD1E89" w:rsidRDefault="00F60B65" w:rsidP="00C54383">
                  <w:pPr>
                    <w:pStyle w:val="rowtabella0"/>
                    <w:rPr>
                      <w:color w:val="002060"/>
                    </w:rPr>
                  </w:pPr>
                  <w:r w:rsidRPr="00AD1E89">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7FE648" w14:textId="77777777" w:rsidR="00F60B65" w:rsidRPr="00AD1E89" w:rsidRDefault="00F60B65" w:rsidP="00C54383">
                  <w:pPr>
                    <w:pStyle w:val="rowtabella0"/>
                    <w:rPr>
                      <w:color w:val="002060"/>
                    </w:rPr>
                  </w:pPr>
                  <w:r w:rsidRPr="00AD1E89">
                    <w:rPr>
                      <w:color w:val="002060"/>
                    </w:rPr>
                    <w:t>- NEW ACADEMY</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B23D62" w14:textId="77777777" w:rsidR="00F60B65" w:rsidRPr="00AD1E89" w:rsidRDefault="00F60B65" w:rsidP="00C54383">
                  <w:pPr>
                    <w:pStyle w:val="rowtabella0"/>
                    <w:jc w:val="center"/>
                    <w:rPr>
                      <w:color w:val="002060"/>
                    </w:rPr>
                  </w:pPr>
                  <w:r w:rsidRPr="00AD1E89">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E9C1A7" w14:textId="77777777" w:rsidR="00F60B65" w:rsidRPr="00AD1E89" w:rsidRDefault="00F60B65" w:rsidP="00C54383">
                  <w:pPr>
                    <w:pStyle w:val="rowtabella0"/>
                    <w:jc w:val="center"/>
                    <w:rPr>
                      <w:color w:val="002060"/>
                    </w:rPr>
                  </w:pPr>
                  <w:r w:rsidRPr="00AD1E89">
                    <w:rPr>
                      <w:color w:val="002060"/>
                    </w:rPr>
                    <w:t> </w:t>
                  </w:r>
                </w:p>
              </w:tc>
            </w:tr>
            <w:tr w:rsidR="00F60B65" w:rsidRPr="00AD1E89" w14:paraId="5FCAA4A2"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340C67" w14:textId="77777777" w:rsidR="00F60B65" w:rsidRPr="00AD1E89" w:rsidRDefault="00F60B65" w:rsidP="00C54383">
                  <w:pPr>
                    <w:pStyle w:val="rowtabella0"/>
                    <w:rPr>
                      <w:color w:val="002060"/>
                    </w:rPr>
                  </w:pPr>
                  <w:r w:rsidRPr="00AD1E89">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4CC98F8" w14:textId="77777777" w:rsidR="00F60B65" w:rsidRPr="00AD1E89" w:rsidRDefault="00F60B65" w:rsidP="00C54383">
                  <w:pPr>
                    <w:pStyle w:val="rowtabella0"/>
                    <w:rPr>
                      <w:color w:val="002060"/>
                    </w:rPr>
                  </w:pPr>
                  <w:r w:rsidRPr="00AD1E89">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8153BDC" w14:textId="77777777" w:rsidR="00F60B65" w:rsidRPr="00AD1E89" w:rsidRDefault="00F60B65" w:rsidP="00C54383">
                  <w:pPr>
                    <w:pStyle w:val="rowtabella0"/>
                    <w:jc w:val="center"/>
                    <w:rPr>
                      <w:color w:val="002060"/>
                    </w:rPr>
                  </w:pPr>
                  <w:r w:rsidRPr="00AD1E89">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A631A1" w14:textId="77777777" w:rsidR="00F60B65" w:rsidRPr="00AD1E89" w:rsidRDefault="00F60B65" w:rsidP="00C54383">
                  <w:pPr>
                    <w:pStyle w:val="rowtabella0"/>
                    <w:jc w:val="center"/>
                    <w:rPr>
                      <w:color w:val="002060"/>
                    </w:rPr>
                  </w:pPr>
                  <w:r w:rsidRPr="00AD1E89">
                    <w:rPr>
                      <w:color w:val="002060"/>
                    </w:rPr>
                    <w:t> </w:t>
                  </w:r>
                </w:p>
              </w:tc>
            </w:tr>
            <w:tr w:rsidR="00F60B65" w:rsidRPr="00AD1E89" w14:paraId="3B7F8501"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C1ACF10" w14:textId="77777777" w:rsidR="00F60B65" w:rsidRPr="00AD1E89" w:rsidRDefault="00F60B65" w:rsidP="00C54383">
                  <w:pPr>
                    <w:pStyle w:val="rowtabella0"/>
                    <w:rPr>
                      <w:color w:val="002060"/>
                    </w:rPr>
                  </w:pPr>
                  <w:r w:rsidRPr="00AD1E89">
                    <w:rPr>
                      <w:color w:val="002060"/>
                    </w:rPr>
                    <w:t>ANCONITANA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8699EA" w14:textId="77777777" w:rsidR="00F60B65" w:rsidRPr="00AD1E89" w:rsidRDefault="00F60B65" w:rsidP="00C54383">
                  <w:pPr>
                    <w:pStyle w:val="rowtabella0"/>
                    <w:rPr>
                      <w:color w:val="002060"/>
                    </w:rPr>
                  </w:pPr>
                  <w:r w:rsidRPr="00AD1E89">
                    <w:rPr>
                      <w:color w:val="002060"/>
                    </w:rPr>
                    <w:t>- FUTSAL MONTEMARCIANO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CB7EA5" w14:textId="77777777" w:rsidR="00F60B65" w:rsidRPr="00AD1E89" w:rsidRDefault="00F60B65" w:rsidP="00C54383">
                  <w:pPr>
                    <w:pStyle w:val="rowtabella0"/>
                    <w:jc w:val="center"/>
                    <w:rPr>
                      <w:color w:val="002060"/>
                    </w:rPr>
                  </w:pPr>
                  <w:r w:rsidRPr="00AD1E89">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AC67B93" w14:textId="77777777" w:rsidR="00F60B65" w:rsidRPr="00AD1E89" w:rsidRDefault="00F60B65" w:rsidP="00C54383">
                  <w:pPr>
                    <w:pStyle w:val="rowtabella0"/>
                    <w:jc w:val="center"/>
                    <w:rPr>
                      <w:color w:val="002060"/>
                    </w:rPr>
                  </w:pPr>
                  <w:r w:rsidRPr="00AD1E89">
                    <w:rPr>
                      <w:color w:val="002060"/>
                    </w:rPr>
                    <w:t> </w:t>
                  </w:r>
                </w:p>
              </w:tc>
            </w:tr>
            <w:tr w:rsidR="00F60B65" w:rsidRPr="00AD1E89" w14:paraId="7CA0922D"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1E3F99" w14:textId="77777777" w:rsidR="00F60B65" w:rsidRPr="00AD1E89" w:rsidRDefault="00F60B65" w:rsidP="00C54383">
                  <w:pPr>
                    <w:pStyle w:val="rowtabella0"/>
                    <w:rPr>
                      <w:color w:val="002060"/>
                    </w:rPr>
                  </w:pPr>
                  <w:r w:rsidRPr="00AD1E89">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7A87F4" w14:textId="77777777" w:rsidR="00F60B65" w:rsidRPr="00AD1E89" w:rsidRDefault="00F60B65" w:rsidP="00C54383">
                  <w:pPr>
                    <w:pStyle w:val="rowtabella0"/>
                    <w:rPr>
                      <w:color w:val="002060"/>
                    </w:rPr>
                  </w:pPr>
                  <w:r w:rsidRPr="00AD1E89">
                    <w:rPr>
                      <w:color w:val="002060"/>
                    </w:rPr>
                    <w:t>- OLIMPIA JUVENTU FALCONARA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BE7E66" w14:textId="77777777" w:rsidR="00F60B65" w:rsidRPr="00AD1E89" w:rsidRDefault="00F60B65" w:rsidP="00C54383">
                  <w:pPr>
                    <w:pStyle w:val="rowtabella0"/>
                    <w:jc w:val="center"/>
                    <w:rPr>
                      <w:color w:val="002060"/>
                    </w:rPr>
                  </w:pPr>
                  <w:r w:rsidRPr="00AD1E89">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03D21E" w14:textId="77777777" w:rsidR="00F60B65" w:rsidRPr="00AD1E89" w:rsidRDefault="00F60B65" w:rsidP="00C54383">
                  <w:pPr>
                    <w:pStyle w:val="rowtabella0"/>
                    <w:jc w:val="center"/>
                    <w:rPr>
                      <w:color w:val="002060"/>
                    </w:rPr>
                  </w:pPr>
                  <w:r w:rsidRPr="00AD1E89">
                    <w:rPr>
                      <w:color w:val="002060"/>
                    </w:rPr>
                    <w:t> </w:t>
                  </w:r>
                </w:p>
              </w:tc>
            </w:tr>
            <w:tr w:rsidR="00F60B65" w:rsidRPr="00AD1E89" w14:paraId="520FF7DB"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714BAEA" w14:textId="77777777" w:rsidR="00F60B65" w:rsidRPr="00AD1E89" w:rsidRDefault="00F60B65" w:rsidP="00C54383">
                  <w:pPr>
                    <w:pStyle w:val="rowtabella0"/>
                    <w:rPr>
                      <w:color w:val="002060"/>
                    </w:rPr>
                  </w:pPr>
                  <w:r w:rsidRPr="00AD1E89">
                    <w:rPr>
                      <w:color w:val="002060"/>
                    </w:rPr>
                    <w:t>(1) GNANO 04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537282" w14:textId="77777777" w:rsidR="00F60B65" w:rsidRPr="00AD1E89" w:rsidRDefault="00F60B65" w:rsidP="00C54383">
                  <w:pPr>
                    <w:pStyle w:val="rowtabella0"/>
                    <w:rPr>
                      <w:color w:val="002060"/>
                    </w:rPr>
                  </w:pPr>
                  <w:r w:rsidRPr="00AD1E89">
                    <w:rPr>
                      <w:color w:val="002060"/>
                    </w:rPr>
                    <w:t xml:space="preserve">- </w:t>
                  </w:r>
                  <w:proofErr w:type="gramStart"/>
                  <w:r w:rsidRPr="00AD1E89">
                    <w:rPr>
                      <w:color w:val="002060"/>
                    </w:rPr>
                    <w:t>CITTA</w:t>
                  </w:r>
                  <w:proofErr w:type="gramEnd"/>
                  <w:r w:rsidRPr="00AD1E89">
                    <w:rPr>
                      <w:color w:val="002060"/>
                    </w:rPr>
                    <w:t xml:space="preserve">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5CB459" w14:textId="77777777" w:rsidR="00F60B65" w:rsidRPr="00AD1E89" w:rsidRDefault="00F60B65" w:rsidP="00C54383">
                  <w:pPr>
                    <w:pStyle w:val="rowtabella0"/>
                    <w:jc w:val="center"/>
                    <w:rPr>
                      <w:color w:val="002060"/>
                    </w:rPr>
                  </w:pPr>
                  <w:r w:rsidRPr="00AD1E89">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7FB358" w14:textId="77777777" w:rsidR="00F60B65" w:rsidRPr="00AD1E89" w:rsidRDefault="00F60B65" w:rsidP="00C54383">
                  <w:pPr>
                    <w:pStyle w:val="rowtabella0"/>
                    <w:jc w:val="center"/>
                    <w:rPr>
                      <w:color w:val="002060"/>
                    </w:rPr>
                  </w:pPr>
                  <w:r w:rsidRPr="00AD1E89">
                    <w:rPr>
                      <w:color w:val="002060"/>
                    </w:rPr>
                    <w:t> </w:t>
                  </w:r>
                </w:p>
              </w:tc>
            </w:tr>
            <w:tr w:rsidR="00F60B65" w:rsidRPr="00AD1E89" w14:paraId="714080CB"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A471F0" w14:textId="77777777" w:rsidR="00F60B65" w:rsidRPr="00AD1E89" w:rsidRDefault="00F60B65" w:rsidP="00C54383">
                  <w:pPr>
                    <w:pStyle w:val="rowtabella0"/>
                    <w:rPr>
                      <w:color w:val="002060"/>
                    </w:rPr>
                  </w:pPr>
                  <w:r w:rsidRPr="00AD1E89">
                    <w:rPr>
                      <w:color w:val="002060"/>
                    </w:rPr>
                    <w:t>LUCREZIA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B3D4CF" w14:textId="77777777" w:rsidR="00F60B65" w:rsidRPr="00AD1E89" w:rsidRDefault="00F60B65" w:rsidP="00C54383">
                  <w:pPr>
                    <w:pStyle w:val="rowtabella0"/>
                    <w:rPr>
                      <w:color w:val="002060"/>
                    </w:rPr>
                  </w:pPr>
                  <w:r w:rsidRPr="00AD1E89">
                    <w:rPr>
                      <w:color w:val="002060"/>
                    </w:rPr>
                    <w:t>- PIEVE D ICO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F7F41F" w14:textId="77777777" w:rsidR="00F60B65" w:rsidRPr="00AD1E89" w:rsidRDefault="00F60B65" w:rsidP="00C54383">
                  <w:pPr>
                    <w:pStyle w:val="rowtabella0"/>
                    <w:jc w:val="center"/>
                    <w:rPr>
                      <w:color w:val="002060"/>
                    </w:rPr>
                  </w:pPr>
                  <w:r w:rsidRPr="00AD1E89">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5D2AD1" w14:textId="77777777" w:rsidR="00F60B65" w:rsidRPr="00AD1E89" w:rsidRDefault="00F60B65" w:rsidP="00C54383">
                  <w:pPr>
                    <w:pStyle w:val="rowtabella0"/>
                    <w:jc w:val="center"/>
                    <w:rPr>
                      <w:color w:val="002060"/>
                    </w:rPr>
                  </w:pPr>
                  <w:r w:rsidRPr="00AD1E89">
                    <w:rPr>
                      <w:color w:val="002060"/>
                    </w:rPr>
                    <w:t> </w:t>
                  </w:r>
                </w:p>
              </w:tc>
            </w:tr>
            <w:tr w:rsidR="00F60B65" w:rsidRPr="00AD1E89" w14:paraId="3B51A570" w14:textId="77777777" w:rsidTr="00C5438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99E906" w14:textId="77777777" w:rsidR="00F60B65" w:rsidRPr="00AD1E89" w:rsidRDefault="00F60B65" w:rsidP="00C54383">
                  <w:pPr>
                    <w:pStyle w:val="rowtabella0"/>
                    <w:rPr>
                      <w:color w:val="002060"/>
                    </w:rPr>
                  </w:pPr>
                  <w:r w:rsidRPr="00AD1E89">
                    <w:rPr>
                      <w:color w:val="002060"/>
                    </w:rPr>
                    <w:t>(1) 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8D7FFD" w14:textId="77777777" w:rsidR="00F60B65" w:rsidRPr="00AD1E89" w:rsidRDefault="00F60B65" w:rsidP="00C54383">
                  <w:pPr>
                    <w:pStyle w:val="rowtabella0"/>
                    <w:rPr>
                      <w:color w:val="002060"/>
                    </w:rPr>
                  </w:pPr>
                  <w:r w:rsidRPr="00AD1E89">
                    <w:rPr>
                      <w:color w:val="002060"/>
                    </w:rPr>
                    <w:t>- OLYMPIA FANO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7413EE" w14:textId="77777777" w:rsidR="00F60B65" w:rsidRPr="00AD1E89" w:rsidRDefault="00F60B65" w:rsidP="00C54383">
                  <w:pPr>
                    <w:pStyle w:val="rowtabella0"/>
                    <w:jc w:val="center"/>
                    <w:rPr>
                      <w:color w:val="002060"/>
                    </w:rPr>
                  </w:pPr>
                  <w:r w:rsidRPr="00AD1E89">
                    <w:rPr>
                      <w:color w:val="002060"/>
                    </w:rP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2D7797" w14:textId="77777777" w:rsidR="00F60B65" w:rsidRPr="00AD1E89" w:rsidRDefault="00F60B65" w:rsidP="00C54383">
                  <w:pPr>
                    <w:pStyle w:val="rowtabella0"/>
                    <w:jc w:val="center"/>
                    <w:rPr>
                      <w:color w:val="002060"/>
                    </w:rPr>
                  </w:pPr>
                  <w:r w:rsidRPr="00AD1E89">
                    <w:rPr>
                      <w:color w:val="002060"/>
                    </w:rPr>
                    <w:t> </w:t>
                  </w:r>
                </w:p>
              </w:tc>
            </w:tr>
            <w:tr w:rsidR="00F60B65" w:rsidRPr="00AD1E89" w14:paraId="4C3EDD5B" w14:textId="77777777" w:rsidTr="00C54383">
              <w:tc>
                <w:tcPr>
                  <w:tcW w:w="4700" w:type="dxa"/>
                  <w:gridSpan w:val="4"/>
                  <w:tcBorders>
                    <w:top w:val="nil"/>
                    <w:left w:val="nil"/>
                    <w:bottom w:val="nil"/>
                    <w:right w:val="nil"/>
                  </w:tcBorders>
                  <w:tcMar>
                    <w:top w:w="20" w:type="dxa"/>
                    <w:left w:w="20" w:type="dxa"/>
                    <w:bottom w:w="20" w:type="dxa"/>
                    <w:right w:w="20" w:type="dxa"/>
                  </w:tcMar>
                  <w:vAlign w:val="center"/>
                  <w:hideMark/>
                </w:tcPr>
                <w:p w14:paraId="46447B66" w14:textId="77777777" w:rsidR="00F60B65" w:rsidRPr="00AD1E89" w:rsidRDefault="00F60B65" w:rsidP="00C54383">
                  <w:pPr>
                    <w:pStyle w:val="rowtabella0"/>
                    <w:rPr>
                      <w:color w:val="002060"/>
                    </w:rPr>
                  </w:pPr>
                  <w:r w:rsidRPr="00AD1E89">
                    <w:rPr>
                      <w:color w:val="002060"/>
                    </w:rPr>
                    <w:t>(1) - disputata il 18/03/2023</w:t>
                  </w:r>
                </w:p>
              </w:tc>
            </w:tr>
          </w:tbl>
          <w:p w14:paraId="22BEDC14" w14:textId="77777777" w:rsidR="00F60B65" w:rsidRPr="00AD1E89" w:rsidRDefault="00F60B65" w:rsidP="00C5438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60B65" w:rsidRPr="00AD1E89" w14:paraId="1BBD2C19" w14:textId="77777777" w:rsidTr="00C5438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DB3F3" w14:textId="77777777" w:rsidR="00F60B65" w:rsidRPr="00AD1E89" w:rsidRDefault="00F60B65" w:rsidP="00C54383">
                  <w:pPr>
                    <w:pStyle w:val="headertabella0"/>
                    <w:rPr>
                      <w:color w:val="002060"/>
                    </w:rPr>
                  </w:pPr>
                  <w:r w:rsidRPr="00AD1E89">
                    <w:rPr>
                      <w:color w:val="002060"/>
                    </w:rPr>
                    <w:t>GIRONE B - 10 Giornata - R</w:t>
                  </w:r>
                </w:p>
              </w:tc>
            </w:tr>
            <w:tr w:rsidR="00F60B65" w:rsidRPr="00AD1E89" w14:paraId="25C85483" w14:textId="77777777" w:rsidTr="00C5438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51851C" w14:textId="77777777" w:rsidR="00F60B65" w:rsidRPr="00AD1E89" w:rsidRDefault="00F60B65" w:rsidP="00C54383">
                  <w:pPr>
                    <w:pStyle w:val="rowtabella0"/>
                    <w:rPr>
                      <w:color w:val="002060"/>
                    </w:rPr>
                  </w:pPr>
                  <w:r w:rsidRPr="00AD1E89">
                    <w:rPr>
                      <w:color w:val="002060"/>
                    </w:rPr>
                    <w:t>AURORA TREIA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6C6EB2" w14:textId="77777777" w:rsidR="00F60B65" w:rsidRPr="00AD1E89" w:rsidRDefault="00F60B65" w:rsidP="00C54383">
                  <w:pPr>
                    <w:pStyle w:val="rowtabella0"/>
                    <w:rPr>
                      <w:color w:val="002060"/>
                    </w:rPr>
                  </w:pPr>
                  <w:r w:rsidRPr="00AD1E89">
                    <w:rPr>
                      <w:color w:val="002060"/>
                    </w:rPr>
                    <w:t>- ACLI VILLA MUSONE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DF6F3E" w14:textId="77777777" w:rsidR="00F60B65" w:rsidRPr="00AD1E89" w:rsidRDefault="00F60B65" w:rsidP="00C54383">
                  <w:pPr>
                    <w:pStyle w:val="rowtabella0"/>
                    <w:jc w:val="center"/>
                    <w:rPr>
                      <w:color w:val="002060"/>
                    </w:rPr>
                  </w:pPr>
                  <w:r w:rsidRPr="00AD1E89">
                    <w:rPr>
                      <w:color w:val="002060"/>
                    </w:rPr>
                    <w:t>4 - 7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BB696C" w14:textId="77777777" w:rsidR="00F60B65" w:rsidRPr="00AD1E89" w:rsidRDefault="00F60B65" w:rsidP="00C54383">
                  <w:pPr>
                    <w:pStyle w:val="rowtabella0"/>
                    <w:jc w:val="center"/>
                    <w:rPr>
                      <w:color w:val="002060"/>
                    </w:rPr>
                  </w:pPr>
                  <w:r w:rsidRPr="00AD1E89">
                    <w:rPr>
                      <w:color w:val="002060"/>
                    </w:rPr>
                    <w:t> </w:t>
                  </w:r>
                </w:p>
              </w:tc>
            </w:tr>
            <w:tr w:rsidR="00F60B65" w:rsidRPr="00AD1E89" w14:paraId="125AA39A"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5EFE3C" w14:textId="77777777" w:rsidR="00F60B65" w:rsidRPr="00AD1E89" w:rsidRDefault="00F60B65" w:rsidP="00C54383">
                  <w:pPr>
                    <w:pStyle w:val="rowtabella0"/>
                    <w:rPr>
                      <w:color w:val="002060"/>
                    </w:rPr>
                  </w:pPr>
                  <w:r w:rsidRPr="00AD1E89">
                    <w:rPr>
                      <w:color w:val="002060"/>
                    </w:rPr>
                    <w:t>BAYER CAPPUCCINI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4BF2B5" w14:textId="77777777" w:rsidR="00F60B65" w:rsidRPr="00AD1E89" w:rsidRDefault="00F60B65" w:rsidP="00C54383">
                  <w:pPr>
                    <w:pStyle w:val="rowtabella0"/>
                    <w:rPr>
                      <w:color w:val="002060"/>
                    </w:rPr>
                  </w:pPr>
                  <w:r w:rsidRPr="00AD1E89">
                    <w:rPr>
                      <w:color w:val="002060"/>
                    </w:rPr>
                    <w:t>- SERRALTA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AAB1FD" w14:textId="77777777" w:rsidR="00F60B65" w:rsidRPr="00AD1E89" w:rsidRDefault="00F60B65" w:rsidP="00C54383">
                  <w:pPr>
                    <w:pStyle w:val="rowtabella0"/>
                    <w:jc w:val="center"/>
                    <w:rPr>
                      <w:color w:val="002060"/>
                    </w:rPr>
                  </w:pPr>
                  <w:r w:rsidRPr="00AD1E89">
                    <w:rPr>
                      <w:color w:val="002060"/>
                    </w:rPr>
                    <w:t>8 - 3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7B2581" w14:textId="77777777" w:rsidR="00F60B65" w:rsidRPr="00AD1E89" w:rsidRDefault="00F60B65" w:rsidP="00C54383">
                  <w:pPr>
                    <w:pStyle w:val="rowtabella0"/>
                    <w:jc w:val="center"/>
                    <w:rPr>
                      <w:color w:val="002060"/>
                    </w:rPr>
                  </w:pPr>
                  <w:r w:rsidRPr="00AD1E89">
                    <w:rPr>
                      <w:color w:val="002060"/>
                    </w:rPr>
                    <w:t> </w:t>
                  </w:r>
                </w:p>
              </w:tc>
            </w:tr>
            <w:tr w:rsidR="00F60B65" w:rsidRPr="00AD1E89" w14:paraId="5DA795C7"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A430757" w14:textId="77777777" w:rsidR="00F60B65" w:rsidRPr="00AD1E89" w:rsidRDefault="00F60B65" w:rsidP="00C54383">
                  <w:pPr>
                    <w:pStyle w:val="rowtabella0"/>
                    <w:rPr>
                      <w:color w:val="002060"/>
                    </w:rPr>
                  </w:pPr>
                  <w:r w:rsidRPr="00AD1E89">
                    <w:rPr>
                      <w:color w:val="002060"/>
                    </w:rPr>
                    <w:t>(1) CALCETTO CASTRUM LAURI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7D5784" w14:textId="77777777" w:rsidR="00F60B65" w:rsidRPr="00AD1E89" w:rsidRDefault="00F60B65" w:rsidP="00C54383">
                  <w:pPr>
                    <w:pStyle w:val="rowtabella0"/>
                    <w:rPr>
                      <w:color w:val="002060"/>
                    </w:rPr>
                  </w:pPr>
                  <w:r w:rsidRPr="00AD1E89">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9344A9" w14:textId="77777777" w:rsidR="00F60B65" w:rsidRPr="00AD1E89" w:rsidRDefault="00F60B65" w:rsidP="00C54383">
                  <w:pPr>
                    <w:pStyle w:val="rowtabella0"/>
                    <w:jc w:val="center"/>
                    <w:rPr>
                      <w:color w:val="002060"/>
                    </w:rPr>
                  </w:pPr>
                  <w:r w:rsidRPr="00AD1E89">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BDDBD7" w14:textId="77777777" w:rsidR="00F60B65" w:rsidRPr="00AD1E89" w:rsidRDefault="00F60B65" w:rsidP="00C54383">
                  <w:pPr>
                    <w:pStyle w:val="rowtabella0"/>
                    <w:jc w:val="center"/>
                    <w:rPr>
                      <w:color w:val="002060"/>
                    </w:rPr>
                  </w:pPr>
                  <w:r w:rsidRPr="00AD1E89">
                    <w:rPr>
                      <w:color w:val="002060"/>
                    </w:rPr>
                    <w:t> </w:t>
                  </w:r>
                </w:p>
              </w:tc>
            </w:tr>
            <w:tr w:rsidR="00F60B65" w:rsidRPr="00AD1E89" w14:paraId="606C8832"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29E8DC" w14:textId="77777777" w:rsidR="00F60B65" w:rsidRPr="00AD1E89" w:rsidRDefault="00F60B65" w:rsidP="00C54383">
                  <w:pPr>
                    <w:pStyle w:val="rowtabella0"/>
                    <w:rPr>
                      <w:color w:val="002060"/>
                    </w:rPr>
                  </w:pPr>
                  <w:r w:rsidRPr="00AD1E89">
                    <w:rPr>
                      <w:color w:val="002060"/>
                    </w:rPr>
                    <w:t>GAGLIOLE 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D6F32C" w14:textId="77777777" w:rsidR="00F60B65" w:rsidRPr="00AD1E89" w:rsidRDefault="00F60B65" w:rsidP="00C54383">
                  <w:pPr>
                    <w:pStyle w:val="rowtabella0"/>
                    <w:rPr>
                      <w:color w:val="002060"/>
                    </w:rPr>
                  </w:pPr>
                  <w:r w:rsidRPr="00AD1E89">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3BC21E" w14:textId="77777777" w:rsidR="00F60B65" w:rsidRPr="00AD1E89" w:rsidRDefault="00F60B65" w:rsidP="00C54383">
                  <w:pPr>
                    <w:pStyle w:val="rowtabella0"/>
                    <w:jc w:val="center"/>
                    <w:rPr>
                      <w:color w:val="002060"/>
                    </w:rPr>
                  </w:pPr>
                  <w:r w:rsidRPr="00AD1E89">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92C3C0" w14:textId="77777777" w:rsidR="00F60B65" w:rsidRPr="00AD1E89" w:rsidRDefault="00F60B65" w:rsidP="00C54383">
                  <w:pPr>
                    <w:pStyle w:val="rowtabella0"/>
                    <w:jc w:val="center"/>
                    <w:rPr>
                      <w:color w:val="002060"/>
                    </w:rPr>
                  </w:pPr>
                  <w:r w:rsidRPr="00AD1E89">
                    <w:rPr>
                      <w:color w:val="002060"/>
                    </w:rPr>
                    <w:t> </w:t>
                  </w:r>
                </w:p>
              </w:tc>
            </w:tr>
            <w:tr w:rsidR="00F60B65" w:rsidRPr="00AD1E89" w14:paraId="3D9FBC8D"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B1D249" w14:textId="77777777" w:rsidR="00F60B65" w:rsidRPr="00AD1E89" w:rsidRDefault="00F60B65" w:rsidP="00C54383">
                  <w:pPr>
                    <w:pStyle w:val="rowtabella0"/>
                    <w:rPr>
                      <w:color w:val="002060"/>
                    </w:rPr>
                  </w:pPr>
                  <w:r w:rsidRPr="00AD1E89">
                    <w:rPr>
                      <w:color w:val="002060"/>
                    </w:rPr>
                    <w:t>(1) POLISPORTIVA VICTORIA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DD187B" w14:textId="77777777" w:rsidR="00F60B65" w:rsidRPr="00AD1E89" w:rsidRDefault="00F60B65" w:rsidP="00C54383">
                  <w:pPr>
                    <w:pStyle w:val="rowtabella0"/>
                    <w:rPr>
                      <w:color w:val="002060"/>
                    </w:rPr>
                  </w:pPr>
                  <w:r w:rsidRPr="00AD1E89">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00F7FB" w14:textId="77777777" w:rsidR="00F60B65" w:rsidRPr="00AD1E89" w:rsidRDefault="00F60B65" w:rsidP="00C54383">
                  <w:pPr>
                    <w:pStyle w:val="rowtabella0"/>
                    <w:jc w:val="center"/>
                    <w:rPr>
                      <w:color w:val="002060"/>
                    </w:rPr>
                  </w:pPr>
                  <w:r w:rsidRPr="00AD1E89">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363518" w14:textId="77777777" w:rsidR="00F60B65" w:rsidRPr="00AD1E89" w:rsidRDefault="00F60B65" w:rsidP="00C54383">
                  <w:pPr>
                    <w:pStyle w:val="rowtabella0"/>
                    <w:jc w:val="center"/>
                    <w:rPr>
                      <w:color w:val="002060"/>
                    </w:rPr>
                  </w:pPr>
                  <w:r w:rsidRPr="00AD1E89">
                    <w:rPr>
                      <w:color w:val="002060"/>
                    </w:rPr>
                    <w:t> </w:t>
                  </w:r>
                </w:p>
              </w:tc>
            </w:tr>
            <w:tr w:rsidR="00F60B65" w:rsidRPr="00AD1E89" w14:paraId="7C339129"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11371A" w14:textId="77777777" w:rsidR="00F60B65" w:rsidRPr="00AD1E89" w:rsidRDefault="00F60B65" w:rsidP="00C54383">
                  <w:pPr>
                    <w:pStyle w:val="rowtabella0"/>
                    <w:rPr>
                      <w:color w:val="002060"/>
                    </w:rPr>
                  </w:pPr>
                  <w:r w:rsidRPr="00AD1E89">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7BBE09" w14:textId="77777777" w:rsidR="00F60B65" w:rsidRPr="00AD1E89" w:rsidRDefault="00F60B65" w:rsidP="00C54383">
                  <w:pPr>
                    <w:pStyle w:val="rowtabella0"/>
                    <w:rPr>
                      <w:color w:val="002060"/>
                    </w:rPr>
                  </w:pPr>
                  <w:r w:rsidRPr="00AD1E89">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360DBA" w14:textId="77777777" w:rsidR="00F60B65" w:rsidRPr="00AD1E89" w:rsidRDefault="00F60B65" w:rsidP="00C54383">
                  <w:pPr>
                    <w:pStyle w:val="rowtabella0"/>
                    <w:jc w:val="center"/>
                    <w:rPr>
                      <w:color w:val="002060"/>
                    </w:rPr>
                  </w:pPr>
                  <w:r w:rsidRPr="00AD1E89">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B963B9" w14:textId="77777777" w:rsidR="00F60B65" w:rsidRPr="00AD1E89" w:rsidRDefault="00F60B65" w:rsidP="00C54383">
                  <w:pPr>
                    <w:pStyle w:val="rowtabella0"/>
                    <w:jc w:val="center"/>
                    <w:rPr>
                      <w:color w:val="002060"/>
                    </w:rPr>
                  </w:pPr>
                  <w:r w:rsidRPr="00AD1E89">
                    <w:rPr>
                      <w:color w:val="002060"/>
                    </w:rPr>
                    <w:t> </w:t>
                  </w:r>
                </w:p>
              </w:tc>
            </w:tr>
            <w:tr w:rsidR="00F60B65" w:rsidRPr="00AD1E89" w14:paraId="011C653F" w14:textId="77777777" w:rsidTr="00C5438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54D3E5" w14:textId="77777777" w:rsidR="00F60B65" w:rsidRPr="00AD1E89" w:rsidRDefault="00F60B65" w:rsidP="00C54383">
                  <w:pPr>
                    <w:pStyle w:val="rowtabella0"/>
                    <w:rPr>
                      <w:color w:val="002060"/>
                    </w:rPr>
                  </w:pPr>
                  <w:r w:rsidRPr="00AD1E89">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51D7BA" w14:textId="77777777" w:rsidR="00F60B65" w:rsidRPr="00AD1E89" w:rsidRDefault="00F60B65" w:rsidP="00C54383">
                  <w:pPr>
                    <w:pStyle w:val="rowtabella0"/>
                    <w:rPr>
                      <w:color w:val="002060"/>
                    </w:rPr>
                  </w:pPr>
                  <w:r w:rsidRPr="00AD1E89">
                    <w:rPr>
                      <w:color w:val="002060"/>
                    </w:rPr>
                    <w:t>- FUTSAL SAMBUCHETO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CDC4BF" w14:textId="77777777" w:rsidR="00F60B65" w:rsidRPr="00AD1E89" w:rsidRDefault="00F60B65" w:rsidP="00C54383">
                  <w:pPr>
                    <w:pStyle w:val="rowtabella0"/>
                    <w:jc w:val="center"/>
                    <w:rPr>
                      <w:color w:val="002060"/>
                    </w:rPr>
                  </w:pPr>
                  <w:r w:rsidRPr="00AD1E89">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01CCD9" w14:textId="77777777" w:rsidR="00F60B65" w:rsidRPr="00AD1E89" w:rsidRDefault="00F60B65" w:rsidP="00C54383">
                  <w:pPr>
                    <w:pStyle w:val="rowtabella0"/>
                    <w:jc w:val="center"/>
                    <w:rPr>
                      <w:color w:val="002060"/>
                    </w:rPr>
                  </w:pPr>
                  <w:r w:rsidRPr="00AD1E89">
                    <w:rPr>
                      <w:color w:val="002060"/>
                    </w:rPr>
                    <w:t> </w:t>
                  </w:r>
                </w:p>
              </w:tc>
            </w:tr>
            <w:tr w:rsidR="00F60B65" w:rsidRPr="00AD1E89" w14:paraId="6B6B8D31" w14:textId="77777777" w:rsidTr="00C54383">
              <w:tc>
                <w:tcPr>
                  <w:tcW w:w="4700" w:type="dxa"/>
                  <w:gridSpan w:val="4"/>
                  <w:tcBorders>
                    <w:top w:val="nil"/>
                    <w:left w:val="nil"/>
                    <w:bottom w:val="nil"/>
                    <w:right w:val="nil"/>
                  </w:tcBorders>
                  <w:tcMar>
                    <w:top w:w="20" w:type="dxa"/>
                    <w:left w:w="20" w:type="dxa"/>
                    <w:bottom w:w="20" w:type="dxa"/>
                    <w:right w:w="20" w:type="dxa"/>
                  </w:tcMar>
                  <w:vAlign w:val="center"/>
                  <w:hideMark/>
                </w:tcPr>
                <w:p w14:paraId="3964CF25" w14:textId="77777777" w:rsidR="00F60B65" w:rsidRPr="00AD1E89" w:rsidRDefault="00F60B65" w:rsidP="00C54383">
                  <w:pPr>
                    <w:pStyle w:val="rowtabella0"/>
                    <w:rPr>
                      <w:color w:val="002060"/>
                    </w:rPr>
                  </w:pPr>
                  <w:r w:rsidRPr="00AD1E89">
                    <w:rPr>
                      <w:color w:val="002060"/>
                    </w:rPr>
                    <w:t>(1) - disputata il 18/03/2023</w:t>
                  </w:r>
                </w:p>
              </w:tc>
            </w:tr>
          </w:tbl>
          <w:p w14:paraId="1814726F" w14:textId="77777777" w:rsidR="00F60B65" w:rsidRPr="00AD1E89" w:rsidRDefault="00F60B65" w:rsidP="00C54383">
            <w:pPr>
              <w:rPr>
                <w:color w:val="002060"/>
              </w:rPr>
            </w:pPr>
          </w:p>
        </w:tc>
      </w:tr>
    </w:tbl>
    <w:p w14:paraId="61914023" w14:textId="77777777" w:rsidR="00F60B65" w:rsidRPr="00AD1E89" w:rsidRDefault="00F60B65" w:rsidP="00F60B65">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60B65" w:rsidRPr="00AD1E89" w14:paraId="54B4E918" w14:textId="77777777" w:rsidTr="00C5438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60B65" w:rsidRPr="00AD1E89" w14:paraId="3B0B292B" w14:textId="77777777" w:rsidTr="00C5438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66FC9" w14:textId="77777777" w:rsidR="00F60B65" w:rsidRPr="00AD1E89" w:rsidRDefault="00F60B65" w:rsidP="00C54383">
                  <w:pPr>
                    <w:pStyle w:val="headertabella0"/>
                    <w:rPr>
                      <w:color w:val="002060"/>
                    </w:rPr>
                  </w:pPr>
                  <w:r w:rsidRPr="00AD1E89">
                    <w:rPr>
                      <w:color w:val="002060"/>
                    </w:rPr>
                    <w:t>GIRONE C - 10 Giornata - R</w:t>
                  </w:r>
                </w:p>
              </w:tc>
            </w:tr>
            <w:tr w:rsidR="00F60B65" w:rsidRPr="00AD1E89" w14:paraId="4D1E9DDD" w14:textId="77777777" w:rsidTr="00C5438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372479" w14:textId="77777777" w:rsidR="00F60B65" w:rsidRPr="00AD1E89" w:rsidRDefault="00F60B65" w:rsidP="00C54383">
                  <w:pPr>
                    <w:pStyle w:val="rowtabella0"/>
                    <w:rPr>
                      <w:color w:val="002060"/>
                    </w:rPr>
                  </w:pPr>
                  <w:r w:rsidRPr="00AD1E89">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7F053A" w14:textId="77777777" w:rsidR="00F60B65" w:rsidRPr="00AD1E89" w:rsidRDefault="00F60B65" w:rsidP="00C54383">
                  <w:pPr>
                    <w:pStyle w:val="rowtabella0"/>
                    <w:rPr>
                      <w:color w:val="002060"/>
                    </w:rPr>
                  </w:pPr>
                  <w:r w:rsidRPr="00AD1E89">
                    <w:rPr>
                      <w:color w:val="002060"/>
                    </w:rPr>
                    <w:t>- PICENO UNITED MMX A 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F88904" w14:textId="77777777" w:rsidR="00F60B65" w:rsidRPr="00AD1E89" w:rsidRDefault="00F60B65" w:rsidP="00C54383">
                  <w:pPr>
                    <w:pStyle w:val="rowtabella0"/>
                    <w:jc w:val="center"/>
                    <w:rPr>
                      <w:color w:val="002060"/>
                    </w:rPr>
                  </w:pPr>
                  <w:r w:rsidRPr="00AD1E89">
                    <w:rPr>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AD3D89" w14:textId="77777777" w:rsidR="00F60B65" w:rsidRPr="00AD1E89" w:rsidRDefault="00F60B65" w:rsidP="00C54383">
                  <w:pPr>
                    <w:pStyle w:val="rowtabella0"/>
                    <w:jc w:val="center"/>
                    <w:rPr>
                      <w:color w:val="002060"/>
                    </w:rPr>
                  </w:pPr>
                  <w:r w:rsidRPr="00AD1E89">
                    <w:rPr>
                      <w:color w:val="002060"/>
                    </w:rPr>
                    <w:t> </w:t>
                  </w:r>
                </w:p>
              </w:tc>
            </w:tr>
            <w:tr w:rsidR="00F60B65" w:rsidRPr="00AD1E89" w14:paraId="311E0262"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9B131C" w14:textId="77777777" w:rsidR="00F60B65" w:rsidRPr="00AD1E89" w:rsidRDefault="00F60B65" w:rsidP="00C54383">
                  <w:pPr>
                    <w:pStyle w:val="rowtabella0"/>
                    <w:rPr>
                      <w:color w:val="002060"/>
                    </w:rPr>
                  </w:pPr>
                  <w:r w:rsidRPr="00AD1E89">
                    <w:rPr>
                      <w:color w:val="002060"/>
                    </w:rPr>
                    <w:t>FUTSAL CASELLE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38DB43" w14:textId="77777777" w:rsidR="00F60B65" w:rsidRPr="00AD1E89" w:rsidRDefault="00F60B65" w:rsidP="00C54383">
                  <w:pPr>
                    <w:pStyle w:val="rowtabella0"/>
                    <w:rPr>
                      <w:color w:val="002060"/>
                    </w:rPr>
                  </w:pPr>
                  <w:r w:rsidRPr="00AD1E89">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24054C3" w14:textId="77777777" w:rsidR="00F60B65" w:rsidRPr="00AD1E89" w:rsidRDefault="00F60B65" w:rsidP="00C54383">
                  <w:pPr>
                    <w:pStyle w:val="rowtabella0"/>
                    <w:jc w:val="center"/>
                    <w:rPr>
                      <w:color w:val="002060"/>
                    </w:rPr>
                  </w:pPr>
                  <w:r w:rsidRPr="00AD1E89">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0071E4" w14:textId="77777777" w:rsidR="00F60B65" w:rsidRPr="00AD1E89" w:rsidRDefault="00F60B65" w:rsidP="00C54383">
                  <w:pPr>
                    <w:pStyle w:val="rowtabella0"/>
                    <w:jc w:val="center"/>
                    <w:rPr>
                      <w:color w:val="002060"/>
                    </w:rPr>
                  </w:pPr>
                  <w:r w:rsidRPr="00AD1E89">
                    <w:rPr>
                      <w:color w:val="002060"/>
                    </w:rPr>
                    <w:t> </w:t>
                  </w:r>
                </w:p>
              </w:tc>
            </w:tr>
            <w:tr w:rsidR="00F60B65" w:rsidRPr="00AD1E89" w14:paraId="26E89367"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4E392C" w14:textId="77777777" w:rsidR="00F60B65" w:rsidRPr="00AD1E89" w:rsidRDefault="00F60B65" w:rsidP="00C54383">
                  <w:pPr>
                    <w:pStyle w:val="rowtabella0"/>
                    <w:rPr>
                      <w:color w:val="002060"/>
                    </w:rPr>
                  </w:pPr>
                  <w:r w:rsidRPr="00AD1E89">
                    <w:rPr>
                      <w:color w:val="002060"/>
                    </w:rPr>
                    <w:t>FUTSAL SANGIUSTESE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F44971" w14:textId="77777777" w:rsidR="00F60B65" w:rsidRPr="00AD1E89" w:rsidRDefault="00F60B65" w:rsidP="00C54383">
                  <w:pPr>
                    <w:pStyle w:val="rowtabella0"/>
                    <w:rPr>
                      <w:color w:val="002060"/>
                    </w:rPr>
                  </w:pPr>
                  <w:r w:rsidRPr="00AD1E89">
                    <w:rPr>
                      <w:color w:val="002060"/>
                    </w:rPr>
                    <w:t>- FUTSAL CAMPIGLIONE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B24293" w14:textId="77777777" w:rsidR="00F60B65" w:rsidRPr="00AD1E89" w:rsidRDefault="00F60B65" w:rsidP="00C54383">
                  <w:pPr>
                    <w:pStyle w:val="rowtabella0"/>
                    <w:jc w:val="center"/>
                    <w:rPr>
                      <w:color w:val="002060"/>
                    </w:rPr>
                  </w:pPr>
                  <w:r w:rsidRPr="00AD1E89">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B0E908" w14:textId="77777777" w:rsidR="00F60B65" w:rsidRPr="00AD1E89" w:rsidRDefault="00F60B65" w:rsidP="00C54383">
                  <w:pPr>
                    <w:pStyle w:val="rowtabella0"/>
                    <w:jc w:val="center"/>
                    <w:rPr>
                      <w:color w:val="002060"/>
                    </w:rPr>
                  </w:pPr>
                  <w:r w:rsidRPr="00AD1E89">
                    <w:rPr>
                      <w:color w:val="002060"/>
                    </w:rPr>
                    <w:t> </w:t>
                  </w:r>
                </w:p>
              </w:tc>
            </w:tr>
            <w:tr w:rsidR="00F60B65" w:rsidRPr="00AD1E89" w14:paraId="0A5AEDB9"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6B9270" w14:textId="77777777" w:rsidR="00F60B65" w:rsidRPr="00AD1E89" w:rsidRDefault="00F60B65" w:rsidP="00C54383">
                  <w:pPr>
                    <w:pStyle w:val="rowtabella0"/>
                    <w:rPr>
                      <w:color w:val="002060"/>
                    </w:rPr>
                  </w:pPr>
                  <w:proofErr w:type="gramStart"/>
                  <w:r w:rsidRPr="00AD1E89">
                    <w:rPr>
                      <w:color w:val="002060"/>
                    </w:rPr>
                    <w:t>L ALTRO</w:t>
                  </w:r>
                  <w:proofErr w:type="gramEnd"/>
                  <w:r w:rsidRPr="00AD1E89">
                    <w:rPr>
                      <w:color w:val="002060"/>
                    </w:rPr>
                    <w:t xml:space="preserve"> SPORT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DD9920" w14:textId="77777777" w:rsidR="00F60B65" w:rsidRPr="00AD1E89" w:rsidRDefault="00F60B65" w:rsidP="00C54383">
                  <w:pPr>
                    <w:pStyle w:val="rowtabella0"/>
                    <w:rPr>
                      <w:color w:val="002060"/>
                    </w:rPr>
                  </w:pPr>
                  <w:r w:rsidRPr="00AD1E89">
                    <w:rPr>
                      <w:color w:val="002060"/>
                    </w:rPr>
                    <w:t>- FUTSAL PRANDONE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480A36" w14:textId="77777777" w:rsidR="00F60B65" w:rsidRPr="00AD1E89" w:rsidRDefault="00F60B65" w:rsidP="00C54383">
                  <w:pPr>
                    <w:pStyle w:val="rowtabella0"/>
                    <w:jc w:val="center"/>
                    <w:rPr>
                      <w:color w:val="002060"/>
                    </w:rPr>
                  </w:pPr>
                  <w:r w:rsidRPr="00AD1E89">
                    <w:rPr>
                      <w:color w:val="002060"/>
                    </w:rPr>
                    <w:t>1 - 9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BC8C31" w14:textId="77777777" w:rsidR="00F60B65" w:rsidRPr="00AD1E89" w:rsidRDefault="00F60B65" w:rsidP="00C54383">
                  <w:pPr>
                    <w:pStyle w:val="rowtabella0"/>
                    <w:jc w:val="center"/>
                    <w:rPr>
                      <w:color w:val="002060"/>
                    </w:rPr>
                  </w:pPr>
                  <w:r w:rsidRPr="00AD1E89">
                    <w:rPr>
                      <w:color w:val="002060"/>
                    </w:rPr>
                    <w:t> </w:t>
                  </w:r>
                </w:p>
              </w:tc>
            </w:tr>
            <w:tr w:rsidR="00F60B65" w:rsidRPr="00AD1E89" w14:paraId="40F8AFB0"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D5E9557" w14:textId="77777777" w:rsidR="00F60B65" w:rsidRPr="00AD1E89" w:rsidRDefault="00F60B65" w:rsidP="00C54383">
                  <w:pPr>
                    <w:pStyle w:val="rowtabella0"/>
                    <w:rPr>
                      <w:color w:val="002060"/>
                    </w:rPr>
                  </w:pPr>
                  <w:r w:rsidRPr="00AD1E89">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942138" w14:textId="77777777" w:rsidR="00F60B65" w:rsidRPr="00AD1E89" w:rsidRDefault="00F60B65" w:rsidP="00C54383">
                  <w:pPr>
                    <w:pStyle w:val="rowtabella0"/>
                    <w:rPr>
                      <w:color w:val="002060"/>
                    </w:rPr>
                  </w:pPr>
                  <w:r w:rsidRPr="00AD1E89">
                    <w:rPr>
                      <w:color w:val="002060"/>
                    </w:rPr>
                    <w:t>- RIVIERA DELLE PALME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DCB296D" w14:textId="77777777" w:rsidR="00F60B65" w:rsidRPr="00AD1E89" w:rsidRDefault="00F60B65" w:rsidP="00C54383">
                  <w:pPr>
                    <w:pStyle w:val="rowtabella0"/>
                    <w:jc w:val="center"/>
                    <w:rPr>
                      <w:color w:val="002060"/>
                    </w:rPr>
                  </w:pPr>
                  <w:r w:rsidRPr="00AD1E89">
                    <w:rPr>
                      <w:color w:val="002060"/>
                    </w:rPr>
                    <w:t>13 - 4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010A66" w14:textId="77777777" w:rsidR="00F60B65" w:rsidRPr="00AD1E89" w:rsidRDefault="00F60B65" w:rsidP="00C54383">
                  <w:pPr>
                    <w:pStyle w:val="rowtabella0"/>
                    <w:jc w:val="center"/>
                    <w:rPr>
                      <w:color w:val="002060"/>
                    </w:rPr>
                  </w:pPr>
                  <w:r w:rsidRPr="00AD1E89">
                    <w:rPr>
                      <w:color w:val="002060"/>
                    </w:rPr>
                    <w:t> </w:t>
                  </w:r>
                </w:p>
              </w:tc>
            </w:tr>
            <w:tr w:rsidR="00F60B65" w:rsidRPr="00AD1E89" w14:paraId="23DF525C"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78DB77" w14:textId="77777777" w:rsidR="00F60B65" w:rsidRPr="00AD1E89" w:rsidRDefault="00F60B65" w:rsidP="00C54383">
                  <w:pPr>
                    <w:pStyle w:val="rowtabella0"/>
                    <w:rPr>
                      <w:color w:val="002060"/>
                    </w:rPr>
                  </w:pPr>
                  <w:r w:rsidRPr="00AD1E89">
                    <w:rPr>
                      <w:color w:val="002060"/>
                    </w:rPr>
                    <w:t>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A88269D" w14:textId="77777777" w:rsidR="00F60B65" w:rsidRPr="00AD1E89" w:rsidRDefault="00F60B65" w:rsidP="00C54383">
                  <w:pPr>
                    <w:pStyle w:val="rowtabella0"/>
                    <w:rPr>
                      <w:color w:val="002060"/>
                    </w:rPr>
                  </w:pPr>
                  <w:r w:rsidRPr="00AD1E89">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3E52B0" w14:textId="77777777" w:rsidR="00F60B65" w:rsidRPr="00AD1E89" w:rsidRDefault="00F60B65" w:rsidP="00C54383">
                  <w:pPr>
                    <w:pStyle w:val="rowtabella0"/>
                    <w:jc w:val="center"/>
                    <w:rPr>
                      <w:color w:val="002060"/>
                    </w:rPr>
                  </w:pPr>
                  <w:r w:rsidRPr="00AD1E89">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F71B4D" w14:textId="77777777" w:rsidR="00F60B65" w:rsidRPr="00AD1E89" w:rsidRDefault="00F60B65" w:rsidP="00C54383">
                  <w:pPr>
                    <w:pStyle w:val="rowtabella0"/>
                    <w:jc w:val="center"/>
                    <w:rPr>
                      <w:color w:val="002060"/>
                    </w:rPr>
                  </w:pPr>
                  <w:r w:rsidRPr="00AD1E89">
                    <w:rPr>
                      <w:color w:val="002060"/>
                    </w:rPr>
                    <w:t> </w:t>
                  </w:r>
                </w:p>
              </w:tc>
            </w:tr>
            <w:tr w:rsidR="00F60B65" w:rsidRPr="00AD1E89" w14:paraId="65DAC72D" w14:textId="77777777" w:rsidTr="00C5438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6750CA" w14:textId="77777777" w:rsidR="00F60B65" w:rsidRPr="00AD1E89" w:rsidRDefault="00F60B65" w:rsidP="00C54383">
                  <w:pPr>
                    <w:pStyle w:val="rowtabella0"/>
                    <w:rPr>
                      <w:color w:val="002060"/>
                    </w:rPr>
                  </w:pPr>
                  <w:proofErr w:type="gramStart"/>
                  <w:r w:rsidRPr="00AD1E89">
                    <w:rPr>
                      <w:color w:val="002060"/>
                    </w:rPr>
                    <w:t>U.MANDOLESI</w:t>
                  </w:r>
                  <w:proofErr w:type="gramEnd"/>
                  <w:r w:rsidRPr="00AD1E89">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932628" w14:textId="77777777" w:rsidR="00F60B65" w:rsidRPr="00AD1E89" w:rsidRDefault="00F60B65" w:rsidP="00C54383">
                  <w:pPr>
                    <w:pStyle w:val="rowtabella0"/>
                    <w:rPr>
                      <w:color w:val="002060"/>
                    </w:rPr>
                  </w:pPr>
                  <w:r w:rsidRPr="00AD1E89">
                    <w:rPr>
                      <w:color w:val="002060"/>
                    </w:rPr>
                    <w:t>- ROCCAFLUVIONE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2B9F06" w14:textId="77777777" w:rsidR="00F60B65" w:rsidRPr="00AD1E89" w:rsidRDefault="00F60B65" w:rsidP="00C54383">
                  <w:pPr>
                    <w:pStyle w:val="rowtabella0"/>
                    <w:jc w:val="center"/>
                    <w:rPr>
                      <w:color w:val="002060"/>
                    </w:rPr>
                  </w:pPr>
                  <w:r w:rsidRPr="00AD1E89">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80A8DB" w14:textId="77777777" w:rsidR="00F60B65" w:rsidRPr="00AD1E89" w:rsidRDefault="00F60B65" w:rsidP="00C54383">
                  <w:pPr>
                    <w:pStyle w:val="rowtabella0"/>
                    <w:jc w:val="center"/>
                    <w:rPr>
                      <w:color w:val="002060"/>
                    </w:rPr>
                  </w:pPr>
                  <w:r w:rsidRPr="00AD1E89">
                    <w:rPr>
                      <w:color w:val="002060"/>
                    </w:rPr>
                    <w:t> </w:t>
                  </w:r>
                </w:p>
              </w:tc>
            </w:tr>
          </w:tbl>
          <w:p w14:paraId="1517FF96" w14:textId="77777777" w:rsidR="00F60B65" w:rsidRPr="00AD1E89" w:rsidRDefault="00F60B65" w:rsidP="00C54383">
            <w:pPr>
              <w:rPr>
                <w:color w:val="002060"/>
              </w:rPr>
            </w:pPr>
          </w:p>
        </w:tc>
      </w:tr>
    </w:tbl>
    <w:p w14:paraId="3B5F2220" w14:textId="77777777" w:rsidR="00F60B65" w:rsidRPr="00AD1E89" w:rsidRDefault="00F60B65" w:rsidP="00F60B65">
      <w:pPr>
        <w:pStyle w:val="breakline"/>
        <w:rPr>
          <w:rFonts w:eastAsiaTheme="minorEastAsia"/>
          <w:color w:val="002060"/>
        </w:rPr>
      </w:pPr>
    </w:p>
    <w:p w14:paraId="4BACE863" w14:textId="77777777" w:rsidR="00F60B65" w:rsidRPr="00AD1E89" w:rsidRDefault="00F60B65" w:rsidP="00F60B65">
      <w:pPr>
        <w:pStyle w:val="breakline"/>
        <w:rPr>
          <w:color w:val="002060"/>
        </w:rPr>
      </w:pPr>
    </w:p>
    <w:p w14:paraId="435BF1BC" w14:textId="77777777" w:rsidR="00F60B65" w:rsidRPr="00AD1E89" w:rsidRDefault="00F60B65" w:rsidP="00F60B65">
      <w:pPr>
        <w:pStyle w:val="titoloprinc0"/>
        <w:rPr>
          <w:color w:val="002060"/>
        </w:rPr>
      </w:pPr>
      <w:r w:rsidRPr="00AD1E89">
        <w:rPr>
          <w:color w:val="002060"/>
        </w:rPr>
        <w:t>GIUDICE SPORTIVO</w:t>
      </w:r>
    </w:p>
    <w:p w14:paraId="395595FC" w14:textId="77777777" w:rsidR="00F60B65" w:rsidRPr="00AD1E89" w:rsidRDefault="00F60B65" w:rsidP="00F60B65">
      <w:pPr>
        <w:pStyle w:val="diffida"/>
        <w:rPr>
          <w:color w:val="002060"/>
        </w:rPr>
      </w:pPr>
      <w:r w:rsidRPr="00AD1E89">
        <w:rPr>
          <w:color w:val="002060"/>
        </w:rPr>
        <w:t>Il Giudice Sportivo Avv. Agnese Lazzaretti, con l'assistenza del segretario Angelo Castellana, nella seduta del 22/03/2023, ha adottato le decisioni che di seguito integralmente si riportano:</w:t>
      </w:r>
    </w:p>
    <w:p w14:paraId="2367B279" w14:textId="77777777" w:rsidR="00F60B65" w:rsidRPr="00AD1E89" w:rsidRDefault="00F60B65" w:rsidP="00F60B65">
      <w:pPr>
        <w:pStyle w:val="titolo10"/>
        <w:rPr>
          <w:color w:val="002060"/>
        </w:rPr>
      </w:pPr>
      <w:r w:rsidRPr="00AD1E89">
        <w:rPr>
          <w:color w:val="002060"/>
        </w:rPr>
        <w:t xml:space="preserve">GARE DEL 17/ 3/2023 </w:t>
      </w:r>
    </w:p>
    <w:p w14:paraId="5C36A233" w14:textId="77777777" w:rsidR="00F60B65" w:rsidRPr="00AD1E89" w:rsidRDefault="00F60B65" w:rsidP="00F60B65">
      <w:pPr>
        <w:pStyle w:val="titolo60"/>
        <w:rPr>
          <w:color w:val="002060"/>
        </w:rPr>
      </w:pPr>
      <w:r w:rsidRPr="00AD1E89">
        <w:rPr>
          <w:color w:val="002060"/>
        </w:rPr>
        <w:t xml:space="preserve">DECISIONI DEL GIUDICE SPORTIVO </w:t>
      </w:r>
    </w:p>
    <w:p w14:paraId="36F95AFD" w14:textId="77777777" w:rsidR="00F60B65" w:rsidRPr="00AD1E89" w:rsidRDefault="00F60B65" w:rsidP="00F60B65">
      <w:pPr>
        <w:pStyle w:val="diffida"/>
        <w:spacing w:before="80" w:beforeAutospacing="0" w:after="40" w:afterAutospacing="0"/>
        <w:jc w:val="left"/>
        <w:rPr>
          <w:color w:val="002060"/>
        </w:rPr>
      </w:pPr>
      <w:r w:rsidRPr="00AD1E89">
        <w:rPr>
          <w:color w:val="002060"/>
        </w:rPr>
        <w:t xml:space="preserve">gara del 17/ 3/2023 AVIS ARCEVIA 1964 - OLIMPIA JUVENTU FALCONARA </w:t>
      </w:r>
      <w:r w:rsidRPr="00AD1E89">
        <w:rPr>
          <w:color w:val="002060"/>
        </w:rPr>
        <w:br/>
        <w:t xml:space="preserve">Dato atto che con </w:t>
      </w:r>
      <w:proofErr w:type="spellStart"/>
      <w:r w:rsidRPr="00AD1E89">
        <w:rPr>
          <w:color w:val="002060"/>
        </w:rPr>
        <w:t>Pec</w:t>
      </w:r>
      <w:proofErr w:type="spellEnd"/>
      <w:r w:rsidRPr="00AD1E89">
        <w:rPr>
          <w:color w:val="002060"/>
        </w:rPr>
        <w:t xml:space="preserve"> del 18/03/23 la società Avis Arcevia ha regolarmente presentato ricorso a mezzo del quale sostiene la irregolarità dello svolgimento della gara disputata il 17/03/23 contro la società </w:t>
      </w:r>
      <w:proofErr w:type="spellStart"/>
      <w:r w:rsidRPr="00AD1E89">
        <w:rPr>
          <w:color w:val="002060"/>
        </w:rPr>
        <w:t>Asd</w:t>
      </w:r>
      <w:proofErr w:type="spellEnd"/>
      <w:r w:rsidRPr="00AD1E89">
        <w:rPr>
          <w:color w:val="002060"/>
        </w:rPr>
        <w:t xml:space="preserve"> </w:t>
      </w:r>
      <w:proofErr w:type="spellStart"/>
      <w:r w:rsidRPr="00AD1E89">
        <w:rPr>
          <w:color w:val="002060"/>
        </w:rPr>
        <w:t>Juventu</w:t>
      </w:r>
      <w:proofErr w:type="spellEnd"/>
      <w:r w:rsidRPr="00AD1E89">
        <w:rPr>
          <w:color w:val="002060"/>
        </w:rPr>
        <w:t xml:space="preserve"> </w:t>
      </w:r>
      <w:r w:rsidRPr="00AD1E89">
        <w:rPr>
          <w:color w:val="002060"/>
        </w:rPr>
        <w:lastRenderedPageBreak/>
        <w:t>Falconara in quanto, nel corso della medesima, la società avversaria avrebbe utilizzato il calciatore HALIMI MENSUR (22.08.1986) in posizione irregolare. A detta della ricorrente, infatti, il suddetto giocatore, non avrebbe scontato la giornata di squalifica inflitta per recidività in ammonizione nel C.U.</w:t>
      </w:r>
      <w:r>
        <w:rPr>
          <w:color w:val="002060"/>
        </w:rPr>
        <w:t xml:space="preserve"> </w:t>
      </w:r>
      <w:r w:rsidRPr="00AD1E89">
        <w:rPr>
          <w:color w:val="002060"/>
        </w:rPr>
        <w:t>n. 102 C/5 CRD del 15/03/23 e pertanto chiede che venga comminata la</w:t>
      </w:r>
      <w:r>
        <w:rPr>
          <w:color w:val="002060"/>
        </w:rPr>
        <w:t xml:space="preserve"> </w:t>
      </w:r>
      <w:r w:rsidRPr="00AD1E89">
        <w:rPr>
          <w:color w:val="002060"/>
        </w:rPr>
        <w:t xml:space="preserve">punizione sportiva della perdita della gara e conseguentemente l'aggiudicazione in proprio favore. </w:t>
      </w:r>
    </w:p>
    <w:p w14:paraId="17247B4C" w14:textId="77777777" w:rsidR="00F60B65" w:rsidRDefault="00F60B65" w:rsidP="00F60B65">
      <w:pPr>
        <w:pStyle w:val="diffida"/>
        <w:spacing w:before="80" w:beforeAutospacing="0" w:after="40" w:afterAutospacing="0"/>
        <w:jc w:val="left"/>
        <w:rPr>
          <w:color w:val="002060"/>
        </w:rPr>
      </w:pPr>
      <w:r w:rsidRPr="00AD1E89">
        <w:rPr>
          <w:color w:val="002060"/>
        </w:rPr>
        <w:t xml:space="preserve">Esperiti i dovuti accertamenti e risultando il ricorso fondato </w:t>
      </w:r>
    </w:p>
    <w:p w14:paraId="6D9ACED9" w14:textId="77777777" w:rsidR="00F60B65" w:rsidRDefault="00F60B65" w:rsidP="00F60B65">
      <w:pPr>
        <w:pStyle w:val="diffida"/>
        <w:spacing w:before="80" w:beforeAutospacing="0" w:after="40" w:afterAutospacing="0"/>
        <w:jc w:val="left"/>
        <w:rPr>
          <w:color w:val="002060"/>
        </w:rPr>
      </w:pPr>
      <w:r w:rsidRPr="00AD1E89">
        <w:rPr>
          <w:color w:val="002060"/>
        </w:rPr>
        <w:t xml:space="preserve">Si decide </w:t>
      </w:r>
    </w:p>
    <w:p w14:paraId="66FE5C88" w14:textId="77777777" w:rsidR="00F60B65" w:rsidRDefault="00F60B65" w:rsidP="00F60B65">
      <w:pPr>
        <w:pStyle w:val="diffida"/>
        <w:spacing w:before="80" w:beforeAutospacing="0" w:after="40" w:afterAutospacing="0"/>
        <w:jc w:val="left"/>
        <w:rPr>
          <w:color w:val="002060"/>
        </w:rPr>
      </w:pPr>
      <w:r w:rsidRPr="00AD1E89">
        <w:rPr>
          <w:color w:val="002060"/>
        </w:rPr>
        <w:t xml:space="preserve">- di assegnare la gara persa alla Società </w:t>
      </w:r>
      <w:proofErr w:type="spellStart"/>
      <w:r w:rsidRPr="00AD1E89">
        <w:rPr>
          <w:color w:val="002060"/>
        </w:rPr>
        <w:t>Asd</w:t>
      </w:r>
      <w:proofErr w:type="spellEnd"/>
      <w:r w:rsidRPr="00AD1E89">
        <w:rPr>
          <w:color w:val="002060"/>
        </w:rPr>
        <w:t xml:space="preserve"> Olimpia </w:t>
      </w:r>
      <w:proofErr w:type="spellStart"/>
      <w:r w:rsidRPr="00AD1E89">
        <w:rPr>
          <w:color w:val="002060"/>
        </w:rPr>
        <w:t>Juventu</w:t>
      </w:r>
      <w:proofErr w:type="spellEnd"/>
      <w:r w:rsidRPr="00AD1E89">
        <w:rPr>
          <w:color w:val="002060"/>
        </w:rPr>
        <w:t xml:space="preserve"> Falconara con il </w:t>
      </w:r>
      <w:proofErr w:type="gramStart"/>
      <w:r w:rsidRPr="00AD1E89">
        <w:rPr>
          <w:color w:val="002060"/>
        </w:rPr>
        <w:t>risultato :</w:t>
      </w:r>
      <w:proofErr w:type="gramEnd"/>
      <w:r w:rsidRPr="00AD1E89">
        <w:rPr>
          <w:color w:val="002060"/>
        </w:rPr>
        <w:t xml:space="preserve"> Avis Arcevia 6- </w:t>
      </w:r>
      <w:proofErr w:type="spellStart"/>
      <w:r w:rsidRPr="00AD1E89">
        <w:rPr>
          <w:color w:val="002060"/>
        </w:rPr>
        <w:t>Asd</w:t>
      </w:r>
      <w:proofErr w:type="spellEnd"/>
      <w:r w:rsidRPr="00AD1E89">
        <w:rPr>
          <w:color w:val="002060"/>
        </w:rPr>
        <w:t xml:space="preserve"> Olimpia </w:t>
      </w:r>
      <w:proofErr w:type="spellStart"/>
      <w:r w:rsidRPr="00AD1E89">
        <w:rPr>
          <w:color w:val="002060"/>
        </w:rPr>
        <w:t>Juventu</w:t>
      </w:r>
      <w:proofErr w:type="spellEnd"/>
      <w:r w:rsidRPr="00AD1E89">
        <w:rPr>
          <w:color w:val="002060"/>
        </w:rPr>
        <w:t xml:space="preserve"> Falconara 0; </w:t>
      </w:r>
    </w:p>
    <w:p w14:paraId="4730B76E" w14:textId="77777777" w:rsidR="00F60B65" w:rsidRDefault="00F60B65" w:rsidP="00F60B65">
      <w:pPr>
        <w:pStyle w:val="diffida"/>
        <w:spacing w:before="80" w:beforeAutospacing="0" w:after="40" w:afterAutospacing="0"/>
        <w:jc w:val="left"/>
        <w:rPr>
          <w:color w:val="002060"/>
        </w:rPr>
      </w:pPr>
      <w:r w:rsidRPr="00AD1E89">
        <w:rPr>
          <w:color w:val="002060"/>
        </w:rPr>
        <w:t xml:space="preserve">- di inibire fino al 05/04/2023 il dirigente accompagnatore sig. Coccia Antonio della </w:t>
      </w:r>
      <w:proofErr w:type="spellStart"/>
      <w:r w:rsidRPr="00AD1E89">
        <w:rPr>
          <w:color w:val="002060"/>
        </w:rPr>
        <w:t>Asd</w:t>
      </w:r>
      <w:proofErr w:type="spellEnd"/>
      <w:r w:rsidRPr="00AD1E89">
        <w:rPr>
          <w:color w:val="002060"/>
        </w:rPr>
        <w:t xml:space="preserve"> Olimpia </w:t>
      </w:r>
      <w:proofErr w:type="spellStart"/>
      <w:r w:rsidRPr="00AD1E89">
        <w:rPr>
          <w:color w:val="002060"/>
        </w:rPr>
        <w:t>Juventu</w:t>
      </w:r>
      <w:proofErr w:type="spellEnd"/>
      <w:r w:rsidRPr="00AD1E89">
        <w:rPr>
          <w:color w:val="002060"/>
        </w:rPr>
        <w:t xml:space="preserve"> Falconara</w:t>
      </w:r>
      <w:r>
        <w:rPr>
          <w:color w:val="002060"/>
        </w:rPr>
        <w:t>;</w:t>
      </w:r>
    </w:p>
    <w:p w14:paraId="32F9D1A0" w14:textId="77777777" w:rsidR="00F60B65" w:rsidRDefault="00F60B65" w:rsidP="00F60B65">
      <w:pPr>
        <w:pStyle w:val="diffida"/>
        <w:spacing w:before="80" w:beforeAutospacing="0" w:after="40" w:afterAutospacing="0"/>
        <w:jc w:val="left"/>
        <w:rPr>
          <w:color w:val="002060"/>
        </w:rPr>
      </w:pPr>
      <w:r w:rsidRPr="00AD1E89">
        <w:rPr>
          <w:color w:val="002060"/>
        </w:rPr>
        <w:t xml:space="preserve"> - di squalificare per una giornata ulteriore il sig. Halimi; </w:t>
      </w:r>
    </w:p>
    <w:p w14:paraId="34EBB8B9" w14:textId="77777777" w:rsidR="00F60B65" w:rsidRPr="00AD1E89" w:rsidRDefault="00F60B65" w:rsidP="00F60B65">
      <w:pPr>
        <w:pStyle w:val="diffida"/>
        <w:spacing w:before="80" w:beforeAutospacing="0" w:after="40" w:afterAutospacing="0"/>
        <w:jc w:val="left"/>
        <w:rPr>
          <w:color w:val="002060"/>
        </w:rPr>
      </w:pPr>
      <w:r w:rsidRPr="00AD1E89">
        <w:rPr>
          <w:color w:val="002060"/>
        </w:rPr>
        <w:t xml:space="preserve">- di restituire il contributo versato. </w:t>
      </w:r>
    </w:p>
    <w:p w14:paraId="521A63A1" w14:textId="77777777" w:rsidR="00F60B65" w:rsidRPr="00AD1E89" w:rsidRDefault="00F60B65" w:rsidP="00F60B65">
      <w:pPr>
        <w:pStyle w:val="diffida"/>
        <w:spacing w:before="80" w:beforeAutospacing="0" w:after="40" w:afterAutospacing="0"/>
        <w:jc w:val="left"/>
        <w:rPr>
          <w:color w:val="002060"/>
        </w:rPr>
      </w:pPr>
      <w:r w:rsidRPr="00AD1E89">
        <w:rPr>
          <w:color w:val="002060"/>
        </w:rPr>
        <w:t xml:space="preserve">Nel relativo paragrafo, di seguito, si riportano i provvedimenti disciplinari assunti a carico di tesserati per quanto in atti. </w:t>
      </w:r>
    </w:p>
    <w:p w14:paraId="596CE9D5" w14:textId="77777777" w:rsidR="00F60B65" w:rsidRPr="00AD1E89" w:rsidRDefault="00F60B65" w:rsidP="00F60B65">
      <w:pPr>
        <w:pStyle w:val="titolo7a"/>
        <w:rPr>
          <w:color w:val="002060"/>
        </w:rPr>
      </w:pPr>
      <w:r w:rsidRPr="00AD1E89">
        <w:rPr>
          <w:color w:val="002060"/>
        </w:rPr>
        <w:t xml:space="preserve">PROVVEDIMENTI DISCIPLINARI </w:t>
      </w:r>
    </w:p>
    <w:p w14:paraId="4253821F" w14:textId="77777777" w:rsidR="00F60B65" w:rsidRPr="00AD1E89" w:rsidRDefault="00F60B65" w:rsidP="00F60B65">
      <w:pPr>
        <w:pStyle w:val="titolo7b0"/>
        <w:rPr>
          <w:color w:val="002060"/>
        </w:rPr>
      </w:pPr>
      <w:r w:rsidRPr="00AD1E89">
        <w:rPr>
          <w:color w:val="002060"/>
        </w:rPr>
        <w:t xml:space="preserve">In base alle risultanze degli atti ufficiali sono state deliberate le seguenti sanzioni disciplinari. </w:t>
      </w:r>
    </w:p>
    <w:p w14:paraId="18B3AEC3" w14:textId="77777777" w:rsidR="00F60B65" w:rsidRPr="00AD1E89" w:rsidRDefault="00F60B65" w:rsidP="00F60B65">
      <w:pPr>
        <w:pStyle w:val="titolo30"/>
        <w:rPr>
          <w:color w:val="002060"/>
        </w:rPr>
      </w:pPr>
      <w:r w:rsidRPr="00AD1E89">
        <w:rPr>
          <w:color w:val="002060"/>
        </w:rPr>
        <w:t xml:space="preserve">SOCIETA' </w:t>
      </w:r>
    </w:p>
    <w:p w14:paraId="40443DF7" w14:textId="77777777" w:rsidR="00F60B65" w:rsidRPr="00AD1E89" w:rsidRDefault="00F60B65" w:rsidP="00F60B65">
      <w:pPr>
        <w:pStyle w:val="titolo20"/>
        <w:rPr>
          <w:color w:val="002060"/>
        </w:rPr>
      </w:pPr>
      <w:r w:rsidRPr="00AD1E89">
        <w:rPr>
          <w:color w:val="002060"/>
        </w:rPr>
        <w:t xml:space="preserve">PERDITA DELLA GARA: </w:t>
      </w:r>
    </w:p>
    <w:p w14:paraId="1509FF61" w14:textId="77777777" w:rsidR="00F60B65" w:rsidRPr="00AD1E89" w:rsidRDefault="00F60B65" w:rsidP="00F60B65">
      <w:pPr>
        <w:pStyle w:val="diffida"/>
        <w:spacing w:before="80" w:beforeAutospacing="0" w:after="40" w:afterAutospacing="0"/>
        <w:jc w:val="left"/>
        <w:rPr>
          <w:color w:val="002060"/>
        </w:rPr>
      </w:pPr>
      <w:r w:rsidRPr="00AD1E89">
        <w:rPr>
          <w:color w:val="002060"/>
        </w:rPr>
        <w:t xml:space="preserve">OLIMPIA JUVENTU FALCONARA </w:t>
      </w:r>
      <w:r w:rsidRPr="00AD1E89">
        <w:rPr>
          <w:color w:val="002060"/>
        </w:rPr>
        <w:br/>
        <w:t xml:space="preserve">V. delibera. </w:t>
      </w:r>
    </w:p>
    <w:p w14:paraId="3B96ED20" w14:textId="77777777" w:rsidR="00F60B65" w:rsidRPr="00AD1E89" w:rsidRDefault="00F60B65" w:rsidP="00F60B65">
      <w:pPr>
        <w:pStyle w:val="titolo20"/>
        <w:rPr>
          <w:color w:val="002060"/>
        </w:rPr>
      </w:pPr>
      <w:r w:rsidRPr="00AD1E89">
        <w:rPr>
          <w:color w:val="002060"/>
        </w:rPr>
        <w:t xml:space="preserve">AMMENDA </w:t>
      </w:r>
    </w:p>
    <w:p w14:paraId="2813CA01" w14:textId="77777777" w:rsidR="00F60B65" w:rsidRPr="00AD1E89" w:rsidRDefault="00F60B65" w:rsidP="00F60B65">
      <w:pPr>
        <w:pStyle w:val="diffida"/>
        <w:spacing w:before="80" w:beforeAutospacing="0" w:after="40" w:afterAutospacing="0"/>
        <w:jc w:val="left"/>
        <w:rPr>
          <w:color w:val="002060"/>
        </w:rPr>
      </w:pPr>
      <w:r w:rsidRPr="00AD1E89">
        <w:rPr>
          <w:color w:val="002060"/>
        </w:rPr>
        <w:t xml:space="preserve">Euro 250,00 REAL EAGLES VIRTUS PAGLIA </w:t>
      </w:r>
      <w:r w:rsidRPr="00AD1E89">
        <w:rPr>
          <w:color w:val="002060"/>
        </w:rPr>
        <w:br/>
        <w:t>Per aver la propria tifoseria insultato e minacciato i giocatori della squadra avversaria e per aver alcuni sostenitori aspettato fuori dell'impianto sportivo la squ</w:t>
      </w:r>
      <w:r>
        <w:rPr>
          <w:color w:val="002060"/>
        </w:rPr>
        <w:t>a</w:t>
      </w:r>
      <w:r w:rsidRPr="00AD1E89">
        <w:rPr>
          <w:color w:val="002060"/>
        </w:rPr>
        <w:t xml:space="preserve">dra ospite con fare minaccioso tanto da costringerla a chiamare le forze dell'ordine per uscire. </w:t>
      </w:r>
    </w:p>
    <w:p w14:paraId="1A3958FD" w14:textId="77777777" w:rsidR="00F60B65" w:rsidRPr="00AD1E89" w:rsidRDefault="00F60B65" w:rsidP="00F60B65">
      <w:pPr>
        <w:pStyle w:val="titolo30"/>
        <w:rPr>
          <w:color w:val="002060"/>
        </w:rPr>
      </w:pPr>
      <w:r w:rsidRPr="00AD1E89">
        <w:rPr>
          <w:color w:val="002060"/>
        </w:rPr>
        <w:t xml:space="preserve">DIRIGENTI </w:t>
      </w:r>
    </w:p>
    <w:p w14:paraId="2517A679" w14:textId="77777777" w:rsidR="00F60B65" w:rsidRPr="00AD1E89" w:rsidRDefault="00F60B65" w:rsidP="00F60B65">
      <w:pPr>
        <w:pStyle w:val="titolo20"/>
        <w:rPr>
          <w:color w:val="002060"/>
        </w:rPr>
      </w:pPr>
      <w:r w:rsidRPr="00AD1E89">
        <w:rPr>
          <w:color w:val="002060"/>
        </w:rPr>
        <w:t xml:space="preserve">INIBIZIONE A SVOLGERE OGNI ATTIVITA' FINO AL 5/ 4/2023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136B3248" w14:textId="77777777" w:rsidTr="00C54383">
        <w:tc>
          <w:tcPr>
            <w:tcW w:w="2200" w:type="dxa"/>
            <w:tcMar>
              <w:top w:w="20" w:type="dxa"/>
              <w:left w:w="20" w:type="dxa"/>
              <w:bottom w:w="20" w:type="dxa"/>
              <w:right w:w="20" w:type="dxa"/>
            </w:tcMar>
            <w:vAlign w:val="center"/>
            <w:hideMark/>
          </w:tcPr>
          <w:p w14:paraId="175A2B27" w14:textId="77777777" w:rsidR="00F60B65" w:rsidRPr="00AD1E89" w:rsidRDefault="00F60B65" w:rsidP="00C54383">
            <w:pPr>
              <w:pStyle w:val="movimento"/>
              <w:rPr>
                <w:color w:val="002060"/>
              </w:rPr>
            </w:pPr>
            <w:r w:rsidRPr="00AD1E89">
              <w:rPr>
                <w:color w:val="002060"/>
              </w:rPr>
              <w:t>PACETTI PAOLO</w:t>
            </w:r>
          </w:p>
        </w:tc>
        <w:tc>
          <w:tcPr>
            <w:tcW w:w="2200" w:type="dxa"/>
            <w:tcMar>
              <w:top w:w="20" w:type="dxa"/>
              <w:left w:w="20" w:type="dxa"/>
              <w:bottom w:w="20" w:type="dxa"/>
              <w:right w:w="20" w:type="dxa"/>
            </w:tcMar>
            <w:vAlign w:val="center"/>
            <w:hideMark/>
          </w:tcPr>
          <w:p w14:paraId="79363DAC" w14:textId="77777777" w:rsidR="00F60B65" w:rsidRPr="00AD1E89" w:rsidRDefault="00F60B65" w:rsidP="00C54383">
            <w:pPr>
              <w:pStyle w:val="movimento2"/>
              <w:rPr>
                <w:color w:val="002060"/>
              </w:rPr>
            </w:pPr>
            <w:r w:rsidRPr="00AD1E89">
              <w:rPr>
                <w:color w:val="002060"/>
              </w:rPr>
              <w:t xml:space="preserve">(AURORA TREIA) </w:t>
            </w:r>
          </w:p>
        </w:tc>
        <w:tc>
          <w:tcPr>
            <w:tcW w:w="800" w:type="dxa"/>
            <w:tcMar>
              <w:top w:w="20" w:type="dxa"/>
              <w:left w:w="20" w:type="dxa"/>
              <w:bottom w:w="20" w:type="dxa"/>
              <w:right w:w="20" w:type="dxa"/>
            </w:tcMar>
            <w:vAlign w:val="center"/>
            <w:hideMark/>
          </w:tcPr>
          <w:p w14:paraId="30E8ECC4"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72CFE9A6"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2D438C54" w14:textId="77777777" w:rsidR="00F60B65" w:rsidRPr="00AD1E89" w:rsidRDefault="00F60B65" w:rsidP="00C54383">
            <w:pPr>
              <w:pStyle w:val="movimento2"/>
              <w:rPr>
                <w:color w:val="002060"/>
              </w:rPr>
            </w:pPr>
            <w:r w:rsidRPr="00AD1E89">
              <w:rPr>
                <w:color w:val="002060"/>
              </w:rPr>
              <w:t> </w:t>
            </w:r>
          </w:p>
        </w:tc>
      </w:tr>
    </w:tbl>
    <w:p w14:paraId="1274BDBD" w14:textId="77777777" w:rsidR="00F60B65" w:rsidRPr="00AD1E89" w:rsidRDefault="00F60B65" w:rsidP="00F60B65">
      <w:pPr>
        <w:pStyle w:val="diffida"/>
        <w:spacing w:before="80" w:beforeAutospacing="0" w:after="40" w:afterAutospacing="0"/>
        <w:jc w:val="left"/>
        <w:rPr>
          <w:rFonts w:eastAsiaTheme="minorEastAsia"/>
          <w:color w:val="002060"/>
        </w:rPr>
      </w:pPr>
      <w:r w:rsidRPr="00AD1E89">
        <w:rPr>
          <w:color w:val="002060"/>
        </w:rPr>
        <w:t xml:space="preserve">Per linguaggio irriguardoso nei confronti dell'arbitro. Allontanato.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457E74A1" w14:textId="77777777" w:rsidTr="00C54383">
        <w:tc>
          <w:tcPr>
            <w:tcW w:w="2200" w:type="dxa"/>
            <w:tcMar>
              <w:top w:w="20" w:type="dxa"/>
              <w:left w:w="20" w:type="dxa"/>
              <w:bottom w:w="20" w:type="dxa"/>
              <w:right w:w="20" w:type="dxa"/>
            </w:tcMar>
            <w:vAlign w:val="center"/>
            <w:hideMark/>
          </w:tcPr>
          <w:p w14:paraId="239FBD60" w14:textId="77777777" w:rsidR="00F60B65" w:rsidRPr="00AD1E89" w:rsidRDefault="00F60B65" w:rsidP="00C54383">
            <w:pPr>
              <w:pStyle w:val="movimento"/>
              <w:rPr>
                <w:color w:val="002060"/>
              </w:rPr>
            </w:pPr>
            <w:r w:rsidRPr="00AD1E89">
              <w:rPr>
                <w:color w:val="002060"/>
              </w:rPr>
              <w:t>COCCIA ANTONIO</w:t>
            </w:r>
          </w:p>
        </w:tc>
        <w:tc>
          <w:tcPr>
            <w:tcW w:w="2200" w:type="dxa"/>
            <w:tcMar>
              <w:top w:w="20" w:type="dxa"/>
              <w:left w:w="20" w:type="dxa"/>
              <w:bottom w:w="20" w:type="dxa"/>
              <w:right w:w="20" w:type="dxa"/>
            </w:tcMar>
            <w:vAlign w:val="center"/>
            <w:hideMark/>
          </w:tcPr>
          <w:p w14:paraId="4230CAD1" w14:textId="77777777" w:rsidR="00F60B65" w:rsidRPr="00AD1E89" w:rsidRDefault="00F60B65" w:rsidP="00C54383">
            <w:pPr>
              <w:pStyle w:val="movimento2"/>
              <w:rPr>
                <w:color w:val="002060"/>
              </w:rPr>
            </w:pPr>
            <w:r w:rsidRPr="00AD1E89">
              <w:rPr>
                <w:color w:val="002060"/>
              </w:rPr>
              <w:t xml:space="preserve">(OLIMPIA JUVENTU FALCONARA) </w:t>
            </w:r>
          </w:p>
        </w:tc>
        <w:tc>
          <w:tcPr>
            <w:tcW w:w="800" w:type="dxa"/>
            <w:tcMar>
              <w:top w:w="20" w:type="dxa"/>
              <w:left w:w="20" w:type="dxa"/>
              <w:bottom w:w="20" w:type="dxa"/>
              <w:right w:w="20" w:type="dxa"/>
            </w:tcMar>
            <w:vAlign w:val="center"/>
            <w:hideMark/>
          </w:tcPr>
          <w:p w14:paraId="64E17D94"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399B85CF"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1E693762" w14:textId="77777777" w:rsidR="00F60B65" w:rsidRPr="00AD1E89" w:rsidRDefault="00F60B65" w:rsidP="00C54383">
            <w:pPr>
              <w:pStyle w:val="movimento2"/>
              <w:rPr>
                <w:color w:val="002060"/>
              </w:rPr>
            </w:pPr>
            <w:r w:rsidRPr="00AD1E89">
              <w:rPr>
                <w:color w:val="002060"/>
              </w:rPr>
              <w:t> </w:t>
            </w:r>
          </w:p>
        </w:tc>
      </w:tr>
    </w:tbl>
    <w:p w14:paraId="1F4D3003" w14:textId="77777777" w:rsidR="00F60B65" w:rsidRPr="00AD1E89" w:rsidRDefault="00F60B65" w:rsidP="00F60B65">
      <w:pPr>
        <w:pStyle w:val="diffida"/>
        <w:spacing w:before="80" w:beforeAutospacing="0" w:after="40" w:afterAutospacing="0"/>
        <w:jc w:val="left"/>
        <w:rPr>
          <w:rFonts w:eastAsiaTheme="minorEastAsia"/>
          <w:color w:val="002060"/>
        </w:rPr>
      </w:pPr>
      <w:r w:rsidRPr="00AD1E89">
        <w:rPr>
          <w:color w:val="002060"/>
        </w:rPr>
        <w:t xml:space="preserve">V. delibera </w:t>
      </w:r>
    </w:p>
    <w:p w14:paraId="6F37AFAA" w14:textId="77777777" w:rsidR="00F60B65" w:rsidRPr="00AD1E89" w:rsidRDefault="00F60B65" w:rsidP="00F60B65">
      <w:pPr>
        <w:pStyle w:val="titolo20"/>
        <w:rPr>
          <w:color w:val="002060"/>
        </w:rPr>
      </w:pPr>
      <w:r w:rsidRPr="00AD1E89">
        <w:rPr>
          <w:color w:val="002060"/>
        </w:rPr>
        <w:t xml:space="preserve">INIBIZIONE A SVOLGERE OGNI ATTIVITA' FINO AL 29/ 3/2023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0EB3D785" w14:textId="77777777" w:rsidTr="00C54383">
        <w:tc>
          <w:tcPr>
            <w:tcW w:w="2200" w:type="dxa"/>
            <w:tcMar>
              <w:top w:w="20" w:type="dxa"/>
              <w:left w:w="20" w:type="dxa"/>
              <w:bottom w:w="20" w:type="dxa"/>
              <w:right w:w="20" w:type="dxa"/>
            </w:tcMar>
            <w:vAlign w:val="center"/>
            <w:hideMark/>
          </w:tcPr>
          <w:p w14:paraId="465AFF06" w14:textId="77777777" w:rsidR="00F60B65" w:rsidRPr="00AD1E89" w:rsidRDefault="00F60B65" w:rsidP="00C54383">
            <w:pPr>
              <w:pStyle w:val="movimento"/>
              <w:rPr>
                <w:color w:val="002060"/>
              </w:rPr>
            </w:pPr>
            <w:r w:rsidRPr="00AD1E89">
              <w:rPr>
                <w:color w:val="002060"/>
              </w:rPr>
              <w:t>CARUSI MASSIMO</w:t>
            </w:r>
          </w:p>
        </w:tc>
        <w:tc>
          <w:tcPr>
            <w:tcW w:w="2200" w:type="dxa"/>
            <w:tcMar>
              <w:top w:w="20" w:type="dxa"/>
              <w:left w:w="20" w:type="dxa"/>
              <w:bottom w:w="20" w:type="dxa"/>
              <w:right w:w="20" w:type="dxa"/>
            </w:tcMar>
            <w:vAlign w:val="center"/>
            <w:hideMark/>
          </w:tcPr>
          <w:p w14:paraId="2BF6632C" w14:textId="77777777" w:rsidR="00F60B65" w:rsidRPr="00AD1E89" w:rsidRDefault="00F60B65" w:rsidP="00C54383">
            <w:pPr>
              <w:pStyle w:val="movimento2"/>
              <w:rPr>
                <w:color w:val="002060"/>
              </w:rPr>
            </w:pPr>
            <w:r w:rsidRPr="00AD1E89">
              <w:rPr>
                <w:color w:val="002060"/>
              </w:rPr>
              <w:t xml:space="preserve">(REAL ANCARIA) </w:t>
            </w:r>
          </w:p>
        </w:tc>
        <w:tc>
          <w:tcPr>
            <w:tcW w:w="800" w:type="dxa"/>
            <w:tcMar>
              <w:top w:w="20" w:type="dxa"/>
              <w:left w:w="20" w:type="dxa"/>
              <w:bottom w:w="20" w:type="dxa"/>
              <w:right w:w="20" w:type="dxa"/>
            </w:tcMar>
            <w:vAlign w:val="center"/>
            <w:hideMark/>
          </w:tcPr>
          <w:p w14:paraId="2647483B"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17AAD095"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0F10B31B" w14:textId="77777777" w:rsidR="00F60B65" w:rsidRPr="00AD1E89" w:rsidRDefault="00F60B65" w:rsidP="00C54383">
            <w:pPr>
              <w:pStyle w:val="movimento2"/>
              <w:rPr>
                <w:color w:val="002060"/>
              </w:rPr>
            </w:pPr>
            <w:r w:rsidRPr="00AD1E89">
              <w:rPr>
                <w:color w:val="002060"/>
              </w:rPr>
              <w:t> </w:t>
            </w:r>
          </w:p>
        </w:tc>
      </w:tr>
    </w:tbl>
    <w:p w14:paraId="245FD273" w14:textId="77777777" w:rsidR="00F60B65" w:rsidRPr="00AD1E89" w:rsidRDefault="00F60B65" w:rsidP="00F60B65">
      <w:pPr>
        <w:pStyle w:val="diffida"/>
        <w:spacing w:before="80" w:beforeAutospacing="0" w:after="40" w:afterAutospacing="0"/>
        <w:jc w:val="left"/>
        <w:rPr>
          <w:rFonts w:eastAsiaTheme="minorEastAsia"/>
          <w:color w:val="002060"/>
        </w:rPr>
      </w:pPr>
      <w:r w:rsidRPr="00AD1E89">
        <w:rPr>
          <w:color w:val="002060"/>
        </w:rPr>
        <w:t xml:space="preserve">Per proteste nei confronti dell'arbitro. Allontanato. </w:t>
      </w:r>
    </w:p>
    <w:p w14:paraId="0B19440C" w14:textId="77777777" w:rsidR="00F60B65" w:rsidRPr="00AD1E89" w:rsidRDefault="00F60B65" w:rsidP="00F60B65">
      <w:pPr>
        <w:pStyle w:val="titolo20"/>
        <w:rPr>
          <w:color w:val="002060"/>
        </w:rPr>
      </w:pPr>
      <w:r w:rsidRPr="00AD1E8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063F85FD" w14:textId="77777777" w:rsidTr="00C54383">
        <w:tc>
          <w:tcPr>
            <w:tcW w:w="2200" w:type="dxa"/>
            <w:tcMar>
              <w:top w:w="20" w:type="dxa"/>
              <w:left w:w="20" w:type="dxa"/>
              <w:bottom w:w="20" w:type="dxa"/>
              <w:right w:w="20" w:type="dxa"/>
            </w:tcMar>
            <w:vAlign w:val="center"/>
            <w:hideMark/>
          </w:tcPr>
          <w:p w14:paraId="635431A9" w14:textId="77777777" w:rsidR="00F60B65" w:rsidRPr="00AD1E89" w:rsidRDefault="00F60B65" w:rsidP="00C54383">
            <w:pPr>
              <w:pStyle w:val="movimento"/>
              <w:rPr>
                <w:color w:val="002060"/>
              </w:rPr>
            </w:pPr>
            <w:r w:rsidRPr="00AD1E89">
              <w:rPr>
                <w:color w:val="002060"/>
              </w:rPr>
              <w:t>FURLANI GIACOMO</w:t>
            </w:r>
          </w:p>
        </w:tc>
        <w:tc>
          <w:tcPr>
            <w:tcW w:w="2200" w:type="dxa"/>
            <w:tcMar>
              <w:top w:w="20" w:type="dxa"/>
              <w:left w:w="20" w:type="dxa"/>
              <w:bottom w:w="20" w:type="dxa"/>
              <w:right w:w="20" w:type="dxa"/>
            </w:tcMar>
            <w:vAlign w:val="center"/>
            <w:hideMark/>
          </w:tcPr>
          <w:p w14:paraId="30020E2A" w14:textId="77777777" w:rsidR="00F60B65" w:rsidRPr="00AD1E89" w:rsidRDefault="00F60B65" w:rsidP="00C54383">
            <w:pPr>
              <w:pStyle w:val="movimento2"/>
              <w:rPr>
                <w:color w:val="002060"/>
              </w:rPr>
            </w:pPr>
            <w:r w:rsidRPr="00AD1E89">
              <w:rPr>
                <w:color w:val="002060"/>
              </w:rPr>
              <w:t xml:space="preserve">(AMICI DEL CENTROSOCIO SP.) </w:t>
            </w:r>
          </w:p>
        </w:tc>
        <w:tc>
          <w:tcPr>
            <w:tcW w:w="800" w:type="dxa"/>
            <w:tcMar>
              <w:top w:w="20" w:type="dxa"/>
              <w:left w:w="20" w:type="dxa"/>
              <w:bottom w:w="20" w:type="dxa"/>
              <w:right w:w="20" w:type="dxa"/>
            </w:tcMar>
            <w:vAlign w:val="center"/>
            <w:hideMark/>
          </w:tcPr>
          <w:p w14:paraId="59E63F11"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710E58E6"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4E7554B5" w14:textId="77777777" w:rsidR="00F60B65" w:rsidRPr="00AD1E89" w:rsidRDefault="00F60B65" w:rsidP="00C54383">
            <w:pPr>
              <w:pStyle w:val="movimento2"/>
              <w:rPr>
                <w:color w:val="002060"/>
              </w:rPr>
            </w:pPr>
            <w:r w:rsidRPr="00AD1E89">
              <w:rPr>
                <w:color w:val="002060"/>
              </w:rPr>
              <w:t> </w:t>
            </w:r>
          </w:p>
        </w:tc>
      </w:tr>
    </w:tbl>
    <w:p w14:paraId="4E03F368" w14:textId="77777777" w:rsidR="00F60B65" w:rsidRPr="00AD1E89" w:rsidRDefault="00F60B65" w:rsidP="00F60B65">
      <w:pPr>
        <w:pStyle w:val="titolo20"/>
        <w:rPr>
          <w:rFonts w:eastAsiaTheme="minorEastAsia"/>
          <w:color w:val="002060"/>
        </w:rPr>
      </w:pPr>
      <w:r w:rsidRPr="00AD1E8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6FC8CA00" w14:textId="77777777" w:rsidTr="00C54383">
        <w:tc>
          <w:tcPr>
            <w:tcW w:w="2200" w:type="dxa"/>
            <w:tcMar>
              <w:top w:w="20" w:type="dxa"/>
              <w:left w:w="20" w:type="dxa"/>
              <w:bottom w:w="20" w:type="dxa"/>
              <w:right w:w="20" w:type="dxa"/>
            </w:tcMar>
            <w:vAlign w:val="center"/>
            <w:hideMark/>
          </w:tcPr>
          <w:p w14:paraId="089DB4FA" w14:textId="77777777" w:rsidR="00F60B65" w:rsidRPr="00AD1E89" w:rsidRDefault="00F60B65" w:rsidP="00C54383">
            <w:pPr>
              <w:pStyle w:val="movimento"/>
              <w:rPr>
                <w:color w:val="002060"/>
              </w:rPr>
            </w:pPr>
            <w:r w:rsidRPr="00AD1E89">
              <w:rPr>
                <w:color w:val="002060"/>
              </w:rPr>
              <w:t>MESCHINI VALERIO</w:t>
            </w:r>
          </w:p>
        </w:tc>
        <w:tc>
          <w:tcPr>
            <w:tcW w:w="2200" w:type="dxa"/>
            <w:tcMar>
              <w:top w:w="20" w:type="dxa"/>
              <w:left w:w="20" w:type="dxa"/>
              <w:bottom w:w="20" w:type="dxa"/>
              <w:right w:w="20" w:type="dxa"/>
            </w:tcMar>
            <w:vAlign w:val="center"/>
            <w:hideMark/>
          </w:tcPr>
          <w:p w14:paraId="25348648" w14:textId="77777777" w:rsidR="00F60B65" w:rsidRPr="00AD1E89" w:rsidRDefault="00F60B65" w:rsidP="00C54383">
            <w:pPr>
              <w:pStyle w:val="movimento2"/>
              <w:rPr>
                <w:color w:val="002060"/>
              </w:rPr>
            </w:pPr>
            <w:r w:rsidRPr="00AD1E89">
              <w:rPr>
                <w:color w:val="002060"/>
              </w:rPr>
              <w:t xml:space="preserve">(AURORA TREIA) </w:t>
            </w:r>
          </w:p>
        </w:tc>
        <w:tc>
          <w:tcPr>
            <w:tcW w:w="800" w:type="dxa"/>
            <w:tcMar>
              <w:top w:w="20" w:type="dxa"/>
              <w:left w:w="20" w:type="dxa"/>
              <w:bottom w:w="20" w:type="dxa"/>
              <w:right w:w="20" w:type="dxa"/>
            </w:tcMar>
            <w:vAlign w:val="center"/>
            <w:hideMark/>
          </w:tcPr>
          <w:p w14:paraId="6B10391E"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686C203E"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171DDD8B" w14:textId="77777777" w:rsidR="00F60B65" w:rsidRPr="00AD1E89" w:rsidRDefault="00F60B65" w:rsidP="00C54383">
            <w:pPr>
              <w:pStyle w:val="movimento2"/>
              <w:rPr>
                <w:color w:val="002060"/>
              </w:rPr>
            </w:pPr>
            <w:r w:rsidRPr="00AD1E89">
              <w:rPr>
                <w:color w:val="002060"/>
              </w:rPr>
              <w:t> </w:t>
            </w:r>
          </w:p>
        </w:tc>
      </w:tr>
    </w:tbl>
    <w:p w14:paraId="04FA5E29" w14:textId="77777777" w:rsidR="00F60B65" w:rsidRPr="00AD1E89" w:rsidRDefault="00F60B65" w:rsidP="00F60B65">
      <w:pPr>
        <w:pStyle w:val="titolo30"/>
        <w:rPr>
          <w:rFonts w:eastAsiaTheme="minorEastAsia"/>
          <w:color w:val="002060"/>
        </w:rPr>
      </w:pPr>
      <w:r w:rsidRPr="00AD1E89">
        <w:rPr>
          <w:color w:val="002060"/>
        </w:rPr>
        <w:t xml:space="preserve">ALLENATORI </w:t>
      </w:r>
    </w:p>
    <w:p w14:paraId="13FAFDA0" w14:textId="77777777" w:rsidR="00F60B65" w:rsidRPr="00AD1E89" w:rsidRDefault="00F60B65" w:rsidP="00F60B65">
      <w:pPr>
        <w:pStyle w:val="titolo20"/>
        <w:rPr>
          <w:color w:val="002060"/>
        </w:rPr>
      </w:pPr>
      <w:r w:rsidRPr="00AD1E8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1A8E8DFB" w14:textId="77777777" w:rsidTr="00C54383">
        <w:tc>
          <w:tcPr>
            <w:tcW w:w="2200" w:type="dxa"/>
            <w:tcMar>
              <w:top w:w="20" w:type="dxa"/>
              <w:left w:w="20" w:type="dxa"/>
              <w:bottom w:w="20" w:type="dxa"/>
              <w:right w:w="20" w:type="dxa"/>
            </w:tcMar>
            <w:vAlign w:val="center"/>
            <w:hideMark/>
          </w:tcPr>
          <w:p w14:paraId="1EE0957B" w14:textId="77777777" w:rsidR="00F60B65" w:rsidRPr="00AD1E89" w:rsidRDefault="00F60B65" w:rsidP="00C54383">
            <w:pPr>
              <w:pStyle w:val="movimento"/>
              <w:rPr>
                <w:color w:val="002060"/>
              </w:rPr>
            </w:pPr>
            <w:r w:rsidRPr="00AD1E89">
              <w:rPr>
                <w:color w:val="002060"/>
              </w:rPr>
              <w:lastRenderedPageBreak/>
              <w:t>NUCCI GIANLUCA</w:t>
            </w:r>
          </w:p>
        </w:tc>
        <w:tc>
          <w:tcPr>
            <w:tcW w:w="2200" w:type="dxa"/>
            <w:tcMar>
              <w:top w:w="20" w:type="dxa"/>
              <w:left w:w="20" w:type="dxa"/>
              <w:bottom w:w="20" w:type="dxa"/>
              <w:right w:w="20" w:type="dxa"/>
            </w:tcMar>
            <w:vAlign w:val="center"/>
            <w:hideMark/>
          </w:tcPr>
          <w:p w14:paraId="28D3458F" w14:textId="77777777" w:rsidR="00F60B65" w:rsidRPr="00AD1E89" w:rsidRDefault="00F60B65" w:rsidP="00C54383">
            <w:pPr>
              <w:pStyle w:val="movimento2"/>
              <w:rPr>
                <w:color w:val="002060"/>
              </w:rPr>
            </w:pPr>
            <w:r w:rsidRPr="00AD1E89">
              <w:rPr>
                <w:color w:val="002060"/>
              </w:rPr>
              <w:t xml:space="preserve">(FUTSAL SANGIUSTESE A.R.L.) </w:t>
            </w:r>
          </w:p>
        </w:tc>
        <w:tc>
          <w:tcPr>
            <w:tcW w:w="800" w:type="dxa"/>
            <w:tcMar>
              <w:top w:w="20" w:type="dxa"/>
              <w:left w:w="20" w:type="dxa"/>
              <w:bottom w:w="20" w:type="dxa"/>
              <w:right w:w="20" w:type="dxa"/>
            </w:tcMar>
            <w:vAlign w:val="center"/>
            <w:hideMark/>
          </w:tcPr>
          <w:p w14:paraId="4C20496D"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0DADC992" w14:textId="77777777" w:rsidR="00F60B65" w:rsidRPr="00AD1E89" w:rsidRDefault="00F60B65" w:rsidP="00C54383">
            <w:pPr>
              <w:pStyle w:val="movimento"/>
              <w:rPr>
                <w:color w:val="002060"/>
              </w:rPr>
            </w:pPr>
            <w:r w:rsidRPr="00AD1E89">
              <w:rPr>
                <w:color w:val="002060"/>
              </w:rPr>
              <w:t>VIRGULTI NICKY</w:t>
            </w:r>
          </w:p>
        </w:tc>
        <w:tc>
          <w:tcPr>
            <w:tcW w:w="2200" w:type="dxa"/>
            <w:tcMar>
              <w:top w:w="20" w:type="dxa"/>
              <w:left w:w="20" w:type="dxa"/>
              <w:bottom w:w="20" w:type="dxa"/>
              <w:right w:w="20" w:type="dxa"/>
            </w:tcMar>
            <w:vAlign w:val="center"/>
            <w:hideMark/>
          </w:tcPr>
          <w:p w14:paraId="5F1A99E3" w14:textId="77777777" w:rsidR="00F60B65" w:rsidRPr="00AD1E89" w:rsidRDefault="00F60B65" w:rsidP="00C54383">
            <w:pPr>
              <w:pStyle w:val="movimento2"/>
              <w:rPr>
                <w:color w:val="002060"/>
              </w:rPr>
            </w:pPr>
            <w:r w:rsidRPr="00AD1E89">
              <w:rPr>
                <w:color w:val="002060"/>
              </w:rPr>
              <w:t xml:space="preserve">(REAL ANCARIA) </w:t>
            </w:r>
          </w:p>
        </w:tc>
      </w:tr>
    </w:tbl>
    <w:p w14:paraId="69E99AF7" w14:textId="77777777" w:rsidR="00F60B65" w:rsidRPr="00AD1E89" w:rsidRDefault="00F60B65" w:rsidP="00F60B65">
      <w:pPr>
        <w:pStyle w:val="titolo20"/>
        <w:rPr>
          <w:rFonts w:eastAsiaTheme="minorEastAsia"/>
          <w:color w:val="002060"/>
        </w:rPr>
      </w:pPr>
      <w:r w:rsidRPr="00AD1E8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72479778" w14:textId="77777777" w:rsidTr="00C54383">
        <w:tc>
          <w:tcPr>
            <w:tcW w:w="2200" w:type="dxa"/>
            <w:tcMar>
              <w:top w:w="20" w:type="dxa"/>
              <w:left w:w="20" w:type="dxa"/>
              <w:bottom w:w="20" w:type="dxa"/>
              <w:right w:w="20" w:type="dxa"/>
            </w:tcMar>
            <w:vAlign w:val="center"/>
            <w:hideMark/>
          </w:tcPr>
          <w:p w14:paraId="41EAEC31" w14:textId="77777777" w:rsidR="00F60B65" w:rsidRPr="00AD1E89" w:rsidRDefault="00F60B65" w:rsidP="00C54383">
            <w:pPr>
              <w:pStyle w:val="movimento"/>
              <w:rPr>
                <w:color w:val="002060"/>
              </w:rPr>
            </w:pPr>
            <w:r w:rsidRPr="00AD1E89">
              <w:rPr>
                <w:color w:val="002060"/>
              </w:rPr>
              <w:t>MARCHEGIANI MASSIMO</w:t>
            </w:r>
          </w:p>
        </w:tc>
        <w:tc>
          <w:tcPr>
            <w:tcW w:w="2200" w:type="dxa"/>
            <w:tcMar>
              <w:top w:w="20" w:type="dxa"/>
              <w:left w:w="20" w:type="dxa"/>
              <w:bottom w:w="20" w:type="dxa"/>
              <w:right w:w="20" w:type="dxa"/>
            </w:tcMar>
            <w:vAlign w:val="center"/>
            <w:hideMark/>
          </w:tcPr>
          <w:p w14:paraId="6C73F44E" w14:textId="77777777" w:rsidR="00F60B65" w:rsidRPr="00AD1E89" w:rsidRDefault="00F60B65" w:rsidP="00C54383">
            <w:pPr>
              <w:pStyle w:val="movimento2"/>
              <w:rPr>
                <w:color w:val="002060"/>
              </w:rPr>
            </w:pPr>
            <w:r w:rsidRPr="00AD1E89">
              <w:rPr>
                <w:color w:val="002060"/>
              </w:rPr>
              <w:t xml:space="preserve">(AURORA TREIA) </w:t>
            </w:r>
          </w:p>
        </w:tc>
        <w:tc>
          <w:tcPr>
            <w:tcW w:w="800" w:type="dxa"/>
            <w:tcMar>
              <w:top w:w="20" w:type="dxa"/>
              <w:left w:w="20" w:type="dxa"/>
              <w:bottom w:w="20" w:type="dxa"/>
              <w:right w:w="20" w:type="dxa"/>
            </w:tcMar>
            <w:vAlign w:val="center"/>
            <w:hideMark/>
          </w:tcPr>
          <w:p w14:paraId="377052BE"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6B2306FB"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39CFC1B9" w14:textId="77777777" w:rsidR="00F60B65" w:rsidRPr="00AD1E89" w:rsidRDefault="00F60B65" w:rsidP="00C54383">
            <w:pPr>
              <w:pStyle w:val="movimento2"/>
              <w:rPr>
                <w:color w:val="002060"/>
              </w:rPr>
            </w:pPr>
            <w:r w:rsidRPr="00AD1E89">
              <w:rPr>
                <w:color w:val="002060"/>
              </w:rPr>
              <w:t> </w:t>
            </w:r>
          </w:p>
        </w:tc>
      </w:tr>
    </w:tbl>
    <w:p w14:paraId="3F8AB873" w14:textId="77777777" w:rsidR="00F60B65" w:rsidRPr="00AD1E89" w:rsidRDefault="00F60B65" w:rsidP="00F60B65">
      <w:pPr>
        <w:pStyle w:val="titolo30"/>
        <w:rPr>
          <w:rFonts w:eastAsiaTheme="minorEastAsia"/>
          <w:color w:val="002060"/>
        </w:rPr>
      </w:pPr>
      <w:r w:rsidRPr="00AD1E89">
        <w:rPr>
          <w:color w:val="002060"/>
        </w:rPr>
        <w:t xml:space="preserve">CALCIATORI ESPULSI </w:t>
      </w:r>
    </w:p>
    <w:p w14:paraId="47D2F64F" w14:textId="77777777" w:rsidR="00F60B65" w:rsidRPr="00AD1E89" w:rsidRDefault="00F60B65" w:rsidP="00F60B65">
      <w:pPr>
        <w:pStyle w:val="titolo20"/>
        <w:rPr>
          <w:color w:val="002060"/>
        </w:rPr>
      </w:pPr>
      <w:r w:rsidRPr="00AD1E89">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6F6AAB19" w14:textId="77777777" w:rsidTr="00C54383">
        <w:tc>
          <w:tcPr>
            <w:tcW w:w="2200" w:type="dxa"/>
            <w:tcMar>
              <w:top w:w="20" w:type="dxa"/>
              <w:left w:w="20" w:type="dxa"/>
              <w:bottom w:w="20" w:type="dxa"/>
              <w:right w:w="20" w:type="dxa"/>
            </w:tcMar>
            <w:vAlign w:val="center"/>
            <w:hideMark/>
          </w:tcPr>
          <w:p w14:paraId="03400913" w14:textId="77777777" w:rsidR="00F60B65" w:rsidRPr="00AD1E89" w:rsidRDefault="00F60B65" w:rsidP="00C54383">
            <w:pPr>
              <w:pStyle w:val="movimento"/>
              <w:rPr>
                <w:color w:val="002060"/>
              </w:rPr>
            </w:pPr>
            <w:r w:rsidRPr="00AD1E89">
              <w:rPr>
                <w:color w:val="002060"/>
              </w:rPr>
              <w:t>TESEI SIMONE</w:t>
            </w:r>
          </w:p>
        </w:tc>
        <w:tc>
          <w:tcPr>
            <w:tcW w:w="2200" w:type="dxa"/>
            <w:tcMar>
              <w:top w:w="20" w:type="dxa"/>
              <w:left w:w="20" w:type="dxa"/>
              <w:bottom w:w="20" w:type="dxa"/>
              <w:right w:w="20" w:type="dxa"/>
            </w:tcMar>
            <w:vAlign w:val="center"/>
            <w:hideMark/>
          </w:tcPr>
          <w:p w14:paraId="4AA8BF3F" w14:textId="77777777" w:rsidR="00F60B65" w:rsidRPr="00AD1E89" w:rsidRDefault="00F60B65" w:rsidP="00C54383">
            <w:pPr>
              <w:pStyle w:val="movimento2"/>
              <w:rPr>
                <w:color w:val="002060"/>
              </w:rPr>
            </w:pPr>
            <w:r w:rsidRPr="00AD1E89">
              <w:rPr>
                <w:color w:val="002060"/>
              </w:rPr>
              <w:t xml:space="preserve">(CHIARAVALLE FUTSAL) </w:t>
            </w:r>
          </w:p>
        </w:tc>
        <w:tc>
          <w:tcPr>
            <w:tcW w:w="800" w:type="dxa"/>
            <w:tcMar>
              <w:top w:w="20" w:type="dxa"/>
              <w:left w:w="20" w:type="dxa"/>
              <w:bottom w:w="20" w:type="dxa"/>
              <w:right w:w="20" w:type="dxa"/>
            </w:tcMar>
            <w:vAlign w:val="center"/>
            <w:hideMark/>
          </w:tcPr>
          <w:p w14:paraId="46BDA736"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74C48C7E" w14:textId="77777777" w:rsidR="00F60B65" w:rsidRPr="00AD1E89" w:rsidRDefault="00F60B65" w:rsidP="00C54383">
            <w:pPr>
              <w:pStyle w:val="movimento"/>
              <w:rPr>
                <w:color w:val="002060"/>
              </w:rPr>
            </w:pPr>
            <w:r w:rsidRPr="00AD1E89">
              <w:rPr>
                <w:color w:val="002060"/>
              </w:rPr>
              <w:t>PLEBANI CLITO</w:t>
            </w:r>
          </w:p>
        </w:tc>
        <w:tc>
          <w:tcPr>
            <w:tcW w:w="2200" w:type="dxa"/>
            <w:tcMar>
              <w:top w:w="20" w:type="dxa"/>
              <w:left w:w="20" w:type="dxa"/>
              <w:bottom w:w="20" w:type="dxa"/>
              <w:right w:w="20" w:type="dxa"/>
            </w:tcMar>
            <w:vAlign w:val="center"/>
            <w:hideMark/>
          </w:tcPr>
          <w:p w14:paraId="334EC1B9" w14:textId="77777777" w:rsidR="00F60B65" w:rsidRPr="00AD1E89" w:rsidRDefault="00F60B65" w:rsidP="00C54383">
            <w:pPr>
              <w:pStyle w:val="movimento2"/>
              <w:rPr>
                <w:color w:val="002060"/>
              </w:rPr>
            </w:pPr>
            <w:r w:rsidRPr="00AD1E89">
              <w:rPr>
                <w:color w:val="002060"/>
              </w:rPr>
              <w:t xml:space="preserve">(CSI STELLA A.S.D.) </w:t>
            </w:r>
          </w:p>
        </w:tc>
      </w:tr>
      <w:tr w:rsidR="00F60B65" w:rsidRPr="00AD1E89" w14:paraId="072A6F3A" w14:textId="77777777" w:rsidTr="00C54383">
        <w:tc>
          <w:tcPr>
            <w:tcW w:w="2200" w:type="dxa"/>
            <w:tcMar>
              <w:top w:w="20" w:type="dxa"/>
              <w:left w:w="20" w:type="dxa"/>
              <w:bottom w:w="20" w:type="dxa"/>
              <w:right w:w="20" w:type="dxa"/>
            </w:tcMar>
            <w:vAlign w:val="center"/>
            <w:hideMark/>
          </w:tcPr>
          <w:p w14:paraId="6A32D691" w14:textId="77777777" w:rsidR="00F60B65" w:rsidRPr="00AD1E89" w:rsidRDefault="00F60B65" w:rsidP="00C54383">
            <w:pPr>
              <w:pStyle w:val="movimento"/>
              <w:rPr>
                <w:color w:val="002060"/>
              </w:rPr>
            </w:pPr>
            <w:r w:rsidRPr="00AD1E89">
              <w:rPr>
                <w:color w:val="002060"/>
              </w:rPr>
              <w:t>CERRETI ALESSANDRO</w:t>
            </w:r>
          </w:p>
        </w:tc>
        <w:tc>
          <w:tcPr>
            <w:tcW w:w="2200" w:type="dxa"/>
            <w:tcMar>
              <w:top w:w="20" w:type="dxa"/>
              <w:left w:w="20" w:type="dxa"/>
              <w:bottom w:w="20" w:type="dxa"/>
              <w:right w:w="20" w:type="dxa"/>
            </w:tcMar>
            <w:vAlign w:val="center"/>
            <w:hideMark/>
          </w:tcPr>
          <w:p w14:paraId="3B5E5583" w14:textId="77777777" w:rsidR="00F60B65" w:rsidRPr="00AD1E89" w:rsidRDefault="00F60B65" w:rsidP="00C54383">
            <w:pPr>
              <w:pStyle w:val="movimento2"/>
              <w:rPr>
                <w:color w:val="002060"/>
              </w:rPr>
            </w:pPr>
            <w:r w:rsidRPr="00AD1E89">
              <w:rPr>
                <w:color w:val="002060"/>
              </w:rPr>
              <w:t xml:space="preserve">(PICENO UNITED MMX A R.L.) </w:t>
            </w:r>
          </w:p>
        </w:tc>
        <w:tc>
          <w:tcPr>
            <w:tcW w:w="800" w:type="dxa"/>
            <w:tcMar>
              <w:top w:w="20" w:type="dxa"/>
              <w:left w:w="20" w:type="dxa"/>
              <w:bottom w:w="20" w:type="dxa"/>
              <w:right w:w="20" w:type="dxa"/>
            </w:tcMar>
            <w:vAlign w:val="center"/>
            <w:hideMark/>
          </w:tcPr>
          <w:p w14:paraId="2D035E74"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754B5623" w14:textId="77777777" w:rsidR="00F60B65" w:rsidRPr="00AD1E89" w:rsidRDefault="00F60B65" w:rsidP="00C54383">
            <w:pPr>
              <w:pStyle w:val="movimento"/>
              <w:rPr>
                <w:color w:val="002060"/>
              </w:rPr>
            </w:pPr>
            <w:r w:rsidRPr="00AD1E89">
              <w:rPr>
                <w:color w:val="002060"/>
              </w:rPr>
              <w:t>NICOLAI GIORGIO</w:t>
            </w:r>
          </w:p>
        </w:tc>
        <w:tc>
          <w:tcPr>
            <w:tcW w:w="2200" w:type="dxa"/>
            <w:tcMar>
              <w:top w:w="20" w:type="dxa"/>
              <w:left w:w="20" w:type="dxa"/>
              <w:bottom w:w="20" w:type="dxa"/>
              <w:right w:w="20" w:type="dxa"/>
            </w:tcMar>
            <w:vAlign w:val="center"/>
            <w:hideMark/>
          </w:tcPr>
          <w:p w14:paraId="66348049" w14:textId="77777777" w:rsidR="00F60B65" w:rsidRPr="00AD1E89" w:rsidRDefault="00F60B65" w:rsidP="00C54383">
            <w:pPr>
              <w:pStyle w:val="movimento2"/>
              <w:rPr>
                <w:color w:val="002060"/>
              </w:rPr>
            </w:pPr>
            <w:r w:rsidRPr="00AD1E89">
              <w:rPr>
                <w:color w:val="002060"/>
              </w:rPr>
              <w:t xml:space="preserve">(REAL ANCARIA) </w:t>
            </w:r>
          </w:p>
        </w:tc>
      </w:tr>
    </w:tbl>
    <w:p w14:paraId="01F9BD78" w14:textId="77777777" w:rsidR="00F60B65" w:rsidRPr="00AD1E89" w:rsidRDefault="00F60B65" w:rsidP="00F60B65">
      <w:pPr>
        <w:pStyle w:val="titolo20"/>
        <w:rPr>
          <w:rFonts w:eastAsiaTheme="minorEastAsia"/>
          <w:color w:val="002060"/>
        </w:rPr>
      </w:pPr>
      <w:r w:rsidRPr="00AD1E89">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7A8C0326" w14:textId="77777777" w:rsidTr="00C54383">
        <w:tc>
          <w:tcPr>
            <w:tcW w:w="2200" w:type="dxa"/>
            <w:tcMar>
              <w:top w:w="20" w:type="dxa"/>
              <w:left w:w="20" w:type="dxa"/>
              <w:bottom w:w="20" w:type="dxa"/>
              <w:right w:w="20" w:type="dxa"/>
            </w:tcMar>
            <w:vAlign w:val="center"/>
            <w:hideMark/>
          </w:tcPr>
          <w:p w14:paraId="64E65D50" w14:textId="77777777" w:rsidR="00F60B65" w:rsidRPr="00AD1E89" w:rsidRDefault="00F60B65" w:rsidP="00C54383">
            <w:pPr>
              <w:pStyle w:val="movimento"/>
              <w:rPr>
                <w:color w:val="002060"/>
              </w:rPr>
            </w:pPr>
            <w:r w:rsidRPr="00AD1E89">
              <w:rPr>
                <w:color w:val="002060"/>
              </w:rPr>
              <w:t>ZENOBI MATTEO</w:t>
            </w:r>
          </w:p>
        </w:tc>
        <w:tc>
          <w:tcPr>
            <w:tcW w:w="2200" w:type="dxa"/>
            <w:tcMar>
              <w:top w:w="20" w:type="dxa"/>
              <w:left w:w="20" w:type="dxa"/>
              <w:bottom w:w="20" w:type="dxa"/>
              <w:right w:w="20" w:type="dxa"/>
            </w:tcMar>
            <w:vAlign w:val="center"/>
            <w:hideMark/>
          </w:tcPr>
          <w:p w14:paraId="7496B328" w14:textId="77777777" w:rsidR="00F60B65" w:rsidRPr="00AD1E89" w:rsidRDefault="00F60B65" w:rsidP="00C54383">
            <w:pPr>
              <w:pStyle w:val="movimento2"/>
              <w:rPr>
                <w:color w:val="002060"/>
              </w:rPr>
            </w:pPr>
            <w:r w:rsidRPr="00AD1E89">
              <w:rPr>
                <w:color w:val="002060"/>
              </w:rPr>
              <w:t xml:space="preserve">(AURORA TREIA) </w:t>
            </w:r>
          </w:p>
        </w:tc>
        <w:tc>
          <w:tcPr>
            <w:tcW w:w="800" w:type="dxa"/>
            <w:tcMar>
              <w:top w:w="20" w:type="dxa"/>
              <w:left w:w="20" w:type="dxa"/>
              <w:bottom w:w="20" w:type="dxa"/>
              <w:right w:w="20" w:type="dxa"/>
            </w:tcMar>
            <w:vAlign w:val="center"/>
            <w:hideMark/>
          </w:tcPr>
          <w:p w14:paraId="5464085B"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1CA16A98" w14:textId="77777777" w:rsidR="00F60B65" w:rsidRPr="00AD1E89" w:rsidRDefault="00F60B65" w:rsidP="00C54383">
            <w:pPr>
              <w:pStyle w:val="movimento"/>
              <w:rPr>
                <w:color w:val="002060"/>
              </w:rPr>
            </w:pPr>
            <w:r w:rsidRPr="00AD1E89">
              <w:rPr>
                <w:color w:val="002060"/>
              </w:rPr>
              <w:t>PERGOLINI FRANCESCO</w:t>
            </w:r>
          </w:p>
        </w:tc>
        <w:tc>
          <w:tcPr>
            <w:tcW w:w="2200" w:type="dxa"/>
            <w:tcMar>
              <w:top w:w="20" w:type="dxa"/>
              <w:left w:w="20" w:type="dxa"/>
              <w:bottom w:w="20" w:type="dxa"/>
              <w:right w:w="20" w:type="dxa"/>
            </w:tcMar>
            <w:vAlign w:val="center"/>
            <w:hideMark/>
          </w:tcPr>
          <w:p w14:paraId="77831365" w14:textId="77777777" w:rsidR="00F60B65" w:rsidRPr="00AD1E89" w:rsidRDefault="00F60B65" w:rsidP="00C54383">
            <w:pPr>
              <w:pStyle w:val="movimento2"/>
              <w:rPr>
                <w:color w:val="002060"/>
              </w:rPr>
            </w:pPr>
            <w:r w:rsidRPr="00AD1E89">
              <w:rPr>
                <w:color w:val="002060"/>
              </w:rPr>
              <w:t xml:space="preserve">(CHIARAVALLE FUTSAL) </w:t>
            </w:r>
          </w:p>
        </w:tc>
      </w:tr>
    </w:tbl>
    <w:p w14:paraId="6861B393" w14:textId="77777777" w:rsidR="00F60B65" w:rsidRPr="00AD1E89" w:rsidRDefault="00F60B65" w:rsidP="00F60B65">
      <w:pPr>
        <w:rPr>
          <w:vanish/>
          <w:color w:val="002060"/>
        </w:rPr>
      </w:pP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1DF2E02D" w14:textId="77777777" w:rsidTr="00C54383">
        <w:tc>
          <w:tcPr>
            <w:tcW w:w="2200" w:type="dxa"/>
            <w:tcMar>
              <w:top w:w="20" w:type="dxa"/>
              <w:left w:w="20" w:type="dxa"/>
              <w:bottom w:w="20" w:type="dxa"/>
              <w:right w:w="20" w:type="dxa"/>
            </w:tcMar>
            <w:vAlign w:val="center"/>
            <w:hideMark/>
          </w:tcPr>
          <w:p w14:paraId="07330877" w14:textId="77777777" w:rsidR="00F60B65" w:rsidRPr="00AD1E89" w:rsidRDefault="00F60B65" w:rsidP="00C54383">
            <w:pPr>
              <w:pStyle w:val="movimento"/>
              <w:rPr>
                <w:rFonts w:eastAsiaTheme="minorEastAsia"/>
                <w:color w:val="002060"/>
              </w:rPr>
            </w:pPr>
            <w:r w:rsidRPr="00AD1E89">
              <w:rPr>
                <w:color w:val="002060"/>
              </w:rPr>
              <w:t>HALIMI MENSUR</w:t>
            </w:r>
          </w:p>
        </w:tc>
        <w:tc>
          <w:tcPr>
            <w:tcW w:w="2200" w:type="dxa"/>
            <w:tcMar>
              <w:top w:w="20" w:type="dxa"/>
              <w:left w:w="20" w:type="dxa"/>
              <w:bottom w:w="20" w:type="dxa"/>
              <w:right w:w="20" w:type="dxa"/>
            </w:tcMar>
            <w:vAlign w:val="center"/>
            <w:hideMark/>
          </w:tcPr>
          <w:p w14:paraId="4BD86C96" w14:textId="77777777" w:rsidR="00F60B65" w:rsidRPr="00AD1E89" w:rsidRDefault="00F60B65" w:rsidP="00C54383">
            <w:pPr>
              <w:pStyle w:val="movimento2"/>
              <w:rPr>
                <w:color w:val="002060"/>
              </w:rPr>
            </w:pPr>
            <w:r w:rsidRPr="00AD1E89">
              <w:rPr>
                <w:color w:val="002060"/>
              </w:rPr>
              <w:t xml:space="preserve">(OLIMPIA JUVENTU FALCONARA) </w:t>
            </w:r>
          </w:p>
        </w:tc>
        <w:tc>
          <w:tcPr>
            <w:tcW w:w="800" w:type="dxa"/>
            <w:tcMar>
              <w:top w:w="20" w:type="dxa"/>
              <w:left w:w="20" w:type="dxa"/>
              <w:bottom w:w="20" w:type="dxa"/>
              <w:right w:w="20" w:type="dxa"/>
            </w:tcMar>
            <w:vAlign w:val="center"/>
            <w:hideMark/>
          </w:tcPr>
          <w:p w14:paraId="48CA888A"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1CE4EC01"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153E9BFC" w14:textId="77777777" w:rsidR="00F60B65" w:rsidRPr="00AD1E89" w:rsidRDefault="00F60B65" w:rsidP="00C54383">
            <w:pPr>
              <w:pStyle w:val="movimento2"/>
              <w:rPr>
                <w:color w:val="002060"/>
              </w:rPr>
            </w:pPr>
            <w:r w:rsidRPr="00AD1E89">
              <w:rPr>
                <w:color w:val="002060"/>
              </w:rPr>
              <w:t> </w:t>
            </w:r>
          </w:p>
        </w:tc>
      </w:tr>
    </w:tbl>
    <w:p w14:paraId="098ED8B8" w14:textId="77777777" w:rsidR="00F60B65" w:rsidRPr="00AD1E89" w:rsidRDefault="00F60B65" w:rsidP="00F60B65">
      <w:pPr>
        <w:pStyle w:val="diffida"/>
        <w:spacing w:before="80" w:beforeAutospacing="0" w:after="40" w:afterAutospacing="0"/>
        <w:jc w:val="left"/>
        <w:rPr>
          <w:rFonts w:eastAsiaTheme="minorEastAsia"/>
          <w:color w:val="002060"/>
        </w:rPr>
      </w:pPr>
      <w:r w:rsidRPr="00AD1E89">
        <w:rPr>
          <w:color w:val="002060"/>
        </w:rPr>
        <w:t xml:space="preserve">V. delibera.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07550411" w14:textId="77777777" w:rsidTr="00C54383">
        <w:tc>
          <w:tcPr>
            <w:tcW w:w="2200" w:type="dxa"/>
            <w:tcMar>
              <w:top w:w="20" w:type="dxa"/>
              <w:left w:w="20" w:type="dxa"/>
              <w:bottom w:w="20" w:type="dxa"/>
              <w:right w:w="20" w:type="dxa"/>
            </w:tcMar>
            <w:vAlign w:val="center"/>
            <w:hideMark/>
          </w:tcPr>
          <w:p w14:paraId="481CD16D" w14:textId="77777777" w:rsidR="00F60B65" w:rsidRPr="00AD1E89" w:rsidRDefault="00F60B65" w:rsidP="00C54383">
            <w:pPr>
              <w:pStyle w:val="movimento"/>
              <w:rPr>
                <w:color w:val="002060"/>
              </w:rPr>
            </w:pPr>
            <w:r w:rsidRPr="00AD1E89">
              <w:rPr>
                <w:color w:val="002060"/>
              </w:rPr>
              <w:t>LODDO GIANMARCO</w:t>
            </w:r>
          </w:p>
        </w:tc>
        <w:tc>
          <w:tcPr>
            <w:tcW w:w="2200" w:type="dxa"/>
            <w:tcMar>
              <w:top w:w="20" w:type="dxa"/>
              <w:left w:w="20" w:type="dxa"/>
              <w:bottom w:w="20" w:type="dxa"/>
              <w:right w:w="20" w:type="dxa"/>
            </w:tcMar>
            <w:vAlign w:val="center"/>
            <w:hideMark/>
          </w:tcPr>
          <w:p w14:paraId="149B207C" w14:textId="77777777" w:rsidR="00F60B65" w:rsidRPr="00AD1E89" w:rsidRDefault="00F60B65" w:rsidP="00C54383">
            <w:pPr>
              <w:pStyle w:val="movimento2"/>
              <w:rPr>
                <w:color w:val="002060"/>
              </w:rPr>
            </w:pPr>
            <w:r w:rsidRPr="00AD1E89">
              <w:rPr>
                <w:color w:val="002060"/>
              </w:rPr>
              <w:t xml:space="preserve">(REAL ANCARIA) </w:t>
            </w:r>
          </w:p>
        </w:tc>
        <w:tc>
          <w:tcPr>
            <w:tcW w:w="800" w:type="dxa"/>
            <w:tcMar>
              <w:top w:w="20" w:type="dxa"/>
              <w:left w:w="20" w:type="dxa"/>
              <w:bottom w:w="20" w:type="dxa"/>
              <w:right w:w="20" w:type="dxa"/>
            </w:tcMar>
            <w:vAlign w:val="center"/>
            <w:hideMark/>
          </w:tcPr>
          <w:p w14:paraId="1E39FF61"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3206E6E9"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4DD534BD" w14:textId="77777777" w:rsidR="00F60B65" w:rsidRPr="00AD1E89" w:rsidRDefault="00F60B65" w:rsidP="00C54383">
            <w:pPr>
              <w:pStyle w:val="movimento2"/>
              <w:rPr>
                <w:color w:val="002060"/>
              </w:rPr>
            </w:pPr>
            <w:r w:rsidRPr="00AD1E89">
              <w:rPr>
                <w:color w:val="002060"/>
              </w:rPr>
              <w:t> </w:t>
            </w:r>
          </w:p>
        </w:tc>
      </w:tr>
    </w:tbl>
    <w:p w14:paraId="6389A5A3" w14:textId="77777777" w:rsidR="00F60B65" w:rsidRPr="00AD1E89" w:rsidRDefault="00F60B65" w:rsidP="00F60B65">
      <w:pPr>
        <w:pStyle w:val="titolo30"/>
        <w:rPr>
          <w:rFonts w:eastAsiaTheme="minorEastAsia"/>
          <w:color w:val="002060"/>
        </w:rPr>
      </w:pPr>
      <w:r w:rsidRPr="00AD1E89">
        <w:rPr>
          <w:color w:val="002060"/>
        </w:rPr>
        <w:t xml:space="preserve">CALCIATORI NON ESPULSI </w:t>
      </w:r>
    </w:p>
    <w:p w14:paraId="32A45786" w14:textId="77777777" w:rsidR="00F60B65" w:rsidRPr="00AD1E89" w:rsidRDefault="00F60B65" w:rsidP="00F60B65">
      <w:pPr>
        <w:pStyle w:val="titolo20"/>
        <w:rPr>
          <w:color w:val="002060"/>
        </w:rPr>
      </w:pPr>
      <w:r w:rsidRPr="00AD1E89">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40B9227C" w14:textId="77777777" w:rsidTr="00C54383">
        <w:tc>
          <w:tcPr>
            <w:tcW w:w="2200" w:type="dxa"/>
            <w:tcMar>
              <w:top w:w="20" w:type="dxa"/>
              <w:left w:w="20" w:type="dxa"/>
              <w:bottom w:w="20" w:type="dxa"/>
              <w:right w:w="20" w:type="dxa"/>
            </w:tcMar>
            <w:vAlign w:val="center"/>
            <w:hideMark/>
          </w:tcPr>
          <w:p w14:paraId="65BE8C70" w14:textId="77777777" w:rsidR="00F60B65" w:rsidRPr="00AD1E89" w:rsidRDefault="00F60B65" w:rsidP="00C54383">
            <w:pPr>
              <w:pStyle w:val="movimento"/>
              <w:rPr>
                <w:color w:val="002060"/>
              </w:rPr>
            </w:pPr>
            <w:r w:rsidRPr="00AD1E89">
              <w:rPr>
                <w:color w:val="002060"/>
              </w:rPr>
              <w:t>GIOACCHINI GIACOMO</w:t>
            </w:r>
          </w:p>
        </w:tc>
        <w:tc>
          <w:tcPr>
            <w:tcW w:w="2200" w:type="dxa"/>
            <w:tcMar>
              <w:top w:w="20" w:type="dxa"/>
              <w:left w:w="20" w:type="dxa"/>
              <w:bottom w:w="20" w:type="dxa"/>
              <w:right w:w="20" w:type="dxa"/>
            </w:tcMar>
            <w:vAlign w:val="center"/>
            <w:hideMark/>
          </w:tcPr>
          <w:p w14:paraId="5A1E9FF1" w14:textId="77777777" w:rsidR="00F60B65" w:rsidRPr="00AD1E89" w:rsidRDefault="00F60B65" w:rsidP="00C54383">
            <w:pPr>
              <w:pStyle w:val="movimento2"/>
              <w:rPr>
                <w:color w:val="002060"/>
              </w:rPr>
            </w:pPr>
            <w:r w:rsidRPr="00AD1E89">
              <w:rPr>
                <w:color w:val="002060"/>
              </w:rPr>
              <w:t xml:space="preserve">(ACLI MANTOVANI CALCIO A 5) </w:t>
            </w:r>
          </w:p>
        </w:tc>
        <w:tc>
          <w:tcPr>
            <w:tcW w:w="800" w:type="dxa"/>
            <w:tcMar>
              <w:top w:w="20" w:type="dxa"/>
              <w:left w:w="20" w:type="dxa"/>
              <w:bottom w:w="20" w:type="dxa"/>
              <w:right w:w="20" w:type="dxa"/>
            </w:tcMar>
            <w:vAlign w:val="center"/>
            <w:hideMark/>
          </w:tcPr>
          <w:p w14:paraId="63EAD909"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43950B1B" w14:textId="77777777" w:rsidR="00F60B65" w:rsidRPr="00AD1E89" w:rsidRDefault="00F60B65" w:rsidP="00C54383">
            <w:pPr>
              <w:pStyle w:val="movimento"/>
              <w:rPr>
                <w:color w:val="002060"/>
              </w:rPr>
            </w:pPr>
            <w:r w:rsidRPr="00AD1E89">
              <w:rPr>
                <w:color w:val="002060"/>
              </w:rPr>
              <w:t>MIGLIETTA RICCARDO</w:t>
            </w:r>
          </w:p>
        </w:tc>
        <w:tc>
          <w:tcPr>
            <w:tcW w:w="2200" w:type="dxa"/>
            <w:tcMar>
              <w:top w:w="20" w:type="dxa"/>
              <w:left w:w="20" w:type="dxa"/>
              <w:bottom w:w="20" w:type="dxa"/>
              <w:right w:w="20" w:type="dxa"/>
            </w:tcMar>
            <w:vAlign w:val="center"/>
            <w:hideMark/>
          </w:tcPr>
          <w:p w14:paraId="47D7E6AC" w14:textId="77777777" w:rsidR="00F60B65" w:rsidRPr="00AD1E89" w:rsidRDefault="00F60B65" w:rsidP="00C54383">
            <w:pPr>
              <w:pStyle w:val="movimento2"/>
              <w:rPr>
                <w:color w:val="002060"/>
              </w:rPr>
            </w:pPr>
            <w:r w:rsidRPr="00AD1E89">
              <w:rPr>
                <w:color w:val="002060"/>
              </w:rPr>
              <w:t xml:space="preserve">(FUTSAL PRANDONE) </w:t>
            </w:r>
          </w:p>
        </w:tc>
      </w:tr>
      <w:tr w:rsidR="00F60B65" w:rsidRPr="00AD1E89" w14:paraId="0E6939BB" w14:textId="77777777" w:rsidTr="00C54383">
        <w:tc>
          <w:tcPr>
            <w:tcW w:w="2200" w:type="dxa"/>
            <w:tcMar>
              <w:top w:w="20" w:type="dxa"/>
              <w:left w:w="20" w:type="dxa"/>
              <w:bottom w:w="20" w:type="dxa"/>
              <w:right w:w="20" w:type="dxa"/>
            </w:tcMar>
            <w:vAlign w:val="center"/>
            <w:hideMark/>
          </w:tcPr>
          <w:p w14:paraId="196CCC43" w14:textId="77777777" w:rsidR="00F60B65" w:rsidRPr="00AD1E89" w:rsidRDefault="00F60B65" w:rsidP="00C54383">
            <w:pPr>
              <w:pStyle w:val="movimento"/>
              <w:rPr>
                <w:color w:val="002060"/>
              </w:rPr>
            </w:pPr>
            <w:r w:rsidRPr="00AD1E89">
              <w:rPr>
                <w:color w:val="002060"/>
              </w:rPr>
              <w:t>DI ROCCO MASSIMO</w:t>
            </w:r>
          </w:p>
        </w:tc>
        <w:tc>
          <w:tcPr>
            <w:tcW w:w="2200" w:type="dxa"/>
            <w:tcMar>
              <w:top w:w="20" w:type="dxa"/>
              <w:left w:w="20" w:type="dxa"/>
              <w:bottom w:w="20" w:type="dxa"/>
              <w:right w:w="20" w:type="dxa"/>
            </w:tcMar>
            <w:vAlign w:val="center"/>
            <w:hideMark/>
          </w:tcPr>
          <w:p w14:paraId="7DE4D850" w14:textId="77777777" w:rsidR="00F60B65" w:rsidRPr="00AD1E89" w:rsidRDefault="00F60B65" w:rsidP="00C54383">
            <w:pPr>
              <w:pStyle w:val="movimento2"/>
              <w:rPr>
                <w:color w:val="002060"/>
              </w:rPr>
            </w:pPr>
            <w:r w:rsidRPr="00AD1E89">
              <w:rPr>
                <w:color w:val="002060"/>
              </w:rPr>
              <w:t xml:space="preserve">(OLIMPIA JUVENTU FALCONARA) </w:t>
            </w:r>
          </w:p>
        </w:tc>
        <w:tc>
          <w:tcPr>
            <w:tcW w:w="800" w:type="dxa"/>
            <w:tcMar>
              <w:top w:w="20" w:type="dxa"/>
              <w:left w:w="20" w:type="dxa"/>
              <w:bottom w:w="20" w:type="dxa"/>
              <w:right w:w="20" w:type="dxa"/>
            </w:tcMar>
            <w:vAlign w:val="center"/>
            <w:hideMark/>
          </w:tcPr>
          <w:p w14:paraId="4F4B7B2F"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1DC1994F" w14:textId="77777777" w:rsidR="00F60B65" w:rsidRPr="00AD1E89" w:rsidRDefault="00F60B65" w:rsidP="00C54383">
            <w:pPr>
              <w:pStyle w:val="movimento"/>
              <w:rPr>
                <w:color w:val="002060"/>
              </w:rPr>
            </w:pPr>
            <w:r w:rsidRPr="00AD1E89">
              <w:rPr>
                <w:color w:val="002060"/>
              </w:rPr>
              <w:t>CARANCINI JACOPO</w:t>
            </w:r>
          </w:p>
        </w:tc>
        <w:tc>
          <w:tcPr>
            <w:tcW w:w="2200" w:type="dxa"/>
            <w:tcMar>
              <w:top w:w="20" w:type="dxa"/>
              <w:left w:w="20" w:type="dxa"/>
              <w:bottom w:w="20" w:type="dxa"/>
              <w:right w:w="20" w:type="dxa"/>
            </w:tcMar>
            <w:vAlign w:val="center"/>
            <w:hideMark/>
          </w:tcPr>
          <w:p w14:paraId="2723405F" w14:textId="77777777" w:rsidR="00F60B65" w:rsidRPr="00AD1E89" w:rsidRDefault="00F60B65" w:rsidP="00C54383">
            <w:pPr>
              <w:pStyle w:val="movimento2"/>
              <w:rPr>
                <w:color w:val="002060"/>
              </w:rPr>
            </w:pPr>
            <w:r w:rsidRPr="00AD1E89">
              <w:rPr>
                <w:color w:val="002060"/>
              </w:rPr>
              <w:t xml:space="preserve">(POLVERIGI C5) </w:t>
            </w:r>
          </w:p>
        </w:tc>
      </w:tr>
    </w:tbl>
    <w:p w14:paraId="75D87DC4" w14:textId="77777777" w:rsidR="00F60B65" w:rsidRPr="00AD1E89" w:rsidRDefault="00F60B65" w:rsidP="00F60B65">
      <w:pPr>
        <w:pStyle w:val="titolo20"/>
        <w:rPr>
          <w:rFonts w:eastAsiaTheme="minorEastAsia"/>
          <w:color w:val="002060"/>
        </w:rPr>
      </w:pPr>
      <w:r w:rsidRPr="00AD1E8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2676D789" w14:textId="77777777" w:rsidTr="00C54383">
        <w:tc>
          <w:tcPr>
            <w:tcW w:w="2200" w:type="dxa"/>
            <w:tcMar>
              <w:top w:w="20" w:type="dxa"/>
              <w:left w:w="20" w:type="dxa"/>
              <w:bottom w:w="20" w:type="dxa"/>
              <w:right w:w="20" w:type="dxa"/>
            </w:tcMar>
            <w:vAlign w:val="center"/>
            <w:hideMark/>
          </w:tcPr>
          <w:p w14:paraId="0D5DC94F" w14:textId="77777777" w:rsidR="00F60B65" w:rsidRPr="00AD1E89" w:rsidRDefault="00F60B65" w:rsidP="00C54383">
            <w:pPr>
              <w:pStyle w:val="movimento"/>
              <w:rPr>
                <w:color w:val="002060"/>
              </w:rPr>
            </w:pPr>
            <w:r w:rsidRPr="00AD1E89">
              <w:rPr>
                <w:color w:val="002060"/>
              </w:rPr>
              <w:t>MARCHETTI MORENO</w:t>
            </w:r>
          </w:p>
        </w:tc>
        <w:tc>
          <w:tcPr>
            <w:tcW w:w="2200" w:type="dxa"/>
            <w:tcMar>
              <w:top w:w="20" w:type="dxa"/>
              <w:left w:w="20" w:type="dxa"/>
              <w:bottom w:w="20" w:type="dxa"/>
              <w:right w:w="20" w:type="dxa"/>
            </w:tcMar>
            <w:vAlign w:val="center"/>
            <w:hideMark/>
          </w:tcPr>
          <w:p w14:paraId="62008DF9" w14:textId="77777777" w:rsidR="00F60B65" w:rsidRPr="00AD1E89" w:rsidRDefault="00F60B65" w:rsidP="00C54383">
            <w:pPr>
              <w:pStyle w:val="movimento2"/>
              <w:rPr>
                <w:color w:val="002060"/>
              </w:rPr>
            </w:pPr>
            <w:r w:rsidRPr="00AD1E89">
              <w:rPr>
                <w:color w:val="002060"/>
              </w:rPr>
              <w:t xml:space="preserve">(ACLI VILLA MUSONE) </w:t>
            </w:r>
          </w:p>
        </w:tc>
        <w:tc>
          <w:tcPr>
            <w:tcW w:w="800" w:type="dxa"/>
            <w:tcMar>
              <w:top w:w="20" w:type="dxa"/>
              <w:left w:w="20" w:type="dxa"/>
              <w:bottom w:w="20" w:type="dxa"/>
              <w:right w:w="20" w:type="dxa"/>
            </w:tcMar>
            <w:vAlign w:val="center"/>
            <w:hideMark/>
          </w:tcPr>
          <w:p w14:paraId="4A538517"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012591F6" w14:textId="77777777" w:rsidR="00F60B65" w:rsidRPr="00AD1E89" w:rsidRDefault="00F60B65" w:rsidP="00C54383">
            <w:pPr>
              <w:pStyle w:val="movimento"/>
              <w:rPr>
                <w:color w:val="002060"/>
              </w:rPr>
            </w:pPr>
            <w:r w:rsidRPr="00AD1E89">
              <w:rPr>
                <w:color w:val="002060"/>
              </w:rPr>
              <w:t>ROCCHETTI ELIA</w:t>
            </w:r>
          </w:p>
        </w:tc>
        <w:tc>
          <w:tcPr>
            <w:tcW w:w="2200" w:type="dxa"/>
            <w:tcMar>
              <w:top w:w="20" w:type="dxa"/>
              <w:left w:w="20" w:type="dxa"/>
              <w:bottom w:w="20" w:type="dxa"/>
              <w:right w:w="20" w:type="dxa"/>
            </w:tcMar>
            <w:vAlign w:val="center"/>
            <w:hideMark/>
          </w:tcPr>
          <w:p w14:paraId="195D2C3D" w14:textId="77777777" w:rsidR="00F60B65" w:rsidRPr="00AD1E89" w:rsidRDefault="00F60B65" w:rsidP="00C54383">
            <w:pPr>
              <w:pStyle w:val="movimento2"/>
              <w:rPr>
                <w:color w:val="002060"/>
              </w:rPr>
            </w:pPr>
            <w:r w:rsidRPr="00AD1E89">
              <w:rPr>
                <w:color w:val="002060"/>
              </w:rPr>
              <w:t xml:space="preserve">(AVIS ARCEVIA 1964) </w:t>
            </w:r>
          </w:p>
        </w:tc>
      </w:tr>
      <w:tr w:rsidR="00F60B65" w:rsidRPr="00AD1E89" w14:paraId="7C3F716F" w14:textId="77777777" w:rsidTr="00C54383">
        <w:tc>
          <w:tcPr>
            <w:tcW w:w="2200" w:type="dxa"/>
            <w:tcMar>
              <w:top w:w="20" w:type="dxa"/>
              <w:left w:w="20" w:type="dxa"/>
              <w:bottom w:w="20" w:type="dxa"/>
              <w:right w:w="20" w:type="dxa"/>
            </w:tcMar>
            <w:vAlign w:val="center"/>
            <w:hideMark/>
          </w:tcPr>
          <w:p w14:paraId="38376AAA" w14:textId="77777777" w:rsidR="00F60B65" w:rsidRPr="00AD1E89" w:rsidRDefault="00F60B65" w:rsidP="00C54383">
            <w:pPr>
              <w:pStyle w:val="movimento"/>
              <w:rPr>
                <w:color w:val="002060"/>
              </w:rPr>
            </w:pPr>
            <w:r w:rsidRPr="00AD1E89">
              <w:rPr>
                <w:color w:val="002060"/>
              </w:rPr>
              <w:t>GUERRI GIOVANNI</w:t>
            </w:r>
          </w:p>
        </w:tc>
        <w:tc>
          <w:tcPr>
            <w:tcW w:w="2200" w:type="dxa"/>
            <w:tcMar>
              <w:top w:w="20" w:type="dxa"/>
              <w:left w:w="20" w:type="dxa"/>
              <w:bottom w:w="20" w:type="dxa"/>
              <w:right w:w="20" w:type="dxa"/>
            </w:tcMar>
            <w:vAlign w:val="center"/>
            <w:hideMark/>
          </w:tcPr>
          <w:p w14:paraId="4103CD51" w14:textId="77777777" w:rsidR="00F60B65" w:rsidRPr="00AD1E89" w:rsidRDefault="00F60B65" w:rsidP="00C54383">
            <w:pPr>
              <w:pStyle w:val="movimento2"/>
              <w:rPr>
                <w:color w:val="002060"/>
              </w:rPr>
            </w:pPr>
            <w:r w:rsidRPr="00AD1E89">
              <w:rPr>
                <w:color w:val="002060"/>
              </w:rPr>
              <w:t xml:space="preserve">(NEW ACADEMY) </w:t>
            </w:r>
          </w:p>
        </w:tc>
        <w:tc>
          <w:tcPr>
            <w:tcW w:w="800" w:type="dxa"/>
            <w:tcMar>
              <w:top w:w="20" w:type="dxa"/>
              <w:left w:w="20" w:type="dxa"/>
              <w:bottom w:w="20" w:type="dxa"/>
              <w:right w:w="20" w:type="dxa"/>
            </w:tcMar>
            <w:vAlign w:val="center"/>
            <w:hideMark/>
          </w:tcPr>
          <w:p w14:paraId="49E87E95"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774CF204" w14:textId="77777777" w:rsidR="00F60B65" w:rsidRPr="00AD1E89" w:rsidRDefault="00F60B65" w:rsidP="00C54383">
            <w:pPr>
              <w:pStyle w:val="movimento"/>
              <w:rPr>
                <w:color w:val="002060"/>
              </w:rPr>
            </w:pPr>
            <w:r w:rsidRPr="00AD1E89">
              <w:rPr>
                <w:color w:val="002060"/>
              </w:rPr>
              <w:t>MELIFFI NICOLA</w:t>
            </w:r>
          </w:p>
        </w:tc>
        <w:tc>
          <w:tcPr>
            <w:tcW w:w="2200" w:type="dxa"/>
            <w:tcMar>
              <w:top w:w="20" w:type="dxa"/>
              <w:left w:w="20" w:type="dxa"/>
              <w:bottom w:w="20" w:type="dxa"/>
              <w:right w:w="20" w:type="dxa"/>
            </w:tcMar>
            <w:vAlign w:val="center"/>
            <w:hideMark/>
          </w:tcPr>
          <w:p w14:paraId="5DED8620" w14:textId="77777777" w:rsidR="00F60B65" w:rsidRPr="00AD1E89" w:rsidRDefault="00F60B65" w:rsidP="00C54383">
            <w:pPr>
              <w:pStyle w:val="movimento2"/>
              <w:rPr>
                <w:color w:val="002060"/>
              </w:rPr>
            </w:pPr>
            <w:r w:rsidRPr="00AD1E89">
              <w:rPr>
                <w:color w:val="002060"/>
              </w:rPr>
              <w:t xml:space="preserve">(PIEVE D ICO CALCIO A 5) </w:t>
            </w:r>
          </w:p>
        </w:tc>
      </w:tr>
      <w:tr w:rsidR="00F60B65" w:rsidRPr="00AD1E89" w14:paraId="5053CB63" w14:textId="77777777" w:rsidTr="00C54383">
        <w:tc>
          <w:tcPr>
            <w:tcW w:w="2200" w:type="dxa"/>
            <w:tcMar>
              <w:top w:w="20" w:type="dxa"/>
              <w:left w:w="20" w:type="dxa"/>
              <w:bottom w:w="20" w:type="dxa"/>
              <w:right w:w="20" w:type="dxa"/>
            </w:tcMar>
            <w:vAlign w:val="center"/>
            <w:hideMark/>
          </w:tcPr>
          <w:p w14:paraId="28EF9A2C" w14:textId="77777777" w:rsidR="00F60B65" w:rsidRPr="00AD1E89" w:rsidRDefault="00F60B65" w:rsidP="00C54383">
            <w:pPr>
              <w:pStyle w:val="movimento"/>
              <w:rPr>
                <w:color w:val="002060"/>
              </w:rPr>
            </w:pPr>
            <w:r w:rsidRPr="00AD1E89">
              <w:rPr>
                <w:color w:val="002060"/>
              </w:rPr>
              <w:t>PICCININI ENRICO</w:t>
            </w:r>
          </w:p>
        </w:tc>
        <w:tc>
          <w:tcPr>
            <w:tcW w:w="2200" w:type="dxa"/>
            <w:tcMar>
              <w:top w:w="20" w:type="dxa"/>
              <w:left w:w="20" w:type="dxa"/>
              <w:bottom w:w="20" w:type="dxa"/>
              <w:right w:w="20" w:type="dxa"/>
            </w:tcMar>
            <w:vAlign w:val="center"/>
            <w:hideMark/>
          </w:tcPr>
          <w:p w14:paraId="0AFA64BA" w14:textId="77777777" w:rsidR="00F60B65" w:rsidRPr="00AD1E89" w:rsidRDefault="00F60B65" w:rsidP="00C54383">
            <w:pPr>
              <w:pStyle w:val="movimento2"/>
              <w:rPr>
                <w:color w:val="002060"/>
              </w:rPr>
            </w:pPr>
            <w:r w:rsidRPr="00AD1E89">
              <w:rPr>
                <w:color w:val="002060"/>
              </w:rPr>
              <w:t xml:space="preserve">(SERRALTA) </w:t>
            </w:r>
          </w:p>
        </w:tc>
        <w:tc>
          <w:tcPr>
            <w:tcW w:w="800" w:type="dxa"/>
            <w:tcMar>
              <w:top w:w="20" w:type="dxa"/>
              <w:left w:w="20" w:type="dxa"/>
              <w:bottom w:w="20" w:type="dxa"/>
              <w:right w:w="20" w:type="dxa"/>
            </w:tcMar>
            <w:vAlign w:val="center"/>
            <w:hideMark/>
          </w:tcPr>
          <w:p w14:paraId="42F6E5C6"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14D9AB3C"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7D8AC927" w14:textId="77777777" w:rsidR="00F60B65" w:rsidRPr="00AD1E89" w:rsidRDefault="00F60B65" w:rsidP="00C54383">
            <w:pPr>
              <w:pStyle w:val="movimento2"/>
              <w:rPr>
                <w:color w:val="002060"/>
              </w:rPr>
            </w:pPr>
            <w:r w:rsidRPr="00AD1E89">
              <w:rPr>
                <w:color w:val="002060"/>
              </w:rPr>
              <w:t> </w:t>
            </w:r>
          </w:p>
        </w:tc>
      </w:tr>
    </w:tbl>
    <w:p w14:paraId="39AE764C" w14:textId="77777777" w:rsidR="00F60B65" w:rsidRPr="00AD1E89" w:rsidRDefault="00F60B65" w:rsidP="00F60B65">
      <w:pPr>
        <w:pStyle w:val="titolo20"/>
        <w:rPr>
          <w:rFonts w:eastAsiaTheme="minorEastAsia"/>
          <w:color w:val="002060"/>
        </w:rPr>
      </w:pPr>
      <w:r w:rsidRPr="00AD1E89">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5850B103" w14:textId="77777777" w:rsidTr="00C54383">
        <w:tc>
          <w:tcPr>
            <w:tcW w:w="2200" w:type="dxa"/>
            <w:tcMar>
              <w:top w:w="20" w:type="dxa"/>
              <w:left w:w="20" w:type="dxa"/>
              <w:bottom w:w="20" w:type="dxa"/>
              <w:right w:w="20" w:type="dxa"/>
            </w:tcMar>
            <w:vAlign w:val="center"/>
            <w:hideMark/>
          </w:tcPr>
          <w:p w14:paraId="74FD1993" w14:textId="77777777" w:rsidR="00F60B65" w:rsidRPr="00AD1E89" w:rsidRDefault="00F60B65" w:rsidP="00C54383">
            <w:pPr>
              <w:pStyle w:val="movimento"/>
              <w:rPr>
                <w:color w:val="002060"/>
              </w:rPr>
            </w:pPr>
            <w:r w:rsidRPr="00AD1E89">
              <w:rPr>
                <w:color w:val="002060"/>
              </w:rPr>
              <w:t>BUSILACCHI FILIPPO</w:t>
            </w:r>
          </w:p>
        </w:tc>
        <w:tc>
          <w:tcPr>
            <w:tcW w:w="2200" w:type="dxa"/>
            <w:tcMar>
              <w:top w:w="20" w:type="dxa"/>
              <w:left w:w="20" w:type="dxa"/>
              <w:bottom w:w="20" w:type="dxa"/>
              <w:right w:w="20" w:type="dxa"/>
            </w:tcMar>
            <w:vAlign w:val="center"/>
            <w:hideMark/>
          </w:tcPr>
          <w:p w14:paraId="2CCAFFAF" w14:textId="77777777" w:rsidR="00F60B65" w:rsidRPr="00AD1E89" w:rsidRDefault="00F60B65" w:rsidP="00C54383">
            <w:pPr>
              <w:pStyle w:val="movimento2"/>
              <w:rPr>
                <w:color w:val="002060"/>
              </w:rPr>
            </w:pPr>
            <w:r w:rsidRPr="00AD1E89">
              <w:rPr>
                <w:color w:val="002060"/>
              </w:rPr>
              <w:t xml:space="preserve">(POLVERIGI C5) </w:t>
            </w:r>
          </w:p>
        </w:tc>
        <w:tc>
          <w:tcPr>
            <w:tcW w:w="800" w:type="dxa"/>
            <w:tcMar>
              <w:top w:w="20" w:type="dxa"/>
              <w:left w:w="20" w:type="dxa"/>
              <w:bottom w:w="20" w:type="dxa"/>
              <w:right w:w="20" w:type="dxa"/>
            </w:tcMar>
            <w:vAlign w:val="center"/>
            <w:hideMark/>
          </w:tcPr>
          <w:p w14:paraId="02BFA9FB"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0DE8A7A7" w14:textId="77777777" w:rsidR="00F60B65" w:rsidRPr="00AD1E89" w:rsidRDefault="00F60B65" w:rsidP="00C54383">
            <w:pPr>
              <w:pStyle w:val="movimento"/>
              <w:rPr>
                <w:color w:val="002060"/>
              </w:rPr>
            </w:pPr>
            <w:r w:rsidRPr="00AD1E89">
              <w:rPr>
                <w:color w:val="002060"/>
              </w:rPr>
              <w:t>GIRONACCI DIEGO</w:t>
            </w:r>
          </w:p>
        </w:tc>
        <w:tc>
          <w:tcPr>
            <w:tcW w:w="2200" w:type="dxa"/>
            <w:tcMar>
              <w:top w:w="20" w:type="dxa"/>
              <w:left w:w="20" w:type="dxa"/>
              <w:bottom w:w="20" w:type="dxa"/>
              <w:right w:w="20" w:type="dxa"/>
            </w:tcMar>
            <w:vAlign w:val="center"/>
            <w:hideMark/>
          </w:tcPr>
          <w:p w14:paraId="31745E41" w14:textId="77777777" w:rsidR="00F60B65" w:rsidRPr="00AD1E89" w:rsidRDefault="00F60B65" w:rsidP="00C54383">
            <w:pPr>
              <w:pStyle w:val="movimento2"/>
              <w:rPr>
                <w:color w:val="002060"/>
              </w:rPr>
            </w:pPr>
            <w:r w:rsidRPr="00AD1E89">
              <w:rPr>
                <w:color w:val="002060"/>
              </w:rPr>
              <w:t>(</w:t>
            </w:r>
            <w:proofErr w:type="gramStart"/>
            <w:r w:rsidRPr="00AD1E89">
              <w:rPr>
                <w:color w:val="002060"/>
              </w:rPr>
              <w:t>U.MANDOLESI</w:t>
            </w:r>
            <w:proofErr w:type="gramEnd"/>
            <w:r w:rsidRPr="00AD1E89">
              <w:rPr>
                <w:color w:val="002060"/>
              </w:rPr>
              <w:t xml:space="preserve"> CALCIO) </w:t>
            </w:r>
          </w:p>
        </w:tc>
      </w:tr>
    </w:tbl>
    <w:p w14:paraId="2AA3B248" w14:textId="77777777" w:rsidR="00F60B65" w:rsidRPr="00AD1E89" w:rsidRDefault="00F60B65" w:rsidP="00F60B65">
      <w:pPr>
        <w:pStyle w:val="titolo20"/>
        <w:rPr>
          <w:rFonts w:eastAsiaTheme="minorEastAsia"/>
          <w:color w:val="002060"/>
        </w:rPr>
      </w:pPr>
      <w:r w:rsidRPr="00AD1E89">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24DC62B0" w14:textId="77777777" w:rsidTr="00C54383">
        <w:tc>
          <w:tcPr>
            <w:tcW w:w="2200" w:type="dxa"/>
            <w:tcMar>
              <w:top w:w="20" w:type="dxa"/>
              <w:left w:w="20" w:type="dxa"/>
              <w:bottom w:w="20" w:type="dxa"/>
              <w:right w:w="20" w:type="dxa"/>
            </w:tcMar>
            <w:vAlign w:val="center"/>
            <w:hideMark/>
          </w:tcPr>
          <w:p w14:paraId="64FB471A" w14:textId="77777777" w:rsidR="00F60B65" w:rsidRPr="00AD1E89" w:rsidRDefault="00F60B65" w:rsidP="00C54383">
            <w:pPr>
              <w:pStyle w:val="movimento"/>
              <w:rPr>
                <w:color w:val="002060"/>
              </w:rPr>
            </w:pPr>
            <w:r w:rsidRPr="00AD1E89">
              <w:rPr>
                <w:color w:val="002060"/>
              </w:rPr>
              <w:t>PETTINARI DAVIDE</w:t>
            </w:r>
          </w:p>
        </w:tc>
        <w:tc>
          <w:tcPr>
            <w:tcW w:w="2200" w:type="dxa"/>
            <w:tcMar>
              <w:top w:w="20" w:type="dxa"/>
              <w:left w:w="20" w:type="dxa"/>
              <w:bottom w:w="20" w:type="dxa"/>
              <w:right w:w="20" w:type="dxa"/>
            </w:tcMar>
            <w:vAlign w:val="center"/>
            <w:hideMark/>
          </w:tcPr>
          <w:p w14:paraId="16E38D36" w14:textId="77777777" w:rsidR="00F60B65" w:rsidRPr="00AD1E89" w:rsidRDefault="00F60B65" w:rsidP="00C54383">
            <w:pPr>
              <w:pStyle w:val="movimento2"/>
              <w:rPr>
                <w:color w:val="002060"/>
              </w:rPr>
            </w:pPr>
            <w:r w:rsidRPr="00AD1E89">
              <w:rPr>
                <w:color w:val="002060"/>
              </w:rPr>
              <w:t xml:space="preserve">(POLVERIGI C5) </w:t>
            </w:r>
          </w:p>
        </w:tc>
        <w:tc>
          <w:tcPr>
            <w:tcW w:w="800" w:type="dxa"/>
            <w:tcMar>
              <w:top w:w="20" w:type="dxa"/>
              <w:left w:w="20" w:type="dxa"/>
              <w:bottom w:w="20" w:type="dxa"/>
              <w:right w:w="20" w:type="dxa"/>
            </w:tcMar>
            <w:vAlign w:val="center"/>
            <w:hideMark/>
          </w:tcPr>
          <w:p w14:paraId="32ACFF26"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31C526ED" w14:textId="77777777" w:rsidR="00F60B65" w:rsidRPr="00AD1E89" w:rsidRDefault="00F60B65" w:rsidP="00C54383">
            <w:pPr>
              <w:pStyle w:val="movimento"/>
              <w:rPr>
                <w:color w:val="002060"/>
              </w:rPr>
            </w:pPr>
            <w:r w:rsidRPr="00AD1E89">
              <w:rPr>
                <w:color w:val="002060"/>
              </w:rPr>
              <w:t>DI RUSSO MATTEO</w:t>
            </w:r>
          </w:p>
        </w:tc>
        <w:tc>
          <w:tcPr>
            <w:tcW w:w="2200" w:type="dxa"/>
            <w:tcMar>
              <w:top w:w="20" w:type="dxa"/>
              <w:left w:w="20" w:type="dxa"/>
              <w:bottom w:w="20" w:type="dxa"/>
              <w:right w:w="20" w:type="dxa"/>
            </w:tcMar>
            <w:vAlign w:val="center"/>
            <w:hideMark/>
          </w:tcPr>
          <w:p w14:paraId="73732EEE" w14:textId="77777777" w:rsidR="00F60B65" w:rsidRPr="00AD1E89" w:rsidRDefault="00F60B65" w:rsidP="00C54383">
            <w:pPr>
              <w:pStyle w:val="movimento2"/>
              <w:rPr>
                <w:color w:val="002060"/>
              </w:rPr>
            </w:pPr>
            <w:r w:rsidRPr="00AD1E89">
              <w:rPr>
                <w:color w:val="002060"/>
              </w:rPr>
              <w:t xml:space="preserve">(REAL EAGLES VIRTUS PAGLIA) </w:t>
            </w:r>
          </w:p>
        </w:tc>
      </w:tr>
    </w:tbl>
    <w:p w14:paraId="35C2C817" w14:textId="77777777" w:rsidR="00F60B65" w:rsidRPr="00AD1E89" w:rsidRDefault="00F60B65" w:rsidP="00F60B65">
      <w:pPr>
        <w:pStyle w:val="titolo20"/>
        <w:rPr>
          <w:rFonts w:eastAsiaTheme="minorEastAsia"/>
          <w:color w:val="002060"/>
        </w:rPr>
      </w:pPr>
      <w:r w:rsidRPr="00AD1E89">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51AC2E74" w14:textId="77777777" w:rsidTr="00C54383">
        <w:tc>
          <w:tcPr>
            <w:tcW w:w="2200" w:type="dxa"/>
            <w:tcMar>
              <w:top w:w="20" w:type="dxa"/>
              <w:left w:w="20" w:type="dxa"/>
              <w:bottom w:w="20" w:type="dxa"/>
              <w:right w:w="20" w:type="dxa"/>
            </w:tcMar>
            <w:vAlign w:val="center"/>
            <w:hideMark/>
          </w:tcPr>
          <w:p w14:paraId="0C82DF25" w14:textId="77777777" w:rsidR="00F60B65" w:rsidRPr="00AD1E89" w:rsidRDefault="00F60B65" w:rsidP="00C54383">
            <w:pPr>
              <w:pStyle w:val="movimento"/>
              <w:rPr>
                <w:color w:val="002060"/>
              </w:rPr>
            </w:pPr>
            <w:r w:rsidRPr="00AD1E89">
              <w:rPr>
                <w:color w:val="002060"/>
              </w:rPr>
              <w:t>GALEAZZI MICHEL</w:t>
            </w:r>
          </w:p>
        </w:tc>
        <w:tc>
          <w:tcPr>
            <w:tcW w:w="2200" w:type="dxa"/>
            <w:tcMar>
              <w:top w:w="20" w:type="dxa"/>
              <w:left w:w="20" w:type="dxa"/>
              <w:bottom w:w="20" w:type="dxa"/>
              <w:right w:w="20" w:type="dxa"/>
            </w:tcMar>
            <w:vAlign w:val="center"/>
            <w:hideMark/>
          </w:tcPr>
          <w:p w14:paraId="13B7382E" w14:textId="77777777" w:rsidR="00F60B65" w:rsidRPr="00AD1E89" w:rsidRDefault="00F60B65" w:rsidP="00C54383">
            <w:pPr>
              <w:pStyle w:val="movimento2"/>
              <w:rPr>
                <w:color w:val="002060"/>
              </w:rPr>
            </w:pPr>
            <w:r w:rsidRPr="00AD1E89">
              <w:rPr>
                <w:color w:val="002060"/>
              </w:rPr>
              <w:t xml:space="preserve">(ANCONITANA CALCIO A 5) </w:t>
            </w:r>
          </w:p>
        </w:tc>
        <w:tc>
          <w:tcPr>
            <w:tcW w:w="800" w:type="dxa"/>
            <w:tcMar>
              <w:top w:w="20" w:type="dxa"/>
              <w:left w:w="20" w:type="dxa"/>
              <w:bottom w:w="20" w:type="dxa"/>
              <w:right w:w="20" w:type="dxa"/>
            </w:tcMar>
            <w:vAlign w:val="center"/>
            <w:hideMark/>
          </w:tcPr>
          <w:p w14:paraId="76F2F6DA"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61F50799" w14:textId="77777777" w:rsidR="00F60B65" w:rsidRPr="00AD1E89" w:rsidRDefault="00F60B65" w:rsidP="00C54383">
            <w:pPr>
              <w:pStyle w:val="movimento"/>
              <w:rPr>
                <w:color w:val="002060"/>
              </w:rPr>
            </w:pPr>
            <w:r w:rsidRPr="00AD1E89">
              <w:rPr>
                <w:color w:val="002060"/>
              </w:rPr>
              <w:t>LORETI FILIPPO</w:t>
            </w:r>
          </w:p>
        </w:tc>
        <w:tc>
          <w:tcPr>
            <w:tcW w:w="2200" w:type="dxa"/>
            <w:tcMar>
              <w:top w:w="20" w:type="dxa"/>
              <w:left w:w="20" w:type="dxa"/>
              <w:bottom w:w="20" w:type="dxa"/>
              <w:right w:w="20" w:type="dxa"/>
            </w:tcMar>
            <w:vAlign w:val="center"/>
            <w:hideMark/>
          </w:tcPr>
          <w:p w14:paraId="103162E9" w14:textId="77777777" w:rsidR="00F60B65" w:rsidRPr="00AD1E89" w:rsidRDefault="00F60B65" w:rsidP="00C54383">
            <w:pPr>
              <w:pStyle w:val="movimento2"/>
              <w:rPr>
                <w:color w:val="002060"/>
              </w:rPr>
            </w:pPr>
            <w:r w:rsidRPr="00AD1E89">
              <w:rPr>
                <w:color w:val="002060"/>
              </w:rPr>
              <w:t xml:space="preserve">(ANCONITANA CALCIO A 5) </w:t>
            </w:r>
          </w:p>
        </w:tc>
      </w:tr>
      <w:tr w:rsidR="00F60B65" w:rsidRPr="00AD1E89" w14:paraId="69E3DF59" w14:textId="77777777" w:rsidTr="00C54383">
        <w:tc>
          <w:tcPr>
            <w:tcW w:w="2200" w:type="dxa"/>
            <w:tcMar>
              <w:top w:w="20" w:type="dxa"/>
              <w:left w:w="20" w:type="dxa"/>
              <w:bottom w:w="20" w:type="dxa"/>
              <w:right w:w="20" w:type="dxa"/>
            </w:tcMar>
            <w:vAlign w:val="center"/>
            <w:hideMark/>
          </w:tcPr>
          <w:p w14:paraId="557EFF9E" w14:textId="77777777" w:rsidR="00F60B65" w:rsidRPr="00AD1E89" w:rsidRDefault="00F60B65" w:rsidP="00C54383">
            <w:pPr>
              <w:pStyle w:val="movimento"/>
              <w:rPr>
                <w:color w:val="002060"/>
              </w:rPr>
            </w:pPr>
            <w:r w:rsidRPr="00AD1E89">
              <w:rPr>
                <w:color w:val="002060"/>
              </w:rPr>
              <w:t>SILEONI TOMMASO</w:t>
            </w:r>
          </w:p>
        </w:tc>
        <w:tc>
          <w:tcPr>
            <w:tcW w:w="2200" w:type="dxa"/>
            <w:tcMar>
              <w:top w:w="20" w:type="dxa"/>
              <w:left w:w="20" w:type="dxa"/>
              <w:bottom w:w="20" w:type="dxa"/>
              <w:right w:w="20" w:type="dxa"/>
            </w:tcMar>
            <w:vAlign w:val="center"/>
            <w:hideMark/>
          </w:tcPr>
          <w:p w14:paraId="04212452" w14:textId="77777777" w:rsidR="00F60B65" w:rsidRPr="00AD1E89" w:rsidRDefault="00F60B65" w:rsidP="00C54383">
            <w:pPr>
              <w:pStyle w:val="movimento2"/>
              <w:rPr>
                <w:color w:val="002060"/>
              </w:rPr>
            </w:pPr>
            <w:r w:rsidRPr="00AD1E89">
              <w:rPr>
                <w:color w:val="002060"/>
              </w:rPr>
              <w:t xml:space="preserve">(AURORA TREIA) </w:t>
            </w:r>
          </w:p>
        </w:tc>
        <w:tc>
          <w:tcPr>
            <w:tcW w:w="800" w:type="dxa"/>
            <w:tcMar>
              <w:top w:w="20" w:type="dxa"/>
              <w:left w:w="20" w:type="dxa"/>
              <w:bottom w:w="20" w:type="dxa"/>
              <w:right w:w="20" w:type="dxa"/>
            </w:tcMar>
            <w:vAlign w:val="center"/>
            <w:hideMark/>
          </w:tcPr>
          <w:p w14:paraId="067B220D"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3CD61268" w14:textId="77777777" w:rsidR="00F60B65" w:rsidRPr="00AD1E89" w:rsidRDefault="00F60B65" w:rsidP="00C54383">
            <w:pPr>
              <w:pStyle w:val="movimento"/>
              <w:rPr>
                <w:color w:val="002060"/>
              </w:rPr>
            </w:pPr>
            <w:r w:rsidRPr="00AD1E89">
              <w:rPr>
                <w:color w:val="002060"/>
              </w:rPr>
              <w:t>PALMIERI SIMONE</w:t>
            </w:r>
          </w:p>
        </w:tc>
        <w:tc>
          <w:tcPr>
            <w:tcW w:w="2200" w:type="dxa"/>
            <w:tcMar>
              <w:top w:w="20" w:type="dxa"/>
              <w:left w:w="20" w:type="dxa"/>
              <w:bottom w:w="20" w:type="dxa"/>
              <w:right w:w="20" w:type="dxa"/>
            </w:tcMar>
            <w:vAlign w:val="center"/>
            <w:hideMark/>
          </w:tcPr>
          <w:p w14:paraId="7B8CF6C5" w14:textId="77777777" w:rsidR="00F60B65" w:rsidRPr="00AD1E89" w:rsidRDefault="00F60B65" w:rsidP="00C54383">
            <w:pPr>
              <w:pStyle w:val="movimento2"/>
              <w:rPr>
                <w:color w:val="002060"/>
              </w:rPr>
            </w:pPr>
            <w:r w:rsidRPr="00AD1E89">
              <w:rPr>
                <w:color w:val="002060"/>
              </w:rPr>
              <w:t xml:space="preserve">(CHIARAVALLE FUTSAL) </w:t>
            </w:r>
          </w:p>
        </w:tc>
      </w:tr>
      <w:tr w:rsidR="00F60B65" w:rsidRPr="00AD1E89" w14:paraId="1FB50D60" w14:textId="77777777" w:rsidTr="00C54383">
        <w:tc>
          <w:tcPr>
            <w:tcW w:w="2200" w:type="dxa"/>
            <w:tcMar>
              <w:top w:w="20" w:type="dxa"/>
              <w:left w:w="20" w:type="dxa"/>
              <w:bottom w:w="20" w:type="dxa"/>
              <w:right w:w="20" w:type="dxa"/>
            </w:tcMar>
            <w:vAlign w:val="center"/>
            <w:hideMark/>
          </w:tcPr>
          <w:p w14:paraId="65FC35DE" w14:textId="77777777" w:rsidR="00F60B65" w:rsidRPr="00AD1E89" w:rsidRDefault="00F60B65" w:rsidP="00C54383">
            <w:pPr>
              <w:pStyle w:val="movimento"/>
              <w:rPr>
                <w:color w:val="002060"/>
              </w:rPr>
            </w:pPr>
            <w:r w:rsidRPr="00AD1E89">
              <w:rPr>
                <w:color w:val="002060"/>
              </w:rPr>
              <w:t>PAOLINI LORENZO</w:t>
            </w:r>
          </w:p>
        </w:tc>
        <w:tc>
          <w:tcPr>
            <w:tcW w:w="2200" w:type="dxa"/>
            <w:tcMar>
              <w:top w:w="20" w:type="dxa"/>
              <w:left w:w="20" w:type="dxa"/>
              <w:bottom w:w="20" w:type="dxa"/>
              <w:right w:w="20" w:type="dxa"/>
            </w:tcMar>
            <w:vAlign w:val="center"/>
            <w:hideMark/>
          </w:tcPr>
          <w:p w14:paraId="17AB6C01" w14:textId="77777777" w:rsidR="00F60B65" w:rsidRPr="00AD1E89" w:rsidRDefault="00F60B65" w:rsidP="00C54383">
            <w:pPr>
              <w:pStyle w:val="movimento2"/>
              <w:rPr>
                <w:color w:val="002060"/>
              </w:rPr>
            </w:pPr>
            <w:r w:rsidRPr="00AD1E89">
              <w:rPr>
                <w:color w:val="002060"/>
              </w:rPr>
              <w:t xml:space="preserve">(L ALTRO SPORT CALCIO A 5) </w:t>
            </w:r>
          </w:p>
        </w:tc>
        <w:tc>
          <w:tcPr>
            <w:tcW w:w="800" w:type="dxa"/>
            <w:tcMar>
              <w:top w:w="20" w:type="dxa"/>
              <w:left w:w="20" w:type="dxa"/>
              <w:bottom w:w="20" w:type="dxa"/>
              <w:right w:w="20" w:type="dxa"/>
            </w:tcMar>
            <w:vAlign w:val="center"/>
            <w:hideMark/>
          </w:tcPr>
          <w:p w14:paraId="265B1A7D"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1013E2C3" w14:textId="77777777" w:rsidR="00F60B65" w:rsidRPr="00AD1E89" w:rsidRDefault="00F60B65" w:rsidP="00C54383">
            <w:pPr>
              <w:pStyle w:val="movimento"/>
              <w:rPr>
                <w:color w:val="002060"/>
              </w:rPr>
            </w:pPr>
            <w:r w:rsidRPr="00AD1E89">
              <w:rPr>
                <w:color w:val="002060"/>
              </w:rPr>
              <w:t>COCCIA LUCA MICHELE</w:t>
            </w:r>
          </w:p>
        </w:tc>
        <w:tc>
          <w:tcPr>
            <w:tcW w:w="2200" w:type="dxa"/>
            <w:tcMar>
              <w:top w:w="20" w:type="dxa"/>
              <w:left w:w="20" w:type="dxa"/>
              <w:bottom w:w="20" w:type="dxa"/>
              <w:right w:w="20" w:type="dxa"/>
            </w:tcMar>
            <w:vAlign w:val="center"/>
            <w:hideMark/>
          </w:tcPr>
          <w:p w14:paraId="65EF12E7" w14:textId="77777777" w:rsidR="00F60B65" w:rsidRPr="00AD1E89" w:rsidRDefault="00F60B65" w:rsidP="00C54383">
            <w:pPr>
              <w:pStyle w:val="movimento2"/>
              <w:rPr>
                <w:color w:val="002060"/>
              </w:rPr>
            </w:pPr>
            <w:r w:rsidRPr="00AD1E89">
              <w:rPr>
                <w:color w:val="002060"/>
              </w:rPr>
              <w:t xml:space="preserve">(OLIMPIA JUVENTU FALCONARA) </w:t>
            </w:r>
          </w:p>
        </w:tc>
      </w:tr>
      <w:tr w:rsidR="00F60B65" w:rsidRPr="00AD1E89" w14:paraId="5D482C21" w14:textId="77777777" w:rsidTr="00C54383">
        <w:tc>
          <w:tcPr>
            <w:tcW w:w="2200" w:type="dxa"/>
            <w:tcMar>
              <w:top w:w="20" w:type="dxa"/>
              <w:left w:w="20" w:type="dxa"/>
              <w:bottom w:w="20" w:type="dxa"/>
              <w:right w:w="20" w:type="dxa"/>
            </w:tcMar>
            <w:vAlign w:val="center"/>
            <w:hideMark/>
          </w:tcPr>
          <w:p w14:paraId="7FCECD19" w14:textId="77777777" w:rsidR="00F60B65" w:rsidRPr="00AD1E89" w:rsidRDefault="00F60B65" w:rsidP="00C54383">
            <w:pPr>
              <w:pStyle w:val="movimento"/>
              <w:rPr>
                <w:color w:val="002060"/>
              </w:rPr>
            </w:pPr>
            <w:r w:rsidRPr="00AD1E89">
              <w:rPr>
                <w:color w:val="002060"/>
              </w:rPr>
              <w:t>HALIMI MENSUR</w:t>
            </w:r>
          </w:p>
        </w:tc>
        <w:tc>
          <w:tcPr>
            <w:tcW w:w="2200" w:type="dxa"/>
            <w:tcMar>
              <w:top w:w="20" w:type="dxa"/>
              <w:left w:w="20" w:type="dxa"/>
              <w:bottom w:w="20" w:type="dxa"/>
              <w:right w:w="20" w:type="dxa"/>
            </w:tcMar>
            <w:vAlign w:val="center"/>
            <w:hideMark/>
          </w:tcPr>
          <w:p w14:paraId="3B9F453F" w14:textId="77777777" w:rsidR="00F60B65" w:rsidRPr="00AD1E89" w:rsidRDefault="00F60B65" w:rsidP="00C54383">
            <w:pPr>
              <w:pStyle w:val="movimento2"/>
              <w:rPr>
                <w:color w:val="002060"/>
              </w:rPr>
            </w:pPr>
            <w:r w:rsidRPr="00AD1E89">
              <w:rPr>
                <w:color w:val="002060"/>
              </w:rPr>
              <w:t xml:space="preserve">(OLIMPIA JUVENTU FALCONARA) </w:t>
            </w:r>
          </w:p>
        </w:tc>
        <w:tc>
          <w:tcPr>
            <w:tcW w:w="800" w:type="dxa"/>
            <w:tcMar>
              <w:top w:w="20" w:type="dxa"/>
              <w:left w:w="20" w:type="dxa"/>
              <w:bottom w:w="20" w:type="dxa"/>
              <w:right w:w="20" w:type="dxa"/>
            </w:tcMar>
            <w:vAlign w:val="center"/>
            <w:hideMark/>
          </w:tcPr>
          <w:p w14:paraId="683063D1"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23723247" w14:textId="77777777" w:rsidR="00F60B65" w:rsidRPr="00AD1E89" w:rsidRDefault="00F60B65" w:rsidP="00C54383">
            <w:pPr>
              <w:pStyle w:val="movimento"/>
              <w:rPr>
                <w:color w:val="002060"/>
              </w:rPr>
            </w:pPr>
            <w:r w:rsidRPr="00AD1E89">
              <w:rPr>
                <w:color w:val="002060"/>
              </w:rPr>
              <w:t>LIUTI GIACOMO</w:t>
            </w:r>
          </w:p>
        </w:tc>
        <w:tc>
          <w:tcPr>
            <w:tcW w:w="2200" w:type="dxa"/>
            <w:tcMar>
              <w:top w:w="20" w:type="dxa"/>
              <w:left w:w="20" w:type="dxa"/>
              <w:bottom w:w="20" w:type="dxa"/>
              <w:right w:w="20" w:type="dxa"/>
            </w:tcMar>
            <w:vAlign w:val="center"/>
            <w:hideMark/>
          </w:tcPr>
          <w:p w14:paraId="6EFF901A" w14:textId="77777777" w:rsidR="00F60B65" w:rsidRPr="00AD1E89" w:rsidRDefault="00F60B65" w:rsidP="00C54383">
            <w:pPr>
              <w:pStyle w:val="movimento2"/>
              <w:rPr>
                <w:color w:val="002060"/>
              </w:rPr>
            </w:pPr>
            <w:r w:rsidRPr="00AD1E89">
              <w:rPr>
                <w:color w:val="002060"/>
              </w:rPr>
              <w:t xml:space="preserve">(SERRALTA) </w:t>
            </w:r>
          </w:p>
        </w:tc>
      </w:tr>
      <w:tr w:rsidR="00F60B65" w:rsidRPr="00AD1E89" w14:paraId="79B31B99" w14:textId="77777777" w:rsidTr="00C54383">
        <w:tc>
          <w:tcPr>
            <w:tcW w:w="2200" w:type="dxa"/>
            <w:tcMar>
              <w:top w:w="20" w:type="dxa"/>
              <w:left w:w="20" w:type="dxa"/>
              <w:bottom w:w="20" w:type="dxa"/>
              <w:right w:w="20" w:type="dxa"/>
            </w:tcMar>
            <w:vAlign w:val="center"/>
            <w:hideMark/>
          </w:tcPr>
          <w:p w14:paraId="34D1E367" w14:textId="77777777" w:rsidR="00F60B65" w:rsidRPr="00AD1E89" w:rsidRDefault="00F60B65" w:rsidP="00C54383">
            <w:pPr>
              <w:pStyle w:val="movimento"/>
              <w:rPr>
                <w:color w:val="002060"/>
              </w:rPr>
            </w:pPr>
            <w:r w:rsidRPr="00AD1E89">
              <w:rPr>
                <w:color w:val="002060"/>
              </w:rPr>
              <w:t>CURI ANDREA</w:t>
            </w:r>
          </w:p>
        </w:tc>
        <w:tc>
          <w:tcPr>
            <w:tcW w:w="2200" w:type="dxa"/>
            <w:tcMar>
              <w:top w:w="20" w:type="dxa"/>
              <w:left w:w="20" w:type="dxa"/>
              <w:bottom w:w="20" w:type="dxa"/>
              <w:right w:w="20" w:type="dxa"/>
            </w:tcMar>
            <w:vAlign w:val="center"/>
            <w:hideMark/>
          </w:tcPr>
          <w:p w14:paraId="730DB218" w14:textId="77777777" w:rsidR="00F60B65" w:rsidRPr="00AD1E89" w:rsidRDefault="00F60B65" w:rsidP="00C54383">
            <w:pPr>
              <w:pStyle w:val="movimento2"/>
              <w:rPr>
                <w:color w:val="002060"/>
              </w:rPr>
            </w:pPr>
            <w:r w:rsidRPr="00AD1E89">
              <w:rPr>
                <w:color w:val="002060"/>
              </w:rPr>
              <w:t xml:space="preserve">(TRE TORRI A.S.D.) </w:t>
            </w:r>
          </w:p>
        </w:tc>
        <w:tc>
          <w:tcPr>
            <w:tcW w:w="800" w:type="dxa"/>
            <w:tcMar>
              <w:top w:w="20" w:type="dxa"/>
              <w:left w:w="20" w:type="dxa"/>
              <w:bottom w:w="20" w:type="dxa"/>
              <w:right w:w="20" w:type="dxa"/>
            </w:tcMar>
            <w:vAlign w:val="center"/>
            <w:hideMark/>
          </w:tcPr>
          <w:p w14:paraId="6F762E17"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23D30D70"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72B73682" w14:textId="77777777" w:rsidR="00F60B65" w:rsidRPr="00AD1E89" w:rsidRDefault="00F60B65" w:rsidP="00C54383">
            <w:pPr>
              <w:pStyle w:val="movimento2"/>
              <w:rPr>
                <w:color w:val="002060"/>
              </w:rPr>
            </w:pPr>
            <w:r w:rsidRPr="00AD1E89">
              <w:rPr>
                <w:color w:val="002060"/>
              </w:rPr>
              <w:t> </w:t>
            </w:r>
          </w:p>
        </w:tc>
      </w:tr>
    </w:tbl>
    <w:p w14:paraId="6736BEE1" w14:textId="77777777" w:rsidR="00F60B65" w:rsidRPr="00AD1E89" w:rsidRDefault="00F60B65" w:rsidP="00F60B65">
      <w:pPr>
        <w:pStyle w:val="titolo20"/>
        <w:rPr>
          <w:rFonts w:eastAsiaTheme="minorEastAsia"/>
          <w:color w:val="002060"/>
        </w:rPr>
      </w:pPr>
      <w:r w:rsidRPr="00AD1E8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38A70F2E" w14:textId="77777777" w:rsidTr="00C54383">
        <w:tc>
          <w:tcPr>
            <w:tcW w:w="2200" w:type="dxa"/>
            <w:tcMar>
              <w:top w:w="20" w:type="dxa"/>
              <w:left w:w="20" w:type="dxa"/>
              <w:bottom w:w="20" w:type="dxa"/>
              <w:right w:w="20" w:type="dxa"/>
            </w:tcMar>
            <w:vAlign w:val="center"/>
            <w:hideMark/>
          </w:tcPr>
          <w:p w14:paraId="3A45B925" w14:textId="77777777" w:rsidR="00F60B65" w:rsidRPr="00AD1E89" w:rsidRDefault="00F60B65" w:rsidP="00C54383">
            <w:pPr>
              <w:pStyle w:val="movimento"/>
              <w:rPr>
                <w:color w:val="002060"/>
              </w:rPr>
            </w:pPr>
            <w:r w:rsidRPr="00AD1E89">
              <w:rPr>
                <w:color w:val="002060"/>
              </w:rPr>
              <w:t>NARCISI WILLIAM</w:t>
            </w:r>
          </w:p>
        </w:tc>
        <w:tc>
          <w:tcPr>
            <w:tcW w:w="2200" w:type="dxa"/>
            <w:tcMar>
              <w:top w:w="20" w:type="dxa"/>
              <w:left w:w="20" w:type="dxa"/>
              <w:bottom w:w="20" w:type="dxa"/>
              <w:right w:w="20" w:type="dxa"/>
            </w:tcMar>
            <w:vAlign w:val="center"/>
            <w:hideMark/>
          </w:tcPr>
          <w:p w14:paraId="1FDCA080" w14:textId="77777777" w:rsidR="00F60B65" w:rsidRPr="00AD1E89" w:rsidRDefault="00F60B65" w:rsidP="00C54383">
            <w:pPr>
              <w:pStyle w:val="movimento2"/>
              <w:rPr>
                <w:color w:val="002060"/>
              </w:rPr>
            </w:pPr>
            <w:r w:rsidRPr="00AD1E89">
              <w:rPr>
                <w:color w:val="002060"/>
              </w:rPr>
              <w:t xml:space="preserve">(FUTSAL PRANDONE) </w:t>
            </w:r>
          </w:p>
        </w:tc>
        <w:tc>
          <w:tcPr>
            <w:tcW w:w="800" w:type="dxa"/>
            <w:tcMar>
              <w:top w:w="20" w:type="dxa"/>
              <w:left w:w="20" w:type="dxa"/>
              <w:bottom w:w="20" w:type="dxa"/>
              <w:right w:w="20" w:type="dxa"/>
            </w:tcMar>
            <w:vAlign w:val="center"/>
            <w:hideMark/>
          </w:tcPr>
          <w:p w14:paraId="6E062317"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7C7D2C54" w14:textId="77777777" w:rsidR="00F60B65" w:rsidRPr="00AD1E89" w:rsidRDefault="00F60B65" w:rsidP="00C54383">
            <w:pPr>
              <w:pStyle w:val="movimento"/>
              <w:rPr>
                <w:color w:val="002060"/>
              </w:rPr>
            </w:pPr>
            <w:r w:rsidRPr="00AD1E89">
              <w:rPr>
                <w:color w:val="002060"/>
              </w:rPr>
              <w:t>MANCINELLI ALEX</w:t>
            </w:r>
          </w:p>
        </w:tc>
        <w:tc>
          <w:tcPr>
            <w:tcW w:w="2200" w:type="dxa"/>
            <w:tcMar>
              <w:top w:w="20" w:type="dxa"/>
              <w:left w:w="20" w:type="dxa"/>
              <w:bottom w:w="20" w:type="dxa"/>
              <w:right w:w="20" w:type="dxa"/>
            </w:tcMar>
            <w:vAlign w:val="center"/>
            <w:hideMark/>
          </w:tcPr>
          <w:p w14:paraId="691A7FD5" w14:textId="77777777" w:rsidR="00F60B65" w:rsidRPr="00AD1E89" w:rsidRDefault="00F60B65" w:rsidP="00C54383">
            <w:pPr>
              <w:pStyle w:val="movimento2"/>
              <w:rPr>
                <w:color w:val="002060"/>
              </w:rPr>
            </w:pPr>
            <w:r w:rsidRPr="00AD1E89">
              <w:rPr>
                <w:color w:val="002060"/>
              </w:rPr>
              <w:t xml:space="preserve">(FUTSAL SANGIUSTESE A.R.L.) </w:t>
            </w:r>
          </w:p>
        </w:tc>
      </w:tr>
      <w:tr w:rsidR="00F60B65" w:rsidRPr="00AD1E89" w14:paraId="1B57D63D" w14:textId="77777777" w:rsidTr="00C54383">
        <w:tc>
          <w:tcPr>
            <w:tcW w:w="2200" w:type="dxa"/>
            <w:tcMar>
              <w:top w:w="20" w:type="dxa"/>
              <w:left w:w="20" w:type="dxa"/>
              <w:bottom w:w="20" w:type="dxa"/>
              <w:right w:w="20" w:type="dxa"/>
            </w:tcMar>
            <w:vAlign w:val="center"/>
            <w:hideMark/>
          </w:tcPr>
          <w:p w14:paraId="7BFE3AC3" w14:textId="77777777" w:rsidR="00F60B65" w:rsidRPr="00AD1E89" w:rsidRDefault="00F60B65" w:rsidP="00C54383">
            <w:pPr>
              <w:pStyle w:val="movimento"/>
              <w:rPr>
                <w:color w:val="002060"/>
              </w:rPr>
            </w:pPr>
            <w:r w:rsidRPr="00AD1E89">
              <w:rPr>
                <w:color w:val="002060"/>
              </w:rPr>
              <w:t>MARTURANO WALTER ALEJANDR</w:t>
            </w:r>
          </w:p>
        </w:tc>
        <w:tc>
          <w:tcPr>
            <w:tcW w:w="2200" w:type="dxa"/>
            <w:tcMar>
              <w:top w:w="20" w:type="dxa"/>
              <w:left w:w="20" w:type="dxa"/>
              <w:bottom w:w="20" w:type="dxa"/>
              <w:right w:w="20" w:type="dxa"/>
            </w:tcMar>
            <w:vAlign w:val="center"/>
            <w:hideMark/>
          </w:tcPr>
          <w:p w14:paraId="63214FFC" w14:textId="77777777" w:rsidR="00F60B65" w:rsidRPr="00AD1E89" w:rsidRDefault="00F60B65" w:rsidP="00C54383">
            <w:pPr>
              <w:pStyle w:val="movimento2"/>
              <w:rPr>
                <w:color w:val="002060"/>
              </w:rPr>
            </w:pPr>
            <w:r w:rsidRPr="00AD1E89">
              <w:rPr>
                <w:color w:val="002060"/>
              </w:rPr>
              <w:t xml:space="preserve">(GAGLIOLE F.C.) </w:t>
            </w:r>
          </w:p>
        </w:tc>
        <w:tc>
          <w:tcPr>
            <w:tcW w:w="800" w:type="dxa"/>
            <w:tcMar>
              <w:top w:w="20" w:type="dxa"/>
              <w:left w:w="20" w:type="dxa"/>
              <w:bottom w:w="20" w:type="dxa"/>
              <w:right w:w="20" w:type="dxa"/>
            </w:tcMar>
            <w:vAlign w:val="center"/>
            <w:hideMark/>
          </w:tcPr>
          <w:p w14:paraId="10066E36"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61BEC42A" w14:textId="77777777" w:rsidR="00F60B65" w:rsidRPr="00AD1E89" w:rsidRDefault="00F60B65" w:rsidP="00C54383">
            <w:pPr>
              <w:pStyle w:val="movimento"/>
              <w:rPr>
                <w:color w:val="002060"/>
              </w:rPr>
            </w:pPr>
            <w:r w:rsidRPr="00AD1E89">
              <w:rPr>
                <w:color w:val="002060"/>
              </w:rPr>
              <w:t>GIACOMETTI DIEGO</w:t>
            </w:r>
          </w:p>
        </w:tc>
        <w:tc>
          <w:tcPr>
            <w:tcW w:w="2200" w:type="dxa"/>
            <w:tcMar>
              <w:top w:w="20" w:type="dxa"/>
              <w:left w:w="20" w:type="dxa"/>
              <w:bottom w:w="20" w:type="dxa"/>
              <w:right w:w="20" w:type="dxa"/>
            </w:tcMar>
            <w:vAlign w:val="center"/>
            <w:hideMark/>
          </w:tcPr>
          <w:p w14:paraId="6E786216" w14:textId="77777777" w:rsidR="00F60B65" w:rsidRPr="00AD1E89" w:rsidRDefault="00F60B65" w:rsidP="00C54383">
            <w:pPr>
              <w:pStyle w:val="movimento2"/>
              <w:rPr>
                <w:color w:val="002060"/>
              </w:rPr>
            </w:pPr>
            <w:r w:rsidRPr="00AD1E89">
              <w:rPr>
                <w:color w:val="002060"/>
              </w:rPr>
              <w:t xml:space="preserve">(REAL FABRIANO) </w:t>
            </w:r>
          </w:p>
        </w:tc>
      </w:tr>
    </w:tbl>
    <w:p w14:paraId="13C29989" w14:textId="77777777" w:rsidR="00F60B65" w:rsidRPr="00AD1E89" w:rsidRDefault="00F60B65" w:rsidP="00F60B65">
      <w:pPr>
        <w:pStyle w:val="titolo20"/>
        <w:rPr>
          <w:rFonts w:eastAsiaTheme="minorEastAsia"/>
          <w:color w:val="002060"/>
        </w:rPr>
      </w:pPr>
      <w:r w:rsidRPr="00AD1E8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554E1D32" w14:textId="77777777" w:rsidTr="00C54383">
        <w:tc>
          <w:tcPr>
            <w:tcW w:w="2200" w:type="dxa"/>
            <w:tcMar>
              <w:top w:w="20" w:type="dxa"/>
              <w:left w:w="20" w:type="dxa"/>
              <w:bottom w:w="20" w:type="dxa"/>
              <w:right w:w="20" w:type="dxa"/>
            </w:tcMar>
            <w:vAlign w:val="center"/>
            <w:hideMark/>
          </w:tcPr>
          <w:p w14:paraId="2B88D92A" w14:textId="77777777" w:rsidR="00F60B65" w:rsidRPr="00AD1E89" w:rsidRDefault="00F60B65" w:rsidP="00C54383">
            <w:pPr>
              <w:pStyle w:val="movimento"/>
              <w:rPr>
                <w:color w:val="002060"/>
              </w:rPr>
            </w:pPr>
            <w:r w:rsidRPr="00AD1E89">
              <w:rPr>
                <w:color w:val="002060"/>
              </w:rPr>
              <w:t>VALENTE DANIELE</w:t>
            </w:r>
          </w:p>
        </w:tc>
        <w:tc>
          <w:tcPr>
            <w:tcW w:w="2200" w:type="dxa"/>
            <w:tcMar>
              <w:top w:w="20" w:type="dxa"/>
              <w:left w:w="20" w:type="dxa"/>
              <w:bottom w:w="20" w:type="dxa"/>
              <w:right w:w="20" w:type="dxa"/>
            </w:tcMar>
            <w:vAlign w:val="center"/>
            <w:hideMark/>
          </w:tcPr>
          <w:p w14:paraId="3BFFE32B" w14:textId="77777777" w:rsidR="00F60B65" w:rsidRPr="00AD1E89" w:rsidRDefault="00F60B65" w:rsidP="00C54383">
            <w:pPr>
              <w:pStyle w:val="movimento2"/>
              <w:rPr>
                <w:color w:val="002060"/>
              </w:rPr>
            </w:pPr>
            <w:r w:rsidRPr="00AD1E89">
              <w:rPr>
                <w:color w:val="002060"/>
              </w:rPr>
              <w:t xml:space="preserve">(AMICI DEL CENTROSOCIO SP.) </w:t>
            </w:r>
          </w:p>
        </w:tc>
        <w:tc>
          <w:tcPr>
            <w:tcW w:w="800" w:type="dxa"/>
            <w:tcMar>
              <w:top w:w="20" w:type="dxa"/>
              <w:left w:w="20" w:type="dxa"/>
              <w:bottom w:w="20" w:type="dxa"/>
              <w:right w:w="20" w:type="dxa"/>
            </w:tcMar>
            <w:vAlign w:val="center"/>
            <w:hideMark/>
          </w:tcPr>
          <w:p w14:paraId="62BACA53"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32F0CCF6" w14:textId="77777777" w:rsidR="00F60B65" w:rsidRPr="00AD1E89" w:rsidRDefault="00F60B65" w:rsidP="00C54383">
            <w:pPr>
              <w:pStyle w:val="movimento"/>
              <w:rPr>
                <w:color w:val="002060"/>
              </w:rPr>
            </w:pPr>
            <w:r w:rsidRPr="00AD1E89">
              <w:rPr>
                <w:color w:val="002060"/>
              </w:rPr>
              <w:t>BALLORIANI SIMONE</w:t>
            </w:r>
          </w:p>
        </w:tc>
        <w:tc>
          <w:tcPr>
            <w:tcW w:w="2200" w:type="dxa"/>
            <w:tcMar>
              <w:top w:w="20" w:type="dxa"/>
              <w:left w:w="20" w:type="dxa"/>
              <w:bottom w:w="20" w:type="dxa"/>
              <w:right w:w="20" w:type="dxa"/>
            </w:tcMar>
            <w:vAlign w:val="center"/>
            <w:hideMark/>
          </w:tcPr>
          <w:p w14:paraId="5AF3C80A" w14:textId="77777777" w:rsidR="00F60B65" w:rsidRPr="00AD1E89" w:rsidRDefault="00F60B65" w:rsidP="00C54383">
            <w:pPr>
              <w:pStyle w:val="movimento2"/>
              <w:rPr>
                <w:color w:val="002060"/>
              </w:rPr>
            </w:pPr>
            <w:r w:rsidRPr="00AD1E89">
              <w:rPr>
                <w:color w:val="002060"/>
              </w:rPr>
              <w:t xml:space="preserve">(AURORA TREIA) </w:t>
            </w:r>
          </w:p>
        </w:tc>
      </w:tr>
      <w:tr w:rsidR="00F60B65" w:rsidRPr="00AD1E89" w14:paraId="757E3635" w14:textId="77777777" w:rsidTr="00C54383">
        <w:tc>
          <w:tcPr>
            <w:tcW w:w="2200" w:type="dxa"/>
            <w:tcMar>
              <w:top w:w="20" w:type="dxa"/>
              <w:left w:w="20" w:type="dxa"/>
              <w:bottom w:w="20" w:type="dxa"/>
              <w:right w:w="20" w:type="dxa"/>
            </w:tcMar>
            <w:vAlign w:val="center"/>
            <w:hideMark/>
          </w:tcPr>
          <w:p w14:paraId="30C2E0C8" w14:textId="77777777" w:rsidR="00F60B65" w:rsidRPr="00AD1E89" w:rsidRDefault="00F60B65" w:rsidP="00C54383">
            <w:pPr>
              <w:pStyle w:val="movimento"/>
              <w:rPr>
                <w:color w:val="002060"/>
              </w:rPr>
            </w:pPr>
            <w:r w:rsidRPr="00AD1E89">
              <w:rPr>
                <w:color w:val="002060"/>
              </w:rPr>
              <w:t>TESEI SIMONE</w:t>
            </w:r>
          </w:p>
        </w:tc>
        <w:tc>
          <w:tcPr>
            <w:tcW w:w="2200" w:type="dxa"/>
            <w:tcMar>
              <w:top w:w="20" w:type="dxa"/>
              <w:left w:w="20" w:type="dxa"/>
              <w:bottom w:w="20" w:type="dxa"/>
              <w:right w:w="20" w:type="dxa"/>
            </w:tcMar>
            <w:vAlign w:val="center"/>
            <w:hideMark/>
          </w:tcPr>
          <w:p w14:paraId="3F36156C" w14:textId="77777777" w:rsidR="00F60B65" w:rsidRPr="00AD1E89" w:rsidRDefault="00F60B65" w:rsidP="00C54383">
            <w:pPr>
              <w:pStyle w:val="movimento2"/>
              <w:rPr>
                <w:color w:val="002060"/>
              </w:rPr>
            </w:pPr>
            <w:r w:rsidRPr="00AD1E89">
              <w:rPr>
                <w:color w:val="002060"/>
              </w:rPr>
              <w:t xml:space="preserve">(CHIARAVALLE FUTSAL) </w:t>
            </w:r>
          </w:p>
        </w:tc>
        <w:tc>
          <w:tcPr>
            <w:tcW w:w="800" w:type="dxa"/>
            <w:tcMar>
              <w:top w:w="20" w:type="dxa"/>
              <w:left w:w="20" w:type="dxa"/>
              <w:bottom w:w="20" w:type="dxa"/>
              <w:right w:w="20" w:type="dxa"/>
            </w:tcMar>
            <w:vAlign w:val="center"/>
            <w:hideMark/>
          </w:tcPr>
          <w:p w14:paraId="18E0B5FD"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7FB27802" w14:textId="77777777" w:rsidR="00F60B65" w:rsidRPr="00AD1E89" w:rsidRDefault="00F60B65" w:rsidP="00C54383">
            <w:pPr>
              <w:pStyle w:val="movimento"/>
              <w:rPr>
                <w:color w:val="002060"/>
              </w:rPr>
            </w:pPr>
            <w:r w:rsidRPr="00AD1E89">
              <w:rPr>
                <w:color w:val="002060"/>
              </w:rPr>
              <w:t>TESEI FULVIO</w:t>
            </w:r>
          </w:p>
        </w:tc>
        <w:tc>
          <w:tcPr>
            <w:tcW w:w="2200" w:type="dxa"/>
            <w:tcMar>
              <w:top w:w="20" w:type="dxa"/>
              <w:left w:w="20" w:type="dxa"/>
              <w:bottom w:w="20" w:type="dxa"/>
              <w:right w:w="20" w:type="dxa"/>
            </w:tcMar>
            <w:vAlign w:val="center"/>
            <w:hideMark/>
          </w:tcPr>
          <w:p w14:paraId="7CB2E167" w14:textId="77777777" w:rsidR="00F60B65" w:rsidRPr="00AD1E89" w:rsidRDefault="00F60B65" w:rsidP="00C54383">
            <w:pPr>
              <w:pStyle w:val="movimento2"/>
              <w:rPr>
                <w:color w:val="002060"/>
              </w:rPr>
            </w:pPr>
            <w:r w:rsidRPr="00AD1E89">
              <w:rPr>
                <w:color w:val="002060"/>
              </w:rPr>
              <w:t xml:space="preserve">(FUTSAL CAMPIGLIONE) </w:t>
            </w:r>
          </w:p>
        </w:tc>
      </w:tr>
      <w:tr w:rsidR="00F60B65" w:rsidRPr="00AD1E89" w14:paraId="6568C1D1" w14:textId="77777777" w:rsidTr="00C54383">
        <w:tc>
          <w:tcPr>
            <w:tcW w:w="2200" w:type="dxa"/>
            <w:tcMar>
              <w:top w:w="20" w:type="dxa"/>
              <w:left w:w="20" w:type="dxa"/>
              <w:bottom w:w="20" w:type="dxa"/>
              <w:right w:w="20" w:type="dxa"/>
            </w:tcMar>
            <w:vAlign w:val="center"/>
            <w:hideMark/>
          </w:tcPr>
          <w:p w14:paraId="05F290F5" w14:textId="77777777" w:rsidR="00F60B65" w:rsidRPr="00AD1E89" w:rsidRDefault="00F60B65" w:rsidP="00C54383">
            <w:pPr>
              <w:pStyle w:val="movimento"/>
              <w:rPr>
                <w:color w:val="002060"/>
              </w:rPr>
            </w:pPr>
            <w:r w:rsidRPr="00AD1E89">
              <w:rPr>
                <w:color w:val="002060"/>
              </w:rPr>
              <w:t>MASI STEFANO</w:t>
            </w:r>
          </w:p>
        </w:tc>
        <w:tc>
          <w:tcPr>
            <w:tcW w:w="2200" w:type="dxa"/>
            <w:tcMar>
              <w:top w:w="20" w:type="dxa"/>
              <w:left w:w="20" w:type="dxa"/>
              <w:bottom w:w="20" w:type="dxa"/>
              <w:right w:w="20" w:type="dxa"/>
            </w:tcMar>
            <w:vAlign w:val="center"/>
            <w:hideMark/>
          </w:tcPr>
          <w:p w14:paraId="45AFCAAA" w14:textId="77777777" w:rsidR="00F60B65" w:rsidRPr="00AD1E89" w:rsidRDefault="00F60B65" w:rsidP="00C54383">
            <w:pPr>
              <w:pStyle w:val="movimento2"/>
              <w:rPr>
                <w:color w:val="002060"/>
              </w:rPr>
            </w:pPr>
            <w:r w:rsidRPr="00AD1E89">
              <w:rPr>
                <w:color w:val="002060"/>
              </w:rPr>
              <w:t xml:space="preserve">(OLIMPIA JUVENTU FALCONARA) </w:t>
            </w:r>
          </w:p>
        </w:tc>
        <w:tc>
          <w:tcPr>
            <w:tcW w:w="800" w:type="dxa"/>
            <w:tcMar>
              <w:top w:w="20" w:type="dxa"/>
              <w:left w:w="20" w:type="dxa"/>
              <w:bottom w:w="20" w:type="dxa"/>
              <w:right w:w="20" w:type="dxa"/>
            </w:tcMar>
            <w:vAlign w:val="center"/>
            <w:hideMark/>
          </w:tcPr>
          <w:p w14:paraId="03FEB66D"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5DA91ED4" w14:textId="77777777" w:rsidR="00F60B65" w:rsidRPr="00AD1E89" w:rsidRDefault="00F60B65" w:rsidP="00C54383">
            <w:pPr>
              <w:pStyle w:val="movimento"/>
              <w:rPr>
                <w:color w:val="002060"/>
              </w:rPr>
            </w:pPr>
            <w:r w:rsidRPr="00AD1E89">
              <w:rPr>
                <w:color w:val="002060"/>
              </w:rPr>
              <w:t>LODDO ALESSANDRO</w:t>
            </w:r>
          </w:p>
        </w:tc>
        <w:tc>
          <w:tcPr>
            <w:tcW w:w="2200" w:type="dxa"/>
            <w:tcMar>
              <w:top w:w="20" w:type="dxa"/>
              <w:left w:w="20" w:type="dxa"/>
              <w:bottom w:w="20" w:type="dxa"/>
              <w:right w:w="20" w:type="dxa"/>
            </w:tcMar>
            <w:vAlign w:val="center"/>
            <w:hideMark/>
          </w:tcPr>
          <w:p w14:paraId="3C10A3CD" w14:textId="77777777" w:rsidR="00F60B65" w:rsidRPr="00AD1E89" w:rsidRDefault="00F60B65" w:rsidP="00C54383">
            <w:pPr>
              <w:pStyle w:val="movimento2"/>
              <w:rPr>
                <w:color w:val="002060"/>
              </w:rPr>
            </w:pPr>
            <w:r w:rsidRPr="00AD1E89">
              <w:rPr>
                <w:color w:val="002060"/>
              </w:rPr>
              <w:t xml:space="preserve">(REAL ANCARIA) </w:t>
            </w:r>
          </w:p>
        </w:tc>
      </w:tr>
      <w:tr w:rsidR="00F60B65" w:rsidRPr="00AD1E89" w14:paraId="7E1A2DFF" w14:textId="77777777" w:rsidTr="00C54383">
        <w:tc>
          <w:tcPr>
            <w:tcW w:w="2200" w:type="dxa"/>
            <w:tcMar>
              <w:top w:w="20" w:type="dxa"/>
              <w:left w:w="20" w:type="dxa"/>
              <w:bottom w:w="20" w:type="dxa"/>
              <w:right w:w="20" w:type="dxa"/>
            </w:tcMar>
            <w:vAlign w:val="center"/>
            <w:hideMark/>
          </w:tcPr>
          <w:p w14:paraId="7EE060AA" w14:textId="77777777" w:rsidR="00F60B65" w:rsidRPr="00AD1E89" w:rsidRDefault="00F60B65" w:rsidP="00C54383">
            <w:pPr>
              <w:pStyle w:val="movimento"/>
              <w:rPr>
                <w:color w:val="002060"/>
              </w:rPr>
            </w:pPr>
            <w:r w:rsidRPr="00AD1E89">
              <w:rPr>
                <w:color w:val="002060"/>
              </w:rPr>
              <w:t>NERONI EUGENIO</w:t>
            </w:r>
          </w:p>
        </w:tc>
        <w:tc>
          <w:tcPr>
            <w:tcW w:w="2200" w:type="dxa"/>
            <w:tcMar>
              <w:top w:w="20" w:type="dxa"/>
              <w:left w:w="20" w:type="dxa"/>
              <w:bottom w:w="20" w:type="dxa"/>
              <w:right w:w="20" w:type="dxa"/>
            </w:tcMar>
            <w:vAlign w:val="center"/>
            <w:hideMark/>
          </w:tcPr>
          <w:p w14:paraId="00E94FA0" w14:textId="77777777" w:rsidR="00F60B65" w:rsidRPr="00AD1E89" w:rsidRDefault="00F60B65" w:rsidP="00C54383">
            <w:pPr>
              <w:pStyle w:val="movimento2"/>
              <w:rPr>
                <w:color w:val="002060"/>
              </w:rPr>
            </w:pPr>
            <w:r w:rsidRPr="00AD1E89">
              <w:rPr>
                <w:color w:val="002060"/>
              </w:rPr>
              <w:t xml:space="preserve">(REAL EAGLES VIRTUS PAGLIA) </w:t>
            </w:r>
          </w:p>
        </w:tc>
        <w:tc>
          <w:tcPr>
            <w:tcW w:w="800" w:type="dxa"/>
            <w:tcMar>
              <w:top w:w="20" w:type="dxa"/>
              <w:left w:w="20" w:type="dxa"/>
              <w:bottom w:w="20" w:type="dxa"/>
              <w:right w:w="20" w:type="dxa"/>
            </w:tcMar>
            <w:vAlign w:val="center"/>
            <w:hideMark/>
          </w:tcPr>
          <w:p w14:paraId="11A055F7"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4F0E97FB" w14:textId="77777777" w:rsidR="00F60B65" w:rsidRPr="00AD1E89" w:rsidRDefault="00F60B65" w:rsidP="00C54383">
            <w:pPr>
              <w:pStyle w:val="movimento"/>
              <w:rPr>
                <w:color w:val="002060"/>
              </w:rPr>
            </w:pPr>
            <w:r w:rsidRPr="00AD1E89">
              <w:rPr>
                <w:color w:val="002060"/>
              </w:rPr>
              <w:t>ONESI ANDREA</w:t>
            </w:r>
          </w:p>
        </w:tc>
        <w:tc>
          <w:tcPr>
            <w:tcW w:w="2200" w:type="dxa"/>
            <w:tcMar>
              <w:top w:w="20" w:type="dxa"/>
              <w:left w:w="20" w:type="dxa"/>
              <w:bottom w:w="20" w:type="dxa"/>
              <w:right w:w="20" w:type="dxa"/>
            </w:tcMar>
            <w:vAlign w:val="center"/>
            <w:hideMark/>
          </w:tcPr>
          <w:p w14:paraId="7DE966D0" w14:textId="77777777" w:rsidR="00F60B65" w:rsidRPr="00AD1E89" w:rsidRDefault="00F60B65" w:rsidP="00C54383">
            <w:pPr>
              <w:pStyle w:val="movimento2"/>
              <w:rPr>
                <w:color w:val="002060"/>
              </w:rPr>
            </w:pPr>
            <w:r w:rsidRPr="00AD1E89">
              <w:rPr>
                <w:color w:val="002060"/>
              </w:rPr>
              <w:t xml:space="preserve">(ROCCAFLUVIONE) </w:t>
            </w:r>
          </w:p>
        </w:tc>
      </w:tr>
    </w:tbl>
    <w:p w14:paraId="4D639A54" w14:textId="77777777" w:rsidR="00F60B65" w:rsidRPr="00AD1E89" w:rsidRDefault="00F60B65" w:rsidP="00F60B65">
      <w:pPr>
        <w:pStyle w:val="titolo20"/>
        <w:rPr>
          <w:rFonts w:eastAsiaTheme="minorEastAsia"/>
          <w:color w:val="002060"/>
        </w:rPr>
      </w:pPr>
      <w:r w:rsidRPr="00AD1E89">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0A8219B3" w14:textId="77777777" w:rsidTr="00C54383">
        <w:tc>
          <w:tcPr>
            <w:tcW w:w="2200" w:type="dxa"/>
            <w:tcMar>
              <w:top w:w="20" w:type="dxa"/>
              <w:left w:w="20" w:type="dxa"/>
              <w:bottom w:w="20" w:type="dxa"/>
              <w:right w:w="20" w:type="dxa"/>
            </w:tcMar>
            <w:vAlign w:val="center"/>
            <w:hideMark/>
          </w:tcPr>
          <w:p w14:paraId="01246AC0" w14:textId="77777777" w:rsidR="00F60B65" w:rsidRPr="00AD1E89" w:rsidRDefault="00F60B65" w:rsidP="00C54383">
            <w:pPr>
              <w:pStyle w:val="movimento"/>
              <w:rPr>
                <w:color w:val="002060"/>
              </w:rPr>
            </w:pPr>
            <w:r w:rsidRPr="00AD1E89">
              <w:rPr>
                <w:color w:val="002060"/>
              </w:rPr>
              <w:t>ROSSINI LORENZO</w:t>
            </w:r>
          </w:p>
        </w:tc>
        <w:tc>
          <w:tcPr>
            <w:tcW w:w="2200" w:type="dxa"/>
            <w:tcMar>
              <w:top w:w="20" w:type="dxa"/>
              <w:left w:w="20" w:type="dxa"/>
              <w:bottom w:w="20" w:type="dxa"/>
              <w:right w:w="20" w:type="dxa"/>
            </w:tcMar>
            <w:vAlign w:val="center"/>
            <w:hideMark/>
          </w:tcPr>
          <w:p w14:paraId="6D20003E" w14:textId="77777777" w:rsidR="00F60B65" w:rsidRPr="00AD1E89" w:rsidRDefault="00F60B65" w:rsidP="00C54383">
            <w:pPr>
              <w:pStyle w:val="movimento2"/>
              <w:rPr>
                <w:color w:val="002060"/>
              </w:rPr>
            </w:pPr>
            <w:r w:rsidRPr="00AD1E89">
              <w:rPr>
                <w:color w:val="002060"/>
              </w:rPr>
              <w:t xml:space="preserve">(ACLI MANTOVANI CALCIO A 5) </w:t>
            </w:r>
          </w:p>
        </w:tc>
        <w:tc>
          <w:tcPr>
            <w:tcW w:w="800" w:type="dxa"/>
            <w:tcMar>
              <w:top w:w="20" w:type="dxa"/>
              <w:left w:w="20" w:type="dxa"/>
              <w:bottom w:w="20" w:type="dxa"/>
              <w:right w:w="20" w:type="dxa"/>
            </w:tcMar>
            <w:vAlign w:val="center"/>
            <w:hideMark/>
          </w:tcPr>
          <w:p w14:paraId="7FB64913"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0F1E61B4" w14:textId="77777777" w:rsidR="00F60B65" w:rsidRPr="00AD1E89" w:rsidRDefault="00F60B65" w:rsidP="00C54383">
            <w:pPr>
              <w:pStyle w:val="movimento"/>
              <w:rPr>
                <w:color w:val="002060"/>
              </w:rPr>
            </w:pPr>
            <w:r w:rsidRPr="00AD1E89">
              <w:rPr>
                <w:color w:val="002060"/>
              </w:rPr>
              <w:t>CALVISI MICHELE</w:t>
            </w:r>
          </w:p>
        </w:tc>
        <w:tc>
          <w:tcPr>
            <w:tcW w:w="2200" w:type="dxa"/>
            <w:tcMar>
              <w:top w:w="20" w:type="dxa"/>
              <w:left w:w="20" w:type="dxa"/>
              <w:bottom w:w="20" w:type="dxa"/>
              <w:right w:w="20" w:type="dxa"/>
            </w:tcMar>
            <w:vAlign w:val="center"/>
            <w:hideMark/>
          </w:tcPr>
          <w:p w14:paraId="1B96FD5A" w14:textId="77777777" w:rsidR="00F60B65" w:rsidRPr="00AD1E89" w:rsidRDefault="00F60B65" w:rsidP="00C54383">
            <w:pPr>
              <w:pStyle w:val="movimento2"/>
              <w:rPr>
                <w:color w:val="002060"/>
              </w:rPr>
            </w:pPr>
            <w:r w:rsidRPr="00AD1E89">
              <w:rPr>
                <w:color w:val="002060"/>
              </w:rPr>
              <w:t xml:space="preserve">(AVENALE) </w:t>
            </w:r>
          </w:p>
        </w:tc>
      </w:tr>
      <w:tr w:rsidR="00F60B65" w:rsidRPr="00AD1E89" w14:paraId="68687E9F" w14:textId="77777777" w:rsidTr="00C54383">
        <w:tc>
          <w:tcPr>
            <w:tcW w:w="2200" w:type="dxa"/>
            <w:tcMar>
              <w:top w:w="20" w:type="dxa"/>
              <w:left w:w="20" w:type="dxa"/>
              <w:bottom w:w="20" w:type="dxa"/>
              <w:right w:w="20" w:type="dxa"/>
            </w:tcMar>
            <w:vAlign w:val="center"/>
            <w:hideMark/>
          </w:tcPr>
          <w:p w14:paraId="3C209DC0" w14:textId="77777777" w:rsidR="00F60B65" w:rsidRPr="00AD1E89" w:rsidRDefault="00F60B65" w:rsidP="00C54383">
            <w:pPr>
              <w:pStyle w:val="movimento"/>
              <w:rPr>
                <w:color w:val="002060"/>
              </w:rPr>
            </w:pPr>
            <w:r w:rsidRPr="00AD1E89">
              <w:rPr>
                <w:color w:val="002060"/>
              </w:rPr>
              <w:t>CHACON SALAZAR ANDERSON PEDRO</w:t>
            </w:r>
          </w:p>
        </w:tc>
        <w:tc>
          <w:tcPr>
            <w:tcW w:w="2200" w:type="dxa"/>
            <w:tcMar>
              <w:top w:w="20" w:type="dxa"/>
              <w:left w:w="20" w:type="dxa"/>
              <w:bottom w:w="20" w:type="dxa"/>
              <w:right w:w="20" w:type="dxa"/>
            </w:tcMar>
            <w:vAlign w:val="center"/>
            <w:hideMark/>
          </w:tcPr>
          <w:p w14:paraId="4A50B1A8" w14:textId="77777777" w:rsidR="00F60B65" w:rsidRPr="00AD1E89" w:rsidRDefault="00F60B65" w:rsidP="00C54383">
            <w:pPr>
              <w:pStyle w:val="movimento2"/>
              <w:rPr>
                <w:color w:val="002060"/>
              </w:rPr>
            </w:pPr>
            <w:r w:rsidRPr="00AD1E89">
              <w:rPr>
                <w:color w:val="002060"/>
              </w:rPr>
              <w:t xml:space="preserve">(BAYER CAPPUCCINI) </w:t>
            </w:r>
          </w:p>
        </w:tc>
        <w:tc>
          <w:tcPr>
            <w:tcW w:w="800" w:type="dxa"/>
            <w:tcMar>
              <w:top w:w="20" w:type="dxa"/>
              <w:left w:w="20" w:type="dxa"/>
              <w:bottom w:w="20" w:type="dxa"/>
              <w:right w:w="20" w:type="dxa"/>
            </w:tcMar>
            <w:vAlign w:val="center"/>
            <w:hideMark/>
          </w:tcPr>
          <w:p w14:paraId="14BC4AE2"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16917335" w14:textId="77777777" w:rsidR="00F60B65" w:rsidRPr="00AD1E89" w:rsidRDefault="00F60B65" w:rsidP="00C54383">
            <w:pPr>
              <w:pStyle w:val="movimento"/>
              <w:rPr>
                <w:color w:val="002060"/>
              </w:rPr>
            </w:pPr>
            <w:r w:rsidRPr="00AD1E89">
              <w:rPr>
                <w:color w:val="002060"/>
              </w:rPr>
              <w:t>VICHI FABRIZIO</w:t>
            </w:r>
          </w:p>
        </w:tc>
        <w:tc>
          <w:tcPr>
            <w:tcW w:w="2200" w:type="dxa"/>
            <w:tcMar>
              <w:top w:w="20" w:type="dxa"/>
              <w:left w:w="20" w:type="dxa"/>
              <w:bottom w:w="20" w:type="dxa"/>
              <w:right w:w="20" w:type="dxa"/>
            </w:tcMar>
            <w:vAlign w:val="center"/>
            <w:hideMark/>
          </w:tcPr>
          <w:p w14:paraId="64FD6715" w14:textId="77777777" w:rsidR="00F60B65" w:rsidRPr="00AD1E89" w:rsidRDefault="00F60B65" w:rsidP="00C54383">
            <w:pPr>
              <w:pStyle w:val="movimento2"/>
              <w:rPr>
                <w:color w:val="002060"/>
              </w:rPr>
            </w:pPr>
            <w:r w:rsidRPr="00AD1E89">
              <w:rPr>
                <w:color w:val="002060"/>
              </w:rPr>
              <w:t xml:space="preserve">(FUTSAL MONTEMARCIANO C5) </w:t>
            </w:r>
          </w:p>
        </w:tc>
      </w:tr>
      <w:tr w:rsidR="00F60B65" w:rsidRPr="00AD1E89" w14:paraId="79ACD783" w14:textId="77777777" w:rsidTr="00C54383">
        <w:tc>
          <w:tcPr>
            <w:tcW w:w="2200" w:type="dxa"/>
            <w:tcMar>
              <w:top w:w="20" w:type="dxa"/>
              <w:left w:w="20" w:type="dxa"/>
              <w:bottom w:w="20" w:type="dxa"/>
              <w:right w:w="20" w:type="dxa"/>
            </w:tcMar>
            <w:vAlign w:val="center"/>
            <w:hideMark/>
          </w:tcPr>
          <w:p w14:paraId="0BCE8C7B" w14:textId="77777777" w:rsidR="00F60B65" w:rsidRPr="00AD1E89" w:rsidRDefault="00F60B65" w:rsidP="00C54383">
            <w:pPr>
              <w:pStyle w:val="movimento"/>
              <w:rPr>
                <w:color w:val="002060"/>
              </w:rPr>
            </w:pPr>
            <w:r w:rsidRPr="00AD1E89">
              <w:rPr>
                <w:color w:val="002060"/>
              </w:rPr>
              <w:t>HONORATI LORENZO</w:t>
            </w:r>
          </w:p>
        </w:tc>
        <w:tc>
          <w:tcPr>
            <w:tcW w:w="2200" w:type="dxa"/>
            <w:tcMar>
              <w:top w:w="20" w:type="dxa"/>
              <w:left w:w="20" w:type="dxa"/>
              <w:bottom w:w="20" w:type="dxa"/>
              <w:right w:w="20" w:type="dxa"/>
            </w:tcMar>
            <w:vAlign w:val="center"/>
            <w:hideMark/>
          </w:tcPr>
          <w:p w14:paraId="0DF001AF" w14:textId="77777777" w:rsidR="00F60B65" w:rsidRPr="00AD1E89" w:rsidRDefault="00F60B65" w:rsidP="00C54383">
            <w:pPr>
              <w:pStyle w:val="movimento2"/>
              <w:rPr>
                <w:color w:val="002060"/>
              </w:rPr>
            </w:pPr>
            <w:r w:rsidRPr="00AD1E89">
              <w:rPr>
                <w:color w:val="002060"/>
              </w:rPr>
              <w:t xml:space="preserve">(NEW ACADEMY) </w:t>
            </w:r>
          </w:p>
        </w:tc>
        <w:tc>
          <w:tcPr>
            <w:tcW w:w="800" w:type="dxa"/>
            <w:tcMar>
              <w:top w:w="20" w:type="dxa"/>
              <w:left w:w="20" w:type="dxa"/>
              <w:bottom w:w="20" w:type="dxa"/>
              <w:right w:w="20" w:type="dxa"/>
            </w:tcMar>
            <w:vAlign w:val="center"/>
            <w:hideMark/>
          </w:tcPr>
          <w:p w14:paraId="4B7D567D"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226BD0EE" w14:textId="77777777" w:rsidR="00F60B65" w:rsidRPr="00AD1E89" w:rsidRDefault="00F60B65" w:rsidP="00C54383">
            <w:pPr>
              <w:pStyle w:val="movimento"/>
              <w:rPr>
                <w:color w:val="002060"/>
              </w:rPr>
            </w:pPr>
            <w:r w:rsidRPr="00AD1E89">
              <w:rPr>
                <w:color w:val="002060"/>
              </w:rPr>
              <w:t>BECCHETTI ANDREA</w:t>
            </w:r>
          </w:p>
        </w:tc>
        <w:tc>
          <w:tcPr>
            <w:tcW w:w="2200" w:type="dxa"/>
            <w:tcMar>
              <w:top w:w="20" w:type="dxa"/>
              <w:left w:w="20" w:type="dxa"/>
              <w:bottom w:w="20" w:type="dxa"/>
              <w:right w:w="20" w:type="dxa"/>
            </w:tcMar>
            <w:vAlign w:val="center"/>
            <w:hideMark/>
          </w:tcPr>
          <w:p w14:paraId="1D3AF3EF" w14:textId="77777777" w:rsidR="00F60B65" w:rsidRPr="00AD1E89" w:rsidRDefault="00F60B65" w:rsidP="00C54383">
            <w:pPr>
              <w:pStyle w:val="movimento2"/>
              <w:rPr>
                <w:color w:val="002060"/>
              </w:rPr>
            </w:pPr>
            <w:r w:rsidRPr="00AD1E89">
              <w:rPr>
                <w:color w:val="002060"/>
              </w:rPr>
              <w:t xml:space="preserve">(PICENO UNITED MMX A R.L.) </w:t>
            </w:r>
          </w:p>
        </w:tc>
      </w:tr>
    </w:tbl>
    <w:p w14:paraId="76D4A590" w14:textId="77777777" w:rsidR="00F60B65" w:rsidRPr="00AD1E89" w:rsidRDefault="00F60B65" w:rsidP="00F60B65">
      <w:pPr>
        <w:pStyle w:val="titolo10"/>
        <w:rPr>
          <w:rFonts w:eastAsiaTheme="minorEastAsia"/>
          <w:color w:val="002060"/>
        </w:rPr>
      </w:pPr>
      <w:r w:rsidRPr="00AD1E89">
        <w:rPr>
          <w:color w:val="002060"/>
        </w:rPr>
        <w:t xml:space="preserve">GARE DEL 18/ 3/2023 </w:t>
      </w:r>
    </w:p>
    <w:p w14:paraId="56E07195" w14:textId="77777777" w:rsidR="00F60B65" w:rsidRPr="00AD1E89" w:rsidRDefault="00F60B65" w:rsidP="00F60B65">
      <w:pPr>
        <w:pStyle w:val="titolo7a"/>
        <w:rPr>
          <w:color w:val="002060"/>
        </w:rPr>
      </w:pPr>
      <w:r w:rsidRPr="00AD1E89">
        <w:rPr>
          <w:color w:val="002060"/>
        </w:rPr>
        <w:t xml:space="preserve">PROVVEDIMENTI DISCIPLINARI </w:t>
      </w:r>
    </w:p>
    <w:p w14:paraId="7B724D19" w14:textId="77777777" w:rsidR="00F60B65" w:rsidRPr="00AD1E89" w:rsidRDefault="00F60B65" w:rsidP="00F60B65">
      <w:pPr>
        <w:pStyle w:val="titolo7b0"/>
        <w:rPr>
          <w:color w:val="002060"/>
        </w:rPr>
      </w:pPr>
      <w:r w:rsidRPr="00AD1E89">
        <w:rPr>
          <w:color w:val="002060"/>
        </w:rPr>
        <w:t xml:space="preserve">In base alle risultanze degli atti ufficiali sono state deliberate le seguenti sanzioni disciplinari. </w:t>
      </w:r>
    </w:p>
    <w:p w14:paraId="6B04AE77" w14:textId="77777777" w:rsidR="00F60B65" w:rsidRPr="00AD1E89" w:rsidRDefault="00F60B65" w:rsidP="00F60B65">
      <w:pPr>
        <w:pStyle w:val="titolo30"/>
        <w:rPr>
          <w:color w:val="002060"/>
        </w:rPr>
      </w:pPr>
      <w:r w:rsidRPr="00AD1E89">
        <w:rPr>
          <w:color w:val="002060"/>
        </w:rPr>
        <w:t xml:space="preserve">ALLENATORI </w:t>
      </w:r>
    </w:p>
    <w:p w14:paraId="2DA60B22" w14:textId="77777777" w:rsidR="00F60B65" w:rsidRPr="00AD1E89" w:rsidRDefault="00F60B65" w:rsidP="00F60B65">
      <w:pPr>
        <w:pStyle w:val="titolo20"/>
        <w:rPr>
          <w:color w:val="002060"/>
        </w:rPr>
      </w:pPr>
      <w:r w:rsidRPr="00AD1E89">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4B129860" w14:textId="77777777" w:rsidTr="00C54383">
        <w:tc>
          <w:tcPr>
            <w:tcW w:w="2200" w:type="dxa"/>
            <w:tcMar>
              <w:top w:w="20" w:type="dxa"/>
              <w:left w:w="20" w:type="dxa"/>
              <w:bottom w:w="20" w:type="dxa"/>
              <w:right w:w="20" w:type="dxa"/>
            </w:tcMar>
            <w:vAlign w:val="center"/>
            <w:hideMark/>
          </w:tcPr>
          <w:p w14:paraId="5605F396" w14:textId="77777777" w:rsidR="00F60B65" w:rsidRPr="00AD1E89" w:rsidRDefault="00F60B65" w:rsidP="00C54383">
            <w:pPr>
              <w:pStyle w:val="movimento"/>
              <w:rPr>
                <w:color w:val="002060"/>
              </w:rPr>
            </w:pPr>
            <w:r w:rsidRPr="00AD1E89">
              <w:rPr>
                <w:color w:val="002060"/>
              </w:rPr>
              <w:t>ZENGARINI STEFANO</w:t>
            </w:r>
          </w:p>
        </w:tc>
        <w:tc>
          <w:tcPr>
            <w:tcW w:w="2200" w:type="dxa"/>
            <w:tcMar>
              <w:top w:w="20" w:type="dxa"/>
              <w:left w:w="20" w:type="dxa"/>
              <w:bottom w:w="20" w:type="dxa"/>
              <w:right w:w="20" w:type="dxa"/>
            </w:tcMar>
            <w:vAlign w:val="center"/>
            <w:hideMark/>
          </w:tcPr>
          <w:p w14:paraId="3D5EB256" w14:textId="77777777" w:rsidR="00F60B65" w:rsidRPr="00AD1E89" w:rsidRDefault="00F60B65" w:rsidP="00C54383">
            <w:pPr>
              <w:pStyle w:val="movimento2"/>
              <w:rPr>
                <w:color w:val="002060"/>
              </w:rPr>
            </w:pPr>
            <w:r w:rsidRPr="00AD1E89">
              <w:rPr>
                <w:color w:val="002060"/>
              </w:rPr>
              <w:t xml:space="preserve">(OLYMPIA FANO C5) </w:t>
            </w:r>
          </w:p>
        </w:tc>
        <w:tc>
          <w:tcPr>
            <w:tcW w:w="800" w:type="dxa"/>
            <w:tcMar>
              <w:top w:w="20" w:type="dxa"/>
              <w:left w:w="20" w:type="dxa"/>
              <w:bottom w:w="20" w:type="dxa"/>
              <w:right w:w="20" w:type="dxa"/>
            </w:tcMar>
            <w:vAlign w:val="center"/>
            <w:hideMark/>
          </w:tcPr>
          <w:p w14:paraId="74EC55D8"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29A6400C"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69F3DA82" w14:textId="77777777" w:rsidR="00F60B65" w:rsidRPr="00AD1E89" w:rsidRDefault="00F60B65" w:rsidP="00C54383">
            <w:pPr>
              <w:pStyle w:val="movimento2"/>
              <w:rPr>
                <w:color w:val="002060"/>
              </w:rPr>
            </w:pPr>
            <w:r w:rsidRPr="00AD1E89">
              <w:rPr>
                <w:color w:val="002060"/>
              </w:rPr>
              <w:t> </w:t>
            </w:r>
          </w:p>
        </w:tc>
      </w:tr>
    </w:tbl>
    <w:p w14:paraId="236C6AFA" w14:textId="77777777" w:rsidR="00F60B65" w:rsidRPr="00AD1E89" w:rsidRDefault="00F60B65" w:rsidP="00F60B65">
      <w:pPr>
        <w:pStyle w:val="titolo30"/>
        <w:rPr>
          <w:rFonts w:eastAsiaTheme="minorEastAsia"/>
          <w:color w:val="002060"/>
        </w:rPr>
      </w:pPr>
      <w:r w:rsidRPr="00AD1E89">
        <w:rPr>
          <w:color w:val="002060"/>
        </w:rPr>
        <w:t xml:space="preserve">CALCIATORI NON ESPULSI </w:t>
      </w:r>
    </w:p>
    <w:p w14:paraId="1150B2F8" w14:textId="77777777" w:rsidR="00F60B65" w:rsidRPr="00AD1E89" w:rsidRDefault="00F60B65" w:rsidP="00F60B65">
      <w:pPr>
        <w:pStyle w:val="titolo20"/>
        <w:rPr>
          <w:color w:val="002060"/>
        </w:rPr>
      </w:pPr>
      <w:r w:rsidRPr="00AD1E89">
        <w:rPr>
          <w:color w:val="002060"/>
        </w:rPr>
        <w:t xml:space="preserve">SQUALIFICA PER UNA GARA EFFETTIVA PER RECIDIVITA' IN AMMONIZIONE (X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4664696A" w14:textId="77777777" w:rsidTr="00C54383">
        <w:tc>
          <w:tcPr>
            <w:tcW w:w="2200" w:type="dxa"/>
            <w:tcMar>
              <w:top w:w="20" w:type="dxa"/>
              <w:left w:w="20" w:type="dxa"/>
              <w:bottom w:w="20" w:type="dxa"/>
              <w:right w:w="20" w:type="dxa"/>
            </w:tcMar>
            <w:vAlign w:val="center"/>
            <w:hideMark/>
          </w:tcPr>
          <w:p w14:paraId="5FEE85C5" w14:textId="77777777" w:rsidR="00F60B65" w:rsidRPr="00AD1E89" w:rsidRDefault="00F60B65" w:rsidP="00C54383">
            <w:pPr>
              <w:pStyle w:val="movimento"/>
              <w:rPr>
                <w:color w:val="002060"/>
              </w:rPr>
            </w:pPr>
            <w:r w:rsidRPr="00AD1E89">
              <w:rPr>
                <w:color w:val="002060"/>
              </w:rPr>
              <w:t>ACCATTOLI DAVIDE</w:t>
            </w:r>
          </w:p>
        </w:tc>
        <w:tc>
          <w:tcPr>
            <w:tcW w:w="2200" w:type="dxa"/>
            <w:tcMar>
              <w:top w:w="20" w:type="dxa"/>
              <w:left w:w="20" w:type="dxa"/>
              <w:bottom w:w="20" w:type="dxa"/>
              <w:right w:w="20" w:type="dxa"/>
            </w:tcMar>
            <w:vAlign w:val="center"/>
            <w:hideMark/>
          </w:tcPr>
          <w:p w14:paraId="5C8EC0D0" w14:textId="77777777" w:rsidR="00F60B65" w:rsidRPr="00AD1E89" w:rsidRDefault="00F60B65" w:rsidP="00C54383">
            <w:pPr>
              <w:pStyle w:val="movimento2"/>
              <w:rPr>
                <w:color w:val="002060"/>
              </w:rPr>
            </w:pPr>
            <w:r w:rsidRPr="00AD1E89">
              <w:rPr>
                <w:color w:val="002060"/>
              </w:rPr>
              <w:t xml:space="preserve">(OSIMO FIVE) </w:t>
            </w:r>
          </w:p>
        </w:tc>
        <w:tc>
          <w:tcPr>
            <w:tcW w:w="800" w:type="dxa"/>
            <w:tcMar>
              <w:top w:w="20" w:type="dxa"/>
              <w:left w:w="20" w:type="dxa"/>
              <w:bottom w:w="20" w:type="dxa"/>
              <w:right w:w="20" w:type="dxa"/>
            </w:tcMar>
            <w:vAlign w:val="center"/>
            <w:hideMark/>
          </w:tcPr>
          <w:p w14:paraId="6B87DB21"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55EE6C96"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36C88A0A" w14:textId="77777777" w:rsidR="00F60B65" w:rsidRPr="00AD1E89" w:rsidRDefault="00F60B65" w:rsidP="00C54383">
            <w:pPr>
              <w:pStyle w:val="movimento2"/>
              <w:rPr>
                <w:color w:val="002060"/>
              </w:rPr>
            </w:pPr>
            <w:r w:rsidRPr="00AD1E89">
              <w:rPr>
                <w:color w:val="002060"/>
              </w:rPr>
              <w:t> </w:t>
            </w:r>
          </w:p>
        </w:tc>
      </w:tr>
    </w:tbl>
    <w:p w14:paraId="152CE1CD" w14:textId="77777777" w:rsidR="00F60B65" w:rsidRPr="00AD1E89" w:rsidRDefault="00F60B65" w:rsidP="00F60B65">
      <w:pPr>
        <w:pStyle w:val="titolo20"/>
        <w:rPr>
          <w:rFonts w:eastAsiaTheme="minorEastAsia"/>
          <w:color w:val="002060"/>
        </w:rPr>
      </w:pPr>
      <w:r w:rsidRPr="00AD1E89">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19532B12" w14:textId="77777777" w:rsidTr="00C54383">
        <w:tc>
          <w:tcPr>
            <w:tcW w:w="2200" w:type="dxa"/>
            <w:tcMar>
              <w:top w:w="20" w:type="dxa"/>
              <w:left w:w="20" w:type="dxa"/>
              <w:bottom w:w="20" w:type="dxa"/>
              <w:right w:w="20" w:type="dxa"/>
            </w:tcMar>
            <w:vAlign w:val="center"/>
            <w:hideMark/>
          </w:tcPr>
          <w:p w14:paraId="75DF243A" w14:textId="77777777" w:rsidR="00F60B65" w:rsidRPr="00AD1E89" w:rsidRDefault="00F60B65" w:rsidP="00C54383">
            <w:pPr>
              <w:pStyle w:val="movimento"/>
              <w:rPr>
                <w:color w:val="002060"/>
              </w:rPr>
            </w:pPr>
            <w:r w:rsidRPr="00AD1E89">
              <w:rPr>
                <w:color w:val="002060"/>
              </w:rPr>
              <w:t>D ORSANEO MARCO</w:t>
            </w:r>
          </w:p>
        </w:tc>
        <w:tc>
          <w:tcPr>
            <w:tcW w:w="2200" w:type="dxa"/>
            <w:tcMar>
              <w:top w:w="20" w:type="dxa"/>
              <w:left w:w="20" w:type="dxa"/>
              <w:bottom w:w="20" w:type="dxa"/>
              <w:right w:w="20" w:type="dxa"/>
            </w:tcMar>
            <w:vAlign w:val="center"/>
            <w:hideMark/>
          </w:tcPr>
          <w:p w14:paraId="0C7DAC1A" w14:textId="77777777" w:rsidR="00F60B65" w:rsidRPr="00AD1E89" w:rsidRDefault="00F60B65" w:rsidP="00C54383">
            <w:pPr>
              <w:pStyle w:val="movimento2"/>
              <w:rPr>
                <w:color w:val="002060"/>
              </w:rPr>
            </w:pPr>
            <w:r w:rsidRPr="00AD1E89">
              <w:rPr>
                <w:color w:val="002060"/>
              </w:rPr>
              <w:t xml:space="preserve">(CASTELBELLINO CALCIO A 5) </w:t>
            </w:r>
          </w:p>
        </w:tc>
        <w:tc>
          <w:tcPr>
            <w:tcW w:w="800" w:type="dxa"/>
            <w:tcMar>
              <w:top w:w="20" w:type="dxa"/>
              <w:left w:w="20" w:type="dxa"/>
              <w:bottom w:w="20" w:type="dxa"/>
              <w:right w:w="20" w:type="dxa"/>
            </w:tcMar>
            <w:vAlign w:val="center"/>
            <w:hideMark/>
          </w:tcPr>
          <w:p w14:paraId="4C400BA1"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500B0371" w14:textId="77777777" w:rsidR="00F60B65" w:rsidRPr="00AD1E89" w:rsidRDefault="00F60B65" w:rsidP="00C54383">
            <w:pPr>
              <w:pStyle w:val="movimento"/>
              <w:rPr>
                <w:color w:val="002060"/>
              </w:rPr>
            </w:pPr>
            <w:r w:rsidRPr="00AD1E89">
              <w:rPr>
                <w:color w:val="002060"/>
              </w:rPr>
              <w:t>SALTARELLI IVAN</w:t>
            </w:r>
          </w:p>
        </w:tc>
        <w:tc>
          <w:tcPr>
            <w:tcW w:w="2200" w:type="dxa"/>
            <w:tcMar>
              <w:top w:w="20" w:type="dxa"/>
              <w:left w:w="20" w:type="dxa"/>
              <w:bottom w:w="20" w:type="dxa"/>
              <w:right w:w="20" w:type="dxa"/>
            </w:tcMar>
            <w:vAlign w:val="center"/>
            <w:hideMark/>
          </w:tcPr>
          <w:p w14:paraId="518FEBBA" w14:textId="77777777" w:rsidR="00F60B65" w:rsidRPr="00AD1E89" w:rsidRDefault="00F60B65" w:rsidP="00C54383">
            <w:pPr>
              <w:pStyle w:val="movimento2"/>
              <w:rPr>
                <w:color w:val="002060"/>
              </w:rPr>
            </w:pPr>
            <w:r w:rsidRPr="00AD1E89">
              <w:rPr>
                <w:color w:val="002060"/>
              </w:rPr>
              <w:t xml:space="preserve">(GNANO 04) </w:t>
            </w:r>
          </w:p>
        </w:tc>
      </w:tr>
      <w:tr w:rsidR="00F60B65" w:rsidRPr="00AD1E89" w14:paraId="3A81A0F6" w14:textId="77777777" w:rsidTr="00C54383">
        <w:tc>
          <w:tcPr>
            <w:tcW w:w="2200" w:type="dxa"/>
            <w:tcMar>
              <w:top w:w="20" w:type="dxa"/>
              <w:left w:w="20" w:type="dxa"/>
              <w:bottom w:w="20" w:type="dxa"/>
              <w:right w:w="20" w:type="dxa"/>
            </w:tcMar>
            <w:vAlign w:val="center"/>
            <w:hideMark/>
          </w:tcPr>
          <w:p w14:paraId="26A8059E" w14:textId="77777777" w:rsidR="00F60B65" w:rsidRPr="00AD1E89" w:rsidRDefault="00F60B65" w:rsidP="00C54383">
            <w:pPr>
              <w:pStyle w:val="movimento"/>
              <w:rPr>
                <w:color w:val="002060"/>
              </w:rPr>
            </w:pPr>
            <w:r w:rsidRPr="00AD1E89">
              <w:rPr>
                <w:color w:val="002060"/>
              </w:rPr>
              <w:t>GIANFELICI MANUEL</w:t>
            </w:r>
          </w:p>
        </w:tc>
        <w:tc>
          <w:tcPr>
            <w:tcW w:w="2200" w:type="dxa"/>
            <w:tcMar>
              <w:top w:w="20" w:type="dxa"/>
              <w:left w:w="20" w:type="dxa"/>
              <w:bottom w:w="20" w:type="dxa"/>
              <w:right w:w="20" w:type="dxa"/>
            </w:tcMar>
            <w:vAlign w:val="center"/>
            <w:hideMark/>
          </w:tcPr>
          <w:p w14:paraId="16EC3B18" w14:textId="77777777" w:rsidR="00F60B65" w:rsidRPr="00AD1E89" w:rsidRDefault="00F60B65" w:rsidP="00C54383">
            <w:pPr>
              <w:pStyle w:val="movimento2"/>
              <w:rPr>
                <w:color w:val="002060"/>
              </w:rPr>
            </w:pPr>
            <w:r w:rsidRPr="00AD1E89">
              <w:rPr>
                <w:color w:val="002060"/>
              </w:rPr>
              <w:t xml:space="preserve">(POLISPORTIVA VICTORIA) </w:t>
            </w:r>
          </w:p>
        </w:tc>
        <w:tc>
          <w:tcPr>
            <w:tcW w:w="800" w:type="dxa"/>
            <w:tcMar>
              <w:top w:w="20" w:type="dxa"/>
              <w:left w:w="20" w:type="dxa"/>
              <w:bottom w:w="20" w:type="dxa"/>
              <w:right w:w="20" w:type="dxa"/>
            </w:tcMar>
            <w:vAlign w:val="center"/>
            <w:hideMark/>
          </w:tcPr>
          <w:p w14:paraId="7FA3C023"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480EF64D"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010BBDEB" w14:textId="77777777" w:rsidR="00F60B65" w:rsidRPr="00AD1E89" w:rsidRDefault="00F60B65" w:rsidP="00C54383">
            <w:pPr>
              <w:pStyle w:val="movimento2"/>
              <w:rPr>
                <w:color w:val="002060"/>
              </w:rPr>
            </w:pPr>
            <w:r w:rsidRPr="00AD1E89">
              <w:rPr>
                <w:color w:val="002060"/>
              </w:rPr>
              <w:t> </w:t>
            </w:r>
          </w:p>
        </w:tc>
      </w:tr>
    </w:tbl>
    <w:p w14:paraId="1A08C6E0" w14:textId="77777777" w:rsidR="00F60B65" w:rsidRPr="00AD1E89" w:rsidRDefault="00F60B65" w:rsidP="00F60B65">
      <w:pPr>
        <w:pStyle w:val="titolo20"/>
        <w:rPr>
          <w:rFonts w:eastAsiaTheme="minorEastAsia"/>
          <w:color w:val="002060"/>
        </w:rPr>
      </w:pPr>
      <w:r w:rsidRPr="00AD1E8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673E43A5" w14:textId="77777777" w:rsidTr="00C54383">
        <w:tc>
          <w:tcPr>
            <w:tcW w:w="2200" w:type="dxa"/>
            <w:tcMar>
              <w:top w:w="20" w:type="dxa"/>
              <w:left w:w="20" w:type="dxa"/>
              <w:bottom w:w="20" w:type="dxa"/>
              <w:right w:w="20" w:type="dxa"/>
            </w:tcMar>
            <w:vAlign w:val="center"/>
            <w:hideMark/>
          </w:tcPr>
          <w:p w14:paraId="5DC24595" w14:textId="77777777" w:rsidR="00F60B65" w:rsidRPr="00AD1E89" w:rsidRDefault="00F60B65" w:rsidP="00C54383">
            <w:pPr>
              <w:pStyle w:val="movimento"/>
              <w:rPr>
                <w:color w:val="002060"/>
              </w:rPr>
            </w:pPr>
            <w:r w:rsidRPr="00AD1E89">
              <w:rPr>
                <w:color w:val="002060"/>
              </w:rPr>
              <w:t>PALAZZI FEDERICO</w:t>
            </w:r>
          </w:p>
        </w:tc>
        <w:tc>
          <w:tcPr>
            <w:tcW w:w="2200" w:type="dxa"/>
            <w:tcMar>
              <w:top w:w="20" w:type="dxa"/>
              <w:left w:w="20" w:type="dxa"/>
              <w:bottom w:w="20" w:type="dxa"/>
              <w:right w:w="20" w:type="dxa"/>
            </w:tcMar>
            <w:vAlign w:val="center"/>
            <w:hideMark/>
          </w:tcPr>
          <w:p w14:paraId="00F4468A" w14:textId="77777777" w:rsidR="00F60B65" w:rsidRPr="00AD1E89" w:rsidRDefault="00F60B65" w:rsidP="00C54383">
            <w:pPr>
              <w:pStyle w:val="movimento2"/>
              <w:rPr>
                <w:color w:val="002060"/>
              </w:rPr>
            </w:pPr>
            <w:r w:rsidRPr="00AD1E89">
              <w:rPr>
                <w:color w:val="002060"/>
              </w:rPr>
              <w:t xml:space="preserve">(OLYMPIA FANO C5) </w:t>
            </w:r>
          </w:p>
        </w:tc>
        <w:tc>
          <w:tcPr>
            <w:tcW w:w="800" w:type="dxa"/>
            <w:tcMar>
              <w:top w:w="20" w:type="dxa"/>
              <w:left w:w="20" w:type="dxa"/>
              <w:bottom w:w="20" w:type="dxa"/>
              <w:right w:w="20" w:type="dxa"/>
            </w:tcMar>
            <w:vAlign w:val="center"/>
            <w:hideMark/>
          </w:tcPr>
          <w:p w14:paraId="3642D4B4"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3CE6DC8D"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7FA7E662" w14:textId="77777777" w:rsidR="00F60B65" w:rsidRPr="00AD1E89" w:rsidRDefault="00F60B65" w:rsidP="00C54383">
            <w:pPr>
              <w:pStyle w:val="movimento2"/>
              <w:rPr>
                <w:color w:val="002060"/>
              </w:rPr>
            </w:pPr>
            <w:r w:rsidRPr="00AD1E89">
              <w:rPr>
                <w:color w:val="002060"/>
              </w:rPr>
              <w:t> </w:t>
            </w:r>
          </w:p>
        </w:tc>
      </w:tr>
    </w:tbl>
    <w:p w14:paraId="5AB60F7E" w14:textId="77777777" w:rsidR="00F60B65" w:rsidRPr="00AD1E89" w:rsidRDefault="00F60B65" w:rsidP="00F60B65">
      <w:pPr>
        <w:pStyle w:val="titolo20"/>
        <w:rPr>
          <w:rFonts w:eastAsiaTheme="minorEastAsia"/>
          <w:color w:val="002060"/>
        </w:rPr>
      </w:pPr>
      <w:r w:rsidRPr="00AD1E89">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496BB9C2" w14:textId="77777777" w:rsidTr="00C54383">
        <w:tc>
          <w:tcPr>
            <w:tcW w:w="2200" w:type="dxa"/>
            <w:tcMar>
              <w:top w:w="20" w:type="dxa"/>
              <w:left w:w="20" w:type="dxa"/>
              <w:bottom w:w="20" w:type="dxa"/>
              <w:right w:w="20" w:type="dxa"/>
            </w:tcMar>
            <w:vAlign w:val="center"/>
            <w:hideMark/>
          </w:tcPr>
          <w:p w14:paraId="157D4CF6" w14:textId="77777777" w:rsidR="00F60B65" w:rsidRPr="00AD1E89" w:rsidRDefault="00F60B65" w:rsidP="00C54383">
            <w:pPr>
              <w:pStyle w:val="movimento"/>
              <w:rPr>
                <w:color w:val="002060"/>
              </w:rPr>
            </w:pPr>
            <w:r w:rsidRPr="00AD1E89">
              <w:rPr>
                <w:color w:val="002060"/>
              </w:rPr>
              <w:t>SANTINI TEODORO</w:t>
            </w:r>
          </w:p>
        </w:tc>
        <w:tc>
          <w:tcPr>
            <w:tcW w:w="2200" w:type="dxa"/>
            <w:tcMar>
              <w:top w:w="20" w:type="dxa"/>
              <w:left w:w="20" w:type="dxa"/>
              <w:bottom w:w="20" w:type="dxa"/>
              <w:right w:w="20" w:type="dxa"/>
            </w:tcMar>
            <w:vAlign w:val="center"/>
            <w:hideMark/>
          </w:tcPr>
          <w:p w14:paraId="02FE3A56" w14:textId="77777777" w:rsidR="00F60B65" w:rsidRPr="00AD1E89" w:rsidRDefault="00F60B65" w:rsidP="00C54383">
            <w:pPr>
              <w:pStyle w:val="movimento2"/>
              <w:rPr>
                <w:color w:val="002060"/>
              </w:rPr>
            </w:pPr>
            <w:r w:rsidRPr="00AD1E89">
              <w:rPr>
                <w:color w:val="002060"/>
              </w:rPr>
              <w:t xml:space="preserve">(CALCETTO CASTRUM LAURI) </w:t>
            </w:r>
          </w:p>
        </w:tc>
        <w:tc>
          <w:tcPr>
            <w:tcW w:w="800" w:type="dxa"/>
            <w:tcMar>
              <w:top w:w="20" w:type="dxa"/>
              <w:left w:w="20" w:type="dxa"/>
              <w:bottom w:w="20" w:type="dxa"/>
              <w:right w:w="20" w:type="dxa"/>
            </w:tcMar>
            <w:vAlign w:val="center"/>
            <w:hideMark/>
          </w:tcPr>
          <w:p w14:paraId="6E1094DC"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0D2BAECB"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5FDD5751" w14:textId="77777777" w:rsidR="00F60B65" w:rsidRPr="00AD1E89" w:rsidRDefault="00F60B65" w:rsidP="00C54383">
            <w:pPr>
              <w:pStyle w:val="movimento2"/>
              <w:rPr>
                <w:color w:val="002060"/>
              </w:rPr>
            </w:pPr>
            <w:r w:rsidRPr="00AD1E89">
              <w:rPr>
                <w:color w:val="002060"/>
              </w:rPr>
              <w:t> </w:t>
            </w:r>
          </w:p>
        </w:tc>
      </w:tr>
    </w:tbl>
    <w:p w14:paraId="44C22091" w14:textId="77777777" w:rsidR="00F60B65" w:rsidRPr="00AD1E89" w:rsidRDefault="00F60B65" w:rsidP="00F60B65">
      <w:pPr>
        <w:pStyle w:val="titolo20"/>
        <w:rPr>
          <w:rFonts w:eastAsiaTheme="minorEastAsia"/>
          <w:color w:val="002060"/>
        </w:rPr>
      </w:pPr>
      <w:r w:rsidRPr="00AD1E8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2A22777C" w14:textId="77777777" w:rsidTr="00C54383">
        <w:tc>
          <w:tcPr>
            <w:tcW w:w="2200" w:type="dxa"/>
            <w:tcMar>
              <w:top w:w="20" w:type="dxa"/>
              <w:left w:w="20" w:type="dxa"/>
              <w:bottom w:w="20" w:type="dxa"/>
              <w:right w:w="20" w:type="dxa"/>
            </w:tcMar>
            <w:vAlign w:val="center"/>
            <w:hideMark/>
          </w:tcPr>
          <w:p w14:paraId="66683364" w14:textId="77777777" w:rsidR="00F60B65" w:rsidRPr="00AD1E89" w:rsidRDefault="00F60B65" w:rsidP="00C54383">
            <w:pPr>
              <w:pStyle w:val="movimento"/>
              <w:rPr>
                <w:color w:val="002060"/>
              </w:rPr>
            </w:pPr>
            <w:r w:rsidRPr="00AD1E89">
              <w:rPr>
                <w:color w:val="002060"/>
              </w:rPr>
              <w:t>BARTOLINI ALESSIO</w:t>
            </w:r>
          </w:p>
        </w:tc>
        <w:tc>
          <w:tcPr>
            <w:tcW w:w="2200" w:type="dxa"/>
            <w:tcMar>
              <w:top w:w="20" w:type="dxa"/>
              <w:left w:w="20" w:type="dxa"/>
              <w:bottom w:w="20" w:type="dxa"/>
              <w:right w:w="20" w:type="dxa"/>
            </w:tcMar>
            <w:vAlign w:val="center"/>
            <w:hideMark/>
          </w:tcPr>
          <w:p w14:paraId="46885F91" w14:textId="77777777" w:rsidR="00F60B65" w:rsidRPr="00AD1E89" w:rsidRDefault="00F60B65" w:rsidP="00C54383">
            <w:pPr>
              <w:pStyle w:val="movimento2"/>
              <w:rPr>
                <w:color w:val="002060"/>
              </w:rPr>
            </w:pPr>
            <w:r w:rsidRPr="00AD1E89">
              <w:rPr>
                <w:color w:val="002060"/>
              </w:rPr>
              <w:t xml:space="preserve">(CALCETTO CASTRUM LAURI) </w:t>
            </w:r>
          </w:p>
        </w:tc>
        <w:tc>
          <w:tcPr>
            <w:tcW w:w="800" w:type="dxa"/>
            <w:tcMar>
              <w:top w:w="20" w:type="dxa"/>
              <w:left w:w="20" w:type="dxa"/>
              <w:bottom w:w="20" w:type="dxa"/>
              <w:right w:w="20" w:type="dxa"/>
            </w:tcMar>
            <w:vAlign w:val="center"/>
            <w:hideMark/>
          </w:tcPr>
          <w:p w14:paraId="78C70827"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0690AF24" w14:textId="77777777" w:rsidR="00F60B65" w:rsidRPr="00AD1E89" w:rsidRDefault="00F60B65" w:rsidP="00C54383">
            <w:pPr>
              <w:pStyle w:val="movimento"/>
              <w:rPr>
                <w:color w:val="002060"/>
              </w:rPr>
            </w:pPr>
            <w:r w:rsidRPr="00AD1E89">
              <w:rPr>
                <w:color w:val="002060"/>
              </w:rPr>
              <w:t>DOLLANI CRISTIAN</w:t>
            </w:r>
          </w:p>
        </w:tc>
        <w:tc>
          <w:tcPr>
            <w:tcW w:w="2200" w:type="dxa"/>
            <w:tcMar>
              <w:top w:w="20" w:type="dxa"/>
              <w:left w:w="20" w:type="dxa"/>
              <w:bottom w:w="20" w:type="dxa"/>
              <w:right w:w="20" w:type="dxa"/>
            </w:tcMar>
            <w:vAlign w:val="center"/>
            <w:hideMark/>
          </w:tcPr>
          <w:p w14:paraId="779BAC00" w14:textId="77777777" w:rsidR="00F60B65" w:rsidRPr="00AD1E89" w:rsidRDefault="00F60B65" w:rsidP="00C54383">
            <w:pPr>
              <w:pStyle w:val="movimento2"/>
              <w:rPr>
                <w:color w:val="002060"/>
              </w:rPr>
            </w:pPr>
            <w:r w:rsidRPr="00AD1E89">
              <w:rPr>
                <w:color w:val="002060"/>
              </w:rPr>
              <w:t xml:space="preserve">(OSIMO FIVE) </w:t>
            </w:r>
          </w:p>
        </w:tc>
      </w:tr>
      <w:tr w:rsidR="00F60B65" w:rsidRPr="00AD1E89" w14:paraId="694A897B" w14:textId="77777777" w:rsidTr="00C54383">
        <w:tc>
          <w:tcPr>
            <w:tcW w:w="2200" w:type="dxa"/>
            <w:tcMar>
              <w:top w:w="20" w:type="dxa"/>
              <w:left w:w="20" w:type="dxa"/>
              <w:bottom w:w="20" w:type="dxa"/>
              <w:right w:w="20" w:type="dxa"/>
            </w:tcMar>
            <w:vAlign w:val="center"/>
            <w:hideMark/>
          </w:tcPr>
          <w:p w14:paraId="074E90B7" w14:textId="77777777" w:rsidR="00F60B65" w:rsidRPr="00AD1E89" w:rsidRDefault="00F60B65" w:rsidP="00C54383">
            <w:pPr>
              <w:pStyle w:val="movimento"/>
              <w:rPr>
                <w:color w:val="002060"/>
              </w:rPr>
            </w:pPr>
            <w:r w:rsidRPr="00AD1E89">
              <w:rPr>
                <w:color w:val="002060"/>
              </w:rPr>
              <w:t>GIAVONI EMILIANO</w:t>
            </w:r>
          </w:p>
        </w:tc>
        <w:tc>
          <w:tcPr>
            <w:tcW w:w="2200" w:type="dxa"/>
            <w:tcMar>
              <w:top w:w="20" w:type="dxa"/>
              <w:left w:w="20" w:type="dxa"/>
              <w:bottom w:w="20" w:type="dxa"/>
              <w:right w:w="20" w:type="dxa"/>
            </w:tcMar>
            <w:vAlign w:val="center"/>
            <w:hideMark/>
          </w:tcPr>
          <w:p w14:paraId="6C126696" w14:textId="77777777" w:rsidR="00F60B65" w:rsidRPr="00AD1E89" w:rsidRDefault="00F60B65" w:rsidP="00C54383">
            <w:pPr>
              <w:pStyle w:val="movimento2"/>
              <w:rPr>
                <w:color w:val="002060"/>
              </w:rPr>
            </w:pPr>
            <w:r w:rsidRPr="00AD1E89">
              <w:rPr>
                <w:color w:val="002060"/>
              </w:rPr>
              <w:t xml:space="preserve">(OSIMO FIVE) </w:t>
            </w:r>
          </w:p>
        </w:tc>
        <w:tc>
          <w:tcPr>
            <w:tcW w:w="800" w:type="dxa"/>
            <w:tcMar>
              <w:top w:w="20" w:type="dxa"/>
              <w:left w:w="20" w:type="dxa"/>
              <w:bottom w:w="20" w:type="dxa"/>
              <w:right w:w="20" w:type="dxa"/>
            </w:tcMar>
            <w:vAlign w:val="center"/>
            <w:hideMark/>
          </w:tcPr>
          <w:p w14:paraId="18F68BD8"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455FA0FB" w14:textId="77777777" w:rsidR="00F60B65" w:rsidRPr="00AD1E89" w:rsidRDefault="00F60B65" w:rsidP="00C54383">
            <w:pPr>
              <w:pStyle w:val="movimento"/>
              <w:rPr>
                <w:color w:val="002060"/>
              </w:rPr>
            </w:pPr>
            <w:r w:rsidRPr="00AD1E89">
              <w:rPr>
                <w:color w:val="002060"/>
              </w:rPr>
              <w:t>SARNARI SIMONE</w:t>
            </w:r>
          </w:p>
        </w:tc>
        <w:tc>
          <w:tcPr>
            <w:tcW w:w="2200" w:type="dxa"/>
            <w:tcMar>
              <w:top w:w="20" w:type="dxa"/>
              <w:left w:w="20" w:type="dxa"/>
              <w:bottom w:w="20" w:type="dxa"/>
              <w:right w:w="20" w:type="dxa"/>
            </w:tcMar>
            <w:vAlign w:val="center"/>
            <w:hideMark/>
          </w:tcPr>
          <w:p w14:paraId="00AF89EA" w14:textId="77777777" w:rsidR="00F60B65" w:rsidRPr="00AD1E89" w:rsidRDefault="00F60B65" w:rsidP="00C54383">
            <w:pPr>
              <w:pStyle w:val="movimento2"/>
              <w:rPr>
                <w:color w:val="002060"/>
              </w:rPr>
            </w:pPr>
            <w:r w:rsidRPr="00AD1E89">
              <w:rPr>
                <w:color w:val="002060"/>
              </w:rPr>
              <w:t xml:space="preserve">(OSIMO FIVE) </w:t>
            </w:r>
          </w:p>
        </w:tc>
      </w:tr>
      <w:tr w:rsidR="00F60B65" w:rsidRPr="00AD1E89" w14:paraId="3DF48D38" w14:textId="77777777" w:rsidTr="00C54383">
        <w:tc>
          <w:tcPr>
            <w:tcW w:w="2200" w:type="dxa"/>
            <w:tcMar>
              <w:top w:w="20" w:type="dxa"/>
              <w:left w:w="20" w:type="dxa"/>
              <w:bottom w:w="20" w:type="dxa"/>
              <w:right w:w="20" w:type="dxa"/>
            </w:tcMar>
            <w:vAlign w:val="center"/>
            <w:hideMark/>
          </w:tcPr>
          <w:p w14:paraId="6B892BB8" w14:textId="77777777" w:rsidR="00F60B65" w:rsidRPr="00AD1E89" w:rsidRDefault="00F60B65" w:rsidP="00C54383">
            <w:pPr>
              <w:pStyle w:val="movimento"/>
              <w:rPr>
                <w:color w:val="002060"/>
              </w:rPr>
            </w:pPr>
            <w:r w:rsidRPr="00AD1E89">
              <w:rPr>
                <w:color w:val="002060"/>
              </w:rPr>
              <w:t>IOIO MICHAEL</w:t>
            </w:r>
          </w:p>
        </w:tc>
        <w:tc>
          <w:tcPr>
            <w:tcW w:w="2200" w:type="dxa"/>
            <w:tcMar>
              <w:top w:w="20" w:type="dxa"/>
              <w:left w:w="20" w:type="dxa"/>
              <w:bottom w:w="20" w:type="dxa"/>
              <w:right w:w="20" w:type="dxa"/>
            </w:tcMar>
            <w:vAlign w:val="center"/>
            <w:hideMark/>
          </w:tcPr>
          <w:p w14:paraId="085F16B3" w14:textId="77777777" w:rsidR="00F60B65" w:rsidRPr="00AD1E89" w:rsidRDefault="00F60B65" w:rsidP="00C54383">
            <w:pPr>
              <w:pStyle w:val="movimento2"/>
              <w:rPr>
                <w:color w:val="002060"/>
              </w:rPr>
            </w:pPr>
            <w:r w:rsidRPr="00AD1E89">
              <w:rPr>
                <w:color w:val="002060"/>
              </w:rPr>
              <w:t xml:space="preserve">(VERBENA C5 ANCONA) </w:t>
            </w:r>
          </w:p>
        </w:tc>
        <w:tc>
          <w:tcPr>
            <w:tcW w:w="800" w:type="dxa"/>
            <w:tcMar>
              <w:top w:w="20" w:type="dxa"/>
              <w:left w:w="20" w:type="dxa"/>
              <w:bottom w:w="20" w:type="dxa"/>
              <w:right w:w="20" w:type="dxa"/>
            </w:tcMar>
            <w:vAlign w:val="center"/>
            <w:hideMark/>
          </w:tcPr>
          <w:p w14:paraId="42F69763"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091A79F3"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57C50F9B" w14:textId="77777777" w:rsidR="00F60B65" w:rsidRPr="00AD1E89" w:rsidRDefault="00F60B65" w:rsidP="00C54383">
            <w:pPr>
              <w:pStyle w:val="movimento2"/>
              <w:rPr>
                <w:color w:val="002060"/>
              </w:rPr>
            </w:pPr>
            <w:r w:rsidRPr="00AD1E89">
              <w:rPr>
                <w:color w:val="002060"/>
              </w:rPr>
              <w:t> </w:t>
            </w:r>
          </w:p>
        </w:tc>
      </w:tr>
    </w:tbl>
    <w:p w14:paraId="69DA6400" w14:textId="77777777" w:rsidR="00F60B65" w:rsidRPr="00AD1E89" w:rsidRDefault="00F60B65" w:rsidP="00F60B65">
      <w:pPr>
        <w:pStyle w:val="titolo20"/>
        <w:rPr>
          <w:rFonts w:eastAsiaTheme="minorEastAsia"/>
          <w:color w:val="002060"/>
        </w:rPr>
      </w:pPr>
      <w:r w:rsidRPr="00AD1E8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50F6047F" w14:textId="77777777" w:rsidTr="00C54383">
        <w:tc>
          <w:tcPr>
            <w:tcW w:w="2200" w:type="dxa"/>
            <w:tcMar>
              <w:top w:w="20" w:type="dxa"/>
              <w:left w:w="20" w:type="dxa"/>
              <w:bottom w:w="20" w:type="dxa"/>
              <w:right w:w="20" w:type="dxa"/>
            </w:tcMar>
            <w:vAlign w:val="center"/>
            <w:hideMark/>
          </w:tcPr>
          <w:p w14:paraId="7A3B38DA" w14:textId="77777777" w:rsidR="00F60B65" w:rsidRPr="00AD1E89" w:rsidRDefault="00F60B65" w:rsidP="00C54383">
            <w:pPr>
              <w:pStyle w:val="movimento"/>
              <w:rPr>
                <w:color w:val="002060"/>
              </w:rPr>
            </w:pPr>
            <w:r w:rsidRPr="00AD1E89">
              <w:rPr>
                <w:color w:val="002060"/>
              </w:rPr>
              <w:t>SHQOPA XHOI</w:t>
            </w:r>
          </w:p>
        </w:tc>
        <w:tc>
          <w:tcPr>
            <w:tcW w:w="2200" w:type="dxa"/>
            <w:tcMar>
              <w:top w:w="20" w:type="dxa"/>
              <w:left w:w="20" w:type="dxa"/>
              <w:bottom w:w="20" w:type="dxa"/>
              <w:right w:w="20" w:type="dxa"/>
            </w:tcMar>
            <w:vAlign w:val="center"/>
            <w:hideMark/>
          </w:tcPr>
          <w:p w14:paraId="4D00EFC4" w14:textId="77777777" w:rsidR="00F60B65" w:rsidRPr="00AD1E89" w:rsidRDefault="00F60B65" w:rsidP="00C54383">
            <w:pPr>
              <w:pStyle w:val="movimento2"/>
              <w:rPr>
                <w:color w:val="002060"/>
              </w:rPr>
            </w:pPr>
            <w:r w:rsidRPr="00AD1E89">
              <w:rPr>
                <w:color w:val="002060"/>
              </w:rPr>
              <w:t xml:space="preserve">(GNANO 04) </w:t>
            </w:r>
          </w:p>
        </w:tc>
        <w:tc>
          <w:tcPr>
            <w:tcW w:w="800" w:type="dxa"/>
            <w:tcMar>
              <w:top w:w="20" w:type="dxa"/>
              <w:left w:w="20" w:type="dxa"/>
              <w:bottom w:w="20" w:type="dxa"/>
              <w:right w:w="20" w:type="dxa"/>
            </w:tcMar>
            <w:vAlign w:val="center"/>
            <w:hideMark/>
          </w:tcPr>
          <w:p w14:paraId="37FB13B0"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362F067A" w14:textId="77777777" w:rsidR="00F60B65" w:rsidRPr="00AD1E89" w:rsidRDefault="00F60B65" w:rsidP="00C54383">
            <w:pPr>
              <w:pStyle w:val="movimento"/>
              <w:rPr>
                <w:color w:val="002060"/>
              </w:rPr>
            </w:pPr>
            <w:r w:rsidRPr="00AD1E89">
              <w:rPr>
                <w:color w:val="002060"/>
              </w:rPr>
              <w:t>TOPI ENEA</w:t>
            </w:r>
          </w:p>
        </w:tc>
        <w:tc>
          <w:tcPr>
            <w:tcW w:w="2200" w:type="dxa"/>
            <w:tcMar>
              <w:top w:w="20" w:type="dxa"/>
              <w:left w:w="20" w:type="dxa"/>
              <w:bottom w:w="20" w:type="dxa"/>
              <w:right w:w="20" w:type="dxa"/>
            </w:tcMar>
            <w:vAlign w:val="center"/>
            <w:hideMark/>
          </w:tcPr>
          <w:p w14:paraId="4518515C" w14:textId="77777777" w:rsidR="00F60B65" w:rsidRPr="00AD1E89" w:rsidRDefault="00F60B65" w:rsidP="00C54383">
            <w:pPr>
              <w:pStyle w:val="movimento2"/>
              <w:rPr>
                <w:color w:val="002060"/>
              </w:rPr>
            </w:pPr>
            <w:r w:rsidRPr="00AD1E89">
              <w:rPr>
                <w:color w:val="002060"/>
              </w:rPr>
              <w:t xml:space="preserve">(GNANO 04) </w:t>
            </w:r>
          </w:p>
        </w:tc>
      </w:tr>
    </w:tbl>
    <w:p w14:paraId="09176052" w14:textId="77777777" w:rsidR="00F60B65" w:rsidRDefault="00F60B65" w:rsidP="00F60B65">
      <w:pPr>
        <w:pStyle w:val="breakline"/>
        <w:rPr>
          <w:color w:val="002060"/>
        </w:rPr>
      </w:pPr>
    </w:p>
    <w:p w14:paraId="60D6D7A5" w14:textId="77777777" w:rsidR="00F60B65" w:rsidRPr="001C24CB" w:rsidRDefault="00F60B65" w:rsidP="00F60B65">
      <w:pPr>
        <w:jc w:val="center"/>
        <w:rPr>
          <w:rFonts w:ascii="Arial" w:hAnsi="Arial" w:cs="Arial"/>
          <w:noProof/>
          <w:color w:val="002060"/>
          <w:sz w:val="22"/>
          <w:szCs w:val="22"/>
        </w:rPr>
      </w:pPr>
      <w:r w:rsidRPr="001C24CB">
        <w:rPr>
          <w:rFonts w:ascii="Arial" w:hAnsi="Arial" w:cs="Arial"/>
          <w:noProof/>
          <w:color w:val="002060"/>
          <w:sz w:val="22"/>
          <w:szCs w:val="22"/>
        </w:rPr>
        <w:t>F.to IL SEGRETARIO                                   F.to IL GIUDICE SPORTIVO</w:t>
      </w:r>
    </w:p>
    <w:p w14:paraId="2D1BB513" w14:textId="77777777" w:rsidR="00F60B65" w:rsidRPr="001C24CB" w:rsidRDefault="00F60B65" w:rsidP="00F60B65">
      <w:pPr>
        <w:pStyle w:val="breakline"/>
        <w:rPr>
          <w:rFonts w:eastAsiaTheme="minorEastAsia"/>
          <w:color w:val="002060"/>
        </w:rPr>
      </w:pPr>
      <w:r w:rsidRPr="001C24CB">
        <w:rPr>
          <w:rFonts w:ascii="Arial" w:hAnsi="Arial" w:cs="Arial"/>
          <w:noProof/>
          <w:color w:val="002060"/>
          <w:sz w:val="22"/>
          <w:szCs w:val="22"/>
        </w:rPr>
        <w:t xml:space="preserve">                         Angelo Castellana        </w:t>
      </w:r>
      <w:r w:rsidRPr="001C24CB">
        <w:rPr>
          <w:rFonts w:ascii="Arial" w:hAnsi="Arial" w:cs="Arial"/>
          <w:noProof/>
          <w:color w:val="002060"/>
          <w:sz w:val="22"/>
          <w:szCs w:val="22"/>
        </w:rPr>
        <w:tab/>
        <w:t xml:space="preserve">                                Agnese Lazzaretti</w:t>
      </w:r>
    </w:p>
    <w:p w14:paraId="1AFE7578" w14:textId="77777777" w:rsidR="00F60B65" w:rsidRPr="00AD1E89" w:rsidRDefault="00F60B65" w:rsidP="00F60B65">
      <w:pPr>
        <w:pStyle w:val="breakline"/>
        <w:rPr>
          <w:rFonts w:eastAsiaTheme="minorEastAsia"/>
          <w:color w:val="002060"/>
        </w:rPr>
      </w:pPr>
    </w:p>
    <w:p w14:paraId="2EED2EB9" w14:textId="77777777" w:rsidR="00F60B65" w:rsidRPr="00AD1E89" w:rsidRDefault="00F60B65" w:rsidP="00F60B65">
      <w:pPr>
        <w:pStyle w:val="titoloprinc0"/>
        <w:rPr>
          <w:color w:val="002060"/>
        </w:rPr>
      </w:pPr>
      <w:r w:rsidRPr="00AD1E89">
        <w:rPr>
          <w:color w:val="002060"/>
        </w:rPr>
        <w:t>CLASSIFICA</w:t>
      </w:r>
    </w:p>
    <w:p w14:paraId="5C26368A" w14:textId="77777777" w:rsidR="00F60B65" w:rsidRPr="00AD1E89" w:rsidRDefault="00F60B65" w:rsidP="00F60B65">
      <w:pPr>
        <w:pStyle w:val="breakline"/>
        <w:rPr>
          <w:color w:val="002060"/>
        </w:rPr>
      </w:pPr>
    </w:p>
    <w:p w14:paraId="410722FA" w14:textId="77777777" w:rsidR="00F60B65" w:rsidRPr="00AD1E89" w:rsidRDefault="00F60B65" w:rsidP="00F60B65">
      <w:pPr>
        <w:pStyle w:val="breakline"/>
        <w:rPr>
          <w:color w:val="002060"/>
        </w:rPr>
      </w:pPr>
    </w:p>
    <w:p w14:paraId="49D5984D" w14:textId="77777777" w:rsidR="00F60B65" w:rsidRPr="00AD1E89" w:rsidRDefault="00F60B65" w:rsidP="00F60B65">
      <w:pPr>
        <w:pStyle w:val="sottotitolocampionato10"/>
        <w:rPr>
          <w:color w:val="002060"/>
        </w:rPr>
      </w:pPr>
      <w:r w:rsidRPr="00AD1E8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60B65" w:rsidRPr="00AD1E89" w14:paraId="4BD2660C" w14:textId="77777777" w:rsidTr="00C5438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40A6C1" w14:textId="77777777" w:rsidR="00F60B65" w:rsidRPr="00AD1E89" w:rsidRDefault="00F60B65" w:rsidP="00C54383">
            <w:pPr>
              <w:pStyle w:val="headertabella0"/>
              <w:rPr>
                <w:color w:val="002060"/>
              </w:rPr>
            </w:pPr>
            <w:r w:rsidRPr="00AD1E8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9F95B" w14:textId="77777777" w:rsidR="00F60B65" w:rsidRPr="00AD1E89" w:rsidRDefault="00F60B65" w:rsidP="00C54383">
            <w:pPr>
              <w:pStyle w:val="headertabella0"/>
              <w:rPr>
                <w:color w:val="002060"/>
              </w:rPr>
            </w:pPr>
            <w:r w:rsidRPr="00AD1E8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FD73A" w14:textId="77777777" w:rsidR="00F60B65" w:rsidRPr="00AD1E89" w:rsidRDefault="00F60B65" w:rsidP="00C54383">
            <w:pPr>
              <w:pStyle w:val="headertabella0"/>
              <w:rPr>
                <w:color w:val="002060"/>
              </w:rPr>
            </w:pPr>
            <w:r w:rsidRPr="00AD1E8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08445" w14:textId="77777777" w:rsidR="00F60B65" w:rsidRPr="00AD1E89" w:rsidRDefault="00F60B65" w:rsidP="00C54383">
            <w:pPr>
              <w:pStyle w:val="headertabella0"/>
              <w:rPr>
                <w:color w:val="002060"/>
              </w:rPr>
            </w:pPr>
            <w:r w:rsidRPr="00AD1E8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F0762" w14:textId="77777777" w:rsidR="00F60B65" w:rsidRPr="00AD1E89" w:rsidRDefault="00F60B65" w:rsidP="00C54383">
            <w:pPr>
              <w:pStyle w:val="headertabella0"/>
              <w:rPr>
                <w:color w:val="002060"/>
              </w:rPr>
            </w:pPr>
            <w:r w:rsidRPr="00AD1E8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B1CE9" w14:textId="77777777" w:rsidR="00F60B65" w:rsidRPr="00AD1E89" w:rsidRDefault="00F60B65" w:rsidP="00C54383">
            <w:pPr>
              <w:pStyle w:val="headertabella0"/>
              <w:rPr>
                <w:color w:val="002060"/>
              </w:rPr>
            </w:pPr>
            <w:r w:rsidRPr="00AD1E8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0D61B" w14:textId="77777777" w:rsidR="00F60B65" w:rsidRPr="00AD1E89" w:rsidRDefault="00F60B65" w:rsidP="00C54383">
            <w:pPr>
              <w:pStyle w:val="headertabella0"/>
              <w:rPr>
                <w:color w:val="002060"/>
              </w:rPr>
            </w:pPr>
            <w:r w:rsidRPr="00AD1E8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2C43E" w14:textId="77777777" w:rsidR="00F60B65" w:rsidRPr="00AD1E89" w:rsidRDefault="00F60B65" w:rsidP="00C54383">
            <w:pPr>
              <w:pStyle w:val="headertabella0"/>
              <w:rPr>
                <w:color w:val="002060"/>
              </w:rPr>
            </w:pPr>
            <w:r w:rsidRPr="00AD1E8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F50B8" w14:textId="77777777" w:rsidR="00F60B65" w:rsidRPr="00AD1E89" w:rsidRDefault="00F60B65" w:rsidP="00C54383">
            <w:pPr>
              <w:pStyle w:val="headertabella0"/>
              <w:rPr>
                <w:color w:val="002060"/>
              </w:rPr>
            </w:pPr>
            <w:r w:rsidRPr="00AD1E8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7886A7" w14:textId="77777777" w:rsidR="00F60B65" w:rsidRPr="00AD1E89" w:rsidRDefault="00F60B65" w:rsidP="00C54383">
            <w:pPr>
              <w:pStyle w:val="headertabella0"/>
              <w:rPr>
                <w:color w:val="002060"/>
              </w:rPr>
            </w:pPr>
            <w:r w:rsidRPr="00AD1E89">
              <w:rPr>
                <w:color w:val="002060"/>
              </w:rPr>
              <w:t>PE</w:t>
            </w:r>
          </w:p>
        </w:tc>
      </w:tr>
      <w:tr w:rsidR="00F60B65" w:rsidRPr="00AD1E89" w14:paraId="6B9A6AD0" w14:textId="77777777" w:rsidTr="00C5438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A1A8BC" w14:textId="77777777" w:rsidR="00F60B65" w:rsidRPr="00AD1E89" w:rsidRDefault="00F60B65" w:rsidP="00C54383">
            <w:pPr>
              <w:pStyle w:val="rowtabella0"/>
              <w:rPr>
                <w:color w:val="002060"/>
              </w:rPr>
            </w:pPr>
            <w:r w:rsidRPr="00AD1E89">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30DFD" w14:textId="77777777" w:rsidR="00F60B65" w:rsidRPr="00AD1E89" w:rsidRDefault="00F60B65" w:rsidP="00C54383">
            <w:pPr>
              <w:pStyle w:val="rowtabella0"/>
              <w:jc w:val="center"/>
              <w:rPr>
                <w:color w:val="002060"/>
              </w:rPr>
            </w:pPr>
            <w:r w:rsidRPr="00AD1E89">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C66A5"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AA994" w14:textId="77777777" w:rsidR="00F60B65" w:rsidRPr="00AD1E89" w:rsidRDefault="00F60B65" w:rsidP="00C54383">
            <w:pPr>
              <w:pStyle w:val="rowtabella0"/>
              <w:jc w:val="center"/>
              <w:rPr>
                <w:color w:val="002060"/>
              </w:rPr>
            </w:pPr>
            <w:r w:rsidRPr="00AD1E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839E1"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13F89"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F3998" w14:textId="77777777" w:rsidR="00F60B65" w:rsidRPr="00AD1E89" w:rsidRDefault="00F60B65" w:rsidP="00C54383">
            <w:pPr>
              <w:pStyle w:val="rowtabella0"/>
              <w:jc w:val="center"/>
              <w:rPr>
                <w:color w:val="002060"/>
              </w:rPr>
            </w:pPr>
            <w:r w:rsidRPr="00AD1E89">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1595B" w14:textId="77777777" w:rsidR="00F60B65" w:rsidRPr="00AD1E89" w:rsidRDefault="00F60B65" w:rsidP="00C54383">
            <w:pPr>
              <w:pStyle w:val="rowtabella0"/>
              <w:jc w:val="center"/>
              <w:rPr>
                <w:color w:val="002060"/>
              </w:rPr>
            </w:pPr>
            <w:r w:rsidRPr="00AD1E8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DC96F" w14:textId="77777777" w:rsidR="00F60B65" w:rsidRPr="00AD1E89" w:rsidRDefault="00F60B65" w:rsidP="00C54383">
            <w:pPr>
              <w:pStyle w:val="rowtabella0"/>
              <w:jc w:val="center"/>
              <w:rPr>
                <w:color w:val="002060"/>
              </w:rPr>
            </w:pPr>
            <w:r w:rsidRPr="00AD1E8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564D7" w14:textId="77777777" w:rsidR="00F60B65" w:rsidRPr="00AD1E89" w:rsidRDefault="00F60B65" w:rsidP="00C54383">
            <w:pPr>
              <w:pStyle w:val="rowtabella0"/>
              <w:jc w:val="center"/>
              <w:rPr>
                <w:color w:val="002060"/>
              </w:rPr>
            </w:pPr>
            <w:r w:rsidRPr="00AD1E89">
              <w:rPr>
                <w:color w:val="002060"/>
              </w:rPr>
              <w:t>0</w:t>
            </w:r>
          </w:p>
        </w:tc>
      </w:tr>
      <w:tr w:rsidR="00F60B65" w:rsidRPr="00AD1E89" w14:paraId="68FFEECB"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009E2F" w14:textId="77777777" w:rsidR="00F60B65" w:rsidRPr="00AD1E89" w:rsidRDefault="00F60B65" w:rsidP="00C54383">
            <w:pPr>
              <w:pStyle w:val="rowtabella0"/>
              <w:rPr>
                <w:color w:val="002060"/>
              </w:rPr>
            </w:pPr>
            <w:r w:rsidRPr="00AD1E89">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124DA" w14:textId="77777777" w:rsidR="00F60B65" w:rsidRPr="00AD1E89" w:rsidRDefault="00F60B65" w:rsidP="00C54383">
            <w:pPr>
              <w:pStyle w:val="rowtabella0"/>
              <w:jc w:val="center"/>
              <w:rPr>
                <w:color w:val="002060"/>
              </w:rPr>
            </w:pPr>
            <w:r w:rsidRPr="00AD1E8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F8661"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30025" w14:textId="77777777" w:rsidR="00F60B65" w:rsidRPr="00AD1E89" w:rsidRDefault="00F60B65" w:rsidP="00C54383">
            <w:pPr>
              <w:pStyle w:val="rowtabella0"/>
              <w:jc w:val="center"/>
              <w:rPr>
                <w:color w:val="002060"/>
              </w:rPr>
            </w:pPr>
            <w:r w:rsidRPr="00AD1E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95B29"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B3E4A" w14:textId="77777777" w:rsidR="00F60B65" w:rsidRPr="00AD1E89" w:rsidRDefault="00F60B65" w:rsidP="00C54383">
            <w:pPr>
              <w:pStyle w:val="rowtabella0"/>
              <w:jc w:val="center"/>
              <w:rPr>
                <w:color w:val="002060"/>
              </w:rPr>
            </w:pPr>
            <w:r w:rsidRPr="00AD1E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1633D" w14:textId="77777777" w:rsidR="00F60B65" w:rsidRPr="00AD1E89" w:rsidRDefault="00F60B65" w:rsidP="00C54383">
            <w:pPr>
              <w:pStyle w:val="rowtabella0"/>
              <w:jc w:val="center"/>
              <w:rPr>
                <w:color w:val="002060"/>
              </w:rPr>
            </w:pPr>
            <w:r w:rsidRPr="00AD1E89">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90A81" w14:textId="77777777" w:rsidR="00F60B65" w:rsidRPr="00AD1E89" w:rsidRDefault="00F60B65" w:rsidP="00C54383">
            <w:pPr>
              <w:pStyle w:val="rowtabella0"/>
              <w:jc w:val="center"/>
              <w:rPr>
                <w:color w:val="002060"/>
              </w:rPr>
            </w:pPr>
            <w:r w:rsidRPr="00AD1E89">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4CD8D" w14:textId="77777777" w:rsidR="00F60B65" w:rsidRPr="00AD1E89" w:rsidRDefault="00F60B65" w:rsidP="00C54383">
            <w:pPr>
              <w:pStyle w:val="rowtabella0"/>
              <w:jc w:val="center"/>
              <w:rPr>
                <w:color w:val="002060"/>
              </w:rPr>
            </w:pPr>
            <w:r w:rsidRPr="00AD1E8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EA07F" w14:textId="77777777" w:rsidR="00F60B65" w:rsidRPr="00AD1E89" w:rsidRDefault="00F60B65" w:rsidP="00C54383">
            <w:pPr>
              <w:pStyle w:val="rowtabella0"/>
              <w:jc w:val="center"/>
              <w:rPr>
                <w:color w:val="002060"/>
              </w:rPr>
            </w:pPr>
            <w:r w:rsidRPr="00AD1E89">
              <w:rPr>
                <w:color w:val="002060"/>
              </w:rPr>
              <w:t>0</w:t>
            </w:r>
          </w:p>
        </w:tc>
      </w:tr>
      <w:tr w:rsidR="00F60B65" w:rsidRPr="00AD1E89" w14:paraId="531A2828"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78C69A" w14:textId="77777777" w:rsidR="00F60B65" w:rsidRPr="00AD1E89" w:rsidRDefault="00F60B65" w:rsidP="00C54383">
            <w:pPr>
              <w:pStyle w:val="rowtabella0"/>
              <w:rPr>
                <w:color w:val="002060"/>
              </w:rPr>
            </w:pPr>
            <w:r w:rsidRPr="00AD1E89">
              <w:rPr>
                <w:color w:val="002060"/>
              </w:rPr>
              <w:t xml:space="preserve">A.S.D. </w:t>
            </w:r>
            <w:proofErr w:type="gramStart"/>
            <w:r w:rsidRPr="00AD1E89">
              <w:rPr>
                <w:color w:val="002060"/>
              </w:rPr>
              <w:t>CITTA</w:t>
            </w:r>
            <w:proofErr w:type="gramEnd"/>
            <w:r w:rsidRPr="00AD1E89">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7C827" w14:textId="77777777" w:rsidR="00F60B65" w:rsidRPr="00AD1E89" w:rsidRDefault="00F60B65" w:rsidP="00C54383">
            <w:pPr>
              <w:pStyle w:val="rowtabella0"/>
              <w:jc w:val="center"/>
              <w:rPr>
                <w:color w:val="002060"/>
              </w:rPr>
            </w:pPr>
            <w:r w:rsidRPr="00AD1E8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66192"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A2356" w14:textId="77777777" w:rsidR="00F60B65" w:rsidRPr="00AD1E89" w:rsidRDefault="00F60B65" w:rsidP="00C54383">
            <w:pPr>
              <w:pStyle w:val="rowtabella0"/>
              <w:jc w:val="center"/>
              <w:rPr>
                <w:color w:val="002060"/>
              </w:rPr>
            </w:pPr>
            <w:r w:rsidRPr="00AD1E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A7979"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311FE"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5FAA3" w14:textId="77777777" w:rsidR="00F60B65" w:rsidRPr="00AD1E89" w:rsidRDefault="00F60B65" w:rsidP="00C54383">
            <w:pPr>
              <w:pStyle w:val="rowtabella0"/>
              <w:jc w:val="center"/>
              <w:rPr>
                <w:color w:val="002060"/>
              </w:rPr>
            </w:pPr>
            <w:r w:rsidRPr="00AD1E89">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D365B" w14:textId="77777777" w:rsidR="00F60B65" w:rsidRPr="00AD1E89" w:rsidRDefault="00F60B65" w:rsidP="00C54383">
            <w:pPr>
              <w:pStyle w:val="rowtabella0"/>
              <w:jc w:val="center"/>
              <w:rPr>
                <w:color w:val="002060"/>
              </w:rPr>
            </w:pPr>
            <w:r w:rsidRPr="00AD1E89">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AED31" w14:textId="77777777" w:rsidR="00F60B65" w:rsidRPr="00AD1E89" w:rsidRDefault="00F60B65" w:rsidP="00C54383">
            <w:pPr>
              <w:pStyle w:val="rowtabella0"/>
              <w:jc w:val="center"/>
              <w:rPr>
                <w:color w:val="002060"/>
              </w:rPr>
            </w:pPr>
            <w:r w:rsidRPr="00AD1E8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A4A1D" w14:textId="77777777" w:rsidR="00F60B65" w:rsidRPr="00AD1E89" w:rsidRDefault="00F60B65" w:rsidP="00C54383">
            <w:pPr>
              <w:pStyle w:val="rowtabella0"/>
              <w:jc w:val="center"/>
              <w:rPr>
                <w:color w:val="002060"/>
              </w:rPr>
            </w:pPr>
            <w:r w:rsidRPr="00AD1E89">
              <w:rPr>
                <w:color w:val="002060"/>
              </w:rPr>
              <w:t>0</w:t>
            </w:r>
          </w:p>
        </w:tc>
      </w:tr>
      <w:tr w:rsidR="00F60B65" w:rsidRPr="00AD1E89" w14:paraId="26EE19FE"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83567B" w14:textId="77777777" w:rsidR="00F60B65" w:rsidRPr="00AD1E89" w:rsidRDefault="00F60B65" w:rsidP="00C54383">
            <w:pPr>
              <w:pStyle w:val="rowtabella0"/>
              <w:rPr>
                <w:color w:val="002060"/>
              </w:rPr>
            </w:pPr>
            <w:r w:rsidRPr="00AD1E89">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97F42" w14:textId="77777777" w:rsidR="00F60B65" w:rsidRPr="00AD1E89" w:rsidRDefault="00F60B65" w:rsidP="00C54383">
            <w:pPr>
              <w:pStyle w:val="rowtabella0"/>
              <w:jc w:val="center"/>
              <w:rPr>
                <w:color w:val="002060"/>
              </w:rPr>
            </w:pPr>
            <w:r w:rsidRPr="00AD1E8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3C0E5"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BFAB2" w14:textId="77777777" w:rsidR="00F60B65" w:rsidRPr="00AD1E89" w:rsidRDefault="00F60B65" w:rsidP="00C54383">
            <w:pPr>
              <w:pStyle w:val="rowtabella0"/>
              <w:jc w:val="center"/>
              <w:rPr>
                <w:color w:val="002060"/>
              </w:rPr>
            </w:pPr>
            <w:r w:rsidRPr="00AD1E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D288C"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9714E" w14:textId="77777777" w:rsidR="00F60B65" w:rsidRPr="00AD1E89" w:rsidRDefault="00F60B65" w:rsidP="00C54383">
            <w:pPr>
              <w:pStyle w:val="rowtabella0"/>
              <w:jc w:val="center"/>
              <w:rPr>
                <w:color w:val="002060"/>
              </w:rPr>
            </w:pPr>
            <w:r w:rsidRPr="00AD1E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C8D23" w14:textId="77777777" w:rsidR="00F60B65" w:rsidRPr="00AD1E89" w:rsidRDefault="00F60B65" w:rsidP="00C54383">
            <w:pPr>
              <w:pStyle w:val="rowtabella0"/>
              <w:jc w:val="center"/>
              <w:rPr>
                <w:color w:val="002060"/>
              </w:rPr>
            </w:pPr>
            <w:r w:rsidRPr="00AD1E89">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F3C59" w14:textId="77777777" w:rsidR="00F60B65" w:rsidRPr="00AD1E89" w:rsidRDefault="00F60B65" w:rsidP="00C54383">
            <w:pPr>
              <w:pStyle w:val="rowtabella0"/>
              <w:jc w:val="center"/>
              <w:rPr>
                <w:color w:val="002060"/>
              </w:rPr>
            </w:pPr>
            <w:r w:rsidRPr="00AD1E89">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B0ADB" w14:textId="77777777" w:rsidR="00F60B65" w:rsidRPr="00AD1E89" w:rsidRDefault="00F60B65" w:rsidP="00C54383">
            <w:pPr>
              <w:pStyle w:val="rowtabella0"/>
              <w:jc w:val="center"/>
              <w:rPr>
                <w:color w:val="002060"/>
              </w:rPr>
            </w:pPr>
            <w:r w:rsidRPr="00AD1E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C5C4E" w14:textId="77777777" w:rsidR="00F60B65" w:rsidRPr="00AD1E89" w:rsidRDefault="00F60B65" w:rsidP="00C54383">
            <w:pPr>
              <w:pStyle w:val="rowtabella0"/>
              <w:jc w:val="center"/>
              <w:rPr>
                <w:color w:val="002060"/>
              </w:rPr>
            </w:pPr>
            <w:r w:rsidRPr="00AD1E89">
              <w:rPr>
                <w:color w:val="002060"/>
              </w:rPr>
              <w:t>0</w:t>
            </w:r>
          </w:p>
        </w:tc>
      </w:tr>
      <w:tr w:rsidR="00F60B65" w:rsidRPr="00AD1E89" w14:paraId="0FF4B485"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67F048" w14:textId="77777777" w:rsidR="00F60B65" w:rsidRPr="00AD1E89" w:rsidRDefault="00F60B65" w:rsidP="00C54383">
            <w:pPr>
              <w:pStyle w:val="rowtabella0"/>
              <w:rPr>
                <w:color w:val="002060"/>
              </w:rPr>
            </w:pPr>
            <w:r w:rsidRPr="00AD1E89">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9A6D1" w14:textId="77777777" w:rsidR="00F60B65" w:rsidRPr="00AD1E89" w:rsidRDefault="00F60B65" w:rsidP="00C54383">
            <w:pPr>
              <w:pStyle w:val="rowtabella0"/>
              <w:jc w:val="center"/>
              <w:rPr>
                <w:color w:val="002060"/>
              </w:rPr>
            </w:pPr>
            <w:r w:rsidRPr="00AD1E8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15D4B"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4D705" w14:textId="77777777" w:rsidR="00F60B65" w:rsidRPr="00AD1E89" w:rsidRDefault="00F60B65" w:rsidP="00C54383">
            <w:pPr>
              <w:pStyle w:val="rowtabella0"/>
              <w:jc w:val="center"/>
              <w:rPr>
                <w:color w:val="002060"/>
              </w:rPr>
            </w:pPr>
            <w:r w:rsidRPr="00AD1E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9AD51"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AAF61" w14:textId="77777777" w:rsidR="00F60B65" w:rsidRPr="00AD1E89" w:rsidRDefault="00F60B65" w:rsidP="00C54383">
            <w:pPr>
              <w:pStyle w:val="rowtabella0"/>
              <w:jc w:val="center"/>
              <w:rPr>
                <w:color w:val="002060"/>
              </w:rPr>
            </w:pPr>
            <w:r w:rsidRPr="00AD1E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6E37E" w14:textId="77777777" w:rsidR="00F60B65" w:rsidRPr="00AD1E89" w:rsidRDefault="00F60B65" w:rsidP="00C54383">
            <w:pPr>
              <w:pStyle w:val="rowtabella0"/>
              <w:jc w:val="center"/>
              <w:rPr>
                <w:color w:val="002060"/>
              </w:rPr>
            </w:pPr>
            <w:r w:rsidRPr="00AD1E89">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24F04" w14:textId="77777777" w:rsidR="00F60B65" w:rsidRPr="00AD1E89" w:rsidRDefault="00F60B65" w:rsidP="00C54383">
            <w:pPr>
              <w:pStyle w:val="rowtabella0"/>
              <w:jc w:val="center"/>
              <w:rPr>
                <w:color w:val="002060"/>
              </w:rPr>
            </w:pPr>
            <w:r w:rsidRPr="00AD1E89">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DF1B1" w14:textId="77777777" w:rsidR="00F60B65" w:rsidRPr="00AD1E89" w:rsidRDefault="00F60B65" w:rsidP="00C54383">
            <w:pPr>
              <w:pStyle w:val="rowtabella0"/>
              <w:jc w:val="center"/>
              <w:rPr>
                <w:color w:val="002060"/>
              </w:rPr>
            </w:pPr>
            <w:r w:rsidRPr="00AD1E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DF7B5" w14:textId="77777777" w:rsidR="00F60B65" w:rsidRPr="00AD1E89" w:rsidRDefault="00F60B65" w:rsidP="00C54383">
            <w:pPr>
              <w:pStyle w:val="rowtabella0"/>
              <w:jc w:val="center"/>
              <w:rPr>
                <w:color w:val="002060"/>
              </w:rPr>
            </w:pPr>
            <w:r w:rsidRPr="00AD1E89">
              <w:rPr>
                <w:color w:val="002060"/>
              </w:rPr>
              <w:t>0</w:t>
            </w:r>
          </w:p>
        </w:tc>
      </w:tr>
      <w:tr w:rsidR="00F60B65" w:rsidRPr="00AD1E89" w14:paraId="70C92400"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BE1D05" w14:textId="77777777" w:rsidR="00F60B65" w:rsidRPr="00AD1E89" w:rsidRDefault="00F60B65" w:rsidP="00C54383">
            <w:pPr>
              <w:pStyle w:val="rowtabella0"/>
              <w:rPr>
                <w:color w:val="002060"/>
              </w:rPr>
            </w:pPr>
            <w:r w:rsidRPr="00AD1E89">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C2654" w14:textId="77777777" w:rsidR="00F60B65" w:rsidRPr="00AD1E89" w:rsidRDefault="00F60B65" w:rsidP="00C54383">
            <w:pPr>
              <w:pStyle w:val="rowtabella0"/>
              <w:jc w:val="center"/>
              <w:rPr>
                <w:color w:val="002060"/>
              </w:rPr>
            </w:pPr>
            <w:r w:rsidRPr="00AD1E8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7325E"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40F6C" w14:textId="77777777" w:rsidR="00F60B65" w:rsidRPr="00AD1E89" w:rsidRDefault="00F60B65" w:rsidP="00C54383">
            <w:pPr>
              <w:pStyle w:val="rowtabella0"/>
              <w:jc w:val="center"/>
              <w:rPr>
                <w:color w:val="002060"/>
              </w:rPr>
            </w:pPr>
            <w:r w:rsidRPr="00AD1E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082D1"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76AF0" w14:textId="77777777" w:rsidR="00F60B65" w:rsidRPr="00AD1E89" w:rsidRDefault="00F60B65" w:rsidP="00C54383">
            <w:pPr>
              <w:pStyle w:val="rowtabella0"/>
              <w:jc w:val="center"/>
              <w:rPr>
                <w:color w:val="002060"/>
              </w:rPr>
            </w:pPr>
            <w:r w:rsidRPr="00AD1E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E38F5" w14:textId="77777777" w:rsidR="00F60B65" w:rsidRPr="00AD1E89" w:rsidRDefault="00F60B65" w:rsidP="00C54383">
            <w:pPr>
              <w:pStyle w:val="rowtabella0"/>
              <w:jc w:val="center"/>
              <w:rPr>
                <w:color w:val="002060"/>
              </w:rPr>
            </w:pPr>
            <w:r w:rsidRPr="00AD1E89">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BB239" w14:textId="77777777" w:rsidR="00F60B65" w:rsidRPr="00AD1E89" w:rsidRDefault="00F60B65" w:rsidP="00C54383">
            <w:pPr>
              <w:pStyle w:val="rowtabella0"/>
              <w:jc w:val="center"/>
              <w:rPr>
                <w:color w:val="002060"/>
              </w:rPr>
            </w:pPr>
            <w:r w:rsidRPr="00AD1E89">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0F66C" w14:textId="77777777" w:rsidR="00F60B65" w:rsidRPr="00AD1E89" w:rsidRDefault="00F60B65" w:rsidP="00C54383">
            <w:pPr>
              <w:pStyle w:val="rowtabella0"/>
              <w:jc w:val="center"/>
              <w:rPr>
                <w:color w:val="002060"/>
              </w:rPr>
            </w:pPr>
            <w:r w:rsidRPr="00AD1E8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A4C2C" w14:textId="77777777" w:rsidR="00F60B65" w:rsidRPr="00AD1E89" w:rsidRDefault="00F60B65" w:rsidP="00C54383">
            <w:pPr>
              <w:pStyle w:val="rowtabella0"/>
              <w:jc w:val="center"/>
              <w:rPr>
                <w:color w:val="002060"/>
              </w:rPr>
            </w:pPr>
            <w:r w:rsidRPr="00AD1E89">
              <w:rPr>
                <w:color w:val="002060"/>
              </w:rPr>
              <w:t>0</w:t>
            </w:r>
          </w:p>
        </w:tc>
      </w:tr>
      <w:tr w:rsidR="00F60B65" w:rsidRPr="00AD1E89" w14:paraId="16ADD082"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77030B" w14:textId="77777777" w:rsidR="00F60B65" w:rsidRPr="00AD1E89" w:rsidRDefault="00F60B65" w:rsidP="00C54383">
            <w:pPr>
              <w:pStyle w:val="rowtabella0"/>
              <w:rPr>
                <w:color w:val="002060"/>
              </w:rPr>
            </w:pPr>
            <w:r w:rsidRPr="00AD1E89">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C9E54" w14:textId="77777777" w:rsidR="00F60B65" w:rsidRPr="00AD1E89" w:rsidRDefault="00F60B65" w:rsidP="00C54383">
            <w:pPr>
              <w:pStyle w:val="rowtabella0"/>
              <w:jc w:val="center"/>
              <w:rPr>
                <w:color w:val="002060"/>
              </w:rPr>
            </w:pPr>
            <w:r w:rsidRPr="00AD1E8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2D48F"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135D6" w14:textId="77777777" w:rsidR="00F60B65" w:rsidRPr="00AD1E89" w:rsidRDefault="00F60B65" w:rsidP="00C54383">
            <w:pPr>
              <w:pStyle w:val="rowtabella0"/>
              <w:jc w:val="center"/>
              <w:rPr>
                <w:color w:val="002060"/>
              </w:rPr>
            </w:pPr>
            <w:r w:rsidRPr="00AD1E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B1BF3"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BFE83" w14:textId="77777777" w:rsidR="00F60B65" w:rsidRPr="00AD1E89" w:rsidRDefault="00F60B65" w:rsidP="00C54383">
            <w:pPr>
              <w:pStyle w:val="rowtabella0"/>
              <w:jc w:val="center"/>
              <w:rPr>
                <w:color w:val="002060"/>
              </w:rPr>
            </w:pPr>
            <w:r w:rsidRPr="00AD1E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FBB23" w14:textId="77777777" w:rsidR="00F60B65" w:rsidRPr="00AD1E89" w:rsidRDefault="00F60B65" w:rsidP="00C54383">
            <w:pPr>
              <w:pStyle w:val="rowtabella0"/>
              <w:jc w:val="center"/>
              <w:rPr>
                <w:color w:val="002060"/>
              </w:rPr>
            </w:pPr>
            <w:r w:rsidRPr="00AD1E89">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AF57F" w14:textId="77777777" w:rsidR="00F60B65" w:rsidRPr="00AD1E89" w:rsidRDefault="00F60B65" w:rsidP="00C54383">
            <w:pPr>
              <w:pStyle w:val="rowtabella0"/>
              <w:jc w:val="center"/>
              <w:rPr>
                <w:color w:val="002060"/>
              </w:rPr>
            </w:pPr>
            <w:r w:rsidRPr="00AD1E89">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8E36E" w14:textId="77777777" w:rsidR="00F60B65" w:rsidRPr="00AD1E89" w:rsidRDefault="00F60B65" w:rsidP="00C54383">
            <w:pPr>
              <w:pStyle w:val="rowtabella0"/>
              <w:jc w:val="center"/>
              <w:rPr>
                <w:color w:val="002060"/>
              </w:rPr>
            </w:pPr>
            <w:r w:rsidRPr="00AD1E8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9A1B7" w14:textId="77777777" w:rsidR="00F60B65" w:rsidRPr="00AD1E89" w:rsidRDefault="00F60B65" w:rsidP="00C54383">
            <w:pPr>
              <w:pStyle w:val="rowtabella0"/>
              <w:jc w:val="center"/>
              <w:rPr>
                <w:color w:val="002060"/>
              </w:rPr>
            </w:pPr>
            <w:r w:rsidRPr="00AD1E89">
              <w:rPr>
                <w:color w:val="002060"/>
              </w:rPr>
              <w:t>0</w:t>
            </w:r>
          </w:p>
        </w:tc>
      </w:tr>
      <w:tr w:rsidR="00F60B65" w:rsidRPr="00AD1E89" w14:paraId="0B4F3551"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24DBB4" w14:textId="77777777" w:rsidR="00F60B65" w:rsidRPr="00AD1E89" w:rsidRDefault="00F60B65" w:rsidP="00C54383">
            <w:pPr>
              <w:pStyle w:val="rowtabella0"/>
              <w:rPr>
                <w:color w:val="002060"/>
              </w:rPr>
            </w:pPr>
            <w:r w:rsidRPr="00AD1E89">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D3F04" w14:textId="77777777" w:rsidR="00F60B65" w:rsidRPr="00AD1E89" w:rsidRDefault="00F60B65" w:rsidP="00C54383">
            <w:pPr>
              <w:pStyle w:val="rowtabella0"/>
              <w:jc w:val="center"/>
              <w:rPr>
                <w:color w:val="002060"/>
              </w:rPr>
            </w:pPr>
            <w:r w:rsidRPr="00AD1E8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73FE4"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AD396" w14:textId="77777777" w:rsidR="00F60B65" w:rsidRPr="00AD1E89" w:rsidRDefault="00F60B65" w:rsidP="00C54383">
            <w:pPr>
              <w:pStyle w:val="rowtabella0"/>
              <w:jc w:val="center"/>
              <w:rPr>
                <w:color w:val="002060"/>
              </w:rPr>
            </w:pPr>
            <w:r w:rsidRPr="00AD1E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3FF74"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BD671" w14:textId="77777777" w:rsidR="00F60B65" w:rsidRPr="00AD1E89" w:rsidRDefault="00F60B65" w:rsidP="00C54383">
            <w:pPr>
              <w:pStyle w:val="rowtabella0"/>
              <w:jc w:val="center"/>
              <w:rPr>
                <w:color w:val="002060"/>
              </w:rPr>
            </w:pPr>
            <w:r w:rsidRPr="00AD1E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E6399" w14:textId="77777777" w:rsidR="00F60B65" w:rsidRPr="00AD1E89" w:rsidRDefault="00F60B65" w:rsidP="00C54383">
            <w:pPr>
              <w:pStyle w:val="rowtabella0"/>
              <w:jc w:val="center"/>
              <w:rPr>
                <w:color w:val="002060"/>
              </w:rPr>
            </w:pPr>
            <w:r w:rsidRPr="00AD1E89">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FC769" w14:textId="77777777" w:rsidR="00F60B65" w:rsidRPr="00AD1E89" w:rsidRDefault="00F60B65" w:rsidP="00C54383">
            <w:pPr>
              <w:pStyle w:val="rowtabella0"/>
              <w:jc w:val="center"/>
              <w:rPr>
                <w:color w:val="002060"/>
              </w:rPr>
            </w:pPr>
            <w:r w:rsidRPr="00AD1E89">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202DA" w14:textId="77777777" w:rsidR="00F60B65" w:rsidRPr="00AD1E89" w:rsidRDefault="00F60B65" w:rsidP="00C54383">
            <w:pPr>
              <w:pStyle w:val="rowtabella0"/>
              <w:jc w:val="center"/>
              <w:rPr>
                <w:color w:val="002060"/>
              </w:rPr>
            </w:pPr>
            <w:r w:rsidRPr="00AD1E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43AC4" w14:textId="77777777" w:rsidR="00F60B65" w:rsidRPr="00AD1E89" w:rsidRDefault="00F60B65" w:rsidP="00C54383">
            <w:pPr>
              <w:pStyle w:val="rowtabella0"/>
              <w:jc w:val="center"/>
              <w:rPr>
                <w:color w:val="002060"/>
              </w:rPr>
            </w:pPr>
            <w:r w:rsidRPr="00AD1E89">
              <w:rPr>
                <w:color w:val="002060"/>
              </w:rPr>
              <w:t>0</w:t>
            </w:r>
          </w:p>
        </w:tc>
      </w:tr>
      <w:tr w:rsidR="00F60B65" w:rsidRPr="00AD1E89" w14:paraId="04D614BC"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BD1C2B" w14:textId="77777777" w:rsidR="00F60B65" w:rsidRPr="00AD1E89" w:rsidRDefault="00F60B65" w:rsidP="00C54383">
            <w:pPr>
              <w:pStyle w:val="rowtabella0"/>
              <w:rPr>
                <w:color w:val="002060"/>
              </w:rPr>
            </w:pPr>
            <w:r w:rsidRPr="00AD1E89">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EA339" w14:textId="77777777" w:rsidR="00F60B65" w:rsidRPr="00AD1E89" w:rsidRDefault="00F60B65" w:rsidP="00C54383">
            <w:pPr>
              <w:pStyle w:val="rowtabella0"/>
              <w:jc w:val="center"/>
              <w:rPr>
                <w:color w:val="002060"/>
              </w:rPr>
            </w:pPr>
            <w:r w:rsidRPr="00AD1E8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87017"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0E68B" w14:textId="77777777" w:rsidR="00F60B65" w:rsidRPr="00AD1E89" w:rsidRDefault="00F60B65" w:rsidP="00C54383">
            <w:pPr>
              <w:pStyle w:val="rowtabella0"/>
              <w:jc w:val="center"/>
              <w:rPr>
                <w:color w:val="002060"/>
              </w:rPr>
            </w:pPr>
            <w:r w:rsidRPr="00AD1E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92136" w14:textId="77777777" w:rsidR="00F60B65" w:rsidRPr="00AD1E89" w:rsidRDefault="00F60B65" w:rsidP="00C54383">
            <w:pPr>
              <w:pStyle w:val="rowtabella0"/>
              <w:jc w:val="center"/>
              <w:rPr>
                <w:color w:val="002060"/>
              </w:rPr>
            </w:pPr>
            <w:r w:rsidRPr="00AD1E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BEFBC" w14:textId="77777777" w:rsidR="00F60B65" w:rsidRPr="00AD1E89" w:rsidRDefault="00F60B65" w:rsidP="00C54383">
            <w:pPr>
              <w:pStyle w:val="rowtabella0"/>
              <w:jc w:val="center"/>
              <w:rPr>
                <w:color w:val="002060"/>
              </w:rPr>
            </w:pPr>
            <w:r w:rsidRPr="00AD1E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8ADFB" w14:textId="77777777" w:rsidR="00F60B65" w:rsidRPr="00AD1E89" w:rsidRDefault="00F60B65" w:rsidP="00C54383">
            <w:pPr>
              <w:pStyle w:val="rowtabella0"/>
              <w:jc w:val="center"/>
              <w:rPr>
                <w:color w:val="002060"/>
              </w:rPr>
            </w:pPr>
            <w:r w:rsidRPr="00AD1E89">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72FE2" w14:textId="77777777" w:rsidR="00F60B65" w:rsidRPr="00AD1E89" w:rsidRDefault="00F60B65" w:rsidP="00C54383">
            <w:pPr>
              <w:pStyle w:val="rowtabella0"/>
              <w:jc w:val="center"/>
              <w:rPr>
                <w:color w:val="002060"/>
              </w:rPr>
            </w:pPr>
            <w:r w:rsidRPr="00AD1E89">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49F56"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15C7E" w14:textId="77777777" w:rsidR="00F60B65" w:rsidRPr="00AD1E89" w:rsidRDefault="00F60B65" w:rsidP="00C54383">
            <w:pPr>
              <w:pStyle w:val="rowtabella0"/>
              <w:jc w:val="center"/>
              <w:rPr>
                <w:color w:val="002060"/>
              </w:rPr>
            </w:pPr>
            <w:r w:rsidRPr="00AD1E89">
              <w:rPr>
                <w:color w:val="002060"/>
              </w:rPr>
              <w:t>0</w:t>
            </w:r>
          </w:p>
        </w:tc>
      </w:tr>
      <w:tr w:rsidR="00F60B65" w:rsidRPr="00AD1E89" w14:paraId="0468AB41"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E6244D" w14:textId="77777777" w:rsidR="00F60B65" w:rsidRPr="00AD1E89" w:rsidRDefault="00F60B65" w:rsidP="00C54383">
            <w:pPr>
              <w:pStyle w:val="rowtabella0"/>
              <w:rPr>
                <w:color w:val="002060"/>
              </w:rPr>
            </w:pPr>
            <w:r w:rsidRPr="00AD1E89">
              <w:rPr>
                <w:color w:val="002060"/>
              </w:rPr>
              <w:lastRenderedPageBreak/>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B53B2" w14:textId="77777777" w:rsidR="00F60B65" w:rsidRPr="00AD1E89" w:rsidRDefault="00F60B65" w:rsidP="00C54383">
            <w:pPr>
              <w:pStyle w:val="rowtabella0"/>
              <w:jc w:val="center"/>
              <w:rPr>
                <w:color w:val="002060"/>
              </w:rPr>
            </w:pPr>
            <w:r w:rsidRPr="00AD1E8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6B693"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6CFE3" w14:textId="77777777" w:rsidR="00F60B65" w:rsidRPr="00AD1E89" w:rsidRDefault="00F60B65" w:rsidP="00C54383">
            <w:pPr>
              <w:pStyle w:val="rowtabella0"/>
              <w:jc w:val="center"/>
              <w:rPr>
                <w:color w:val="002060"/>
              </w:rPr>
            </w:pPr>
            <w:r w:rsidRPr="00AD1E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210EF"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05B28" w14:textId="77777777" w:rsidR="00F60B65" w:rsidRPr="00AD1E89" w:rsidRDefault="00F60B65" w:rsidP="00C54383">
            <w:pPr>
              <w:pStyle w:val="rowtabella0"/>
              <w:jc w:val="center"/>
              <w:rPr>
                <w:color w:val="002060"/>
              </w:rPr>
            </w:pPr>
            <w:r w:rsidRPr="00AD1E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5E3CF" w14:textId="77777777" w:rsidR="00F60B65" w:rsidRPr="00AD1E89" w:rsidRDefault="00F60B65" w:rsidP="00C54383">
            <w:pPr>
              <w:pStyle w:val="rowtabella0"/>
              <w:jc w:val="center"/>
              <w:rPr>
                <w:color w:val="002060"/>
              </w:rPr>
            </w:pPr>
            <w:r w:rsidRPr="00AD1E89">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16F54" w14:textId="77777777" w:rsidR="00F60B65" w:rsidRPr="00AD1E89" w:rsidRDefault="00F60B65" w:rsidP="00C54383">
            <w:pPr>
              <w:pStyle w:val="rowtabella0"/>
              <w:jc w:val="center"/>
              <w:rPr>
                <w:color w:val="002060"/>
              </w:rPr>
            </w:pPr>
            <w:r w:rsidRPr="00AD1E89">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8B3B1" w14:textId="77777777" w:rsidR="00F60B65" w:rsidRPr="00AD1E89" w:rsidRDefault="00F60B65" w:rsidP="00C54383">
            <w:pPr>
              <w:pStyle w:val="rowtabella0"/>
              <w:jc w:val="center"/>
              <w:rPr>
                <w:color w:val="002060"/>
              </w:rPr>
            </w:pPr>
            <w:r w:rsidRPr="00AD1E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286C2" w14:textId="77777777" w:rsidR="00F60B65" w:rsidRPr="00AD1E89" w:rsidRDefault="00F60B65" w:rsidP="00C54383">
            <w:pPr>
              <w:pStyle w:val="rowtabella0"/>
              <w:jc w:val="center"/>
              <w:rPr>
                <w:color w:val="002060"/>
              </w:rPr>
            </w:pPr>
            <w:r w:rsidRPr="00AD1E89">
              <w:rPr>
                <w:color w:val="002060"/>
              </w:rPr>
              <w:t>0</w:t>
            </w:r>
          </w:p>
        </w:tc>
      </w:tr>
      <w:tr w:rsidR="00F60B65" w:rsidRPr="00AD1E89" w14:paraId="70F2BDE8"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7E89DF" w14:textId="77777777" w:rsidR="00F60B65" w:rsidRPr="00AD1E89" w:rsidRDefault="00F60B65" w:rsidP="00C54383">
            <w:pPr>
              <w:pStyle w:val="rowtabella0"/>
              <w:rPr>
                <w:color w:val="002060"/>
                <w:lang w:val="es-ES"/>
              </w:rPr>
            </w:pPr>
            <w:r w:rsidRPr="00AD1E89">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BFEC4" w14:textId="77777777" w:rsidR="00F60B65" w:rsidRPr="00AD1E89" w:rsidRDefault="00F60B65" w:rsidP="00C54383">
            <w:pPr>
              <w:pStyle w:val="rowtabella0"/>
              <w:jc w:val="center"/>
              <w:rPr>
                <w:color w:val="002060"/>
              </w:rPr>
            </w:pPr>
            <w:r w:rsidRPr="00AD1E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95503"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F0339" w14:textId="77777777" w:rsidR="00F60B65" w:rsidRPr="00AD1E89" w:rsidRDefault="00F60B65" w:rsidP="00C54383">
            <w:pPr>
              <w:pStyle w:val="rowtabella0"/>
              <w:jc w:val="center"/>
              <w:rPr>
                <w:color w:val="002060"/>
              </w:rPr>
            </w:pPr>
            <w:r w:rsidRPr="00AD1E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B5EDA"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28D0F" w14:textId="77777777" w:rsidR="00F60B65" w:rsidRPr="00AD1E89" w:rsidRDefault="00F60B65" w:rsidP="00C54383">
            <w:pPr>
              <w:pStyle w:val="rowtabella0"/>
              <w:jc w:val="center"/>
              <w:rPr>
                <w:color w:val="002060"/>
              </w:rPr>
            </w:pPr>
            <w:r w:rsidRPr="00AD1E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A7DAB" w14:textId="77777777" w:rsidR="00F60B65" w:rsidRPr="00AD1E89" w:rsidRDefault="00F60B65" w:rsidP="00C54383">
            <w:pPr>
              <w:pStyle w:val="rowtabella0"/>
              <w:jc w:val="center"/>
              <w:rPr>
                <w:color w:val="002060"/>
              </w:rPr>
            </w:pPr>
            <w:r w:rsidRPr="00AD1E8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407D3" w14:textId="77777777" w:rsidR="00F60B65" w:rsidRPr="00AD1E89" w:rsidRDefault="00F60B65" w:rsidP="00C54383">
            <w:pPr>
              <w:pStyle w:val="rowtabella0"/>
              <w:jc w:val="center"/>
              <w:rPr>
                <w:color w:val="002060"/>
              </w:rPr>
            </w:pPr>
            <w:r w:rsidRPr="00AD1E89">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D096A" w14:textId="77777777" w:rsidR="00F60B65" w:rsidRPr="00AD1E89" w:rsidRDefault="00F60B65" w:rsidP="00C54383">
            <w:pPr>
              <w:pStyle w:val="rowtabella0"/>
              <w:jc w:val="center"/>
              <w:rPr>
                <w:color w:val="002060"/>
              </w:rPr>
            </w:pPr>
            <w:r w:rsidRPr="00AD1E8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EE060" w14:textId="77777777" w:rsidR="00F60B65" w:rsidRPr="00AD1E89" w:rsidRDefault="00F60B65" w:rsidP="00C54383">
            <w:pPr>
              <w:pStyle w:val="rowtabella0"/>
              <w:jc w:val="center"/>
              <w:rPr>
                <w:color w:val="002060"/>
              </w:rPr>
            </w:pPr>
            <w:r w:rsidRPr="00AD1E89">
              <w:rPr>
                <w:color w:val="002060"/>
              </w:rPr>
              <w:t>0</w:t>
            </w:r>
          </w:p>
        </w:tc>
      </w:tr>
      <w:tr w:rsidR="00F60B65" w:rsidRPr="00AD1E89" w14:paraId="5A3529D1"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6C5F40" w14:textId="77777777" w:rsidR="00F60B65" w:rsidRPr="00AD1E89" w:rsidRDefault="00F60B65" w:rsidP="00C54383">
            <w:pPr>
              <w:pStyle w:val="rowtabella0"/>
              <w:rPr>
                <w:color w:val="002060"/>
              </w:rPr>
            </w:pPr>
            <w:r w:rsidRPr="00AD1E89">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ED85D" w14:textId="77777777" w:rsidR="00F60B65" w:rsidRPr="00AD1E89" w:rsidRDefault="00F60B65" w:rsidP="00C54383">
            <w:pPr>
              <w:pStyle w:val="rowtabella0"/>
              <w:jc w:val="center"/>
              <w:rPr>
                <w:color w:val="002060"/>
              </w:rPr>
            </w:pPr>
            <w:r w:rsidRPr="00AD1E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F57E1"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B2262"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30D06"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79018" w14:textId="77777777" w:rsidR="00F60B65" w:rsidRPr="00AD1E89" w:rsidRDefault="00F60B65" w:rsidP="00C54383">
            <w:pPr>
              <w:pStyle w:val="rowtabella0"/>
              <w:jc w:val="center"/>
              <w:rPr>
                <w:color w:val="002060"/>
              </w:rPr>
            </w:pPr>
            <w:r w:rsidRPr="00AD1E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FDEA8" w14:textId="77777777" w:rsidR="00F60B65" w:rsidRPr="00AD1E89" w:rsidRDefault="00F60B65" w:rsidP="00C54383">
            <w:pPr>
              <w:pStyle w:val="rowtabella0"/>
              <w:jc w:val="center"/>
              <w:rPr>
                <w:color w:val="002060"/>
              </w:rPr>
            </w:pPr>
            <w:r w:rsidRPr="00AD1E89">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DA920" w14:textId="77777777" w:rsidR="00F60B65" w:rsidRPr="00AD1E89" w:rsidRDefault="00F60B65" w:rsidP="00C54383">
            <w:pPr>
              <w:pStyle w:val="rowtabella0"/>
              <w:jc w:val="center"/>
              <w:rPr>
                <w:color w:val="002060"/>
              </w:rPr>
            </w:pPr>
            <w:r w:rsidRPr="00AD1E89">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DFF27" w14:textId="77777777" w:rsidR="00F60B65" w:rsidRPr="00AD1E89" w:rsidRDefault="00F60B65" w:rsidP="00C54383">
            <w:pPr>
              <w:pStyle w:val="rowtabella0"/>
              <w:jc w:val="center"/>
              <w:rPr>
                <w:color w:val="002060"/>
              </w:rPr>
            </w:pPr>
            <w:r w:rsidRPr="00AD1E8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23C6E" w14:textId="77777777" w:rsidR="00F60B65" w:rsidRPr="00AD1E89" w:rsidRDefault="00F60B65" w:rsidP="00C54383">
            <w:pPr>
              <w:pStyle w:val="rowtabella0"/>
              <w:jc w:val="center"/>
              <w:rPr>
                <w:color w:val="002060"/>
              </w:rPr>
            </w:pPr>
            <w:r w:rsidRPr="00AD1E89">
              <w:rPr>
                <w:color w:val="002060"/>
              </w:rPr>
              <w:t>0</w:t>
            </w:r>
          </w:p>
        </w:tc>
      </w:tr>
      <w:tr w:rsidR="00F60B65" w:rsidRPr="00AD1E89" w14:paraId="1DDD5A3D"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92194F" w14:textId="77777777" w:rsidR="00F60B65" w:rsidRPr="00AD1E89" w:rsidRDefault="00F60B65" w:rsidP="00C54383">
            <w:pPr>
              <w:pStyle w:val="rowtabella0"/>
              <w:rPr>
                <w:color w:val="002060"/>
                <w:lang w:val="es-ES"/>
              </w:rPr>
            </w:pPr>
            <w:r w:rsidRPr="00AD1E89">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1B222" w14:textId="77777777" w:rsidR="00F60B65" w:rsidRPr="00AD1E89" w:rsidRDefault="00F60B65" w:rsidP="00C54383">
            <w:pPr>
              <w:pStyle w:val="rowtabella0"/>
              <w:jc w:val="center"/>
              <w:rPr>
                <w:color w:val="002060"/>
              </w:rPr>
            </w:pPr>
            <w:r w:rsidRPr="00AD1E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B924C"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8668B" w14:textId="77777777" w:rsidR="00F60B65" w:rsidRPr="00AD1E89" w:rsidRDefault="00F60B65" w:rsidP="00C54383">
            <w:pPr>
              <w:pStyle w:val="rowtabella0"/>
              <w:jc w:val="center"/>
              <w:rPr>
                <w:color w:val="002060"/>
              </w:rPr>
            </w:pPr>
            <w:r w:rsidRPr="00AD1E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2C2EE"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CF58A" w14:textId="77777777" w:rsidR="00F60B65" w:rsidRPr="00AD1E89" w:rsidRDefault="00F60B65" w:rsidP="00C54383">
            <w:pPr>
              <w:pStyle w:val="rowtabella0"/>
              <w:jc w:val="center"/>
              <w:rPr>
                <w:color w:val="002060"/>
              </w:rPr>
            </w:pPr>
            <w:r w:rsidRPr="00AD1E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450C7" w14:textId="77777777" w:rsidR="00F60B65" w:rsidRPr="00AD1E89" w:rsidRDefault="00F60B65" w:rsidP="00C54383">
            <w:pPr>
              <w:pStyle w:val="rowtabella0"/>
              <w:jc w:val="center"/>
              <w:rPr>
                <w:color w:val="002060"/>
              </w:rPr>
            </w:pPr>
            <w:r w:rsidRPr="00AD1E89">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BAB20" w14:textId="77777777" w:rsidR="00F60B65" w:rsidRPr="00AD1E89" w:rsidRDefault="00F60B65" w:rsidP="00C54383">
            <w:pPr>
              <w:pStyle w:val="rowtabella0"/>
              <w:jc w:val="center"/>
              <w:rPr>
                <w:color w:val="002060"/>
              </w:rPr>
            </w:pPr>
            <w:r w:rsidRPr="00AD1E89">
              <w:rPr>
                <w:color w:val="002060"/>
              </w:rPr>
              <w:t>114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0B361" w14:textId="77777777" w:rsidR="00F60B65" w:rsidRPr="00AD1E89" w:rsidRDefault="00F60B65" w:rsidP="00C54383">
            <w:pPr>
              <w:pStyle w:val="rowtabella0"/>
              <w:jc w:val="center"/>
              <w:rPr>
                <w:color w:val="002060"/>
              </w:rPr>
            </w:pPr>
            <w:r w:rsidRPr="00AD1E89">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E7863" w14:textId="77777777" w:rsidR="00F60B65" w:rsidRPr="00AD1E89" w:rsidRDefault="00F60B65" w:rsidP="00C54383">
            <w:pPr>
              <w:pStyle w:val="rowtabella0"/>
              <w:jc w:val="center"/>
              <w:rPr>
                <w:color w:val="002060"/>
              </w:rPr>
            </w:pPr>
            <w:r w:rsidRPr="00AD1E89">
              <w:rPr>
                <w:color w:val="002060"/>
              </w:rPr>
              <w:t>0</w:t>
            </w:r>
          </w:p>
        </w:tc>
      </w:tr>
      <w:tr w:rsidR="00F60B65" w:rsidRPr="00AD1E89" w14:paraId="2673422D" w14:textId="77777777" w:rsidTr="00C5438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DB9BB1" w14:textId="77777777" w:rsidR="00F60B65" w:rsidRPr="00AD1E89" w:rsidRDefault="00F60B65" w:rsidP="00C54383">
            <w:pPr>
              <w:pStyle w:val="rowtabella0"/>
              <w:rPr>
                <w:color w:val="002060"/>
                <w:lang w:val="es-ES"/>
              </w:rPr>
            </w:pPr>
            <w:r w:rsidRPr="00AD1E89">
              <w:rPr>
                <w:color w:val="002060"/>
                <w:lang w:val="es-ES"/>
              </w:rPr>
              <w:t>A.S.D. NEW ACADEMY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0C4B8" w14:textId="77777777" w:rsidR="00F60B65" w:rsidRPr="00AD1E89" w:rsidRDefault="00F60B65" w:rsidP="00C54383">
            <w:pPr>
              <w:pStyle w:val="rowtabella0"/>
              <w:jc w:val="center"/>
              <w:rPr>
                <w:color w:val="002060"/>
              </w:rPr>
            </w:pPr>
            <w:r w:rsidRPr="00AD1E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7A481"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EC4A7"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B01B3"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D115D" w14:textId="77777777" w:rsidR="00F60B65" w:rsidRPr="00AD1E89" w:rsidRDefault="00F60B65" w:rsidP="00C54383">
            <w:pPr>
              <w:pStyle w:val="rowtabella0"/>
              <w:jc w:val="center"/>
              <w:rPr>
                <w:color w:val="002060"/>
              </w:rPr>
            </w:pPr>
            <w:r w:rsidRPr="00AD1E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FCE64" w14:textId="77777777" w:rsidR="00F60B65" w:rsidRPr="00AD1E89" w:rsidRDefault="00F60B65" w:rsidP="00C54383">
            <w:pPr>
              <w:pStyle w:val="rowtabella0"/>
              <w:jc w:val="center"/>
              <w:rPr>
                <w:color w:val="002060"/>
              </w:rPr>
            </w:pPr>
            <w:r w:rsidRPr="00AD1E89">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D8F3F" w14:textId="77777777" w:rsidR="00F60B65" w:rsidRPr="00AD1E89" w:rsidRDefault="00F60B65" w:rsidP="00C54383">
            <w:pPr>
              <w:pStyle w:val="rowtabella0"/>
              <w:jc w:val="center"/>
              <w:rPr>
                <w:color w:val="002060"/>
              </w:rPr>
            </w:pPr>
            <w:r w:rsidRPr="00AD1E89">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D3136" w14:textId="77777777" w:rsidR="00F60B65" w:rsidRPr="00AD1E89" w:rsidRDefault="00F60B65" w:rsidP="00C54383">
            <w:pPr>
              <w:pStyle w:val="rowtabella0"/>
              <w:jc w:val="center"/>
              <w:rPr>
                <w:color w:val="002060"/>
              </w:rPr>
            </w:pPr>
            <w:r w:rsidRPr="00AD1E8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5CFD7" w14:textId="77777777" w:rsidR="00F60B65" w:rsidRPr="00AD1E89" w:rsidRDefault="00F60B65" w:rsidP="00C54383">
            <w:pPr>
              <w:pStyle w:val="rowtabella0"/>
              <w:jc w:val="center"/>
              <w:rPr>
                <w:color w:val="002060"/>
              </w:rPr>
            </w:pPr>
            <w:r w:rsidRPr="00AD1E89">
              <w:rPr>
                <w:color w:val="002060"/>
              </w:rPr>
              <w:t>0</w:t>
            </w:r>
          </w:p>
        </w:tc>
      </w:tr>
    </w:tbl>
    <w:p w14:paraId="2EBE6E5F" w14:textId="77777777" w:rsidR="00F60B65" w:rsidRPr="00AD1E89" w:rsidRDefault="00F60B65" w:rsidP="00F60B65">
      <w:pPr>
        <w:pStyle w:val="breakline"/>
        <w:rPr>
          <w:rFonts w:eastAsiaTheme="minorEastAsia"/>
          <w:color w:val="002060"/>
        </w:rPr>
      </w:pPr>
    </w:p>
    <w:p w14:paraId="5A9D0AED" w14:textId="77777777" w:rsidR="00F60B65" w:rsidRPr="00AD1E89" w:rsidRDefault="00F60B65" w:rsidP="00F60B65">
      <w:pPr>
        <w:pStyle w:val="breakline"/>
        <w:rPr>
          <w:color w:val="002060"/>
        </w:rPr>
      </w:pPr>
    </w:p>
    <w:p w14:paraId="55B90CD3" w14:textId="77777777" w:rsidR="00F60B65" w:rsidRPr="00AD1E89" w:rsidRDefault="00F60B65" w:rsidP="00F60B65">
      <w:pPr>
        <w:pStyle w:val="sottotitolocampionato10"/>
        <w:rPr>
          <w:color w:val="002060"/>
        </w:rPr>
      </w:pPr>
      <w:r w:rsidRPr="00AD1E89">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60B65" w:rsidRPr="00AD1E89" w14:paraId="4B7046AB" w14:textId="77777777" w:rsidTr="00C5438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DD59E" w14:textId="77777777" w:rsidR="00F60B65" w:rsidRPr="00AD1E89" w:rsidRDefault="00F60B65" w:rsidP="00C54383">
            <w:pPr>
              <w:pStyle w:val="headertabella0"/>
              <w:rPr>
                <w:color w:val="002060"/>
              </w:rPr>
            </w:pPr>
            <w:r w:rsidRPr="00AD1E8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8D581" w14:textId="77777777" w:rsidR="00F60B65" w:rsidRPr="00AD1E89" w:rsidRDefault="00F60B65" w:rsidP="00C54383">
            <w:pPr>
              <w:pStyle w:val="headertabella0"/>
              <w:rPr>
                <w:color w:val="002060"/>
              </w:rPr>
            </w:pPr>
            <w:r w:rsidRPr="00AD1E8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D39E29" w14:textId="77777777" w:rsidR="00F60B65" w:rsidRPr="00AD1E89" w:rsidRDefault="00F60B65" w:rsidP="00C54383">
            <w:pPr>
              <w:pStyle w:val="headertabella0"/>
              <w:rPr>
                <w:color w:val="002060"/>
              </w:rPr>
            </w:pPr>
            <w:r w:rsidRPr="00AD1E8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7851A" w14:textId="77777777" w:rsidR="00F60B65" w:rsidRPr="00AD1E89" w:rsidRDefault="00F60B65" w:rsidP="00C54383">
            <w:pPr>
              <w:pStyle w:val="headertabella0"/>
              <w:rPr>
                <w:color w:val="002060"/>
              </w:rPr>
            </w:pPr>
            <w:r w:rsidRPr="00AD1E8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A1A2D" w14:textId="77777777" w:rsidR="00F60B65" w:rsidRPr="00AD1E89" w:rsidRDefault="00F60B65" w:rsidP="00C54383">
            <w:pPr>
              <w:pStyle w:val="headertabella0"/>
              <w:rPr>
                <w:color w:val="002060"/>
              </w:rPr>
            </w:pPr>
            <w:r w:rsidRPr="00AD1E8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B0132" w14:textId="77777777" w:rsidR="00F60B65" w:rsidRPr="00AD1E89" w:rsidRDefault="00F60B65" w:rsidP="00C54383">
            <w:pPr>
              <w:pStyle w:val="headertabella0"/>
              <w:rPr>
                <w:color w:val="002060"/>
              </w:rPr>
            </w:pPr>
            <w:r w:rsidRPr="00AD1E8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9B4A1" w14:textId="77777777" w:rsidR="00F60B65" w:rsidRPr="00AD1E89" w:rsidRDefault="00F60B65" w:rsidP="00C54383">
            <w:pPr>
              <w:pStyle w:val="headertabella0"/>
              <w:rPr>
                <w:color w:val="002060"/>
              </w:rPr>
            </w:pPr>
            <w:r w:rsidRPr="00AD1E8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359AE" w14:textId="77777777" w:rsidR="00F60B65" w:rsidRPr="00AD1E89" w:rsidRDefault="00F60B65" w:rsidP="00C54383">
            <w:pPr>
              <w:pStyle w:val="headertabella0"/>
              <w:rPr>
                <w:color w:val="002060"/>
              </w:rPr>
            </w:pPr>
            <w:r w:rsidRPr="00AD1E8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545634" w14:textId="77777777" w:rsidR="00F60B65" w:rsidRPr="00AD1E89" w:rsidRDefault="00F60B65" w:rsidP="00C54383">
            <w:pPr>
              <w:pStyle w:val="headertabella0"/>
              <w:rPr>
                <w:color w:val="002060"/>
              </w:rPr>
            </w:pPr>
            <w:r w:rsidRPr="00AD1E8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7BFB9B" w14:textId="77777777" w:rsidR="00F60B65" w:rsidRPr="00AD1E89" w:rsidRDefault="00F60B65" w:rsidP="00C54383">
            <w:pPr>
              <w:pStyle w:val="headertabella0"/>
              <w:rPr>
                <w:color w:val="002060"/>
              </w:rPr>
            </w:pPr>
            <w:r w:rsidRPr="00AD1E89">
              <w:rPr>
                <w:color w:val="002060"/>
              </w:rPr>
              <w:t>PE</w:t>
            </w:r>
          </w:p>
        </w:tc>
      </w:tr>
      <w:tr w:rsidR="00F60B65" w:rsidRPr="00AD1E89" w14:paraId="1897A7C2" w14:textId="77777777" w:rsidTr="00C5438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53F466" w14:textId="77777777" w:rsidR="00F60B65" w:rsidRPr="00AD1E89" w:rsidRDefault="00F60B65" w:rsidP="00C54383">
            <w:pPr>
              <w:pStyle w:val="rowtabella0"/>
              <w:rPr>
                <w:color w:val="002060"/>
              </w:rPr>
            </w:pPr>
            <w:r w:rsidRPr="00AD1E89">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3C493" w14:textId="77777777" w:rsidR="00F60B65" w:rsidRPr="00AD1E89" w:rsidRDefault="00F60B65" w:rsidP="00C54383">
            <w:pPr>
              <w:pStyle w:val="rowtabella0"/>
              <w:jc w:val="center"/>
              <w:rPr>
                <w:color w:val="002060"/>
              </w:rPr>
            </w:pPr>
            <w:r w:rsidRPr="00AD1E89">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8F4DF"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6F511" w14:textId="77777777" w:rsidR="00F60B65" w:rsidRPr="00AD1E89" w:rsidRDefault="00F60B65" w:rsidP="00C54383">
            <w:pPr>
              <w:pStyle w:val="rowtabella0"/>
              <w:jc w:val="center"/>
              <w:rPr>
                <w:color w:val="002060"/>
              </w:rPr>
            </w:pPr>
            <w:r w:rsidRPr="00AD1E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44FCA"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5BE38"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F28E9" w14:textId="77777777" w:rsidR="00F60B65" w:rsidRPr="00AD1E89" w:rsidRDefault="00F60B65" w:rsidP="00C54383">
            <w:pPr>
              <w:pStyle w:val="rowtabella0"/>
              <w:jc w:val="center"/>
              <w:rPr>
                <w:color w:val="002060"/>
              </w:rPr>
            </w:pPr>
            <w:r w:rsidRPr="00AD1E89">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13FD3" w14:textId="77777777" w:rsidR="00F60B65" w:rsidRPr="00AD1E89" w:rsidRDefault="00F60B65" w:rsidP="00C54383">
            <w:pPr>
              <w:pStyle w:val="rowtabella0"/>
              <w:jc w:val="center"/>
              <w:rPr>
                <w:color w:val="002060"/>
              </w:rPr>
            </w:pPr>
            <w:r w:rsidRPr="00AD1E8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A3892" w14:textId="77777777" w:rsidR="00F60B65" w:rsidRPr="00AD1E89" w:rsidRDefault="00F60B65" w:rsidP="00C54383">
            <w:pPr>
              <w:pStyle w:val="rowtabella0"/>
              <w:jc w:val="center"/>
              <w:rPr>
                <w:color w:val="002060"/>
              </w:rPr>
            </w:pPr>
            <w:r w:rsidRPr="00AD1E89">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93EB7" w14:textId="77777777" w:rsidR="00F60B65" w:rsidRPr="00AD1E89" w:rsidRDefault="00F60B65" w:rsidP="00C54383">
            <w:pPr>
              <w:pStyle w:val="rowtabella0"/>
              <w:jc w:val="center"/>
              <w:rPr>
                <w:color w:val="002060"/>
              </w:rPr>
            </w:pPr>
            <w:r w:rsidRPr="00AD1E89">
              <w:rPr>
                <w:color w:val="002060"/>
              </w:rPr>
              <w:t>0</w:t>
            </w:r>
          </w:p>
        </w:tc>
      </w:tr>
      <w:tr w:rsidR="00F60B65" w:rsidRPr="00AD1E89" w14:paraId="79C09822"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0B7693" w14:textId="77777777" w:rsidR="00F60B65" w:rsidRPr="00AD1E89" w:rsidRDefault="00F60B65" w:rsidP="00C54383">
            <w:pPr>
              <w:pStyle w:val="rowtabella0"/>
              <w:rPr>
                <w:color w:val="002060"/>
              </w:rPr>
            </w:pPr>
            <w:r w:rsidRPr="00AD1E89">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0A89E" w14:textId="77777777" w:rsidR="00F60B65" w:rsidRPr="00AD1E89" w:rsidRDefault="00F60B65" w:rsidP="00C54383">
            <w:pPr>
              <w:pStyle w:val="rowtabella0"/>
              <w:jc w:val="center"/>
              <w:rPr>
                <w:color w:val="002060"/>
              </w:rPr>
            </w:pPr>
            <w:r w:rsidRPr="00AD1E89">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16640"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C8F94" w14:textId="77777777" w:rsidR="00F60B65" w:rsidRPr="00AD1E89" w:rsidRDefault="00F60B65" w:rsidP="00C54383">
            <w:pPr>
              <w:pStyle w:val="rowtabella0"/>
              <w:jc w:val="center"/>
              <w:rPr>
                <w:color w:val="002060"/>
              </w:rPr>
            </w:pPr>
            <w:r w:rsidRPr="00AD1E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CCA93"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450E1"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F9BA8" w14:textId="77777777" w:rsidR="00F60B65" w:rsidRPr="00AD1E89" w:rsidRDefault="00F60B65" w:rsidP="00C54383">
            <w:pPr>
              <w:pStyle w:val="rowtabella0"/>
              <w:jc w:val="center"/>
              <w:rPr>
                <w:color w:val="002060"/>
              </w:rPr>
            </w:pPr>
            <w:r w:rsidRPr="00AD1E89">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366A7" w14:textId="77777777" w:rsidR="00F60B65" w:rsidRPr="00AD1E89" w:rsidRDefault="00F60B65" w:rsidP="00C54383">
            <w:pPr>
              <w:pStyle w:val="rowtabella0"/>
              <w:jc w:val="center"/>
              <w:rPr>
                <w:color w:val="002060"/>
              </w:rPr>
            </w:pPr>
            <w:r w:rsidRPr="00AD1E8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600CA" w14:textId="77777777" w:rsidR="00F60B65" w:rsidRPr="00AD1E89" w:rsidRDefault="00F60B65" w:rsidP="00C54383">
            <w:pPr>
              <w:pStyle w:val="rowtabella0"/>
              <w:jc w:val="center"/>
              <w:rPr>
                <w:color w:val="002060"/>
              </w:rPr>
            </w:pPr>
            <w:r w:rsidRPr="00AD1E89">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9236B" w14:textId="77777777" w:rsidR="00F60B65" w:rsidRPr="00AD1E89" w:rsidRDefault="00F60B65" w:rsidP="00C54383">
            <w:pPr>
              <w:pStyle w:val="rowtabella0"/>
              <w:jc w:val="center"/>
              <w:rPr>
                <w:color w:val="002060"/>
              </w:rPr>
            </w:pPr>
            <w:r w:rsidRPr="00AD1E89">
              <w:rPr>
                <w:color w:val="002060"/>
              </w:rPr>
              <w:t>0</w:t>
            </w:r>
          </w:p>
        </w:tc>
      </w:tr>
      <w:tr w:rsidR="00F60B65" w:rsidRPr="00AD1E89" w14:paraId="5CB5F344"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994F81" w14:textId="77777777" w:rsidR="00F60B65" w:rsidRPr="00AD1E89" w:rsidRDefault="00F60B65" w:rsidP="00C54383">
            <w:pPr>
              <w:pStyle w:val="rowtabella0"/>
              <w:rPr>
                <w:color w:val="002060"/>
              </w:rPr>
            </w:pPr>
            <w:r w:rsidRPr="00AD1E89">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BEB25" w14:textId="77777777" w:rsidR="00F60B65" w:rsidRPr="00AD1E89" w:rsidRDefault="00F60B65" w:rsidP="00C54383">
            <w:pPr>
              <w:pStyle w:val="rowtabella0"/>
              <w:jc w:val="center"/>
              <w:rPr>
                <w:color w:val="002060"/>
              </w:rPr>
            </w:pPr>
            <w:r w:rsidRPr="00AD1E8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8B7D8"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1A54D" w14:textId="77777777" w:rsidR="00F60B65" w:rsidRPr="00AD1E89" w:rsidRDefault="00F60B65" w:rsidP="00C54383">
            <w:pPr>
              <w:pStyle w:val="rowtabella0"/>
              <w:jc w:val="center"/>
              <w:rPr>
                <w:color w:val="002060"/>
              </w:rPr>
            </w:pPr>
            <w:r w:rsidRPr="00AD1E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F278E"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D4F58"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9DE39" w14:textId="77777777" w:rsidR="00F60B65" w:rsidRPr="00AD1E89" w:rsidRDefault="00F60B65" w:rsidP="00C54383">
            <w:pPr>
              <w:pStyle w:val="rowtabella0"/>
              <w:jc w:val="center"/>
              <w:rPr>
                <w:color w:val="002060"/>
              </w:rPr>
            </w:pPr>
            <w:r w:rsidRPr="00AD1E89">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F2931" w14:textId="77777777" w:rsidR="00F60B65" w:rsidRPr="00AD1E89" w:rsidRDefault="00F60B65" w:rsidP="00C54383">
            <w:pPr>
              <w:pStyle w:val="rowtabella0"/>
              <w:jc w:val="center"/>
              <w:rPr>
                <w:color w:val="002060"/>
              </w:rPr>
            </w:pPr>
            <w:r w:rsidRPr="00AD1E8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C19A3" w14:textId="77777777" w:rsidR="00F60B65" w:rsidRPr="00AD1E89" w:rsidRDefault="00F60B65" w:rsidP="00C54383">
            <w:pPr>
              <w:pStyle w:val="rowtabella0"/>
              <w:jc w:val="center"/>
              <w:rPr>
                <w:color w:val="002060"/>
              </w:rPr>
            </w:pPr>
            <w:r w:rsidRPr="00AD1E8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05E14" w14:textId="77777777" w:rsidR="00F60B65" w:rsidRPr="00AD1E89" w:rsidRDefault="00F60B65" w:rsidP="00C54383">
            <w:pPr>
              <w:pStyle w:val="rowtabella0"/>
              <w:jc w:val="center"/>
              <w:rPr>
                <w:color w:val="002060"/>
              </w:rPr>
            </w:pPr>
            <w:r w:rsidRPr="00AD1E89">
              <w:rPr>
                <w:color w:val="002060"/>
              </w:rPr>
              <w:t>0</w:t>
            </w:r>
          </w:p>
        </w:tc>
      </w:tr>
      <w:tr w:rsidR="00F60B65" w:rsidRPr="00AD1E89" w14:paraId="59CC5320"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4254EA" w14:textId="77777777" w:rsidR="00F60B65" w:rsidRPr="00AD1E89" w:rsidRDefault="00F60B65" w:rsidP="00C54383">
            <w:pPr>
              <w:pStyle w:val="rowtabella0"/>
              <w:rPr>
                <w:color w:val="002060"/>
              </w:rPr>
            </w:pPr>
            <w:r w:rsidRPr="00AD1E89">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06D59" w14:textId="77777777" w:rsidR="00F60B65" w:rsidRPr="00AD1E89" w:rsidRDefault="00F60B65" w:rsidP="00C54383">
            <w:pPr>
              <w:pStyle w:val="rowtabella0"/>
              <w:jc w:val="center"/>
              <w:rPr>
                <w:color w:val="002060"/>
              </w:rPr>
            </w:pPr>
            <w:r w:rsidRPr="00AD1E8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FCF17"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88470" w14:textId="77777777" w:rsidR="00F60B65" w:rsidRPr="00AD1E89" w:rsidRDefault="00F60B65" w:rsidP="00C54383">
            <w:pPr>
              <w:pStyle w:val="rowtabella0"/>
              <w:jc w:val="center"/>
              <w:rPr>
                <w:color w:val="002060"/>
              </w:rPr>
            </w:pPr>
            <w:r w:rsidRPr="00AD1E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DA9C8"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7497B"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AB5C6" w14:textId="77777777" w:rsidR="00F60B65" w:rsidRPr="00AD1E89" w:rsidRDefault="00F60B65" w:rsidP="00C54383">
            <w:pPr>
              <w:pStyle w:val="rowtabella0"/>
              <w:jc w:val="center"/>
              <w:rPr>
                <w:color w:val="002060"/>
              </w:rPr>
            </w:pPr>
            <w:r w:rsidRPr="00AD1E89">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C2859" w14:textId="77777777" w:rsidR="00F60B65" w:rsidRPr="00AD1E89" w:rsidRDefault="00F60B65" w:rsidP="00C54383">
            <w:pPr>
              <w:pStyle w:val="rowtabella0"/>
              <w:jc w:val="center"/>
              <w:rPr>
                <w:color w:val="002060"/>
              </w:rPr>
            </w:pPr>
            <w:r w:rsidRPr="00AD1E89">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4B9BF" w14:textId="77777777" w:rsidR="00F60B65" w:rsidRPr="00AD1E89" w:rsidRDefault="00F60B65" w:rsidP="00C54383">
            <w:pPr>
              <w:pStyle w:val="rowtabella0"/>
              <w:jc w:val="center"/>
              <w:rPr>
                <w:color w:val="002060"/>
              </w:rPr>
            </w:pPr>
            <w:r w:rsidRPr="00AD1E8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69EF1" w14:textId="77777777" w:rsidR="00F60B65" w:rsidRPr="00AD1E89" w:rsidRDefault="00F60B65" w:rsidP="00C54383">
            <w:pPr>
              <w:pStyle w:val="rowtabella0"/>
              <w:jc w:val="center"/>
              <w:rPr>
                <w:color w:val="002060"/>
              </w:rPr>
            </w:pPr>
            <w:r w:rsidRPr="00AD1E89">
              <w:rPr>
                <w:color w:val="002060"/>
              </w:rPr>
              <w:t>0</w:t>
            </w:r>
          </w:p>
        </w:tc>
      </w:tr>
      <w:tr w:rsidR="00F60B65" w:rsidRPr="00AD1E89" w14:paraId="7411BA56"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9DC8B9" w14:textId="77777777" w:rsidR="00F60B65" w:rsidRPr="00AD1E89" w:rsidRDefault="00F60B65" w:rsidP="00C54383">
            <w:pPr>
              <w:pStyle w:val="rowtabella0"/>
              <w:rPr>
                <w:color w:val="002060"/>
              </w:rPr>
            </w:pPr>
            <w:r w:rsidRPr="00AD1E89">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A095E" w14:textId="77777777" w:rsidR="00F60B65" w:rsidRPr="00AD1E89" w:rsidRDefault="00F60B65" w:rsidP="00C54383">
            <w:pPr>
              <w:pStyle w:val="rowtabella0"/>
              <w:jc w:val="center"/>
              <w:rPr>
                <w:color w:val="002060"/>
              </w:rPr>
            </w:pPr>
            <w:r w:rsidRPr="00AD1E8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642C7"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C87C9" w14:textId="77777777" w:rsidR="00F60B65" w:rsidRPr="00AD1E89" w:rsidRDefault="00F60B65" w:rsidP="00C54383">
            <w:pPr>
              <w:pStyle w:val="rowtabella0"/>
              <w:jc w:val="center"/>
              <w:rPr>
                <w:color w:val="002060"/>
              </w:rPr>
            </w:pPr>
            <w:r w:rsidRPr="00AD1E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20C67" w14:textId="77777777" w:rsidR="00F60B65" w:rsidRPr="00AD1E89" w:rsidRDefault="00F60B65" w:rsidP="00C54383">
            <w:pPr>
              <w:pStyle w:val="rowtabella0"/>
              <w:jc w:val="center"/>
              <w:rPr>
                <w:color w:val="002060"/>
              </w:rPr>
            </w:pPr>
            <w:r w:rsidRPr="00AD1E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291DA" w14:textId="77777777" w:rsidR="00F60B65" w:rsidRPr="00AD1E89" w:rsidRDefault="00F60B65" w:rsidP="00C54383">
            <w:pPr>
              <w:pStyle w:val="rowtabella0"/>
              <w:jc w:val="center"/>
              <w:rPr>
                <w:color w:val="002060"/>
              </w:rPr>
            </w:pPr>
            <w:r w:rsidRPr="00AD1E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22825" w14:textId="77777777" w:rsidR="00F60B65" w:rsidRPr="00AD1E89" w:rsidRDefault="00F60B65" w:rsidP="00C54383">
            <w:pPr>
              <w:pStyle w:val="rowtabella0"/>
              <w:jc w:val="center"/>
              <w:rPr>
                <w:color w:val="002060"/>
              </w:rPr>
            </w:pPr>
            <w:r w:rsidRPr="00AD1E89">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AE603" w14:textId="77777777" w:rsidR="00F60B65" w:rsidRPr="00AD1E89" w:rsidRDefault="00F60B65" w:rsidP="00C54383">
            <w:pPr>
              <w:pStyle w:val="rowtabella0"/>
              <w:jc w:val="center"/>
              <w:rPr>
                <w:color w:val="002060"/>
              </w:rPr>
            </w:pPr>
            <w:r w:rsidRPr="00AD1E89">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6E160" w14:textId="77777777" w:rsidR="00F60B65" w:rsidRPr="00AD1E89" w:rsidRDefault="00F60B65" w:rsidP="00C54383">
            <w:pPr>
              <w:pStyle w:val="rowtabella0"/>
              <w:jc w:val="center"/>
              <w:rPr>
                <w:color w:val="002060"/>
              </w:rPr>
            </w:pPr>
            <w:r w:rsidRPr="00AD1E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0E303" w14:textId="77777777" w:rsidR="00F60B65" w:rsidRPr="00AD1E89" w:rsidRDefault="00F60B65" w:rsidP="00C54383">
            <w:pPr>
              <w:pStyle w:val="rowtabella0"/>
              <w:jc w:val="center"/>
              <w:rPr>
                <w:color w:val="002060"/>
              </w:rPr>
            </w:pPr>
            <w:r w:rsidRPr="00AD1E89">
              <w:rPr>
                <w:color w:val="002060"/>
              </w:rPr>
              <w:t>0</w:t>
            </w:r>
          </w:p>
        </w:tc>
      </w:tr>
      <w:tr w:rsidR="00F60B65" w:rsidRPr="00AD1E89" w14:paraId="012D64A1"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267152" w14:textId="77777777" w:rsidR="00F60B65" w:rsidRPr="00AD1E89" w:rsidRDefault="00F60B65" w:rsidP="00C54383">
            <w:pPr>
              <w:pStyle w:val="rowtabella0"/>
              <w:rPr>
                <w:color w:val="002060"/>
              </w:rPr>
            </w:pPr>
            <w:r w:rsidRPr="00AD1E89">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64F33" w14:textId="77777777" w:rsidR="00F60B65" w:rsidRPr="00AD1E89" w:rsidRDefault="00F60B65" w:rsidP="00C54383">
            <w:pPr>
              <w:pStyle w:val="rowtabella0"/>
              <w:jc w:val="center"/>
              <w:rPr>
                <w:color w:val="002060"/>
              </w:rPr>
            </w:pPr>
            <w:r w:rsidRPr="00AD1E8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92D65"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F5BAC" w14:textId="77777777" w:rsidR="00F60B65" w:rsidRPr="00AD1E89" w:rsidRDefault="00F60B65" w:rsidP="00C54383">
            <w:pPr>
              <w:pStyle w:val="rowtabella0"/>
              <w:jc w:val="center"/>
              <w:rPr>
                <w:color w:val="002060"/>
              </w:rPr>
            </w:pPr>
            <w:r w:rsidRPr="00AD1E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CC978"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A07B0" w14:textId="77777777" w:rsidR="00F60B65" w:rsidRPr="00AD1E89" w:rsidRDefault="00F60B65" w:rsidP="00C54383">
            <w:pPr>
              <w:pStyle w:val="rowtabella0"/>
              <w:jc w:val="center"/>
              <w:rPr>
                <w:color w:val="002060"/>
              </w:rPr>
            </w:pPr>
            <w:r w:rsidRPr="00AD1E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5D7F5" w14:textId="77777777" w:rsidR="00F60B65" w:rsidRPr="00AD1E89" w:rsidRDefault="00F60B65" w:rsidP="00C54383">
            <w:pPr>
              <w:pStyle w:val="rowtabella0"/>
              <w:jc w:val="center"/>
              <w:rPr>
                <w:color w:val="002060"/>
              </w:rPr>
            </w:pPr>
            <w:r w:rsidRPr="00AD1E89">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AB6DC" w14:textId="77777777" w:rsidR="00F60B65" w:rsidRPr="00AD1E89" w:rsidRDefault="00F60B65" w:rsidP="00C54383">
            <w:pPr>
              <w:pStyle w:val="rowtabella0"/>
              <w:jc w:val="center"/>
              <w:rPr>
                <w:color w:val="002060"/>
              </w:rPr>
            </w:pPr>
            <w:r w:rsidRPr="00AD1E89">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5DC22" w14:textId="77777777" w:rsidR="00F60B65" w:rsidRPr="00AD1E89" w:rsidRDefault="00F60B65" w:rsidP="00C54383">
            <w:pPr>
              <w:pStyle w:val="rowtabella0"/>
              <w:jc w:val="center"/>
              <w:rPr>
                <w:color w:val="002060"/>
              </w:rPr>
            </w:pPr>
            <w:r w:rsidRPr="00AD1E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ABF65" w14:textId="77777777" w:rsidR="00F60B65" w:rsidRPr="00AD1E89" w:rsidRDefault="00F60B65" w:rsidP="00C54383">
            <w:pPr>
              <w:pStyle w:val="rowtabella0"/>
              <w:jc w:val="center"/>
              <w:rPr>
                <w:color w:val="002060"/>
              </w:rPr>
            </w:pPr>
            <w:r w:rsidRPr="00AD1E89">
              <w:rPr>
                <w:color w:val="002060"/>
              </w:rPr>
              <w:t>0</w:t>
            </w:r>
          </w:p>
        </w:tc>
      </w:tr>
      <w:tr w:rsidR="00F60B65" w:rsidRPr="00AD1E89" w14:paraId="5527D792"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7A2D49" w14:textId="77777777" w:rsidR="00F60B65" w:rsidRPr="00AD1E89" w:rsidRDefault="00F60B65" w:rsidP="00C54383">
            <w:pPr>
              <w:pStyle w:val="rowtabella0"/>
              <w:rPr>
                <w:color w:val="002060"/>
                <w:lang w:val="es-ES"/>
              </w:rPr>
            </w:pPr>
            <w:r w:rsidRPr="00AD1E89">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81738" w14:textId="77777777" w:rsidR="00F60B65" w:rsidRPr="00AD1E89" w:rsidRDefault="00F60B65" w:rsidP="00C54383">
            <w:pPr>
              <w:pStyle w:val="rowtabella0"/>
              <w:jc w:val="center"/>
              <w:rPr>
                <w:color w:val="002060"/>
              </w:rPr>
            </w:pPr>
            <w:r w:rsidRPr="00AD1E8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FB282"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0061D" w14:textId="77777777" w:rsidR="00F60B65" w:rsidRPr="00AD1E89" w:rsidRDefault="00F60B65" w:rsidP="00C54383">
            <w:pPr>
              <w:pStyle w:val="rowtabella0"/>
              <w:jc w:val="center"/>
              <w:rPr>
                <w:color w:val="002060"/>
              </w:rPr>
            </w:pPr>
            <w:r w:rsidRPr="00AD1E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734B0"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D3FF2" w14:textId="77777777" w:rsidR="00F60B65" w:rsidRPr="00AD1E89" w:rsidRDefault="00F60B65" w:rsidP="00C54383">
            <w:pPr>
              <w:pStyle w:val="rowtabella0"/>
              <w:jc w:val="center"/>
              <w:rPr>
                <w:color w:val="002060"/>
              </w:rPr>
            </w:pPr>
            <w:r w:rsidRPr="00AD1E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AF1FD" w14:textId="77777777" w:rsidR="00F60B65" w:rsidRPr="00AD1E89" w:rsidRDefault="00F60B65" w:rsidP="00C54383">
            <w:pPr>
              <w:pStyle w:val="rowtabella0"/>
              <w:jc w:val="center"/>
              <w:rPr>
                <w:color w:val="002060"/>
              </w:rPr>
            </w:pPr>
            <w:r w:rsidRPr="00AD1E89">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27743" w14:textId="77777777" w:rsidR="00F60B65" w:rsidRPr="00AD1E89" w:rsidRDefault="00F60B65" w:rsidP="00C54383">
            <w:pPr>
              <w:pStyle w:val="rowtabella0"/>
              <w:jc w:val="center"/>
              <w:rPr>
                <w:color w:val="002060"/>
              </w:rPr>
            </w:pPr>
            <w:r w:rsidRPr="00AD1E89">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624F3"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44F6D" w14:textId="77777777" w:rsidR="00F60B65" w:rsidRPr="00AD1E89" w:rsidRDefault="00F60B65" w:rsidP="00C54383">
            <w:pPr>
              <w:pStyle w:val="rowtabella0"/>
              <w:jc w:val="center"/>
              <w:rPr>
                <w:color w:val="002060"/>
              </w:rPr>
            </w:pPr>
            <w:r w:rsidRPr="00AD1E89">
              <w:rPr>
                <w:color w:val="002060"/>
              </w:rPr>
              <w:t>0</w:t>
            </w:r>
          </w:p>
        </w:tc>
      </w:tr>
      <w:tr w:rsidR="00F60B65" w:rsidRPr="00AD1E89" w14:paraId="06ACD172"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85E71C" w14:textId="77777777" w:rsidR="00F60B65" w:rsidRPr="00AD1E89" w:rsidRDefault="00F60B65" w:rsidP="00C54383">
            <w:pPr>
              <w:pStyle w:val="rowtabella0"/>
              <w:rPr>
                <w:color w:val="002060"/>
              </w:rPr>
            </w:pPr>
            <w:r w:rsidRPr="00AD1E89">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00CAA" w14:textId="77777777" w:rsidR="00F60B65" w:rsidRPr="00AD1E89" w:rsidRDefault="00F60B65" w:rsidP="00C54383">
            <w:pPr>
              <w:pStyle w:val="rowtabella0"/>
              <w:jc w:val="center"/>
              <w:rPr>
                <w:color w:val="002060"/>
              </w:rPr>
            </w:pPr>
            <w:r w:rsidRPr="00AD1E8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2BA63"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53FA1" w14:textId="77777777" w:rsidR="00F60B65" w:rsidRPr="00AD1E89" w:rsidRDefault="00F60B65" w:rsidP="00C54383">
            <w:pPr>
              <w:pStyle w:val="rowtabella0"/>
              <w:jc w:val="center"/>
              <w:rPr>
                <w:color w:val="002060"/>
              </w:rPr>
            </w:pPr>
            <w:r w:rsidRPr="00AD1E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6F142" w14:textId="77777777" w:rsidR="00F60B65" w:rsidRPr="00AD1E89" w:rsidRDefault="00F60B65" w:rsidP="00C54383">
            <w:pPr>
              <w:pStyle w:val="rowtabella0"/>
              <w:jc w:val="center"/>
              <w:rPr>
                <w:color w:val="002060"/>
              </w:rPr>
            </w:pPr>
            <w:r w:rsidRPr="00AD1E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24EDD" w14:textId="77777777" w:rsidR="00F60B65" w:rsidRPr="00AD1E89" w:rsidRDefault="00F60B65" w:rsidP="00C54383">
            <w:pPr>
              <w:pStyle w:val="rowtabella0"/>
              <w:jc w:val="center"/>
              <w:rPr>
                <w:color w:val="002060"/>
              </w:rPr>
            </w:pPr>
            <w:r w:rsidRPr="00AD1E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83E9D" w14:textId="77777777" w:rsidR="00F60B65" w:rsidRPr="00AD1E89" w:rsidRDefault="00F60B65" w:rsidP="00C54383">
            <w:pPr>
              <w:pStyle w:val="rowtabella0"/>
              <w:jc w:val="center"/>
              <w:rPr>
                <w:color w:val="002060"/>
              </w:rPr>
            </w:pPr>
            <w:r w:rsidRPr="00AD1E89">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6EE12" w14:textId="77777777" w:rsidR="00F60B65" w:rsidRPr="00AD1E89" w:rsidRDefault="00F60B65" w:rsidP="00C54383">
            <w:pPr>
              <w:pStyle w:val="rowtabella0"/>
              <w:jc w:val="center"/>
              <w:rPr>
                <w:color w:val="002060"/>
              </w:rPr>
            </w:pPr>
            <w:r w:rsidRPr="00AD1E89">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7E4A2"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AE840" w14:textId="77777777" w:rsidR="00F60B65" w:rsidRPr="00AD1E89" w:rsidRDefault="00F60B65" w:rsidP="00C54383">
            <w:pPr>
              <w:pStyle w:val="rowtabella0"/>
              <w:jc w:val="center"/>
              <w:rPr>
                <w:color w:val="002060"/>
              </w:rPr>
            </w:pPr>
            <w:r w:rsidRPr="00AD1E89">
              <w:rPr>
                <w:color w:val="002060"/>
              </w:rPr>
              <w:t>0</w:t>
            </w:r>
          </w:p>
        </w:tc>
      </w:tr>
      <w:tr w:rsidR="00F60B65" w:rsidRPr="00AD1E89" w14:paraId="4B28E365"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EBAEFF" w14:textId="77777777" w:rsidR="00F60B65" w:rsidRPr="00AD1E89" w:rsidRDefault="00F60B65" w:rsidP="00C54383">
            <w:pPr>
              <w:pStyle w:val="rowtabella0"/>
              <w:rPr>
                <w:color w:val="002060"/>
              </w:rPr>
            </w:pPr>
            <w:r w:rsidRPr="00AD1E89">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54966" w14:textId="77777777" w:rsidR="00F60B65" w:rsidRPr="00AD1E89" w:rsidRDefault="00F60B65" w:rsidP="00C54383">
            <w:pPr>
              <w:pStyle w:val="rowtabella0"/>
              <w:jc w:val="center"/>
              <w:rPr>
                <w:color w:val="002060"/>
              </w:rPr>
            </w:pPr>
            <w:r w:rsidRPr="00AD1E8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DA2F3"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11666" w14:textId="77777777" w:rsidR="00F60B65" w:rsidRPr="00AD1E89" w:rsidRDefault="00F60B65" w:rsidP="00C54383">
            <w:pPr>
              <w:pStyle w:val="rowtabella0"/>
              <w:jc w:val="center"/>
              <w:rPr>
                <w:color w:val="002060"/>
              </w:rPr>
            </w:pPr>
            <w:r w:rsidRPr="00AD1E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523E3"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EBDB0" w14:textId="77777777" w:rsidR="00F60B65" w:rsidRPr="00AD1E89" w:rsidRDefault="00F60B65" w:rsidP="00C54383">
            <w:pPr>
              <w:pStyle w:val="rowtabella0"/>
              <w:jc w:val="center"/>
              <w:rPr>
                <w:color w:val="002060"/>
              </w:rPr>
            </w:pPr>
            <w:r w:rsidRPr="00AD1E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FFD74" w14:textId="77777777" w:rsidR="00F60B65" w:rsidRPr="00AD1E89" w:rsidRDefault="00F60B65" w:rsidP="00C54383">
            <w:pPr>
              <w:pStyle w:val="rowtabella0"/>
              <w:jc w:val="center"/>
              <w:rPr>
                <w:color w:val="002060"/>
              </w:rPr>
            </w:pPr>
            <w:r w:rsidRPr="00AD1E89">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B0FEC" w14:textId="77777777" w:rsidR="00F60B65" w:rsidRPr="00AD1E89" w:rsidRDefault="00F60B65" w:rsidP="00C54383">
            <w:pPr>
              <w:pStyle w:val="rowtabella0"/>
              <w:jc w:val="center"/>
              <w:rPr>
                <w:color w:val="002060"/>
              </w:rPr>
            </w:pPr>
            <w:r w:rsidRPr="00AD1E89">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EC732" w14:textId="77777777" w:rsidR="00F60B65" w:rsidRPr="00AD1E89" w:rsidRDefault="00F60B65" w:rsidP="00C54383">
            <w:pPr>
              <w:pStyle w:val="rowtabella0"/>
              <w:jc w:val="center"/>
              <w:rPr>
                <w:color w:val="002060"/>
              </w:rPr>
            </w:pPr>
            <w:r w:rsidRPr="00AD1E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CA9BF" w14:textId="77777777" w:rsidR="00F60B65" w:rsidRPr="00AD1E89" w:rsidRDefault="00F60B65" w:rsidP="00C54383">
            <w:pPr>
              <w:pStyle w:val="rowtabella0"/>
              <w:jc w:val="center"/>
              <w:rPr>
                <w:color w:val="002060"/>
              </w:rPr>
            </w:pPr>
            <w:r w:rsidRPr="00AD1E89">
              <w:rPr>
                <w:color w:val="002060"/>
              </w:rPr>
              <w:t>0</w:t>
            </w:r>
          </w:p>
        </w:tc>
      </w:tr>
      <w:tr w:rsidR="00F60B65" w:rsidRPr="00AD1E89" w14:paraId="61F17F6A"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A87FD1" w14:textId="77777777" w:rsidR="00F60B65" w:rsidRPr="00AD1E89" w:rsidRDefault="00F60B65" w:rsidP="00C54383">
            <w:pPr>
              <w:pStyle w:val="rowtabella0"/>
              <w:rPr>
                <w:color w:val="002060"/>
              </w:rPr>
            </w:pPr>
            <w:r w:rsidRPr="00AD1E89">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C64DF" w14:textId="77777777" w:rsidR="00F60B65" w:rsidRPr="00AD1E89" w:rsidRDefault="00F60B65" w:rsidP="00C54383">
            <w:pPr>
              <w:pStyle w:val="rowtabella0"/>
              <w:jc w:val="center"/>
              <w:rPr>
                <w:color w:val="002060"/>
              </w:rPr>
            </w:pPr>
            <w:r w:rsidRPr="00AD1E8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680E1"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ADE41" w14:textId="77777777" w:rsidR="00F60B65" w:rsidRPr="00AD1E89" w:rsidRDefault="00F60B65" w:rsidP="00C54383">
            <w:pPr>
              <w:pStyle w:val="rowtabella0"/>
              <w:jc w:val="center"/>
              <w:rPr>
                <w:color w:val="002060"/>
              </w:rPr>
            </w:pPr>
            <w:r w:rsidRPr="00AD1E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D2508"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2527A" w14:textId="77777777" w:rsidR="00F60B65" w:rsidRPr="00AD1E89" w:rsidRDefault="00F60B65" w:rsidP="00C54383">
            <w:pPr>
              <w:pStyle w:val="rowtabella0"/>
              <w:jc w:val="center"/>
              <w:rPr>
                <w:color w:val="002060"/>
              </w:rPr>
            </w:pPr>
            <w:r w:rsidRPr="00AD1E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2D4BE" w14:textId="77777777" w:rsidR="00F60B65" w:rsidRPr="00AD1E89" w:rsidRDefault="00F60B65" w:rsidP="00C54383">
            <w:pPr>
              <w:pStyle w:val="rowtabella0"/>
              <w:jc w:val="center"/>
              <w:rPr>
                <w:color w:val="002060"/>
              </w:rPr>
            </w:pPr>
            <w:r w:rsidRPr="00AD1E89">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86AFB" w14:textId="77777777" w:rsidR="00F60B65" w:rsidRPr="00AD1E89" w:rsidRDefault="00F60B65" w:rsidP="00C54383">
            <w:pPr>
              <w:pStyle w:val="rowtabella0"/>
              <w:jc w:val="center"/>
              <w:rPr>
                <w:color w:val="002060"/>
              </w:rPr>
            </w:pPr>
            <w:r w:rsidRPr="00AD1E89">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CFB33"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D891B" w14:textId="77777777" w:rsidR="00F60B65" w:rsidRPr="00AD1E89" w:rsidRDefault="00F60B65" w:rsidP="00C54383">
            <w:pPr>
              <w:pStyle w:val="rowtabella0"/>
              <w:jc w:val="center"/>
              <w:rPr>
                <w:color w:val="002060"/>
              </w:rPr>
            </w:pPr>
            <w:r w:rsidRPr="00AD1E89">
              <w:rPr>
                <w:color w:val="002060"/>
              </w:rPr>
              <w:t>0</w:t>
            </w:r>
          </w:p>
        </w:tc>
      </w:tr>
      <w:tr w:rsidR="00F60B65" w:rsidRPr="00AD1E89" w14:paraId="7872C739"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B1DE9A" w14:textId="77777777" w:rsidR="00F60B65" w:rsidRPr="00AD1E89" w:rsidRDefault="00F60B65" w:rsidP="00C54383">
            <w:pPr>
              <w:pStyle w:val="rowtabella0"/>
              <w:rPr>
                <w:color w:val="002060"/>
              </w:rPr>
            </w:pPr>
            <w:r w:rsidRPr="00AD1E89">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56C4C" w14:textId="77777777" w:rsidR="00F60B65" w:rsidRPr="00AD1E89" w:rsidRDefault="00F60B65" w:rsidP="00C54383">
            <w:pPr>
              <w:pStyle w:val="rowtabella0"/>
              <w:jc w:val="center"/>
              <w:rPr>
                <w:color w:val="002060"/>
              </w:rPr>
            </w:pPr>
            <w:r w:rsidRPr="00AD1E8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87BD9"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3FE50" w14:textId="77777777" w:rsidR="00F60B65" w:rsidRPr="00AD1E89" w:rsidRDefault="00F60B65" w:rsidP="00C54383">
            <w:pPr>
              <w:pStyle w:val="rowtabella0"/>
              <w:jc w:val="center"/>
              <w:rPr>
                <w:color w:val="002060"/>
              </w:rPr>
            </w:pPr>
            <w:r w:rsidRPr="00AD1E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00BAA" w14:textId="77777777" w:rsidR="00F60B65" w:rsidRPr="00AD1E89" w:rsidRDefault="00F60B65" w:rsidP="00C54383">
            <w:pPr>
              <w:pStyle w:val="rowtabella0"/>
              <w:jc w:val="center"/>
              <w:rPr>
                <w:color w:val="002060"/>
              </w:rPr>
            </w:pPr>
            <w:r w:rsidRPr="00AD1E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C7956" w14:textId="77777777" w:rsidR="00F60B65" w:rsidRPr="00AD1E89" w:rsidRDefault="00F60B65" w:rsidP="00C54383">
            <w:pPr>
              <w:pStyle w:val="rowtabella0"/>
              <w:jc w:val="center"/>
              <w:rPr>
                <w:color w:val="002060"/>
              </w:rPr>
            </w:pPr>
            <w:r w:rsidRPr="00AD1E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7A665" w14:textId="77777777" w:rsidR="00F60B65" w:rsidRPr="00AD1E89" w:rsidRDefault="00F60B65" w:rsidP="00C54383">
            <w:pPr>
              <w:pStyle w:val="rowtabella0"/>
              <w:jc w:val="center"/>
              <w:rPr>
                <w:color w:val="002060"/>
              </w:rPr>
            </w:pPr>
            <w:r w:rsidRPr="00AD1E89">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73579" w14:textId="77777777" w:rsidR="00F60B65" w:rsidRPr="00AD1E89" w:rsidRDefault="00F60B65" w:rsidP="00C54383">
            <w:pPr>
              <w:pStyle w:val="rowtabella0"/>
              <w:jc w:val="center"/>
              <w:rPr>
                <w:color w:val="002060"/>
              </w:rPr>
            </w:pPr>
            <w:r w:rsidRPr="00AD1E89">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B596A" w14:textId="77777777" w:rsidR="00F60B65" w:rsidRPr="00AD1E89" w:rsidRDefault="00F60B65" w:rsidP="00C54383">
            <w:pPr>
              <w:pStyle w:val="rowtabella0"/>
              <w:jc w:val="center"/>
              <w:rPr>
                <w:color w:val="002060"/>
              </w:rPr>
            </w:pPr>
            <w:r w:rsidRPr="00AD1E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23E75" w14:textId="77777777" w:rsidR="00F60B65" w:rsidRPr="00AD1E89" w:rsidRDefault="00F60B65" w:rsidP="00C54383">
            <w:pPr>
              <w:pStyle w:val="rowtabella0"/>
              <w:jc w:val="center"/>
              <w:rPr>
                <w:color w:val="002060"/>
              </w:rPr>
            </w:pPr>
            <w:r w:rsidRPr="00AD1E89">
              <w:rPr>
                <w:color w:val="002060"/>
              </w:rPr>
              <w:t>0</w:t>
            </w:r>
          </w:p>
        </w:tc>
      </w:tr>
      <w:tr w:rsidR="00F60B65" w:rsidRPr="00AD1E89" w14:paraId="07729558"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51C2CD" w14:textId="77777777" w:rsidR="00F60B65" w:rsidRPr="00AD1E89" w:rsidRDefault="00F60B65" w:rsidP="00C54383">
            <w:pPr>
              <w:pStyle w:val="rowtabella0"/>
              <w:rPr>
                <w:color w:val="002060"/>
                <w:lang w:val="es-ES"/>
              </w:rPr>
            </w:pPr>
            <w:r w:rsidRPr="00AD1E89">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B1E4B" w14:textId="77777777" w:rsidR="00F60B65" w:rsidRPr="00AD1E89" w:rsidRDefault="00F60B65" w:rsidP="00C54383">
            <w:pPr>
              <w:pStyle w:val="rowtabella0"/>
              <w:jc w:val="center"/>
              <w:rPr>
                <w:color w:val="002060"/>
              </w:rPr>
            </w:pPr>
            <w:r w:rsidRPr="00AD1E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60BB2"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B8D72"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E29D5"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77492" w14:textId="77777777" w:rsidR="00F60B65" w:rsidRPr="00AD1E89" w:rsidRDefault="00F60B65" w:rsidP="00C54383">
            <w:pPr>
              <w:pStyle w:val="rowtabella0"/>
              <w:jc w:val="center"/>
              <w:rPr>
                <w:color w:val="002060"/>
              </w:rPr>
            </w:pPr>
            <w:r w:rsidRPr="00AD1E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FD49D" w14:textId="77777777" w:rsidR="00F60B65" w:rsidRPr="00AD1E89" w:rsidRDefault="00F60B65" w:rsidP="00C54383">
            <w:pPr>
              <w:pStyle w:val="rowtabella0"/>
              <w:jc w:val="center"/>
              <w:rPr>
                <w:color w:val="002060"/>
              </w:rPr>
            </w:pPr>
            <w:r w:rsidRPr="00AD1E89">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C6122" w14:textId="77777777" w:rsidR="00F60B65" w:rsidRPr="00AD1E89" w:rsidRDefault="00F60B65" w:rsidP="00C54383">
            <w:pPr>
              <w:pStyle w:val="rowtabella0"/>
              <w:jc w:val="center"/>
              <w:rPr>
                <w:color w:val="002060"/>
              </w:rPr>
            </w:pPr>
            <w:r w:rsidRPr="00AD1E89">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6FD84" w14:textId="77777777" w:rsidR="00F60B65" w:rsidRPr="00AD1E89" w:rsidRDefault="00F60B65" w:rsidP="00C54383">
            <w:pPr>
              <w:pStyle w:val="rowtabella0"/>
              <w:jc w:val="center"/>
              <w:rPr>
                <w:color w:val="002060"/>
              </w:rPr>
            </w:pPr>
            <w:r w:rsidRPr="00AD1E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87239" w14:textId="77777777" w:rsidR="00F60B65" w:rsidRPr="00AD1E89" w:rsidRDefault="00F60B65" w:rsidP="00C54383">
            <w:pPr>
              <w:pStyle w:val="rowtabella0"/>
              <w:jc w:val="center"/>
              <w:rPr>
                <w:color w:val="002060"/>
              </w:rPr>
            </w:pPr>
            <w:r w:rsidRPr="00AD1E89">
              <w:rPr>
                <w:color w:val="002060"/>
              </w:rPr>
              <w:t>0</w:t>
            </w:r>
          </w:p>
        </w:tc>
      </w:tr>
      <w:tr w:rsidR="00F60B65" w:rsidRPr="00AD1E89" w14:paraId="7C2242B6"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D7F545" w14:textId="77777777" w:rsidR="00F60B65" w:rsidRPr="00AD1E89" w:rsidRDefault="00F60B65" w:rsidP="00C54383">
            <w:pPr>
              <w:pStyle w:val="rowtabella0"/>
              <w:rPr>
                <w:color w:val="002060"/>
              </w:rPr>
            </w:pPr>
            <w:r w:rsidRPr="00AD1E89">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94546" w14:textId="77777777" w:rsidR="00F60B65" w:rsidRPr="00AD1E89" w:rsidRDefault="00F60B65" w:rsidP="00C54383">
            <w:pPr>
              <w:pStyle w:val="rowtabella0"/>
              <w:jc w:val="center"/>
              <w:rPr>
                <w:color w:val="002060"/>
              </w:rPr>
            </w:pPr>
            <w:r w:rsidRPr="00AD1E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3717C"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580D4"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C3C9A"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DB5E4"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7AC6A" w14:textId="77777777" w:rsidR="00F60B65" w:rsidRPr="00AD1E89" w:rsidRDefault="00F60B65" w:rsidP="00C54383">
            <w:pPr>
              <w:pStyle w:val="rowtabella0"/>
              <w:jc w:val="center"/>
              <w:rPr>
                <w:color w:val="002060"/>
              </w:rPr>
            </w:pPr>
            <w:r w:rsidRPr="00AD1E8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E4E60" w14:textId="77777777" w:rsidR="00F60B65" w:rsidRPr="00AD1E89" w:rsidRDefault="00F60B65" w:rsidP="00C54383">
            <w:pPr>
              <w:pStyle w:val="rowtabella0"/>
              <w:jc w:val="center"/>
              <w:rPr>
                <w:color w:val="002060"/>
              </w:rPr>
            </w:pPr>
            <w:r w:rsidRPr="00AD1E89">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19A10" w14:textId="77777777" w:rsidR="00F60B65" w:rsidRPr="00AD1E89" w:rsidRDefault="00F60B65" w:rsidP="00C54383">
            <w:pPr>
              <w:pStyle w:val="rowtabella0"/>
              <w:jc w:val="center"/>
              <w:rPr>
                <w:color w:val="002060"/>
              </w:rPr>
            </w:pPr>
            <w:r w:rsidRPr="00AD1E89">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FFB8E" w14:textId="77777777" w:rsidR="00F60B65" w:rsidRPr="00AD1E89" w:rsidRDefault="00F60B65" w:rsidP="00C54383">
            <w:pPr>
              <w:pStyle w:val="rowtabella0"/>
              <w:jc w:val="center"/>
              <w:rPr>
                <w:color w:val="002060"/>
              </w:rPr>
            </w:pPr>
            <w:r w:rsidRPr="00AD1E89">
              <w:rPr>
                <w:color w:val="002060"/>
              </w:rPr>
              <w:t>0</w:t>
            </w:r>
          </w:p>
        </w:tc>
      </w:tr>
      <w:tr w:rsidR="00F60B65" w:rsidRPr="00AD1E89" w14:paraId="6A034ACA" w14:textId="77777777" w:rsidTr="00C5438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663A66" w14:textId="77777777" w:rsidR="00F60B65" w:rsidRPr="00AD1E89" w:rsidRDefault="00F60B65" w:rsidP="00C54383">
            <w:pPr>
              <w:pStyle w:val="rowtabella0"/>
              <w:rPr>
                <w:color w:val="002060"/>
              </w:rPr>
            </w:pPr>
            <w:r w:rsidRPr="00AD1E89">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B45AD"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CE9E6"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5CD54"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3193D"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BE73D" w14:textId="77777777" w:rsidR="00F60B65" w:rsidRPr="00AD1E89" w:rsidRDefault="00F60B65" w:rsidP="00C54383">
            <w:pPr>
              <w:pStyle w:val="rowtabella0"/>
              <w:jc w:val="center"/>
              <w:rPr>
                <w:color w:val="002060"/>
              </w:rPr>
            </w:pPr>
            <w:r w:rsidRPr="00AD1E8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30433" w14:textId="77777777" w:rsidR="00F60B65" w:rsidRPr="00AD1E89" w:rsidRDefault="00F60B65" w:rsidP="00C54383">
            <w:pPr>
              <w:pStyle w:val="rowtabella0"/>
              <w:jc w:val="center"/>
              <w:rPr>
                <w:color w:val="002060"/>
              </w:rPr>
            </w:pPr>
            <w:r w:rsidRPr="00AD1E89">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4E7E0" w14:textId="77777777" w:rsidR="00F60B65" w:rsidRPr="00AD1E89" w:rsidRDefault="00F60B65" w:rsidP="00C54383">
            <w:pPr>
              <w:pStyle w:val="rowtabella0"/>
              <w:jc w:val="center"/>
              <w:rPr>
                <w:color w:val="002060"/>
              </w:rPr>
            </w:pPr>
            <w:r w:rsidRPr="00AD1E89">
              <w:rPr>
                <w:color w:val="002060"/>
              </w:rPr>
              <w:t>123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063ED" w14:textId="77777777" w:rsidR="00F60B65" w:rsidRPr="00AD1E89" w:rsidRDefault="00F60B65" w:rsidP="00C54383">
            <w:pPr>
              <w:pStyle w:val="rowtabella0"/>
              <w:jc w:val="center"/>
              <w:rPr>
                <w:color w:val="002060"/>
              </w:rPr>
            </w:pPr>
            <w:r w:rsidRPr="00AD1E89">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65623" w14:textId="77777777" w:rsidR="00F60B65" w:rsidRPr="00AD1E89" w:rsidRDefault="00F60B65" w:rsidP="00C54383">
            <w:pPr>
              <w:pStyle w:val="rowtabella0"/>
              <w:jc w:val="center"/>
              <w:rPr>
                <w:color w:val="002060"/>
              </w:rPr>
            </w:pPr>
            <w:r w:rsidRPr="00AD1E89">
              <w:rPr>
                <w:color w:val="002060"/>
              </w:rPr>
              <w:t>0</w:t>
            </w:r>
          </w:p>
        </w:tc>
      </w:tr>
    </w:tbl>
    <w:p w14:paraId="1B590B91" w14:textId="77777777" w:rsidR="00F60B65" w:rsidRPr="00AD1E89" w:rsidRDefault="00F60B65" w:rsidP="00F60B65">
      <w:pPr>
        <w:pStyle w:val="breakline"/>
        <w:rPr>
          <w:rFonts w:eastAsiaTheme="minorEastAsia"/>
          <w:color w:val="002060"/>
        </w:rPr>
      </w:pPr>
    </w:p>
    <w:p w14:paraId="421D6788" w14:textId="77777777" w:rsidR="00F60B65" w:rsidRPr="00AD1E89" w:rsidRDefault="00F60B65" w:rsidP="00F60B65">
      <w:pPr>
        <w:pStyle w:val="breakline"/>
        <w:rPr>
          <w:color w:val="002060"/>
        </w:rPr>
      </w:pPr>
    </w:p>
    <w:p w14:paraId="7D19AC89" w14:textId="77777777" w:rsidR="00F60B65" w:rsidRPr="00AD1E89" w:rsidRDefault="00F60B65" w:rsidP="00F60B65">
      <w:pPr>
        <w:pStyle w:val="sottotitolocampionato10"/>
        <w:rPr>
          <w:color w:val="002060"/>
        </w:rPr>
      </w:pPr>
      <w:r w:rsidRPr="00AD1E89">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60B65" w:rsidRPr="00AD1E89" w14:paraId="688E289B" w14:textId="77777777" w:rsidTr="00C5438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D05B2" w14:textId="77777777" w:rsidR="00F60B65" w:rsidRPr="00AD1E89" w:rsidRDefault="00F60B65" w:rsidP="00C54383">
            <w:pPr>
              <w:pStyle w:val="headertabella0"/>
              <w:rPr>
                <w:color w:val="002060"/>
              </w:rPr>
            </w:pPr>
            <w:r w:rsidRPr="00AD1E8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0564D" w14:textId="77777777" w:rsidR="00F60B65" w:rsidRPr="00AD1E89" w:rsidRDefault="00F60B65" w:rsidP="00C54383">
            <w:pPr>
              <w:pStyle w:val="headertabella0"/>
              <w:rPr>
                <w:color w:val="002060"/>
              </w:rPr>
            </w:pPr>
            <w:r w:rsidRPr="00AD1E8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BC39A" w14:textId="77777777" w:rsidR="00F60B65" w:rsidRPr="00AD1E89" w:rsidRDefault="00F60B65" w:rsidP="00C54383">
            <w:pPr>
              <w:pStyle w:val="headertabella0"/>
              <w:rPr>
                <w:color w:val="002060"/>
              </w:rPr>
            </w:pPr>
            <w:r w:rsidRPr="00AD1E8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BE00E" w14:textId="77777777" w:rsidR="00F60B65" w:rsidRPr="00AD1E89" w:rsidRDefault="00F60B65" w:rsidP="00C54383">
            <w:pPr>
              <w:pStyle w:val="headertabella0"/>
              <w:rPr>
                <w:color w:val="002060"/>
              </w:rPr>
            </w:pPr>
            <w:r w:rsidRPr="00AD1E8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F759E" w14:textId="77777777" w:rsidR="00F60B65" w:rsidRPr="00AD1E89" w:rsidRDefault="00F60B65" w:rsidP="00C54383">
            <w:pPr>
              <w:pStyle w:val="headertabella0"/>
              <w:rPr>
                <w:color w:val="002060"/>
              </w:rPr>
            </w:pPr>
            <w:r w:rsidRPr="00AD1E8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0040B" w14:textId="77777777" w:rsidR="00F60B65" w:rsidRPr="00AD1E89" w:rsidRDefault="00F60B65" w:rsidP="00C54383">
            <w:pPr>
              <w:pStyle w:val="headertabella0"/>
              <w:rPr>
                <w:color w:val="002060"/>
              </w:rPr>
            </w:pPr>
            <w:r w:rsidRPr="00AD1E8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7E512" w14:textId="77777777" w:rsidR="00F60B65" w:rsidRPr="00AD1E89" w:rsidRDefault="00F60B65" w:rsidP="00C54383">
            <w:pPr>
              <w:pStyle w:val="headertabella0"/>
              <w:rPr>
                <w:color w:val="002060"/>
              </w:rPr>
            </w:pPr>
            <w:r w:rsidRPr="00AD1E8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BE3E5" w14:textId="77777777" w:rsidR="00F60B65" w:rsidRPr="00AD1E89" w:rsidRDefault="00F60B65" w:rsidP="00C54383">
            <w:pPr>
              <w:pStyle w:val="headertabella0"/>
              <w:rPr>
                <w:color w:val="002060"/>
              </w:rPr>
            </w:pPr>
            <w:r w:rsidRPr="00AD1E8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F28183" w14:textId="77777777" w:rsidR="00F60B65" w:rsidRPr="00AD1E89" w:rsidRDefault="00F60B65" w:rsidP="00C54383">
            <w:pPr>
              <w:pStyle w:val="headertabella0"/>
              <w:rPr>
                <w:color w:val="002060"/>
              </w:rPr>
            </w:pPr>
            <w:r w:rsidRPr="00AD1E8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F56B4" w14:textId="77777777" w:rsidR="00F60B65" w:rsidRPr="00AD1E89" w:rsidRDefault="00F60B65" w:rsidP="00C54383">
            <w:pPr>
              <w:pStyle w:val="headertabella0"/>
              <w:rPr>
                <w:color w:val="002060"/>
              </w:rPr>
            </w:pPr>
            <w:r w:rsidRPr="00AD1E89">
              <w:rPr>
                <w:color w:val="002060"/>
              </w:rPr>
              <w:t>PE</w:t>
            </w:r>
          </w:p>
        </w:tc>
      </w:tr>
      <w:tr w:rsidR="00F60B65" w:rsidRPr="00AD1E89" w14:paraId="77E6F43B" w14:textId="77777777" w:rsidTr="00C5438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B8ADC2" w14:textId="77777777" w:rsidR="00F60B65" w:rsidRPr="00AD1E89" w:rsidRDefault="00F60B65" w:rsidP="00C54383">
            <w:pPr>
              <w:pStyle w:val="rowtabella0"/>
              <w:rPr>
                <w:color w:val="002060"/>
              </w:rPr>
            </w:pPr>
            <w:r w:rsidRPr="00AD1E89">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EB116" w14:textId="77777777" w:rsidR="00F60B65" w:rsidRPr="00AD1E89" w:rsidRDefault="00F60B65" w:rsidP="00C54383">
            <w:pPr>
              <w:pStyle w:val="rowtabella0"/>
              <w:jc w:val="center"/>
              <w:rPr>
                <w:color w:val="002060"/>
              </w:rPr>
            </w:pPr>
            <w:r w:rsidRPr="00AD1E89">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C6904"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597FF"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4C76F"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3D733"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38C54" w14:textId="77777777" w:rsidR="00F60B65" w:rsidRPr="00AD1E89" w:rsidRDefault="00F60B65" w:rsidP="00C54383">
            <w:pPr>
              <w:pStyle w:val="rowtabella0"/>
              <w:jc w:val="center"/>
              <w:rPr>
                <w:color w:val="002060"/>
              </w:rPr>
            </w:pPr>
            <w:r w:rsidRPr="00AD1E89">
              <w:rPr>
                <w:color w:val="002060"/>
              </w:rPr>
              <w:t>191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B5352" w14:textId="77777777" w:rsidR="00F60B65" w:rsidRPr="00AD1E89" w:rsidRDefault="00F60B65" w:rsidP="00C54383">
            <w:pPr>
              <w:pStyle w:val="rowtabella0"/>
              <w:jc w:val="center"/>
              <w:rPr>
                <w:color w:val="002060"/>
              </w:rPr>
            </w:pPr>
            <w:r w:rsidRPr="00AD1E89">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864B5" w14:textId="77777777" w:rsidR="00F60B65" w:rsidRPr="00AD1E89" w:rsidRDefault="00F60B65" w:rsidP="00C54383">
            <w:pPr>
              <w:pStyle w:val="rowtabella0"/>
              <w:jc w:val="center"/>
              <w:rPr>
                <w:color w:val="002060"/>
              </w:rPr>
            </w:pPr>
            <w:r w:rsidRPr="00AD1E89">
              <w:rPr>
                <w:color w:val="002060"/>
              </w:rPr>
              <w:t>119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C2728" w14:textId="77777777" w:rsidR="00F60B65" w:rsidRPr="00AD1E89" w:rsidRDefault="00F60B65" w:rsidP="00C54383">
            <w:pPr>
              <w:pStyle w:val="rowtabella0"/>
              <w:jc w:val="center"/>
              <w:rPr>
                <w:color w:val="002060"/>
              </w:rPr>
            </w:pPr>
            <w:r w:rsidRPr="00AD1E89">
              <w:rPr>
                <w:color w:val="002060"/>
              </w:rPr>
              <w:t>0</w:t>
            </w:r>
          </w:p>
        </w:tc>
      </w:tr>
      <w:tr w:rsidR="00F60B65" w:rsidRPr="00AD1E89" w14:paraId="0FD0B8BD"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347F4E" w14:textId="77777777" w:rsidR="00F60B65" w:rsidRPr="00AD1E89" w:rsidRDefault="00F60B65" w:rsidP="00C54383">
            <w:pPr>
              <w:pStyle w:val="rowtabella0"/>
              <w:rPr>
                <w:color w:val="002060"/>
              </w:rPr>
            </w:pPr>
            <w:r w:rsidRPr="00AD1E89">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4C78C" w14:textId="77777777" w:rsidR="00F60B65" w:rsidRPr="00AD1E89" w:rsidRDefault="00F60B65" w:rsidP="00C54383">
            <w:pPr>
              <w:pStyle w:val="rowtabella0"/>
              <w:jc w:val="center"/>
              <w:rPr>
                <w:color w:val="002060"/>
              </w:rPr>
            </w:pPr>
            <w:r w:rsidRPr="00AD1E89">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83B92"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23797" w14:textId="77777777" w:rsidR="00F60B65" w:rsidRPr="00AD1E89" w:rsidRDefault="00F60B65" w:rsidP="00C54383">
            <w:pPr>
              <w:pStyle w:val="rowtabella0"/>
              <w:jc w:val="center"/>
              <w:rPr>
                <w:color w:val="002060"/>
              </w:rPr>
            </w:pPr>
            <w:r w:rsidRPr="00AD1E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B76BE"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73D86"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02A1A" w14:textId="77777777" w:rsidR="00F60B65" w:rsidRPr="00AD1E89" w:rsidRDefault="00F60B65" w:rsidP="00C54383">
            <w:pPr>
              <w:pStyle w:val="rowtabella0"/>
              <w:jc w:val="center"/>
              <w:rPr>
                <w:color w:val="002060"/>
              </w:rPr>
            </w:pPr>
            <w:r w:rsidRPr="00AD1E89">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BFAFD" w14:textId="77777777" w:rsidR="00F60B65" w:rsidRPr="00AD1E89" w:rsidRDefault="00F60B65" w:rsidP="00C54383">
            <w:pPr>
              <w:pStyle w:val="rowtabella0"/>
              <w:jc w:val="center"/>
              <w:rPr>
                <w:color w:val="002060"/>
              </w:rPr>
            </w:pPr>
            <w:r w:rsidRPr="00AD1E89">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8AA0D" w14:textId="77777777" w:rsidR="00F60B65" w:rsidRPr="00AD1E89" w:rsidRDefault="00F60B65" w:rsidP="00C54383">
            <w:pPr>
              <w:pStyle w:val="rowtabella0"/>
              <w:jc w:val="center"/>
              <w:rPr>
                <w:color w:val="002060"/>
              </w:rPr>
            </w:pPr>
            <w:r w:rsidRPr="00AD1E8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0B587" w14:textId="77777777" w:rsidR="00F60B65" w:rsidRPr="00AD1E89" w:rsidRDefault="00F60B65" w:rsidP="00C54383">
            <w:pPr>
              <w:pStyle w:val="rowtabella0"/>
              <w:jc w:val="center"/>
              <w:rPr>
                <w:color w:val="002060"/>
              </w:rPr>
            </w:pPr>
            <w:r w:rsidRPr="00AD1E89">
              <w:rPr>
                <w:color w:val="002060"/>
              </w:rPr>
              <w:t>0</w:t>
            </w:r>
          </w:p>
        </w:tc>
      </w:tr>
      <w:tr w:rsidR="00F60B65" w:rsidRPr="00AD1E89" w14:paraId="61A19298"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4BE315" w14:textId="77777777" w:rsidR="00F60B65" w:rsidRPr="00AD1E89" w:rsidRDefault="00F60B65" w:rsidP="00C54383">
            <w:pPr>
              <w:pStyle w:val="rowtabella0"/>
              <w:rPr>
                <w:color w:val="002060"/>
              </w:rPr>
            </w:pPr>
            <w:r w:rsidRPr="00AD1E89">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36DDA" w14:textId="77777777" w:rsidR="00F60B65" w:rsidRPr="00AD1E89" w:rsidRDefault="00F60B65" w:rsidP="00C54383">
            <w:pPr>
              <w:pStyle w:val="rowtabella0"/>
              <w:jc w:val="center"/>
              <w:rPr>
                <w:color w:val="002060"/>
              </w:rPr>
            </w:pPr>
            <w:r w:rsidRPr="00AD1E8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A1A24"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997AA" w14:textId="77777777" w:rsidR="00F60B65" w:rsidRPr="00AD1E89" w:rsidRDefault="00F60B65" w:rsidP="00C54383">
            <w:pPr>
              <w:pStyle w:val="rowtabella0"/>
              <w:jc w:val="center"/>
              <w:rPr>
                <w:color w:val="002060"/>
              </w:rPr>
            </w:pPr>
            <w:r w:rsidRPr="00AD1E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C44A1"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18F3C" w14:textId="77777777" w:rsidR="00F60B65" w:rsidRPr="00AD1E89" w:rsidRDefault="00F60B65" w:rsidP="00C54383">
            <w:pPr>
              <w:pStyle w:val="rowtabella0"/>
              <w:jc w:val="center"/>
              <w:rPr>
                <w:color w:val="002060"/>
              </w:rPr>
            </w:pPr>
            <w:r w:rsidRPr="00AD1E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0B3DC" w14:textId="77777777" w:rsidR="00F60B65" w:rsidRPr="00AD1E89" w:rsidRDefault="00F60B65" w:rsidP="00C54383">
            <w:pPr>
              <w:pStyle w:val="rowtabella0"/>
              <w:jc w:val="center"/>
              <w:rPr>
                <w:color w:val="002060"/>
              </w:rPr>
            </w:pPr>
            <w:r w:rsidRPr="00AD1E89">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0C834" w14:textId="77777777" w:rsidR="00F60B65" w:rsidRPr="00AD1E89" w:rsidRDefault="00F60B65" w:rsidP="00C54383">
            <w:pPr>
              <w:pStyle w:val="rowtabella0"/>
              <w:jc w:val="center"/>
              <w:rPr>
                <w:color w:val="002060"/>
              </w:rPr>
            </w:pPr>
            <w:r w:rsidRPr="00AD1E89">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D3F17" w14:textId="77777777" w:rsidR="00F60B65" w:rsidRPr="00AD1E89" w:rsidRDefault="00F60B65" w:rsidP="00C54383">
            <w:pPr>
              <w:pStyle w:val="rowtabella0"/>
              <w:jc w:val="center"/>
              <w:rPr>
                <w:color w:val="002060"/>
              </w:rPr>
            </w:pPr>
            <w:r w:rsidRPr="00AD1E8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A4B25" w14:textId="77777777" w:rsidR="00F60B65" w:rsidRPr="00AD1E89" w:rsidRDefault="00F60B65" w:rsidP="00C54383">
            <w:pPr>
              <w:pStyle w:val="rowtabella0"/>
              <w:jc w:val="center"/>
              <w:rPr>
                <w:color w:val="002060"/>
              </w:rPr>
            </w:pPr>
            <w:r w:rsidRPr="00AD1E89">
              <w:rPr>
                <w:color w:val="002060"/>
              </w:rPr>
              <w:t>0</w:t>
            </w:r>
          </w:p>
        </w:tc>
      </w:tr>
      <w:tr w:rsidR="00F60B65" w:rsidRPr="00AD1E89" w14:paraId="4E9272E2"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81CE5A" w14:textId="77777777" w:rsidR="00F60B65" w:rsidRPr="00AD1E89" w:rsidRDefault="00F60B65" w:rsidP="00C54383">
            <w:pPr>
              <w:pStyle w:val="rowtabella0"/>
              <w:rPr>
                <w:color w:val="002060"/>
                <w:lang w:val="es-ES"/>
              </w:rPr>
            </w:pPr>
            <w:r w:rsidRPr="00AD1E89">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61336" w14:textId="77777777" w:rsidR="00F60B65" w:rsidRPr="00AD1E89" w:rsidRDefault="00F60B65" w:rsidP="00C54383">
            <w:pPr>
              <w:pStyle w:val="rowtabella0"/>
              <w:jc w:val="center"/>
              <w:rPr>
                <w:color w:val="002060"/>
              </w:rPr>
            </w:pPr>
            <w:r w:rsidRPr="00AD1E8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BC127"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DDA66" w14:textId="77777777" w:rsidR="00F60B65" w:rsidRPr="00AD1E89" w:rsidRDefault="00F60B65" w:rsidP="00C54383">
            <w:pPr>
              <w:pStyle w:val="rowtabella0"/>
              <w:jc w:val="center"/>
              <w:rPr>
                <w:color w:val="002060"/>
              </w:rPr>
            </w:pPr>
            <w:r w:rsidRPr="00AD1E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03DBE" w14:textId="77777777" w:rsidR="00F60B65" w:rsidRPr="00AD1E89" w:rsidRDefault="00F60B65" w:rsidP="00C54383">
            <w:pPr>
              <w:pStyle w:val="rowtabella0"/>
              <w:jc w:val="center"/>
              <w:rPr>
                <w:color w:val="002060"/>
              </w:rPr>
            </w:pPr>
            <w:r w:rsidRPr="00AD1E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D6ED3" w14:textId="77777777" w:rsidR="00F60B65" w:rsidRPr="00AD1E89" w:rsidRDefault="00F60B65" w:rsidP="00C54383">
            <w:pPr>
              <w:pStyle w:val="rowtabella0"/>
              <w:jc w:val="center"/>
              <w:rPr>
                <w:color w:val="002060"/>
              </w:rPr>
            </w:pPr>
            <w:r w:rsidRPr="00AD1E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17576" w14:textId="77777777" w:rsidR="00F60B65" w:rsidRPr="00AD1E89" w:rsidRDefault="00F60B65" w:rsidP="00C54383">
            <w:pPr>
              <w:pStyle w:val="rowtabella0"/>
              <w:jc w:val="center"/>
              <w:rPr>
                <w:color w:val="002060"/>
              </w:rPr>
            </w:pPr>
            <w:r w:rsidRPr="00AD1E89">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3FD6C" w14:textId="77777777" w:rsidR="00F60B65" w:rsidRPr="00AD1E89" w:rsidRDefault="00F60B65" w:rsidP="00C54383">
            <w:pPr>
              <w:pStyle w:val="rowtabella0"/>
              <w:jc w:val="center"/>
              <w:rPr>
                <w:color w:val="002060"/>
              </w:rPr>
            </w:pPr>
            <w:r w:rsidRPr="00AD1E89">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DCBA3" w14:textId="77777777" w:rsidR="00F60B65" w:rsidRPr="00AD1E89" w:rsidRDefault="00F60B65" w:rsidP="00C54383">
            <w:pPr>
              <w:pStyle w:val="rowtabella0"/>
              <w:jc w:val="center"/>
              <w:rPr>
                <w:color w:val="002060"/>
              </w:rPr>
            </w:pPr>
            <w:r w:rsidRPr="00AD1E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9F6EB" w14:textId="77777777" w:rsidR="00F60B65" w:rsidRPr="00AD1E89" w:rsidRDefault="00F60B65" w:rsidP="00C54383">
            <w:pPr>
              <w:pStyle w:val="rowtabella0"/>
              <w:jc w:val="center"/>
              <w:rPr>
                <w:color w:val="002060"/>
              </w:rPr>
            </w:pPr>
            <w:r w:rsidRPr="00AD1E89">
              <w:rPr>
                <w:color w:val="002060"/>
              </w:rPr>
              <w:t>0</w:t>
            </w:r>
          </w:p>
        </w:tc>
      </w:tr>
      <w:tr w:rsidR="00F60B65" w:rsidRPr="00AD1E89" w14:paraId="2FE758B4"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4E15F3" w14:textId="77777777" w:rsidR="00F60B65" w:rsidRPr="00AD1E89" w:rsidRDefault="00F60B65" w:rsidP="00C54383">
            <w:pPr>
              <w:pStyle w:val="rowtabella0"/>
              <w:rPr>
                <w:color w:val="002060"/>
              </w:rPr>
            </w:pPr>
            <w:r w:rsidRPr="00AD1E89">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D00EA" w14:textId="77777777" w:rsidR="00F60B65" w:rsidRPr="00AD1E89" w:rsidRDefault="00F60B65" w:rsidP="00C54383">
            <w:pPr>
              <w:pStyle w:val="rowtabella0"/>
              <w:jc w:val="center"/>
              <w:rPr>
                <w:color w:val="002060"/>
              </w:rPr>
            </w:pPr>
            <w:r w:rsidRPr="00AD1E8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8F198"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90CDE" w14:textId="77777777" w:rsidR="00F60B65" w:rsidRPr="00AD1E89" w:rsidRDefault="00F60B65" w:rsidP="00C54383">
            <w:pPr>
              <w:pStyle w:val="rowtabella0"/>
              <w:jc w:val="center"/>
              <w:rPr>
                <w:color w:val="002060"/>
              </w:rPr>
            </w:pPr>
            <w:r w:rsidRPr="00AD1E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F6069"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28C17" w14:textId="77777777" w:rsidR="00F60B65" w:rsidRPr="00AD1E89" w:rsidRDefault="00F60B65" w:rsidP="00C54383">
            <w:pPr>
              <w:pStyle w:val="rowtabella0"/>
              <w:jc w:val="center"/>
              <w:rPr>
                <w:color w:val="002060"/>
              </w:rPr>
            </w:pPr>
            <w:r w:rsidRPr="00AD1E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51012" w14:textId="77777777" w:rsidR="00F60B65" w:rsidRPr="00AD1E89" w:rsidRDefault="00F60B65" w:rsidP="00C54383">
            <w:pPr>
              <w:pStyle w:val="rowtabella0"/>
              <w:jc w:val="center"/>
              <w:rPr>
                <w:color w:val="002060"/>
              </w:rPr>
            </w:pPr>
            <w:r w:rsidRPr="00AD1E89">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6417B" w14:textId="77777777" w:rsidR="00F60B65" w:rsidRPr="00AD1E89" w:rsidRDefault="00F60B65" w:rsidP="00C54383">
            <w:pPr>
              <w:pStyle w:val="rowtabella0"/>
              <w:jc w:val="center"/>
              <w:rPr>
                <w:color w:val="002060"/>
              </w:rPr>
            </w:pPr>
            <w:r w:rsidRPr="00AD1E89">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AD557"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73349" w14:textId="77777777" w:rsidR="00F60B65" w:rsidRPr="00AD1E89" w:rsidRDefault="00F60B65" w:rsidP="00C54383">
            <w:pPr>
              <w:pStyle w:val="rowtabella0"/>
              <w:jc w:val="center"/>
              <w:rPr>
                <w:color w:val="002060"/>
              </w:rPr>
            </w:pPr>
            <w:r w:rsidRPr="00AD1E89">
              <w:rPr>
                <w:color w:val="002060"/>
              </w:rPr>
              <w:t>0</w:t>
            </w:r>
          </w:p>
        </w:tc>
      </w:tr>
      <w:tr w:rsidR="00F60B65" w:rsidRPr="00AD1E89" w14:paraId="05677BF5"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42BB6B" w14:textId="77777777" w:rsidR="00F60B65" w:rsidRPr="00AD1E89" w:rsidRDefault="00F60B65" w:rsidP="00C54383">
            <w:pPr>
              <w:pStyle w:val="rowtabella0"/>
              <w:rPr>
                <w:color w:val="002060"/>
                <w:lang w:val="es-ES"/>
              </w:rPr>
            </w:pPr>
            <w:r w:rsidRPr="00AD1E89">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CE364" w14:textId="77777777" w:rsidR="00F60B65" w:rsidRPr="00AD1E89" w:rsidRDefault="00F60B65" w:rsidP="00C54383">
            <w:pPr>
              <w:pStyle w:val="rowtabella0"/>
              <w:jc w:val="center"/>
              <w:rPr>
                <w:color w:val="002060"/>
              </w:rPr>
            </w:pPr>
            <w:r w:rsidRPr="00AD1E8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C6645"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C311E" w14:textId="77777777" w:rsidR="00F60B65" w:rsidRPr="00AD1E89" w:rsidRDefault="00F60B65" w:rsidP="00C54383">
            <w:pPr>
              <w:pStyle w:val="rowtabella0"/>
              <w:jc w:val="center"/>
              <w:rPr>
                <w:color w:val="002060"/>
              </w:rPr>
            </w:pPr>
            <w:r w:rsidRPr="00AD1E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533BF"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F1D26" w14:textId="77777777" w:rsidR="00F60B65" w:rsidRPr="00AD1E89" w:rsidRDefault="00F60B65" w:rsidP="00C54383">
            <w:pPr>
              <w:pStyle w:val="rowtabella0"/>
              <w:jc w:val="center"/>
              <w:rPr>
                <w:color w:val="002060"/>
              </w:rPr>
            </w:pPr>
            <w:r w:rsidRPr="00AD1E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E10E5" w14:textId="77777777" w:rsidR="00F60B65" w:rsidRPr="00AD1E89" w:rsidRDefault="00F60B65" w:rsidP="00C54383">
            <w:pPr>
              <w:pStyle w:val="rowtabella0"/>
              <w:jc w:val="center"/>
              <w:rPr>
                <w:color w:val="002060"/>
              </w:rPr>
            </w:pPr>
            <w:r w:rsidRPr="00AD1E89">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B1615" w14:textId="77777777" w:rsidR="00F60B65" w:rsidRPr="00AD1E89" w:rsidRDefault="00F60B65" w:rsidP="00C54383">
            <w:pPr>
              <w:pStyle w:val="rowtabella0"/>
              <w:jc w:val="center"/>
              <w:rPr>
                <w:color w:val="002060"/>
              </w:rPr>
            </w:pPr>
            <w:r w:rsidRPr="00AD1E89">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AE4E5"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BE0B0" w14:textId="77777777" w:rsidR="00F60B65" w:rsidRPr="00AD1E89" w:rsidRDefault="00F60B65" w:rsidP="00C54383">
            <w:pPr>
              <w:pStyle w:val="rowtabella0"/>
              <w:jc w:val="center"/>
              <w:rPr>
                <w:color w:val="002060"/>
              </w:rPr>
            </w:pPr>
            <w:r w:rsidRPr="00AD1E89">
              <w:rPr>
                <w:color w:val="002060"/>
              </w:rPr>
              <w:t>0</w:t>
            </w:r>
          </w:p>
        </w:tc>
      </w:tr>
      <w:tr w:rsidR="00F60B65" w:rsidRPr="00AD1E89" w14:paraId="5499A4E8"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0B2C6F" w14:textId="77777777" w:rsidR="00F60B65" w:rsidRPr="00AD1E89" w:rsidRDefault="00F60B65" w:rsidP="00C54383">
            <w:pPr>
              <w:pStyle w:val="rowtabella0"/>
              <w:rPr>
                <w:color w:val="002060"/>
              </w:rPr>
            </w:pPr>
            <w:r w:rsidRPr="00AD1E89">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494A3" w14:textId="77777777" w:rsidR="00F60B65" w:rsidRPr="00AD1E89" w:rsidRDefault="00F60B65" w:rsidP="00C54383">
            <w:pPr>
              <w:pStyle w:val="rowtabella0"/>
              <w:jc w:val="center"/>
              <w:rPr>
                <w:color w:val="002060"/>
              </w:rPr>
            </w:pPr>
            <w:r w:rsidRPr="00AD1E8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703DC"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BF62D" w14:textId="77777777" w:rsidR="00F60B65" w:rsidRPr="00AD1E89" w:rsidRDefault="00F60B65" w:rsidP="00C54383">
            <w:pPr>
              <w:pStyle w:val="rowtabella0"/>
              <w:jc w:val="center"/>
              <w:rPr>
                <w:color w:val="002060"/>
              </w:rPr>
            </w:pPr>
            <w:r w:rsidRPr="00AD1E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FDB5C" w14:textId="77777777" w:rsidR="00F60B65" w:rsidRPr="00AD1E89" w:rsidRDefault="00F60B65" w:rsidP="00C54383">
            <w:pPr>
              <w:pStyle w:val="rowtabella0"/>
              <w:jc w:val="center"/>
              <w:rPr>
                <w:color w:val="002060"/>
              </w:rPr>
            </w:pPr>
            <w:r w:rsidRPr="00AD1E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F4F6A" w14:textId="77777777" w:rsidR="00F60B65" w:rsidRPr="00AD1E89" w:rsidRDefault="00F60B65" w:rsidP="00C54383">
            <w:pPr>
              <w:pStyle w:val="rowtabella0"/>
              <w:jc w:val="center"/>
              <w:rPr>
                <w:color w:val="002060"/>
              </w:rPr>
            </w:pPr>
            <w:r w:rsidRPr="00AD1E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633B4" w14:textId="77777777" w:rsidR="00F60B65" w:rsidRPr="00AD1E89" w:rsidRDefault="00F60B65" w:rsidP="00C54383">
            <w:pPr>
              <w:pStyle w:val="rowtabella0"/>
              <w:jc w:val="center"/>
              <w:rPr>
                <w:color w:val="002060"/>
              </w:rPr>
            </w:pPr>
            <w:r w:rsidRPr="00AD1E89">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A61F3" w14:textId="77777777" w:rsidR="00F60B65" w:rsidRPr="00AD1E89" w:rsidRDefault="00F60B65" w:rsidP="00C54383">
            <w:pPr>
              <w:pStyle w:val="rowtabella0"/>
              <w:jc w:val="center"/>
              <w:rPr>
                <w:color w:val="002060"/>
              </w:rPr>
            </w:pPr>
            <w:r w:rsidRPr="00AD1E89">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C7940"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45B26" w14:textId="77777777" w:rsidR="00F60B65" w:rsidRPr="00AD1E89" w:rsidRDefault="00F60B65" w:rsidP="00C54383">
            <w:pPr>
              <w:pStyle w:val="rowtabella0"/>
              <w:jc w:val="center"/>
              <w:rPr>
                <w:color w:val="002060"/>
              </w:rPr>
            </w:pPr>
            <w:r w:rsidRPr="00AD1E89">
              <w:rPr>
                <w:color w:val="002060"/>
              </w:rPr>
              <w:t>0</w:t>
            </w:r>
          </w:p>
        </w:tc>
      </w:tr>
      <w:tr w:rsidR="00F60B65" w:rsidRPr="00AD1E89" w14:paraId="011730DF"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584BE6" w14:textId="77777777" w:rsidR="00F60B65" w:rsidRPr="00AD1E89" w:rsidRDefault="00F60B65" w:rsidP="00C54383">
            <w:pPr>
              <w:pStyle w:val="rowtabella0"/>
              <w:rPr>
                <w:color w:val="002060"/>
              </w:rPr>
            </w:pPr>
            <w:r w:rsidRPr="00AD1E89">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47472" w14:textId="77777777" w:rsidR="00F60B65" w:rsidRPr="00AD1E89" w:rsidRDefault="00F60B65" w:rsidP="00C54383">
            <w:pPr>
              <w:pStyle w:val="rowtabella0"/>
              <w:jc w:val="center"/>
              <w:rPr>
                <w:color w:val="002060"/>
              </w:rPr>
            </w:pPr>
            <w:r w:rsidRPr="00AD1E8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41499"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733F5" w14:textId="77777777" w:rsidR="00F60B65" w:rsidRPr="00AD1E89" w:rsidRDefault="00F60B65" w:rsidP="00C54383">
            <w:pPr>
              <w:pStyle w:val="rowtabella0"/>
              <w:jc w:val="center"/>
              <w:rPr>
                <w:color w:val="002060"/>
              </w:rPr>
            </w:pPr>
            <w:r w:rsidRPr="00AD1E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119F1" w14:textId="77777777" w:rsidR="00F60B65" w:rsidRPr="00AD1E89" w:rsidRDefault="00F60B65" w:rsidP="00C54383">
            <w:pPr>
              <w:pStyle w:val="rowtabella0"/>
              <w:jc w:val="center"/>
              <w:rPr>
                <w:color w:val="002060"/>
              </w:rPr>
            </w:pPr>
            <w:r w:rsidRPr="00AD1E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D0784" w14:textId="77777777" w:rsidR="00F60B65" w:rsidRPr="00AD1E89" w:rsidRDefault="00F60B65" w:rsidP="00C54383">
            <w:pPr>
              <w:pStyle w:val="rowtabella0"/>
              <w:jc w:val="center"/>
              <w:rPr>
                <w:color w:val="002060"/>
              </w:rPr>
            </w:pPr>
            <w:r w:rsidRPr="00AD1E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65269" w14:textId="77777777" w:rsidR="00F60B65" w:rsidRPr="00AD1E89" w:rsidRDefault="00F60B65" w:rsidP="00C54383">
            <w:pPr>
              <w:pStyle w:val="rowtabella0"/>
              <w:jc w:val="center"/>
              <w:rPr>
                <w:color w:val="002060"/>
              </w:rPr>
            </w:pPr>
            <w:r w:rsidRPr="00AD1E89">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43893" w14:textId="77777777" w:rsidR="00F60B65" w:rsidRPr="00AD1E89" w:rsidRDefault="00F60B65" w:rsidP="00C54383">
            <w:pPr>
              <w:pStyle w:val="rowtabella0"/>
              <w:jc w:val="center"/>
              <w:rPr>
                <w:color w:val="002060"/>
              </w:rPr>
            </w:pPr>
            <w:r w:rsidRPr="00AD1E89">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B1C3F" w14:textId="77777777" w:rsidR="00F60B65" w:rsidRPr="00AD1E89" w:rsidRDefault="00F60B65" w:rsidP="00C54383">
            <w:pPr>
              <w:pStyle w:val="rowtabella0"/>
              <w:jc w:val="center"/>
              <w:rPr>
                <w:color w:val="002060"/>
              </w:rPr>
            </w:pPr>
            <w:r w:rsidRPr="00AD1E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7633F" w14:textId="77777777" w:rsidR="00F60B65" w:rsidRPr="00AD1E89" w:rsidRDefault="00F60B65" w:rsidP="00C54383">
            <w:pPr>
              <w:pStyle w:val="rowtabella0"/>
              <w:jc w:val="center"/>
              <w:rPr>
                <w:color w:val="002060"/>
              </w:rPr>
            </w:pPr>
            <w:r w:rsidRPr="00AD1E89">
              <w:rPr>
                <w:color w:val="002060"/>
              </w:rPr>
              <w:t>0</w:t>
            </w:r>
          </w:p>
        </w:tc>
      </w:tr>
      <w:tr w:rsidR="00F60B65" w:rsidRPr="00AD1E89" w14:paraId="461605B7"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BA8B56" w14:textId="77777777" w:rsidR="00F60B65" w:rsidRPr="00AD1E89" w:rsidRDefault="00F60B65" w:rsidP="00C54383">
            <w:pPr>
              <w:pStyle w:val="rowtabella0"/>
              <w:rPr>
                <w:color w:val="002060"/>
              </w:rPr>
            </w:pPr>
            <w:r w:rsidRPr="00AD1E89">
              <w:rPr>
                <w:color w:val="002060"/>
              </w:rPr>
              <w:t xml:space="preserve">POL.D. </w:t>
            </w:r>
            <w:proofErr w:type="gramStart"/>
            <w:r w:rsidRPr="00AD1E89">
              <w:rPr>
                <w:color w:val="002060"/>
              </w:rPr>
              <w:t>U.MANDOLESI</w:t>
            </w:r>
            <w:proofErr w:type="gramEnd"/>
            <w:r w:rsidRPr="00AD1E89">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06884" w14:textId="77777777" w:rsidR="00F60B65" w:rsidRPr="00AD1E89" w:rsidRDefault="00F60B65" w:rsidP="00C54383">
            <w:pPr>
              <w:pStyle w:val="rowtabella0"/>
              <w:jc w:val="center"/>
              <w:rPr>
                <w:color w:val="002060"/>
              </w:rPr>
            </w:pPr>
            <w:r w:rsidRPr="00AD1E8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66227"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02F9D" w14:textId="77777777" w:rsidR="00F60B65" w:rsidRPr="00AD1E89" w:rsidRDefault="00F60B65" w:rsidP="00C54383">
            <w:pPr>
              <w:pStyle w:val="rowtabella0"/>
              <w:jc w:val="center"/>
              <w:rPr>
                <w:color w:val="002060"/>
              </w:rPr>
            </w:pPr>
            <w:r w:rsidRPr="00AD1E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F4B6B"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CEFE2" w14:textId="77777777" w:rsidR="00F60B65" w:rsidRPr="00AD1E89" w:rsidRDefault="00F60B65" w:rsidP="00C54383">
            <w:pPr>
              <w:pStyle w:val="rowtabella0"/>
              <w:jc w:val="center"/>
              <w:rPr>
                <w:color w:val="002060"/>
              </w:rPr>
            </w:pPr>
            <w:r w:rsidRPr="00AD1E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B8ACA" w14:textId="77777777" w:rsidR="00F60B65" w:rsidRPr="00AD1E89" w:rsidRDefault="00F60B65" w:rsidP="00C54383">
            <w:pPr>
              <w:pStyle w:val="rowtabella0"/>
              <w:jc w:val="center"/>
              <w:rPr>
                <w:color w:val="002060"/>
              </w:rPr>
            </w:pPr>
            <w:r w:rsidRPr="00AD1E89">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8517B" w14:textId="77777777" w:rsidR="00F60B65" w:rsidRPr="00AD1E89" w:rsidRDefault="00F60B65" w:rsidP="00C54383">
            <w:pPr>
              <w:pStyle w:val="rowtabella0"/>
              <w:jc w:val="center"/>
              <w:rPr>
                <w:color w:val="002060"/>
              </w:rPr>
            </w:pPr>
            <w:r w:rsidRPr="00AD1E89">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ABD51"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D99E8" w14:textId="77777777" w:rsidR="00F60B65" w:rsidRPr="00AD1E89" w:rsidRDefault="00F60B65" w:rsidP="00C54383">
            <w:pPr>
              <w:pStyle w:val="rowtabella0"/>
              <w:jc w:val="center"/>
              <w:rPr>
                <w:color w:val="002060"/>
              </w:rPr>
            </w:pPr>
            <w:r w:rsidRPr="00AD1E89">
              <w:rPr>
                <w:color w:val="002060"/>
              </w:rPr>
              <w:t>0</w:t>
            </w:r>
          </w:p>
        </w:tc>
      </w:tr>
      <w:tr w:rsidR="00F60B65" w:rsidRPr="00AD1E89" w14:paraId="1B458C3B"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E60C4E" w14:textId="77777777" w:rsidR="00F60B65" w:rsidRPr="00AD1E89" w:rsidRDefault="00F60B65" w:rsidP="00C54383">
            <w:pPr>
              <w:pStyle w:val="rowtabella0"/>
              <w:rPr>
                <w:color w:val="002060"/>
              </w:rPr>
            </w:pPr>
            <w:r w:rsidRPr="00AD1E89">
              <w:rPr>
                <w:color w:val="002060"/>
              </w:rPr>
              <w:t>A.S.D. L ALTRO SPORT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2E978" w14:textId="77777777" w:rsidR="00F60B65" w:rsidRPr="00AD1E89" w:rsidRDefault="00F60B65" w:rsidP="00C54383">
            <w:pPr>
              <w:pStyle w:val="rowtabella0"/>
              <w:jc w:val="center"/>
              <w:rPr>
                <w:color w:val="002060"/>
              </w:rPr>
            </w:pPr>
            <w:r w:rsidRPr="00AD1E8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39854"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7B28B" w14:textId="77777777" w:rsidR="00F60B65" w:rsidRPr="00AD1E89" w:rsidRDefault="00F60B65" w:rsidP="00C54383">
            <w:pPr>
              <w:pStyle w:val="rowtabella0"/>
              <w:jc w:val="center"/>
              <w:rPr>
                <w:color w:val="002060"/>
              </w:rPr>
            </w:pPr>
            <w:r w:rsidRPr="00AD1E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96B24"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02C9A" w14:textId="77777777" w:rsidR="00F60B65" w:rsidRPr="00AD1E89" w:rsidRDefault="00F60B65" w:rsidP="00C54383">
            <w:pPr>
              <w:pStyle w:val="rowtabella0"/>
              <w:jc w:val="center"/>
              <w:rPr>
                <w:color w:val="002060"/>
              </w:rPr>
            </w:pPr>
            <w:r w:rsidRPr="00AD1E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BF8B2" w14:textId="77777777" w:rsidR="00F60B65" w:rsidRPr="00AD1E89" w:rsidRDefault="00F60B65" w:rsidP="00C54383">
            <w:pPr>
              <w:pStyle w:val="rowtabella0"/>
              <w:jc w:val="center"/>
              <w:rPr>
                <w:color w:val="002060"/>
              </w:rPr>
            </w:pPr>
            <w:r w:rsidRPr="00AD1E89">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09BF6" w14:textId="77777777" w:rsidR="00F60B65" w:rsidRPr="00AD1E89" w:rsidRDefault="00F60B65" w:rsidP="00C54383">
            <w:pPr>
              <w:pStyle w:val="rowtabella0"/>
              <w:jc w:val="center"/>
              <w:rPr>
                <w:color w:val="002060"/>
              </w:rPr>
            </w:pPr>
            <w:r w:rsidRPr="00AD1E89">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BD0EF" w14:textId="77777777" w:rsidR="00F60B65" w:rsidRPr="00AD1E89" w:rsidRDefault="00F60B65" w:rsidP="00C54383">
            <w:pPr>
              <w:pStyle w:val="rowtabella0"/>
              <w:jc w:val="center"/>
              <w:rPr>
                <w:color w:val="002060"/>
              </w:rPr>
            </w:pPr>
            <w:r w:rsidRPr="00AD1E8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B2CE0" w14:textId="77777777" w:rsidR="00F60B65" w:rsidRPr="00AD1E89" w:rsidRDefault="00F60B65" w:rsidP="00C54383">
            <w:pPr>
              <w:pStyle w:val="rowtabella0"/>
              <w:jc w:val="center"/>
              <w:rPr>
                <w:color w:val="002060"/>
              </w:rPr>
            </w:pPr>
            <w:r w:rsidRPr="00AD1E89">
              <w:rPr>
                <w:color w:val="002060"/>
              </w:rPr>
              <w:t>0</w:t>
            </w:r>
          </w:p>
        </w:tc>
      </w:tr>
      <w:tr w:rsidR="00F60B65" w:rsidRPr="00AD1E89" w14:paraId="2284CE1C"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217AC4" w14:textId="77777777" w:rsidR="00F60B65" w:rsidRPr="00AD1E89" w:rsidRDefault="00F60B65" w:rsidP="00C54383">
            <w:pPr>
              <w:pStyle w:val="rowtabella0"/>
              <w:rPr>
                <w:color w:val="002060"/>
              </w:rPr>
            </w:pPr>
            <w:r w:rsidRPr="00AD1E89">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F880B" w14:textId="77777777" w:rsidR="00F60B65" w:rsidRPr="00AD1E89" w:rsidRDefault="00F60B65" w:rsidP="00C54383">
            <w:pPr>
              <w:pStyle w:val="rowtabella0"/>
              <w:jc w:val="center"/>
              <w:rPr>
                <w:color w:val="002060"/>
              </w:rPr>
            </w:pPr>
            <w:r w:rsidRPr="00AD1E8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2FBD8"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44BE2" w14:textId="77777777" w:rsidR="00F60B65" w:rsidRPr="00AD1E89" w:rsidRDefault="00F60B65" w:rsidP="00C54383">
            <w:pPr>
              <w:pStyle w:val="rowtabella0"/>
              <w:jc w:val="center"/>
              <w:rPr>
                <w:color w:val="002060"/>
              </w:rPr>
            </w:pPr>
            <w:r w:rsidRPr="00AD1E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002B4"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498EB" w14:textId="77777777" w:rsidR="00F60B65" w:rsidRPr="00AD1E89" w:rsidRDefault="00F60B65" w:rsidP="00C54383">
            <w:pPr>
              <w:pStyle w:val="rowtabella0"/>
              <w:jc w:val="center"/>
              <w:rPr>
                <w:color w:val="002060"/>
              </w:rPr>
            </w:pPr>
            <w:r w:rsidRPr="00AD1E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B4DEE" w14:textId="77777777" w:rsidR="00F60B65" w:rsidRPr="00AD1E89" w:rsidRDefault="00F60B65" w:rsidP="00C54383">
            <w:pPr>
              <w:pStyle w:val="rowtabella0"/>
              <w:jc w:val="center"/>
              <w:rPr>
                <w:color w:val="002060"/>
              </w:rPr>
            </w:pPr>
            <w:r w:rsidRPr="00AD1E89">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98625" w14:textId="77777777" w:rsidR="00F60B65" w:rsidRPr="00AD1E89" w:rsidRDefault="00F60B65" w:rsidP="00C54383">
            <w:pPr>
              <w:pStyle w:val="rowtabella0"/>
              <w:jc w:val="center"/>
              <w:rPr>
                <w:color w:val="002060"/>
              </w:rPr>
            </w:pPr>
            <w:r w:rsidRPr="00AD1E89">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BF561" w14:textId="77777777" w:rsidR="00F60B65" w:rsidRPr="00AD1E89" w:rsidRDefault="00F60B65" w:rsidP="00C54383">
            <w:pPr>
              <w:pStyle w:val="rowtabella0"/>
              <w:jc w:val="center"/>
              <w:rPr>
                <w:color w:val="002060"/>
              </w:rPr>
            </w:pPr>
            <w:r w:rsidRPr="00AD1E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1966E" w14:textId="77777777" w:rsidR="00F60B65" w:rsidRPr="00AD1E89" w:rsidRDefault="00F60B65" w:rsidP="00C54383">
            <w:pPr>
              <w:pStyle w:val="rowtabella0"/>
              <w:jc w:val="center"/>
              <w:rPr>
                <w:color w:val="002060"/>
              </w:rPr>
            </w:pPr>
            <w:r w:rsidRPr="00AD1E89">
              <w:rPr>
                <w:color w:val="002060"/>
              </w:rPr>
              <w:t>0</w:t>
            </w:r>
          </w:p>
        </w:tc>
      </w:tr>
      <w:tr w:rsidR="00F60B65" w:rsidRPr="00AD1E89" w14:paraId="670352E4"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E3BAF9" w14:textId="77777777" w:rsidR="00F60B65" w:rsidRPr="00AD1E89" w:rsidRDefault="00F60B65" w:rsidP="00C54383">
            <w:pPr>
              <w:pStyle w:val="rowtabella0"/>
              <w:rPr>
                <w:color w:val="002060"/>
              </w:rPr>
            </w:pPr>
            <w:r w:rsidRPr="00AD1E89">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8C224" w14:textId="77777777" w:rsidR="00F60B65" w:rsidRPr="00AD1E89" w:rsidRDefault="00F60B65" w:rsidP="00C54383">
            <w:pPr>
              <w:pStyle w:val="rowtabella0"/>
              <w:jc w:val="center"/>
              <w:rPr>
                <w:color w:val="002060"/>
              </w:rPr>
            </w:pPr>
            <w:r w:rsidRPr="00AD1E8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CB731"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CC404" w14:textId="77777777" w:rsidR="00F60B65" w:rsidRPr="00AD1E89" w:rsidRDefault="00F60B65" w:rsidP="00C54383">
            <w:pPr>
              <w:pStyle w:val="rowtabella0"/>
              <w:jc w:val="center"/>
              <w:rPr>
                <w:color w:val="002060"/>
              </w:rPr>
            </w:pPr>
            <w:r w:rsidRPr="00AD1E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8B8F9"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D1B65" w14:textId="77777777" w:rsidR="00F60B65" w:rsidRPr="00AD1E89" w:rsidRDefault="00F60B65" w:rsidP="00C54383">
            <w:pPr>
              <w:pStyle w:val="rowtabella0"/>
              <w:jc w:val="center"/>
              <w:rPr>
                <w:color w:val="002060"/>
              </w:rPr>
            </w:pPr>
            <w:r w:rsidRPr="00AD1E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0E3F6" w14:textId="77777777" w:rsidR="00F60B65" w:rsidRPr="00AD1E89" w:rsidRDefault="00F60B65" w:rsidP="00C54383">
            <w:pPr>
              <w:pStyle w:val="rowtabella0"/>
              <w:jc w:val="center"/>
              <w:rPr>
                <w:color w:val="002060"/>
              </w:rPr>
            </w:pPr>
            <w:r w:rsidRPr="00AD1E89">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607EA" w14:textId="77777777" w:rsidR="00F60B65" w:rsidRPr="00AD1E89" w:rsidRDefault="00F60B65" w:rsidP="00C54383">
            <w:pPr>
              <w:pStyle w:val="rowtabella0"/>
              <w:jc w:val="center"/>
              <w:rPr>
                <w:color w:val="002060"/>
              </w:rPr>
            </w:pPr>
            <w:r w:rsidRPr="00AD1E89">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A9B02" w14:textId="77777777" w:rsidR="00F60B65" w:rsidRPr="00AD1E89" w:rsidRDefault="00F60B65" w:rsidP="00C54383">
            <w:pPr>
              <w:pStyle w:val="rowtabella0"/>
              <w:jc w:val="center"/>
              <w:rPr>
                <w:color w:val="002060"/>
              </w:rPr>
            </w:pPr>
            <w:r w:rsidRPr="00AD1E8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99770" w14:textId="77777777" w:rsidR="00F60B65" w:rsidRPr="00AD1E89" w:rsidRDefault="00F60B65" w:rsidP="00C54383">
            <w:pPr>
              <w:pStyle w:val="rowtabella0"/>
              <w:jc w:val="center"/>
              <w:rPr>
                <w:color w:val="002060"/>
              </w:rPr>
            </w:pPr>
            <w:r w:rsidRPr="00AD1E89">
              <w:rPr>
                <w:color w:val="002060"/>
              </w:rPr>
              <w:t>0</w:t>
            </w:r>
          </w:p>
        </w:tc>
      </w:tr>
      <w:tr w:rsidR="00F60B65" w:rsidRPr="00AD1E89" w14:paraId="31595679"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8FDF4E" w14:textId="77777777" w:rsidR="00F60B65" w:rsidRPr="00AD1E89" w:rsidRDefault="00F60B65" w:rsidP="00C54383">
            <w:pPr>
              <w:pStyle w:val="rowtabella0"/>
              <w:rPr>
                <w:color w:val="002060"/>
              </w:rPr>
            </w:pPr>
            <w:r w:rsidRPr="00AD1E89">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66B14" w14:textId="77777777" w:rsidR="00F60B65" w:rsidRPr="00AD1E89" w:rsidRDefault="00F60B65" w:rsidP="00C54383">
            <w:pPr>
              <w:pStyle w:val="rowtabella0"/>
              <w:jc w:val="center"/>
              <w:rPr>
                <w:color w:val="002060"/>
              </w:rPr>
            </w:pPr>
            <w:r w:rsidRPr="00AD1E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6E3DE"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06A08" w14:textId="77777777" w:rsidR="00F60B65" w:rsidRPr="00AD1E89" w:rsidRDefault="00F60B65" w:rsidP="00C54383">
            <w:pPr>
              <w:pStyle w:val="rowtabella0"/>
              <w:jc w:val="center"/>
              <w:rPr>
                <w:color w:val="002060"/>
              </w:rPr>
            </w:pPr>
            <w:r w:rsidRPr="00AD1E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07916"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24C70" w14:textId="77777777" w:rsidR="00F60B65" w:rsidRPr="00AD1E89" w:rsidRDefault="00F60B65" w:rsidP="00C54383">
            <w:pPr>
              <w:pStyle w:val="rowtabella0"/>
              <w:jc w:val="center"/>
              <w:rPr>
                <w:color w:val="002060"/>
              </w:rPr>
            </w:pPr>
            <w:r w:rsidRPr="00AD1E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B3070" w14:textId="77777777" w:rsidR="00F60B65" w:rsidRPr="00AD1E89" w:rsidRDefault="00F60B65" w:rsidP="00C54383">
            <w:pPr>
              <w:pStyle w:val="rowtabella0"/>
              <w:jc w:val="center"/>
              <w:rPr>
                <w:color w:val="002060"/>
              </w:rPr>
            </w:pPr>
            <w:r w:rsidRPr="00AD1E8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E2B08" w14:textId="77777777" w:rsidR="00F60B65" w:rsidRPr="00AD1E89" w:rsidRDefault="00F60B65" w:rsidP="00C54383">
            <w:pPr>
              <w:pStyle w:val="rowtabella0"/>
              <w:jc w:val="center"/>
              <w:rPr>
                <w:color w:val="002060"/>
              </w:rPr>
            </w:pPr>
            <w:r w:rsidRPr="00AD1E89">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58C92" w14:textId="77777777" w:rsidR="00F60B65" w:rsidRPr="00AD1E89" w:rsidRDefault="00F60B65" w:rsidP="00C54383">
            <w:pPr>
              <w:pStyle w:val="rowtabella0"/>
              <w:jc w:val="center"/>
              <w:rPr>
                <w:color w:val="002060"/>
              </w:rPr>
            </w:pPr>
            <w:r w:rsidRPr="00AD1E8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EC5DC" w14:textId="77777777" w:rsidR="00F60B65" w:rsidRPr="00AD1E89" w:rsidRDefault="00F60B65" w:rsidP="00C54383">
            <w:pPr>
              <w:pStyle w:val="rowtabella0"/>
              <w:jc w:val="center"/>
              <w:rPr>
                <w:color w:val="002060"/>
              </w:rPr>
            </w:pPr>
            <w:r w:rsidRPr="00AD1E89">
              <w:rPr>
                <w:color w:val="002060"/>
              </w:rPr>
              <w:t>0</w:t>
            </w:r>
          </w:p>
        </w:tc>
      </w:tr>
      <w:tr w:rsidR="00F60B65" w:rsidRPr="00AD1E89" w14:paraId="1A92EA60" w14:textId="77777777" w:rsidTr="00C5438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5739B9" w14:textId="77777777" w:rsidR="00F60B65" w:rsidRPr="00AD1E89" w:rsidRDefault="00F60B65" w:rsidP="00C54383">
            <w:pPr>
              <w:pStyle w:val="rowtabella0"/>
              <w:rPr>
                <w:color w:val="002060"/>
              </w:rPr>
            </w:pPr>
            <w:r w:rsidRPr="00AD1E89">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E38E8" w14:textId="77777777" w:rsidR="00F60B65" w:rsidRPr="00AD1E89" w:rsidRDefault="00F60B65" w:rsidP="00C54383">
            <w:pPr>
              <w:pStyle w:val="rowtabella0"/>
              <w:jc w:val="center"/>
              <w:rPr>
                <w:color w:val="002060"/>
              </w:rPr>
            </w:pPr>
            <w:r w:rsidRPr="00AD1E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A2029"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06C62"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ABADF" w14:textId="77777777" w:rsidR="00F60B65" w:rsidRPr="00AD1E89" w:rsidRDefault="00F60B65" w:rsidP="00C54383">
            <w:pPr>
              <w:pStyle w:val="rowtabella0"/>
              <w:jc w:val="center"/>
              <w:rPr>
                <w:color w:val="002060"/>
              </w:rPr>
            </w:pPr>
            <w:r w:rsidRPr="00AD1E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003F4" w14:textId="77777777" w:rsidR="00F60B65" w:rsidRPr="00AD1E89" w:rsidRDefault="00F60B65" w:rsidP="00C54383">
            <w:pPr>
              <w:pStyle w:val="rowtabella0"/>
              <w:jc w:val="center"/>
              <w:rPr>
                <w:color w:val="002060"/>
              </w:rPr>
            </w:pPr>
            <w:r w:rsidRPr="00AD1E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4AD18" w14:textId="77777777" w:rsidR="00F60B65" w:rsidRPr="00AD1E89" w:rsidRDefault="00F60B65" w:rsidP="00C54383">
            <w:pPr>
              <w:pStyle w:val="rowtabella0"/>
              <w:jc w:val="center"/>
              <w:rPr>
                <w:color w:val="002060"/>
              </w:rPr>
            </w:pPr>
            <w:r w:rsidRPr="00AD1E89">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1122A" w14:textId="77777777" w:rsidR="00F60B65" w:rsidRPr="00AD1E89" w:rsidRDefault="00F60B65" w:rsidP="00C54383">
            <w:pPr>
              <w:pStyle w:val="rowtabella0"/>
              <w:jc w:val="center"/>
              <w:rPr>
                <w:color w:val="002060"/>
              </w:rPr>
            </w:pPr>
            <w:r w:rsidRPr="00AD1E89">
              <w:rPr>
                <w:color w:val="002060"/>
              </w:rPr>
              <w:t>134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2A1B1" w14:textId="77777777" w:rsidR="00F60B65" w:rsidRPr="00AD1E89" w:rsidRDefault="00F60B65" w:rsidP="00C54383">
            <w:pPr>
              <w:pStyle w:val="rowtabella0"/>
              <w:jc w:val="center"/>
              <w:rPr>
                <w:color w:val="002060"/>
              </w:rPr>
            </w:pPr>
            <w:r w:rsidRPr="00AD1E89">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1B1E8" w14:textId="77777777" w:rsidR="00F60B65" w:rsidRPr="00AD1E89" w:rsidRDefault="00F60B65" w:rsidP="00C54383">
            <w:pPr>
              <w:pStyle w:val="rowtabella0"/>
              <w:jc w:val="center"/>
              <w:rPr>
                <w:color w:val="002060"/>
              </w:rPr>
            </w:pPr>
            <w:r w:rsidRPr="00AD1E89">
              <w:rPr>
                <w:color w:val="002060"/>
              </w:rPr>
              <w:t>0</w:t>
            </w:r>
          </w:p>
        </w:tc>
      </w:tr>
    </w:tbl>
    <w:p w14:paraId="1136173B" w14:textId="77777777" w:rsidR="00F60B65" w:rsidRDefault="00F60B65" w:rsidP="00F60B65">
      <w:pPr>
        <w:pStyle w:val="breakline"/>
        <w:rPr>
          <w:color w:val="002060"/>
        </w:rPr>
      </w:pPr>
    </w:p>
    <w:p w14:paraId="6325E84E" w14:textId="77777777" w:rsidR="00F60B65" w:rsidRPr="00AD1E89" w:rsidRDefault="00F60B65" w:rsidP="00F60B65">
      <w:pPr>
        <w:pStyle w:val="titoloprinc0"/>
        <w:rPr>
          <w:color w:val="002060"/>
        </w:rPr>
      </w:pPr>
      <w:r>
        <w:rPr>
          <w:color w:val="002060"/>
        </w:rPr>
        <w:t>PROGRAMMA GARE</w:t>
      </w:r>
    </w:p>
    <w:p w14:paraId="404DE92E" w14:textId="77777777" w:rsidR="00F60B65" w:rsidRDefault="00F60B65" w:rsidP="00F60B65">
      <w:pPr>
        <w:pStyle w:val="breakline"/>
        <w:rPr>
          <w:color w:val="002060"/>
        </w:rPr>
      </w:pPr>
    </w:p>
    <w:p w14:paraId="07F75252" w14:textId="77777777" w:rsidR="00F60B65" w:rsidRPr="00C42CBF" w:rsidRDefault="00F60B65" w:rsidP="00F60B65">
      <w:pPr>
        <w:pStyle w:val="sottotitolocampionato10"/>
        <w:rPr>
          <w:color w:val="002060"/>
        </w:rPr>
      </w:pPr>
      <w:r w:rsidRPr="00C42CBF">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03"/>
        <w:gridCol w:w="385"/>
        <w:gridCol w:w="898"/>
        <w:gridCol w:w="1175"/>
        <w:gridCol w:w="1563"/>
        <w:gridCol w:w="1552"/>
      </w:tblGrid>
      <w:tr w:rsidR="00F60B65" w:rsidRPr="00C42CBF" w14:paraId="7B7A32E0" w14:textId="77777777" w:rsidTr="00C5438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1DC7A4" w14:textId="77777777" w:rsidR="00F60B65" w:rsidRPr="00C42CBF" w:rsidRDefault="00F60B65" w:rsidP="00C54383">
            <w:pPr>
              <w:pStyle w:val="headertabella0"/>
              <w:rPr>
                <w:color w:val="002060"/>
              </w:rPr>
            </w:pPr>
            <w:r w:rsidRPr="00C42CB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0ACBB" w14:textId="77777777" w:rsidR="00F60B65" w:rsidRPr="00C42CBF" w:rsidRDefault="00F60B65" w:rsidP="00C54383">
            <w:pPr>
              <w:pStyle w:val="headertabella0"/>
              <w:rPr>
                <w:color w:val="002060"/>
              </w:rPr>
            </w:pPr>
            <w:r w:rsidRPr="00C42CB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F46B7" w14:textId="77777777" w:rsidR="00F60B65" w:rsidRPr="00C42CBF" w:rsidRDefault="00F60B65" w:rsidP="00C54383">
            <w:pPr>
              <w:pStyle w:val="headertabella0"/>
              <w:rPr>
                <w:color w:val="002060"/>
              </w:rPr>
            </w:pPr>
            <w:r w:rsidRPr="00C42CB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8D0F2" w14:textId="77777777" w:rsidR="00F60B65" w:rsidRPr="00C42CBF" w:rsidRDefault="00F60B65" w:rsidP="00C54383">
            <w:pPr>
              <w:pStyle w:val="headertabella0"/>
              <w:rPr>
                <w:color w:val="002060"/>
              </w:rPr>
            </w:pPr>
            <w:r w:rsidRPr="00C42CB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748E22" w14:textId="77777777" w:rsidR="00F60B65" w:rsidRPr="00C42CBF" w:rsidRDefault="00F60B65" w:rsidP="00C54383">
            <w:pPr>
              <w:pStyle w:val="headertabella0"/>
              <w:rPr>
                <w:color w:val="002060"/>
              </w:rPr>
            </w:pPr>
            <w:r w:rsidRPr="00C42CB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D8D5C" w14:textId="77777777" w:rsidR="00F60B65" w:rsidRPr="00C42CBF" w:rsidRDefault="00F60B65" w:rsidP="00C54383">
            <w:pPr>
              <w:pStyle w:val="headertabella0"/>
              <w:rPr>
                <w:color w:val="002060"/>
              </w:rPr>
            </w:pPr>
            <w:proofErr w:type="spellStart"/>
            <w:r w:rsidRPr="00C42CBF">
              <w:rPr>
                <w:color w:val="002060"/>
              </w:rPr>
              <w:t>Localita'</w:t>
            </w:r>
            <w:proofErr w:type="spellEnd"/>
            <w:r w:rsidRPr="00C42CB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A4E88D" w14:textId="77777777" w:rsidR="00F60B65" w:rsidRPr="00C42CBF" w:rsidRDefault="00F60B65" w:rsidP="00C54383">
            <w:pPr>
              <w:pStyle w:val="headertabella0"/>
              <w:rPr>
                <w:color w:val="002060"/>
              </w:rPr>
            </w:pPr>
            <w:r w:rsidRPr="00C42CBF">
              <w:rPr>
                <w:color w:val="002060"/>
              </w:rPr>
              <w:t>Indirizzo Impianto</w:t>
            </w:r>
          </w:p>
        </w:tc>
      </w:tr>
      <w:tr w:rsidR="00F60B65" w:rsidRPr="00C42CBF" w14:paraId="254D09E6" w14:textId="77777777" w:rsidTr="00C5438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FEAA6C" w14:textId="77777777" w:rsidR="00F60B65" w:rsidRPr="00C42CBF" w:rsidRDefault="00F60B65" w:rsidP="00C54383">
            <w:pPr>
              <w:pStyle w:val="rowtabella0"/>
              <w:rPr>
                <w:color w:val="002060"/>
              </w:rPr>
            </w:pPr>
            <w:r w:rsidRPr="00C42CBF">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DCAC34" w14:textId="77777777" w:rsidR="00F60B65" w:rsidRPr="00C42CBF" w:rsidRDefault="00F60B65" w:rsidP="00C54383">
            <w:pPr>
              <w:pStyle w:val="rowtabella0"/>
              <w:rPr>
                <w:color w:val="002060"/>
              </w:rPr>
            </w:pPr>
            <w:r w:rsidRPr="00C42CBF">
              <w:rPr>
                <w:color w:val="002060"/>
              </w:rPr>
              <w:t>GNANO 04</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C71EDC" w14:textId="77777777" w:rsidR="00F60B65" w:rsidRPr="00C42CBF" w:rsidRDefault="00F60B65" w:rsidP="00C54383">
            <w:pPr>
              <w:pStyle w:val="rowtabella0"/>
              <w:jc w:val="center"/>
              <w:rPr>
                <w:color w:val="002060"/>
              </w:rPr>
            </w:pPr>
            <w:r w:rsidRPr="00C42CB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F79AD7" w14:textId="77777777" w:rsidR="00F60B65" w:rsidRPr="00C42CBF" w:rsidRDefault="00F60B65" w:rsidP="00C54383">
            <w:pPr>
              <w:pStyle w:val="rowtabella0"/>
              <w:rPr>
                <w:color w:val="002060"/>
              </w:rPr>
            </w:pPr>
            <w:r w:rsidRPr="00C42CBF">
              <w:rPr>
                <w:color w:val="002060"/>
              </w:rPr>
              <w:t>24/03/2023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FBF770" w14:textId="77777777" w:rsidR="00F60B65" w:rsidRPr="00C42CBF" w:rsidRDefault="00F60B65" w:rsidP="00C54383">
            <w:pPr>
              <w:pStyle w:val="rowtabella0"/>
              <w:rPr>
                <w:color w:val="002060"/>
              </w:rPr>
            </w:pPr>
            <w:r w:rsidRPr="00C42CBF">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50392F" w14:textId="77777777" w:rsidR="00F60B65" w:rsidRPr="00C42CBF" w:rsidRDefault="00F60B65" w:rsidP="00C54383">
            <w:pPr>
              <w:pStyle w:val="rowtabella0"/>
              <w:rPr>
                <w:color w:val="002060"/>
              </w:rPr>
            </w:pPr>
            <w:r w:rsidRPr="00C42CBF">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AEB471" w14:textId="77777777" w:rsidR="00F60B65" w:rsidRPr="00C42CBF" w:rsidRDefault="00F60B65" w:rsidP="00C54383">
            <w:pPr>
              <w:pStyle w:val="rowtabella0"/>
              <w:rPr>
                <w:color w:val="002060"/>
              </w:rPr>
            </w:pPr>
            <w:r w:rsidRPr="00C42CBF">
              <w:rPr>
                <w:color w:val="002060"/>
              </w:rPr>
              <w:t>VIA RISORGIMENTO 16</w:t>
            </w:r>
          </w:p>
        </w:tc>
      </w:tr>
      <w:tr w:rsidR="00F60B65" w:rsidRPr="00C42CBF" w14:paraId="3587961F" w14:textId="77777777" w:rsidTr="00C5438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8194E6" w14:textId="77777777" w:rsidR="00F60B65" w:rsidRPr="00C42CBF" w:rsidRDefault="00F60B65" w:rsidP="00C54383">
            <w:pPr>
              <w:pStyle w:val="rowtabella0"/>
              <w:rPr>
                <w:color w:val="002060"/>
              </w:rPr>
            </w:pPr>
            <w:proofErr w:type="gramStart"/>
            <w:r w:rsidRPr="00C42CBF">
              <w:rPr>
                <w:color w:val="002060"/>
              </w:rPr>
              <w:t>CITTA</w:t>
            </w:r>
            <w:proofErr w:type="gramEnd"/>
            <w:r w:rsidRPr="00C42CBF">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39F4F3" w14:textId="77777777" w:rsidR="00F60B65" w:rsidRPr="00C42CBF" w:rsidRDefault="00F60B65" w:rsidP="00C54383">
            <w:pPr>
              <w:pStyle w:val="rowtabella0"/>
              <w:rPr>
                <w:color w:val="002060"/>
              </w:rPr>
            </w:pPr>
            <w:r w:rsidRPr="00C42CBF">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76ED5D" w14:textId="77777777" w:rsidR="00F60B65" w:rsidRPr="00C42CBF" w:rsidRDefault="00F60B65" w:rsidP="00C54383">
            <w:pPr>
              <w:pStyle w:val="rowtabella0"/>
              <w:jc w:val="center"/>
              <w:rPr>
                <w:color w:val="002060"/>
              </w:rPr>
            </w:pPr>
            <w:r w:rsidRPr="00C42C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7CCF84" w14:textId="77777777" w:rsidR="00F60B65" w:rsidRPr="00C42CBF" w:rsidRDefault="00F60B65" w:rsidP="00C54383">
            <w:pPr>
              <w:pStyle w:val="rowtabella0"/>
              <w:rPr>
                <w:color w:val="002060"/>
              </w:rPr>
            </w:pPr>
            <w:r w:rsidRPr="00C42CBF">
              <w:rPr>
                <w:color w:val="002060"/>
              </w:rPr>
              <w:t>24/03/2023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31E6C6" w14:textId="77777777" w:rsidR="00F60B65" w:rsidRPr="00C42CBF" w:rsidRDefault="00F60B65" w:rsidP="00C54383">
            <w:pPr>
              <w:pStyle w:val="rowtabella0"/>
              <w:rPr>
                <w:color w:val="002060"/>
              </w:rPr>
            </w:pPr>
            <w:r w:rsidRPr="00C42CBF">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6F2275" w14:textId="77777777" w:rsidR="00F60B65" w:rsidRPr="00C42CBF" w:rsidRDefault="00F60B65" w:rsidP="00C54383">
            <w:pPr>
              <w:pStyle w:val="rowtabella0"/>
              <w:rPr>
                <w:color w:val="002060"/>
              </w:rPr>
            </w:pPr>
            <w:r w:rsidRPr="00C42CBF">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89A4E4" w14:textId="77777777" w:rsidR="00F60B65" w:rsidRPr="00C42CBF" w:rsidRDefault="00F60B65" w:rsidP="00C54383">
            <w:pPr>
              <w:pStyle w:val="rowtabella0"/>
              <w:rPr>
                <w:color w:val="002060"/>
              </w:rPr>
            </w:pPr>
            <w:r w:rsidRPr="00C42CBF">
              <w:rPr>
                <w:color w:val="002060"/>
              </w:rPr>
              <w:t>VIA MATTEOTTI</w:t>
            </w:r>
          </w:p>
        </w:tc>
      </w:tr>
      <w:tr w:rsidR="00F60B65" w:rsidRPr="00C42CBF" w14:paraId="57E34DF7" w14:textId="77777777" w:rsidTr="00C5438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96F9A8" w14:textId="77777777" w:rsidR="00F60B65" w:rsidRPr="00C42CBF" w:rsidRDefault="00F60B65" w:rsidP="00C54383">
            <w:pPr>
              <w:pStyle w:val="rowtabella0"/>
              <w:rPr>
                <w:color w:val="002060"/>
              </w:rPr>
            </w:pPr>
            <w:r w:rsidRPr="00C42CBF">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F46612" w14:textId="77777777" w:rsidR="00F60B65" w:rsidRPr="00C42CBF" w:rsidRDefault="00F60B65" w:rsidP="00C54383">
            <w:pPr>
              <w:pStyle w:val="rowtabella0"/>
              <w:rPr>
                <w:color w:val="002060"/>
              </w:rPr>
            </w:pPr>
            <w:r w:rsidRPr="00C42CBF">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FC7152" w14:textId="77777777" w:rsidR="00F60B65" w:rsidRPr="00C42CBF" w:rsidRDefault="00F60B65" w:rsidP="00C54383">
            <w:pPr>
              <w:pStyle w:val="rowtabella0"/>
              <w:jc w:val="center"/>
              <w:rPr>
                <w:color w:val="002060"/>
              </w:rPr>
            </w:pPr>
            <w:r w:rsidRPr="00C42C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9413C7" w14:textId="77777777" w:rsidR="00F60B65" w:rsidRPr="00C42CBF" w:rsidRDefault="00F60B65" w:rsidP="00C54383">
            <w:pPr>
              <w:pStyle w:val="rowtabella0"/>
              <w:rPr>
                <w:color w:val="002060"/>
              </w:rPr>
            </w:pPr>
            <w:r w:rsidRPr="00C42CBF">
              <w:rPr>
                <w:color w:val="002060"/>
              </w:rPr>
              <w:t>24/03/2023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C7B3F4" w14:textId="77777777" w:rsidR="00F60B65" w:rsidRPr="00C42CBF" w:rsidRDefault="00F60B65" w:rsidP="00C54383">
            <w:pPr>
              <w:pStyle w:val="rowtabella0"/>
              <w:rPr>
                <w:color w:val="002060"/>
              </w:rPr>
            </w:pPr>
            <w:r w:rsidRPr="00C42CBF">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4F5875" w14:textId="77777777" w:rsidR="00F60B65" w:rsidRPr="00C42CBF" w:rsidRDefault="00F60B65" w:rsidP="00C54383">
            <w:pPr>
              <w:pStyle w:val="rowtabella0"/>
              <w:rPr>
                <w:color w:val="002060"/>
              </w:rPr>
            </w:pPr>
            <w:r w:rsidRPr="00C42CBF">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01388C" w14:textId="77777777" w:rsidR="00F60B65" w:rsidRPr="00C42CBF" w:rsidRDefault="00F60B65" w:rsidP="00C54383">
            <w:pPr>
              <w:pStyle w:val="rowtabella0"/>
              <w:rPr>
                <w:color w:val="002060"/>
              </w:rPr>
            </w:pPr>
            <w:r w:rsidRPr="00C42CBF">
              <w:rPr>
                <w:color w:val="002060"/>
              </w:rPr>
              <w:t>VIA GRAZIA DELEDDA</w:t>
            </w:r>
          </w:p>
        </w:tc>
      </w:tr>
      <w:tr w:rsidR="00F60B65" w:rsidRPr="00C42CBF" w14:paraId="4B901133" w14:textId="77777777" w:rsidTr="00C5438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32E747" w14:textId="77777777" w:rsidR="00F60B65" w:rsidRPr="00C42CBF" w:rsidRDefault="00F60B65" w:rsidP="00C54383">
            <w:pPr>
              <w:pStyle w:val="rowtabella0"/>
              <w:rPr>
                <w:color w:val="002060"/>
              </w:rPr>
            </w:pPr>
            <w:r w:rsidRPr="00C42CBF">
              <w:rPr>
                <w:color w:val="002060"/>
              </w:rPr>
              <w:t>NEW ACADEMY</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DF73DF" w14:textId="77777777" w:rsidR="00F60B65" w:rsidRPr="00C42CBF" w:rsidRDefault="00F60B65" w:rsidP="00C54383">
            <w:pPr>
              <w:pStyle w:val="rowtabella0"/>
              <w:rPr>
                <w:color w:val="002060"/>
              </w:rPr>
            </w:pPr>
            <w:r w:rsidRPr="00C42CBF">
              <w:rPr>
                <w:color w:val="002060"/>
              </w:rPr>
              <w:t>PIEVE D ICO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6D0D1F" w14:textId="77777777" w:rsidR="00F60B65" w:rsidRPr="00C42CBF" w:rsidRDefault="00F60B65" w:rsidP="00C54383">
            <w:pPr>
              <w:pStyle w:val="rowtabella0"/>
              <w:jc w:val="center"/>
              <w:rPr>
                <w:color w:val="002060"/>
              </w:rPr>
            </w:pPr>
            <w:r w:rsidRPr="00C42C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9D59AA" w14:textId="77777777" w:rsidR="00F60B65" w:rsidRPr="00C42CBF" w:rsidRDefault="00F60B65" w:rsidP="00C54383">
            <w:pPr>
              <w:pStyle w:val="rowtabella0"/>
              <w:rPr>
                <w:color w:val="002060"/>
              </w:rPr>
            </w:pPr>
            <w:r w:rsidRPr="00C42CBF">
              <w:rPr>
                <w:color w:val="002060"/>
              </w:rPr>
              <w:t>24/03/2023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85D540" w14:textId="77777777" w:rsidR="00F60B65" w:rsidRPr="00C42CBF" w:rsidRDefault="00F60B65" w:rsidP="00C54383">
            <w:pPr>
              <w:pStyle w:val="rowtabella0"/>
              <w:rPr>
                <w:color w:val="002060"/>
              </w:rPr>
            </w:pPr>
            <w:r w:rsidRPr="00C42CBF">
              <w:rPr>
                <w:color w:val="002060"/>
              </w:rPr>
              <w:t>5449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52FA41" w14:textId="77777777" w:rsidR="00F60B65" w:rsidRPr="00C42CBF" w:rsidRDefault="00F60B65" w:rsidP="00C54383">
            <w:pPr>
              <w:pStyle w:val="rowtabella0"/>
              <w:rPr>
                <w:color w:val="002060"/>
              </w:rPr>
            </w:pPr>
            <w:r w:rsidRPr="00C42CBF">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5748C8" w14:textId="77777777" w:rsidR="00F60B65" w:rsidRPr="00C42CBF" w:rsidRDefault="00F60B65" w:rsidP="00C54383">
            <w:pPr>
              <w:pStyle w:val="rowtabella0"/>
              <w:rPr>
                <w:color w:val="002060"/>
              </w:rPr>
            </w:pPr>
            <w:r w:rsidRPr="00C42CBF">
              <w:rPr>
                <w:color w:val="002060"/>
              </w:rPr>
              <w:t>VIA DELLA SANTA SELVINO</w:t>
            </w:r>
          </w:p>
        </w:tc>
      </w:tr>
      <w:tr w:rsidR="00F60B65" w:rsidRPr="00C42CBF" w14:paraId="3C0D730A" w14:textId="77777777" w:rsidTr="00C5438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F0A49F" w14:textId="77777777" w:rsidR="00F60B65" w:rsidRPr="00C42CBF" w:rsidRDefault="00F60B65" w:rsidP="00C54383">
            <w:pPr>
              <w:pStyle w:val="rowtabella0"/>
              <w:rPr>
                <w:color w:val="002060"/>
              </w:rPr>
            </w:pPr>
            <w:r w:rsidRPr="00C42CBF">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E85275" w14:textId="77777777" w:rsidR="00F60B65" w:rsidRPr="00C42CBF" w:rsidRDefault="00F60B65" w:rsidP="00C54383">
            <w:pPr>
              <w:pStyle w:val="rowtabella0"/>
              <w:rPr>
                <w:color w:val="002060"/>
              </w:rPr>
            </w:pPr>
            <w:r w:rsidRPr="00C42CBF">
              <w:rPr>
                <w:color w:val="002060"/>
              </w:rPr>
              <w:t>ANCONITANA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B04585" w14:textId="77777777" w:rsidR="00F60B65" w:rsidRPr="00C42CBF" w:rsidRDefault="00F60B65" w:rsidP="00C54383">
            <w:pPr>
              <w:pStyle w:val="rowtabella0"/>
              <w:jc w:val="center"/>
              <w:rPr>
                <w:color w:val="002060"/>
              </w:rPr>
            </w:pPr>
            <w:r w:rsidRPr="00C42C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67D231" w14:textId="77777777" w:rsidR="00F60B65" w:rsidRPr="00C42CBF" w:rsidRDefault="00F60B65" w:rsidP="00C54383">
            <w:pPr>
              <w:pStyle w:val="rowtabella0"/>
              <w:rPr>
                <w:color w:val="002060"/>
              </w:rPr>
            </w:pPr>
            <w:r w:rsidRPr="00C42CBF">
              <w:rPr>
                <w:color w:val="002060"/>
              </w:rPr>
              <w:t>24/03/2023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F7513B" w14:textId="77777777" w:rsidR="00F60B65" w:rsidRPr="00C42CBF" w:rsidRDefault="00F60B65" w:rsidP="00C54383">
            <w:pPr>
              <w:pStyle w:val="rowtabella0"/>
              <w:rPr>
                <w:color w:val="002060"/>
              </w:rPr>
            </w:pPr>
            <w:r w:rsidRPr="00C42CBF">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F41D74" w14:textId="77777777" w:rsidR="00F60B65" w:rsidRPr="00C42CBF" w:rsidRDefault="00F60B65" w:rsidP="00C54383">
            <w:pPr>
              <w:pStyle w:val="rowtabella0"/>
              <w:rPr>
                <w:color w:val="002060"/>
              </w:rPr>
            </w:pPr>
            <w:r w:rsidRPr="00C42CBF">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1A9686" w14:textId="77777777" w:rsidR="00F60B65" w:rsidRPr="00C42CBF" w:rsidRDefault="00F60B65" w:rsidP="00C54383">
            <w:pPr>
              <w:pStyle w:val="rowtabella0"/>
              <w:rPr>
                <w:color w:val="002060"/>
              </w:rPr>
            </w:pPr>
            <w:r w:rsidRPr="00C42CBF">
              <w:rPr>
                <w:color w:val="002060"/>
              </w:rPr>
              <w:t>VIA DELLO STADIO</w:t>
            </w:r>
          </w:p>
        </w:tc>
      </w:tr>
      <w:tr w:rsidR="00F60B65" w:rsidRPr="00C42CBF" w14:paraId="297F0BB9" w14:textId="77777777" w:rsidTr="00C5438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0310BC" w14:textId="77777777" w:rsidR="00F60B65" w:rsidRPr="00C42CBF" w:rsidRDefault="00F60B65" w:rsidP="00C54383">
            <w:pPr>
              <w:pStyle w:val="rowtabella0"/>
              <w:rPr>
                <w:color w:val="002060"/>
              </w:rPr>
            </w:pPr>
            <w:r w:rsidRPr="00C42CBF">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A5EEC9" w14:textId="77777777" w:rsidR="00F60B65" w:rsidRPr="00C42CBF" w:rsidRDefault="00F60B65" w:rsidP="00C54383">
            <w:pPr>
              <w:pStyle w:val="rowtabella0"/>
              <w:rPr>
                <w:color w:val="002060"/>
              </w:rPr>
            </w:pPr>
            <w:r w:rsidRPr="00C42CBF">
              <w:rPr>
                <w:color w:val="002060"/>
              </w:rPr>
              <w:t>LUCREZIA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C683D7" w14:textId="77777777" w:rsidR="00F60B65" w:rsidRPr="00C42CBF" w:rsidRDefault="00F60B65" w:rsidP="00C54383">
            <w:pPr>
              <w:pStyle w:val="rowtabella0"/>
              <w:jc w:val="center"/>
              <w:rPr>
                <w:color w:val="002060"/>
              </w:rPr>
            </w:pPr>
            <w:r w:rsidRPr="00C42C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BC9B76" w14:textId="77777777" w:rsidR="00F60B65" w:rsidRPr="00C42CBF" w:rsidRDefault="00F60B65" w:rsidP="00C54383">
            <w:pPr>
              <w:pStyle w:val="rowtabella0"/>
              <w:rPr>
                <w:color w:val="002060"/>
              </w:rPr>
            </w:pPr>
            <w:r w:rsidRPr="00C42CBF">
              <w:rPr>
                <w:color w:val="002060"/>
              </w:rPr>
              <w:t>24/03/2023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A4B4DD" w14:textId="77777777" w:rsidR="00F60B65" w:rsidRPr="00C42CBF" w:rsidRDefault="00F60B65" w:rsidP="00C54383">
            <w:pPr>
              <w:pStyle w:val="rowtabella0"/>
              <w:rPr>
                <w:color w:val="002060"/>
              </w:rPr>
            </w:pPr>
            <w:r w:rsidRPr="00C42CBF">
              <w:rPr>
                <w:color w:val="002060"/>
              </w:rPr>
              <w:t xml:space="preserve">5454 </w:t>
            </w:r>
            <w:proofErr w:type="gramStart"/>
            <w:r w:rsidRPr="00C42CBF">
              <w:rPr>
                <w:color w:val="002060"/>
              </w:rPr>
              <w:t>C.COPERTO</w:t>
            </w:r>
            <w:proofErr w:type="gramEnd"/>
            <w:r w:rsidRPr="00C42CBF">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BB6891" w14:textId="77777777" w:rsidR="00F60B65" w:rsidRPr="00C42CBF" w:rsidRDefault="00F60B65" w:rsidP="00C54383">
            <w:pPr>
              <w:pStyle w:val="rowtabella0"/>
              <w:rPr>
                <w:color w:val="002060"/>
              </w:rPr>
            </w:pPr>
            <w:r w:rsidRPr="00C42CBF">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A733E8" w14:textId="77777777" w:rsidR="00F60B65" w:rsidRPr="00C42CBF" w:rsidRDefault="00F60B65" w:rsidP="00C54383">
            <w:pPr>
              <w:pStyle w:val="rowtabella0"/>
              <w:rPr>
                <w:color w:val="002060"/>
              </w:rPr>
            </w:pPr>
            <w:r w:rsidRPr="00C42CBF">
              <w:rPr>
                <w:color w:val="002060"/>
              </w:rPr>
              <w:t>VIA VILLA TOMBARI</w:t>
            </w:r>
          </w:p>
        </w:tc>
      </w:tr>
      <w:tr w:rsidR="00F60B65" w:rsidRPr="00C42CBF" w14:paraId="01072F2C" w14:textId="77777777" w:rsidTr="00C5438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F173C8" w14:textId="77777777" w:rsidR="00F60B65" w:rsidRPr="00C42CBF" w:rsidRDefault="00F60B65" w:rsidP="00C54383">
            <w:pPr>
              <w:pStyle w:val="rowtabella0"/>
              <w:rPr>
                <w:color w:val="002060"/>
              </w:rPr>
            </w:pPr>
            <w:r w:rsidRPr="00C42CBF">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F367C9" w14:textId="77777777" w:rsidR="00F60B65" w:rsidRPr="00C42CBF" w:rsidRDefault="00F60B65" w:rsidP="00C54383">
            <w:pPr>
              <w:pStyle w:val="rowtabella0"/>
              <w:rPr>
                <w:color w:val="002060"/>
              </w:rPr>
            </w:pPr>
            <w:r w:rsidRPr="00C42CBF">
              <w:rPr>
                <w:color w:val="002060"/>
              </w:rPr>
              <w:t>AVIS ARCEVIA 1964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E1349E" w14:textId="77777777" w:rsidR="00F60B65" w:rsidRPr="00C42CBF" w:rsidRDefault="00F60B65" w:rsidP="00C54383">
            <w:pPr>
              <w:pStyle w:val="rowtabella0"/>
              <w:jc w:val="center"/>
              <w:rPr>
                <w:color w:val="002060"/>
              </w:rPr>
            </w:pPr>
            <w:r w:rsidRPr="00C42CB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AC6223" w14:textId="77777777" w:rsidR="00F60B65" w:rsidRPr="00C42CBF" w:rsidRDefault="00F60B65" w:rsidP="00C54383">
            <w:pPr>
              <w:pStyle w:val="rowtabella0"/>
              <w:rPr>
                <w:color w:val="002060"/>
              </w:rPr>
            </w:pPr>
            <w:r w:rsidRPr="00C42CBF">
              <w:rPr>
                <w:color w:val="002060"/>
              </w:rPr>
              <w:t>25/03/2023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3D948C" w14:textId="77777777" w:rsidR="00F60B65" w:rsidRPr="00C42CBF" w:rsidRDefault="00F60B65" w:rsidP="00C54383">
            <w:pPr>
              <w:pStyle w:val="rowtabella0"/>
              <w:rPr>
                <w:color w:val="002060"/>
              </w:rPr>
            </w:pPr>
            <w:r w:rsidRPr="00C42CBF">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78870F" w14:textId="77777777" w:rsidR="00F60B65" w:rsidRPr="00C42CBF" w:rsidRDefault="00F60B65" w:rsidP="00C54383">
            <w:pPr>
              <w:pStyle w:val="rowtabella0"/>
              <w:rPr>
                <w:color w:val="002060"/>
              </w:rPr>
            </w:pPr>
            <w:r w:rsidRPr="00C42CBF">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E1EB29" w14:textId="77777777" w:rsidR="00F60B65" w:rsidRPr="00C42CBF" w:rsidRDefault="00F60B65" w:rsidP="00C54383">
            <w:pPr>
              <w:pStyle w:val="rowtabella0"/>
              <w:rPr>
                <w:color w:val="002060"/>
              </w:rPr>
            </w:pPr>
            <w:r w:rsidRPr="00C42CBF">
              <w:rPr>
                <w:color w:val="002060"/>
              </w:rPr>
              <w:t>VIA FALCONARA</w:t>
            </w:r>
          </w:p>
        </w:tc>
      </w:tr>
    </w:tbl>
    <w:p w14:paraId="0BA952DA" w14:textId="77777777" w:rsidR="00F60B65" w:rsidRPr="00C42CBF" w:rsidRDefault="00F60B65" w:rsidP="00F60B65">
      <w:pPr>
        <w:pStyle w:val="breakline"/>
        <w:rPr>
          <w:rFonts w:eastAsiaTheme="minorEastAsia"/>
          <w:color w:val="002060"/>
        </w:rPr>
      </w:pPr>
    </w:p>
    <w:p w14:paraId="79DC1A95" w14:textId="77777777" w:rsidR="00F60B65" w:rsidRPr="00C42CBF" w:rsidRDefault="00F60B65" w:rsidP="00F60B65">
      <w:pPr>
        <w:pStyle w:val="breakline"/>
        <w:rPr>
          <w:color w:val="002060"/>
        </w:rPr>
      </w:pPr>
    </w:p>
    <w:p w14:paraId="0BF4C3F9" w14:textId="77777777" w:rsidR="00F60B65" w:rsidRPr="00C42CBF" w:rsidRDefault="00F60B65" w:rsidP="00F60B65">
      <w:pPr>
        <w:pStyle w:val="breakline"/>
        <w:rPr>
          <w:color w:val="002060"/>
        </w:rPr>
      </w:pPr>
    </w:p>
    <w:p w14:paraId="480EF0A9" w14:textId="77777777" w:rsidR="00F60B65" w:rsidRPr="00C42CBF" w:rsidRDefault="00F60B65" w:rsidP="00F60B65">
      <w:pPr>
        <w:pStyle w:val="sottotitolocampionato10"/>
        <w:rPr>
          <w:color w:val="002060"/>
        </w:rPr>
      </w:pPr>
      <w:r w:rsidRPr="00C42CBF">
        <w:rPr>
          <w:color w:val="002060"/>
        </w:rPr>
        <w:t>GIRONE B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04"/>
        <w:gridCol w:w="385"/>
        <w:gridCol w:w="898"/>
        <w:gridCol w:w="1190"/>
        <w:gridCol w:w="1559"/>
        <w:gridCol w:w="1552"/>
      </w:tblGrid>
      <w:tr w:rsidR="00F60B65" w:rsidRPr="00C42CBF" w14:paraId="6813D4D2" w14:textId="77777777" w:rsidTr="00C5438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36EFF" w14:textId="77777777" w:rsidR="00F60B65" w:rsidRPr="00C42CBF" w:rsidRDefault="00F60B65" w:rsidP="00C54383">
            <w:pPr>
              <w:pStyle w:val="headertabella0"/>
              <w:rPr>
                <w:color w:val="002060"/>
              </w:rPr>
            </w:pPr>
            <w:r w:rsidRPr="00C42CB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5D9D1" w14:textId="77777777" w:rsidR="00F60B65" w:rsidRPr="00C42CBF" w:rsidRDefault="00F60B65" w:rsidP="00C54383">
            <w:pPr>
              <w:pStyle w:val="headertabella0"/>
              <w:rPr>
                <w:color w:val="002060"/>
              </w:rPr>
            </w:pPr>
            <w:r w:rsidRPr="00C42CB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F21513" w14:textId="77777777" w:rsidR="00F60B65" w:rsidRPr="00C42CBF" w:rsidRDefault="00F60B65" w:rsidP="00C54383">
            <w:pPr>
              <w:pStyle w:val="headertabella0"/>
              <w:rPr>
                <w:color w:val="002060"/>
              </w:rPr>
            </w:pPr>
            <w:r w:rsidRPr="00C42CB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F3C37" w14:textId="77777777" w:rsidR="00F60B65" w:rsidRPr="00C42CBF" w:rsidRDefault="00F60B65" w:rsidP="00C54383">
            <w:pPr>
              <w:pStyle w:val="headertabella0"/>
              <w:rPr>
                <w:color w:val="002060"/>
              </w:rPr>
            </w:pPr>
            <w:r w:rsidRPr="00C42CB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5DA4D" w14:textId="77777777" w:rsidR="00F60B65" w:rsidRPr="00C42CBF" w:rsidRDefault="00F60B65" w:rsidP="00C54383">
            <w:pPr>
              <w:pStyle w:val="headertabella0"/>
              <w:rPr>
                <w:color w:val="002060"/>
              </w:rPr>
            </w:pPr>
            <w:r w:rsidRPr="00C42CB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A4B163" w14:textId="77777777" w:rsidR="00F60B65" w:rsidRPr="00C42CBF" w:rsidRDefault="00F60B65" w:rsidP="00C54383">
            <w:pPr>
              <w:pStyle w:val="headertabella0"/>
              <w:rPr>
                <w:color w:val="002060"/>
              </w:rPr>
            </w:pPr>
            <w:proofErr w:type="spellStart"/>
            <w:r w:rsidRPr="00C42CBF">
              <w:rPr>
                <w:color w:val="002060"/>
              </w:rPr>
              <w:t>Localita'</w:t>
            </w:r>
            <w:proofErr w:type="spellEnd"/>
            <w:r w:rsidRPr="00C42CB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5EEB8" w14:textId="77777777" w:rsidR="00F60B65" w:rsidRPr="00C42CBF" w:rsidRDefault="00F60B65" w:rsidP="00C54383">
            <w:pPr>
              <w:pStyle w:val="headertabella0"/>
              <w:rPr>
                <w:color w:val="002060"/>
              </w:rPr>
            </w:pPr>
            <w:r w:rsidRPr="00C42CBF">
              <w:rPr>
                <w:color w:val="002060"/>
              </w:rPr>
              <w:t>Indirizzo Impianto</w:t>
            </w:r>
          </w:p>
        </w:tc>
      </w:tr>
      <w:tr w:rsidR="00F60B65" w:rsidRPr="00C42CBF" w14:paraId="0E8502E4" w14:textId="77777777" w:rsidTr="00C5438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D85D2C" w14:textId="77777777" w:rsidR="00F60B65" w:rsidRPr="00C42CBF" w:rsidRDefault="00F60B65" w:rsidP="00C54383">
            <w:pPr>
              <w:pStyle w:val="rowtabella0"/>
              <w:rPr>
                <w:color w:val="002060"/>
              </w:rPr>
            </w:pPr>
            <w:r w:rsidRPr="00C42CBF">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7B3582" w14:textId="77777777" w:rsidR="00F60B65" w:rsidRPr="00C42CBF" w:rsidRDefault="00F60B65" w:rsidP="00C54383">
            <w:pPr>
              <w:pStyle w:val="rowtabella0"/>
              <w:rPr>
                <w:color w:val="002060"/>
              </w:rPr>
            </w:pPr>
            <w:r w:rsidRPr="00C42CBF">
              <w:rPr>
                <w:color w:val="002060"/>
              </w:rPr>
              <w:t>POLISPORTIVA VICTORIA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C06B82" w14:textId="77777777" w:rsidR="00F60B65" w:rsidRPr="00C42CBF" w:rsidRDefault="00F60B65" w:rsidP="00C54383">
            <w:pPr>
              <w:pStyle w:val="rowtabella0"/>
              <w:jc w:val="center"/>
              <w:rPr>
                <w:color w:val="002060"/>
              </w:rPr>
            </w:pPr>
            <w:r w:rsidRPr="00C42CB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E9254E" w14:textId="77777777" w:rsidR="00F60B65" w:rsidRPr="00C42CBF" w:rsidRDefault="00F60B65" w:rsidP="00C54383">
            <w:pPr>
              <w:pStyle w:val="rowtabella0"/>
              <w:rPr>
                <w:color w:val="002060"/>
              </w:rPr>
            </w:pPr>
            <w:r w:rsidRPr="00C42CBF">
              <w:rPr>
                <w:color w:val="002060"/>
              </w:rPr>
              <w:t>24/03/2023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48FB54" w14:textId="77777777" w:rsidR="00F60B65" w:rsidRPr="00C42CBF" w:rsidRDefault="00F60B65" w:rsidP="00C54383">
            <w:pPr>
              <w:pStyle w:val="rowtabella0"/>
              <w:rPr>
                <w:color w:val="002060"/>
              </w:rPr>
            </w:pPr>
            <w:r w:rsidRPr="00C42CBF">
              <w:rPr>
                <w:color w:val="002060"/>
              </w:rPr>
              <w:t>5281 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DE7EC3" w14:textId="77777777" w:rsidR="00F60B65" w:rsidRPr="00C42CBF" w:rsidRDefault="00F60B65" w:rsidP="00C54383">
            <w:pPr>
              <w:pStyle w:val="rowtabella0"/>
              <w:rPr>
                <w:color w:val="002060"/>
              </w:rPr>
            </w:pPr>
            <w:r w:rsidRPr="00C42CBF">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B1CFFE" w14:textId="77777777" w:rsidR="00F60B65" w:rsidRPr="00C42CBF" w:rsidRDefault="00F60B65" w:rsidP="00C54383">
            <w:pPr>
              <w:pStyle w:val="rowtabella0"/>
              <w:rPr>
                <w:color w:val="002060"/>
              </w:rPr>
            </w:pPr>
            <w:r w:rsidRPr="00C42CBF">
              <w:rPr>
                <w:color w:val="002060"/>
              </w:rPr>
              <w:t>VIA CERQUATTI</w:t>
            </w:r>
          </w:p>
        </w:tc>
      </w:tr>
      <w:tr w:rsidR="00F60B65" w:rsidRPr="00C42CBF" w14:paraId="36B1AEA0" w14:textId="77777777" w:rsidTr="00C5438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CCA079" w14:textId="77777777" w:rsidR="00F60B65" w:rsidRPr="00C42CBF" w:rsidRDefault="00F60B65" w:rsidP="00C54383">
            <w:pPr>
              <w:pStyle w:val="rowtabella0"/>
              <w:rPr>
                <w:color w:val="002060"/>
              </w:rPr>
            </w:pPr>
            <w:r w:rsidRPr="00C42CBF">
              <w:rPr>
                <w:color w:val="002060"/>
              </w:rPr>
              <w:lastRenderedPageBreak/>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350BEA" w14:textId="77777777" w:rsidR="00F60B65" w:rsidRPr="00C42CBF" w:rsidRDefault="00F60B65" w:rsidP="00C54383">
            <w:pPr>
              <w:pStyle w:val="rowtabella0"/>
              <w:rPr>
                <w:color w:val="002060"/>
              </w:rPr>
            </w:pPr>
            <w:r w:rsidRPr="00C42CBF">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16CE32" w14:textId="77777777" w:rsidR="00F60B65" w:rsidRPr="00C42CBF" w:rsidRDefault="00F60B65" w:rsidP="00C54383">
            <w:pPr>
              <w:pStyle w:val="rowtabella0"/>
              <w:jc w:val="center"/>
              <w:rPr>
                <w:color w:val="002060"/>
              </w:rPr>
            </w:pPr>
            <w:r w:rsidRPr="00C42C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F14B39" w14:textId="77777777" w:rsidR="00F60B65" w:rsidRPr="00C42CBF" w:rsidRDefault="00F60B65" w:rsidP="00C54383">
            <w:pPr>
              <w:pStyle w:val="rowtabella0"/>
              <w:rPr>
                <w:color w:val="002060"/>
              </w:rPr>
            </w:pPr>
            <w:r w:rsidRPr="00C42CBF">
              <w:rPr>
                <w:color w:val="002060"/>
              </w:rPr>
              <w:t>24/03/2023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DFBBAC" w14:textId="77777777" w:rsidR="00F60B65" w:rsidRPr="00C42CBF" w:rsidRDefault="00F60B65" w:rsidP="00C54383">
            <w:pPr>
              <w:pStyle w:val="rowtabella0"/>
              <w:rPr>
                <w:color w:val="002060"/>
              </w:rPr>
            </w:pPr>
            <w:r w:rsidRPr="00C42CBF">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2F99E4" w14:textId="77777777" w:rsidR="00F60B65" w:rsidRPr="00C42CBF" w:rsidRDefault="00F60B65" w:rsidP="00C54383">
            <w:pPr>
              <w:pStyle w:val="rowtabella0"/>
              <w:rPr>
                <w:color w:val="002060"/>
              </w:rPr>
            </w:pPr>
            <w:r w:rsidRPr="00C42CBF">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2F8297" w14:textId="77777777" w:rsidR="00F60B65" w:rsidRPr="00C42CBF" w:rsidRDefault="00F60B65" w:rsidP="00C54383">
            <w:pPr>
              <w:pStyle w:val="rowtabella0"/>
              <w:rPr>
                <w:color w:val="002060"/>
              </w:rPr>
            </w:pPr>
            <w:r w:rsidRPr="00C42CBF">
              <w:rPr>
                <w:color w:val="002060"/>
              </w:rPr>
              <w:t>VIA TOBAGI STAZ. CASTELBELLINO</w:t>
            </w:r>
          </w:p>
        </w:tc>
      </w:tr>
      <w:tr w:rsidR="00F60B65" w:rsidRPr="00C42CBF" w14:paraId="75598326" w14:textId="77777777" w:rsidTr="00C5438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850CCF" w14:textId="77777777" w:rsidR="00F60B65" w:rsidRPr="00C42CBF" w:rsidRDefault="00F60B65" w:rsidP="00C54383">
            <w:pPr>
              <w:pStyle w:val="rowtabella0"/>
              <w:rPr>
                <w:color w:val="002060"/>
              </w:rPr>
            </w:pPr>
            <w:r w:rsidRPr="00C42CBF">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49557C" w14:textId="77777777" w:rsidR="00F60B65" w:rsidRPr="00C42CBF" w:rsidRDefault="00F60B65" w:rsidP="00C54383">
            <w:pPr>
              <w:pStyle w:val="rowtabella0"/>
              <w:rPr>
                <w:color w:val="002060"/>
              </w:rPr>
            </w:pPr>
            <w:r w:rsidRPr="00C42CBF">
              <w:rPr>
                <w:color w:val="002060"/>
              </w:rPr>
              <w:t>GAGLIOLE 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6172A6" w14:textId="77777777" w:rsidR="00F60B65" w:rsidRPr="00C42CBF" w:rsidRDefault="00F60B65" w:rsidP="00C54383">
            <w:pPr>
              <w:pStyle w:val="rowtabella0"/>
              <w:jc w:val="center"/>
              <w:rPr>
                <w:color w:val="002060"/>
              </w:rPr>
            </w:pPr>
            <w:r w:rsidRPr="00C42C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784D21" w14:textId="77777777" w:rsidR="00F60B65" w:rsidRPr="00C42CBF" w:rsidRDefault="00F60B65" w:rsidP="00C54383">
            <w:pPr>
              <w:pStyle w:val="rowtabella0"/>
              <w:rPr>
                <w:color w:val="002060"/>
              </w:rPr>
            </w:pPr>
            <w:r w:rsidRPr="00C42CBF">
              <w:rPr>
                <w:color w:val="002060"/>
              </w:rPr>
              <w:t>24/03/2023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33CA86" w14:textId="77777777" w:rsidR="00F60B65" w:rsidRPr="00C42CBF" w:rsidRDefault="00F60B65" w:rsidP="00C54383">
            <w:pPr>
              <w:pStyle w:val="rowtabella0"/>
              <w:rPr>
                <w:color w:val="002060"/>
              </w:rPr>
            </w:pPr>
            <w:r w:rsidRPr="00C42CBF">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ED40DC" w14:textId="77777777" w:rsidR="00F60B65" w:rsidRPr="00C42CBF" w:rsidRDefault="00F60B65" w:rsidP="00C54383">
            <w:pPr>
              <w:pStyle w:val="rowtabella0"/>
              <w:rPr>
                <w:color w:val="002060"/>
              </w:rPr>
            </w:pPr>
            <w:r w:rsidRPr="00C42CBF">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DE0B05" w14:textId="77777777" w:rsidR="00F60B65" w:rsidRPr="00C42CBF" w:rsidRDefault="00F60B65" w:rsidP="00C54383">
            <w:pPr>
              <w:pStyle w:val="rowtabella0"/>
              <w:rPr>
                <w:color w:val="002060"/>
              </w:rPr>
            </w:pPr>
            <w:r w:rsidRPr="00C42CBF">
              <w:rPr>
                <w:color w:val="002060"/>
              </w:rPr>
              <w:t>LOC. SAN LIBERATO</w:t>
            </w:r>
          </w:p>
        </w:tc>
      </w:tr>
      <w:tr w:rsidR="00F60B65" w:rsidRPr="00C42CBF" w14:paraId="6988A642" w14:textId="77777777" w:rsidTr="00C5438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093BD3" w14:textId="77777777" w:rsidR="00F60B65" w:rsidRPr="00C42CBF" w:rsidRDefault="00F60B65" w:rsidP="00C54383">
            <w:pPr>
              <w:pStyle w:val="rowtabella0"/>
              <w:rPr>
                <w:color w:val="002060"/>
              </w:rPr>
            </w:pPr>
            <w:r w:rsidRPr="00C42CBF">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48BA3C" w14:textId="77777777" w:rsidR="00F60B65" w:rsidRPr="00C42CBF" w:rsidRDefault="00F60B65" w:rsidP="00C54383">
            <w:pPr>
              <w:pStyle w:val="rowtabella0"/>
              <w:rPr>
                <w:color w:val="002060"/>
              </w:rPr>
            </w:pPr>
            <w:r w:rsidRPr="00C42CBF">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1D6C8F" w14:textId="77777777" w:rsidR="00F60B65" w:rsidRPr="00C42CBF" w:rsidRDefault="00F60B65" w:rsidP="00C54383">
            <w:pPr>
              <w:pStyle w:val="rowtabella0"/>
              <w:jc w:val="center"/>
              <w:rPr>
                <w:color w:val="002060"/>
              </w:rPr>
            </w:pPr>
            <w:r w:rsidRPr="00C42C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DA7ED8" w14:textId="77777777" w:rsidR="00F60B65" w:rsidRPr="00C42CBF" w:rsidRDefault="00F60B65" w:rsidP="00C54383">
            <w:pPr>
              <w:pStyle w:val="rowtabella0"/>
              <w:rPr>
                <w:color w:val="002060"/>
              </w:rPr>
            </w:pPr>
            <w:r w:rsidRPr="00C42CBF">
              <w:rPr>
                <w:color w:val="002060"/>
              </w:rPr>
              <w:t>24/03/2023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40F698" w14:textId="77777777" w:rsidR="00F60B65" w:rsidRPr="00C42CBF" w:rsidRDefault="00F60B65" w:rsidP="00C54383">
            <w:pPr>
              <w:pStyle w:val="rowtabella0"/>
              <w:rPr>
                <w:color w:val="002060"/>
              </w:rPr>
            </w:pPr>
            <w:r w:rsidRPr="00C42CBF">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40DBB2" w14:textId="77777777" w:rsidR="00F60B65" w:rsidRPr="00C42CBF" w:rsidRDefault="00F60B65" w:rsidP="00C54383">
            <w:pPr>
              <w:pStyle w:val="rowtabella0"/>
              <w:rPr>
                <w:color w:val="002060"/>
              </w:rPr>
            </w:pPr>
            <w:r w:rsidRPr="00C42CBF">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38F129" w14:textId="77777777" w:rsidR="00F60B65" w:rsidRPr="00C42CBF" w:rsidRDefault="00F60B65" w:rsidP="00C54383">
            <w:pPr>
              <w:pStyle w:val="rowtabella0"/>
              <w:rPr>
                <w:color w:val="002060"/>
              </w:rPr>
            </w:pPr>
            <w:r w:rsidRPr="00C42CBF">
              <w:rPr>
                <w:color w:val="002060"/>
              </w:rPr>
              <w:t>VIALE MAZZINI</w:t>
            </w:r>
          </w:p>
        </w:tc>
      </w:tr>
      <w:tr w:rsidR="00F60B65" w:rsidRPr="00C42CBF" w14:paraId="5D538E61" w14:textId="77777777" w:rsidTr="00C5438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5F0F43" w14:textId="77777777" w:rsidR="00F60B65" w:rsidRPr="00C42CBF" w:rsidRDefault="00F60B65" w:rsidP="00C54383">
            <w:pPr>
              <w:pStyle w:val="rowtabella0"/>
              <w:rPr>
                <w:color w:val="002060"/>
              </w:rPr>
            </w:pPr>
            <w:r w:rsidRPr="00C42CBF">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D95CA5" w14:textId="77777777" w:rsidR="00F60B65" w:rsidRPr="00C42CBF" w:rsidRDefault="00F60B65" w:rsidP="00C54383">
            <w:pPr>
              <w:pStyle w:val="rowtabella0"/>
              <w:rPr>
                <w:color w:val="002060"/>
              </w:rPr>
            </w:pPr>
            <w:r w:rsidRPr="00C42CBF">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C427F2" w14:textId="77777777" w:rsidR="00F60B65" w:rsidRPr="00C42CBF" w:rsidRDefault="00F60B65" w:rsidP="00C54383">
            <w:pPr>
              <w:pStyle w:val="rowtabella0"/>
              <w:jc w:val="center"/>
              <w:rPr>
                <w:color w:val="002060"/>
              </w:rPr>
            </w:pPr>
            <w:r w:rsidRPr="00C42C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3D2815" w14:textId="77777777" w:rsidR="00F60B65" w:rsidRPr="00C42CBF" w:rsidRDefault="00F60B65" w:rsidP="00C54383">
            <w:pPr>
              <w:pStyle w:val="rowtabella0"/>
              <w:rPr>
                <w:color w:val="002060"/>
              </w:rPr>
            </w:pPr>
            <w:r w:rsidRPr="00C42CBF">
              <w:rPr>
                <w:color w:val="002060"/>
              </w:rPr>
              <w:t>24/03/2023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379E2C" w14:textId="77777777" w:rsidR="00F60B65" w:rsidRPr="00C42CBF" w:rsidRDefault="00F60B65" w:rsidP="00C54383">
            <w:pPr>
              <w:pStyle w:val="rowtabella0"/>
              <w:rPr>
                <w:color w:val="002060"/>
              </w:rPr>
            </w:pPr>
            <w:r w:rsidRPr="00C42CBF">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BBD115" w14:textId="77777777" w:rsidR="00F60B65" w:rsidRPr="00C42CBF" w:rsidRDefault="00F60B65" w:rsidP="00C54383">
            <w:pPr>
              <w:pStyle w:val="rowtabella0"/>
              <w:rPr>
                <w:color w:val="002060"/>
              </w:rPr>
            </w:pPr>
            <w:r w:rsidRPr="00C42CBF">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50D6F6" w14:textId="77777777" w:rsidR="00F60B65" w:rsidRPr="00C42CBF" w:rsidRDefault="00F60B65" w:rsidP="00C54383">
            <w:pPr>
              <w:pStyle w:val="rowtabella0"/>
              <w:rPr>
                <w:color w:val="002060"/>
              </w:rPr>
            </w:pPr>
            <w:r w:rsidRPr="00C42CBF">
              <w:rPr>
                <w:color w:val="002060"/>
              </w:rPr>
              <w:t>VIA LUDOVICO SCARFIOTTI</w:t>
            </w:r>
          </w:p>
        </w:tc>
      </w:tr>
      <w:tr w:rsidR="00F60B65" w:rsidRPr="00C42CBF" w14:paraId="2EC6CED4" w14:textId="77777777" w:rsidTr="00C5438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8A1878" w14:textId="77777777" w:rsidR="00F60B65" w:rsidRPr="00C42CBF" w:rsidRDefault="00F60B65" w:rsidP="00C54383">
            <w:pPr>
              <w:pStyle w:val="rowtabella0"/>
              <w:rPr>
                <w:color w:val="002060"/>
              </w:rPr>
            </w:pPr>
            <w:r w:rsidRPr="00C42CBF">
              <w:rPr>
                <w:color w:val="002060"/>
              </w:rPr>
              <w:t>CALCETTO CASTRUM LAURI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D9AFBF" w14:textId="77777777" w:rsidR="00F60B65" w:rsidRPr="00C42CBF" w:rsidRDefault="00F60B65" w:rsidP="00C54383">
            <w:pPr>
              <w:pStyle w:val="rowtabella0"/>
              <w:rPr>
                <w:color w:val="002060"/>
              </w:rPr>
            </w:pPr>
            <w:r w:rsidRPr="00C42CBF">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3831C4" w14:textId="77777777" w:rsidR="00F60B65" w:rsidRPr="00C42CBF" w:rsidRDefault="00F60B65" w:rsidP="00C54383">
            <w:pPr>
              <w:pStyle w:val="rowtabella0"/>
              <w:jc w:val="center"/>
              <w:rPr>
                <w:color w:val="002060"/>
              </w:rPr>
            </w:pPr>
            <w:r w:rsidRPr="00C42C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D9FDF3" w14:textId="77777777" w:rsidR="00F60B65" w:rsidRPr="00C42CBF" w:rsidRDefault="00F60B65" w:rsidP="00C54383">
            <w:pPr>
              <w:pStyle w:val="rowtabella0"/>
              <w:rPr>
                <w:color w:val="002060"/>
              </w:rPr>
            </w:pPr>
            <w:r w:rsidRPr="00C42CBF">
              <w:rPr>
                <w:color w:val="002060"/>
              </w:rPr>
              <w:t>25/03/2023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F033A3" w14:textId="77777777" w:rsidR="00F60B65" w:rsidRPr="00C42CBF" w:rsidRDefault="00F60B65" w:rsidP="00C54383">
            <w:pPr>
              <w:pStyle w:val="rowtabella0"/>
              <w:rPr>
                <w:color w:val="002060"/>
              </w:rPr>
            </w:pPr>
            <w:r w:rsidRPr="00C42CBF">
              <w:rPr>
                <w:color w:val="002060"/>
              </w:rPr>
              <w:t>5284 PALAZZETTO POLIFUNZIONALE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F9BE52" w14:textId="77777777" w:rsidR="00F60B65" w:rsidRPr="00C42CBF" w:rsidRDefault="00F60B65" w:rsidP="00C54383">
            <w:pPr>
              <w:pStyle w:val="rowtabella0"/>
              <w:rPr>
                <w:color w:val="002060"/>
              </w:rPr>
            </w:pPr>
            <w:r w:rsidRPr="00C42CBF">
              <w:rPr>
                <w:color w:val="002060"/>
              </w:rPr>
              <w:t>RIPE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071BEA" w14:textId="77777777" w:rsidR="00F60B65" w:rsidRPr="00C42CBF" w:rsidRDefault="00F60B65" w:rsidP="00C54383">
            <w:pPr>
              <w:pStyle w:val="rowtabella0"/>
              <w:rPr>
                <w:color w:val="002060"/>
              </w:rPr>
            </w:pPr>
            <w:r w:rsidRPr="00C42CBF">
              <w:rPr>
                <w:color w:val="002060"/>
              </w:rPr>
              <w:t>VIA FAVETO</w:t>
            </w:r>
          </w:p>
        </w:tc>
      </w:tr>
      <w:tr w:rsidR="00F60B65" w:rsidRPr="00C42CBF" w14:paraId="122D657F" w14:textId="77777777" w:rsidTr="00C5438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F9674C" w14:textId="77777777" w:rsidR="00F60B65" w:rsidRPr="00C42CBF" w:rsidRDefault="00F60B65" w:rsidP="00C54383">
            <w:pPr>
              <w:pStyle w:val="rowtabella0"/>
              <w:rPr>
                <w:color w:val="002060"/>
              </w:rPr>
            </w:pPr>
            <w:r w:rsidRPr="00C42CBF">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FC7EA3" w14:textId="77777777" w:rsidR="00F60B65" w:rsidRPr="00C42CBF" w:rsidRDefault="00F60B65" w:rsidP="00C54383">
            <w:pPr>
              <w:pStyle w:val="rowtabella0"/>
              <w:rPr>
                <w:color w:val="002060"/>
              </w:rPr>
            </w:pPr>
            <w:r w:rsidRPr="00C42CBF">
              <w:rPr>
                <w:color w:val="002060"/>
              </w:rPr>
              <w:t>ACLI VILLA MUSONE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931D9C" w14:textId="77777777" w:rsidR="00F60B65" w:rsidRPr="00C42CBF" w:rsidRDefault="00F60B65" w:rsidP="00C54383">
            <w:pPr>
              <w:pStyle w:val="rowtabella0"/>
              <w:jc w:val="center"/>
              <w:rPr>
                <w:color w:val="002060"/>
              </w:rPr>
            </w:pPr>
            <w:r w:rsidRPr="00C42CB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E3E72E" w14:textId="77777777" w:rsidR="00F60B65" w:rsidRPr="00C42CBF" w:rsidRDefault="00F60B65" w:rsidP="00C54383">
            <w:pPr>
              <w:pStyle w:val="rowtabella0"/>
              <w:rPr>
                <w:color w:val="002060"/>
              </w:rPr>
            </w:pPr>
            <w:r w:rsidRPr="00C42CBF">
              <w:rPr>
                <w:color w:val="002060"/>
              </w:rPr>
              <w:t>25/03/2023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288CC7" w14:textId="77777777" w:rsidR="00F60B65" w:rsidRPr="00C42CBF" w:rsidRDefault="00F60B65" w:rsidP="00C54383">
            <w:pPr>
              <w:pStyle w:val="rowtabella0"/>
              <w:rPr>
                <w:color w:val="002060"/>
              </w:rPr>
            </w:pPr>
            <w:r w:rsidRPr="00C42CBF">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AD898E" w14:textId="77777777" w:rsidR="00F60B65" w:rsidRPr="00C42CBF" w:rsidRDefault="00F60B65" w:rsidP="00C54383">
            <w:pPr>
              <w:pStyle w:val="rowtabella0"/>
              <w:rPr>
                <w:color w:val="002060"/>
              </w:rPr>
            </w:pPr>
            <w:r w:rsidRPr="00C42CBF">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82EF91" w14:textId="77777777" w:rsidR="00F60B65" w:rsidRPr="00C42CBF" w:rsidRDefault="00F60B65" w:rsidP="00C54383">
            <w:pPr>
              <w:pStyle w:val="rowtabella0"/>
              <w:rPr>
                <w:color w:val="002060"/>
              </w:rPr>
            </w:pPr>
            <w:r w:rsidRPr="00C42CBF">
              <w:rPr>
                <w:color w:val="002060"/>
              </w:rPr>
              <w:t>VIA VESCOVARA, 7</w:t>
            </w:r>
          </w:p>
        </w:tc>
      </w:tr>
    </w:tbl>
    <w:p w14:paraId="729B681D" w14:textId="77777777" w:rsidR="00F60B65" w:rsidRPr="00C42CBF" w:rsidRDefault="00F60B65" w:rsidP="00F60B65">
      <w:pPr>
        <w:pStyle w:val="breakline"/>
        <w:rPr>
          <w:rFonts w:eastAsiaTheme="minorEastAsia"/>
          <w:color w:val="002060"/>
        </w:rPr>
      </w:pPr>
    </w:p>
    <w:p w14:paraId="4EF61C77" w14:textId="77777777" w:rsidR="00F60B65" w:rsidRPr="00C42CBF" w:rsidRDefault="00F60B65" w:rsidP="00F60B65">
      <w:pPr>
        <w:pStyle w:val="breakline"/>
        <w:rPr>
          <w:color w:val="002060"/>
        </w:rPr>
      </w:pPr>
    </w:p>
    <w:p w14:paraId="52AEEBDA" w14:textId="77777777" w:rsidR="00F60B65" w:rsidRPr="00C42CBF" w:rsidRDefault="00F60B65" w:rsidP="00F60B65">
      <w:pPr>
        <w:pStyle w:val="breakline"/>
        <w:rPr>
          <w:color w:val="002060"/>
        </w:rPr>
      </w:pPr>
    </w:p>
    <w:p w14:paraId="1B9AF63F" w14:textId="77777777" w:rsidR="00F60B65" w:rsidRPr="00C42CBF" w:rsidRDefault="00F60B65" w:rsidP="00F60B65">
      <w:pPr>
        <w:pStyle w:val="sottotitolocampionato10"/>
        <w:rPr>
          <w:color w:val="002060"/>
        </w:rPr>
      </w:pPr>
      <w:r w:rsidRPr="00C42CBF">
        <w:rPr>
          <w:color w:val="002060"/>
        </w:rPr>
        <w:t>GIRONE C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0"/>
        <w:gridCol w:w="385"/>
        <w:gridCol w:w="898"/>
        <w:gridCol w:w="1198"/>
        <w:gridCol w:w="1563"/>
        <w:gridCol w:w="1540"/>
      </w:tblGrid>
      <w:tr w:rsidR="00F60B65" w:rsidRPr="00C42CBF" w14:paraId="792AE6F4" w14:textId="77777777" w:rsidTr="00C5438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57F84" w14:textId="77777777" w:rsidR="00F60B65" w:rsidRPr="00C42CBF" w:rsidRDefault="00F60B65" w:rsidP="00C54383">
            <w:pPr>
              <w:pStyle w:val="headertabella0"/>
              <w:rPr>
                <w:color w:val="002060"/>
              </w:rPr>
            </w:pPr>
            <w:r w:rsidRPr="00C42CB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59C05F" w14:textId="77777777" w:rsidR="00F60B65" w:rsidRPr="00C42CBF" w:rsidRDefault="00F60B65" w:rsidP="00C54383">
            <w:pPr>
              <w:pStyle w:val="headertabella0"/>
              <w:rPr>
                <w:color w:val="002060"/>
              </w:rPr>
            </w:pPr>
            <w:r w:rsidRPr="00C42CB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5D90C" w14:textId="77777777" w:rsidR="00F60B65" w:rsidRPr="00C42CBF" w:rsidRDefault="00F60B65" w:rsidP="00C54383">
            <w:pPr>
              <w:pStyle w:val="headertabella0"/>
              <w:rPr>
                <w:color w:val="002060"/>
              </w:rPr>
            </w:pPr>
            <w:r w:rsidRPr="00C42CB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D487B7" w14:textId="77777777" w:rsidR="00F60B65" w:rsidRPr="00C42CBF" w:rsidRDefault="00F60B65" w:rsidP="00C54383">
            <w:pPr>
              <w:pStyle w:val="headertabella0"/>
              <w:rPr>
                <w:color w:val="002060"/>
              </w:rPr>
            </w:pPr>
            <w:r w:rsidRPr="00C42CB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672F9A" w14:textId="77777777" w:rsidR="00F60B65" w:rsidRPr="00C42CBF" w:rsidRDefault="00F60B65" w:rsidP="00C54383">
            <w:pPr>
              <w:pStyle w:val="headertabella0"/>
              <w:rPr>
                <w:color w:val="002060"/>
              </w:rPr>
            </w:pPr>
            <w:r w:rsidRPr="00C42CB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9A02A9" w14:textId="77777777" w:rsidR="00F60B65" w:rsidRPr="00C42CBF" w:rsidRDefault="00F60B65" w:rsidP="00C54383">
            <w:pPr>
              <w:pStyle w:val="headertabella0"/>
              <w:rPr>
                <w:color w:val="002060"/>
              </w:rPr>
            </w:pPr>
            <w:proofErr w:type="spellStart"/>
            <w:r w:rsidRPr="00C42CBF">
              <w:rPr>
                <w:color w:val="002060"/>
              </w:rPr>
              <w:t>Localita'</w:t>
            </w:r>
            <w:proofErr w:type="spellEnd"/>
            <w:r w:rsidRPr="00C42CB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4CD76" w14:textId="77777777" w:rsidR="00F60B65" w:rsidRPr="00C42CBF" w:rsidRDefault="00F60B65" w:rsidP="00C54383">
            <w:pPr>
              <w:pStyle w:val="headertabella0"/>
              <w:rPr>
                <w:color w:val="002060"/>
              </w:rPr>
            </w:pPr>
            <w:r w:rsidRPr="00C42CBF">
              <w:rPr>
                <w:color w:val="002060"/>
              </w:rPr>
              <w:t>Indirizzo Impianto</w:t>
            </w:r>
          </w:p>
        </w:tc>
      </w:tr>
      <w:tr w:rsidR="00F60B65" w:rsidRPr="00C42CBF" w14:paraId="38631C91" w14:textId="77777777" w:rsidTr="00C5438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EB1C97" w14:textId="77777777" w:rsidR="00F60B65" w:rsidRPr="00C42CBF" w:rsidRDefault="00F60B65" w:rsidP="00C54383">
            <w:pPr>
              <w:pStyle w:val="rowtabella0"/>
              <w:rPr>
                <w:color w:val="002060"/>
              </w:rPr>
            </w:pPr>
            <w:r w:rsidRPr="00C42CBF">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B4DA18" w14:textId="77777777" w:rsidR="00F60B65" w:rsidRPr="00C42CBF" w:rsidRDefault="00F60B65" w:rsidP="00C54383">
            <w:pPr>
              <w:pStyle w:val="rowtabella0"/>
              <w:rPr>
                <w:color w:val="002060"/>
              </w:rPr>
            </w:pPr>
            <w:proofErr w:type="gramStart"/>
            <w:r w:rsidRPr="00C42CBF">
              <w:rPr>
                <w:color w:val="002060"/>
              </w:rPr>
              <w:t>L ALTRO</w:t>
            </w:r>
            <w:proofErr w:type="gramEnd"/>
            <w:r w:rsidRPr="00C42CBF">
              <w:rPr>
                <w:color w:val="002060"/>
              </w:rPr>
              <w:t xml:space="preserve"> SPORT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1FB3B2" w14:textId="77777777" w:rsidR="00F60B65" w:rsidRPr="00C42CBF" w:rsidRDefault="00F60B65" w:rsidP="00C54383">
            <w:pPr>
              <w:pStyle w:val="rowtabella0"/>
              <w:jc w:val="center"/>
              <w:rPr>
                <w:color w:val="002060"/>
              </w:rPr>
            </w:pPr>
            <w:r w:rsidRPr="00C42CB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3D7980" w14:textId="77777777" w:rsidR="00F60B65" w:rsidRPr="00C42CBF" w:rsidRDefault="00F60B65" w:rsidP="00C54383">
            <w:pPr>
              <w:pStyle w:val="rowtabella0"/>
              <w:rPr>
                <w:color w:val="002060"/>
              </w:rPr>
            </w:pPr>
            <w:r w:rsidRPr="00C42CBF">
              <w:rPr>
                <w:color w:val="002060"/>
              </w:rPr>
              <w:t>24/03/2023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6AE211" w14:textId="77777777" w:rsidR="00F60B65" w:rsidRPr="00C42CBF" w:rsidRDefault="00F60B65" w:rsidP="00C54383">
            <w:pPr>
              <w:pStyle w:val="rowtabella0"/>
              <w:rPr>
                <w:color w:val="002060"/>
              </w:rPr>
            </w:pPr>
            <w:r w:rsidRPr="00C42CBF">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6F7359" w14:textId="77777777" w:rsidR="00F60B65" w:rsidRPr="00C42CBF" w:rsidRDefault="00F60B65" w:rsidP="00C54383">
            <w:pPr>
              <w:pStyle w:val="rowtabella0"/>
              <w:rPr>
                <w:color w:val="002060"/>
              </w:rPr>
            </w:pPr>
            <w:r w:rsidRPr="00C42CBF">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A920FC" w14:textId="77777777" w:rsidR="00F60B65" w:rsidRPr="00C42CBF" w:rsidRDefault="00F60B65" w:rsidP="00C54383">
            <w:pPr>
              <w:pStyle w:val="rowtabella0"/>
              <w:rPr>
                <w:color w:val="002060"/>
              </w:rPr>
            </w:pPr>
            <w:r w:rsidRPr="00C42CBF">
              <w:rPr>
                <w:color w:val="002060"/>
              </w:rPr>
              <w:t>VIA ROSSINI</w:t>
            </w:r>
          </w:p>
        </w:tc>
      </w:tr>
      <w:tr w:rsidR="00F60B65" w:rsidRPr="00C42CBF" w14:paraId="52FE4AD8" w14:textId="77777777" w:rsidTr="00C5438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4BC948" w14:textId="77777777" w:rsidR="00F60B65" w:rsidRPr="00C42CBF" w:rsidRDefault="00F60B65" w:rsidP="00C54383">
            <w:pPr>
              <w:pStyle w:val="rowtabella0"/>
              <w:rPr>
                <w:color w:val="002060"/>
              </w:rPr>
            </w:pPr>
            <w:r w:rsidRPr="00C42CBF">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75AA7E" w14:textId="77777777" w:rsidR="00F60B65" w:rsidRPr="00C42CBF" w:rsidRDefault="00F60B65" w:rsidP="00C54383">
            <w:pPr>
              <w:pStyle w:val="rowtabella0"/>
              <w:rPr>
                <w:color w:val="002060"/>
              </w:rPr>
            </w:pPr>
            <w:r w:rsidRPr="00C42CBF">
              <w:rPr>
                <w:color w:val="002060"/>
              </w:rPr>
              <w:t>REAL ANCARIA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1A8DBA" w14:textId="77777777" w:rsidR="00F60B65" w:rsidRPr="00C42CBF" w:rsidRDefault="00F60B65" w:rsidP="00C54383">
            <w:pPr>
              <w:pStyle w:val="rowtabella0"/>
              <w:jc w:val="center"/>
              <w:rPr>
                <w:color w:val="002060"/>
              </w:rPr>
            </w:pPr>
            <w:r w:rsidRPr="00C42C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BBC60D" w14:textId="77777777" w:rsidR="00F60B65" w:rsidRPr="00C42CBF" w:rsidRDefault="00F60B65" w:rsidP="00C54383">
            <w:pPr>
              <w:pStyle w:val="rowtabella0"/>
              <w:rPr>
                <w:color w:val="002060"/>
              </w:rPr>
            </w:pPr>
            <w:r w:rsidRPr="00C42CBF">
              <w:rPr>
                <w:color w:val="002060"/>
              </w:rPr>
              <w:t>24/03/2023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A9C460" w14:textId="77777777" w:rsidR="00F60B65" w:rsidRPr="00C42CBF" w:rsidRDefault="00F60B65" w:rsidP="00C54383">
            <w:pPr>
              <w:pStyle w:val="rowtabella0"/>
              <w:rPr>
                <w:color w:val="002060"/>
              </w:rPr>
            </w:pPr>
            <w:r w:rsidRPr="00C42CBF">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DF870B" w14:textId="77777777" w:rsidR="00F60B65" w:rsidRPr="00C42CBF" w:rsidRDefault="00F60B65" w:rsidP="00C54383">
            <w:pPr>
              <w:pStyle w:val="rowtabella0"/>
              <w:rPr>
                <w:color w:val="002060"/>
              </w:rPr>
            </w:pPr>
            <w:r w:rsidRPr="00C42CBF">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4C87B0" w14:textId="77777777" w:rsidR="00F60B65" w:rsidRPr="00C42CBF" w:rsidRDefault="00F60B65" w:rsidP="00C54383">
            <w:pPr>
              <w:pStyle w:val="rowtabella0"/>
              <w:rPr>
                <w:color w:val="002060"/>
              </w:rPr>
            </w:pPr>
            <w:r w:rsidRPr="00C42CBF">
              <w:rPr>
                <w:color w:val="002060"/>
              </w:rPr>
              <w:t>VIA CORRADI</w:t>
            </w:r>
          </w:p>
        </w:tc>
      </w:tr>
      <w:tr w:rsidR="00F60B65" w:rsidRPr="00C42CBF" w14:paraId="57B05AA8" w14:textId="77777777" w:rsidTr="00C5438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8A2D7E" w14:textId="77777777" w:rsidR="00F60B65" w:rsidRPr="00C42CBF" w:rsidRDefault="00F60B65" w:rsidP="00C54383">
            <w:pPr>
              <w:pStyle w:val="rowtabella0"/>
              <w:rPr>
                <w:color w:val="002060"/>
              </w:rPr>
            </w:pPr>
            <w:r w:rsidRPr="00C42CBF">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FFF943" w14:textId="77777777" w:rsidR="00F60B65" w:rsidRPr="00C42CBF" w:rsidRDefault="00F60B65" w:rsidP="00C54383">
            <w:pPr>
              <w:pStyle w:val="rowtabella0"/>
              <w:rPr>
                <w:color w:val="002060"/>
              </w:rPr>
            </w:pPr>
            <w:proofErr w:type="gramStart"/>
            <w:r w:rsidRPr="00C42CBF">
              <w:rPr>
                <w:color w:val="002060"/>
              </w:rPr>
              <w:t>U.MANDOLESI</w:t>
            </w:r>
            <w:proofErr w:type="gramEnd"/>
            <w:r w:rsidRPr="00C42CBF">
              <w:rPr>
                <w:color w:val="002060"/>
              </w:rPr>
              <w:t xml:space="preserv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0A6BEA" w14:textId="77777777" w:rsidR="00F60B65" w:rsidRPr="00C42CBF" w:rsidRDefault="00F60B65" w:rsidP="00C54383">
            <w:pPr>
              <w:pStyle w:val="rowtabella0"/>
              <w:jc w:val="center"/>
              <w:rPr>
                <w:color w:val="002060"/>
              </w:rPr>
            </w:pPr>
            <w:r w:rsidRPr="00C42C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DAB683" w14:textId="77777777" w:rsidR="00F60B65" w:rsidRPr="00C42CBF" w:rsidRDefault="00F60B65" w:rsidP="00C54383">
            <w:pPr>
              <w:pStyle w:val="rowtabella0"/>
              <w:rPr>
                <w:color w:val="002060"/>
              </w:rPr>
            </w:pPr>
            <w:r w:rsidRPr="00C42CBF">
              <w:rPr>
                <w:color w:val="002060"/>
              </w:rPr>
              <w:t>24/03/2023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98BCDF" w14:textId="77777777" w:rsidR="00F60B65" w:rsidRPr="00C42CBF" w:rsidRDefault="00F60B65" w:rsidP="00C54383">
            <w:pPr>
              <w:pStyle w:val="rowtabella0"/>
              <w:rPr>
                <w:color w:val="002060"/>
              </w:rPr>
            </w:pPr>
            <w:r w:rsidRPr="00C42CBF">
              <w:rPr>
                <w:color w:val="002060"/>
              </w:rPr>
              <w:t>5704 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928577" w14:textId="77777777" w:rsidR="00F60B65" w:rsidRPr="00C42CBF" w:rsidRDefault="00F60B65" w:rsidP="00C54383">
            <w:pPr>
              <w:pStyle w:val="rowtabella0"/>
              <w:rPr>
                <w:color w:val="002060"/>
              </w:rPr>
            </w:pPr>
            <w:r w:rsidRPr="00C42CBF">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16E087" w14:textId="77777777" w:rsidR="00F60B65" w:rsidRPr="00C42CBF" w:rsidRDefault="00F60B65" w:rsidP="00C54383">
            <w:pPr>
              <w:pStyle w:val="rowtabella0"/>
              <w:rPr>
                <w:color w:val="002060"/>
              </w:rPr>
            </w:pPr>
            <w:r w:rsidRPr="00C42CBF">
              <w:rPr>
                <w:color w:val="002060"/>
              </w:rPr>
              <w:t xml:space="preserve">VIA </w:t>
            </w:r>
            <w:proofErr w:type="gramStart"/>
            <w:r w:rsidRPr="00C42CBF">
              <w:rPr>
                <w:color w:val="002060"/>
              </w:rPr>
              <w:t>C.ULPIANI</w:t>
            </w:r>
            <w:proofErr w:type="gramEnd"/>
          </w:p>
        </w:tc>
      </w:tr>
      <w:tr w:rsidR="00F60B65" w:rsidRPr="00C42CBF" w14:paraId="2835A931" w14:textId="77777777" w:rsidTr="00C5438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92C10A" w14:textId="77777777" w:rsidR="00F60B65" w:rsidRPr="00C42CBF" w:rsidRDefault="00F60B65" w:rsidP="00C54383">
            <w:pPr>
              <w:pStyle w:val="rowtabella0"/>
              <w:rPr>
                <w:color w:val="002060"/>
              </w:rPr>
            </w:pPr>
            <w:r w:rsidRPr="00C42CBF">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046696" w14:textId="77777777" w:rsidR="00F60B65" w:rsidRPr="00C42CBF" w:rsidRDefault="00F60B65" w:rsidP="00C54383">
            <w:pPr>
              <w:pStyle w:val="rowtabella0"/>
              <w:rPr>
                <w:color w:val="002060"/>
              </w:rPr>
            </w:pPr>
            <w:r w:rsidRPr="00C42CBF">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E06D0C" w14:textId="77777777" w:rsidR="00F60B65" w:rsidRPr="00C42CBF" w:rsidRDefault="00F60B65" w:rsidP="00C54383">
            <w:pPr>
              <w:pStyle w:val="rowtabella0"/>
              <w:jc w:val="center"/>
              <w:rPr>
                <w:color w:val="002060"/>
              </w:rPr>
            </w:pPr>
            <w:r w:rsidRPr="00C42C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C4360E" w14:textId="77777777" w:rsidR="00F60B65" w:rsidRPr="00C42CBF" w:rsidRDefault="00F60B65" w:rsidP="00C54383">
            <w:pPr>
              <w:pStyle w:val="rowtabella0"/>
              <w:rPr>
                <w:color w:val="002060"/>
              </w:rPr>
            </w:pPr>
            <w:r w:rsidRPr="00C42CBF">
              <w:rPr>
                <w:color w:val="002060"/>
              </w:rPr>
              <w:t>24/03/2023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5AA8F9" w14:textId="77777777" w:rsidR="00F60B65" w:rsidRPr="00C42CBF" w:rsidRDefault="00F60B65" w:rsidP="00C54383">
            <w:pPr>
              <w:pStyle w:val="rowtabella0"/>
              <w:rPr>
                <w:color w:val="002060"/>
              </w:rPr>
            </w:pPr>
            <w:r w:rsidRPr="00C42CBF">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115C42" w14:textId="77777777" w:rsidR="00F60B65" w:rsidRPr="00C42CBF" w:rsidRDefault="00F60B65" w:rsidP="00C54383">
            <w:pPr>
              <w:pStyle w:val="rowtabella0"/>
              <w:rPr>
                <w:color w:val="002060"/>
              </w:rPr>
            </w:pPr>
            <w:r w:rsidRPr="00C42CBF">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0D16F0" w14:textId="77777777" w:rsidR="00F60B65" w:rsidRPr="00C42CBF" w:rsidRDefault="00F60B65" w:rsidP="00C54383">
            <w:pPr>
              <w:pStyle w:val="rowtabella0"/>
              <w:rPr>
                <w:color w:val="002060"/>
              </w:rPr>
            </w:pPr>
            <w:r w:rsidRPr="00C42CBF">
              <w:rPr>
                <w:color w:val="002060"/>
              </w:rPr>
              <w:t>VIA COLLE GIOIOSO</w:t>
            </w:r>
          </w:p>
        </w:tc>
      </w:tr>
      <w:tr w:rsidR="00F60B65" w:rsidRPr="00C42CBF" w14:paraId="7B9FFF57" w14:textId="77777777" w:rsidTr="00C5438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A87287" w14:textId="77777777" w:rsidR="00F60B65" w:rsidRPr="00C42CBF" w:rsidRDefault="00F60B65" w:rsidP="00C54383">
            <w:pPr>
              <w:pStyle w:val="rowtabella0"/>
              <w:rPr>
                <w:color w:val="002060"/>
              </w:rPr>
            </w:pPr>
            <w:r w:rsidRPr="00C42CBF">
              <w:rPr>
                <w:color w:val="002060"/>
              </w:rPr>
              <w:t>PICENO UNITED MMX A 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3E7897" w14:textId="77777777" w:rsidR="00F60B65" w:rsidRPr="00C42CBF" w:rsidRDefault="00F60B65" w:rsidP="00C54383">
            <w:pPr>
              <w:pStyle w:val="rowtabella0"/>
              <w:rPr>
                <w:color w:val="002060"/>
              </w:rPr>
            </w:pPr>
            <w:r w:rsidRPr="00C42CBF">
              <w:rPr>
                <w:color w:val="002060"/>
              </w:rPr>
              <w:t>FUTSAL SANGIUSTESE 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A500A4" w14:textId="77777777" w:rsidR="00F60B65" w:rsidRPr="00C42CBF" w:rsidRDefault="00F60B65" w:rsidP="00C54383">
            <w:pPr>
              <w:pStyle w:val="rowtabella0"/>
              <w:jc w:val="center"/>
              <w:rPr>
                <w:color w:val="002060"/>
              </w:rPr>
            </w:pPr>
            <w:r w:rsidRPr="00C42C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164781" w14:textId="77777777" w:rsidR="00F60B65" w:rsidRPr="00C42CBF" w:rsidRDefault="00F60B65" w:rsidP="00C54383">
            <w:pPr>
              <w:pStyle w:val="rowtabella0"/>
              <w:rPr>
                <w:color w:val="002060"/>
              </w:rPr>
            </w:pPr>
            <w:r w:rsidRPr="00C42CBF">
              <w:rPr>
                <w:color w:val="002060"/>
              </w:rPr>
              <w:t>24/03/2023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C1F4FB" w14:textId="77777777" w:rsidR="00F60B65" w:rsidRPr="00C42CBF" w:rsidRDefault="00F60B65" w:rsidP="00C54383">
            <w:pPr>
              <w:pStyle w:val="rowtabella0"/>
              <w:rPr>
                <w:color w:val="002060"/>
              </w:rPr>
            </w:pPr>
            <w:r w:rsidRPr="00C42CBF">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E02836" w14:textId="77777777" w:rsidR="00F60B65" w:rsidRPr="00C42CBF" w:rsidRDefault="00F60B65" w:rsidP="00C54383">
            <w:pPr>
              <w:pStyle w:val="rowtabella0"/>
              <w:rPr>
                <w:color w:val="002060"/>
              </w:rPr>
            </w:pPr>
            <w:r w:rsidRPr="00C42CBF">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737018" w14:textId="77777777" w:rsidR="00F60B65" w:rsidRPr="00C42CBF" w:rsidRDefault="00F60B65" w:rsidP="00C54383">
            <w:pPr>
              <w:pStyle w:val="rowtabella0"/>
              <w:rPr>
                <w:color w:val="002060"/>
              </w:rPr>
            </w:pPr>
            <w:r w:rsidRPr="00C42CBF">
              <w:rPr>
                <w:color w:val="002060"/>
              </w:rPr>
              <w:t>VIA DELL IRIS</w:t>
            </w:r>
          </w:p>
        </w:tc>
      </w:tr>
      <w:tr w:rsidR="00F60B65" w:rsidRPr="00C42CBF" w14:paraId="685E9394" w14:textId="77777777" w:rsidTr="00C5438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139667" w14:textId="77777777" w:rsidR="00F60B65" w:rsidRPr="00C42CBF" w:rsidRDefault="00F60B65" w:rsidP="00C54383">
            <w:pPr>
              <w:pStyle w:val="rowtabella0"/>
              <w:rPr>
                <w:color w:val="002060"/>
              </w:rPr>
            </w:pPr>
            <w:r w:rsidRPr="00C42CBF">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7DD98A" w14:textId="77777777" w:rsidR="00F60B65" w:rsidRPr="00C42CBF" w:rsidRDefault="00F60B65" w:rsidP="00C54383">
            <w:pPr>
              <w:pStyle w:val="rowtabella0"/>
              <w:rPr>
                <w:color w:val="002060"/>
              </w:rPr>
            </w:pPr>
            <w:r w:rsidRPr="00C42CBF">
              <w:rPr>
                <w:color w:val="002060"/>
              </w:rPr>
              <w:t>REAL EAGLES VIRTUS PAGLIA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0F6117" w14:textId="77777777" w:rsidR="00F60B65" w:rsidRPr="00C42CBF" w:rsidRDefault="00F60B65" w:rsidP="00C54383">
            <w:pPr>
              <w:pStyle w:val="rowtabella0"/>
              <w:jc w:val="center"/>
              <w:rPr>
                <w:color w:val="002060"/>
              </w:rPr>
            </w:pPr>
            <w:r w:rsidRPr="00C42C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0CA704" w14:textId="77777777" w:rsidR="00F60B65" w:rsidRPr="00C42CBF" w:rsidRDefault="00F60B65" w:rsidP="00C54383">
            <w:pPr>
              <w:pStyle w:val="rowtabella0"/>
              <w:rPr>
                <w:color w:val="002060"/>
              </w:rPr>
            </w:pPr>
            <w:r w:rsidRPr="00C42CBF">
              <w:rPr>
                <w:color w:val="002060"/>
              </w:rPr>
              <w:t>24/03/2023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702170" w14:textId="77777777" w:rsidR="00F60B65" w:rsidRPr="00C42CBF" w:rsidRDefault="00F60B65" w:rsidP="00C54383">
            <w:pPr>
              <w:pStyle w:val="rowtabella0"/>
              <w:rPr>
                <w:color w:val="002060"/>
              </w:rPr>
            </w:pPr>
            <w:r w:rsidRPr="00C42CBF">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BFAF7C" w14:textId="77777777" w:rsidR="00F60B65" w:rsidRPr="00C42CBF" w:rsidRDefault="00F60B65" w:rsidP="00C54383">
            <w:pPr>
              <w:pStyle w:val="rowtabella0"/>
              <w:rPr>
                <w:color w:val="002060"/>
              </w:rPr>
            </w:pPr>
            <w:r w:rsidRPr="00C42CBF">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BC142B" w14:textId="77777777" w:rsidR="00F60B65" w:rsidRPr="00C42CBF" w:rsidRDefault="00F60B65" w:rsidP="00C54383">
            <w:pPr>
              <w:pStyle w:val="rowtabella0"/>
              <w:rPr>
                <w:color w:val="002060"/>
              </w:rPr>
            </w:pPr>
            <w:r w:rsidRPr="00C42CBF">
              <w:rPr>
                <w:color w:val="002060"/>
              </w:rPr>
              <w:t>VIA DELLO SPORT</w:t>
            </w:r>
          </w:p>
        </w:tc>
      </w:tr>
      <w:tr w:rsidR="00F60B65" w:rsidRPr="00C42CBF" w14:paraId="4089EC84" w14:textId="77777777" w:rsidTr="00C5438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508C6E" w14:textId="77777777" w:rsidR="00F60B65" w:rsidRPr="00C42CBF" w:rsidRDefault="00F60B65" w:rsidP="00C54383">
            <w:pPr>
              <w:pStyle w:val="rowtabella0"/>
              <w:rPr>
                <w:color w:val="002060"/>
              </w:rPr>
            </w:pPr>
            <w:r w:rsidRPr="00C42CBF">
              <w:rPr>
                <w:color w:val="002060"/>
              </w:rPr>
              <w:t>ROCCAFLUVIONE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280E83" w14:textId="77777777" w:rsidR="00F60B65" w:rsidRPr="00C42CBF" w:rsidRDefault="00F60B65" w:rsidP="00C54383">
            <w:pPr>
              <w:pStyle w:val="rowtabella0"/>
              <w:rPr>
                <w:color w:val="002060"/>
              </w:rPr>
            </w:pPr>
            <w:r w:rsidRPr="00C42CBF">
              <w:rPr>
                <w:color w:val="002060"/>
              </w:rPr>
              <w:t>FUTSAL CASELLE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C1740F" w14:textId="77777777" w:rsidR="00F60B65" w:rsidRPr="00C42CBF" w:rsidRDefault="00F60B65" w:rsidP="00C54383">
            <w:pPr>
              <w:pStyle w:val="rowtabella0"/>
              <w:jc w:val="center"/>
              <w:rPr>
                <w:color w:val="002060"/>
              </w:rPr>
            </w:pPr>
            <w:r w:rsidRPr="00C42CB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8E2D55" w14:textId="77777777" w:rsidR="00F60B65" w:rsidRPr="00C42CBF" w:rsidRDefault="00F60B65" w:rsidP="00C54383">
            <w:pPr>
              <w:pStyle w:val="rowtabella0"/>
              <w:rPr>
                <w:color w:val="002060"/>
              </w:rPr>
            </w:pPr>
            <w:r w:rsidRPr="00C42CBF">
              <w:rPr>
                <w:color w:val="002060"/>
              </w:rPr>
              <w:t>24/03/2023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6DCD19" w14:textId="77777777" w:rsidR="00F60B65" w:rsidRPr="00C42CBF" w:rsidRDefault="00F60B65" w:rsidP="00C54383">
            <w:pPr>
              <w:pStyle w:val="rowtabella0"/>
              <w:rPr>
                <w:color w:val="002060"/>
              </w:rPr>
            </w:pPr>
            <w:r w:rsidRPr="00C42CBF">
              <w:rPr>
                <w:color w:val="002060"/>
              </w:rPr>
              <w:t>5698 PALESTRA POLIVALENTE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623344" w14:textId="77777777" w:rsidR="00F60B65" w:rsidRPr="00C42CBF" w:rsidRDefault="00F60B65" w:rsidP="00C54383">
            <w:pPr>
              <w:pStyle w:val="rowtabella0"/>
              <w:rPr>
                <w:color w:val="002060"/>
              </w:rPr>
            </w:pPr>
            <w:r w:rsidRPr="00C42CBF">
              <w:rPr>
                <w:color w:val="002060"/>
              </w:rPr>
              <w:t>ROCCAFLUVIONE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5582DB" w14:textId="77777777" w:rsidR="00F60B65" w:rsidRPr="00C42CBF" w:rsidRDefault="00F60B65" w:rsidP="00C54383">
            <w:pPr>
              <w:pStyle w:val="rowtabella0"/>
              <w:rPr>
                <w:color w:val="002060"/>
              </w:rPr>
            </w:pPr>
            <w:r w:rsidRPr="00C42CBF">
              <w:rPr>
                <w:color w:val="002060"/>
              </w:rPr>
              <w:t>VIA NENNI</w:t>
            </w:r>
          </w:p>
        </w:tc>
      </w:tr>
    </w:tbl>
    <w:p w14:paraId="06435F72" w14:textId="77777777" w:rsidR="00F60B65" w:rsidRPr="00AD1E89" w:rsidRDefault="00F60B65" w:rsidP="00F60B65">
      <w:pPr>
        <w:pStyle w:val="breakline"/>
        <w:rPr>
          <w:rFonts w:eastAsiaTheme="minorEastAsia"/>
          <w:color w:val="002060"/>
        </w:rPr>
      </w:pPr>
    </w:p>
    <w:p w14:paraId="61B14392" w14:textId="77777777" w:rsidR="00F60B65" w:rsidRPr="00AD1E89" w:rsidRDefault="00F60B65" w:rsidP="00F60B65">
      <w:pPr>
        <w:pStyle w:val="breakline"/>
        <w:rPr>
          <w:color w:val="002060"/>
        </w:rPr>
      </w:pPr>
    </w:p>
    <w:p w14:paraId="687A29DA" w14:textId="77777777" w:rsidR="00F60B65" w:rsidRPr="00AD1E89" w:rsidRDefault="00F60B65" w:rsidP="00F60B65">
      <w:pPr>
        <w:pStyle w:val="titolocampionato0"/>
        <w:shd w:val="clear" w:color="auto" w:fill="CCCCCC"/>
        <w:spacing w:before="80" w:after="40"/>
        <w:rPr>
          <w:color w:val="002060"/>
        </w:rPr>
      </w:pPr>
      <w:r w:rsidRPr="00AD1E89">
        <w:rPr>
          <w:color w:val="002060"/>
        </w:rPr>
        <w:t>CALCIO A CINQUE SERIE D</w:t>
      </w:r>
    </w:p>
    <w:p w14:paraId="31A48D07" w14:textId="77777777" w:rsidR="00F60B65" w:rsidRPr="00AD1E89" w:rsidRDefault="00F60B65" w:rsidP="00F60B65">
      <w:pPr>
        <w:pStyle w:val="breakline"/>
        <w:rPr>
          <w:color w:val="002060"/>
        </w:rPr>
      </w:pPr>
    </w:p>
    <w:p w14:paraId="10C3108D" w14:textId="77777777" w:rsidR="00F60B65" w:rsidRPr="00AD1E89" w:rsidRDefault="00F60B65" w:rsidP="00F60B65">
      <w:pPr>
        <w:pStyle w:val="titoloprinc0"/>
        <w:rPr>
          <w:color w:val="002060"/>
        </w:rPr>
      </w:pPr>
      <w:r w:rsidRPr="00AD1E89">
        <w:rPr>
          <w:color w:val="002060"/>
        </w:rPr>
        <w:t>RISULTATI</w:t>
      </w:r>
    </w:p>
    <w:p w14:paraId="265E9DE2" w14:textId="77777777" w:rsidR="00F60B65" w:rsidRPr="00AD1E89" w:rsidRDefault="00F60B65" w:rsidP="00F60B65">
      <w:pPr>
        <w:pStyle w:val="breakline"/>
        <w:rPr>
          <w:color w:val="002060"/>
        </w:rPr>
      </w:pPr>
    </w:p>
    <w:p w14:paraId="16DBA478" w14:textId="77777777" w:rsidR="00F60B65" w:rsidRPr="00AD1E89" w:rsidRDefault="00F60B65" w:rsidP="00F60B65">
      <w:pPr>
        <w:pStyle w:val="sottotitolocampionato10"/>
        <w:rPr>
          <w:color w:val="002060"/>
        </w:rPr>
      </w:pPr>
      <w:r w:rsidRPr="00AD1E89">
        <w:rPr>
          <w:color w:val="002060"/>
        </w:rPr>
        <w:t>RISULTATI UFFICIALI GARE DEL 17/03/2023</w:t>
      </w:r>
    </w:p>
    <w:p w14:paraId="0E01A5E7" w14:textId="77777777" w:rsidR="00F60B65" w:rsidRPr="00F60B65" w:rsidRDefault="00F60B65" w:rsidP="00F60B65">
      <w:pPr>
        <w:pStyle w:val="sottotitolocampionato20"/>
        <w:spacing w:before="0" w:beforeAutospacing="0" w:after="0" w:afterAutospacing="0"/>
        <w:rPr>
          <w:rFonts w:ascii="Arial" w:hAnsi="Arial" w:cs="Arial"/>
          <w:color w:val="002060"/>
          <w:sz w:val="20"/>
          <w:szCs w:val="20"/>
        </w:rPr>
      </w:pPr>
      <w:r w:rsidRPr="00F60B65">
        <w:rPr>
          <w:rFonts w:ascii="Arial" w:hAnsi="Arial" w:cs="Arial"/>
          <w:color w:val="002060"/>
          <w:sz w:val="20"/>
          <w:szCs w:val="20"/>
        </w:rPr>
        <w:t>Si trascrivono qui di seguito i risultati ufficiali delle gare disputate</w:t>
      </w:r>
    </w:p>
    <w:p w14:paraId="7E1AC8A4" w14:textId="77777777" w:rsidR="00F60B65" w:rsidRPr="00AD1E89" w:rsidRDefault="00F60B65" w:rsidP="00F60B6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60B65" w:rsidRPr="00AD1E89" w14:paraId="355AB3D3" w14:textId="77777777" w:rsidTr="00C5438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60B65" w:rsidRPr="00AD1E89" w14:paraId="0C3E3151" w14:textId="77777777" w:rsidTr="00C5438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03B42" w14:textId="77777777" w:rsidR="00F60B65" w:rsidRPr="00AD1E89" w:rsidRDefault="00F60B65" w:rsidP="00C54383">
                  <w:pPr>
                    <w:pStyle w:val="headertabella0"/>
                    <w:rPr>
                      <w:color w:val="002060"/>
                    </w:rPr>
                  </w:pPr>
                  <w:r w:rsidRPr="00AD1E89">
                    <w:rPr>
                      <w:color w:val="002060"/>
                    </w:rPr>
                    <w:t>GIRONE A - 8 Giornata - R</w:t>
                  </w:r>
                </w:p>
              </w:tc>
            </w:tr>
            <w:tr w:rsidR="00F60B65" w:rsidRPr="00AD1E89" w14:paraId="5ADA9CE1" w14:textId="77777777" w:rsidTr="00C5438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F697D6" w14:textId="77777777" w:rsidR="00F60B65" w:rsidRPr="00AD1E89" w:rsidRDefault="00F60B65" w:rsidP="00C54383">
                  <w:pPr>
                    <w:pStyle w:val="rowtabella0"/>
                    <w:rPr>
                      <w:color w:val="002060"/>
                    </w:rPr>
                  </w:pPr>
                  <w:r w:rsidRPr="00AD1E89">
                    <w:rPr>
                      <w:color w:val="002060"/>
                    </w:rPr>
                    <w:t>ACQUALAGNA CALCIO C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2BDB6A" w14:textId="77777777" w:rsidR="00F60B65" w:rsidRPr="00AD1E89" w:rsidRDefault="00F60B65" w:rsidP="00C54383">
                  <w:pPr>
                    <w:pStyle w:val="rowtabella0"/>
                    <w:rPr>
                      <w:color w:val="002060"/>
                    </w:rPr>
                  </w:pPr>
                  <w:r w:rsidRPr="00AD1E89">
                    <w:rPr>
                      <w:color w:val="002060"/>
                    </w:rPr>
                    <w:t>- URBANIA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8D2FDA" w14:textId="77777777" w:rsidR="00F60B65" w:rsidRPr="00AD1E89" w:rsidRDefault="00F60B65" w:rsidP="00C54383">
                  <w:pPr>
                    <w:pStyle w:val="rowtabella0"/>
                    <w:jc w:val="center"/>
                    <w:rPr>
                      <w:color w:val="002060"/>
                    </w:rPr>
                  </w:pPr>
                  <w:r w:rsidRPr="00AD1E89">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717677" w14:textId="77777777" w:rsidR="00F60B65" w:rsidRPr="00AD1E89" w:rsidRDefault="00F60B65" w:rsidP="00C54383">
                  <w:pPr>
                    <w:pStyle w:val="rowtabella0"/>
                    <w:jc w:val="center"/>
                    <w:rPr>
                      <w:color w:val="002060"/>
                    </w:rPr>
                  </w:pPr>
                  <w:r w:rsidRPr="00AD1E89">
                    <w:rPr>
                      <w:color w:val="002060"/>
                    </w:rPr>
                    <w:t> </w:t>
                  </w:r>
                </w:p>
              </w:tc>
            </w:tr>
            <w:tr w:rsidR="00F60B65" w:rsidRPr="00AD1E89" w14:paraId="19CEEBEE"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C141ED" w14:textId="77777777" w:rsidR="00F60B65" w:rsidRPr="00AD1E89" w:rsidRDefault="00F60B65" w:rsidP="00C54383">
                  <w:pPr>
                    <w:pStyle w:val="rowtabella0"/>
                    <w:rPr>
                      <w:color w:val="002060"/>
                    </w:rPr>
                  </w:pPr>
                  <w:r w:rsidRPr="00AD1E89">
                    <w:rPr>
                      <w:color w:val="002060"/>
                    </w:rPr>
                    <w:t>AUDAX CALCIO PIOBBICO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0AE0F1" w14:textId="77777777" w:rsidR="00F60B65" w:rsidRPr="00AD1E89" w:rsidRDefault="00F60B65" w:rsidP="00C54383">
                  <w:pPr>
                    <w:pStyle w:val="rowtabella0"/>
                    <w:rPr>
                      <w:color w:val="002060"/>
                    </w:rPr>
                  </w:pPr>
                  <w:r w:rsidRPr="00AD1E89">
                    <w:rPr>
                      <w:color w:val="002060"/>
                    </w:rPr>
                    <w:t>- FRASASSI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6427BD" w14:textId="77777777" w:rsidR="00F60B65" w:rsidRPr="00AD1E89" w:rsidRDefault="00F60B65" w:rsidP="00C54383">
                  <w:pPr>
                    <w:pStyle w:val="rowtabella0"/>
                    <w:jc w:val="center"/>
                    <w:rPr>
                      <w:color w:val="002060"/>
                    </w:rPr>
                  </w:pPr>
                  <w:r w:rsidRPr="00AD1E89">
                    <w:rPr>
                      <w:color w:val="002060"/>
                    </w:rPr>
                    <w:t>2 - 8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553B41" w14:textId="77777777" w:rsidR="00F60B65" w:rsidRPr="00AD1E89" w:rsidRDefault="00F60B65" w:rsidP="00C54383">
                  <w:pPr>
                    <w:pStyle w:val="rowtabella0"/>
                    <w:jc w:val="center"/>
                    <w:rPr>
                      <w:color w:val="002060"/>
                    </w:rPr>
                  </w:pPr>
                  <w:r w:rsidRPr="00AD1E89">
                    <w:rPr>
                      <w:color w:val="002060"/>
                    </w:rPr>
                    <w:t> </w:t>
                  </w:r>
                </w:p>
              </w:tc>
            </w:tr>
            <w:tr w:rsidR="00F60B65" w:rsidRPr="00AD1E89" w14:paraId="04319985"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3DCF98" w14:textId="77777777" w:rsidR="00F60B65" w:rsidRPr="00AD1E89" w:rsidRDefault="00F60B65" w:rsidP="00C54383">
                  <w:pPr>
                    <w:pStyle w:val="rowtabella0"/>
                    <w:rPr>
                      <w:color w:val="002060"/>
                    </w:rPr>
                  </w:pPr>
                  <w:r w:rsidRPr="00AD1E89">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51D4A9" w14:textId="77777777" w:rsidR="00F60B65" w:rsidRPr="00AD1E89" w:rsidRDefault="00F60B65" w:rsidP="00C54383">
                  <w:pPr>
                    <w:pStyle w:val="rowtabella0"/>
                    <w:rPr>
                      <w:color w:val="002060"/>
                    </w:rPr>
                  </w:pPr>
                  <w:r w:rsidRPr="00AD1E89">
                    <w:rPr>
                      <w:color w:val="002060"/>
                    </w:rPr>
                    <w:t>- VILLA CECCOLINI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581416" w14:textId="77777777" w:rsidR="00F60B65" w:rsidRPr="00AD1E89" w:rsidRDefault="00F60B65" w:rsidP="00C54383">
                  <w:pPr>
                    <w:pStyle w:val="rowtabella0"/>
                    <w:jc w:val="center"/>
                    <w:rPr>
                      <w:color w:val="002060"/>
                    </w:rPr>
                  </w:pPr>
                  <w:r w:rsidRPr="00AD1E89">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076EC7" w14:textId="77777777" w:rsidR="00F60B65" w:rsidRPr="00AD1E89" w:rsidRDefault="00F60B65" w:rsidP="00C54383">
                  <w:pPr>
                    <w:pStyle w:val="rowtabella0"/>
                    <w:jc w:val="center"/>
                    <w:rPr>
                      <w:color w:val="002060"/>
                    </w:rPr>
                  </w:pPr>
                  <w:r w:rsidRPr="00AD1E89">
                    <w:rPr>
                      <w:color w:val="002060"/>
                    </w:rPr>
                    <w:t> </w:t>
                  </w:r>
                </w:p>
              </w:tc>
            </w:tr>
            <w:tr w:rsidR="00F60B65" w:rsidRPr="00AD1E89" w14:paraId="5E18CC2C"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DB32E4" w14:textId="77777777" w:rsidR="00F60B65" w:rsidRPr="00AD1E89" w:rsidRDefault="00F60B65" w:rsidP="00C54383">
                  <w:pPr>
                    <w:pStyle w:val="rowtabella0"/>
                    <w:rPr>
                      <w:color w:val="002060"/>
                    </w:rPr>
                  </w:pPr>
                  <w:r w:rsidRPr="00AD1E89">
                    <w:rPr>
                      <w:color w:val="002060"/>
                    </w:rPr>
                    <w:t>(1) 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3C6224" w14:textId="77777777" w:rsidR="00F60B65" w:rsidRPr="00AD1E89" w:rsidRDefault="00F60B65" w:rsidP="00C54383">
                  <w:pPr>
                    <w:pStyle w:val="rowtabella0"/>
                    <w:rPr>
                      <w:color w:val="002060"/>
                    </w:rPr>
                  </w:pPr>
                  <w:r w:rsidRPr="00AD1E89">
                    <w:rPr>
                      <w:color w:val="002060"/>
                    </w:rPr>
                    <w:t>- PIANDIROSE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8DEF18" w14:textId="77777777" w:rsidR="00F60B65" w:rsidRPr="00AD1E89" w:rsidRDefault="00F60B65" w:rsidP="00C54383">
                  <w:pPr>
                    <w:pStyle w:val="rowtabella0"/>
                    <w:jc w:val="center"/>
                    <w:rPr>
                      <w:color w:val="002060"/>
                    </w:rPr>
                  </w:pPr>
                  <w:r w:rsidRPr="00AD1E89">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1A5AC4" w14:textId="77777777" w:rsidR="00F60B65" w:rsidRPr="00AD1E89" w:rsidRDefault="00F60B65" w:rsidP="00C54383">
                  <w:pPr>
                    <w:pStyle w:val="rowtabella0"/>
                    <w:jc w:val="center"/>
                    <w:rPr>
                      <w:color w:val="002060"/>
                    </w:rPr>
                  </w:pPr>
                  <w:r w:rsidRPr="00AD1E89">
                    <w:rPr>
                      <w:color w:val="002060"/>
                    </w:rPr>
                    <w:t> </w:t>
                  </w:r>
                </w:p>
              </w:tc>
            </w:tr>
            <w:tr w:rsidR="00F60B65" w:rsidRPr="00AD1E89" w14:paraId="3D365EA0"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5D8BF2" w14:textId="77777777" w:rsidR="00F60B65" w:rsidRPr="00AD1E89" w:rsidRDefault="00F60B65" w:rsidP="00C54383">
                  <w:pPr>
                    <w:pStyle w:val="rowtabella0"/>
                    <w:rPr>
                      <w:color w:val="002060"/>
                    </w:rPr>
                  </w:pPr>
                  <w:r w:rsidRPr="00AD1E89">
                    <w:rPr>
                      <w:color w:val="002060"/>
                    </w:rPr>
                    <w:t>SPECIAL ONE SPORTING CLUB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CECC8F" w14:textId="77777777" w:rsidR="00F60B65" w:rsidRPr="00AD1E89" w:rsidRDefault="00F60B65" w:rsidP="00C54383">
                  <w:pPr>
                    <w:pStyle w:val="rowtabella0"/>
                    <w:rPr>
                      <w:color w:val="002060"/>
                    </w:rPr>
                  </w:pPr>
                  <w:r w:rsidRPr="00AD1E89">
                    <w:rPr>
                      <w:color w:val="002060"/>
                    </w:rPr>
                    <w:t>- SMIRRA CITY</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8A575A" w14:textId="77777777" w:rsidR="00F60B65" w:rsidRPr="00AD1E89" w:rsidRDefault="00F60B65" w:rsidP="00C54383">
                  <w:pPr>
                    <w:pStyle w:val="rowtabella0"/>
                    <w:jc w:val="center"/>
                    <w:rPr>
                      <w:color w:val="002060"/>
                    </w:rPr>
                  </w:pPr>
                  <w:r w:rsidRPr="00AD1E89">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45E386" w14:textId="77777777" w:rsidR="00F60B65" w:rsidRPr="00AD1E89" w:rsidRDefault="00F60B65" w:rsidP="00C54383">
                  <w:pPr>
                    <w:pStyle w:val="rowtabella0"/>
                    <w:jc w:val="center"/>
                    <w:rPr>
                      <w:color w:val="002060"/>
                    </w:rPr>
                  </w:pPr>
                  <w:r w:rsidRPr="00AD1E89">
                    <w:rPr>
                      <w:color w:val="002060"/>
                    </w:rPr>
                    <w:t> </w:t>
                  </w:r>
                </w:p>
              </w:tc>
            </w:tr>
            <w:tr w:rsidR="00F60B65" w:rsidRPr="00AD1E89" w14:paraId="3BEB91BE" w14:textId="77777777" w:rsidTr="00C5438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D8FCE2" w14:textId="77777777" w:rsidR="00F60B65" w:rsidRPr="00AD1E89" w:rsidRDefault="00F60B65" w:rsidP="00C54383">
                  <w:pPr>
                    <w:pStyle w:val="rowtabella0"/>
                    <w:rPr>
                      <w:color w:val="002060"/>
                    </w:rPr>
                  </w:pPr>
                  <w:r w:rsidRPr="00AD1E89">
                    <w:rPr>
                      <w:color w:val="002060"/>
                    </w:rPr>
                    <w:t>(1) VADO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6A655C" w14:textId="77777777" w:rsidR="00F60B65" w:rsidRPr="00AD1E89" w:rsidRDefault="00F60B65" w:rsidP="00C54383">
                  <w:pPr>
                    <w:pStyle w:val="rowtabella0"/>
                    <w:rPr>
                      <w:color w:val="002060"/>
                    </w:rPr>
                  </w:pPr>
                  <w:r w:rsidRPr="00AD1E89">
                    <w:rPr>
                      <w:color w:val="002060"/>
                    </w:rPr>
                    <w:t>- MONTECCHIO SPORT</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BF4C8B" w14:textId="77777777" w:rsidR="00F60B65" w:rsidRPr="00AD1E89" w:rsidRDefault="00F60B65" w:rsidP="00C54383">
                  <w:pPr>
                    <w:pStyle w:val="rowtabella0"/>
                    <w:jc w:val="center"/>
                    <w:rPr>
                      <w:color w:val="002060"/>
                    </w:rPr>
                  </w:pPr>
                  <w:r w:rsidRPr="00AD1E89">
                    <w:rPr>
                      <w:color w:val="002060"/>
                    </w:rPr>
                    <w:t>3 - 6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E84D56" w14:textId="77777777" w:rsidR="00F60B65" w:rsidRPr="00AD1E89" w:rsidRDefault="00F60B65" w:rsidP="00C54383">
                  <w:pPr>
                    <w:pStyle w:val="rowtabella0"/>
                    <w:jc w:val="center"/>
                    <w:rPr>
                      <w:color w:val="002060"/>
                    </w:rPr>
                  </w:pPr>
                  <w:r w:rsidRPr="00AD1E89">
                    <w:rPr>
                      <w:color w:val="002060"/>
                    </w:rPr>
                    <w:t> </w:t>
                  </w:r>
                </w:p>
              </w:tc>
            </w:tr>
            <w:tr w:rsidR="00F60B65" w:rsidRPr="00AD1E89" w14:paraId="3E986764" w14:textId="77777777" w:rsidTr="00C54383">
              <w:tc>
                <w:tcPr>
                  <w:tcW w:w="4700" w:type="dxa"/>
                  <w:gridSpan w:val="4"/>
                  <w:tcBorders>
                    <w:top w:val="nil"/>
                    <w:left w:val="nil"/>
                    <w:bottom w:val="nil"/>
                    <w:right w:val="nil"/>
                  </w:tcBorders>
                  <w:tcMar>
                    <w:top w:w="20" w:type="dxa"/>
                    <w:left w:w="20" w:type="dxa"/>
                    <w:bottom w:w="20" w:type="dxa"/>
                    <w:right w:w="20" w:type="dxa"/>
                  </w:tcMar>
                  <w:vAlign w:val="center"/>
                  <w:hideMark/>
                </w:tcPr>
                <w:p w14:paraId="5742F406" w14:textId="77777777" w:rsidR="00F60B65" w:rsidRPr="00AD1E89" w:rsidRDefault="00F60B65" w:rsidP="00C54383">
                  <w:pPr>
                    <w:pStyle w:val="rowtabella0"/>
                    <w:rPr>
                      <w:color w:val="002060"/>
                    </w:rPr>
                  </w:pPr>
                  <w:r w:rsidRPr="00AD1E89">
                    <w:rPr>
                      <w:color w:val="002060"/>
                    </w:rPr>
                    <w:t>(1) - disputata il 18/03/2023</w:t>
                  </w:r>
                </w:p>
              </w:tc>
            </w:tr>
          </w:tbl>
          <w:p w14:paraId="77C33FAA" w14:textId="77777777" w:rsidR="00F60B65" w:rsidRPr="00AD1E89" w:rsidRDefault="00F60B65" w:rsidP="00C5438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60B65" w:rsidRPr="00AD1E89" w14:paraId="5DD430F8" w14:textId="77777777" w:rsidTr="00C5438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E62E2" w14:textId="77777777" w:rsidR="00F60B65" w:rsidRPr="00AD1E89" w:rsidRDefault="00F60B65" w:rsidP="00C54383">
                  <w:pPr>
                    <w:pStyle w:val="headertabella0"/>
                    <w:rPr>
                      <w:color w:val="002060"/>
                    </w:rPr>
                  </w:pPr>
                  <w:r w:rsidRPr="00AD1E89">
                    <w:rPr>
                      <w:color w:val="002060"/>
                    </w:rPr>
                    <w:t>GIRONE B - 8 Giornata - R</w:t>
                  </w:r>
                </w:p>
              </w:tc>
            </w:tr>
            <w:tr w:rsidR="00F60B65" w:rsidRPr="00AD1E89" w14:paraId="1A23CE49" w14:textId="77777777" w:rsidTr="00C5438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679521" w14:textId="77777777" w:rsidR="00F60B65" w:rsidRPr="00AD1E89" w:rsidRDefault="00F60B65" w:rsidP="00C54383">
                  <w:pPr>
                    <w:pStyle w:val="rowtabella0"/>
                    <w:rPr>
                      <w:color w:val="002060"/>
                    </w:rPr>
                  </w:pPr>
                  <w:r w:rsidRPr="00AD1E89">
                    <w:rPr>
                      <w:color w:val="002060"/>
                    </w:rPr>
                    <w:t>(1) ANGELI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D0D035" w14:textId="77777777" w:rsidR="00F60B65" w:rsidRPr="00AD1E89" w:rsidRDefault="00F60B65" w:rsidP="00C54383">
                  <w:pPr>
                    <w:pStyle w:val="rowtabella0"/>
                    <w:rPr>
                      <w:color w:val="002060"/>
                    </w:rPr>
                  </w:pPr>
                  <w:r w:rsidRPr="00AD1E89">
                    <w:rPr>
                      <w:color w:val="002060"/>
                    </w:rPr>
                    <w:t>- CDC 2018</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D04417" w14:textId="77777777" w:rsidR="00F60B65" w:rsidRPr="00AD1E89" w:rsidRDefault="00F60B65" w:rsidP="00C54383">
                  <w:pPr>
                    <w:pStyle w:val="rowtabella0"/>
                    <w:jc w:val="center"/>
                    <w:rPr>
                      <w:color w:val="002060"/>
                    </w:rPr>
                  </w:pPr>
                  <w:r w:rsidRPr="00AD1E89">
                    <w:rPr>
                      <w:color w:val="002060"/>
                    </w:rPr>
                    <w:t>3 - 5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D10119" w14:textId="77777777" w:rsidR="00F60B65" w:rsidRPr="00AD1E89" w:rsidRDefault="00F60B65" w:rsidP="00C54383">
                  <w:pPr>
                    <w:pStyle w:val="rowtabella0"/>
                    <w:jc w:val="center"/>
                    <w:rPr>
                      <w:color w:val="002060"/>
                    </w:rPr>
                  </w:pPr>
                  <w:r w:rsidRPr="00AD1E89">
                    <w:rPr>
                      <w:color w:val="002060"/>
                    </w:rPr>
                    <w:t> </w:t>
                  </w:r>
                </w:p>
              </w:tc>
            </w:tr>
            <w:tr w:rsidR="00F60B65" w:rsidRPr="00AD1E89" w14:paraId="7057AEFB"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AD94D1" w14:textId="77777777" w:rsidR="00F60B65" w:rsidRPr="00AD1E89" w:rsidRDefault="00F60B65" w:rsidP="00C54383">
                  <w:pPr>
                    <w:pStyle w:val="rowtabella0"/>
                    <w:rPr>
                      <w:color w:val="002060"/>
                    </w:rPr>
                  </w:pPr>
                  <w:r w:rsidRPr="00AD1E89">
                    <w:rPr>
                      <w:color w:val="002060"/>
                    </w:rPr>
                    <w:t>FIUMINATA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330F03" w14:textId="77777777" w:rsidR="00F60B65" w:rsidRPr="00AD1E89" w:rsidRDefault="00F60B65" w:rsidP="00C54383">
                  <w:pPr>
                    <w:pStyle w:val="rowtabella0"/>
                    <w:rPr>
                      <w:color w:val="002060"/>
                    </w:rPr>
                  </w:pPr>
                  <w:r w:rsidRPr="00AD1E89">
                    <w:rPr>
                      <w:color w:val="002060"/>
                    </w:rPr>
                    <w:t>- CASTELRAIMONDO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D3ADF2" w14:textId="77777777" w:rsidR="00F60B65" w:rsidRPr="00AD1E89" w:rsidRDefault="00F60B65" w:rsidP="00C54383">
                  <w:pPr>
                    <w:pStyle w:val="rowtabella0"/>
                    <w:jc w:val="center"/>
                    <w:rPr>
                      <w:color w:val="002060"/>
                    </w:rPr>
                  </w:pPr>
                  <w:r w:rsidRPr="00AD1E89">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C4FE2D" w14:textId="77777777" w:rsidR="00F60B65" w:rsidRPr="00AD1E89" w:rsidRDefault="00F60B65" w:rsidP="00C54383">
                  <w:pPr>
                    <w:pStyle w:val="rowtabella0"/>
                    <w:jc w:val="center"/>
                    <w:rPr>
                      <w:color w:val="002060"/>
                    </w:rPr>
                  </w:pPr>
                  <w:r w:rsidRPr="00AD1E89">
                    <w:rPr>
                      <w:color w:val="002060"/>
                    </w:rPr>
                    <w:t> </w:t>
                  </w:r>
                </w:p>
              </w:tc>
            </w:tr>
            <w:tr w:rsidR="00F60B65" w:rsidRPr="00AD1E89" w14:paraId="5D1DAA6C"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E0BA95" w14:textId="77777777" w:rsidR="00F60B65" w:rsidRPr="00AD1E89" w:rsidRDefault="00F60B65" w:rsidP="00C54383">
                  <w:pPr>
                    <w:pStyle w:val="rowtabella0"/>
                    <w:rPr>
                      <w:color w:val="002060"/>
                    </w:rPr>
                  </w:pPr>
                  <w:r w:rsidRPr="00AD1E89">
                    <w:rPr>
                      <w:color w:val="002060"/>
                    </w:rPr>
                    <w:t>MMSA GIOVANE AURORA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62D972" w14:textId="77777777" w:rsidR="00F60B65" w:rsidRPr="00AD1E89" w:rsidRDefault="00F60B65" w:rsidP="00C54383">
                  <w:pPr>
                    <w:pStyle w:val="rowtabella0"/>
                    <w:rPr>
                      <w:color w:val="002060"/>
                    </w:rPr>
                  </w:pPr>
                  <w:r w:rsidRPr="00AD1E89">
                    <w:rPr>
                      <w:color w:val="002060"/>
                    </w:rPr>
                    <w:t>- C.U.S. CAMERINO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3CB2DE" w14:textId="77777777" w:rsidR="00F60B65" w:rsidRPr="00AD1E89" w:rsidRDefault="00F60B65" w:rsidP="00C54383">
                  <w:pPr>
                    <w:pStyle w:val="rowtabella0"/>
                    <w:jc w:val="center"/>
                    <w:rPr>
                      <w:color w:val="002060"/>
                    </w:rPr>
                  </w:pPr>
                  <w:r w:rsidRPr="00AD1E89">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A6E14A" w14:textId="77777777" w:rsidR="00F60B65" w:rsidRPr="00AD1E89" w:rsidRDefault="00F60B65" w:rsidP="00C54383">
                  <w:pPr>
                    <w:pStyle w:val="rowtabella0"/>
                    <w:jc w:val="center"/>
                    <w:rPr>
                      <w:color w:val="002060"/>
                    </w:rPr>
                  </w:pPr>
                  <w:r w:rsidRPr="00AD1E89">
                    <w:rPr>
                      <w:color w:val="002060"/>
                    </w:rPr>
                    <w:t> </w:t>
                  </w:r>
                </w:p>
              </w:tc>
            </w:tr>
            <w:tr w:rsidR="00F60B65" w:rsidRPr="00AD1E89" w14:paraId="78942563"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1FE991" w14:textId="77777777" w:rsidR="00F60B65" w:rsidRPr="00AD1E89" w:rsidRDefault="00F60B65" w:rsidP="00C54383">
                  <w:pPr>
                    <w:pStyle w:val="rowtabella0"/>
                    <w:rPr>
                      <w:color w:val="002060"/>
                    </w:rPr>
                  </w:pPr>
                  <w:r w:rsidRPr="00AD1E89">
                    <w:rPr>
                      <w:color w:val="002060"/>
                    </w:rPr>
                    <w:t>URBANITAS APIRO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5054F1" w14:textId="77777777" w:rsidR="00F60B65" w:rsidRPr="00AD1E89" w:rsidRDefault="00F60B65" w:rsidP="00C54383">
                  <w:pPr>
                    <w:pStyle w:val="rowtabella0"/>
                    <w:rPr>
                      <w:color w:val="002060"/>
                    </w:rPr>
                  </w:pPr>
                  <w:r w:rsidRPr="00AD1E89">
                    <w:rPr>
                      <w:color w:val="002060"/>
                    </w:rPr>
                    <w:t>- ATLETICO NO BORDERS</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D75F4B" w14:textId="77777777" w:rsidR="00F60B65" w:rsidRPr="00AD1E89" w:rsidRDefault="00F60B65" w:rsidP="00C54383">
                  <w:pPr>
                    <w:pStyle w:val="rowtabella0"/>
                    <w:jc w:val="center"/>
                    <w:rPr>
                      <w:color w:val="002060"/>
                    </w:rPr>
                  </w:pPr>
                  <w:r w:rsidRPr="00AD1E89">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6F8D7F" w14:textId="77777777" w:rsidR="00F60B65" w:rsidRPr="00AD1E89" w:rsidRDefault="00F60B65" w:rsidP="00C54383">
                  <w:pPr>
                    <w:pStyle w:val="rowtabella0"/>
                    <w:jc w:val="center"/>
                    <w:rPr>
                      <w:color w:val="002060"/>
                    </w:rPr>
                  </w:pPr>
                  <w:r w:rsidRPr="00AD1E89">
                    <w:rPr>
                      <w:color w:val="002060"/>
                    </w:rPr>
                    <w:t> </w:t>
                  </w:r>
                </w:p>
              </w:tc>
            </w:tr>
            <w:tr w:rsidR="00F60B65" w:rsidRPr="00AD1E89" w14:paraId="65072AA5"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6B4884" w14:textId="77777777" w:rsidR="00F60B65" w:rsidRPr="00AD1E89" w:rsidRDefault="00F60B65" w:rsidP="00C54383">
                  <w:pPr>
                    <w:pStyle w:val="rowtabella0"/>
                    <w:rPr>
                      <w:color w:val="002060"/>
                    </w:rPr>
                  </w:pPr>
                  <w:r w:rsidRPr="00AD1E89">
                    <w:rPr>
                      <w:color w:val="002060"/>
                    </w:rPr>
                    <w:t>VALLESINA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C9CC0A" w14:textId="77777777" w:rsidR="00F60B65" w:rsidRPr="00AD1E89" w:rsidRDefault="00F60B65" w:rsidP="00C54383">
                  <w:pPr>
                    <w:pStyle w:val="rowtabella0"/>
                    <w:rPr>
                      <w:color w:val="002060"/>
                    </w:rPr>
                  </w:pPr>
                  <w:r w:rsidRPr="00AD1E89">
                    <w:rPr>
                      <w:color w:val="002060"/>
                    </w:rPr>
                    <w:t>- POLISPORTIVA UROBORO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A57E8A" w14:textId="77777777" w:rsidR="00F60B65" w:rsidRPr="00AD1E89" w:rsidRDefault="00F60B65" w:rsidP="00C54383">
                  <w:pPr>
                    <w:pStyle w:val="rowtabella0"/>
                    <w:jc w:val="center"/>
                    <w:rPr>
                      <w:color w:val="002060"/>
                    </w:rPr>
                  </w:pPr>
                  <w:r w:rsidRPr="00AD1E89">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F444FA" w14:textId="77777777" w:rsidR="00F60B65" w:rsidRPr="00AD1E89" w:rsidRDefault="00F60B65" w:rsidP="00C54383">
                  <w:pPr>
                    <w:pStyle w:val="rowtabella0"/>
                    <w:jc w:val="center"/>
                    <w:rPr>
                      <w:color w:val="002060"/>
                    </w:rPr>
                  </w:pPr>
                  <w:r w:rsidRPr="00AD1E89">
                    <w:rPr>
                      <w:color w:val="002060"/>
                    </w:rPr>
                    <w:t> </w:t>
                  </w:r>
                </w:p>
              </w:tc>
            </w:tr>
            <w:tr w:rsidR="00F60B65" w:rsidRPr="00AD1E89" w14:paraId="0FED91C5" w14:textId="77777777" w:rsidTr="00C5438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FBF7A5" w14:textId="77777777" w:rsidR="00F60B65" w:rsidRPr="00AD1E89" w:rsidRDefault="00F60B65" w:rsidP="00C54383">
                  <w:pPr>
                    <w:pStyle w:val="rowtabella0"/>
                    <w:rPr>
                      <w:color w:val="002060"/>
                    </w:rPr>
                  </w:pPr>
                  <w:r w:rsidRPr="00AD1E89">
                    <w:rPr>
                      <w:color w:val="002060"/>
                    </w:rPr>
                    <w:t>VIRTUS TEAM SOC.COOP.</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5870E0" w14:textId="77777777" w:rsidR="00F60B65" w:rsidRPr="00AD1E89" w:rsidRDefault="00F60B65" w:rsidP="00C54383">
                  <w:pPr>
                    <w:pStyle w:val="rowtabella0"/>
                    <w:rPr>
                      <w:color w:val="002060"/>
                    </w:rPr>
                  </w:pPr>
                  <w:r w:rsidRPr="00AD1E89">
                    <w:rPr>
                      <w:color w:val="002060"/>
                    </w:rPr>
                    <w:t>- SANTA MARIA NUOVA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EF057B" w14:textId="77777777" w:rsidR="00F60B65" w:rsidRPr="00AD1E89" w:rsidRDefault="00F60B65" w:rsidP="00C54383">
                  <w:pPr>
                    <w:pStyle w:val="rowtabella0"/>
                    <w:jc w:val="center"/>
                    <w:rPr>
                      <w:color w:val="002060"/>
                    </w:rPr>
                  </w:pPr>
                  <w:r w:rsidRPr="00AD1E89">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B24428" w14:textId="77777777" w:rsidR="00F60B65" w:rsidRPr="00AD1E89" w:rsidRDefault="00F60B65" w:rsidP="00C54383">
                  <w:pPr>
                    <w:pStyle w:val="rowtabella0"/>
                    <w:jc w:val="center"/>
                    <w:rPr>
                      <w:color w:val="002060"/>
                    </w:rPr>
                  </w:pPr>
                  <w:r w:rsidRPr="00AD1E89">
                    <w:rPr>
                      <w:color w:val="002060"/>
                    </w:rPr>
                    <w:t> </w:t>
                  </w:r>
                </w:p>
              </w:tc>
            </w:tr>
            <w:tr w:rsidR="00F60B65" w:rsidRPr="00AD1E89" w14:paraId="51A8AE97" w14:textId="77777777" w:rsidTr="00C54383">
              <w:tc>
                <w:tcPr>
                  <w:tcW w:w="4700" w:type="dxa"/>
                  <w:gridSpan w:val="4"/>
                  <w:tcBorders>
                    <w:top w:val="nil"/>
                    <w:left w:val="nil"/>
                    <w:bottom w:val="nil"/>
                    <w:right w:val="nil"/>
                  </w:tcBorders>
                  <w:tcMar>
                    <w:top w:w="20" w:type="dxa"/>
                    <w:left w:w="20" w:type="dxa"/>
                    <w:bottom w:w="20" w:type="dxa"/>
                    <w:right w:w="20" w:type="dxa"/>
                  </w:tcMar>
                  <w:vAlign w:val="center"/>
                  <w:hideMark/>
                </w:tcPr>
                <w:p w14:paraId="27FDE0E0" w14:textId="77777777" w:rsidR="00F60B65" w:rsidRPr="00AD1E89" w:rsidRDefault="00F60B65" w:rsidP="00C54383">
                  <w:pPr>
                    <w:pStyle w:val="rowtabella0"/>
                    <w:rPr>
                      <w:color w:val="002060"/>
                    </w:rPr>
                  </w:pPr>
                  <w:r w:rsidRPr="00AD1E89">
                    <w:rPr>
                      <w:color w:val="002060"/>
                    </w:rPr>
                    <w:t>(1) - disputata il 18/03/2023</w:t>
                  </w:r>
                </w:p>
              </w:tc>
            </w:tr>
          </w:tbl>
          <w:p w14:paraId="4F3EC00E" w14:textId="77777777" w:rsidR="00F60B65" w:rsidRPr="00AD1E89" w:rsidRDefault="00F60B65" w:rsidP="00C54383">
            <w:pPr>
              <w:rPr>
                <w:color w:val="002060"/>
              </w:rPr>
            </w:pPr>
          </w:p>
        </w:tc>
      </w:tr>
    </w:tbl>
    <w:p w14:paraId="73B17E37" w14:textId="77777777" w:rsidR="00F60B65" w:rsidRPr="00AD1E89" w:rsidRDefault="00F60B65" w:rsidP="00F60B65">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60B65" w:rsidRPr="00AD1E89" w14:paraId="74501D0C" w14:textId="77777777" w:rsidTr="00C5438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60B65" w:rsidRPr="00AD1E89" w14:paraId="79A6A4BC" w14:textId="77777777" w:rsidTr="00C5438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3F8A4" w14:textId="77777777" w:rsidR="00F60B65" w:rsidRPr="00AD1E89" w:rsidRDefault="00F60B65" w:rsidP="00C54383">
                  <w:pPr>
                    <w:pStyle w:val="headertabella0"/>
                    <w:rPr>
                      <w:color w:val="002060"/>
                    </w:rPr>
                  </w:pPr>
                  <w:r w:rsidRPr="00AD1E89">
                    <w:rPr>
                      <w:color w:val="002060"/>
                    </w:rPr>
                    <w:t>GIRONE C - 8 Giornata - R</w:t>
                  </w:r>
                </w:p>
              </w:tc>
            </w:tr>
            <w:tr w:rsidR="00F60B65" w:rsidRPr="00AD1E89" w14:paraId="61207387" w14:textId="77777777" w:rsidTr="00C5438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0AB590" w14:textId="77777777" w:rsidR="00F60B65" w:rsidRPr="00AD1E89" w:rsidRDefault="00F60B65" w:rsidP="00C54383">
                  <w:pPr>
                    <w:pStyle w:val="rowtabella0"/>
                    <w:rPr>
                      <w:color w:val="002060"/>
                    </w:rPr>
                  </w:pPr>
                  <w:r w:rsidRPr="00AD1E89">
                    <w:rPr>
                      <w:color w:val="002060"/>
                    </w:rPr>
                    <w:t>ASPIO 2005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E41320" w14:textId="77777777" w:rsidR="00F60B65" w:rsidRPr="00AD1E89" w:rsidRDefault="00F60B65" w:rsidP="00C54383">
                  <w:pPr>
                    <w:pStyle w:val="rowtabella0"/>
                    <w:rPr>
                      <w:color w:val="002060"/>
                    </w:rPr>
                  </w:pPr>
                  <w:r w:rsidRPr="00AD1E89">
                    <w:rPr>
                      <w:color w:val="002060"/>
                    </w:rPr>
                    <w:t>- ANKON NOVA MARMI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BEAD36" w14:textId="77777777" w:rsidR="00F60B65" w:rsidRPr="00AD1E89" w:rsidRDefault="00F60B65" w:rsidP="00C54383">
                  <w:pPr>
                    <w:pStyle w:val="rowtabella0"/>
                    <w:jc w:val="center"/>
                    <w:rPr>
                      <w:color w:val="002060"/>
                    </w:rPr>
                  </w:pPr>
                  <w:r w:rsidRPr="00AD1E89">
                    <w:rPr>
                      <w:color w:val="002060"/>
                    </w:rPr>
                    <w:t>8 - 0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07AA64" w14:textId="77777777" w:rsidR="00F60B65" w:rsidRPr="00AD1E89" w:rsidRDefault="00F60B65" w:rsidP="00C54383">
                  <w:pPr>
                    <w:pStyle w:val="rowtabella0"/>
                    <w:jc w:val="center"/>
                    <w:rPr>
                      <w:color w:val="002060"/>
                    </w:rPr>
                  </w:pPr>
                  <w:r w:rsidRPr="00AD1E89">
                    <w:rPr>
                      <w:color w:val="002060"/>
                    </w:rPr>
                    <w:t> </w:t>
                  </w:r>
                </w:p>
              </w:tc>
            </w:tr>
            <w:tr w:rsidR="00F60B65" w:rsidRPr="00AD1E89" w14:paraId="452C9B90"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FCDA89" w14:textId="77777777" w:rsidR="00F60B65" w:rsidRPr="00AD1E89" w:rsidRDefault="00F60B65" w:rsidP="00C54383">
                  <w:pPr>
                    <w:pStyle w:val="rowtabella0"/>
                    <w:rPr>
                      <w:color w:val="002060"/>
                    </w:rPr>
                  </w:pPr>
                  <w:r w:rsidRPr="00AD1E89">
                    <w:rPr>
                      <w:color w:val="002060"/>
                    </w:rPr>
                    <w:t>(1) CALCETTO NUMANA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588119" w14:textId="77777777" w:rsidR="00F60B65" w:rsidRPr="00AD1E89" w:rsidRDefault="00F60B65" w:rsidP="00C54383">
                  <w:pPr>
                    <w:pStyle w:val="rowtabella0"/>
                    <w:rPr>
                      <w:color w:val="002060"/>
                    </w:rPr>
                  </w:pPr>
                  <w:r w:rsidRPr="00AD1E89">
                    <w:rPr>
                      <w:color w:val="002060"/>
                    </w:rPr>
                    <w:t>- CIRCOLO COLLODI CALCIO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5D9949" w14:textId="77777777" w:rsidR="00F60B65" w:rsidRPr="00AD1E89" w:rsidRDefault="00F60B65" w:rsidP="00C54383">
                  <w:pPr>
                    <w:pStyle w:val="rowtabella0"/>
                    <w:jc w:val="center"/>
                    <w:rPr>
                      <w:color w:val="002060"/>
                    </w:rPr>
                  </w:pPr>
                  <w:r w:rsidRPr="00AD1E89">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CE735E" w14:textId="77777777" w:rsidR="00F60B65" w:rsidRPr="00AD1E89" w:rsidRDefault="00F60B65" w:rsidP="00C54383">
                  <w:pPr>
                    <w:pStyle w:val="rowtabella0"/>
                    <w:jc w:val="center"/>
                    <w:rPr>
                      <w:color w:val="002060"/>
                    </w:rPr>
                  </w:pPr>
                  <w:r w:rsidRPr="00AD1E89">
                    <w:rPr>
                      <w:color w:val="002060"/>
                    </w:rPr>
                    <w:t> </w:t>
                  </w:r>
                </w:p>
              </w:tc>
            </w:tr>
            <w:tr w:rsidR="00F60B65" w:rsidRPr="00AD1E89" w14:paraId="4D6C8F97"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58C8EB" w14:textId="77777777" w:rsidR="00F60B65" w:rsidRPr="00AD1E89" w:rsidRDefault="00F60B65" w:rsidP="00C54383">
                  <w:pPr>
                    <w:pStyle w:val="rowtabella0"/>
                    <w:rPr>
                      <w:color w:val="002060"/>
                    </w:rPr>
                  </w:pPr>
                  <w:r w:rsidRPr="00AD1E89">
                    <w:rPr>
                      <w:color w:val="002060"/>
                    </w:rPr>
                    <w:t>(1) 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20B589" w14:textId="77777777" w:rsidR="00F60B65" w:rsidRPr="00AD1E89" w:rsidRDefault="00F60B65" w:rsidP="00C54383">
                  <w:pPr>
                    <w:pStyle w:val="rowtabella0"/>
                    <w:rPr>
                      <w:color w:val="002060"/>
                    </w:rPr>
                  </w:pPr>
                  <w:r w:rsidRPr="00AD1E89">
                    <w:rPr>
                      <w:color w:val="002060"/>
                    </w:rPr>
                    <w:t>- FUTSAL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E144A1" w14:textId="77777777" w:rsidR="00F60B65" w:rsidRPr="00AD1E89" w:rsidRDefault="00F60B65" w:rsidP="00C54383">
                  <w:pPr>
                    <w:pStyle w:val="rowtabella0"/>
                    <w:jc w:val="center"/>
                    <w:rPr>
                      <w:color w:val="002060"/>
                    </w:rPr>
                  </w:pPr>
                  <w:r w:rsidRPr="00AD1E89">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1291B4" w14:textId="77777777" w:rsidR="00F60B65" w:rsidRPr="00AD1E89" w:rsidRDefault="00F60B65" w:rsidP="00C54383">
                  <w:pPr>
                    <w:pStyle w:val="rowtabella0"/>
                    <w:jc w:val="center"/>
                    <w:rPr>
                      <w:color w:val="002060"/>
                    </w:rPr>
                  </w:pPr>
                  <w:r w:rsidRPr="00AD1E89">
                    <w:rPr>
                      <w:color w:val="002060"/>
                    </w:rPr>
                    <w:t> </w:t>
                  </w:r>
                </w:p>
              </w:tc>
            </w:tr>
            <w:tr w:rsidR="00F60B65" w:rsidRPr="00AD1E89" w14:paraId="55F79372"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CD6E98" w14:textId="77777777" w:rsidR="00F60B65" w:rsidRPr="00AD1E89" w:rsidRDefault="00F60B65" w:rsidP="00C54383">
                  <w:pPr>
                    <w:pStyle w:val="rowtabella0"/>
                    <w:rPr>
                      <w:color w:val="002060"/>
                    </w:rPr>
                  </w:pPr>
                  <w:r w:rsidRPr="00AD1E89">
                    <w:rPr>
                      <w:color w:val="002060"/>
                    </w:rPr>
                    <w:t>CASENUOVE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1895C8" w14:textId="77777777" w:rsidR="00F60B65" w:rsidRPr="00AD1E89" w:rsidRDefault="00F60B65" w:rsidP="00C54383">
                  <w:pPr>
                    <w:pStyle w:val="rowtabella0"/>
                    <w:rPr>
                      <w:color w:val="002060"/>
                    </w:rPr>
                  </w:pPr>
                  <w:r w:rsidRPr="00AD1E89">
                    <w:rPr>
                      <w:color w:val="002060"/>
                    </w:rPr>
                    <w:t>- GIOVANE ANCONA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370E52" w14:textId="77777777" w:rsidR="00F60B65" w:rsidRPr="00AD1E89" w:rsidRDefault="00F60B65" w:rsidP="00C54383">
                  <w:pPr>
                    <w:pStyle w:val="rowtabella0"/>
                    <w:jc w:val="center"/>
                    <w:rPr>
                      <w:color w:val="002060"/>
                    </w:rPr>
                  </w:pPr>
                  <w:r w:rsidRPr="00AD1E89">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2D3282" w14:textId="77777777" w:rsidR="00F60B65" w:rsidRPr="00AD1E89" w:rsidRDefault="00F60B65" w:rsidP="00C54383">
                  <w:pPr>
                    <w:pStyle w:val="rowtabella0"/>
                    <w:jc w:val="center"/>
                    <w:rPr>
                      <w:color w:val="002060"/>
                    </w:rPr>
                  </w:pPr>
                  <w:r w:rsidRPr="00AD1E89">
                    <w:rPr>
                      <w:color w:val="002060"/>
                    </w:rPr>
                    <w:t> </w:t>
                  </w:r>
                </w:p>
              </w:tc>
            </w:tr>
            <w:tr w:rsidR="00F60B65" w:rsidRPr="00AD1E89" w14:paraId="56A301AA"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E05DC0" w14:textId="77777777" w:rsidR="00F60B65" w:rsidRPr="00AD1E89" w:rsidRDefault="00F60B65" w:rsidP="00C54383">
                  <w:pPr>
                    <w:pStyle w:val="rowtabella0"/>
                    <w:rPr>
                      <w:color w:val="002060"/>
                    </w:rPr>
                  </w:pPr>
                  <w:r w:rsidRPr="00AD1E89">
                    <w:rPr>
                      <w:color w:val="002060"/>
                    </w:rPr>
                    <w:t>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79405A" w14:textId="77777777" w:rsidR="00F60B65" w:rsidRPr="00AD1E89" w:rsidRDefault="00F60B65" w:rsidP="00C54383">
                  <w:pPr>
                    <w:pStyle w:val="rowtabella0"/>
                    <w:rPr>
                      <w:color w:val="002060"/>
                    </w:rPr>
                  </w:pPr>
                  <w:r w:rsidRPr="00AD1E89">
                    <w:rPr>
                      <w:color w:val="002060"/>
                    </w:rPr>
                    <w:t>- SAN BIAGIO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A69FF9" w14:textId="77777777" w:rsidR="00F60B65" w:rsidRPr="00AD1E89" w:rsidRDefault="00F60B65" w:rsidP="00C54383">
                  <w:pPr>
                    <w:pStyle w:val="rowtabella0"/>
                    <w:jc w:val="center"/>
                    <w:rPr>
                      <w:color w:val="002060"/>
                    </w:rPr>
                  </w:pPr>
                  <w:r w:rsidRPr="00AD1E89">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4540725" w14:textId="77777777" w:rsidR="00F60B65" w:rsidRPr="00AD1E89" w:rsidRDefault="00F60B65" w:rsidP="00C54383">
                  <w:pPr>
                    <w:pStyle w:val="rowtabella0"/>
                    <w:jc w:val="center"/>
                    <w:rPr>
                      <w:color w:val="002060"/>
                    </w:rPr>
                  </w:pPr>
                  <w:r w:rsidRPr="00AD1E89">
                    <w:rPr>
                      <w:color w:val="002060"/>
                    </w:rPr>
                    <w:t> </w:t>
                  </w:r>
                </w:p>
              </w:tc>
            </w:tr>
            <w:tr w:rsidR="00F60B65" w:rsidRPr="00AD1E89" w14:paraId="76E6C152" w14:textId="77777777" w:rsidTr="00C5438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83ADE6" w14:textId="77777777" w:rsidR="00F60B65" w:rsidRPr="00AD1E89" w:rsidRDefault="00F60B65" w:rsidP="00C54383">
                  <w:pPr>
                    <w:pStyle w:val="rowtabella0"/>
                    <w:rPr>
                      <w:color w:val="002060"/>
                    </w:rPr>
                  </w:pPr>
                  <w:r w:rsidRPr="00AD1E89">
                    <w:rPr>
                      <w:color w:val="002060"/>
                    </w:rPr>
                    <w:t>POLISPORTIVA FUTURA A.D.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B333E9" w14:textId="77777777" w:rsidR="00F60B65" w:rsidRPr="00AD1E89" w:rsidRDefault="00F60B65" w:rsidP="00C54383">
                  <w:pPr>
                    <w:pStyle w:val="rowtabella0"/>
                    <w:rPr>
                      <w:color w:val="002060"/>
                    </w:rPr>
                  </w:pPr>
                  <w:r w:rsidRPr="00AD1E89">
                    <w:rPr>
                      <w:color w:val="002060"/>
                    </w:rPr>
                    <w:t>- PEGASO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DB45F1" w14:textId="77777777" w:rsidR="00F60B65" w:rsidRPr="00AD1E89" w:rsidRDefault="00F60B65" w:rsidP="00C54383">
                  <w:pPr>
                    <w:pStyle w:val="rowtabella0"/>
                    <w:jc w:val="center"/>
                    <w:rPr>
                      <w:color w:val="002060"/>
                    </w:rPr>
                  </w:pPr>
                  <w:r w:rsidRPr="00AD1E89">
                    <w:rPr>
                      <w:color w:val="002060"/>
                    </w:rPr>
                    <w:t>9 - 1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16EF4A" w14:textId="77777777" w:rsidR="00F60B65" w:rsidRPr="00AD1E89" w:rsidRDefault="00F60B65" w:rsidP="00C54383">
                  <w:pPr>
                    <w:pStyle w:val="rowtabella0"/>
                    <w:jc w:val="center"/>
                    <w:rPr>
                      <w:color w:val="002060"/>
                    </w:rPr>
                  </w:pPr>
                  <w:r w:rsidRPr="00AD1E89">
                    <w:rPr>
                      <w:color w:val="002060"/>
                    </w:rPr>
                    <w:t> </w:t>
                  </w:r>
                </w:p>
              </w:tc>
            </w:tr>
            <w:tr w:rsidR="00F60B65" w:rsidRPr="00AD1E89" w14:paraId="6ABD91C6" w14:textId="77777777" w:rsidTr="00C54383">
              <w:tc>
                <w:tcPr>
                  <w:tcW w:w="4700" w:type="dxa"/>
                  <w:gridSpan w:val="4"/>
                  <w:tcBorders>
                    <w:top w:val="nil"/>
                    <w:left w:val="nil"/>
                    <w:bottom w:val="nil"/>
                    <w:right w:val="nil"/>
                  </w:tcBorders>
                  <w:tcMar>
                    <w:top w:w="20" w:type="dxa"/>
                    <w:left w:w="20" w:type="dxa"/>
                    <w:bottom w:w="20" w:type="dxa"/>
                    <w:right w:w="20" w:type="dxa"/>
                  </w:tcMar>
                  <w:vAlign w:val="center"/>
                  <w:hideMark/>
                </w:tcPr>
                <w:p w14:paraId="0D936605" w14:textId="77777777" w:rsidR="00F60B65" w:rsidRPr="00AD1E89" w:rsidRDefault="00F60B65" w:rsidP="00C54383">
                  <w:pPr>
                    <w:pStyle w:val="rowtabella0"/>
                    <w:rPr>
                      <w:color w:val="002060"/>
                    </w:rPr>
                  </w:pPr>
                  <w:r w:rsidRPr="00AD1E89">
                    <w:rPr>
                      <w:color w:val="002060"/>
                    </w:rPr>
                    <w:t>(1) - disputata il 18/03/2023</w:t>
                  </w:r>
                </w:p>
              </w:tc>
            </w:tr>
          </w:tbl>
          <w:p w14:paraId="058E4F78" w14:textId="77777777" w:rsidR="00F60B65" w:rsidRPr="00AD1E89" w:rsidRDefault="00F60B65" w:rsidP="00C5438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60B65" w:rsidRPr="00AD1E89" w14:paraId="634946AC" w14:textId="77777777" w:rsidTr="00C5438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B6FB5" w14:textId="77777777" w:rsidR="00F60B65" w:rsidRPr="00AD1E89" w:rsidRDefault="00F60B65" w:rsidP="00C54383">
                  <w:pPr>
                    <w:pStyle w:val="headertabella0"/>
                    <w:rPr>
                      <w:color w:val="002060"/>
                    </w:rPr>
                  </w:pPr>
                  <w:r w:rsidRPr="00AD1E89">
                    <w:rPr>
                      <w:color w:val="002060"/>
                    </w:rPr>
                    <w:t>GIRONE D - 8 Giornata - R</w:t>
                  </w:r>
                </w:p>
              </w:tc>
            </w:tr>
            <w:tr w:rsidR="00F60B65" w:rsidRPr="00AD1E89" w14:paraId="6C3BB7FC" w14:textId="77777777" w:rsidTr="00C5438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291F1C" w14:textId="77777777" w:rsidR="00F60B65" w:rsidRPr="00AD1E89" w:rsidRDefault="00F60B65" w:rsidP="00C54383">
                  <w:pPr>
                    <w:pStyle w:val="rowtabella0"/>
                    <w:rPr>
                      <w:color w:val="002060"/>
                    </w:rPr>
                  </w:pPr>
                  <w:r w:rsidRPr="00AD1E89">
                    <w:rPr>
                      <w:color w:val="002060"/>
                    </w:rPr>
                    <w:t>BOCA CIVITANOVA 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9B3ADA" w14:textId="77777777" w:rsidR="00F60B65" w:rsidRPr="00AD1E89" w:rsidRDefault="00F60B65" w:rsidP="00C54383">
                  <w:pPr>
                    <w:pStyle w:val="rowtabella0"/>
                    <w:rPr>
                      <w:color w:val="002060"/>
                    </w:rPr>
                  </w:pPr>
                  <w:r w:rsidRPr="00AD1E89">
                    <w:rPr>
                      <w:color w:val="002060"/>
                    </w:rPr>
                    <w:t>- CAPODARCO CASABIANCA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2DBA8D" w14:textId="77777777" w:rsidR="00F60B65" w:rsidRPr="00AD1E89" w:rsidRDefault="00F60B65" w:rsidP="00C54383">
                  <w:pPr>
                    <w:pStyle w:val="rowtabella0"/>
                    <w:jc w:val="center"/>
                    <w:rPr>
                      <w:color w:val="002060"/>
                    </w:rPr>
                  </w:pPr>
                  <w:r w:rsidRPr="00AD1E89">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5A88B7" w14:textId="77777777" w:rsidR="00F60B65" w:rsidRPr="00AD1E89" w:rsidRDefault="00F60B65" w:rsidP="00C54383">
                  <w:pPr>
                    <w:pStyle w:val="rowtabella0"/>
                    <w:jc w:val="center"/>
                    <w:rPr>
                      <w:color w:val="002060"/>
                    </w:rPr>
                  </w:pPr>
                  <w:r w:rsidRPr="00AD1E89">
                    <w:rPr>
                      <w:color w:val="002060"/>
                    </w:rPr>
                    <w:t> </w:t>
                  </w:r>
                </w:p>
              </w:tc>
            </w:tr>
            <w:tr w:rsidR="00F60B65" w:rsidRPr="00AD1E89" w14:paraId="3130960E"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0E20C7" w14:textId="77777777" w:rsidR="00F60B65" w:rsidRPr="00AD1E89" w:rsidRDefault="00F60B65" w:rsidP="00C54383">
                  <w:pPr>
                    <w:pStyle w:val="rowtabella0"/>
                    <w:rPr>
                      <w:color w:val="002060"/>
                    </w:rPr>
                  </w:pPr>
                  <w:r w:rsidRPr="00AD1E89">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B0C513B" w14:textId="77777777" w:rsidR="00F60B65" w:rsidRPr="00AD1E89" w:rsidRDefault="00F60B65" w:rsidP="00C54383">
                  <w:pPr>
                    <w:pStyle w:val="rowtabella0"/>
                    <w:rPr>
                      <w:color w:val="002060"/>
                    </w:rPr>
                  </w:pPr>
                  <w:r w:rsidRPr="00AD1E89">
                    <w:rPr>
                      <w:color w:val="002060"/>
                    </w:rPr>
                    <w:t>- AMATORI STESE 2007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94FD3B" w14:textId="77777777" w:rsidR="00F60B65" w:rsidRPr="00AD1E89" w:rsidRDefault="00F60B65" w:rsidP="00C54383">
                  <w:pPr>
                    <w:pStyle w:val="rowtabella0"/>
                    <w:jc w:val="center"/>
                    <w:rPr>
                      <w:color w:val="002060"/>
                    </w:rPr>
                  </w:pPr>
                  <w:r w:rsidRPr="00AD1E89">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C38E22" w14:textId="77777777" w:rsidR="00F60B65" w:rsidRPr="00AD1E89" w:rsidRDefault="00F60B65" w:rsidP="00C54383">
                  <w:pPr>
                    <w:pStyle w:val="rowtabella0"/>
                    <w:jc w:val="center"/>
                    <w:rPr>
                      <w:color w:val="002060"/>
                    </w:rPr>
                  </w:pPr>
                  <w:r w:rsidRPr="00AD1E89">
                    <w:rPr>
                      <w:color w:val="002060"/>
                    </w:rPr>
                    <w:t> </w:t>
                  </w:r>
                </w:p>
              </w:tc>
            </w:tr>
            <w:tr w:rsidR="00F60B65" w:rsidRPr="00AD1E89" w14:paraId="5F82600F"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F9598C" w14:textId="77777777" w:rsidR="00F60B65" w:rsidRPr="00AD1E89" w:rsidRDefault="00F60B65" w:rsidP="00C54383">
                  <w:pPr>
                    <w:pStyle w:val="rowtabella0"/>
                    <w:rPr>
                      <w:color w:val="002060"/>
                    </w:rPr>
                  </w:pPr>
                  <w:r w:rsidRPr="00AD1E89">
                    <w:rPr>
                      <w:color w:val="002060"/>
                    </w:rPr>
                    <w:t>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ED2E1F" w14:textId="77777777" w:rsidR="00F60B65" w:rsidRPr="00AD1E89" w:rsidRDefault="00F60B65" w:rsidP="00C54383">
                  <w:pPr>
                    <w:pStyle w:val="rowtabella0"/>
                    <w:rPr>
                      <w:color w:val="002060"/>
                    </w:rPr>
                  </w:pPr>
                  <w:r w:rsidRPr="00AD1E89">
                    <w:rPr>
                      <w:color w:val="002060"/>
                    </w:rPr>
                    <w:t>- SAN GINESIO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0F2212" w14:textId="77777777" w:rsidR="00F60B65" w:rsidRPr="00AD1E89" w:rsidRDefault="00F60B65" w:rsidP="00C54383">
                  <w:pPr>
                    <w:pStyle w:val="rowtabella0"/>
                    <w:jc w:val="center"/>
                    <w:rPr>
                      <w:color w:val="002060"/>
                    </w:rPr>
                  </w:pPr>
                  <w:r w:rsidRPr="00AD1E89">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9AD8F7" w14:textId="77777777" w:rsidR="00F60B65" w:rsidRPr="00AD1E89" w:rsidRDefault="00F60B65" w:rsidP="00C54383">
                  <w:pPr>
                    <w:pStyle w:val="rowtabella0"/>
                    <w:jc w:val="center"/>
                    <w:rPr>
                      <w:color w:val="002060"/>
                    </w:rPr>
                  </w:pPr>
                  <w:r w:rsidRPr="00AD1E89">
                    <w:rPr>
                      <w:color w:val="002060"/>
                    </w:rPr>
                    <w:t> </w:t>
                  </w:r>
                </w:p>
              </w:tc>
            </w:tr>
            <w:tr w:rsidR="00F60B65" w:rsidRPr="00AD1E89" w14:paraId="5304FC12"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AC019B" w14:textId="77777777" w:rsidR="00F60B65" w:rsidRPr="00AD1E89" w:rsidRDefault="00F60B65" w:rsidP="00C54383">
                  <w:pPr>
                    <w:pStyle w:val="rowtabella0"/>
                    <w:rPr>
                      <w:color w:val="002060"/>
                    </w:rPr>
                  </w:pPr>
                  <w:r w:rsidRPr="00AD1E89">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C66F34" w14:textId="77777777" w:rsidR="00F60B65" w:rsidRPr="00AD1E89" w:rsidRDefault="00F60B65" w:rsidP="00C54383">
                  <w:pPr>
                    <w:pStyle w:val="rowtabella0"/>
                    <w:rPr>
                      <w:color w:val="002060"/>
                    </w:rPr>
                  </w:pPr>
                  <w:r w:rsidRPr="00AD1E89">
                    <w:rPr>
                      <w:color w:val="002060"/>
                    </w:rPr>
                    <w:t>- VAL TENNA UNITED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A4D3D7" w14:textId="77777777" w:rsidR="00F60B65" w:rsidRPr="00AD1E89" w:rsidRDefault="00F60B65" w:rsidP="00C54383">
                  <w:pPr>
                    <w:pStyle w:val="rowtabella0"/>
                    <w:jc w:val="center"/>
                    <w:rPr>
                      <w:color w:val="002060"/>
                    </w:rPr>
                  </w:pPr>
                  <w:r w:rsidRPr="00AD1E89">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5FB08D" w14:textId="77777777" w:rsidR="00F60B65" w:rsidRPr="00AD1E89" w:rsidRDefault="00F60B65" w:rsidP="00C54383">
                  <w:pPr>
                    <w:pStyle w:val="rowtabella0"/>
                    <w:jc w:val="center"/>
                    <w:rPr>
                      <w:color w:val="002060"/>
                    </w:rPr>
                  </w:pPr>
                  <w:r w:rsidRPr="00AD1E89">
                    <w:rPr>
                      <w:color w:val="002060"/>
                    </w:rPr>
                    <w:t> </w:t>
                  </w:r>
                </w:p>
              </w:tc>
            </w:tr>
            <w:tr w:rsidR="00F60B65" w:rsidRPr="00AD1E89" w14:paraId="5ECFE2B0"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471922" w14:textId="77777777" w:rsidR="00F60B65" w:rsidRPr="00AD1E89" w:rsidRDefault="00F60B65" w:rsidP="00C54383">
                  <w:pPr>
                    <w:pStyle w:val="rowtabella0"/>
                    <w:rPr>
                      <w:color w:val="002060"/>
                    </w:rPr>
                  </w:pPr>
                  <w:r w:rsidRPr="00AD1E89">
                    <w:rPr>
                      <w:color w:val="002060"/>
                    </w:rPr>
                    <w:t>FUTSAL RECANATI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9BD19F" w14:textId="77777777" w:rsidR="00F60B65" w:rsidRPr="00AD1E89" w:rsidRDefault="00F60B65" w:rsidP="00C54383">
                  <w:pPr>
                    <w:pStyle w:val="rowtabella0"/>
                    <w:rPr>
                      <w:color w:val="002060"/>
                    </w:rPr>
                  </w:pPr>
                  <w:r w:rsidRPr="00AD1E89">
                    <w:rPr>
                      <w:color w:val="002060"/>
                    </w:rPr>
                    <w:t xml:space="preserve">- CALCIO </w:t>
                  </w:r>
                  <w:proofErr w:type="gramStart"/>
                  <w:r w:rsidRPr="00AD1E89">
                    <w:rPr>
                      <w:color w:val="002060"/>
                    </w:rPr>
                    <w:t>S.ELPIDIO</w:t>
                  </w:r>
                  <w:proofErr w:type="gramEnd"/>
                  <w:r w:rsidRPr="00AD1E89">
                    <w:rPr>
                      <w:color w:val="002060"/>
                    </w:rPr>
                    <w:t xml:space="preserve"> A 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C570F1" w14:textId="77777777" w:rsidR="00F60B65" w:rsidRPr="00AD1E89" w:rsidRDefault="00F60B65" w:rsidP="00C54383">
                  <w:pPr>
                    <w:pStyle w:val="rowtabella0"/>
                    <w:jc w:val="center"/>
                    <w:rPr>
                      <w:color w:val="002060"/>
                    </w:rPr>
                  </w:pPr>
                  <w:r w:rsidRPr="00AD1E89">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8AAB06" w14:textId="77777777" w:rsidR="00F60B65" w:rsidRPr="00AD1E89" w:rsidRDefault="00F60B65" w:rsidP="00C54383">
                  <w:pPr>
                    <w:pStyle w:val="rowtabella0"/>
                    <w:jc w:val="center"/>
                    <w:rPr>
                      <w:color w:val="002060"/>
                    </w:rPr>
                  </w:pPr>
                  <w:r w:rsidRPr="00AD1E89">
                    <w:rPr>
                      <w:color w:val="002060"/>
                    </w:rPr>
                    <w:t> </w:t>
                  </w:r>
                </w:p>
              </w:tc>
            </w:tr>
            <w:tr w:rsidR="00F60B65" w:rsidRPr="00AD1E89" w14:paraId="018DE70E" w14:textId="77777777" w:rsidTr="00C5438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386E26" w14:textId="77777777" w:rsidR="00F60B65" w:rsidRPr="00AD1E89" w:rsidRDefault="00F60B65" w:rsidP="00C54383">
                  <w:pPr>
                    <w:pStyle w:val="rowtabella0"/>
                    <w:rPr>
                      <w:color w:val="002060"/>
                    </w:rPr>
                  </w:pPr>
                  <w:r w:rsidRPr="00AD1E89">
                    <w:rPr>
                      <w:color w:val="002060"/>
                    </w:rPr>
                    <w:t>MOGLIANESE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E69D71" w14:textId="77777777" w:rsidR="00F60B65" w:rsidRPr="00AD1E89" w:rsidRDefault="00F60B65" w:rsidP="00C54383">
                  <w:pPr>
                    <w:pStyle w:val="rowtabella0"/>
                    <w:rPr>
                      <w:color w:val="002060"/>
                    </w:rPr>
                  </w:pPr>
                  <w:r w:rsidRPr="00AD1E89">
                    <w:rPr>
                      <w:color w:val="002060"/>
                    </w:rPr>
                    <w:t>- BORGOROSSO TOLENTINO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32D8A2" w14:textId="77777777" w:rsidR="00F60B65" w:rsidRPr="00AD1E89" w:rsidRDefault="00F60B65" w:rsidP="00C54383">
                  <w:pPr>
                    <w:pStyle w:val="rowtabella0"/>
                    <w:jc w:val="center"/>
                    <w:rPr>
                      <w:color w:val="002060"/>
                    </w:rPr>
                  </w:pPr>
                  <w:r w:rsidRPr="00AD1E89">
                    <w:rPr>
                      <w:color w:val="002060"/>
                    </w:rPr>
                    <w:t>0 - 11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AD9DDC" w14:textId="77777777" w:rsidR="00F60B65" w:rsidRPr="00AD1E89" w:rsidRDefault="00F60B65" w:rsidP="00C54383">
                  <w:pPr>
                    <w:pStyle w:val="rowtabella0"/>
                    <w:jc w:val="center"/>
                    <w:rPr>
                      <w:color w:val="002060"/>
                    </w:rPr>
                  </w:pPr>
                  <w:r w:rsidRPr="00AD1E89">
                    <w:rPr>
                      <w:color w:val="002060"/>
                    </w:rPr>
                    <w:t> </w:t>
                  </w:r>
                </w:p>
              </w:tc>
            </w:tr>
          </w:tbl>
          <w:p w14:paraId="3BE5A74E" w14:textId="77777777" w:rsidR="00F60B65" w:rsidRPr="00AD1E89" w:rsidRDefault="00F60B65" w:rsidP="00C54383">
            <w:pPr>
              <w:rPr>
                <w:color w:val="002060"/>
              </w:rPr>
            </w:pPr>
          </w:p>
        </w:tc>
      </w:tr>
    </w:tbl>
    <w:p w14:paraId="40774620" w14:textId="77777777" w:rsidR="00F60B65" w:rsidRPr="00AD1E89" w:rsidRDefault="00F60B65" w:rsidP="00F60B65">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60B65" w:rsidRPr="00AD1E89" w14:paraId="4E89B984" w14:textId="77777777" w:rsidTr="00C5438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60B65" w:rsidRPr="00AD1E89" w14:paraId="777BB554" w14:textId="77777777" w:rsidTr="00C5438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CA21B3" w14:textId="77777777" w:rsidR="00F60B65" w:rsidRPr="00AD1E89" w:rsidRDefault="00F60B65" w:rsidP="00C54383">
                  <w:pPr>
                    <w:pStyle w:val="headertabella0"/>
                    <w:rPr>
                      <w:color w:val="002060"/>
                    </w:rPr>
                  </w:pPr>
                  <w:r w:rsidRPr="00AD1E89">
                    <w:rPr>
                      <w:color w:val="002060"/>
                    </w:rPr>
                    <w:t>GIRONE E - 8 Giornata - R</w:t>
                  </w:r>
                </w:p>
              </w:tc>
            </w:tr>
            <w:tr w:rsidR="00F60B65" w:rsidRPr="00AD1E89" w14:paraId="66EB4C28" w14:textId="77777777" w:rsidTr="00C5438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E84788" w14:textId="77777777" w:rsidR="00F60B65" w:rsidRPr="00AD1E89" w:rsidRDefault="00F60B65" w:rsidP="00C54383">
                  <w:pPr>
                    <w:pStyle w:val="rowtabella0"/>
                    <w:rPr>
                      <w:color w:val="002060"/>
                    </w:rPr>
                  </w:pPr>
                  <w:r w:rsidRPr="00AD1E89">
                    <w:rPr>
                      <w:color w:val="002060"/>
                    </w:rPr>
                    <w:t>ATLETICO ASCOLI 2000</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0D1B86" w14:textId="77777777" w:rsidR="00F60B65" w:rsidRPr="00AD1E89" w:rsidRDefault="00F60B65" w:rsidP="00C54383">
                  <w:pPr>
                    <w:pStyle w:val="rowtabella0"/>
                    <w:rPr>
                      <w:color w:val="002060"/>
                    </w:rPr>
                  </w:pPr>
                  <w:r w:rsidRPr="00AD1E89">
                    <w:rPr>
                      <w:color w:val="002060"/>
                    </w:rPr>
                    <w:t>- AMICI 84</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E5CBD5" w14:textId="77777777" w:rsidR="00F60B65" w:rsidRPr="00AD1E89" w:rsidRDefault="00F60B65" w:rsidP="00C54383">
                  <w:pPr>
                    <w:pStyle w:val="rowtabella0"/>
                    <w:jc w:val="center"/>
                    <w:rPr>
                      <w:color w:val="002060"/>
                    </w:rPr>
                  </w:pPr>
                  <w:r w:rsidRPr="00AD1E89">
                    <w:rPr>
                      <w:color w:val="002060"/>
                    </w:rPr>
                    <w:t>3 - 5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C97070" w14:textId="77777777" w:rsidR="00F60B65" w:rsidRPr="00AD1E89" w:rsidRDefault="00F60B65" w:rsidP="00C54383">
                  <w:pPr>
                    <w:pStyle w:val="rowtabella0"/>
                    <w:jc w:val="center"/>
                    <w:rPr>
                      <w:color w:val="002060"/>
                    </w:rPr>
                  </w:pPr>
                  <w:r w:rsidRPr="00AD1E89">
                    <w:rPr>
                      <w:color w:val="002060"/>
                    </w:rPr>
                    <w:t> </w:t>
                  </w:r>
                </w:p>
              </w:tc>
            </w:tr>
            <w:tr w:rsidR="00F60B65" w:rsidRPr="00AD1E89" w14:paraId="4AA328E2"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D581B5" w14:textId="77777777" w:rsidR="00F60B65" w:rsidRPr="00AD1E89" w:rsidRDefault="00F60B65" w:rsidP="00C54383">
                  <w:pPr>
                    <w:pStyle w:val="rowtabella0"/>
                    <w:rPr>
                      <w:color w:val="002060"/>
                    </w:rPr>
                  </w:pPr>
                  <w:r w:rsidRPr="00AD1E89">
                    <w:rPr>
                      <w:color w:val="002060"/>
                    </w:rPr>
                    <w:t>DAMIANI E GATTI ASCOLI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DDDB29" w14:textId="77777777" w:rsidR="00F60B65" w:rsidRPr="00AD1E89" w:rsidRDefault="00F60B65" w:rsidP="00C54383">
                  <w:pPr>
                    <w:pStyle w:val="rowtabella0"/>
                    <w:rPr>
                      <w:color w:val="002060"/>
                    </w:rPr>
                  </w:pPr>
                  <w:r w:rsidRPr="00AD1E89">
                    <w:rPr>
                      <w:color w:val="002060"/>
                    </w:rPr>
                    <w:t>- SAMBENEDETTESE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2DAF00" w14:textId="77777777" w:rsidR="00F60B65" w:rsidRPr="00AD1E89" w:rsidRDefault="00F60B65" w:rsidP="00C54383">
                  <w:pPr>
                    <w:pStyle w:val="rowtabella0"/>
                    <w:jc w:val="center"/>
                    <w:rPr>
                      <w:color w:val="002060"/>
                    </w:rPr>
                  </w:pPr>
                  <w:r w:rsidRPr="00AD1E89">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9F7D9F" w14:textId="77777777" w:rsidR="00F60B65" w:rsidRPr="00AD1E89" w:rsidRDefault="00F60B65" w:rsidP="00C54383">
                  <w:pPr>
                    <w:pStyle w:val="rowtabella0"/>
                    <w:jc w:val="center"/>
                    <w:rPr>
                      <w:color w:val="002060"/>
                    </w:rPr>
                  </w:pPr>
                  <w:r w:rsidRPr="00AD1E89">
                    <w:rPr>
                      <w:color w:val="002060"/>
                    </w:rPr>
                    <w:t> </w:t>
                  </w:r>
                </w:p>
              </w:tc>
            </w:tr>
            <w:tr w:rsidR="00F60B65" w:rsidRPr="00AD1E89" w14:paraId="215B28A4"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64440F" w14:textId="77777777" w:rsidR="00F60B65" w:rsidRPr="00AD1E89" w:rsidRDefault="00F60B65" w:rsidP="00C54383">
                  <w:pPr>
                    <w:pStyle w:val="rowtabella0"/>
                    <w:rPr>
                      <w:color w:val="002060"/>
                    </w:rPr>
                  </w:pPr>
                  <w:r w:rsidRPr="00AD1E89">
                    <w:rPr>
                      <w:color w:val="002060"/>
                    </w:rPr>
                    <w:t>FUTSAL L.C.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93EB1C" w14:textId="77777777" w:rsidR="00F60B65" w:rsidRPr="00AD1E89" w:rsidRDefault="00F60B65" w:rsidP="00C54383">
                  <w:pPr>
                    <w:pStyle w:val="rowtabella0"/>
                    <w:rPr>
                      <w:color w:val="002060"/>
                    </w:rPr>
                  </w:pPr>
                  <w:r w:rsidRPr="00AD1E89">
                    <w:rPr>
                      <w:color w:val="002060"/>
                    </w:rPr>
                    <w:t>- FROG S CLUB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AF6E29" w14:textId="77777777" w:rsidR="00F60B65" w:rsidRPr="00AD1E89" w:rsidRDefault="00F60B65" w:rsidP="00C54383">
                  <w:pPr>
                    <w:pStyle w:val="rowtabella0"/>
                    <w:jc w:val="center"/>
                    <w:rPr>
                      <w:color w:val="002060"/>
                    </w:rPr>
                  </w:pPr>
                  <w:r w:rsidRPr="00AD1E89">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21DE55" w14:textId="77777777" w:rsidR="00F60B65" w:rsidRPr="00AD1E89" w:rsidRDefault="00F60B65" w:rsidP="00C54383">
                  <w:pPr>
                    <w:pStyle w:val="rowtabella0"/>
                    <w:jc w:val="center"/>
                    <w:rPr>
                      <w:color w:val="002060"/>
                    </w:rPr>
                  </w:pPr>
                  <w:r w:rsidRPr="00AD1E89">
                    <w:rPr>
                      <w:color w:val="002060"/>
                    </w:rPr>
                    <w:t> </w:t>
                  </w:r>
                </w:p>
              </w:tc>
            </w:tr>
            <w:tr w:rsidR="00F60B65" w:rsidRPr="00AD1E89" w14:paraId="716C407F"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32D32D" w14:textId="77777777" w:rsidR="00F60B65" w:rsidRPr="00AD1E89" w:rsidRDefault="00F60B65" w:rsidP="00C54383">
                  <w:pPr>
                    <w:pStyle w:val="rowtabella0"/>
                    <w:rPr>
                      <w:color w:val="002060"/>
                    </w:rPr>
                  </w:pPr>
                  <w:r w:rsidRPr="00AD1E89">
                    <w:rPr>
                      <w:color w:val="002060"/>
                    </w:rPr>
                    <w:t>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DC36A5" w14:textId="77777777" w:rsidR="00F60B65" w:rsidRPr="00AD1E89" w:rsidRDefault="00F60B65" w:rsidP="00C54383">
                  <w:pPr>
                    <w:pStyle w:val="rowtabella0"/>
                    <w:rPr>
                      <w:color w:val="002060"/>
                    </w:rPr>
                  </w:pPr>
                  <w:r w:rsidRPr="00AD1E89">
                    <w:rPr>
                      <w:color w:val="002060"/>
                    </w:rPr>
                    <w:t>- FUTSAL VIRE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2934D9" w14:textId="77777777" w:rsidR="00F60B65" w:rsidRPr="00AD1E89" w:rsidRDefault="00F60B65" w:rsidP="00C54383">
                  <w:pPr>
                    <w:pStyle w:val="rowtabella0"/>
                    <w:jc w:val="center"/>
                    <w:rPr>
                      <w:color w:val="002060"/>
                    </w:rPr>
                  </w:pPr>
                  <w:r w:rsidRPr="00AD1E89">
                    <w:rPr>
                      <w:color w:val="002060"/>
                    </w:rPr>
                    <w:t>0 - 7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DD7206" w14:textId="77777777" w:rsidR="00F60B65" w:rsidRPr="00AD1E89" w:rsidRDefault="00F60B65" w:rsidP="00C54383">
                  <w:pPr>
                    <w:pStyle w:val="rowtabella0"/>
                    <w:jc w:val="center"/>
                    <w:rPr>
                      <w:color w:val="002060"/>
                    </w:rPr>
                  </w:pPr>
                  <w:r w:rsidRPr="00AD1E89">
                    <w:rPr>
                      <w:color w:val="002060"/>
                    </w:rPr>
                    <w:t> </w:t>
                  </w:r>
                </w:p>
              </w:tc>
            </w:tr>
            <w:tr w:rsidR="00F60B65" w:rsidRPr="00AD1E89" w14:paraId="00354FB8"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F32CB0" w14:textId="77777777" w:rsidR="00F60B65" w:rsidRPr="00AD1E89" w:rsidRDefault="00F60B65" w:rsidP="00C54383">
                  <w:pPr>
                    <w:pStyle w:val="rowtabella0"/>
                    <w:rPr>
                      <w:color w:val="002060"/>
                    </w:rPr>
                  </w:pPr>
                  <w:r w:rsidRPr="00AD1E89">
                    <w:rPr>
                      <w:color w:val="002060"/>
                    </w:rPr>
                    <w:t>TRIBALCIO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065325" w14:textId="77777777" w:rsidR="00F60B65" w:rsidRPr="00AD1E89" w:rsidRDefault="00F60B65" w:rsidP="00C54383">
                  <w:pPr>
                    <w:pStyle w:val="rowtabella0"/>
                    <w:rPr>
                      <w:color w:val="002060"/>
                    </w:rPr>
                  </w:pPr>
                  <w:r w:rsidRPr="00AD1E89">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B0B245" w14:textId="77777777" w:rsidR="00F60B65" w:rsidRPr="00AD1E89" w:rsidRDefault="00F60B65" w:rsidP="00C54383">
                  <w:pPr>
                    <w:pStyle w:val="rowtabella0"/>
                    <w:jc w:val="center"/>
                    <w:rPr>
                      <w:color w:val="002060"/>
                    </w:rPr>
                  </w:pPr>
                  <w:r w:rsidRPr="00AD1E89">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B3D66A" w14:textId="77777777" w:rsidR="00F60B65" w:rsidRPr="00AD1E89" w:rsidRDefault="00F60B65" w:rsidP="00C54383">
                  <w:pPr>
                    <w:pStyle w:val="rowtabella0"/>
                    <w:jc w:val="center"/>
                    <w:rPr>
                      <w:color w:val="002060"/>
                    </w:rPr>
                  </w:pPr>
                  <w:r w:rsidRPr="00AD1E89">
                    <w:rPr>
                      <w:color w:val="002060"/>
                    </w:rPr>
                    <w:t> </w:t>
                  </w:r>
                </w:p>
              </w:tc>
            </w:tr>
            <w:tr w:rsidR="00F60B65" w:rsidRPr="00AD1E89" w14:paraId="44296823" w14:textId="77777777" w:rsidTr="00C5438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3FE398" w14:textId="77777777" w:rsidR="00F60B65" w:rsidRPr="00AD1E89" w:rsidRDefault="00F60B65" w:rsidP="00C54383">
                  <w:pPr>
                    <w:pStyle w:val="rowtabella0"/>
                    <w:rPr>
                      <w:color w:val="002060"/>
                    </w:rPr>
                  </w:pPr>
                  <w:r w:rsidRPr="00AD1E89">
                    <w:rPr>
                      <w:color w:val="002060"/>
                    </w:rPr>
                    <w:t>TRUENTIN LAMA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0AF5F7" w14:textId="77777777" w:rsidR="00F60B65" w:rsidRPr="00AD1E89" w:rsidRDefault="00F60B65" w:rsidP="00C54383">
                  <w:pPr>
                    <w:pStyle w:val="rowtabella0"/>
                    <w:rPr>
                      <w:color w:val="002060"/>
                    </w:rPr>
                  </w:pPr>
                  <w:r w:rsidRPr="00AD1E89">
                    <w:rPr>
                      <w:color w:val="002060"/>
                    </w:rPr>
                    <w:t>- BOCASTRUM UNITED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8AF255" w14:textId="77777777" w:rsidR="00F60B65" w:rsidRPr="00AD1E89" w:rsidRDefault="00F60B65" w:rsidP="00C54383">
                  <w:pPr>
                    <w:pStyle w:val="rowtabella0"/>
                    <w:jc w:val="center"/>
                    <w:rPr>
                      <w:color w:val="002060"/>
                    </w:rPr>
                  </w:pPr>
                  <w:r w:rsidRPr="00AD1E89">
                    <w:rPr>
                      <w:color w:val="002060"/>
                    </w:rPr>
                    <w:t>5 - 7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7F7E9E" w14:textId="77777777" w:rsidR="00F60B65" w:rsidRPr="00AD1E89" w:rsidRDefault="00F60B65" w:rsidP="00C54383">
                  <w:pPr>
                    <w:pStyle w:val="rowtabella0"/>
                    <w:jc w:val="center"/>
                    <w:rPr>
                      <w:color w:val="002060"/>
                    </w:rPr>
                  </w:pPr>
                  <w:r w:rsidRPr="00AD1E89">
                    <w:rPr>
                      <w:color w:val="002060"/>
                    </w:rPr>
                    <w:t> </w:t>
                  </w:r>
                </w:p>
              </w:tc>
            </w:tr>
          </w:tbl>
          <w:p w14:paraId="038CE068" w14:textId="77777777" w:rsidR="00F60B65" w:rsidRPr="00AD1E89" w:rsidRDefault="00F60B65" w:rsidP="00C54383">
            <w:pPr>
              <w:rPr>
                <w:color w:val="002060"/>
              </w:rPr>
            </w:pPr>
          </w:p>
        </w:tc>
      </w:tr>
    </w:tbl>
    <w:p w14:paraId="149EDE96" w14:textId="77777777" w:rsidR="00F60B65" w:rsidRPr="00AD1E89" w:rsidRDefault="00F60B65" w:rsidP="00F60B65">
      <w:pPr>
        <w:pStyle w:val="breakline"/>
        <w:rPr>
          <w:rFonts w:eastAsiaTheme="minorEastAsia"/>
          <w:color w:val="002060"/>
        </w:rPr>
      </w:pPr>
    </w:p>
    <w:p w14:paraId="2DCDEDF8" w14:textId="77777777" w:rsidR="00F60B65" w:rsidRPr="00AD1E89" w:rsidRDefault="00F60B65" w:rsidP="00F60B65">
      <w:pPr>
        <w:pStyle w:val="breakline"/>
        <w:rPr>
          <w:color w:val="002060"/>
        </w:rPr>
      </w:pPr>
    </w:p>
    <w:p w14:paraId="502F15E4" w14:textId="77777777" w:rsidR="00F60B65" w:rsidRPr="00AD1E89" w:rsidRDefault="00F60B65" w:rsidP="00F60B65">
      <w:pPr>
        <w:pStyle w:val="titoloprinc0"/>
        <w:rPr>
          <w:color w:val="002060"/>
        </w:rPr>
      </w:pPr>
      <w:r w:rsidRPr="00AD1E89">
        <w:rPr>
          <w:color w:val="002060"/>
        </w:rPr>
        <w:t>GIUDICE SPORTIVO</w:t>
      </w:r>
    </w:p>
    <w:p w14:paraId="39679AA7" w14:textId="77777777" w:rsidR="00F60B65" w:rsidRPr="00AD1E89" w:rsidRDefault="00F60B65" w:rsidP="00F60B65">
      <w:pPr>
        <w:pStyle w:val="diffida"/>
        <w:rPr>
          <w:color w:val="002060"/>
        </w:rPr>
      </w:pPr>
      <w:r w:rsidRPr="00AD1E89">
        <w:rPr>
          <w:color w:val="002060"/>
        </w:rPr>
        <w:lastRenderedPageBreak/>
        <w:t>Il Giudice Sportivo Avv. Agnese Lazzaretti, con l'assistenza del segretario Angelo Castellana, nella seduta del 22/03/2023, ha adottato le decisioni che di seguito integralmente si riportano:</w:t>
      </w:r>
    </w:p>
    <w:p w14:paraId="56A4D5CE" w14:textId="77777777" w:rsidR="00F60B65" w:rsidRPr="00AD1E89" w:rsidRDefault="00F60B65" w:rsidP="00F60B65">
      <w:pPr>
        <w:pStyle w:val="titolo10"/>
        <w:rPr>
          <w:color w:val="002060"/>
        </w:rPr>
      </w:pPr>
      <w:r w:rsidRPr="00AD1E89">
        <w:rPr>
          <w:color w:val="002060"/>
        </w:rPr>
        <w:t xml:space="preserve">GARE DEL 17/ 3/2023 </w:t>
      </w:r>
    </w:p>
    <w:p w14:paraId="0CAB1136" w14:textId="77777777" w:rsidR="00F60B65" w:rsidRPr="00AD1E89" w:rsidRDefault="00F60B65" w:rsidP="00F60B65">
      <w:pPr>
        <w:pStyle w:val="titolo7a"/>
        <w:rPr>
          <w:color w:val="002060"/>
        </w:rPr>
      </w:pPr>
      <w:r w:rsidRPr="00AD1E89">
        <w:rPr>
          <w:color w:val="002060"/>
        </w:rPr>
        <w:t xml:space="preserve">PROVVEDIMENTI DISCIPLINARI </w:t>
      </w:r>
    </w:p>
    <w:p w14:paraId="19C00223" w14:textId="77777777" w:rsidR="00F60B65" w:rsidRPr="00AD1E89" w:rsidRDefault="00F60B65" w:rsidP="00F60B65">
      <w:pPr>
        <w:pStyle w:val="titolo7b0"/>
        <w:rPr>
          <w:color w:val="002060"/>
        </w:rPr>
      </w:pPr>
      <w:r w:rsidRPr="00AD1E89">
        <w:rPr>
          <w:color w:val="002060"/>
        </w:rPr>
        <w:t xml:space="preserve">In base alle risultanze degli atti ufficiali sono state deliberate le seguenti sanzioni disciplinari. </w:t>
      </w:r>
    </w:p>
    <w:p w14:paraId="761EB10F" w14:textId="77777777" w:rsidR="00F60B65" w:rsidRPr="00AD1E89" w:rsidRDefault="00F60B65" w:rsidP="00F60B65">
      <w:pPr>
        <w:pStyle w:val="titolo30"/>
        <w:rPr>
          <w:color w:val="002060"/>
        </w:rPr>
      </w:pPr>
      <w:r w:rsidRPr="00AD1E89">
        <w:rPr>
          <w:color w:val="002060"/>
        </w:rPr>
        <w:t xml:space="preserve">ALLENATORI </w:t>
      </w:r>
    </w:p>
    <w:p w14:paraId="127B7D12" w14:textId="77777777" w:rsidR="00F60B65" w:rsidRPr="00AD1E89" w:rsidRDefault="00F60B65" w:rsidP="00F60B65">
      <w:pPr>
        <w:pStyle w:val="titolo20"/>
        <w:rPr>
          <w:color w:val="002060"/>
        </w:rPr>
      </w:pPr>
      <w:r w:rsidRPr="00AD1E8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4A789755" w14:textId="77777777" w:rsidTr="00C54383">
        <w:tc>
          <w:tcPr>
            <w:tcW w:w="2200" w:type="dxa"/>
            <w:tcMar>
              <w:top w:w="20" w:type="dxa"/>
              <w:left w:w="20" w:type="dxa"/>
              <w:bottom w:w="20" w:type="dxa"/>
              <w:right w:w="20" w:type="dxa"/>
            </w:tcMar>
            <w:vAlign w:val="center"/>
            <w:hideMark/>
          </w:tcPr>
          <w:p w14:paraId="2679CF51" w14:textId="77777777" w:rsidR="00F60B65" w:rsidRPr="00AD1E89" w:rsidRDefault="00F60B65" w:rsidP="00C54383">
            <w:pPr>
              <w:pStyle w:val="movimento"/>
              <w:rPr>
                <w:color w:val="002060"/>
              </w:rPr>
            </w:pPr>
            <w:r w:rsidRPr="00AD1E89">
              <w:rPr>
                <w:color w:val="002060"/>
              </w:rPr>
              <w:t>CARLUCCI MIRCO</w:t>
            </w:r>
          </w:p>
        </w:tc>
        <w:tc>
          <w:tcPr>
            <w:tcW w:w="2200" w:type="dxa"/>
            <w:tcMar>
              <w:top w:w="20" w:type="dxa"/>
              <w:left w:w="20" w:type="dxa"/>
              <w:bottom w:w="20" w:type="dxa"/>
              <w:right w:w="20" w:type="dxa"/>
            </w:tcMar>
            <w:vAlign w:val="center"/>
            <w:hideMark/>
          </w:tcPr>
          <w:p w14:paraId="2A131D9C" w14:textId="77777777" w:rsidR="00F60B65" w:rsidRPr="00AD1E89" w:rsidRDefault="00F60B65" w:rsidP="00C54383">
            <w:pPr>
              <w:pStyle w:val="movimento2"/>
              <w:rPr>
                <w:color w:val="002060"/>
              </w:rPr>
            </w:pPr>
            <w:r w:rsidRPr="00AD1E89">
              <w:rPr>
                <w:color w:val="002060"/>
              </w:rPr>
              <w:t xml:space="preserve">(ATLETICO NO BORDERS) </w:t>
            </w:r>
          </w:p>
        </w:tc>
        <w:tc>
          <w:tcPr>
            <w:tcW w:w="800" w:type="dxa"/>
            <w:tcMar>
              <w:top w:w="20" w:type="dxa"/>
              <w:left w:w="20" w:type="dxa"/>
              <w:bottom w:w="20" w:type="dxa"/>
              <w:right w:w="20" w:type="dxa"/>
            </w:tcMar>
            <w:vAlign w:val="center"/>
            <w:hideMark/>
          </w:tcPr>
          <w:p w14:paraId="3A63B294"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1DC6A77E"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69144A70" w14:textId="77777777" w:rsidR="00F60B65" w:rsidRPr="00AD1E89" w:rsidRDefault="00F60B65" w:rsidP="00C54383">
            <w:pPr>
              <w:pStyle w:val="movimento2"/>
              <w:rPr>
                <w:color w:val="002060"/>
              </w:rPr>
            </w:pPr>
            <w:r w:rsidRPr="00AD1E89">
              <w:rPr>
                <w:color w:val="002060"/>
              </w:rPr>
              <w:t> </w:t>
            </w:r>
          </w:p>
        </w:tc>
      </w:tr>
    </w:tbl>
    <w:p w14:paraId="0F528042" w14:textId="77777777" w:rsidR="00F60B65" w:rsidRPr="00AD1E89" w:rsidRDefault="00F60B65" w:rsidP="00F60B65">
      <w:pPr>
        <w:pStyle w:val="titolo30"/>
        <w:rPr>
          <w:rFonts w:eastAsiaTheme="minorEastAsia"/>
          <w:color w:val="002060"/>
        </w:rPr>
      </w:pPr>
      <w:r w:rsidRPr="00AD1E89">
        <w:rPr>
          <w:color w:val="002060"/>
        </w:rPr>
        <w:t xml:space="preserve">CALCIATORI ESPULSI </w:t>
      </w:r>
    </w:p>
    <w:p w14:paraId="6B0F186D" w14:textId="77777777" w:rsidR="00F60B65" w:rsidRPr="00AD1E89" w:rsidRDefault="00F60B65" w:rsidP="00F60B65">
      <w:pPr>
        <w:pStyle w:val="titolo20"/>
        <w:rPr>
          <w:color w:val="002060"/>
        </w:rPr>
      </w:pPr>
      <w:r w:rsidRPr="00AD1E89">
        <w:rPr>
          <w:color w:val="002060"/>
        </w:rPr>
        <w:t xml:space="preserve">SQUALIFICA FINO AL 22/ 3/2024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494D2BF3" w14:textId="77777777" w:rsidTr="00C54383">
        <w:tc>
          <w:tcPr>
            <w:tcW w:w="2200" w:type="dxa"/>
            <w:tcMar>
              <w:top w:w="20" w:type="dxa"/>
              <w:left w:w="20" w:type="dxa"/>
              <w:bottom w:w="20" w:type="dxa"/>
              <w:right w:w="20" w:type="dxa"/>
            </w:tcMar>
            <w:vAlign w:val="center"/>
            <w:hideMark/>
          </w:tcPr>
          <w:p w14:paraId="3D28ED22" w14:textId="77777777" w:rsidR="00F60B65" w:rsidRPr="00AD1E89" w:rsidRDefault="00F60B65" w:rsidP="00C54383">
            <w:pPr>
              <w:pStyle w:val="movimento"/>
              <w:rPr>
                <w:color w:val="002060"/>
              </w:rPr>
            </w:pPr>
            <w:r w:rsidRPr="00AD1E89">
              <w:rPr>
                <w:color w:val="002060"/>
              </w:rPr>
              <w:t>CIUCANI RICCARDO</w:t>
            </w:r>
          </w:p>
        </w:tc>
        <w:tc>
          <w:tcPr>
            <w:tcW w:w="2200" w:type="dxa"/>
            <w:tcMar>
              <w:top w:w="20" w:type="dxa"/>
              <w:left w:w="20" w:type="dxa"/>
              <w:bottom w:w="20" w:type="dxa"/>
              <w:right w:w="20" w:type="dxa"/>
            </w:tcMar>
            <w:vAlign w:val="center"/>
            <w:hideMark/>
          </w:tcPr>
          <w:p w14:paraId="661DFB9A" w14:textId="77777777" w:rsidR="00F60B65" w:rsidRPr="00AD1E89" w:rsidRDefault="00F60B65" w:rsidP="00C54383">
            <w:pPr>
              <w:pStyle w:val="movimento2"/>
              <w:rPr>
                <w:color w:val="002060"/>
              </w:rPr>
            </w:pPr>
            <w:r w:rsidRPr="00AD1E89">
              <w:rPr>
                <w:color w:val="002060"/>
              </w:rPr>
              <w:t xml:space="preserve">(AMATORI STESE 2007 SRL) </w:t>
            </w:r>
          </w:p>
        </w:tc>
        <w:tc>
          <w:tcPr>
            <w:tcW w:w="800" w:type="dxa"/>
            <w:tcMar>
              <w:top w:w="20" w:type="dxa"/>
              <w:left w:w="20" w:type="dxa"/>
              <w:bottom w:w="20" w:type="dxa"/>
              <w:right w:w="20" w:type="dxa"/>
            </w:tcMar>
            <w:vAlign w:val="center"/>
            <w:hideMark/>
          </w:tcPr>
          <w:p w14:paraId="274A4360"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67077A16"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24E39162" w14:textId="77777777" w:rsidR="00F60B65" w:rsidRPr="00AD1E89" w:rsidRDefault="00F60B65" w:rsidP="00C54383">
            <w:pPr>
              <w:pStyle w:val="movimento2"/>
              <w:rPr>
                <w:color w:val="002060"/>
              </w:rPr>
            </w:pPr>
            <w:r w:rsidRPr="00AD1E89">
              <w:rPr>
                <w:color w:val="002060"/>
              </w:rPr>
              <w:t> </w:t>
            </w:r>
          </w:p>
        </w:tc>
      </w:tr>
    </w:tbl>
    <w:p w14:paraId="309BF0D4" w14:textId="77777777" w:rsidR="00F60B65" w:rsidRPr="00AD1E89" w:rsidRDefault="00F60B65" w:rsidP="00F60B65">
      <w:pPr>
        <w:pStyle w:val="diffida"/>
        <w:spacing w:before="80" w:beforeAutospacing="0" w:after="40" w:afterAutospacing="0"/>
        <w:rPr>
          <w:rFonts w:eastAsiaTheme="minorEastAsia"/>
          <w:color w:val="002060"/>
        </w:rPr>
      </w:pPr>
      <w:r w:rsidRPr="00AD1E89">
        <w:rPr>
          <w:color w:val="002060"/>
        </w:rPr>
        <w:t>Perché al 30 del secondo tempo aggrediva il direttore di gara colpendolo alla spalla destra e scaraventandolo a terra con una violenta spinta. A seguito dell'espulsione il giocatore veniva allontanato dall'arbitro grazie all'intervento dei propri compagni di</w:t>
      </w:r>
      <w:r>
        <w:rPr>
          <w:color w:val="002060"/>
        </w:rPr>
        <w:t xml:space="preserve"> </w:t>
      </w:r>
      <w:r w:rsidRPr="00AD1E89">
        <w:rPr>
          <w:color w:val="002060"/>
        </w:rPr>
        <w:t xml:space="preserve">squadra. </w:t>
      </w:r>
    </w:p>
    <w:p w14:paraId="6972CFE7" w14:textId="77777777" w:rsidR="00F60B65" w:rsidRPr="00AD1E89" w:rsidRDefault="00F60B65" w:rsidP="00F60B65">
      <w:pPr>
        <w:pStyle w:val="diffida"/>
        <w:spacing w:before="80" w:beforeAutospacing="0" w:after="40" w:afterAutospacing="0"/>
        <w:rPr>
          <w:color w:val="002060"/>
        </w:rPr>
      </w:pPr>
      <w:r w:rsidRPr="00AD1E89">
        <w:rPr>
          <w:color w:val="002060"/>
        </w:rPr>
        <w:t>Si specifica che, ai sensi dell'art. 35 comma 7 CGS, detta sanzione va</w:t>
      </w:r>
      <w:r>
        <w:rPr>
          <w:color w:val="002060"/>
        </w:rPr>
        <w:t xml:space="preserve"> </w:t>
      </w:r>
      <w:r w:rsidRPr="00AD1E89">
        <w:rPr>
          <w:color w:val="002060"/>
        </w:rPr>
        <w:t xml:space="preserve">considerata ai fini dell'applicazione delle misure amministrative, finalizzate al contrasto degli episodi di condotta violenta nei confronti degli ufficiali di gara. </w:t>
      </w:r>
    </w:p>
    <w:p w14:paraId="749EB76B" w14:textId="77777777" w:rsidR="00F60B65" w:rsidRPr="00AD1E89" w:rsidRDefault="00F60B65" w:rsidP="00F60B65">
      <w:pPr>
        <w:pStyle w:val="titolo20"/>
        <w:rPr>
          <w:color w:val="002060"/>
        </w:rPr>
      </w:pPr>
      <w:r w:rsidRPr="00AD1E89">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102D06AB" w14:textId="77777777" w:rsidTr="00C54383">
        <w:tc>
          <w:tcPr>
            <w:tcW w:w="2200" w:type="dxa"/>
            <w:tcMar>
              <w:top w:w="20" w:type="dxa"/>
              <w:left w:w="20" w:type="dxa"/>
              <w:bottom w:w="20" w:type="dxa"/>
              <w:right w:w="20" w:type="dxa"/>
            </w:tcMar>
            <w:vAlign w:val="center"/>
            <w:hideMark/>
          </w:tcPr>
          <w:p w14:paraId="07EF704C" w14:textId="77777777" w:rsidR="00F60B65" w:rsidRPr="00AD1E89" w:rsidRDefault="00F60B65" w:rsidP="00C54383">
            <w:pPr>
              <w:pStyle w:val="movimento"/>
              <w:rPr>
                <w:color w:val="002060"/>
              </w:rPr>
            </w:pPr>
            <w:r w:rsidRPr="00AD1E89">
              <w:rPr>
                <w:color w:val="002060"/>
              </w:rPr>
              <w:t>MONTENERI ANGELO</w:t>
            </w:r>
          </w:p>
        </w:tc>
        <w:tc>
          <w:tcPr>
            <w:tcW w:w="2200" w:type="dxa"/>
            <w:tcMar>
              <w:top w:w="20" w:type="dxa"/>
              <w:left w:w="20" w:type="dxa"/>
              <w:bottom w:w="20" w:type="dxa"/>
              <w:right w:w="20" w:type="dxa"/>
            </w:tcMar>
            <w:vAlign w:val="center"/>
            <w:hideMark/>
          </w:tcPr>
          <w:p w14:paraId="07B3C0CB" w14:textId="77777777" w:rsidR="00F60B65" w:rsidRPr="00AD1E89" w:rsidRDefault="00F60B65" w:rsidP="00C54383">
            <w:pPr>
              <w:pStyle w:val="movimento2"/>
              <w:rPr>
                <w:color w:val="002060"/>
              </w:rPr>
            </w:pPr>
            <w:r w:rsidRPr="00AD1E89">
              <w:rPr>
                <w:color w:val="002060"/>
              </w:rPr>
              <w:t xml:space="preserve">(FIUMINATA) </w:t>
            </w:r>
          </w:p>
        </w:tc>
        <w:tc>
          <w:tcPr>
            <w:tcW w:w="800" w:type="dxa"/>
            <w:tcMar>
              <w:top w:w="20" w:type="dxa"/>
              <w:left w:w="20" w:type="dxa"/>
              <w:bottom w:w="20" w:type="dxa"/>
              <w:right w:w="20" w:type="dxa"/>
            </w:tcMar>
            <w:vAlign w:val="center"/>
            <w:hideMark/>
          </w:tcPr>
          <w:p w14:paraId="15F7F388"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64465C54"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7A50FDFF" w14:textId="77777777" w:rsidR="00F60B65" w:rsidRPr="00AD1E89" w:rsidRDefault="00F60B65" w:rsidP="00C54383">
            <w:pPr>
              <w:pStyle w:val="movimento2"/>
              <w:rPr>
                <w:color w:val="002060"/>
              </w:rPr>
            </w:pPr>
            <w:r w:rsidRPr="00AD1E89">
              <w:rPr>
                <w:color w:val="002060"/>
              </w:rPr>
              <w:t> </w:t>
            </w:r>
          </w:p>
        </w:tc>
      </w:tr>
    </w:tbl>
    <w:p w14:paraId="2A65784F" w14:textId="77777777" w:rsidR="00F60B65" w:rsidRPr="00AD1E89" w:rsidRDefault="00F60B65" w:rsidP="00F60B65">
      <w:pPr>
        <w:pStyle w:val="titolo20"/>
        <w:rPr>
          <w:rFonts w:eastAsiaTheme="minorEastAsia"/>
          <w:color w:val="002060"/>
        </w:rPr>
      </w:pPr>
      <w:r w:rsidRPr="00AD1E89">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6B78ED08" w14:textId="77777777" w:rsidTr="00C54383">
        <w:tc>
          <w:tcPr>
            <w:tcW w:w="2200" w:type="dxa"/>
            <w:tcMar>
              <w:top w:w="20" w:type="dxa"/>
              <w:left w:w="20" w:type="dxa"/>
              <w:bottom w:w="20" w:type="dxa"/>
              <w:right w:w="20" w:type="dxa"/>
            </w:tcMar>
            <w:vAlign w:val="center"/>
            <w:hideMark/>
          </w:tcPr>
          <w:p w14:paraId="11C52C4B" w14:textId="77777777" w:rsidR="00F60B65" w:rsidRPr="00AD1E89" w:rsidRDefault="00F60B65" w:rsidP="00C54383">
            <w:pPr>
              <w:pStyle w:val="movimento"/>
              <w:rPr>
                <w:color w:val="002060"/>
              </w:rPr>
            </w:pPr>
            <w:r w:rsidRPr="00AD1E89">
              <w:rPr>
                <w:color w:val="002060"/>
              </w:rPr>
              <w:t>ZUCCONI ALESSANDRO</w:t>
            </w:r>
          </w:p>
        </w:tc>
        <w:tc>
          <w:tcPr>
            <w:tcW w:w="2200" w:type="dxa"/>
            <w:tcMar>
              <w:top w:w="20" w:type="dxa"/>
              <w:left w:w="20" w:type="dxa"/>
              <w:bottom w:w="20" w:type="dxa"/>
              <w:right w:w="20" w:type="dxa"/>
            </w:tcMar>
            <w:vAlign w:val="center"/>
            <w:hideMark/>
          </w:tcPr>
          <w:p w14:paraId="5440F88F" w14:textId="77777777" w:rsidR="00F60B65" w:rsidRPr="00AD1E89" w:rsidRDefault="00F60B65" w:rsidP="00C54383">
            <w:pPr>
              <w:pStyle w:val="movimento2"/>
              <w:rPr>
                <w:color w:val="002060"/>
              </w:rPr>
            </w:pPr>
            <w:r w:rsidRPr="00AD1E89">
              <w:rPr>
                <w:color w:val="002060"/>
              </w:rPr>
              <w:t xml:space="preserve">(CALCIO </w:t>
            </w:r>
            <w:proofErr w:type="gramStart"/>
            <w:r w:rsidRPr="00AD1E89">
              <w:rPr>
                <w:color w:val="002060"/>
              </w:rPr>
              <w:t>S.ELPIDIO</w:t>
            </w:r>
            <w:proofErr w:type="gramEnd"/>
            <w:r w:rsidRPr="00AD1E89">
              <w:rPr>
                <w:color w:val="002060"/>
              </w:rPr>
              <w:t xml:space="preserve"> A MARE) </w:t>
            </w:r>
          </w:p>
        </w:tc>
        <w:tc>
          <w:tcPr>
            <w:tcW w:w="800" w:type="dxa"/>
            <w:tcMar>
              <w:top w:w="20" w:type="dxa"/>
              <w:left w:w="20" w:type="dxa"/>
              <w:bottom w:w="20" w:type="dxa"/>
              <w:right w:w="20" w:type="dxa"/>
            </w:tcMar>
            <w:vAlign w:val="center"/>
            <w:hideMark/>
          </w:tcPr>
          <w:p w14:paraId="5B8C7272"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360F59DA" w14:textId="77777777" w:rsidR="00F60B65" w:rsidRPr="00AD1E89" w:rsidRDefault="00F60B65" w:rsidP="00C54383">
            <w:pPr>
              <w:pStyle w:val="movimento"/>
              <w:rPr>
                <w:color w:val="002060"/>
              </w:rPr>
            </w:pPr>
            <w:r w:rsidRPr="00AD1E89">
              <w:rPr>
                <w:color w:val="002060"/>
              </w:rPr>
              <w:t>DAMIANI CRISTIANO</w:t>
            </w:r>
          </w:p>
        </w:tc>
        <w:tc>
          <w:tcPr>
            <w:tcW w:w="2200" w:type="dxa"/>
            <w:tcMar>
              <w:top w:w="20" w:type="dxa"/>
              <w:left w:w="20" w:type="dxa"/>
              <w:bottom w:w="20" w:type="dxa"/>
              <w:right w:w="20" w:type="dxa"/>
            </w:tcMar>
            <w:vAlign w:val="center"/>
            <w:hideMark/>
          </w:tcPr>
          <w:p w14:paraId="05F6E341" w14:textId="77777777" w:rsidR="00F60B65" w:rsidRPr="00AD1E89" w:rsidRDefault="00F60B65" w:rsidP="00C54383">
            <w:pPr>
              <w:pStyle w:val="movimento2"/>
              <w:rPr>
                <w:color w:val="002060"/>
              </w:rPr>
            </w:pPr>
            <w:r w:rsidRPr="00AD1E89">
              <w:rPr>
                <w:color w:val="002060"/>
              </w:rPr>
              <w:t xml:space="preserve">(FROG S CLUB SPORT) </w:t>
            </w:r>
          </w:p>
        </w:tc>
      </w:tr>
      <w:tr w:rsidR="00F60B65" w:rsidRPr="00AD1E89" w14:paraId="0A80ECB0" w14:textId="77777777" w:rsidTr="00C54383">
        <w:tc>
          <w:tcPr>
            <w:tcW w:w="2200" w:type="dxa"/>
            <w:tcMar>
              <w:top w:w="20" w:type="dxa"/>
              <w:left w:w="20" w:type="dxa"/>
              <w:bottom w:w="20" w:type="dxa"/>
              <w:right w:w="20" w:type="dxa"/>
            </w:tcMar>
            <w:vAlign w:val="center"/>
            <w:hideMark/>
          </w:tcPr>
          <w:p w14:paraId="192A437F" w14:textId="77777777" w:rsidR="00F60B65" w:rsidRPr="00AD1E89" w:rsidRDefault="00F60B65" w:rsidP="00C54383">
            <w:pPr>
              <w:pStyle w:val="movimento"/>
              <w:rPr>
                <w:color w:val="002060"/>
              </w:rPr>
            </w:pPr>
            <w:r w:rsidRPr="00AD1E89">
              <w:rPr>
                <w:color w:val="002060"/>
              </w:rPr>
              <w:t>MALACCARI FRANCESCO</w:t>
            </w:r>
          </w:p>
        </w:tc>
        <w:tc>
          <w:tcPr>
            <w:tcW w:w="2200" w:type="dxa"/>
            <w:tcMar>
              <w:top w:w="20" w:type="dxa"/>
              <w:left w:w="20" w:type="dxa"/>
              <w:bottom w:w="20" w:type="dxa"/>
              <w:right w:w="20" w:type="dxa"/>
            </w:tcMar>
            <w:vAlign w:val="center"/>
            <w:hideMark/>
          </w:tcPr>
          <w:p w14:paraId="056C0EB8" w14:textId="77777777" w:rsidR="00F60B65" w:rsidRPr="00AD1E89" w:rsidRDefault="00F60B65" w:rsidP="00C54383">
            <w:pPr>
              <w:pStyle w:val="movimento2"/>
              <w:rPr>
                <w:color w:val="002060"/>
              </w:rPr>
            </w:pPr>
            <w:r w:rsidRPr="00AD1E89">
              <w:rPr>
                <w:color w:val="002060"/>
              </w:rPr>
              <w:t xml:space="preserve">(GLS DORICA AN.UR) </w:t>
            </w:r>
          </w:p>
        </w:tc>
        <w:tc>
          <w:tcPr>
            <w:tcW w:w="800" w:type="dxa"/>
            <w:tcMar>
              <w:top w:w="20" w:type="dxa"/>
              <w:left w:w="20" w:type="dxa"/>
              <w:bottom w:w="20" w:type="dxa"/>
              <w:right w:w="20" w:type="dxa"/>
            </w:tcMar>
            <w:vAlign w:val="center"/>
            <w:hideMark/>
          </w:tcPr>
          <w:p w14:paraId="1D7D696F"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6F4290D4" w14:textId="77777777" w:rsidR="00F60B65" w:rsidRPr="00AD1E89" w:rsidRDefault="00F60B65" w:rsidP="00C54383">
            <w:pPr>
              <w:pStyle w:val="movimento"/>
              <w:rPr>
                <w:color w:val="002060"/>
              </w:rPr>
            </w:pPr>
            <w:r w:rsidRPr="00AD1E89">
              <w:rPr>
                <w:color w:val="002060"/>
              </w:rPr>
              <w:t>VECCIA SAMUELE</w:t>
            </w:r>
          </w:p>
        </w:tc>
        <w:tc>
          <w:tcPr>
            <w:tcW w:w="2200" w:type="dxa"/>
            <w:tcMar>
              <w:top w:w="20" w:type="dxa"/>
              <w:left w:w="20" w:type="dxa"/>
              <w:bottom w:w="20" w:type="dxa"/>
              <w:right w:w="20" w:type="dxa"/>
            </w:tcMar>
            <w:vAlign w:val="center"/>
            <w:hideMark/>
          </w:tcPr>
          <w:p w14:paraId="67BAF61F" w14:textId="77777777" w:rsidR="00F60B65" w:rsidRPr="00AD1E89" w:rsidRDefault="00F60B65" w:rsidP="00C54383">
            <w:pPr>
              <w:pStyle w:val="movimento2"/>
              <w:rPr>
                <w:color w:val="002060"/>
              </w:rPr>
            </w:pPr>
            <w:r w:rsidRPr="00AD1E89">
              <w:rPr>
                <w:color w:val="002060"/>
              </w:rPr>
              <w:t xml:space="preserve">(GLS DORICA AN.UR) </w:t>
            </w:r>
          </w:p>
        </w:tc>
      </w:tr>
      <w:tr w:rsidR="00F60B65" w:rsidRPr="00AD1E89" w14:paraId="7D6BDFE9" w14:textId="77777777" w:rsidTr="00C54383">
        <w:tc>
          <w:tcPr>
            <w:tcW w:w="2200" w:type="dxa"/>
            <w:tcMar>
              <w:top w:w="20" w:type="dxa"/>
              <w:left w:w="20" w:type="dxa"/>
              <w:bottom w:w="20" w:type="dxa"/>
              <w:right w:w="20" w:type="dxa"/>
            </w:tcMar>
            <w:vAlign w:val="center"/>
            <w:hideMark/>
          </w:tcPr>
          <w:p w14:paraId="0F04E538" w14:textId="77777777" w:rsidR="00F60B65" w:rsidRPr="00AD1E89" w:rsidRDefault="00F60B65" w:rsidP="00C54383">
            <w:pPr>
              <w:pStyle w:val="movimento"/>
              <w:rPr>
                <w:color w:val="002060"/>
              </w:rPr>
            </w:pPr>
            <w:r w:rsidRPr="00AD1E89">
              <w:rPr>
                <w:color w:val="002060"/>
              </w:rPr>
              <w:t>NARDINOCCHI DOMENICO</w:t>
            </w:r>
          </w:p>
        </w:tc>
        <w:tc>
          <w:tcPr>
            <w:tcW w:w="2200" w:type="dxa"/>
            <w:tcMar>
              <w:top w:w="20" w:type="dxa"/>
              <w:left w:w="20" w:type="dxa"/>
              <w:bottom w:w="20" w:type="dxa"/>
              <w:right w:w="20" w:type="dxa"/>
            </w:tcMar>
            <w:vAlign w:val="center"/>
            <w:hideMark/>
          </w:tcPr>
          <w:p w14:paraId="49DA618C" w14:textId="77777777" w:rsidR="00F60B65" w:rsidRPr="00AD1E89" w:rsidRDefault="00F60B65" w:rsidP="00C54383">
            <w:pPr>
              <w:pStyle w:val="movimento2"/>
              <w:rPr>
                <w:color w:val="002060"/>
              </w:rPr>
            </w:pPr>
            <w:r w:rsidRPr="00AD1E89">
              <w:rPr>
                <w:color w:val="002060"/>
              </w:rPr>
              <w:t xml:space="preserve">(TRUENTIN LAMA) </w:t>
            </w:r>
          </w:p>
        </w:tc>
        <w:tc>
          <w:tcPr>
            <w:tcW w:w="800" w:type="dxa"/>
            <w:tcMar>
              <w:top w:w="20" w:type="dxa"/>
              <w:left w:w="20" w:type="dxa"/>
              <w:bottom w:w="20" w:type="dxa"/>
              <w:right w:w="20" w:type="dxa"/>
            </w:tcMar>
            <w:vAlign w:val="center"/>
            <w:hideMark/>
          </w:tcPr>
          <w:p w14:paraId="59DD0748"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0F6D43AE"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6DCA1A9D" w14:textId="77777777" w:rsidR="00F60B65" w:rsidRPr="00AD1E89" w:rsidRDefault="00F60B65" w:rsidP="00C54383">
            <w:pPr>
              <w:pStyle w:val="movimento2"/>
              <w:rPr>
                <w:color w:val="002060"/>
              </w:rPr>
            </w:pPr>
            <w:r w:rsidRPr="00AD1E89">
              <w:rPr>
                <w:color w:val="002060"/>
              </w:rPr>
              <w:t> </w:t>
            </w:r>
          </w:p>
        </w:tc>
      </w:tr>
    </w:tbl>
    <w:p w14:paraId="2E79D69F" w14:textId="77777777" w:rsidR="00F60B65" w:rsidRPr="00AD1E89" w:rsidRDefault="00F60B65" w:rsidP="00F60B65">
      <w:pPr>
        <w:pStyle w:val="titolo30"/>
        <w:rPr>
          <w:rFonts w:eastAsiaTheme="minorEastAsia"/>
          <w:color w:val="002060"/>
        </w:rPr>
      </w:pPr>
      <w:r w:rsidRPr="00AD1E89">
        <w:rPr>
          <w:color w:val="002060"/>
        </w:rPr>
        <w:t xml:space="preserve">CALCIATORI NON ESPULSI </w:t>
      </w:r>
    </w:p>
    <w:p w14:paraId="132B57AC" w14:textId="77777777" w:rsidR="00F60B65" w:rsidRPr="00AD1E89" w:rsidRDefault="00F60B65" w:rsidP="00F60B65">
      <w:pPr>
        <w:pStyle w:val="titolo20"/>
        <w:rPr>
          <w:color w:val="002060"/>
        </w:rPr>
      </w:pPr>
      <w:r w:rsidRPr="00AD1E89">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2D287F6B" w14:textId="77777777" w:rsidTr="00C54383">
        <w:tc>
          <w:tcPr>
            <w:tcW w:w="2200" w:type="dxa"/>
            <w:tcMar>
              <w:top w:w="20" w:type="dxa"/>
              <w:left w:w="20" w:type="dxa"/>
              <w:bottom w:w="20" w:type="dxa"/>
              <w:right w:w="20" w:type="dxa"/>
            </w:tcMar>
            <w:vAlign w:val="center"/>
            <w:hideMark/>
          </w:tcPr>
          <w:p w14:paraId="00CF2706" w14:textId="77777777" w:rsidR="00F60B65" w:rsidRPr="00AD1E89" w:rsidRDefault="00F60B65" w:rsidP="00C54383">
            <w:pPr>
              <w:pStyle w:val="movimento"/>
              <w:rPr>
                <w:color w:val="002060"/>
              </w:rPr>
            </w:pPr>
            <w:r w:rsidRPr="00AD1E89">
              <w:rPr>
                <w:color w:val="002060"/>
              </w:rPr>
              <w:t>FINI DANIELE</w:t>
            </w:r>
          </w:p>
        </w:tc>
        <w:tc>
          <w:tcPr>
            <w:tcW w:w="2200" w:type="dxa"/>
            <w:tcMar>
              <w:top w:w="20" w:type="dxa"/>
              <w:left w:w="20" w:type="dxa"/>
              <w:bottom w:w="20" w:type="dxa"/>
              <w:right w:w="20" w:type="dxa"/>
            </w:tcMar>
            <w:vAlign w:val="center"/>
            <w:hideMark/>
          </w:tcPr>
          <w:p w14:paraId="2618B3E0" w14:textId="77777777" w:rsidR="00F60B65" w:rsidRPr="00AD1E89" w:rsidRDefault="00F60B65" w:rsidP="00C54383">
            <w:pPr>
              <w:pStyle w:val="movimento2"/>
              <w:rPr>
                <w:color w:val="002060"/>
              </w:rPr>
            </w:pPr>
            <w:r w:rsidRPr="00AD1E89">
              <w:rPr>
                <w:color w:val="002060"/>
              </w:rPr>
              <w:t xml:space="preserve">(ACQUALAGNA CALCIO C 5) </w:t>
            </w:r>
          </w:p>
        </w:tc>
        <w:tc>
          <w:tcPr>
            <w:tcW w:w="800" w:type="dxa"/>
            <w:tcMar>
              <w:top w:w="20" w:type="dxa"/>
              <w:left w:w="20" w:type="dxa"/>
              <w:bottom w:w="20" w:type="dxa"/>
              <w:right w:w="20" w:type="dxa"/>
            </w:tcMar>
            <w:vAlign w:val="center"/>
            <w:hideMark/>
          </w:tcPr>
          <w:p w14:paraId="1CB94FAD"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0C3260C7" w14:textId="77777777" w:rsidR="00F60B65" w:rsidRPr="00AD1E89" w:rsidRDefault="00F60B65" w:rsidP="00C54383">
            <w:pPr>
              <w:pStyle w:val="movimento"/>
              <w:rPr>
                <w:color w:val="002060"/>
              </w:rPr>
            </w:pPr>
            <w:r w:rsidRPr="00AD1E89">
              <w:rPr>
                <w:color w:val="002060"/>
              </w:rPr>
              <w:t>BATTISTONI GIANMARIA</w:t>
            </w:r>
          </w:p>
        </w:tc>
        <w:tc>
          <w:tcPr>
            <w:tcW w:w="2200" w:type="dxa"/>
            <w:tcMar>
              <w:top w:w="20" w:type="dxa"/>
              <w:left w:w="20" w:type="dxa"/>
              <w:bottom w:w="20" w:type="dxa"/>
              <w:right w:w="20" w:type="dxa"/>
            </w:tcMar>
            <w:vAlign w:val="center"/>
            <w:hideMark/>
          </w:tcPr>
          <w:p w14:paraId="03B7619D" w14:textId="77777777" w:rsidR="00F60B65" w:rsidRPr="00AD1E89" w:rsidRDefault="00F60B65" w:rsidP="00C54383">
            <w:pPr>
              <w:pStyle w:val="movimento2"/>
              <w:rPr>
                <w:color w:val="002060"/>
              </w:rPr>
            </w:pPr>
            <w:r w:rsidRPr="00AD1E89">
              <w:rPr>
                <w:color w:val="002060"/>
              </w:rPr>
              <w:t xml:space="preserve">(ATLETICO NO BORDERS) </w:t>
            </w:r>
          </w:p>
        </w:tc>
      </w:tr>
      <w:tr w:rsidR="00F60B65" w:rsidRPr="00AD1E89" w14:paraId="72DA1F76" w14:textId="77777777" w:rsidTr="00C54383">
        <w:tc>
          <w:tcPr>
            <w:tcW w:w="2200" w:type="dxa"/>
            <w:tcMar>
              <w:top w:w="20" w:type="dxa"/>
              <w:left w:w="20" w:type="dxa"/>
              <w:bottom w:w="20" w:type="dxa"/>
              <w:right w:w="20" w:type="dxa"/>
            </w:tcMar>
            <w:vAlign w:val="center"/>
            <w:hideMark/>
          </w:tcPr>
          <w:p w14:paraId="05ACF09F" w14:textId="77777777" w:rsidR="00F60B65" w:rsidRPr="00AD1E89" w:rsidRDefault="00F60B65" w:rsidP="00C54383">
            <w:pPr>
              <w:pStyle w:val="movimento"/>
              <w:rPr>
                <w:color w:val="002060"/>
              </w:rPr>
            </w:pPr>
            <w:r w:rsidRPr="00AD1E89">
              <w:rPr>
                <w:color w:val="002060"/>
              </w:rPr>
              <w:t>GIOVANNINI DENNIS</w:t>
            </w:r>
          </w:p>
        </w:tc>
        <w:tc>
          <w:tcPr>
            <w:tcW w:w="2200" w:type="dxa"/>
            <w:tcMar>
              <w:top w:w="20" w:type="dxa"/>
              <w:left w:w="20" w:type="dxa"/>
              <w:bottom w:w="20" w:type="dxa"/>
              <w:right w:w="20" w:type="dxa"/>
            </w:tcMar>
            <w:vAlign w:val="center"/>
            <w:hideMark/>
          </w:tcPr>
          <w:p w14:paraId="5697BD31" w14:textId="77777777" w:rsidR="00F60B65" w:rsidRPr="00AD1E89" w:rsidRDefault="00F60B65" w:rsidP="00C54383">
            <w:pPr>
              <w:pStyle w:val="movimento2"/>
              <w:rPr>
                <w:color w:val="002060"/>
              </w:rPr>
            </w:pPr>
            <w:r w:rsidRPr="00AD1E89">
              <w:rPr>
                <w:color w:val="002060"/>
              </w:rPr>
              <w:t xml:space="preserve">(TRUENTIN LAMA) </w:t>
            </w:r>
          </w:p>
        </w:tc>
        <w:tc>
          <w:tcPr>
            <w:tcW w:w="800" w:type="dxa"/>
            <w:tcMar>
              <w:top w:w="20" w:type="dxa"/>
              <w:left w:w="20" w:type="dxa"/>
              <w:bottom w:w="20" w:type="dxa"/>
              <w:right w:w="20" w:type="dxa"/>
            </w:tcMar>
            <w:vAlign w:val="center"/>
            <w:hideMark/>
          </w:tcPr>
          <w:p w14:paraId="1641F68E"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7B9C5709"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37C3EFFA" w14:textId="77777777" w:rsidR="00F60B65" w:rsidRPr="00AD1E89" w:rsidRDefault="00F60B65" w:rsidP="00C54383">
            <w:pPr>
              <w:pStyle w:val="movimento2"/>
              <w:rPr>
                <w:color w:val="002060"/>
              </w:rPr>
            </w:pPr>
            <w:r w:rsidRPr="00AD1E89">
              <w:rPr>
                <w:color w:val="002060"/>
              </w:rPr>
              <w:t> </w:t>
            </w:r>
          </w:p>
        </w:tc>
      </w:tr>
    </w:tbl>
    <w:p w14:paraId="34F5E34F" w14:textId="77777777" w:rsidR="00F60B65" w:rsidRPr="00AD1E89" w:rsidRDefault="00F60B65" w:rsidP="00F60B65">
      <w:pPr>
        <w:pStyle w:val="titolo20"/>
        <w:rPr>
          <w:rFonts w:eastAsiaTheme="minorEastAsia"/>
          <w:color w:val="002060"/>
        </w:rPr>
      </w:pPr>
      <w:r w:rsidRPr="00AD1E8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21B4F364" w14:textId="77777777" w:rsidTr="00C54383">
        <w:tc>
          <w:tcPr>
            <w:tcW w:w="2200" w:type="dxa"/>
            <w:tcMar>
              <w:top w:w="20" w:type="dxa"/>
              <w:left w:w="20" w:type="dxa"/>
              <w:bottom w:w="20" w:type="dxa"/>
              <w:right w:w="20" w:type="dxa"/>
            </w:tcMar>
            <w:vAlign w:val="center"/>
            <w:hideMark/>
          </w:tcPr>
          <w:p w14:paraId="581E27D6" w14:textId="77777777" w:rsidR="00F60B65" w:rsidRPr="00AD1E89" w:rsidRDefault="00F60B65" w:rsidP="00C54383">
            <w:pPr>
              <w:pStyle w:val="movimento"/>
              <w:rPr>
                <w:color w:val="002060"/>
              </w:rPr>
            </w:pPr>
            <w:r w:rsidRPr="00AD1E89">
              <w:rPr>
                <w:color w:val="002060"/>
              </w:rPr>
              <w:t>TUSHA EDVIN</w:t>
            </w:r>
          </w:p>
        </w:tc>
        <w:tc>
          <w:tcPr>
            <w:tcW w:w="2200" w:type="dxa"/>
            <w:tcMar>
              <w:top w:w="20" w:type="dxa"/>
              <w:left w:w="20" w:type="dxa"/>
              <w:bottom w:w="20" w:type="dxa"/>
              <w:right w:w="20" w:type="dxa"/>
            </w:tcMar>
            <w:vAlign w:val="center"/>
            <w:hideMark/>
          </w:tcPr>
          <w:p w14:paraId="17EB2A4A" w14:textId="77777777" w:rsidR="00F60B65" w:rsidRPr="00AD1E89" w:rsidRDefault="00F60B65" w:rsidP="00C54383">
            <w:pPr>
              <w:pStyle w:val="movimento2"/>
              <w:rPr>
                <w:color w:val="002060"/>
              </w:rPr>
            </w:pPr>
            <w:r w:rsidRPr="00AD1E89">
              <w:rPr>
                <w:color w:val="002060"/>
              </w:rPr>
              <w:t xml:space="preserve">(AUDAX CALCIO PIOBBICO) </w:t>
            </w:r>
          </w:p>
        </w:tc>
        <w:tc>
          <w:tcPr>
            <w:tcW w:w="800" w:type="dxa"/>
            <w:tcMar>
              <w:top w:w="20" w:type="dxa"/>
              <w:left w:w="20" w:type="dxa"/>
              <w:bottom w:w="20" w:type="dxa"/>
              <w:right w:w="20" w:type="dxa"/>
            </w:tcMar>
            <w:vAlign w:val="center"/>
            <w:hideMark/>
          </w:tcPr>
          <w:p w14:paraId="33C221CA"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3997121B" w14:textId="77777777" w:rsidR="00F60B65" w:rsidRPr="00AD1E89" w:rsidRDefault="00F60B65" w:rsidP="00C54383">
            <w:pPr>
              <w:pStyle w:val="movimento"/>
              <w:rPr>
                <w:color w:val="002060"/>
              </w:rPr>
            </w:pPr>
            <w:r w:rsidRPr="00AD1E89">
              <w:rPr>
                <w:color w:val="002060"/>
              </w:rPr>
              <w:t>CAMPLONE LORIS</w:t>
            </w:r>
          </w:p>
        </w:tc>
        <w:tc>
          <w:tcPr>
            <w:tcW w:w="2200" w:type="dxa"/>
            <w:tcMar>
              <w:top w:w="20" w:type="dxa"/>
              <w:left w:w="20" w:type="dxa"/>
              <w:bottom w:w="20" w:type="dxa"/>
              <w:right w:w="20" w:type="dxa"/>
            </w:tcMar>
            <w:vAlign w:val="center"/>
            <w:hideMark/>
          </w:tcPr>
          <w:p w14:paraId="739E79D6" w14:textId="77777777" w:rsidR="00F60B65" w:rsidRPr="00AD1E89" w:rsidRDefault="00F60B65" w:rsidP="00C54383">
            <w:pPr>
              <w:pStyle w:val="movimento2"/>
              <w:rPr>
                <w:color w:val="002060"/>
              </w:rPr>
            </w:pPr>
            <w:r w:rsidRPr="00AD1E89">
              <w:rPr>
                <w:color w:val="002060"/>
              </w:rPr>
              <w:t xml:space="preserve">(BOCASTRUM UNITED) </w:t>
            </w:r>
          </w:p>
        </w:tc>
      </w:tr>
      <w:tr w:rsidR="00F60B65" w:rsidRPr="00AD1E89" w14:paraId="02CD3D25" w14:textId="77777777" w:rsidTr="00C54383">
        <w:tc>
          <w:tcPr>
            <w:tcW w:w="2200" w:type="dxa"/>
            <w:tcMar>
              <w:top w:w="20" w:type="dxa"/>
              <w:left w:w="20" w:type="dxa"/>
              <w:bottom w:w="20" w:type="dxa"/>
              <w:right w:w="20" w:type="dxa"/>
            </w:tcMar>
            <w:vAlign w:val="center"/>
            <w:hideMark/>
          </w:tcPr>
          <w:p w14:paraId="35EA057E" w14:textId="77777777" w:rsidR="00F60B65" w:rsidRPr="00AD1E89" w:rsidRDefault="00F60B65" w:rsidP="00C54383">
            <w:pPr>
              <w:pStyle w:val="movimento"/>
              <w:rPr>
                <w:color w:val="002060"/>
              </w:rPr>
            </w:pPr>
            <w:r w:rsidRPr="00AD1E89">
              <w:rPr>
                <w:color w:val="002060"/>
              </w:rPr>
              <w:t>CAPRITA IONEL VASILE</w:t>
            </w:r>
          </w:p>
        </w:tc>
        <w:tc>
          <w:tcPr>
            <w:tcW w:w="2200" w:type="dxa"/>
            <w:tcMar>
              <w:top w:w="20" w:type="dxa"/>
              <w:left w:w="20" w:type="dxa"/>
              <w:bottom w:w="20" w:type="dxa"/>
              <w:right w:w="20" w:type="dxa"/>
            </w:tcMar>
            <w:vAlign w:val="center"/>
            <w:hideMark/>
          </w:tcPr>
          <w:p w14:paraId="6DE17528" w14:textId="77777777" w:rsidR="00F60B65" w:rsidRPr="00AD1E89" w:rsidRDefault="00F60B65" w:rsidP="00C54383">
            <w:pPr>
              <w:pStyle w:val="movimento2"/>
              <w:rPr>
                <w:color w:val="002060"/>
              </w:rPr>
            </w:pPr>
            <w:r w:rsidRPr="00AD1E89">
              <w:rPr>
                <w:color w:val="002060"/>
              </w:rPr>
              <w:t xml:space="preserve">(FIGHT BULLS CORRIDONIA) </w:t>
            </w:r>
          </w:p>
        </w:tc>
        <w:tc>
          <w:tcPr>
            <w:tcW w:w="800" w:type="dxa"/>
            <w:tcMar>
              <w:top w:w="20" w:type="dxa"/>
              <w:left w:w="20" w:type="dxa"/>
              <w:bottom w:w="20" w:type="dxa"/>
              <w:right w:w="20" w:type="dxa"/>
            </w:tcMar>
            <w:vAlign w:val="center"/>
            <w:hideMark/>
          </w:tcPr>
          <w:p w14:paraId="7D587D2F"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46C76571" w14:textId="77777777" w:rsidR="00F60B65" w:rsidRPr="00AD1E89" w:rsidRDefault="00F60B65" w:rsidP="00C54383">
            <w:pPr>
              <w:pStyle w:val="movimento"/>
              <w:rPr>
                <w:color w:val="002060"/>
              </w:rPr>
            </w:pPr>
            <w:r w:rsidRPr="00AD1E89">
              <w:rPr>
                <w:color w:val="002060"/>
              </w:rPr>
              <w:t>ANDREANI ALESSIO</w:t>
            </w:r>
          </w:p>
        </w:tc>
        <w:tc>
          <w:tcPr>
            <w:tcW w:w="2200" w:type="dxa"/>
            <w:tcMar>
              <w:top w:w="20" w:type="dxa"/>
              <w:left w:w="20" w:type="dxa"/>
              <w:bottom w:w="20" w:type="dxa"/>
              <w:right w:w="20" w:type="dxa"/>
            </w:tcMar>
            <w:vAlign w:val="center"/>
            <w:hideMark/>
          </w:tcPr>
          <w:p w14:paraId="6A8B7325" w14:textId="77777777" w:rsidR="00F60B65" w:rsidRPr="00AD1E89" w:rsidRDefault="00F60B65" w:rsidP="00C54383">
            <w:pPr>
              <w:pStyle w:val="movimento2"/>
              <w:rPr>
                <w:color w:val="002060"/>
              </w:rPr>
            </w:pPr>
            <w:r w:rsidRPr="00AD1E89">
              <w:rPr>
                <w:color w:val="002060"/>
              </w:rPr>
              <w:t xml:space="preserve">(FUTSAL RECANATI) </w:t>
            </w:r>
          </w:p>
        </w:tc>
      </w:tr>
      <w:tr w:rsidR="00F60B65" w:rsidRPr="00AD1E89" w14:paraId="2902CC27" w14:textId="77777777" w:rsidTr="00C54383">
        <w:tc>
          <w:tcPr>
            <w:tcW w:w="2200" w:type="dxa"/>
            <w:tcMar>
              <w:top w:w="20" w:type="dxa"/>
              <w:left w:w="20" w:type="dxa"/>
              <w:bottom w:w="20" w:type="dxa"/>
              <w:right w:w="20" w:type="dxa"/>
            </w:tcMar>
            <w:vAlign w:val="center"/>
            <w:hideMark/>
          </w:tcPr>
          <w:p w14:paraId="16AF5ABC" w14:textId="77777777" w:rsidR="00F60B65" w:rsidRPr="00AD1E89" w:rsidRDefault="00F60B65" w:rsidP="00C54383">
            <w:pPr>
              <w:pStyle w:val="movimento"/>
              <w:rPr>
                <w:color w:val="002060"/>
              </w:rPr>
            </w:pPr>
            <w:r w:rsidRPr="00AD1E89">
              <w:rPr>
                <w:color w:val="002060"/>
              </w:rPr>
              <w:t>SCARAFONI MATTEO</w:t>
            </w:r>
          </w:p>
        </w:tc>
        <w:tc>
          <w:tcPr>
            <w:tcW w:w="2200" w:type="dxa"/>
            <w:tcMar>
              <w:top w:w="20" w:type="dxa"/>
              <w:left w:w="20" w:type="dxa"/>
              <w:bottom w:w="20" w:type="dxa"/>
              <w:right w:w="20" w:type="dxa"/>
            </w:tcMar>
            <w:vAlign w:val="center"/>
            <w:hideMark/>
          </w:tcPr>
          <w:p w14:paraId="60388ACE" w14:textId="77777777" w:rsidR="00F60B65" w:rsidRPr="00AD1E89" w:rsidRDefault="00F60B65" w:rsidP="00C54383">
            <w:pPr>
              <w:pStyle w:val="movimento2"/>
              <w:rPr>
                <w:color w:val="002060"/>
              </w:rPr>
            </w:pPr>
            <w:r w:rsidRPr="00AD1E89">
              <w:rPr>
                <w:color w:val="002060"/>
              </w:rPr>
              <w:t xml:space="preserve">(POLISPORTIVA UROBORO) </w:t>
            </w:r>
          </w:p>
        </w:tc>
        <w:tc>
          <w:tcPr>
            <w:tcW w:w="800" w:type="dxa"/>
            <w:tcMar>
              <w:top w:w="20" w:type="dxa"/>
              <w:left w:w="20" w:type="dxa"/>
              <w:bottom w:w="20" w:type="dxa"/>
              <w:right w:w="20" w:type="dxa"/>
            </w:tcMar>
            <w:vAlign w:val="center"/>
            <w:hideMark/>
          </w:tcPr>
          <w:p w14:paraId="7431EDA1"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3A762FCD" w14:textId="77777777" w:rsidR="00F60B65" w:rsidRPr="00AD1E89" w:rsidRDefault="00F60B65" w:rsidP="00C54383">
            <w:pPr>
              <w:pStyle w:val="movimento"/>
              <w:rPr>
                <w:color w:val="002060"/>
              </w:rPr>
            </w:pPr>
            <w:r w:rsidRPr="00AD1E89">
              <w:rPr>
                <w:color w:val="002060"/>
              </w:rPr>
              <w:t>LATINI DANIELE</w:t>
            </w:r>
          </w:p>
        </w:tc>
        <w:tc>
          <w:tcPr>
            <w:tcW w:w="2200" w:type="dxa"/>
            <w:tcMar>
              <w:top w:w="20" w:type="dxa"/>
              <w:left w:w="20" w:type="dxa"/>
              <w:bottom w:w="20" w:type="dxa"/>
              <w:right w:w="20" w:type="dxa"/>
            </w:tcMar>
            <w:vAlign w:val="center"/>
            <w:hideMark/>
          </w:tcPr>
          <w:p w14:paraId="63149E1E" w14:textId="77777777" w:rsidR="00F60B65" w:rsidRPr="00AD1E89" w:rsidRDefault="00F60B65" w:rsidP="00C54383">
            <w:pPr>
              <w:pStyle w:val="movimento2"/>
              <w:rPr>
                <w:color w:val="002060"/>
              </w:rPr>
            </w:pPr>
            <w:r w:rsidRPr="00AD1E89">
              <w:rPr>
                <w:color w:val="002060"/>
              </w:rPr>
              <w:t xml:space="preserve">(RIPABERARDA) </w:t>
            </w:r>
          </w:p>
        </w:tc>
      </w:tr>
      <w:tr w:rsidR="00F60B65" w:rsidRPr="00AD1E89" w14:paraId="2BC4945A" w14:textId="77777777" w:rsidTr="00C54383">
        <w:tc>
          <w:tcPr>
            <w:tcW w:w="2200" w:type="dxa"/>
            <w:tcMar>
              <w:top w:w="20" w:type="dxa"/>
              <w:left w:w="20" w:type="dxa"/>
              <w:bottom w:w="20" w:type="dxa"/>
              <w:right w:w="20" w:type="dxa"/>
            </w:tcMar>
            <w:vAlign w:val="center"/>
            <w:hideMark/>
          </w:tcPr>
          <w:p w14:paraId="6B5EB32E" w14:textId="77777777" w:rsidR="00F60B65" w:rsidRPr="00AD1E89" w:rsidRDefault="00F60B65" w:rsidP="00C54383">
            <w:pPr>
              <w:pStyle w:val="movimento"/>
              <w:rPr>
                <w:color w:val="002060"/>
              </w:rPr>
            </w:pPr>
            <w:r w:rsidRPr="00AD1E89">
              <w:rPr>
                <w:color w:val="002060"/>
              </w:rPr>
              <w:t>BAGALINI FRANCESCO</w:t>
            </w:r>
          </w:p>
        </w:tc>
        <w:tc>
          <w:tcPr>
            <w:tcW w:w="2200" w:type="dxa"/>
            <w:tcMar>
              <w:top w:w="20" w:type="dxa"/>
              <w:left w:w="20" w:type="dxa"/>
              <w:bottom w:w="20" w:type="dxa"/>
              <w:right w:w="20" w:type="dxa"/>
            </w:tcMar>
            <w:vAlign w:val="center"/>
            <w:hideMark/>
          </w:tcPr>
          <w:p w14:paraId="2B0CE2B3" w14:textId="77777777" w:rsidR="00F60B65" w:rsidRPr="00AD1E89" w:rsidRDefault="00F60B65" w:rsidP="00C54383">
            <w:pPr>
              <w:pStyle w:val="movimento2"/>
              <w:rPr>
                <w:color w:val="002060"/>
              </w:rPr>
            </w:pPr>
            <w:r w:rsidRPr="00AD1E89">
              <w:rPr>
                <w:color w:val="002060"/>
              </w:rPr>
              <w:t xml:space="preserve">(VAL TENNA UNITED) </w:t>
            </w:r>
          </w:p>
        </w:tc>
        <w:tc>
          <w:tcPr>
            <w:tcW w:w="800" w:type="dxa"/>
            <w:tcMar>
              <w:top w:w="20" w:type="dxa"/>
              <w:left w:w="20" w:type="dxa"/>
              <w:bottom w:w="20" w:type="dxa"/>
              <w:right w:w="20" w:type="dxa"/>
            </w:tcMar>
            <w:vAlign w:val="center"/>
            <w:hideMark/>
          </w:tcPr>
          <w:p w14:paraId="2861B197"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46E6A90C" w14:textId="77777777" w:rsidR="00F60B65" w:rsidRPr="00AD1E89" w:rsidRDefault="00F60B65" w:rsidP="00C54383">
            <w:pPr>
              <w:pStyle w:val="movimento"/>
              <w:rPr>
                <w:color w:val="002060"/>
              </w:rPr>
            </w:pPr>
            <w:r w:rsidRPr="00AD1E89">
              <w:rPr>
                <w:color w:val="002060"/>
              </w:rPr>
              <w:t>BARBIERI FRANCESCO CARME</w:t>
            </w:r>
          </w:p>
        </w:tc>
        <w:tc>
          <w:tcPr>
            <w:tcW w:w="2200" w:type="dxa"/>
            <w:tcMar>
              <w:top w:w="20" w:type="dxa"/>
              <w:left w:w="20" w:type="dxa"/>
              <w:bottom w:w="20" w:type="dxa"/>
              <w:right w:w="20" w:type="dxa"/>
            </w:tcMar>
            <w:vAlign w:val="center"/>
            <w:hideMark/>
          </w:tcPr>
          <w:p w14:paraId="19F01E3C" w14:textId="77777777" w:rsidR="00F60B65" w:rsidRPr="00AD1E89" w:rsidRDefault="00F60B65" w:rsidP="00C54383">
            <w:pPr>
              <w:pStyle w:val="movimento2"/>
              <w:rPr>
                <w:color w:val="002060"/>
              </w:rPr>
            </w:pPr>
            <w:r w:rsidRPr="00AD1E89">
              <w:rPr>
                <w:color w:val="002060"/>
              </w:rPr>
              <w:t xml:space="preserve">(VIRTUS TEAM SOC.COOP.) </w:t>
            </w:r>
          </w:p>
        </w:tc>
      </w:tr>
    </w:tbl>
    <w:p w14:paraId="2F7C0F26" w14:textId="77777777" w:rsidR="00F60B65" w:rsidRPr="00AD1E89" w:rsidRDefault="00F60B65" w:rsidP="00F60B65">
      <w:pPr>
        <w:pStyle w:val="titolo20"/>
        <w:rPr>
          <w:rFonts w:eastAsiaTheme="minorEastAsia"/>
          <w:color w:val="002060"/>
        </w:rPr>
      </w:pPr>
      <w:r w:rsidRPr="00AD1E89">
        <w:rPr>
          <w:color w:val="002060"/>
        </w:rPr>
        <w:t xml:space="preserve">AMMONIZIONE (XI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055BD827" w14:textId="77777777" w:rsidTr="00C54383">
        <w:tc>
          <w:tcPr>
            <w:tcW w:w="2200" w:type="dxa"/>
            <w:tcMar>
              <w:top w:w="20" w:type="dxa"/>
              <w:left w:w="20" w:type="dxa"/>
              <w:bottom w:w="20" w:type="dxa"/>
              <w:right w:w="20" w:type="dxa"/>
            </w:tcMar>
            <w:vAlign w:val="center"/>
            <w:hideMark/>
          </w:tcPr>
          <w:p w14:paraId="455DDF19" w14:textId="77777777" w:rsidR="00F60B65" w:rsidRPr="00AD1E89" w:rsidRDefault="00F60B65" w:rsidP="00C54383">
            <w:pPr>
              <w:pStyle w:val="movimento"/>
              <w:rPr>
                <w:color w:val="002060"/>
              </w:rPr>
            </w:pPr>
            <w:r w:rsidRPr="00AD1E89">
              <w:rPr>
                <w:color w:val="002060"/>
              </w:rPr>
              <w:t>ZINGARETTI ANDREA</w:t>
            </w:r>
          </w:p>
        </w:tc>
        <w:tc>
          <w:tcPr>
            <w:tcW w:w="2200" w:type="dxa"/>
            <w:tcMar>
              <w:top w:w="20" w:type="dxa"/>
              <w:left w:w="20" w:type="dxa"/>
              <w:bottom w:w="20" w:type="dxa"/>
              <w:right w:w="20" w:type="dxa"/>
            </w:tcMar>
            <w:vAlign w:val="center"/>
            <w:hideMark/>
          </w:tcPr>
          <w:p w14:paraId="3D44A80F" w14:textId="77777777" w:rsidR="00F60B65" w:rsidRPr="00AD1E89" w:rsidRDefault="00F60B65" w:rsidP="00C54383">
            <w:pPr>
              <w:pStyle w:val="movimento2"/>
              <w:rPr>
                <w:color w:val="002060"/>
              </w:rPr>
            </w:pPr>
            <w:r w:rsidRPr="00AD1E89">
              <w:rPr>
                <w:color w:val="002060"/>
              </w:rPr>
              <w:t xml:space="preserve">(ATLETICO NO BORDERS) </w:t>
            </w:r>
          </w:p>
        </w:tc>
        <w:tc>
          <w:tcPr>
            <w:tcW w:w="800" w:type="dxa"/>
            <w:tcMar>
              <w:top w:w="20" w:type="dxa"/>
              <w:left w:w="20" w:type="dxa"/>
              <w:bottom w:w="20" w:type="dxa"/>
              <w:right w:w="20" w:type="dxa"/>
            </w:tcMar>
            <w:vAlign w:val="center"/>
            <w:hideMark/>
          </w:tcPr>
          <w:p w14:paraId="0DF02975"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51733775"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4C23680F" w14:textId="77777777" w:rsidR="00F60B65" w:rsidRPr="00AD1E89" w:rsidRDefault="00F60B65" w:rsidP="00C54383">
            <w:pPr>
              <w:pStyle w:val="movimento2"/>
              <w:rPr>
                <w:color w:val="002060"/>
              </w:rPr>
            </w:pPr>
            <w:r w:rsidRPr="00AD1E89">
              <w:rPr>
                <w:color w:val="002060"/>
              </w:rPr>
              <w:t> </w:t>
            </w:r>
          </w:p>
        </w:tc>
      </w:tr>
    </w:tbl>
    <w:p w14:paraId="2F7FF555" w14:textId="77777777" w:rsidR="00F60B65" w:rsidRPr="00AD1E89" w:rsidRDefault="00F60B65" w:rsidP="00F60B65">
      <w:pPr>
        <w:pStyle w:val="titolo20"/>
        <w:rPr>
          <w:rFonts w:eastAsiaTheme="minorEastAsia"/>
          <w:color w:val="002060"/>
        </w:rPr>
      </w:pPr>
      <w:r w:rsidRPr="00AD1E89">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5E8715DB" w14:textId="77777777" w:rsidTr="00C54383">
        <w:tc>
          <w:tcPr>
            <w:tcW w:w="2200" w:type="dxa"/>
            <w:tcMar>
              <w:top w:w="20" w:type="dxa"/>
              <w:left w:w="20" w:type="dxa"/>
              <w:bottom w:w="20" w:type="dxa"/>
              <w:right w:w="20" w:type="dxa"/>
            </w:tcMar>
            <w:vAlign w:val="center"/>
            <w:hideMark/>
          </w:tcPr>
          <w:p w14:paraId="5AF39B50" w14:textId="77777777" w:rsidR="00F60B65" w:rsidRPr="00AD1E89" w:rsidRDefault="00F60B65" w:rsidP="00C54383">
            <w:pPr>
              <w:pStyle w:val="movimento"/>
              <w:rPr>
                <w:color w:val="002060"/>
              </w:rPr>
            </w:pPr>
            <w:r w:rsidRPr="00AD1E89">
              <w:rPr>
                <w:color w:val="002060"/>
              </w:rPr>
              <w:t>MONTI FILIPPO</w:t>
            </w:r>
          </w:p>
        </w:tc>
        <w:tc>
          <w:tcPr>
            <w:tcW w:w="2200" w:type="dxa"/>
            <w:tcMar>
              <w:top w:w="20" w:type="dxa"/>
              <w:left w:w="20" w:type="dxa"/>
              <w:bottom w:w="20" w:type="dxa"/>
              <w:right w:w="20" w:type="dxa"/>
            </w:tcMar>
            <w:vAlign w:val="center"/>
            <w:hideMark/>
          </w:tcPr>
          <w:p w14:paraId="4E9A394F" w14:textId="77777777" w:rsidR="00F60B65" w:rsidRPr="00AD1E89" w:rsidRDefault="00F60B65" w:rsidP="00C54383">
            <w:pPr>
              <w:pStyle w:val="movimento2"/>
              <w:rPr>
                <w:color w:val="002060"/>
              </w:rPr>
            </w:pPr>
            <w:r w:rsidRPr="00AD1E89">
              <w:rPr>
                <w:color w:val="002060"/>
              </w:rPr>
              <w:t xml:space="preserve">(SPECIAL ONE SPORTING CLUB) </w:t>
            </w:r>
          </w:p>
        </w:tc>
        <w:tc>
          <w:tcPr>
            <w:tcW w:w="800" w:type="dxa"/>
            <w:tcMar>
              <w:top w:w="20" w:type="dxa"/>
              <w:left w:w="20" w:type="dxa"/>
              <w:bottom w:w="20" w:type="dxa"/>
              <w:right w:w="20" w:type="dxa"/>
            </w:tcMar>
            <w:vAlign w:val="center"/>
            <w:hideMark/>
          </w:tcPr>
          <w:p w14:paraId="0D955F19"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366DFBED"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346695A1" w14:textId="77777777" w:rsidR="00F60B65" w:rsidRPr="00AD1E89" w:rsidRDefault="00F60B65" w:rsidP="00C54383">
            <w:pPr>
              <w:pStyle w:val="movimento2"/>
              <w:rPr>
                <w:color w:val="002060"/>
              </w:rPr>
            </w:pPr>
            <w:r w:rsidRPr="00AD1E89">
              <w:rPr>
                <w:color w:val="002060"/>
              </w:rPr>
              <w:t> </w:t>
            </w:r>
          </w:p>
        </w:tc>
      </w:tr>
    </w:tbl>
    <w:p w14:paraId="7F5E60A0" w14:textId="77777777" w:rsidR="00F60B65" w:rsidRPr="00AD1E89" w:rsidRDefault="00F60B65" w:rsidP="00F60B65">
      <w:pPr>
        <w:pStyle w:val="titolo20"/>
        <w:rPr>
          <w:rFonts w:eastAsiaTheme="minorEastAsia"/>
          <w:color w:val="002060"/>
        </w:rPr>
      </w:pPr>
      <w:r w:rsidRPr="00AD1E89">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02FC07EA" w14:textId="77777777" w:rsidTr="00C54383">
        <w:tc>
          <w:tcPr>
            <w:tcW w:w="2200" w:type="dxa"/>
            <w:tcMar>
              <w:top w:w="20" w:type="dxa"/>
              <w:left w:w="20" w:type="dxa"/>
              <w:bottom w:w="20" w:type="dxa"/>
              <w:right w:w="20" w:type="dxa"/>
            </w:tcMar>
            <w:vAlign w:val="center"/>
            <w:hideMark/>
          </w:tcPr>
          <w:p w14:paraId="62ADD3CF" w14:textId="77777777" w:rsidR="00F60B65" w:rsidRPr="00AD1E89" w:rsidRDefault="00F60B65" w:rsidP="00C54383">
            <w:pPr>
              <w:pStyle w:val="movimento"/>
              <w:rPr>
                <w:color w:val="002060"/>
              </w:rPr>
            </w:pPr>
            <w:r w:rsidRPr="00AD1E89">
              <w:rPr>
                <w:color w:val="002060"/>
              </w:rPr>
              <w:t>PUCCI MATTEO</w:t>
            </w:r>
          </w:p>
        </w:tc>
        <w:tc>
          <w:tcPr>
            <w:tcW w:w="2200" w:type="dxa"/>
            <w:tcMar>
              <w:top w:w="20" w:type="dxa"/>
              <w:left w:w="20" w:type="dxa"/>
              <w:bottom w:w="20" w:type="dxa"/>
              <w:right w:w="20" w:type="dxa"/>
            </w:tcMar>
            <w:vAlign w:val="center"/>
            <w:hideMark/>
          </w:tcPr>
          <w:p w14:paraId="41A38570" w14:textId="77777777" w:rsidR="00F60B65" w:rsidRPr="00AD1E89" w:rsidRDefault="00F60B65" w:rsidP="00C54383">
            <w:pPr>
              <w:pStyle w:val="movimento2"/>
              <w:rPr>
                <w:color w:val="002060"/>
              </w:rPr>
            </w:pPr>
            <w:r w:rsidRPr="00AD1E89">
              <w:rPr>
                <w:color w:val="002060"/>
              </w:rPr>
              <w:t xml:space="preserve">(C.U.S. CAMERINO A.S.D.) </w:t>
            </w:r>
          </w:p>
        </w:tc>
        <w:tc>
          <w:tcPr>
            <w:tcW w:w="800" w:type="dxa"/>
            <w:tcMar>
              <w:top w:w="20" w:type="dxa"/>
              <w:left w:w="20" w:type="dxa"/>
              <w:bottom w:w="20" w:type="dxa"/>
              <w:right w:w="20" w:type="dxa"/>
            </w:tcMar>
            <w:vAlign w:val="center"/>
            <w:hideMark/>
          </w:tcPr>
          <w:p w14:paraId="39430057"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5A70DD99"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36F2282D" w14:textId="77777777" w:rsidR="00F60B65" w:rsidRPr="00AD1E89" w:rsidRDefault="00F60B65" w:rsidP="00C54383">
            <w:pPr>
              <w:pStyle w:val="movimento2"/>
              <w:rPr>
                <w:color w:val="002060"/>
              </w:rPr>
            </w:pPr>
            <w:r w:rsidRPr="00AD1E89">
              <w:rPr>
                <w:color w:val="002060"/>
              </w:rPr>
              <w:t> </w:t>
            </w:r>
          </w:p>
        </w:tc>
      </w:tr>
    </w:tbl>
    <w:p w14:paraId="19C84D03" w14:textId="77777777" w:rsidR="00F60B65" w:rsidRPr="00AD1E89" w:rsidRDefault="00F60B65" w:rsidP="00F60B65">
      <w:pPr>
        <w:pStyle w:val="titolo20"/>
        <w:rPr>
          <w:rFonts w:eastAsiaTheme="minorEastAsia"/>
          <w:color w:val="002060"/>
        </w:rPr>
      </w:pPr>
      <w:r w:rsidRPr="00AD1E89">
        <w:rPr>
          <w:color w:val="002060"/>
        </w:rPr>
        <w:lastRenderedPageBreak/>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7E25E078" w14:textId="77777777" w:rsidTr="00C54383">
        <w:tc>
          <w:tcPr>
            <w:tcW w:w="2200" w:type="dxa"/>
            <w:tcMar>
              <w:top w:w="20" w:type="dxa"/>
              <w:left w:w="20" w:type="dxa"/>
              <w:bottom w:w="20" w:type="dxa"/>
              <w:right w:w="20" w:type="dxa"/>
            </w:tcMar>
            <w:vAlign w:val="center"/>
            <w:hideMark/>
          </w:tcPr>
          <w:p w14:paraId="343F3DFD" w14:textId="77777777" w:rsidR="00F60B65" w:rsidRPr="00AD1E89" w:rsidRDefault="00F60B65" w:rsidP="00C54383">
            <w:pPr>
              <w:pStyle w:val="movimento"/>
              <w:rPr>
                <w:color w:val="002060"/>
              </w:rPr>
            </w:pPr>
            <w:r w:rsidRPr="00AD1E89">
              <w:rPr>
                <w:color w:val="002060"/>
              </w:rPr>
              <w:t>GATTONI NICOLA</w:t>
            </w:r>
          </w:p>
        </w:tc>
        <w:tc>
          <w:tcPr>
            <w:tcW w:w="2200" w:type="dxa"/>
            <w:tcMar>
              <w:top w:w="20" w:type="dxa"/>
              <w:left w:w="20" w:type="dxa"/>
              <w:bottom w:w="20" w:type="dxa"/>
              <w:right w:w="20" w:type="dxa"/>
            </w:tcMar>
            <w:vAlign w:val="center"/>
            <w:hideMark/>
          </w:tcPr>
          <w:p w14:paraId="7939F1D7" w14:textId="77777777" w:rsidR="00F60B65" w:rsidRPr="00AD1E89" w:rsidRDefault="00F60B65" w:rsidP="00C54383">
            <w:pPr>
              <w:pStyle w:val="movimento2"/>
              <w:rPr>
                <w:color w:val="002060"/>
              </w:rPr>
            </w:pPr>
            <w:r w:rsidRPr="00AD1E89">
              <w:rPr>
                <w:color w:val="002060"/>
              </w:rPr>
              <w:t xml:space="preserve">(AMICI 84) </w:t>
            </w:r>
          </w:p>
        </w:tc>
        <w:tc>
          <w:tcPr>
            <w:tcW w:w="800" w:type="dxa"/>
            <w:tcMar>
              <w:top w:w="20" w:type="dxa"/>
              <w:left w:w="20" w:type="dxa"/>
              <w:bottom w:w="20" w:type="dxa"/>
              <w:right w:w="20" w:type="dxa"/>
            </w:tcMar>
            <w:vAlign w:val="center"/>
            <w:hideMark/>
          </w:tcPr>
          <w:p w14:paraId="3EFFCAA1"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760D5056" w14:textId="77777777" w:rsidR="00F60B65" w:rsidRPr="00AD1E89" w:rsidRDefault="00F60B65" w:rsidP="00C54383">
            <w:pPr>
              <w:pStyle w:val="movimento"/>
              <w:rPr>
                <w:color w:val="002060"/>
              </w:rPr>
            </w:pPr>
            <w:r w:rsidRPr="00AD1E89">
              <w:rPr>
                <w:color w:val="002060"/>
              </w:rPr>
              <w:t>FOSSATELLI NIKO</w:t>
            </w:r>
          </w:p>
        </w:tc>
        <w:tc>
          <w:tcPr>
            <w:tcW w:w="2200" w:type="dxa"/>
            <w:tcMar>
              <w:top w:w="20" w:type="dxa"/>
              <w:left w:w="20" w:type="dxa"/>
              <w:bottom w:w="20" w:type="dxa"/>
              <w:right w:w="20" w:type="dxa"/>
            </w:tcMar>
            <w:vAlign w:val="center"/>
            <w:hideMark/>
          </w:tcPr>
          <w:p w14:paraId="77CFE8E0" w14:textId="77777777" w:rsidR="00F60B65" w:rsidRPr="00AD1E89" w:rsidRDefault="00F60B65" w:rsidP="00C54383">
            <w:pPr>
              <w:pStyle w:val="movimento2"/>
              <w:rPr>
                <w:color w:val="002060"/>
              </w:rPr>
            </w:pPr>
            <w:r w:rsidRPr="00AD1E89">
              <w:rPr>
                <w:color w:val="002060"/>
              </w:rPr>
              <w:t xml:space="preserve">(ASPIO 2005) </w:t>
            </w:r>
          </w:p>
        </w:tc>
      </w:tr>
      <w:tr w:rsidR="00F60B65" w:rsidRPr="00AD1E89" w14:paraId="42ADB02F" w14:textId="77777777" w:rsidTr="00C54383">
        <w:tc>
          <w:tcPr>
            <w:tcW w:w="2200" w:type="dxa"/>
            <w:tcMar>
              <w:top w:w="20" w:type="dxa"/>
              <w:left w:w="20" w:type="dxa"/>
              <w:bottom w:w="20" w:type="dxa"/>
              <w:right w:w="20" w:type="dxa"/>
            </w:tcMar>
            <w:vAlign w:val="center"/>
            <w:hideMark/>
          </w:tcPr>
          <w:p w14:paraId="0E21489E" w14:textId="77777777" w:rsidR="00F60B65" w:rsidRPr="00AD1E89" w:rsidRDefault="00F60B65" w:rsidP="00C54383">
            <w:pPr>
              <w:pStyle w:val="movimento"/>
              <w:rPr>
                <w:color w:val="002060"/>
              </w:rPr>
            </w:pPr>
            <w:r w:rsidRPr="00AD1E89">
              <w:rPr>
                <w:color w:val="002060"/>
              </w:rPr>
              <w:t>MARTONE VITTORIO</w:t>
            </w:r>
          </w:p>
        </w:tc>
        <w:tc>
          <w:tcPr>
            <w:tcW w:w="2200" w:type="dxa"/>
            <w:tcMar>
              <w:top w:w="20" w:type="dxa"/>
              <w:left w:w="20" w:type="dxa"/>
              <w:bottom w:w="20" w:type="dxa"/>
              <w:right w:w="20" w:type="dxa"/>
            </w:tcMar>
            <w:vAlign w:val="center"/>
            <w:hideMark/>
          </w:tcPr>
          <w:p w14:paraId="2DEB93F7" w14:textId="77777777" w:rsidR="00F60B65" w:rsidRPr="00AD1E89" w:rsidRDefault="00F60B65" w:rsidP="00C54383">
            <w:pPr>
              <w:pStyle w:val="movimento2"/>
              <w:rPr>
                <w:color w:val="002060"/>
              </w:rPr>
            </w:pPr>
            <w:r w:rsidRPr="00AD1E89">
              <w:rPr>
                <w:color w:val="002060"/>
              </w:rPr>
              <w:t xml:space="preserve">(ASPIO 2005) </w:t>
            </w:r>
          </w:p>
        </w:tc>
        <w:tc>
          <w:tcPr>
            <w:tcW w:w="800" w:type="dxa"/>
            <w:tcMar>
              <w:top w:w="20" w:type="dxa"/>
              <w:left w:w="20" w:type="dxa"/>
              <w:bottom w:w="20" w:type="dxa"/>
              <w:right w:w="20" w:type="dxa"/>
            </w:tcMar>
            <w:vAlign w:val="center"/>
            <w:hideMark/>
          </w:tcPr>
          <w:p w14:paraId="419837E8"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07A59C92" w14:textId="77777777" w:rsidR="00F60B65" w:rsidRPr="00AD1E89" w:rsidRDefault="00F60B65" w:rsidP="00C54383">
            <w:pPr>
              <w:pStyle w:val="movimento"/>
              <w:rPr>
                <w:color w:val="002060"/>
              </w:rPr>
            </w:pPr>
            <w:r w:rsidRPr="00AD1E89">
              <w:rPr>
                <w:color w:val="002060"/>
              </w:rPr>
              <w:t>TESTA ALESSANDRO</w:t>
            </w:r>
          </w:p>
        </w:tc>
        <w:tc>
          <w:tcPr>
            <w:tcW w:w="2200" w:type="dxa"/>
            <w:tcMar>
              <w:top w:w="20" w:type="dxa"/>
              <w:left w:w="20" w:type="dxa"/>
              <w:bottom w:w="20" w:type="dxa"/>
              <w:right w:w="20" w:type="dxa"/>
            </w:tcMar>
            <w:vAlign w:val="center"/>
            <w:hideMark/>
          </w:tcPr>
          <w:p w14:paraId="777445FB" w14:textId="77777777" w:rsidR="00F60B65" w:rsidRPr="00AD1E89" w:rsidRDefault="00F60B65" w:rsidP="00C54383">
            <w:pPr>
              <w:pStyle w:val="movimento2"/>
              <w:rPr>
                <w:color w:val="002060"/>
              </w:rPr>
            </w:pPr>
            <w:r w:rsidRPr="00AD1E89">
              <w:rPr>
                <w:color w:val="002060"/>
              </w:rPr>
              <w:t xml:space="preserve">(ATLETICO ASCOLI 2000) </w:t>
            </w:r>
          </w:p>
        </w:tc>
      </w:tr>
      <w:tr w:rsidR="00F60B65" w:rsidRPr="00AD1E89" w14:paraId="1C40C688" w14:textId="77777777" w:rsidTr="00C54383">
        <w:tc>
          <w:tcPr>
            <w:tcW w:w="2200" w:type="dxa"/>
            <w:tcMar>
              <w:top w:w="20" w:type="dxa"/>
              <w:left w:w="20" w:type="dxa"/>
              <w:bottom w:w="20" w:type="dxa"/>
              <w:right w:w="20" w:type="dxa"/>
            </w:tcMar>
            <w:vAlign w:val="center"/>
            <w:hideMark/>
          </w:tcPr>
          <w:p w14:paraId="1C4CDA9C" w14:textId="77777777" w:rsidR="00F60B65" w:rsidRPr="00AD1E89" w:rsidRDefault="00F60B65" w:rsidP="00C54383">
            <w:pPr>
              <w:pStyle w:val="movimento"/>
              <w:rPr>
                <w:color w:val="002060"/>
              </w:rPr>
            </w:pPr>
            <w:r w:rsidRPr="00AD1E89">
              <w:rPr>
                <w:color w:val="002060"/>
              </w:rPr>
              <w:t>SPARVOLI LORENZO</w:t>
            </w:r>
          </w:p>
        </w:tc>
        <w:tc>
          <w:tcPr>
            <w:tcW w:w="2200" w:type="dxa"/>
            <w:tcMar>
              <w:top w:w="20" w:type="dxa"/>
              <w:left w:w="20" w:type="dxa"/>
              <w:bottom w:w="20" w:type="dxa"/>
              <w:right w:w="20" w:type="dxa"/>
            </w:tcMar>
            <w:vAlign w:val="center"/>
            <w:hideMark/>
          </w:tcPr>
          <w:p w14:paraId="4B6B5CDA" w14:textId="77777777" w:rsidR="00F60B65" w:rsidRPr="00AD1E89" w:rsidRDefault="00F60B65" w:rsidP="00C54383">
            <w:pPr>
              <w:pStyle w:val="movimento2"/>
              <w:rPr>
                <w:color w:val="002060"/>
              </w:rPr>
            </w:pPr>
            <w:r w:rsidRPr="00AD1E89">
              <w:rPr>
                <w:color w:val="002060"/>
              </w:rPr>
              <w:t xml:space="preserve">(BOCA CIVITANOVA A.) </w:t>
            </w:r>
          </w:p>
        </w:tc>
        <w:tc>
          <w:tcPr>
            <w:tcW w:w="800" w:type="dxa"/>
            <w:tcMar>
              <w:top w:w="20" w:type="dxa"/>
              <w:left w:w="20" w:type="dxa"/>
              <w:bottom w:w="20" w:type="dxa"/>
              <w:right w:w="20" w:type="dxa"/>
            </w:tcMar>
            <w:vAlign w:val="center"/>
            <w:hideMark/>
          </w:tcPr>
          <w:p w14:paraId="70D5EA4A"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598A0394" w14:textId="77777777" w:rsidR="00F60B65" w:rsidRPr="00AD1E89" w:rsidRDefault="00F60B65" w:rsidP="00C54383">
            <w:pPr>
              <w:pStyle w:val="movimento"/>
              <w:rPr>
                <w:color w:val="002060"/>
              </w:rPr>
            </w:pPr>
            <w:r w:rsidRPr="00AD1E89">
              <w:rPr>
                <w:color w:val="002060"/>
              </w:rPr>
              <w:t>IACONI MIRKO</w:t>
            </w:r>
          </w:p>
        </w:tc>
        <w:tc>
          <w:tcPr>
            <w:tcW w:w="2200" w:type="dxa"/>
            <w:tcMar>
              <w:top w:w="20" w:type="dxa"/>
              <w:left w:w="20" w:type="dxa"/>
              <w:bottom w:w="20" w:type="dxa"/>
              <w:right w:w="20" w:type="dxa"/>
            </w:tcMar>
            <w:vAlign w:val="center"/>
            <w:hideMark/>
          </w:tcPr>
          <w:p w14:paraId="1EB837C8" w14:textId="77777777" w:rsidR="00F60B65" w:rsidRPr="00AD1E89" w:rsidRDefault="00F60B65" w:rsidP="00C54383">
            <w:pPr>
              <w:pStyle w:val="movimento2"/>
              <w:rPr>
                <w:color w:val="002060"/>
              </w:rPr>
            </w:pPr>
            <w:r w:rsidRPr="00AD1E89">
              <w:rPr>
                <w:color w:val="002060"/>
              </w:rPr>
              <w:t xml:space="preserve">(DAMIANI E GATTI ASCOLI) </w:t>
            </w:r>
          </w:p>
        </w:tc>
      </w:tr>
      <w:tr w:rsidR="00F60B65" w:rsidRPr="00AD1E89" w14:paraId="558F7B48" w14:textId="77777777" w:rsidTr="00C54383">
        <w:tc>
          <w:tcPr>
            <w:tcW w:w="2200" w:type="dxa"/>
            <w:tcMar>
              <w:top w:w="20" w:type="dxa"/>
              <w:left w:w="20" w:type="dxa"/>
              <w:bottom w:w="20" w:type="dxa"/>
              <w:right w:w="20" w:type="dxa"/>
            </w:tcMar>
            <w:vAlign w:val="center"/>
            <w:hideMark/>
          </w:tcPr>
          <w:p w14:paraId="7C0CFED5" w14:textId="77777777" w:rsidR="00F60B65" w:rsidRPr="00AD1E89" w:rsidRDefault="00F60B65" w:rsidP="00C54383">
            <w:pPr>
              <w:pStyle w:val="movimento"/>
              <w:rPr>
                <w:color w:val="002060"/>
              </w:rPr>
            </w:pPr>
            <w:r w:rsidRPr="00AD1E89">
              <w:rPr>
                <w:color w:val="002060"/>
              </w:rPr>
              <w:t>CARMENATI ANDREA</w:t>
            </w:r>
          </w:p>
        </w:tc>
        <w:tc>
          <w:tcPr>
            <w:tcW w:w="2200" w:type="dxa"/>
            <w:tcMar>
              <w:top w:w="20" w:type="dxa"/>
              <w:left w:w="20" w:type="dxa"/>
              <w:bottom w:w="20" w:type="dxa"/>
              <w:right w:w="20" w:type="dxa"/>
            </w:tcMar>
            <w:vAlign w:val="center"/>
            <w:hideMark/>
          </w:tcPr>
          <w:p w14:paraId="199930C2" w14:textId="77777777" w:rsidR="00F60B65" w:rsidRPr="00AD1E89" w:rsidRDefault="00F60B65" w:rsidP="00C54383">
            <w:pPr>
              <w:pStyle w:val="movimento2"/>
              <w:rPr>
                <w:color w:val="002060"/>
              </w:rPr>
            </w:pPr>
            <w:r w:rsidRPr="00AD1E89">
              <w:rPr>
                <w:color w:val="002060"/>
              </w:rPr>
              <w:t xml:space="preserve">(FRASASSI C5) </w:t>
            </w:r>
          </w:p>
        </w:tc>
        <w:tc>
          <w:tcPr>
            <w:tcW w:w="800" w:type="dxa"/>
            <w:tcMar>
              <w:top w:w="20" w:type="dxa"/>
              <w:left w:w="20" w:type="dxa"/>
              <w:bottom w:w="20" w:type="dxa"/>
              <w:right w:w="20" w:type="dxa"/>
            </w:tcMar>
            <w:vAlign w:val="center"/>
            <w:hideMark/>
          </w:tcPr>
          <w:p w14:paraId="24F0543A"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32DBEF11" w14:textId="77777777" w:rsidR="00F60B65" w:rsidRPr="00AD1E89" w:rsidRDefault="00F60B65" w:rsidP="00C54383">
            <w:pPr>
              <w:pStyle w:val="movimento"/>
              <w:rPr>
                <w:color w:val="002060"/>
              </w:rPr>
            </w:pPr>
            <w:r w:rsidRPr="00AD1E89">
              <w:rPr>
                <w:color w:val="002060"/>
              </w:rPr>
              <w:t>TIBURTINI ROBERTO</w:t>
            </w:r>
          </w:p>
        </w:tc>
        <w:tc>
          <w:tcPr>
            <w:tcW w:w="2200" w:type="dxa"/>
            <w:tcMar>
              <w:top w:w="20" w:type="dxa"/>
              <w:left w:w="20" w:type="dxa"/>
              <w:bottom w:w="20" w:type="dxa"/>
              <w:right w:w="20" w:type="dxa"/>
            </w:tcMar>
            <w:vAlign w:val="center"/>
            <w:hideMark/>
          </w:tcPr>
          <w:p w14:paraId="3A6F2948" w14:textId="77777777" w:rsidR="00F60B65" w:rsidRPr="00AD1E89" w:rsidRDefault="00F60B65" w:rsidP="00C54383">
            <w:pPr>
              <w:pStyle w:val="movimento2"/>
              <w:rPr>
                <w:color w:val="002060"/>
              </w:rPr>
            </w:pPr>
            <w:r w:rsidRPr="00AD1E89">
              <w:rPr>
                <w:color w:val="002060"/>
              </w:rPr>
              <w:t xml:space="preserve">(FUTSAL L.C.) </w:t>
            </w:r>
          </w:p>
        </w:tc>
      </w:tr>
      <w:tr w:rsidR="00F60B65" w:rsidRPr="00AD1E89" w14:paraId="1164DD4A" w14:textId="77777777" w:rsidTr="00C54383">
        <w:tc>
          <w:tcPr>
            <w:tcW w:w="2200" w:type="dxa"/>
            <w:tcMar>
              <w:top w:w="20" w:type="dxa"/>
              <w:left w:w="20" w:type="dxa"/>
              <w:bottom w:w="20" w:type="dxa"/>
              <w:right w:w="20" w:type="dxa"/>
            </w:tcMar>
            <w:vAlign w:val="center"/>
            <w:hideMark/>
          </w:tcPr>
          <w:p w14:paraId="7C7967F9" w14:textId="77777777" w:rsidR="00F60B65" w:rsidRPr="00AD1E89" w:rsidRDefault="00F60B65" w:rsidP="00C54383">
            <w:pPr>
              <w:pStyle w:val="movimento"/>
              <w:rPr>
                <w:color w:val="002060"/>
              </w:rPr>
            </w:pPr>
            <w:r w:rsidRPr="00AD1E89">
              <w:rPr>
                <w:color w:val="002060"/>
              </w:rPr>
              <w:t>LOTITO LORENZO</w:t>
            </w:r>
          </w:p>
        </w:tc>
        <w:tc>
          <w:tcPr>
            <w:tcW w:w="2200" w:type="dxa"/>
            <w:tcMar>
              <w:top w:w="20" w:type="dxa"/>
              <w:left w:w="20" w:type="dxa"/>
              <w:bottom w:w="20" w:type="dxa"/>
              <w:right w:w="20" w:type="dxa"/>
            </w:tcMar>
            <w:vAlign w:val="center"/>
            <w:hideMark/>
          </w:tcPr>
          <w:p w14:paraId="5896AE19" w14:textId="77777777" w:rsidR="00F60B65" w:rsidRPr="00AD1E89" w:rsidRDefault="00F60B65" w:rsidP="00C54383">
            <w:pPr>
              <w:pStyle w:val="movimento2"/>
              <w:rPr>
                <w:color w:val="002060"/>
              </w:rPr>
            </w:pPr>
            <w:r w:rsidRPr="00AD1E89">
              <w:rPr>
                <w:color w:val="002060"/>
              </w:rPr>
              <w:t xml:space="preserve">(MMSA GIOVANE AURORA) </w:t>
            </w:r>
          </w:p>
        </w:tc>
        <w:tc>
          <w:tcPr>
            <w:tcW w:w="800" w:type="dxa"/>
            <w:tcMar>
              <w:top w:w="20" w:type="dxa"/>
              <w:left w:w="20" w:type="dxa"/>
              <w:bottom w:w="20" w:type="dxa"/>
              <w:right w:w="20" w:type="dxa"/>
            </w:tcMar>
            <w:vAlign w:val="center"/>
            <w:hideMark/>
          </w:tcPr>
          <w:p w14:paraId="27A1CBA0"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050D8B1A" w14:textId="77777777" w:rsidR="00F60B65" w:rsidRPr="00AD1E89" w:rsidRDefault="00F60B65" w:rsidP="00C54383">
            <w:pPr>
              <w:pStyle w:val="movimento"/>
              <w:rPr>
                <w:color w:val="002060"/>
              </w:rPr>
            </w:pPr>
            <w:r w:rsidRPr="00AD1E89">
              <w:rPr>
                <w:color w:val="002060"/>
              </w:rPr>
              <w:t>NARDINI ANDREA</w:t>
            </w:r>
          </w:p>
        </w:tc>
        <w:tc>
          <w:tcPr>
            <w:tcW w:w="2200" w:type="dxa"/>
            <w:tcMar>
              <w:top w:w="20" w:type="dxa"/>
              <w:left w:w="20" w:type="dxa"/>
              <w:bottom w:w="20" w:type="dxa"/>
              <w:right w:w="20" w:type="dxa"/>
            </w:tcMar>
            <w:vAlign w:val="center"/>
            <w:hideMark/>
          </w:tcPr>
          <w:p w14:paraId="739E0CFB" w14:textId="77777777" w:rsidR="00F60B65" w:rsidRPr="00AD1E89" w:rsidRDefault="00F60B65" w:rsidP="00C54383">
            <w:pPr>
              <w:pStyle w:val="movimento2"/>
              <w:rPr>
                <w:color w:val="002060"/>
              </w:rPr>
            </w:pPr>
            <w:r w:rsidRPr="00AD1E89">
              <w:rPr>
                <w:color w:val="002060"/>
              </w:rPr>
              <w:t xml:space="preserve">(SPECIAL ONE SPORTING CLUB) </w:t>
            </w:r>
          </w:p>
        </w:tc>
      </w:tr>
      <w:tr w:rsidR="00F60B65" w:rsidRPr="00AD1E89" w14:paraId="14140514" w14:textId="77777777" w:rsidTr="00C54383">
        <w:tc>
          <w:tcPr>
            <w:tcW w:w="2200" w:type="dxa"/>
            <w:tcMar>
              <w:top w:w="20" w:type="dxa"/>
              <w:left w:w="20" w:type="dxa"/>
              <w:bottom w:w="20" w:type="dxa"/>
              <w:right w:w="20" w:type="dxa"/>
            </w:tcMar>
            <w:vAlign w:val="center"/>
            <w:hideMark/>
          </w:tcPr>
          <w:p w14:paraId="658A2D22" w14:textId="77777777" w:rsidR="00F60B65" w:rsidRPr="00AD1E89" w:rsidRDefault="00F60B65" w:rsidP="00C54383">
            <w:pPr>
              <w:pStyle w:val="movimento"/>
              <w:rPr>
                <w:color w:val="002060"/>
              </w:rPr>
            </w:pPr>
            <w:r w:rsidRPr="00AD1E89">
              <w:rPr>
                <w:color w:val="002060"/>
              </w:rPr>
              <w:t>SPINELLI LUCA</w:t>
            </w:r>
          </w:p>
        </w:tc>
        <w:tc>
          <w:tcPr>
            <w:tcW w:w="2200" w:type="dxa"/>
            <w:tcMar>
              <w:top w:w="20" w:type="dxa"/>
              <w:left w:w="20" w:type="dxa"/>
              <w:bottom w:w="20" w:type="dxa"/>
              <w:right w:w="20" w:type="dxa"/>
            </w:tcMar>
            <w:vAlign w:val="center"/>
            <w:hideMark/>
          </w:tcPr>
          <w:p w14:paraId="00F2559C" w14:textId="77777777" w:rsidR="00F60B65" w:rsidRPr="00AD1E89" w:rsidRDefault="00F60B65" w:rsidP="00C54383">
            <w:pPr>
              <w:pStyle w:val="movimento2"/>
              <w:rPr>
                <w:color w:val="002060"/>
              </w:rPr>
            </w:pPr>
            <w:r w:rsidRPr="00AD1E89">
              <w:rPr>
                <w:color w:val="002060"/>
              </w:rPr>
              <w:t xml:space="preserve">(TRUENTIN LAMA) </w:t>
            </w:r>
          </w:p>
        </w:tc>
        <w:tc>
          <w:tcPr>
            <w:tcW w:w="800" w:type="dxa"/>
            <w:tcMar>
              <w:top w:w="20" w:type="dxa"/>
              <w:left w:w="20" w:type="dxa"/>
              <w:bottom w:w="20" w:type="dxa"/>
              <w:right w:w="20" w:type="dxa"/>
            </w:tcMar>
            <w:vAlign w:val="center"/>
            <w:hideMark/>
          </w:tcPr>
          <w:p w14:paraId="6BCAF67E"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645F4226" w14:textId="77777777" w:rsidR="00F60B65" w:rsidRPr="00AD1E89" w:rsidRDefault="00F60B65" w:rsidP="00C54383">
            <w:pPr>
              <w:pStyle w:val="movimento"/>
              <w:rPr>
                <w:color w:val="002060"/>
              </w:rPr>
            </w:pPr>
            <w:r w:rsidRPr="00AD1E89">
              <w:rPr>
                <w:color w:val="002060"/>
              </w:rPr>
              <w:t>BOCCALI MATTEO</w:t>
            </w:r>
          </w:p>
        </w:tc>
        <w:tc>
          <w:tcPr>
            <w:tcW w:w="2200" w:type="dxa"/>
            <w:tcMar>
              <w:top w:w="20" w:type="dxa"/>
              <w:left w:w="20" w:type="dxa"/>
              <w:bottom w:w="20" w:type="dxa"/>
              <w:right w:w="20" w:type="dxa"/>
            </w:tcMar>
            <w:vAlign w:val="center"/>
            <w:hideMark/>
          </w:tcPr>
          <w:p w14:paraId="35799348" w14:textId="77777777" w:rsidR="00F60B65" w:rsidRPr="00AD1E89" w:rsidRDefault="00F60B65" w:rsidP="00C54383">
            <w:pPr>
              <w:pStyle w:val="movimento2"/>
              <w:rPr>
                <w:color w:val="002060"/>
              </w:rPr>
            </w:pPr>
            <w:r w:rsidRPr="00AD1E89">
              <w:rPr>
                <w:color w:val="002060"/>
              </w:rPr>
              <w:t xml:space="preserve">(URBANIA CALCIO) </w:t>
            </w:r>
          </w:p>
        </w:tc>
      </w:tr>
      <w:tr w:rsidR="00F60B65" w:rsidRPr="00AD1E89" w14:paraId="59CAFEF2" w14:textId="77777777" w:rsidTr="00C54383">
        <w:tc>
          <w:tcPr>
            <w:tcW w:w="2200" w:type="dxa"/>
            <w:tcMar>
              <w:top w:w="20" w:type="dxa"/>
              <w:left w:w="20" w:type="dxa"/>
              <w:bottom w:w="20" w:type="dxa"/>
              <w:right w:w="20" w:type="dxa"/>
            </w:tcMar>
            <w:vAlign w:val="center"/>
            <w:hideMark/>
          </w:tcPr>
          <w:p w14:paraId="5F139486" w14:textId="77777777" w:rsidR="00F60B65" w:rsidRPr="00AD1E89" w:rsidRDefault="00F60B65" w:rsidP="00C54383">
            <w:pPr>
              <w:pStyle w:val="movimento"/>
              <w:rPr>
                <w:color w:val="002060"/>
              </w:rPr>
            </w:pPr>
            <w:r w:rsidRPr="00AD1E89">
              <w:rPr>
                <w:color w:val="002060"/>
              </w:rPr>
              <w:t>LENTINELLO SEBASTIANO</w:t>
            </w:r>
          </w:p>
        </w:tc>
        <w:tc>
          <w:tcPr>
            <w:tcW w:w="2200" w:type="dxa"/>
            <w:tcMar>
              <w:top w:w="20" w:type="dxa"/>
              <w:left w:w="20" w:type="dxa"/>
              <w:bottom w:w="20" w:type="dxa"/>
              <w:right w:w="20" w:type="dxa"/>
            </w:tcMar>
            <w:vAlign w:val="center"/>
            <w:hideMark/>
          </w:tcPr>
          <w:p w14:paraId="0D35C4BB" w14:textId="77777777" w:rsidR="00F60B65" w:rsidRPr="00AD1E89" w:rsidRDefault="00F60B65" w:rsidP="00C54383">
            <w:pPr>
              <w:pStyle w:val="movimento2"/>
              <w:rPr>
                <w:color w:val="002060"/>
              </w:rPr>
            </w:pPr>
            <w:r w:rsidRPr="00AD1E89">
              <w:rPr>
                <w:color w:val="002060"/>
              </w:rPr>
              <w:t xml:space="preserve">(URBANIA CALCIO) </w:t>
            </w:r>
          </w:p>
        </w:tc>
        <w:tc>
          <w:tcPr>
            <w:tcW w:w="800" w:type="dxa"/>
            <w:tcMar>
              <w:top w:w="20" w:type="dxa"/>
              <w:left w:w="20" w:type="dxa"/>
              <w:bottom w:w="20" w:type="dxa"/>
              <w:right w:w="20" w:type="dxa"/>
            </w:tcMar>
            <w:vAlign w:val="center"/>
            <w:hideMark/>
          </w:tcPr>
          <w:p w14:paraId="62C8EA8F"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50DB6BBB" w14:textId="77777777" w:rsidR="00F60B65" w:rsidRPr="00AD1E89" w:rsidRDefault="00F60B65" w:rsidP="00C54383">
            <w:pPr>
              <w:pStyle w:val="movimento"/>
              <w:rPr>
                <w:color w:val="002060"/>
              </w:rPr>
            </w:pPr>
            <w:r w:rsidRPr="00AD1E89">
              <w:rPr>
                <w:color w:val="002060"/>
              </w:rPr>
              <w:t>GAMBINI NICOLO</w:t>
            </w:r>
          </w:p>
        </w:tc>
        <w:tc>
          <w:tcPr>
            <w:tcW w:w="2200" w:type="dxa"/>
            <w:tcMar>
              <w:top w:w="20" w:type="dxa"/>
              <w:left w:w="20" w:type="dxa"/>
              <w:bottom w:w="20" w:type="dxa"/>
              <w:right w:w="20" w:type="dxa"/>
            </w:tcMar>
            <w:vAlign w:val="center"/>
            <w:hideMark/>
          </w:tcPr>
          <w:p w14:paraId="0CC0C179" w14:textId="77777777" w:rsidR="00F60B65" w:rsidRPr="00AD1E89" w:rsidRDefault="00F60B65" w:rsidP="00C54383">
            <w:pPr>
              <w:pStyle w:val="movimento2"/>
              <w:rPr>
                <w:color w:val="002060"/>
              </w:rPr>
            </w:pPr>
            <w:r w:rsidRPr="00AD1E89">
              <w:rPr>
                <w:color w:val="002060"/>
              </w:rPr>
              <w:t xml:space="preserve">(VAL TENNA UNITED) </w:t>
            </w:r>
          </w:p>
        </w:tc>
      </w:tr>
    </w:tbl>
    <w:p w14:paraId="5BA36866" w14:textId="77777777" w:rsidR="00F60B65" w:rsidRPr="00AD1E89" w:rsidRDefault="00F60B65" w:rsidP="00F60B65">
      <w:pPr>
        <w:pStyle w:val="titolo20"/>
        <w:rPr>
          <w:rFonts w:eastAsiaTheme="minorEastAsia"/>
          <w:color w:val="002060"/>
        </w:rPr>
      </w:pPr>
      <w:r w:rsidRPr="00AD1E8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4E201FAB" w14:textId="77777777" w:rsidTr="00C54383">
        <w:tc>
          <w:tcPr>
            <w:tcW w:w="2200" w:type="dxa"/>
            <w:tcMar>
              <w:top w:w="20" w:type="dxa"/>
              <w:left w:w="20" w:type="dxa"/>
              <w:bottom w:w="20" w:type="dxa"/>
              <w:right w:w="20" w:type="dxa"/>
            </w:tcMar>
            <w:vAlign w:val="center"/>
            <w:hideMark/>
          </w:tcPr>
          <w:p w14:paraId="26E8ECC5" w14:textId="77777777" w:rsidR="00F60B65" w:rsidRPr="00AD1E89" w:rsidRDefault="00F60B65" w:rsidP="00C54383">
            <w:pPr>
              <w:pStyle w:val="movimento"/>
              <w:rPr>
                <w:color w:val="002060"/>
              </w:rPr>
            </w:pPr>
            <w:r w:rsidRPr="00AD1E89">
              <w:rPr>
                <w:color w:val="002060"/>
              </w:rPr>
              <w:t>TORRI ANDREA</w:t>
            </w:r>
          </w:p>
        </w:tc>
        <w:tc>
          <w:tcPr>
            <w:tcW w:w="2200" w:type="dxa"/>
            <w:tcMar>
              <w:top w:w="20" w:type="dxa"/>
              <w:left w:w="20" w:type="dxa"/>
              <w:bottom w:w="20" w:type="dxa"/>
              <w:right w:w="20" w:type="dxa"/>
            </w:tcMar>
            <w:vAlign w:val="center"/>
            <w:hideMark/>
          </w:tcPr>
          <w:p w14:paraId="50D001A1" w14:textId="77777777" w:rsidR="00F60B65" w:rsidRPr="00AD1E89" w:rsidRDefault="00F60B65" w:rsidP="00C54383">
            <w:pPr>
              <w:pStyle w:val="movimento2"/>
              <w:rPr>
                <w:color w:val="002060"/>
              </w:rPr>
            </w:pPr>
            <w:r w:rsidRPr="00AD1E89">
              <w:rPr>
                <w:color w:val="002060"/>
              </w:rPr>
              <w:t xml:space="preserve">(ACQUALAGNA CALCIO C 5) </w:t>
            </w:r>
          </w:p>
        </w:tc>
        <w:tc>
          <w:tcPr>
            <w:tcW w:w="800" w:type="dxa"/>
            <w:tcMar>
              <w:top w:w="20" w:type="dxa"/>
              <w:left w:w="20" w:type="dxa"/>
              <w:bottom w:w="20" w:type="dxa"/>
              <w:right w:w="20" w:type="dxa"/>
            </w:tcMar>
            <w:vAlign w:val="center"/>
            <w:hideMark/>
          </w:tcPr>
          <w:p w14:paraId="56DB62F1"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396F8F25" w14:textId="77777777" w:rsidR="00F60B65" w:rsidRPr="00AD1E89" w:rsidRDefault="00F60B65" w:rsidP="00C54383">
            <w:pPr>
              <w:pStyle w:val="movimento"/>
              <w:rPr>
                <w:color w:val="002060"/>
              </w:rPr>
            </w:pPr>
            <w:r w:rsidRPr="00AD1E89">
              <w:rPr>
                <w:color w:val="002060"/>
              </w:rPr>
              <w:t>ALTIERI VITOANTONIO</w:t>
            </w:r>
          </w:p>
        </w:tc>
        <w:tc>
          <w:tcPr>
            <w:tcW w:w="2200" w:type="dxa"/>
            <w:tcMar>
              <w:top w:w="20" w:type="dxa"/>
              <w:left w:w="20" w:type="dxa"/>
              <w:bottom w:w="20" w:type="dxa"/>
              <w:right w:w="20" w:type="dxa"/>
            </w:tcMar>
            <w:vAlign w:val="center"/>
            <w:hideMark/>
          </w:tcPr>
          <w:p w14:paraId="07D33EE2" w14:textId="77777777" w:rsidR="00F60B65" w:rsidRPr="00AD1E89" w:rsidRDefault="00F60B65" w:rsidP="00C54383">
            <w:pPr>
              <w:pStyle w:val="movimento2"/>
              <w:rPr>
                <w:color w:val="002060"/>
              </w:rPr>
            </w:pPr>
            <w:r w:rsidRPr="00AD1E89">
              <w:rPr>
                <w:color w:val="002060"/>
              </w:rPr>
              <w:t xml:space="preserve">(AMATORI STESE 2007 SRL) </w:t>
            </w:r>
          </w:p>
        </w:tc>
      </w:tr>
      <w:tr w:rsidR="00F60B65" w:rsidRPr="00AD1E89" w14:paraId="7CC2A660" w14:textId="77777777" w:rsidTr="00C54383">
        <w:tc>
          <w:tcPr>
            <w:tcW w:w="2200" w:type="dxa"/>
            <w:tcMar>
              <w:top w:w="20" w:type="dxa"/>
              <w:left w:w="20" w:type="dxa"/>
              <w:bottom w:w="20" w:type="dxa"/>
              <w:right w:w="20" w:type="dxa"/>
            </w:tcMar>
            <w:vAlign w:val="center"/>
            <w:hideMark/>
          </w:tcPr>
          <w:p w14:paraId="416BCC78" w14:textId="77777777" w:rsidR="00F60B65" w:rsidRPr="00AD1E89" w:rsidRDefault="00F60B65" w:rsidP="00C54383">
            <w:pPr>
              <w:pStyle w:val="movimento"/>
              <w:rPr>
                <w:color w:val="002060"/>
              </w:rPr>
            </w:pPr>
            <w:r w:rsidRPr="00AD1E89">
              <w:rPr>
                <w:color w:val="002060"/>
              </w:rPr>
              <w:t>MERCANTI SAMUELE</w:t>
            </w:r>
          </w:p>
        </w:tc>
        <w:tc>
          <w:tcPr>
            <w:tcW w:w="2200" w:type="dxa"/>
            <w:tcMar>
              <w:top w:w="20" w:type="dxa"/>
              <w:left w:w="20" w:type="dxa"/>
              <w:bottom w:w="20" w:type="dxa"/>
              <w:right w:w="20" w:type="dxa"/>
            </w:tcMar>
            <w:vAlign w:val="center"/>
            <w:hideMark/>
          </w:tcPr>
          <w:p w14:paraId="5F900044" w14:textId="77777777" w:rsidR="00F60B65" w:rsidRPr="00AD1E89" w:rsidRDefault="00F60B65" w:rsidP="00C54383">
            <w:pPr>
              <w:pStyle w:val="movimento2"/>
              <w:rPr>
                <w:color w:val="002060"/>
              </w:rPr>
            </w:pPr>
            <w:r w:rsidRPr="00AD1E89">
              <w:rPr>
                <w:color w:val="002060"/>
              </w:rPr>
              <w:t xml:space="preserve">(ATLETICO NO BORDERS) </w:t>
            </w:r>
          </w:p>
        </w:tc>
        <w:tc>
          <w:tcPr>
            <w:tcW w:w="800" w:type="dxa"/>
            <w:tcMar>
              <w:top w:w="20" w:type="dxa"/>
              <w:left w:w="20" w:type="dxa"/>
              <w:bottom w:w="20" w:type="dxa"/>
              <w:right w:w="20" w:type="dxa"/>
            </w:tcMar>
            <w:vAlign w:val="center"/>
            <w:hideMark/>
          </w:tcPr>
          <w:p w14:paraId="32672764"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3A5EF661" w14:textId="77777777" w:rsidR="00F60B65" w:rsidRPr="00AD1E89" w:rsidRDefault="00F60B65" w:rsidP="00C54383">
            <w:pPr>
              <w:pStyle w:val="movimento"/>
              <w:rPr>
                <w:color w:val="002060"/>
              </w:rPr>
            </w:pPr>
            <w:r w:rsidRPr="00AD1E89">
              <w:rPr>
                <w:color w:val="002060"/>
              </w:rPr>
              <w:t>MOBILI MATTEO</w:t>
            </w:r>
          </w:p>
        </w:tc>
        <w:tc>
          <w:tcPr>
            <w:tcW w:w="2200" w:type="dxa"/>
            <w:tcMar>
              <w:top w:w="20" w:type="dxa"/>
              <w:left w:w="20" w:type="dxa"/>
              <w:bottom w:w="20" w:type="dxa"/>
              <w:right w:w="20" w:type="dxa"/>
            </w:tcMar>
            <w:vAlign w:val="center"/>
            <w:hideMark/>
          </w:tcPr>
          <w:p w14:paraId="681EB2EA" w14:textId="77777777" w:rsidR="00F60B65" w:rsidRPr="00AD1E89" w:rsidRDefault="00F60B65" w:rsidP="00C54383">
            <w:pPr>
              <w:pStyle w:val="movimento2"/>
              <w:rPr>
                <w:color w:val="002060"/>
              </w:rPr>
            </w:pPr>
            <w:r w:rsidRPr="00AD1E89">
              <w:rPr>
                <w:color w:val="002060"/>
              </w:rPr>
              <w:t xml:space="preserve">(C.U.S. CAMERINO A.S.D.) </w:t>
            </w:r>
          </w:p>
        </w:tc>
      </w:tr>
      <w:tr w:rsidR="00F60B65" w:rsidRPr="00AD1E89" w14:paraId="35788595" w14:textId="77777777" w:rsidTr="00C54383">
        <w:tc>
          <w:tcPr>
            <w:tcW w:w="2200" w:type="dxa"/>
            <w:tcMar>
              <w:top w:w="20" w:type="dxa"/>
              <w:left w:w="20" w:type="dxa"/>
              <w:bottom w:w="20" w:type="dxa"/>
              <w:right w:w="20" w:type="dxa"/>
            </w:tcMar>
            <w:vAlign w:val="center"/>
            <w:hideMark/>
          </w:tcPr>
          <w:p w14:paraId="5275BC3E" w14:textId="77777777" w:rsidR="00F60B65" w:rsidRPr="00AD1E89" w:rsidRDefault="00F60B65" w:rsidP="00C54383">
            <w:pPr>
              <w:pStyle w:val="movimento"/>
              <w:rPr>
                <w:color w:val="002060"/>
              </w:rPr>
            </w:pPr>
            <w:r w:rsidRPr="00AD1E89">
              <w:rPr>
                <w:color w:val="002060"/>
              </w:rPr>
              <w:t>TASSI GIAN MARCO</w:t>
            </w:r>
          </w:p>
        </w:tc>
        <w:tc>
          <w:tcPr>
            <w:tcW w:w="2200" w:type="dxa"/>
            <w:tcMar>
              <w:top w:w="20" w:type="dxa"/>
              <w:left w:w="20" w:type="dxa"/>
              <w:bottom w:w="20" w:type="dxa"/>
              <w:right w:w="20" w:type="dxa"/>
            </w:tcMar>
            <w:vAlign w:val="center"/>
            <w:hideMark/>
          </w:tcPr>
          <w:p w14:paraId="09C36AAC" w14:textId="77777777" w:rsidR="00F60B65" w:rsidRPr="00AD1E89" w:rsidRDefault="00F60B65" w:rsidP="00C54383">
            <w:pPr>
              <w:pStyle w:val="movimento2"/>
              <w:rPr>
                <w:color w:val="002060"/>
              </w:rPr>
            </w:pPr>
            <w:r w:rsidRPr="00AD1E89">
              <w:rPr>
                <w:color w:val="002060"/>
              </w:rPr>
              <w:t xml:space="preserve">(CALCIO </w:t>
            </w:r>
            <w:proofErr w:type="gramStart"/>
            <w:r w:rsidRPr="00AD1E89">
              <w:rPr>
                <w:color w:val="002060"/>
              </w:rPr>
              <w:t>S.ELPIDIO</w:t>
            </w:r>
            <w:proofErr w:type="gramEnd"/>
            <w:r w:rsidRPr="00AD1E89">
              <w:rPr>
                <w:color w:val="002060"/>
              </w:rPr>
              <w:t xml:space="preserve"> A MARE) </w:t>
            </w:r>
          </w:p>
        </w:tc>
        <w:tc>
          <w:tcPr>
            <w:tcW w:w="800" w:type="dxa"/>
            <w:tcMar>
              <w:top w:w="20" w:type="dxa"/>
              <w:left w:w="20" w:type="dxa"/>
              <w:bottom w:w="20" w:type="dxa"/>
              <w:right w:w="20" w:type="dxa"/>
            </w:tcMar>
            <w:vAlign w:val="center"/>
            <w:hideMark/>
          </w:tcPr>
          <w:p w14:paraId="28DFFB4A"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33B7FF34" w14:textId="77777777" w:rsidR="00F60B65" w:rsidRPr="00AD1E89" w:rsidRDefault="00F60B65" w:rsidP="00C54383">
            <w:pPr>
              <w:pStyle w:val="movimento"/>
              <w:rPr>
                <w:color w:val="002060"/>
              </w:rPr>
            </w:pPr>
            <w:r w:rsidRPr="00AD1E89">
              <w:rPr>
                <w:color w:val="002060"/>
              </w:rPr>
              <w:t>BENIGNI ALESSANDRO</w:t>
            </w:r>
          </w:p>
        </w:tc>
        <w:tc>
          <w:tcPr>
            <w:tcW w:w="2200" w:type="dxa"/>
            <w:tcMar>
              <w:top w:w="20" w:type="dxa"/>
              <w:left w:w="20" w:type="dxa"/>
              <w:bottom w:w="20" w:type="dxa"/>
              <w:right w:w="20" w:type="dxa"/>
            </w:tcMar>
            <w:vAlign w:val="center"/>
            <w:hideMark/>
          </w:tcPr>
          <w:p w14:paraId="34C64602" w14:textId="77777777" w:rsidR="00F60B65" w:rsidRPr="00AD1E89" w:rsidRDefault="00F60B65" w:rsidP="00C54383">
            <w:pPr>
              <w:pStyle w:val="movimento2"/>
              <w:rPr>
                <w:color w:val="002060"/>
              </w:rPr>
            </w:pPr>
            <w:r w:rsidRPr="00AD1E89">
              <w:rPr>
                <w:color w:val="002060"/>
              </w:rPr>
              <w:t xml:space="preserve">(DAMIANI E GATTI ASCOLI) </w:t>
            </w:r>
          </w:p>
        </w:tc>
      </w:tr>
      <w:tr w:rsidR="00F60B65" w:rsidRPr="00AD1E89" w14:paraId="73BA8BB7" w14:textId="77777777" w:rsidTr="00C54383">
        <w:tc>
          <w:tcPr>
            <w:tcW w:w="2200" w:type="dxa"/>
            <w:tcMar>
              <w:top w:w="20" w:type="dxa"/>
              <w:left w:w="20" w:type="dxa"/>
              <w:bottom w:w="20" w:type="dxa"/>
              <w:right w:w="20" w:type="dxa"/>
            </w:tcMar>
            <w:vAlign w:val="center"/>
            <w:hideMark/>
          </w:tcPr>
          <w:p w14:paraId="6BA96A36" w14:textId="77777777" w:rsidR="00F60B65" w:rsidRPr="00AD1E89" w:rsidRDefault="00F60B65" w:rsidP="00C54383">
            <w:pPr>
              <w:pStyle w:val="movimento"/>
              <w:rPr>
                <w:color w:val="002060"/>
              </w:rPr>
            </w:pPr>
            <w:r w:rsidRPr="00AD1E89">
              <w:rPr>
                <w:color w:val="002060"/>
              </w:rPr>
              <w:t>DELGRANDE DOMENICO</w:t>
            </w:r>
          </w:p>
        </w:tc>
        <w:tc>
          <w:tcPr>
            <w:tcW w:w="2200" w:type="dxa"/>
            <w:tcMar>
              <w:top w:w="20" w:type="dxa"/>
              <w:left w:w="20" w:type="dxa"/>
              <w:bottom w:w="20" w:type="dxa"/>
              <w:right w:w="20" w:type="dxa"/>
            </w:tcMar>
            <w:vAlign w:val="center"/>
            <w:hideMark/>
          </w:tcPr>
          <w:p w14:paraId="5D5C8596" w14:textId="77777777" w:rsidR="00F60B65" w:rsidRPr="00AD1E89" w:rsidRDefault="00F60B65" w:rsidP="00C54383">
            <w:pPr>
              <w:pStyle w:val="movimento2"/>
              <w:rPr>
                <w:color w:val="002060"/>
              </w:rPr>
            </w:pPr>
            <w:r w:rsidRPr="00AD1E89">
              <w:rPr>
                <w:color w:val="002060"/>
              </w:rPr>
              <w:t xml:space="preserve">(SAMBENEDETTESE CALCIO A 5) </w:t>
            </w:r>
          </w:p>
        </w:tc>
        <w:tc>
          <w:tcPr>
            <w:tcW w:w="800" w:type="dxa"/>
            <w:tcMar>
              <w:top w:w="20" w:type="dxa"/>
              <w:left w:w="20" w:type="dxa"/>
              <w:bottom w:w="20" w:type="dxa"/>
              <w:right w:w="20" w:type="dxa"/>
            </w:tcMar>
            <w:vAlign w:val="center"/>
            <w:hideMark/>
          </w:tcPr>
          <w:p w14:paraId="417DC1F4"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10868E27" w14:textId="77777777" w:rsidR="00F60B65" w:rsidRPr="00AD1E89" w:rsidRDefault="00F60B65" w:rsidP="00C54383">
            <w:pPr>
              <w:pStyle w:val="movimento"/>
              <w:rPr>
                <w:color w:val="002060"/>
              </w:rPr>
            </w:pPr>
            <w:r w:rsidRPr="00AD1E89">
              <w:rPr>
                <w:color w:val="002060"/>
              </w:rPr>
              <w:t>PICCININI MARTIN</w:t>
            </w:r>
          </w:p>
        </w:tc>
        <w:tc>
          <w:tcPr>
            <w:tcW w:w="2200" w:type="dxa"/>
            <w:tcMar>
              <w:top w:w="20" w:type="dxa"/>
              <w:left w:w="20" w:type="dxa"/>
              <w:bottom w:w="20" w:type="dxa"/>
              <w:right w:w="20" w:type="dxa"/>
            </w:tcMar>
            <w:vAlign w:val="center"/>
            <w:hideMark/>
          </w:tcPr>
          <w:p w14:paraId="15081FD9" w14:textId="77777777" w:rsidR="00F60B65" w:rsidRPr="00AD1E89" w:rsidRDefault="00F60B65" w:rsidP="00C54383">
            <w:pPr>
              <w:pStyle w:val="movimento2"/>
              <w:rPr>
                <w:color w:val="002060"/>
              </w:rPr>
            </w:pPr>
            <w:r w:rsidRPr="00AD1E89">
              <w:rPr>
                <w:color w:val="002060"/>
              </w:rPr>
              <w:t xml:space="preserve">(SAMBENEDETTESE CALCIO A 5) </w:t>
            </w:r>
          </w:p>
        </w:tc>
      </w:tr>
      <w:tr w:rsidR="00F60B65" w:rsidRPr="00AD1E89" w14:paraId="52A85C06" w14:textId="77777777" w:rsidTr="00C54383">
        <w:tc>
          <w:tcPr>
            <w:tcW w:w="2200" w:type="dxa"/>
            <w:tcMar>
              <w:top w:w="20" w:type="dxa"/>
              <w:left w:w="20" w:type="dxa"/>
              <w:bottom w:w="20" w:type="dxa"/>
              <w:right w:w="20" w:type="dxa"/>
            </w:tcMar>
            <w:vAlign w:val="center"/>
            <w:hideMark/>
          </w:tcPr>
          <w:p w14:paraId="568EDB0C" w14:textId="77777777" w:rsidR="00F60B65" w:rsidRPr="00AD1E89" w:rsidRDefault="00F60B65" w:rsidP="00C54383">
            <w:pPr>
              <w:pStyle w:val="movimento"/>
              <w:rPr>
                <w:color w:val="002060"/>
              </w:rPr>
            </w:pPr>
            <w:r w:rsidRPr="00AD1E89">
              <w:rPr>
                <w:color w:val="002060"/>
              </w:rPr>
              <w:t>EUSEBI MATTIA</w:t>
            </w:r>
          </w:p>
        </w:tc>
        <w:tc>
          <w:tcPr>
            <w:tcW w:w="2200" w:type="dxa"/>
            <w:tcMar>
              <w:top w:w="20" w:type="dxa"/>
              <w:left w:w="20" w:type="dxa"/>
              <w:bottom w:w="20" w:type="dxa"/>
              <w:right w:w="20" w:type="dxa"/>
            </w:tcMar>
            <w:vAlign w:val="center"/>
            <w:hideMark/>
          </w:tcPr>
          <w:p w14:paraId="41764708" w14:textId="77777777" w:rsidR="00F60B65" w:rsidRPr="00AD1E89" w:rsidRDefault="00F60B65" w:rsidP="00C54383">
            <w:pPr>
              <w:pStyle w:val="movimento2"/>
              <w:rPr>
                <w:color w:val="002060"/>
              </w:rPr>
            </w:pPr>
            <w:r w:rsidRPr="00AD1E89">
              <w:rPr>
                <w:color w:val="002060"/>
              </w:rPr>
              <w:t xml:space="preserve">(SPECIAL ONE SPORTING CLUB) </w:t>
            </w:r>
          </w:p>
        </w:tc>
        <w:tc>
          <w:tcPr>
            <w:tcW w:w="800" w:type="dxa"/>
            <w:tcMar>
              <w:top w:w="20" w:type="dxa"/>
              <w:left w:w="20" w:type="dxa"/>
              <w:bottom w:w="20" w:type="dxa"/>
              <w:right w:w="20" w:type="dxa"/>
            </w:tcMar>
            <w:vAlign w:val="center"/>
            <w:hideMark/>
          </w:tcPr>
          <w:p w14:paraId="718FD86B"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366E6AE5" w14:textId="77777777" w:rsidR="00F60B65" w:rsidRPr="00AD1E89" w:rsidRDefault="00F60B65" w:rsidP="00C54383">
            <w:pPr>
              <w:pStyle w:val="movimento"/>
              <w:rPr>
                <w:color w:val="002060"/>
              </w:rPr>
            </w:pPr>
            <w:r w:rsidRPr="00AD1E89">
              <w:rPr>
                <w:color w:val="002060"/>
              </w:rPr>
              <w:t>CORRADETTI LUCA</w:t>
            </w:r>
          </w:p>
        </w:tc>
        <w:tc>
          <w:tcPr>
            <w:tcW w:w="2200" w:type="dxa"/>
            <w:tcMar>
              <w:top w:w="20" w:type="dxa"/>
              <w:left w:w="20" w:type="dxa"/>
              <w:bottom w:w="20" w:type="dxa"/>
              <w:right w:w="20" w:type="dxa"/>
            </w:tcMar>
            <w:vAlign w:val="center"/>
            <w:hideMark/>
          </w:tcPr>
          <w:p w14:paraId="4507ADEE" w14:textId="77777777" w:rsidR="00F60B65" w:rsidRPr="00AD1E89" w:rsidRDefault="00F60B65" w:rsidP="00C54383">
            <w:pPr>
              <w:pStyle w:val="movimento2"/>
              <w:rPr>
                <w:color w:val="002060"/>
              </w:rPr>
            </w:pPr>
            <w:r w:rsidRPr="00AD1E89">
              <w:rPr>
                <w:color w:val="002060"/>
              </w:rPr>
              <w:t xml:space="preserve">(TRIBALCIO PICENA) </w:t>
            </w:r>
          </w:p>
        </w:tc>
      </w:tr>
      <w:tr w:rsidR="00F60B65" w:rsidRPr="00AD1E89" w14:paraId="32B2F237" w14:textId="77777777" w:rsidTr="00C54383">
        <w:tc>
          <w:tcPr>
            <w:tcW w:w="2200" w:type="dxa"/>
            <w:tcMar>
              <w:top w:w="20" w:type="dxa"/>
              <w:left w:w="20" w:type="dxa"/>
              <w:bottom w:w="20" w:type="dxa"/>
              <w:right w:w="20" w:type="dxa"/>
            </w:tcMar>
            <w:vAlign w:val="center"/>
            <w:hideMark/>
          </w:tcPr>
          <w:p w14:paraId="1FDF46D8" w14:textId="77777777" w:rsidR="00F60B65" w:rsidRPr="00AD1E89" w:rsidRDefault="00F60B65" w:rsidP="00C54383">
            <w:pPr>
              <w:pStyle w:val="movimento"/>
              <w:rPr>
                <w:color w:val="002060"/>
              </w:rPr>
            </w:pPr>
            <w:r w:rsidRPr="00AD1E89">
              <w:rPr>
                <w:color w:val="002060"/>
              </w:rPr>
              <w:t>URBANI ALESSIO</w:t>
            </w:r>
          </w:p>
        </w:tc>
        <w:tc>
          <w:tcPr>
            <w:tcW w:w="2200" w:type="dxa"/>
            <w:tcMar>
              <w:top w:w="20" w:type="dxa"/>
              <w:left w:w="20" w:type="dxa"/>
              <w:bottom w:w="20" w:type="dxa"/>
              <w:right w:w="20" w:type="dxa"/>
            </w:tcMar>
            <w:vAlign w:val="center"/>
            <w:hideMark/>
          </w:tcPr>
          <w:p w14:paraId="53AD9F30" w14:textId="77777777" w:rsidR="00F60B65" w:rsidRPr="00AD1E89" w:rsidRDefault="00F60B65" w:rsidP="00C54383">
            <w:pPr>
              <w:pStyle w:val="movimento2"/>
              <w:rPr>
                <w:color w:val="002060"/>
              </w:rPr>
            </w:pPr>
            <w:r w:rsidRPr="00AD1E89">
              <w:rPr>
                <w:color w:val="002060"/>
              </w:rPr>
              <w:t xml:space="preserve">(TRIBALCIO PICENA) </w:t>
            </w:r>
          </w:p>
        </w:tc>
        <w:tc>
          <w:tcPr>
            <w:tcW w:w="800" w:type="dxa"/>
            <w:tcMar>
              <w:top w:w="20" w:type="dxa"/>
              <w:left w:w="20" w:type="dxa"/>
              <w:bottom w:w="20" w:type="dxa"/>
              <w:right w:w="20" w:type="dxa"/>
            </w:tcMar>
            <w:vAlign w:val="center"/>
            <w:hideMark/>
          </w:tcPr>
          <w:p w14:paraId="46C0E2A8"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70C42849" w14:textId="77777777" w:rsidR="00F60B65" w:rsidRPr="00AD1E89" w:rsidRDefault="00F60B65" w:rsidP="00C54383">
            <w:pPr>
              <w:pStyle w:val="movimento"/>
              <w:rPr>
                <w:color w:val="002060"/>
              </w:rPr>
            </w:pPr>
            <w:r w:rsidRPr="00AD1E89">
              <w:rPr>
                <w:color w:val="002060"/>
              </w:rPr>
              <w:t>MALAVITA SALVATORE</w:t>
            </w:r>
          </w:p>
        </w:tc>
        <w:tc>
          <w:tcPr>
            <w:tcW w:w="2200" w:type="dxa"/>
            <w:tcMar>
              <w:top w:w="20" w:type="dxa"/>
              <w:left w:w="20" w:type="dxa"/>
              <w:bottom w:w="20" w:type="dxa"/>
              <w:right w:w="20" w:type="dxa"/>
            </w:tcMar>
            <w:vAlign w:val="center"/>
            <w:hideMark/>
          </w:tcPr>
          <w:p w14:paraId="304A6FE2" w14:textId="77777777" w:rsidR="00F60B65" w:rsidRPr="00AD1E89" w:rsidRDefault="00F60B65" w:rsidP="00C54383">
            <w:pPr>
              <w:pStyle w:val="movimento2"/>
              <w:rPr>
                <w:color w:val="002060"/>
              </w:rPr>
            </w:pPr>
            <w:r w:rsidRPr="00AD1E89">
              <w:rPr>
                <w:color w:val="002060"/>
              </w:rPr>
              <w:t xml:space="preserve">(VIRTUS TEAM SOC.COOP.) </w:t>
            </w:r>
          </w:p>
        </w:tc>
      </w:tr>
    </w:tbl>
    <w:p w14:paraId="1602FBE7" w14:textId="77777777" w:rsidR="00F60B65" w:rsidRPr="00AD1E89" w:rsidRDefault="00F60B65" w:rsidP="00F60B65">
      <w:pPr>
        <w:pStyle w:val="titolo20"/>
        <w:rPr>
          <w:rFonts w:eastAsiaTheme="minorEastAsia"/>
          <w:color w:val="002060"/>
        </w:rPr>
      </w:pPr>
      <w:r w:rsidRPr="00AD1E8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124B898E" w14:textId="77777777" w:rsidTr="00C54383">
        <w:tc>
          <w:tcPr>
            <w:tcW w:w="2200" w:type="dxa"/>
            <w:tcMar>
              <w:top w:w="20" w:type="dxa"/>
              <w:left w:w="20" w:type="dxa"/>
              <w:bottom w:w="20" w:type="dxa"/>
              <w:right w:w="20" w:type="dxa"/>
            </w:tcMar>
            <w:vAlign w:val="center"/>
            <w:hideMark/>
          </w:tcPr>
          <w:p w14:paraId="0B86912E" w14:textId="77777777" w:rsidR="00F60B65" w:rsidRPr="00AD1E89" w:rsidRDefault="00F60B65" w:rsidP="00C54383">
            <w:pPr>
              <w:pStyle w:val="movimento"/>
              <w:rPr>
                <w:color w:val="002060"/>
              </w:rPr>
            </w:pPr>
            <w:r w:rsidRPr="00AD1E89">
              <w:rPr>
                <w:color w:val="002060"/>
              </w:rPr>
              <w:t>OROZCO RAMIREZ BRAYAN STIVEN</w:t>
            </w:r>
          </w:p>
        </w:tc>
        <w:tc>
          <w:tcPr>
            <w:tcW w:w="2200" w:type="dxa"/>
            <w:tcMar>
              <w:top w:w="20" w:type="dxa"/>
              <w:left w:w="20" w:type="dxa"/>
              <w:bottom w:w="20" w:type="dxa"/>
              <w:right w:w="20" w:type="dxa"/>
            </w:tcMar>
            <w:vAlign w:val="center"/>
            <w:hideMark/>
          </w:tcPr>
          <w:p w14:paraId="447C5765" w14:textId="77777777" w:rsidR="00F60B65" w:rsidRPr="00AD1E89" w:rsidRDefault="00F60B65" w:rsidP="00C54383">
            <w:pPr>
              <w:pStyle w:val="movimento2"/>
              <w:rPr>
                <w:color w:val="002060"/>
              </w:rPr>
            </w:pPr>
            <w:r w:rsidRPr="00AD1E89">
              <w:rPr>
                <w:color w:val="002060"/>
              </w:rPr>
              <w:t xml:space="preserve">(ACQUALAGNA CALCIO C 5) </w:t>
            </w:r>
          </w:p>
        </w:tc>
        <w:tc>
          <w:tcPr>
            <w:tcW w:w="800" w:type="dxa"/>
            <w:tcMar>
              <w:top w:w="20" w:type="dxa"/>
              <w:left w:w="20" w:type="dxa"/>
              <w:bottom w:w="20" w:type="dxa"/>
              <w:right w:w="20" w:type="dxa"/>
            </w:tcMar>
            <w:vAlign w:val="center"/>
            <w:hideMark/>
          </w:tcPr>
          <w:p w14:paraId="713194AE"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1621D2FF" w14:textId="77777777" w:rsidR="00F60B65" w:rsidRPr="00AD1E89" w:rsidRDefault="00F60B65" w:rsidP="00C54383">
            <w:pPr>
              <w:pStyle w:val="movimento"/>
              <w:rPr>
                <w:color w:val="002060"/>
              </w:rPr>
            </w:pPr>
            <w:r w:rsidRPr="00AD1E89">
              <w:rPr>
                <w:color w:val="002060"/>
              </w:rPr>
              <w:t>NAPPI CLEMENTE</w:t>
            </w:r>
          </w:p>
        </w:tc>
        <w:tc>
          <w:tcPr>
            <w:tcW w:w="2200" w:type="dxa"/>
            <w:tcMar>
              <w:top w:w="20" w:type="dxa"/>
              <w:left w:w="20" w:type="dxa"/>
              <w:bottom w:w="20" w:type="dxa"/>
              <w:right w:w="20" w:type="dxa"/>
            </w:tcMar>
            <w:vAlign w:val="center"/>
            <w:hideMark/>
          </w:tcPr>
          <w:p w14:paraId="2AA836D0" w14:textId="77777777" w:rsidR="00F60B65" w:rsidRPr="00AD1E89" w:rsidRDefault="00F60B65" w:rsidP="00C54383">
            <w:pPr>
              <w:pStyle w:val="movimento2"/>
              <w:rPr>
                <w:color w:val="002060"/>
              </w:rPr>
            </w:pPr>
            <w:r w:rsidRPr="00AD1E89">
              <w:rPr>
                <w:color w:val="002060"/>
              </w:rPr>
              <w:t xml:space="preserve">(ANKON NOVA MARMI) </w:t>
            </w:r>
          </w:p>
        </w:tc>
      </w:tr>
      <w:tr w:rsidR="00F60B65" w:rsidRPr="00AD1E89" w14:paraId="0385B805" w14:textId="77777777" w:rsidTr="00C54383">
        <w:tc>
          <w:tcPr>
            <w:tcW w:w="2200" w:type="dxa"/>
            <w:tcMar>
              <w:top w:w="20" w:type="dxa"/>
              <w:left w:w="20" w:type="dxa"/>
              <w:bottom w:w="20" w:type="dxa"/>
              <w:right w:w="20" w:type="dxa"/>
            </w:tcMar>
            <w:vAlign w:val="center"/>
            <w:hideMark/>
          </w:tcPr>
          <w:p w14:paraId="76E8C4B4" w14:textId="77777777" w:rsidR="00F60B65" w:rsidRPr="00AD1E89" w:rsidRDefault="00F60B65" w:rsidP="00C54383">
            <w:pPr>
              <w:pStyle w:val="movimento"/>
              <w:rPr>
                <w:color w:val="002060"/>
              </w:rPr>
            </w:pPr>
            <w:r w:rsidRPr="00AD1E89">
              <w:rPr>
                <w:color w:val="002060"/>
              </w:rPr>
              <w:t>LUZI SILVANO</w:t>
            </w:r>
          </w:p>
        </w:tc>
        <w:tc>
          <w:tcPr>
            <w:tcW w:w="2200" w:type="dxa"/>
            <w:tcMar>
              <w:top w:w="20" w:type="dxa"/>
              <w:left w:w="20" w:type="dxa"/>
              <w:bottom w:w="20" w:type="dxa"/>
              <w:right w:w="20" w:type="dxa"/>
            </w:tcMar>
            <w:vAlign w:val="center"/>
            <w:hideMark/>
          </w:tcPr>
          <w:p w14:paraId="5ACF2F77" w14:textId="77777777" w:rsidR="00F60B65" w:rsidRPr="00AD1E89" w:rsidRDefault="00F60B65" w:rsidP="00C54383">
            <w:pPr>
              <w:pStyle w:val="movimento2"/>
              <w:rPr>
                <w:color w:val="002060"/>
              </w:rPr>
            </w:pPr>
            <w:r w:rsidRPr="00AD1E89">
              <w:rPr>
                <w:color w:val="002060"/>
              </w:rPr>
              <w:t xml:space="preserve">(ATLETICO ASCOLI 2000) </w:t>
            </w:r>
          </w:p>
        </w:tc>
        <w:tc>
          <w:tcPr>
            <w:tcW w:w="800" w:type="dxa"/>
            <w:tcMar>
              <w:top w:w="20" w:type="dxa"/>
              <w:left w:w="20" w:type="dxa"/>
              <w:bottom w:w="20" w:type="dxa"/>
              <w:right w:w="20" w:type="dxa"/>
            </w:tcMar>
            <w:vAlign w:val="center"/>
            <w:hideMark/>
          </w:tcPr>
          <w:p w14:paraId="595CCEA8"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5870E87C" w14:textId="77777777" w:rsidR="00F60B65" w:rsidRPr="00AD1E89" w:rsidRDefault="00F60B65" w:rsidP="00C54383">
            <w:pPr>
              <w:pStyle w:val="movimento"/>
              <w:rPr>
                <w:color w:val="002060"/>
              </w:rPr>
            </w:pPr>
            <w:r w:rsidRPr="00AD1E89">
              <w:rPr>
                <w:color w:val="002060"/>
              </w:rPr>
              <w:t>MAROZZI LUCA</w:t>
            </w:r>
          </w:p>
        </w:tc>
        <w:tc>
          <w:tcPr>
            <w:tcW w:w="2200" w:type="dxa"/>
            <w:tcMar>
              <w:top w:w="20" w:type="dxa"/>
              <w:left w:w="20" w:type="dxa"/>
              <w:bottom w:w="20" w:type="dxa"/>
              <w:right w:w="20" w:type="dxa"/>
            </w:tcMar>
            <w:vAlign w:val="center"/>
            <w:hideMark/>
          </w:tcPr>
          <w:p w14:paraId="7E93B4A2" w14:textId="77777777" w:rsidR="00F60B65" w:rsidRPr="00AD1E89" w:rsidRDefault="00F60B65" w:rsidP="00C54383">
            <w:pPr>
              <w:pStyle w:val="movimento2"/>
              <w:rPr>
                <w:color w:val="002060"/>
              </w:rPr>
            </w:pPr>
            <w:r w:rsidRPr="00AD1E89">
              <w:rPr>
                <w:color w:val="002060"/>
              </w:rPr>
              <w:t xml:space="preserve">(CALCIO </w:t>
            </w:r>
            <w:proofErr w:type="gramStart"/>
            <w:r w:rsidRPr="00AD1E89">
              <w:rPr>
                <w:color w:val="002060"/>
              </w:rPr>
              <w:t>S.ELPIDIO</w:t>
            </w:r>
            <w:proofErr w:type="gramEnd"/>
            <w:r w:rsidRPr="00AD1E89">
              <w:rPr>
                <w:color w:val="002060"/>
              </w:rPr>
              <w:t xml:space="preserve"> A MARE) </w:t>
            </w:r>
          </w:p>
        </w:tc>
      </w:tr>
      <w:tr w:rsidR="00F60B65" w:rsidRPr="00AD1E89" w14:paraId="5227F768" w14:textId="77777777" w:rsidTr="00C54383">
        <w:tc>
          <w:tcPr>
            <w:tcW w:w="2200" w:type="dxa"/>
            <w:tcMar>
              <w:top w:w="20" w:type="dxa"/>
              <w:left w:w="20" w:type="dxa"/>
              <w:bottom w:w="20" w:type="dxa"/>
              <w:right w:w="20" w:type="dxa"/>
            </w:tcMar>
            <w:vAlign w:val="center"/>
            <w:hideMark/>
          </w:tcPr>
          <w:p w14:paraId="3BF15363" w14:textId="77777777" w:rsidR="00F60B65" w:rsidRPr="00AD1E89" w:rsidRDefault="00F60B65" w:rsidP="00C54383">
            <w:pPr>
              <w:pStyle w:val="movimento"/>
              <w:rPr>
                <w:color w:val="002060"/>
              </w:rPr>
            </w:pPr>
            <w:r w:rsidRPr="00AD1E89">
              <w:rPr>
                <w:color w:val="002060"/>
              </w:rPr>
              <w:t>BOLOGNESI MATTEO</w:t>
            </w:r>
          </w:p>
        </w:tc>
        <w:tc>
          <w:tcPr>
            <w:tcW w:w="2200" w:type="dxa"/>
            <w:tcMar>
              <w:top w:w="20" w:type="dxa"/>
              <w:left w:w="20" w:type="dxa"/>
              <w:bottom w:w="20" w:type="dxa"/>
              <w:right w:w="20" w:type="dxa"/>
            </w:tcMar>
            <w:vAlign w:val="center"/>
            <w:hideMark/>
          </w:tcPr>
          <w:p w14:paraId="3418BFF4" w14:textId="77777777" w:rsidR="00F60B65" w:rsidRPr="00AD1E89" w:rsidRDefault="00F60B65" w:rsidP="00C54383">
            <w:pPr>
              <w:pStyle w:val="movimento2"/>
              <w:rPr>
                <w:color w:val="002060"/>
              </w:rPr>
            </w:pPr>
            <w:r w:rsidRPr="00AD1E89">
              <w:rPr>
                <w:color w:val="002060"/>
              </w:rPr>
              <w:t xml:space="preserve">(CIARNIN) </w:t>
            </w:r>
          </w:p>
        </w:tc>
        <w:tc>
          <w:tcPr>
            <w:tcW w:w="800" w:type="dxa"/>
            <w:tcMar>
              <w:top w:w="20" w:type="dxa"/>
              <w:left w:w="20" w:type="dxa"/>
              <w:bottom w:w="20" w:type="dxa"/>
              <w:right w:w="20" w:type="dxa"/>
            </w:tcMar>
            <w:vAlign w:val="center"/>
            <w:hideMark/>
          </w:tcPr>
          <w:p w14:paraId="3488B5F4"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7BB921F6" w14:textId="77777777" w:rsidR="00F60B65" w:rsidRPr="00AD1E89" w:rsidRDefault="00F60B65" w:rsidP="00C54383">
            <w:pPr>
              <w:pStyle w:val="movimento"/>
              <w:rPr>
                <w:color w:val="002060"/>
              </w:rPr>
            </w:pPr>
            <w:r w:rsidRPr="00AD1E89">
              <w:rPr>
                <w:color w:val="002060"/>
              </w:rPr>
              <w:t>FEDELI ENRICO</w:t>
            </w:r>
          </w:p>
        </w:tc>
        <w:tc>
          <w:tcPr>
            <w:tcW w:w="2200" w:type="dxa"/>
            <w:tcMar>
              <w:top w:w="20" w:type="dxa"/>
              <w:left w:w="20" w:type="dxa"/>
              <w:bottom w:w="20" w:type="dxa"/>
              <w:right w:w="20" w:type="dxa"/>
            </w:tcMar>
            <w:vAlign w:val="center"/>
            <w:hideMark/>
          </w:tcPr>
          <w:p w14:paraId="0858CFC9" w14:textId="77777777" w:rsidR="00F60B65" w:rsidRPr="00AD1E89" w:rsidRDefault="00F60B65" w:rsidP="00C54383">
            <w:pPr>
              <w:pStyle w:val="movimento2"/>
              <w:rPr>
                <w:color w:val="002060"/>
              </w:rPr>
            </w:pPr>
            <w:r w:rsidRPr="00AD1E89">
              <w:rPr>
                <w:color w:val="002060"/>
              </w:rPr>
              <w:t xml:space="preserve">(FIUMINATA) </w:t>
            </w:r>
          </w:p>
        </w:tc>
      </w:tr>
      <w:tr w:rsidR="00F60B65" w:rsidRPr="00AD1E89" w14:paraId="61F0A49C" w14:textId="77777777" w:rsidTr="00C54383">
        <w:tc>
          <w:tcPr>
            <w:tcW w:w="2200" w:type="dxa"/>
            <w:tcMar>
              <w:top w:w="20" w:type="dxa"/>
              <w:left w:w="20" w:type="dxa"/>
              <w:bottom w:w="20" w:type="dxa"/>
              <w:right w:w="20" w:type="dxa"/>
            </w:tcMar>
            <w:vAlign w:val="center"/>
            <w:hideMark/>
          </w:tcPr>
          <w:p w14:paraId="624B431F" w14:textId="77777777" w:rsidR="00F60B65" w:rsidRPr="00AD1E89" w:rsidRDefault="00F60B65" w:rsidP="00C54383">
            <w:pPr>
              <w:pStyle w:val="movimento"/>
              <w:rPr>
                <w:color w:val="002060"/>
              </w:rPr>
            </w:pPr>
            <w:r w:rsidRPr="00AD1E89">
              <w:rPr>
                <w:color w:val="002060"/>
              </w:rPr>
              <w:t>NATALI LORENZO</w:t>
            </w:r>
          </w:p>
        </w:tc>
        <w:tc>
          <w:tcPr>
            <w:tcW w:w="2200" w:type="dxa"/>
            <w:tcMar>
              <w:top w:w="20" w:type="dxa"/>
              <w:left w:w="20" w:type="dxa"/>
              <w:bottom w:w="20" w:type="dxa"/>
              <w:right w:w="20" w:type="dxa"/>
            </w:tcMar>
            <w:vAlign w:val="center"/>
            <w:hideMark/>
          </w:tcPr>
          <w:p w14:paraId="7C5ADD24" w14:textId="77777777" w:rsidR="00F60B65" w:rsidRPr="00AD1E89" w:rsidRDefault="00F60B65" w:rsidP="00C54383">
            <w:pPr>
              <w:pStyle w:val="movimento2"/>
              <w:rPr>
                <w:color w:val="002060"/>
              </w:rPr>
            </w:pPr>
            <w:r w:rsidRPr="00AD1E89">
              <w:rPr>
                <w:color w:val="002060"/>
              </w:rPr>
              <w:t xml:space="preserve">(FUTSAL RECANATI) </w:t>
            </w:r>
          </w:p>
        </w:tc>
        <w:tc>
          <w:tcPr>
            <w:tcW w:w="800" w:type="dxa"/>
            <w:tcMar>
              <w:top w:w="20" w:type="dxa"/>
              <w:left w:w="20" w:type="dxa"/>
              <w:bottom w:w="20" w:type="dxa"/>
              <w:right w:w="20" w:type="dxa"/>
            </w:tcMar>
            <w:vAlign w:val="center"/>
            <w:hideMark/>
          </w:tcPr>
          <w:p w14:paraId="44E2A8F6"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4678BB03" w14:textId="77777777" w:rsidR="00F60B65" w:rsidRPr="00AD1E89" w:rsidRDefault="00F60B65" w:rsidP="00C54383">
            <w:pPr>
              <w:pStyle w:val="movimento"/>
              <w:rPr>
                <w:color w:val="002060"/>
              </w:rPr>
            </w:pPr>
            <w:r w:rsidRPr="00AD1E89">
              <w:rPr>
                <w:color w:val="002060"/>
              </w:rPr>
              <w:t>MAHDOUI KARIM</w:t>
            </w:r>
          </w:p>
        </w:tc>
        <w:tc>
          <w:tcPr>
            <w:tcW w:w="2200" w:type="dxa"/>
            <w:tcMar>
              <w:top w:w="20" w:type="dxa"/>
              <w:left w:w="20" w:type="dxa"/>
              <w:bottom w:w="20" w:type="dxa"/>
              <w:right w:w="20" w:type="dxa"/>
            </w:tcMar>
            <w:vAlign w:val="center"/>
            <w:hideMark/>
          </w:tcPr>
          <w:p w14:paraId="20AB2D2C" w14:textId="77777777" w:rsidR="00F60B65" w:rsidRPr="00AD1E89" w:rsidRDefault="00F60B65" w:rsidP="00C54383">
            <w:pPr>
              <w:pStyle w:val="movimento2"/>
              <w:rPr>
                <w:color w:val="002060"/>
              </w:rPr>
            </w:pPr>
            <w:r w:rsidRPr="00AD1E89">
              <w:rPr>
                <w:color w:val="002060"/>
              </w:rPr>
              <w:t xml:space="preserve">(PEGASO C5) </w:t>
            </w:r>
          </w:p>
        </w:tc>
      </w:tr>
      <w:tr w:rsidR="00F60B65" w:rsidRPr="00AD1E89" w14:paraId="316A7814" w14:textId="77777777" w:rsidTr="00C54383">
        <w:tc>
          <w:tcPr>
            <w:tcW w:w="2200" w:type="dxa"/>
            <w:tcMar>
              <w:top w:w="20" w:type="dxa"/>
              <w:left w:w="20" w:type="dxa"/>
              <w:bottom w:w="20" w:type="dxa"/>
              <w:right w:w="20" w:type="dxa"/>
            </w:tcMar>
            <w:vAlign w:val="center"/>
            <w:hideMark/>
          </w:tcPr>
          <w:p w14:paraId="67E7D447" w14:textId="77777777" w:rsidR="00F60B65" w:rsidRPr="00AD1E89" w:rsidRDefault="00F60B65" w:rsidP="00C54383">
            <w:pPr>
              <w:pStyle w:val="movimento"/>
              <w:rPr>
                <w:color w:val="002060"/>
              </w:rPr>
            </w:pPr>
            <w:r w:rsidRPr="00AD1E89">
              <w:rPr>
                <w:color w:val="002060"/>
              </w:rPr>
              <w:t>PASQUINI FILIPPO</w:t>
            </w:r>
          </w:p>
        </w:tc>
        <w:tc>
          <w:tcPr>
            <w:tcW w:w="2200" w:type="dxa"/>
            <w:tcMar>
              <w:top w:w="20" w:type="dxa"/>
              <w:left w:w="20" w:type="dxa"/>
              <w:bottom w:w="20" w:type="dxa"/>
              <w:right w:w="20" w:type="dxa"/>
            </w:tcMar>
            <w:vAlign w:val="center"/>
            <w:hideMark/>
          </w:tcPr>
          <w:p w14:paraId="43C79F4E" w14:textId="77777777" w:rsidR="00F60B65" w:rsidRPr="00AD1E89" w:rsidRDefault="00F60B65" w:rsidP="00C54383">
            <w:pPr>
              <w:pStyle w:val="movimento2"/>
              <w:rPr>
                <w:color w:val="002060"/>
              </w:rPr>
            </w:pPr>
            <w:r w:rsidRPr="00AD1E89">
              <w:rPr>
                <w:color w:val="002060"/>
              </w:rPr>
              <w:t xml:space="preserve">(SMIRRA CITY) </w:t>
            </w:r>
          </w:p>
        </w:tc>
        <w:tc>
          <w:tcPr>
            <w:tcW w:w="800" w:type="dxa"/>
            <w:tcMar>
              <w:top w:w="20" w:type="dxa"/>
              <w:left w:w="20" w:type="dxa"/>
              <w:bottom w:w="20" w:type="dxa"/>
              <w:right w:w="20" w:type="dxa"/>
            </w:tcMar>
            <w:vAlign w:val="center"/>
            <w:hideMark/>
          </w:tcPr>
          <w:p w14:paraId="5C37424F"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4EF7BBC5" w14:textId="77777777" w:rsidR="00F60B65" w:rsidRPr="00AD1E89" w:rsidRDefault="00F60B65" w:rsidP="00C54383">
            <w:pPr>
              <w:pStyle w:val="movimento"/>
              <w:rPr>
                <w:color w:val="002060"/>
              </w:rPr>
            </w:pPr>
            <w:r w:rsidRPr="00AD1E89">
              <w:rPr>
                <w:color w:val="002060"/>
              </w:rPr>
              <w:t>LANDINI NICOLAS</w:t>
            </w:r>
          </w:p>
        </w:tc>
        <w:tc>
          <w:tcPr>
            <w:tcW w:w="2200" w:type="dxa"/>
            <w:tcMar>
              <w:top w:w="20" w:type="dxa"/>
              <w:left w:w="20" w:type="dxa"/>
              <w:bottom w:w="20" w:type="dxa"/>
              <w:right w:w="20" w:type="dxa"/>
            </w:tcMar>
            <w:vAlign w:val="center"/>
            <w:hideMark/>
          </w:tcPr>
          <w:p w14:paraId="10EB6410" w14:textId="77777777" w:rsidR="00F60B65" w:rsidRPr="00AD1E89" w:rsidRDefault="00F60B65" w:rsidP="00C54383">
            <w:pPr>
              <w:pStyle w:val="movimento2"/>
              <w:rPr>
                <w:color w:val="002060"/>
              </w:rPr>
            </w:pPr>
            <w:r w:rsidRPr="00AD1E89">
              <w:rPr>
                <w:color w:val="002060"/>
              </w:rPr>
              <w:t xml:space="preserve">(SPECIAL ONE SPORTING CLUB) </w:t>
            </w:r>
          </w:p>
        </w:tc>
      </w:tr>
      <w:tr w:rsidR="00F60B65" w:rsidRPr="00AD1E89" w14:paraId="7321EAB6" w14:textId="77777777" w:rsidTr="00C54383">
        <w:tc>
          <w:tcPr>
            <w:tcW w:w="2200" w:type="dxa"/>
            <w:tcMar>
              <w:top w:w="20" w:type="dxa"/>
              <w:left w:w="20" w:type="dxa"/>
              <w:bottom w:w="20" w:type="dxa"/>
              <w:right w:w="20" w:type="dxa"/>
            </w:tcMar>
            <w:vAlign w:val="center"/>
            <w:hideMark/>
          </w:tcPr>
          <w:p w14:paraId="5C8D6EEE" w14:textId="77777777" w:rsidR="00F60B65" w:rsidRPr="00AD1E89" w:rsidRDefault="00F60B65" w:rsidP="00C54383">
            <w:pPr>
              <w:pStyle w:val="movimento"/>
              <w:rPr>
                <w:color w:val="002060"/>
              </w:rPr>
            </w:pPr>
            <w:r w:rsidRPr="00AD1E89">
              <w:rPr>
                <w:color w:val="002060"/>
              </w:rPr>
              <w:t>PITTORI FEDERICO</w:t>
            </w:r>
          </w:p>
        </w:tc>
        <w:tc>
          <w:tcPr>
            <w:tcW w:w="2200" w:type="dxa"/>
            <w:tcMar>
              <w:top w:w="20" w:type="dxa"/>
              <w:left w:w="20" w:type="dxa"/>
              <w:bottom w:w="20" w:type="dxa"/>
              <w:right w:w="20" w:type="dxa"/>
            </w:tcMar>
            <w:vAlign w:val="center"/>
            <w:hideMark/>
          </w:tcPr>
          <w:p w14:paraId="38E58E3B" w14:textId="77777777" w:rsidR="00F60B65" w:rsidRPr="00AD1E89" w:rsidRDefault="00F60B65" w:rsidP="00C54383">
            <w:pPr>
              <w:pStyle w:val="movimento2"/>
              <w:rPr>
                <w:color w:val="002060"/>
              </w:rPr>
            </w:pPr>
            <w:r w:rsidRPr="00AD1E89">
              <w:rPr>
                <w:color w:val="002060"/>
              </w:rPr>
              <w:t xml:space="preserve">(URBANITAS APIRO) </w:t>
            </w:r>
          </w:p>
        </w:tc>
        <w:tc>
          <w:tcPr>
            <w:tcW w:w="800" w:type="dxa"/>
            <w:tcMar>
              <w:top w:w="20" w:type="dxa"/>
              <w:left w:w="20" w:type="dxa"/>
              <w:bottom w:w="20" w:type="dxa"/>
              <w:right w:w="20" w:type="dxa"/>
            </w:tcMar>
            <w:vAlign w:val="center"/>
            <w:hideMark/>
          </w:tcPr>
          <w:p w14:paraId="598E4B3E"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42E9733F"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10F71D0B" w14:textId="77777777" w:rsidR="00F60B65" w:rsidRPr="00AD1E89" w:rsidRDefault="00F60B65" w:rsidP="00C54383">
            <w:pPr>
              <w:pStyle w:val="movimento2"/>
              <w:rPr>
                <w:color w:val="002060"/>
              </w:rPr>
            </w:pPr>
            <w:r w:rsidRPr="00AD1E89">
              <w:rPr>
                <w:color w:val="002060"/>
              </w:rPr>
              <w:t> </w:t>
            </w:r>
          </w:p>
        </w:tc>
      </w:tr>
    </w:tbl>
    <w:p w14:paraId="77363F66" w14:textId="77777777" w:rsidR="00F60B65" w:rsidRPr="00AD1E89" w:rsidRDefault="00F60B65" w:rsidP="00F60B65">
      <w:pPr>
        <w:pStyle w:val="titolo10"/>
        <w:rPr>
          <w:rFonts w:eastAsiaTheme="minorEastAsia"/>
          <w:color w:val="002060"/>
        </w:rPr>
      </w:pPr>
      <w:r w:rsidRPr="00AD1E89">
        <w:rPr>
          <w:color w:val="002060"/>
        </w:rPr>
        <w:t xml:space="preserve">GARE DEL 18/ 3/2023 </w:t>
      </w:r>
    </w:p>
    <w:p w14:paraId="772B32D9" w14:textId="77777777" w:rsidR="00F60B65" w:rsidRPr="00AD1E89" w:rsidRDefault="00F60B65" w:rsidP="00F60B65">
      <w:pPr>
        <w:pStyle w:val="titolo7a"/>
        <w:rPr>
          <w:color w:val="002060"/>
        </w:rPr>
      </w:pPr>
      <w:r w:rsidRPr="00AD1E89">
        <w:rPr>
          <w:color w:val="002060"/>
        </w:rPr>
        <w:t xml:space="preserve">PROVVEDIMENTI DISCIPLINARI </w:t>
      </w:r>
    </w:p>
    <w:p w14:paraId="4F4AA658" w14:textId="77777777" w:rsidR="00F60B65" w:rsidRPr="00AD1E89" w:rsidRDefault="00F60B65" w:rsidP="00F60B65">
      <w:pPr>
        <w:pStyle w:val="titolo7b0"/>
        <w:rPr>
          <w:color w:val="002060"/>
        </w:rPr>
      </w:pPr>
      <w:r w:rsidRPr="00AD1E89">
        <w:rPr>
          <w:color w:val="002060"/>
        </w:rPr>
        <w:t xml:space="preserve">In base alle risultanze degli atti ufficiali sono state deliberate le seguenti sanzioni disciplinari. </w:t>
      </w:r>
    </w:p>
    <w:p w14:paraId="7DDC4D04" w14:textId="77777777" w:rsidR="00F60B65" w:rsidRPr="00AD1E89" w:rsidRDefault="00F60B65" w:rsidP="00F60B65">
      <w:pPr>
        <w:pStyle w:val="titolo30"/>
        <w:rPr>
          <w:color w:val="002060"/>
        </w:rPr>
      </w:pPr>
      <w:r w:rsidRPr="00AD1E89">
        <w:rPr>
          <w:color w:val="002060"/>
        </w:rPr>
        <w:t xml:space="preserve">ALLENATORI </w:t>
      </w:r>
    </w:p>
    <w:p w14:paraId="0783847F" w14:textId="77777777" w:rsidR="00F60B65" w:rsidRPr="00AD1E89" w:rsidRDefault="00F60B65" w:rsidP="00F60B65">
      <w:pPr>
        <w:pStyle w:val="titolo20"/>
        <w:rPr>
          <w:color w:val="002060"/>
        </w:rPr>
      </w:pPr>
      <w:r w:rsidRPr="00AD1E8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12978347" w14:textId="77777777" w:rsidTr="00C54383">
        <w:tc>
          <w:tcPr>
            <w:tcW w:w="2200" w:type="dxa"/>
            <w:tcMar>
              <w:top w:w="20" w:type="dxa"/>
              <w:left w:w="20" w:type="dxa"/>
              <w:bottom w:w="20" w:type="dxa"/>
              <w:right w:w="20" w:type="dxa"/>
            </w:tcMar>
            <w:vAlign w:val="center"/>
            <w:hideMark/>
          </w:tcPr>
          <w:p w14:paraId="5B7EC14B" w14:textId="77777777" w:rsidR="00F60B65" w:rsidRPr="00AD1E89" w:rsidRDefault="00F60B65" w:rsidP="00C54383">
            <w:pPr>
              <w:pStyle w:val="movimento"/>
              <w:rPr>
                <w:color w:val="002060"/>
              </w:rPr>
            </w:pPr>
            <w:r w:rsidRPr="00AD1E89">
              <w:rPr>
                <w:color w:val="002060"/>
              </w:rPr>
              <w:t>ANGELETTI MIRCO</w:t>
            </w:r>
          </w:p>
        </w:tc>
        <w:tc>
          <w:tcPr>
            <w:tcW w:w="2200" w:type="dxa"/>
            <w:tcMar>
              <w:top w:w="20" w:type="dxa"/>
              <w:left w:w="20" w:type="dxa"/>
              <w:bottom w:w="20" w:type="dxa"/>
              <w:right w:w="20" w:type="dxa"/>
            </w:tcMar>
            <w:vAlign w:val="center"/>
            <w:hideMark/>
          </w:tcPr>
          <w:p w14:paraId="28CA4D30" w14:textId="77777777" w:rsidR="00F60B65" w:rsidRPr="00AD1E89" w:rsidRDefault="00F60B65" w:rsidP="00C54383">
            <w:pPr>
              <w:pStyle w:val="movimento2"/>
              <w:rPr>
                <w:color w:val="002060"/>
              </w:rPr>
            </w:pPr>
            <w:r w:rsidRPr="00AD1E89">
              <w:rPr>
                <w:color w:val="002060"/>
              </w:rPr>
              <w:t xml:space="preserve">(CANDIA BARACCOLA ASPIO) </w:t>
            </w:r>
          </w:p>
        </w:tc>
        <w:tc>
          <w:tcPr>
            <w:tcW w:w="800" w:type="dxa"/>
            <w:tcMar>
              <w:top w:w="20" w:type="dxa"/>
              <w:left w:w="20" w:type="dxa"/>
              <w:bottom w:w="20" w:type="dxa"/>
              <w:right w:w="20" w:type="dxa"/>
            </w:tcMar>
            <w:vAlign w:val="center"/>
            <w:hideMark/>
          </w:tcPr>
          <w:p w14:paraId="73FFF656"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3D9A4185"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61D063F4" w14:textId="77777777" w:rsidR="00F60B65" w:rsidRPr="00AD1E89" w:rsidRDefault="00F60B65" w:rsidP="00C54383">
            <w:pPr>
              <w:pStyle w:val="movimento2"/>
              <w:rPr>
                <w:color w:val="002060"/>
              </w:rPr>
            </w:pPr>
            <w:r w:rsidRPr="00AD1E89">
              <w:rPr>
                <w:color w:val="002060"/>
              </w:rPr>
              <w:t> </w:t>
            </w:r>
          </w:p>
        </w:tc>
      </w:tr>
    </w:tbl>
    <w:p w14:paraId="5993E307" w14:textId="77777777" w:rsidR="00F60B65" w:rsidRPr="00AD1E89" w:rsidRDefault="00F60B65" w:rsidP="00F60B65">
      <w:pPr>
        <w:pStyle w:val="titolo30"/>
        <w:rPr>
          <w:rFonts w:eastAsiaTheme="minorEastAsia"/>
          <w:color w:val="002060"/>
        </w:rPr>
      </w:pPr>
      <w:r w:rsidRPr="00AD1E89">
        <w:rPr>
          <w:color w:val="002060"/>
        </w:rPr>
        <w:t xml:space="preserve">CALCIATORI ESPULSI </w:t>
      </w:r>
    </w:p>
    <w:p w14:paraId="19797224" w14:textId="77777777" w:rsidR="00F60B65" w:rsidRPr="00AD1E89" w:rsidRDefault="00F60B65" w:rsidP="00F60B65">
      <w:pPr>
        <w:pStyle w:val="titolo20"/>
        <w:rPr>
          <w:color w:val="002060"/>
        </w:rPr>
      </w:pPr>
      <w:r w:rsidRPr="00AD1E89">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0DEAB1AE" w14:textId="77777777" w:rsidTr="00C54383">
        <w:tc>
          <w:tcPr>
            <w:tcW w:w="2200" w:type="dxa"/>
            <w:tcMar>
              <w:top w:w="20" w:type="dxa"/>
              <w:left w:w="20" w:type="dxa"/>
              <w:bottom w:w="20" w:type="dxa"/>
              <w:right w:w="20" w:type="dxa"/>
            </w:tcMar>
            <w:vAlign w:val="center"/>
            <w:hideMark/>
          </w:tcPr>
          <w:p w14:paraId="631C8673" w14:textId="77777777" w:rsidR="00F60B65" w:rsidRPr="00AD1E89" w:rsidRDefault="00F60B65" w:rsidP="00C54383">
            <w:pPr>
              <w:pStyle w:val="movimento"/>
              <w:rPr>
                <w:color w:val="002060"/>
              </w:rPr>
            </w:pPr>
            <w:r w:rsidRPr="00AD1E89">
              <w:rPr>
                <w:color w:val="002060"/>
              </w:rPr>
              <w:t>RACCHINI ANDREA</w:t>
            </w:r>
          </w:p>
        </w:tc>
        <w:tc>
          <w:tcPr>
            <w:tcW w:w="2200" w:type="dxa"/>
            <w:tcMar>
              <w:top w:w="20" w:type="dxa"/>
              <w:left w:w="20" w:type="dxa"/>
              <w:bottom w:w="20" w:type="dxa"/>
              <w:right w:w="20" w:type="dxa"/>
            </w:tcMar>
            <w:vAlign w:val="center"/>
            <w:hideMark/>
          </w:tcPr>
          <w:p w14:paraId="585ECC88" w14:textId="77777777" w:rsidR="00F60B65" w:rsidRPr="00AD1E89" w:rsidRDefault="00F60B65" w:rsidP="00C54383">
            <w:pPr>
              <w:pStyle w:val="movimento2"/>
              <w:rPr>
                <w:color w:val="002060"/>
              </w:rPr>
            </w:pPr>
            <w:r w:rsidRPr="00AD1E89">
              <w:rPr>
                <w:color w:val="002060"/>
              </w:rPr>
              <w:t xml:space="preserve">(PIANDIROSE) </w:t>
            </w:r>
          </w:p>
        </w:tc>
        <w:tc>
          <w:tcPr>
            <w:tcW w:w="800" w:type="dxa"/>
            <w:tcMar>
              <w:top w:w="20" w:type="dxa"/>
              <w:left w:w="20" w:type="dxa"/>
              <w:bottom w:w="20" w:type="dxa"/>
              <w:right w:w="20" w:type="dxa"/>
            </w:tcMar>
            <w:vAlign w:val="center"/>
            <w:hideMark/>
          </w:tcPr>
          <w:p w14:paraId="47D966AE"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7A4502EA"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448DC5D1" w14:textId="77777777" w:rsidR="00F60B65" w:rsidRPr="00AD1E89" w:rsidRDefault="00F60B65" w:rsidP="00C54383">
            <w:pPr>
              <w:pStyle w:val="movimento2"/>
              <w:rPr>
                <w:color w:val="002060"/>
              </w:rPr>
            </w:pPr>
            <w:r w:rsidRPr="00AD1E89">
              <w:rPr>
                <w:color w:val="002060"/>
              </w:rPr>
              <w:t> </w:t>
            </w:r>
          </w:p>
        </w:tc>
      </w:tr>
    </w:tbl>
    <w:p w14:paraId="7FAF1003" w14:textId="77777777" w:rsidR="00F60B65" w:rsidRPr="00AD1E89" w:rsidRDefault="00F60B65" w:rsidP="00F60B65">
      <w:pPr>
        <w:pStyle w:val="titolo30"/>
        <w:rPr>
          <w:rFonts w:eastAsiaTheme="minorEastAsia"/>
          <w:color w:val="002060"/>
        </w:rPr>
      </w:pPr>
      <w:r w:rsidRPr="00AD1E89">
        <w:rPr>
          <w:color w:val="002060"/>
        </w:rPr>
        <w:t xml:space="preserve">CALCIATORI NON ESPULSI </w:t>
      </w:r>
    </w:p>
    <w:p w14:paraId="7A063EF1" w14:textId="77777777" w:rsidR="00F60B65" w:rsidRPr="00AD1E89" w:rsidRDefault="00F60B65" w:rsidP="00F60B65">
      <w:pPr>
        <w:pStyle w:val="titolo20"/>
        <w:rPr>
          <w:color w:val="002060"/>
        </w:rPr>
      </w:pPr>
      <w:r w:rsidRPr="00AD1E8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53671BE3" w14:textId="77777777" w:rsidTr="00C54383">
        <w:tc>
          <w:tcPr>
            <w:tcW w:w="2200" w:type="dxa"/>
            <w:tcMar>
              <w:top w:w="20" w:type="dxa"/>
              <w:left w:w="20" w:type="dxa"/>
              <w:bottom w:w="20" w:type="dxa"/>
              <w:right w:w="20" w:type="dxa"/>
            </w:tcMar>
            <w:vAlign w:val="center"/>
            <w:hideMark/>
          </w:tcPr>
          <w:p w14:paraId="5CA9AD7E" w14:textId="77777777" w:rsidR="00F60B65" w:rsidRPr="00AD1E89" w:rsidRDefault="00F60B65" w:rsidP="00C54383">
            <w:pPr>
              <w:pStyle w:val="movimento"/>
              <w:rPr>
                <w:color w:val="002060"/>
              </w:rPr>
            </w:pPr>
            <w:r w:rsidRPr="00AD1E89">
              <w:rPr>
                <w:color w:val="002060"/>
              </w:rPr>
              <w:t>DERUVA ANDREA JOELE</w:t>
            </w:r>
          </w:p>
        </w:tc>
        <w:tc>
          <w:tcPr>
            <w:tcW w:w="2200" w:type="dxa"/>
            <w:tcMar>
              <w:top w:w="20" w:type="dxa"/>
              <w:left w:w="20" w:type="dxa"/>
              <w:bottom w:w="20" w:type="dxa"/>
              <w:right w:w="20" w:type="dxa"/>
            </w:tcMar>
            <w:vAlign w:val="center"/>
            <w:hideMark/>
          </w:tcPr>
          <w:p w14:paraId="7471A40B" w14:textId="77777777" w:rsidR="00F60B65" w:rsidRPr="00AD1E89" w:rsidRDefault="00F60B65" w:rsidP="00C54383">
            <w:pPr>
              <w:pStyle w:val="movimento2"/>
              <w:rPr>
                <w:color w:val="002060"/>
              </w:rPr>
            </w:pPr>
            <w:r w:rsidRPr="00AD1E89">
              <w:rPr>
                <w:color w:val="002060"/>
              </w:rPr>
              <w:t xml:space="preserve">(CIRCOLO COLLODI CALCIO 5) </w:t>
            </w:r>
          </w:p>
        </w:tc>
        <w:tc>
          <w:tcPr>
            <w:tcW w:w="800" w:type="dxa"/>
            <w:tcMar>
              <w:top w:w="20" w:type="dxa"/>
              <w:left w:w="20" w:type="dxa"/>
              <w:bottom w:w="20" w:type="dxa"/>
              <w:right w:w="20" w:type="dxa"/>
            </w:tcMar>
            <w:vAlign w:val="center"/>
            <w:hideMark/>
          </w:tcPr>
          <w:p w14:paraId="46AF4211"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4C865A9F" w14:textId="77777777" w:rsidR="00F60B65" w:rsidRPr="00AD1E89" w:rsidRDefault="00F60B65" w:rsidP="00C54383">
            <w:pPr>
              <w:pStyle w:val="movimento"/>
              <w:rPr>
                <w:color w:val="002060"/>
              </w:rPr>
            </w:pPr>
            <w:r w:rsidRPr="00AD1E89">
              <w:rPr>
                <w:color w:val="002060"/>
              </w:rPr>
              <w:t>ANGELINI ALESSANDRO</w:t>
            </w:r>
          </w:p>
        </w:tc>
        <w:tc>
          <w:tcPr>
            <w:tcW w:w="2200" w:type="dxa"/>
            <w:tcMar>
              <w:top w:w="20" w:type="dxa"/>
              <w:left w:w="20" w:type="dxa"/>
              <w:bottom w:w="20" w:type="dxa"/>
              <w:right w:w="20" w:type="dxa"/>
            </w:tcMar>
            <w:vAlign w:val="center"/>
            <w:hideMark/>
          </w:tcPr>
          <w:p w14:paraId="594F546F" w14:textId="77777777" w:rsidR="00F60B65" w:rsidRPr="00AD1E89" w:rsidRDefault="00F60B65" w:rsidP="00C54383">
            <w:pPr>
              <w:pStyle w:val="movimento2"/>
              <w:rPr>
                <w:color w:val="002060"/>
              </w:rPr>
            </w:pPr>
            <w:r w:rsidRPr="00AD1E89">
              <w:rPr>
                <w:color w:val="002060"/>
              </w:rPr>
              <w:t xml:space="preserve">(VADO C5) </w:t>
            </w:r>
          </w:p>
        </w:tc>
      </w:tr>
    </w:tbl>
    <w:p w14:paraId="35A5AD14" w14:textId="77777777" w:rsidR="00F60B65" w:rsidRPr="00AD1E89" w:rsidRDefault="00F60B65" w:rsidP="00F60B65">
      <w:pPr>
        <w:pStyle w:val="titolo20"/>
        <w:rPr>
          <w:rFonts w:eastAsiaTheme="minorEastAsia"/>
          <w:color w:val="002060"/>
        </w:rPr>
      </w:pPr>
      <w:r w:rsidRPr="00AD1E89">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46181466" w14:textId="77777777" w:rsidTr="00C54383">
        <w:tc>
          <w:tcPr>
            <w:tcW w:w="2200" w:type="dxa"/>
            <w:tcMar>
              <w:top w:w="20" w:type="dxa"/>
              <w:left w:w="20" w:type="dxa"/>
              <w:bottom w:w="20" w:type="dxa"/>
              <w:right w:w="20" w:type="dxa"/>
            </w:tcMar>
            <w:vAlign w:val="center"/>
            <w:hideMark/>
          </w:tcPr>
          <w:p w14:paraId="2FEDBB66" w14:textId="77777777" w:rsidR="00F60B65" w:rsidRPr="00AD1E89" w:rsidRDefault="00F60B65" w:rsidP="00C54383">
            <w:pPr>
              <w:pStyle w:val="movimento"/>
              <w:rPr>
                <w:color w:val="002060"/>
              </w:rPr>
            </w:pPr>
            <w:r w:rsidRPr="00AD1E89">
              <w:rPr>
                <w:color w:val="002060"/>
              </w:rPr>
              <w:t>COSTANTINI LEONARDO</w:t>
            </w:r>
          </w:p>
        </w:tc>
        <w:tc>
          <w:tcPr>
            <w:tcW w:w="2200" w:type="dxa"/>
            <w:tcMar>
              <w:top w:w="20" w:type="dxa"/>
              <w:left w:w="20" w:type="dxa"/>
              <w:bottom w:w="20" w:type="dxa"/>
              <w:right w:w="20" w:type="dxa"/>
            </w:tcMar>
            <w:vAlign w:val="center"/>
            <w:hideMark/>
          </w:tcPr>
          <w:p w14:paraId="4E3AF772" w14:textId="77777777" w:rsidR="00F60B65" w:rsidRPr="00AD1E89" w:rsidRDefault="00F60B65" w:rsidP="00C54383">
            <w:pPr>
              <w:pStyle w:val="movimento2"/>
              <w:rPr>
                <w:color w:val="002060"/>
              </w:rPr>
            </w:pPr>
            <w:r w:rsidRPr="00AD1E89">
              <w:rPr>
                <w:color w:val="002060"/>
              </w:rPr>
              <w:t xml:space="preserve">(ANGELI) </w:t>
            </w:r>
          </w:p>
        </w:tc>
        <w:tc>
          <w:tcPr>
            <w:tcW w:w="800" w:type="dxa"/>
            <w:tcMar>
              <w:top w:w="20" w:type="dxa"/>
              <w:left w:w="20" w:type="dxa"/>
              <w:bottom w:w="20" w:type="dxa"/>
              <w:right w:w="20" w:type="dxa"/>
            </w:tcMar>
            <w:vAlign w:val="center"/>
            <w:hideMark/>
          </w:tcPr>
          <w:p w14:paraId="47339D84"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222EA746"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72D3E57E" w14:textId="77777777" w:rsidR="00F60B65" w:rsidRPr="00AD1E89" w:rsidRDefault="00F60B65" w:rsidP="00C54383">
            <w:pPr>
              <w:pStyle w:val="movimento2"/>
              <w:rPr>
                <w:color w:val="002060"/>
              </w:rPr>
            </w:pPr>
            <w:r w:rsidRPr="00AD1E89">
              <w:rPr>
                <w:color w:val="002060"/>
              </w:rPr>
              <w:t> </w:t>
            </w:r>
          </w:p>
        </w:tc>
      </w:tr>
    </w:tbl>
    <w:p w14:paraId="24D37030" w14:textId="77777777" w:rsidR="00F60B65" w:rsidRPr="00AD1E89" w:rsidRDefault="00F60B65" w:rsidP="00F60B65">
      <w:pPr>
        <w:pStyle w:val="titolo20"/>
        <w:rPr>
          <w:rFonts w:eastAsiaTheme="minorEastAsia"/>
          <w:color w:val="002060"/>
        </w:rPr>
      </w:pPr>
      <w:r w:rsidRPr="00AD1E8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171837C4" w14:textId="77777777" w:rsidTr="00C54383">
        <w:tc>
          <w:tcPr>
            <w:tcW w:w="2200" w:type="dxa"/>
            <w:tcMar>
              <w:top w:w="20" w:type="dxa"/>
              <w:left w:w="20" w:type="dxa"/>
              <w:bottom w:w="20" w:type="dxa"/>
              <w:right w:w="20" w:type="dxa"/>
            </w:tcMar>
            <w:vAlign w:val="center"/>
            <w:hideMark/>
          </w:tcPr>
          <w:p w14:paraId="5E83A0D3" w14:textId="77777777" w:rsidR="00F60B65" w:rsidRPr="00AD1E89" w:rsidRDefault="00F60B65" w:rsidP="00C54383">
            <w:pPr>
              <w:pStyle w:val="movimento"/>
              <w:rPr>
                <w:color w:val="002060"/>
              </w:rPr>
            </w:pPr>
            <w:r w:rsidRPr="00AD1E89">
              <w:rPr>
                <w:color w:val="002060"/>
              </w:rPr>
              <w:t>MOBBILI MICHELE</w:t>
            </w:r>
          </w:p>
        </w:tc>
        <w:tc>
          <w:tcPr>
            <w:tcW w:w="2200" w:type="dxa"/>
            <w:tcMar>
              <w:top w:w="20" w:type="dxa"/>
              <w:left w:w="20" w:type="dxa"/>
              <w:bottom w:w="20" w:type="dxa"/>
              <w:right w:w="20" w:type="dxa"/>
            </w:tcMar>
            <w:vAlign w:val="center"/>
            <w:hideMark/>
          </w:tcPr>
          <w:p w14:paraId="7ABDB21D" w14:textId="77777777" w:rsidR="00F60B65" w:rsidRPr="00AD1E89" w:rsidRDefault="00F60B65" w:rsidP="00C54383">
            <w:pPr>
              <w:pStyle w:val="movimento2"/>
              <w:rPr>
                <w:color w:val="002060"/>
              </w:rPr>
            </w:pPr>
            <w:r w:rsidRPr="00AD1E89">
              <w:rPr>
                <w:color w:val="002060"/>
              </w:rPr>
              <w:t xml:space="preserve">(CALCETTO NUMANA) </w:t>
            </w:r>
          </w:p>
        </w:tc>
        <w:tc>
          <w:tcPr>
            <w:tcW w:w="800" w:type="dxa"/>
            <w:tcMar>
              <w:top w:w="20" w:type="dxa"/>
              <w:left w:w="20" w:type="dxa"/>
              <w:bottom w:w="20" w:type="dxa"/>
              <w:right w:w="20" w:type="dxa"/>
            </w:tcMar>
            <w:vAlign w:val="center"/>
            <w:hideMark/>
          </w:tcPr>
          <w:p w14:paraId="5A66FF37"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3C59C469" w14:textId="77777777" w:rsidR="00F60B65" w:rsidRPr="00AD1E89" w:rsidRDefault="00F60B65" w:rsidP="00C54383">
            <w:pPr>
              <w:pStyle w:val="movimento"/>
              <w:rPr>
                <w:color w:val="002060"/>
              </w:rPr>
            </w:pPr>
            <w:r w:rsidRPr="00AD1E89">
              <w:rPr>
                <w:color w:val="002060"/>
              </w:rPr>
              <w:t>ANGELINI DIEGO</w:t>
            </w:r>
          </w:p>
        </w:tc>
        <w:tc>
          <w:tcPr>
            <w:tcW w:w="2200" w:type="dxa"/>
            <w:tcMar>
              <w:top w:w="20" w:type="dxa"/>
              <w:left w:w="20" w:type="dxa"/>
              <w:bottom w:w="20" w:type="dxa"/>
              <w:right w:w="20" w:type="dxa"/>
            </w:tcMar>
            <w:vAlign w:val="center"/>
            <w:hideMark/>
          </w:tcPr>
          <w:p w14:paraId="5AD0CB68" w14:textId="77777777" w:rsidR="00F60B65" w:rsidRPr="00AD1E89" w:rsidRDefault="00F60B65" w:rsidP="00C54383">
            <w:pPr>
              <w:pStyle w:val="movimento2"/>
              <w:rPr>
                <w:color w:val="002060"/>
              </w:rPr>
            </w:pPr>
            <w:r w:rsidRPr="00AD1E89">
              <w:rPr>
                <w:color w:val="002060"/>
              </w:rPr>
              <w:t xml:space="preserve">(CANDIA BARACCOLA ASPIO) </w:t>
            </w:r>
          </w:p>
        </w:tc>
      </w:tr>
      <w:tr w:rsidR="00F60B65" w:rsidRPr="00AD1E89" w14:paraId="278F589E" w14:textId="77777777" w:rsidTr="00C54383">
        <w:tc>
          <w:tcPr>
            <w:tcW w:w="2200" w:type="dxa"/>
            <w:tcMar>
              <w:top w:w="20" w:type="dxa"/>
              <w:left w:w="20" w:type="dxa"/>
              <w:bottom w:w="20" w:type="dxa"/>
              <w:right w:w="20" w:type="dxa"/>
            </w:tcMar>
            <w:vAlign w:val="center"/>
            <w:hideMark/>
          </w:tcPr>
          <w:p w14:paraId="17200BA9" w14:textId="77777777" w:rsidR="00F60B65" w:rsidRPr="00AD1E89" w:rsidRDefault="00F60B65" w:rsidP="00C54383">
            <w:pPr>
              <w:pStyle w:val="movimento"/>
              <w:rPr>
                <w:color w:val="002060"/>
              </w:rPr>
            </w:pPr>
            <w:r w:rsidRPr="00AD1E89">
              <w:rPr>
                <w:color w:val="002060"/>
              </w:rPr>
              <w:t>POSSANZINI GIACOMO</w:t>
            </w:r>
          </w:p>
        </w:tc>
        <w:tc>
          <w:tcPr>
            <w:tcW w:w="2200" w:type="dxa"/>
            <w:tcMar>
              <w:top w:w="20" w:type="dxa"/>
              <w:left w:w="20" w:type="dxa"/>
              <w:bottom w:w="20" w:type="dxa"/>
              <w:right w:w="20" w:type="dxa"/>
            </w:tcMar>
            <w:vAlign w:val="center"/>
            <w:hideMark/>
          </w:tcPr>
          <w:p w14:paraId="436C0160" w14:textId="77777777" w:rsidR="00F60B65" w:rsidRPr="00AD1E89" w:rsidRDefault="00F60B65" w:rsidP="00C54383">
            <w:pPr>
              <w:pStyle w:val="movimento2"/>
              <w:rPr>
                <w:color w:val="002060"/>
              </w:rPr>
            </w:pPr>
            <w:r w:rsidRPr="00AD1E89">
              <w:rPr>
                <w:color w:val="002060"/>
              </w:rPr>
              <w:t xml:space="preserve">(CANDIA BARACCOLA ASPIO) </w:t>
            </w:r>
          </w:p>
        </w:tc>
        <w:tc>
          <w:tcPr>
            <w:tcW w:w="800" w:type="dxa"/>
            <w:tcMar>
              <w:top w:w="20" w:type="dxa"/>
              <w:left w:w="20" w:type="dxa"/>
              <w:bottom w:w="20" w:type="dxa"/>
              <w:right w:w="20" w:type="dxa"/>
            </w:tcMar>
            <w:vAlign w:val="center"/>
            <w:hideMark/>
          </w:tcPr>
          <w:p w14:paraId="217D9572"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69DAFA86" w14:textId="77777777" w:rsidR="00F60B65" w:rsidRPr="00AD1E89" w:rsidRDefault="00F60B65" w:rsidP="00C54383">
            <w:pPr>
              <w:pStyle w:val="movimento"/>
              <w:rPr>
                <w:color w:val="002060"/>
              </w:rPr>
            </w:pPr>
            <w:r w:rsidRPr="00AD1E89">
              <w:rPr>
                <w:color w:val="002060"/>
              </w:rPr>
              <w:t>GABBANELLI MARCO</w:t>
            </w:r>
          </w:p>
        </w:tc>
        <w:tc>
          <w:tcPr>
            <w:tcW w:w="2200" w:type="dxa"/>
            <w:tcMar>
              <w:top w:w="20" w:type="dxa"/>
              <w:left w:w="20" w:type="dxa"/>
              <w:bottom w:w="20" w:type="dxa"/>
              <w:right w:w="20" w:type="dxa"/>
            </w:tcMar>
            <w:vAlign w:val="center"/>
            <w:hideMark/>
          </w:tcPr>
          <w:p w14:paraId="10C9C4CB" w14:textId="77777777" w:rsidR="00F60B65" w:rsidRPr="00AD1E89" w:rsidRDefault="00F60B65" w:rsidP="00C54383">
            <w:pPr>
              <w:pStyle w:val="movimento2"/>
              <w:rPr>
                <w:color w:val="002060"/>
              </w:rPr>
            </w:pPr>
            <w:r w:rsidRPr="00AD1E89">
              <w:rPr>
                <w:color w:val="002060"/>
              </w:rPr>
              <w:t xml:space="preserve">(FUTSAL CASTELFIDARDO) </w:t>
            </w:r>
          </w:p>
        </w:tc>
      </w:tr>
    </w:tbl>
    <w:p w14:paraId="41477A11" w14:textId="77777777" w:rsidR="00F60B65" w:rsidRPr="00AD1E89" w:rsidRDefault="00F60B65" w:rsidP="00F60B65">
      <w:pPr>
        <w:pStyle w:val="titolo20"/>
        <w:rPr>
          <w:rFonts w:eastAsiaTheme="minorEastAsia"/>
          <w:color w:val="002060"/>
        </w:rPr>
      </w:pPr>
      <w:r w:rsidRPr="00AD1E89">
        <w:rPr>
          <w:color w:val="002060"/>
        </w:rP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2D493A8C" w14:textId="77777777" w:rsidTr="00C54383">
        <w:tc>
          <w:tcPr>
            <w:tcW w:w="2200" w:type="dxa"/>
            <w:tcMar>
              <w:top w:w="20" w:type="dxa"/>
              <w:left w:w="20" w:type="dxa"/>
              <w:bottom w:w="20" w:type="dxa"/>
              <w:right w:w="20" w:type="dxa"/>
            </w:tcMar>
            <w:vAlign w:val="center"/>
            <w:hideMark/>
          </w:tcPr>
          <w:p w14:paraId="6E22C1C1" w14:textId="77777777" w:rsidR="00F60B65" w:rsidRPr="00AD1E89" w:rsidRDefault="00F60B65" w:rsidP="00C54383">
            <w:pPr>
              <w:pStyle w:val="movimento"/>
              <w:rPr>
                <w:color w:val="002060"/>
              </w:rPr>
            </w:pPr>
            <w:r w:rsidRPr="00AD1E89">
              <w:rPr>
                <w:color w:val="002060"/>
              </w:rPr>
              <w:t>SPURI MARCO</w:t>
            </w:r>
          </w:p>
        </w:tc>
        <w:tc>
          <w:tcPr>
            <w:tcW w:w="2200" w:type="dxa"/>
            <w:tcMar>
              <w:top w:w="20" w:type="dxa"/>
              <w:left w:w="20" w:type="dxa"/>
              <w:bottom w:w="20" w:type="dxa"/>
              <w:right w:w="20" w:type="dxa"/>
            </w:tcMar>
            <w:vAlign w:val="center"/>
            <w:hideMark/>
          </w:tcPr>
          <w:p w14:paraId="466FF250" w14:textId="77777777" w:rsidR="00F60B65" w:rsidRPr="00AD1E89" w:rsidRDefault="00F60B65" w:rsidP="00C54383">
            <w:pPr>
              <w:pStyle w:val="movimento2"/>
              <w:rPr>
                <w:color w:val="002060"/>
              </w:rPr>
            </w:pPr>
            <w:r w:rsidRPr="00AD1E89">
              <w:rPr>
                <w:color w:val="002060"/>
              </w:rPr>
              <w:t xml:space="preserve">(CDC 2018) </w:t>
            </w:r>
          </w:p>
        </w:tc>
        <w:tc>
          <w:tcPr>
            <w:tcW w:w="800" w:type="dxa"/>
            <w:tcMar>
              <w:top w:w="20" w:type="dxa"/>
              <w:left w:w="20" w:type="dxa"/>
              <w:bottom w:w="20" w:type="dxa"/>
              <w:right w:w="20" w:type="dxa"/>
            </w:tcMar>
            <w:vAlign w:val="center"/>
            <w:hideMark/>
          </w:tcPr>
          <w:p w14:paraId="4FAFC1CD"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24AAAE0A" w14:textId="77777777" w:rsidR="00F60B65" w:rsidRPr="00AD1E89" w:rsidRDefault="00F60B65" w:rsidP="00C54383">
            <w:pPr>
              <w:pStyle w:val="movimento"/>
              <w:rPr>
                <w:color w:val="002060"/>
              </w:rPr>
            </w:pPr>
            <w:r w:rsidRPr="00AD1E89">
              <w:rPr>
                <w:color w:val="002060"/>
              </w:rPr>
              <w:t>BREGA MATTIA</w:t>
            </w:r>
          </w:p>
        </w:tc>
        <w:tc>
          <w:tcPr>
            <w:tcW w:w="2200" w:type="dxa"/>
            <w:tcMar>
              <w:top w:w="20" w:type="dxa"/>
              <w:left w:w="20" w:type="dxa"/>
              <w:bottom w:w="20" w:type="dxa"/>
              <w:right w:w="20" w:type="dxa"/>
            </w:tcMar>
            <w:vAlign w:val="center"/>
            <w:hideMark/>
          </w:tcPr>
          <w:p w14:paraId="42E383EF" w14:textId="77777777" w:rsidR="00F60B65" w:rsidRPr="00AD1E89" w:rsidRDefault="00F60B65" w:rsidP="00C54383">
            <w:pPr>
              <w:pStyle w:val="movimento2"/>
              <w:rPr>
                <w:color w:val="002060"/>
              </w:rPr>
            </w:pPr>
            <w:r w:rsidRPr="00AD1E89">
              <w:rPr>
                <w:color w:val="002060"/>
              </w:rPr>
              <w:t xml:space="preserve">(CIRCOLO COLLODI CALCIO 5) </w:t>
            </w:r>
          </w:p>
        </w:tc>
      </w:tr>
      <w:tr w:rsidR="00F60B65" w:rsidRPr="00AD1E89" w14:paraId="0C8BE395" w14:textId="77777777" w:rsidTr="00C54383">
        <w:tc>
          <w:tcPr>
            <w:tcW w:w="2200" w:type="dxa"/>
            <w:tcMar>
              <w:top w:w="20" w:type="dxa"/>
              <w:left w:w="20" w:type="dxa"/>
              <w:bottom w:w="20" w:type="dxa"/>
              <w:right w:w="20" w:type="dxa"/>
            </w:tcMar>
            <w:vAlign w:val="center"/>
            <w:hideMark/>
          </w:tcPr>
          <w:p w14:paraId="6D57D4B7" w14:textId="77777777" w:rsidR="00F60B65" w:rsidRPr="00AD1E89" w:rsidRDefault="00F60B65" w:rsidP="00C54383">
            <w:pPr>
              <w:pStyle w:val="movimento"/>
              <w:rPr>
                <w:color w:val="002060"/>
              </w:rPr>
            </w:pPr>
            <w:r w:rsidRPr="00AD1E89">
              <w:rPr>
                <w:color w:val="002060"/>
              </w:rPr>
              <w:t>CANARI ALESSIO</w:t>
            </w:r>
          </w:p>
        </w:tc>
        <w:tc>
          <w:tcPr>
            <w:tcW w:w="2200" w:type="dxa"/>
            <w:tcMar>
              <w:top w:w="20" w:type="dxa"/>
              <w:left w:w="20" w:type="dxa"/>
              <w:bottom w:w="20" w:type="dxa"/>
              <w:right w:w="20" w:type="dxa"/>
            </w:tcMar>
            <w:vAlign w:val="center"/>
            <w:hideMark/>
          </w:tcPr>
          <w:p w14:paraId="5D8851BC" w14:textId="77777777" w:rsidR="00F60B65" w:rsidRPr="00AD1E89" w:rsidRDefault="00F60B65" w:rsidP="00C54383">
            <w:pPr>
              <w:pStyle w:val="movimento2"/>
              <w:rPr>
                <w:color w:val="002060"/>
              </w:rPr>
            </w:pPr>
            <w:r w:rsidRPr="00AD1E89">
              <w:rPr>
                <w:color w:val="002060"/>
              </w:rPr>
              <w:t xml:space="preserve">(CIRCOLO COLLODI CALCIO 5) </w:t>
            </w:r>
          </w:p>
        </w:tc>
        <w:tc>
          <w:tcPr>
            <w:tcW w:w="800" w:type="dxa"/>
            <w:tcMar>
              <w:top w:w="20" w:type="dxa"/>
              <w:left w:w="20" w:type="dxa"/>
              <w:bottom w:w="20" w:type="dxa"/>
              <w:right w:w="20" w:type="dxa"/>
            </w:tcMar>
            <w:vAlign w:val="center"/>
            <w:hideMark/>
          </w:tcPr>
          <w:p w14:paraId="51B490CF"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1724242D" w14:textId="77777777" w:rsidR="00F60B65" w:rsidRPr="00AD1E89" w:rsidRDefault="00F60B65" w:rsidP="00C54383">
            <w:pPr>
              <w:pStyle w:val="movimento"/>
              <w:rPr>
                <w:color w:val="002060"/>
              </w:rPr>
            </w:pPr>
            <w:r w:rsidRPr="00AD1E89">
              <w:rPr>
                <w:color w:val="002060"/>
              </w:rPr>
              <w:t>BIONDI MATTEO</w:t>
            </w:r>
          </w:p>
        </w:tc>
        <w:tc>
          <w:tcPr>
            <w:tcW w:w="2200" w:type="dxa"/>
            <w:tcMar>
              <w:top w:w="20" w:type="dxa"/>
              <w:left w:w="20" w:type="dxa"/>
              <w:bottom w:w="20" w:type="dxa"/>
              <w:right w:w="20" w:type="dxa"/>
            </w:tcMar>
            <w:vAlign w:val="center"/>
            <w:hideMark/>
          </w:tcPr>
          <w:p w14:paraId="608C970E" w14:textId="77777777" w:rsidR="00F60B65" w:rsidRPr="00AD1E89" w:rsidRDefault="00F60B65" w:rsidP="00C54383">
            <w:pPr>
              <w:pStyle w:val="movimento2"/>
              <w:rPr>
                <w:color w:val="002060"/>
              </w:rPr>
            </w:pPr>
            <w:r w:rsidRPr="00AD1E89">
              <w:rPr>
                <w:color w:val="002060"/>
              </w:rPr>
              <w:t xml:space="preserve">(PIANDIROSE) </w:t>
            </w:r>
          </w:p>
        </w:tc>
      </w:tr>
      <w:tr w:rsidR="00F60B65" w:rsidRPr="00AD1E89" w14:paraId="4DF1416F" w14:textId="77777777" w:rsidTr="00C54383">
        <w:tc>
          <w:tcPr>
            <w:tcW w:w="2200" w:type="dxa"/>
            <w:tcMar>
              <w:top w:w="20" w:type="dxa"/>
              <w:left w:w="20" w:type="dxa"/>
              <w:bottom w:w="20" w:type="dxa"/>
              <w:right w:w="20" w:type="dxa"/>
            </w:tcMar>
            <w:vAlign w:val="center"/>
            <w:hideMark/>
          </w:tcPr>
          <w:p w14:paraId="6DA68964" w14:textId="77777777" w:rsidR="00F60B65" w:rsidRPr="00AD1E89" w:rsidRDefault="00F60B65" w:rsidP="00C54383">
            <w:pPr>
              <w:pStyle w:val="movimento"/>
              <w:rPr>
                <w:color w:val="002060"/>
              </w:rPr>
            </w:pPr>
            <w:r w:rsidRPr="00AD1E89">
              <w:rPr>
                <w:color w:val="002060"/>
              </w:rPr>
              <w:t>RACCHINI ANDREA</w:t>
            </w:r>
          </w:p>
        </w:tc>
        <w:tc>
          <w:tcPr>
            <w:tcW w:w="2200" w:type="dxa"/>
            <w:tcMar>
              <w:top w:w="20" w:type="dxa"/>
              <w:left w:w="20" w:type="dxa"/>
              <w:bottom w:w="20" w:type="dxa"/>
              <w:right w:w="20" w:type="dxa"/>
            </w:tcMar>
            <w:vAlign w:val="center"/>
            <w:hideMark/>
          </w:tcPr>
          <w:p w14:paraId="28F1BF5C" w14:textId="77777777" w:rsidR="00F60B65" w:rsidRPr="00AD1E89" w:rsidRDefault="00F60B65" w:rsidP="00C54383">
            <w:pPr>
              <w:pStyle w:val="movimento2"/>
              <w:rPr>
                <w:color w:val="002060"/>
              </w:rPr>
            </w:pPr>
            <w:r w:rsidRPr="00AD1E89">
              <w:rPr>
                <w:color w:val="002060"/>
              </w:rPr>
              <w:t xml:space="preserve">(PIANDIROSE) </w:t>
            </w:r>
          </w:p>
        </w:tc>
        <w:tc>
          <w:tcPr>
            <w:tcW w:w="800" w:type="dxa"/>
            <w:tcMar>
              <w:top w:w="20" w:type="dxa"/>
              <w:left w:w="20" w:type="dxa"/>
              <w:bottom w:w="20" w:type="dxa"/>
              <w:right w:w="20" w:type="dxa"/>
            </w:tcMar>
            <w:vAlign w:val="center"/>
            <w:hideMark/>
          </w:tcPr>
          <w:p w14:paraId="5D46F3FA"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060AA992"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62180128" w14:textId="77777777" w:rsidR="00F60B65" w:rsidRPr="00AD1E89" w:rsidRDefault="00F60B65" w:rsidP="00C54383">
            <w:pPr>
              <w:pStyle w:val="movimento2"/>
              <w:rPr>
                <w:color w:val="002060"/>
              </w:rPr>
            </w:pPr>
            <w:r w:rsidRPr="00AD1E89">
              <w:rPr>
                <w:color w:val="002060"/>
              </w:rPr>
              <w:t> </w:t>
            </w:r>
          </w:p>
        </w:tc>
      </w:tr>
    </w:tbl>
    <w:p w14:paraId="3B681A5D" w14:textId="77777777" w:rsidR="00F60B65" w:rsidRPr="00AD1E89" w:rsidRDefault="00F60B65" w:rsidP="00F60B65">
      <w:pPr>
        <w:pStyle w:val="titolo20"/>
        <w:rPr>
          <w:rFonts w:eastAsiaTheme="minorEastAsia"/>
          <w:color w:val="002060"/>
        </w:rPr>
      </w:pPr>
      <w:r w:rsidRPr="00AD1E8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498D9FD1" w14:textId="77777777" w:rsidTr="00C54383">
        <w:tc>
          <w:tcPr>
            <w:tcW w:w="2200" w:type="dxa"/>
            <w:tcMar>
              <w:top w:w="20" w:type="dxa"/>
              <w:left w:w="20" w:type="dxa"/>
              <w:bottom w:w="20" w:type="dxa"/>
              <w:right w:w="20" w:type="dxa"/>
            </w:tcMar>
            <w:vAlign w:val="center"/>
            <w:hideMark/>
          </w:tcPr>
          <w:p w14:paraId="23C82FDD" w14:textId="77777777" w:rsidR="00F60B65" w:rsidRPr="00AD1E89" w:rsidRDefault="00F60B65" w:rsidP="00C54383">
            <w:pPr>
              <w:pStyle w:val="movimento"/>
              <w:rPr>
                <w:color w:val="002060"/>
              </w:rPr>
            </w:pPr>
            <w:r w:rsidRPr="00AD1E89">
              <w:rPr>
                <w:color w:val="002060"/>
              </w:rPr>
              <w:t>PARONCINI ALESSANDRO</w:t>
            </w:r>
          </w:p>
        </w:tc>
        <w:tc>
          <w:tcPr>
            <w:tcW w:w="2200" w:type="dxa"/>
            <w:tcMar>
              <w:top w:w="20" w:type="dxa"/>
              <w:left w:w="20" w:type="dxa"/>
              <w:bottom w:w="20" w:type="dxa"/>
              <w:right w:w="20" w:type="dxa"/>
            </w:tcMar>
            <w:vAlign w:val="center"/>
            <w:hideMark/>
          </w:tcPr>
          <w:p w14:paraId="51E0EF1A" w14:textId="77777777" w:rsidR="00F60B65" w:rsidRPr="00AD1E89" w:rsidRDefault="00F60B65" w:rsidP="00C54383">
            <w:pPr>
              <w:pStyle w:val="movimento2"/>
              <w:rPr>
                <w:color w:val="002060"/>
              </w:rPr>
            </w:pPr>
            <w:r w:rsidRPr="00AD1E89">
              <w:rPr>
                <w:color w:val="002060"/>
              </w:rPr>
              <w:t xml:space="preserve">(CANDIA BARACCOLA ASPIO) </w:t>
            </w:r>
          </w:p>
        </w:tc>
        <w:tc>
          <w:tcPr>
            <w:tcW w:w="800" w:type="dxa"/>
            <w:tcMar>
              <w:top w:w="20" w:type="dxa"/>
              <w:left w:w="20" w:type="dxa"/>
              <w:bottom w:w="20" w:type="dxa"/>
              <w:right w:w="20" w:type="dxa"/>
            </w:tcMar>
            <w:vAlign w:val="center"/>
            <w:hideMark/>
          </w:tcPr>
          <w:p w14:paraId="3D418CAA"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16BE35E5" w14:textId="77777777" w:rsidR="00F60B65" w:rsidRPr="00AD1E89" w:rsidRDefault="00F60B65" w:rsidP="00C54383">
            <w:pPr>
              <w:pStyle w:val="movimento"/>
              <w:rPr>
                <w:color w:val="002060"/>
              </w:rPr>
            </w:pPr>
            <w:r w:rsidRPr="00AD1E89">
              <w:rPr>
                <w:color w:val="002060"/>
              </w:rPr>
              <w:t>SIGNORACCI NICOLO</w:t>
            </w:r>
          </w:p>
        </w:tc>
        <w:tc>
          <w:tcPr>
            <w:tcW w:w="2200" w:type="dxa"/>
            <w:tcMar>
              <w:top w:w="20" w:type="dxa"/>
              <w:left w:w="20" w:type="dxa"/>
              <w:bottom w:w="20" w:type="dxa"/>
              <w:right w:w="20" w:type="dxa"/>
            </w:tcMar>
            <w:vAlign w:val="center"/>
            <w:hideMark/>
          </w:tcPr>
          <w:p w14:paraId="1A264765" w14:textId="77777777" w:rsidR="00F60B65" w:rsidRPr="00AD1E89" w:rsidRDefault="00F60B65" w:rsidP="00C54383">
            <w:pPr>
              <w:pStyle w:val="movimento2"/>
              <w:rPr>
                <w:color w:val="002060"/>
              </w:rPr>
            </w:pPr>
            <w:r w:rsidRPr="00AD1E89">
              <w:rPr>
                <w:color w:val="002060"/>
              </w:rPr>
              <w:t xml:space="preserve">(FFJ CALCIO A 5) </w:t>
            </w:r>
          </w:p>
        </w:tc>
      </w:tr>
      <w:tr w:rsidR="00F60B65" w:rsidRPr="00AD1E89" w14:paraId="22090699" w14:textId="77777777" w:rsidTr="00C54383">
        <w:tc>
          <w:tcPr>
            <w:tcW w:w="2200" w:type="dxa"/>
            <w:tcMar>
              <w:top w:w="20" w:type="dxa"/>
              <w:left w:w="20" w:type="dxa"/>
              <w:bottom w:w="20" w:type="dxa"/>
              <w:right w:w="20" w:type="dxa"/>
            </w:tcMar>
            <w:vAlign w:val="center"/>
            <w:hideMark/>
          </w:tcPr>
          <w:p w14:paraId="5939029F" w14:textId="77777777" w:rsidR="00F60B65" w:rsidRPr="00AD1E89" w:rsidRDefault="00F60B65" w:rsidP="00C54383">
            <w:pPr>
              <w:pStyle w:val="movimento"/>
              <w:rPr>
                <w:color w:val="002060"/>
              </w:rPr>
            </w:pPr>
            <w:r w:rsidRPr="00AD1E89">
              <w:rPr>
                <w:color w:val="002060"/>
              </w:rPr>
              <w:t>MAGGIORI NICOLO</w:t>
            </w:r>
          </w:p>
        </w:tc>
        <w:tc>
          <w:tcPr>
            <w:tcW w:w="2200" w:type="dxa"/>
            <w:tcMar>
              <w:top w:w="20" w:type="dxa"/>
              <w:left w:w="20" w:type="dxa"/>
              <w:bottom w:w="20" w:type="dxa"/>
              <w:right w:w="20" w:type="dxa"/>
            </w:tcMar>
            <w:vAlign w:val="center"/>
            <w:hideMark/>
          </w:tcPr>
          <w:p w14:paraId="7B26649A" w14:textId="77777777" w:rsidR="00F60B65" w:rsidRPr="00AD1E89" w:rsidRDefault="00F60B65" w:rsidP="00C54383">
            <w:pPr>
              <w:pStyle w:val="movimento2"/>
              <w:rPr>
                <w:color w:val="002060"/>
              </w:rPr>
            </w:pPr>
            <w:r w:rsidRPr="00AD1E89">
              <w:rPr>
                <w:color w:val="002060"/>
              </w:rPr>
              <w:t xml:space="preserve">(FUTSAL CASTELFIDARDO) </w:t>
            </w:r>
          </w:p>
        </w:tc>
        <w:tc>
          <w:tcPr>
            <w:tcW w:w="800" w:type="dxa"/>
            <w:tcMar>
              <w:top w:w="20" w:type="dxa"/>
              <w:left w:w="20" w:type="dxa"/>
              <w:bottom w:w="20" w:type="dxa"/>
              <w:right w:w="20" w:type="dxa"/>
            </w:tcMar>
            <w:vAlign w:val="center"/>
            <w:hideMark/>
          </w:tcPr>
          <w:p w14:paraId="0AEE55CB"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745E0B4F" w14:textId="77777777" w:rsidR="00F60B65" w:rsidRPr="00AD1E89" w:rsidRDefault="00F60B65" w:rsidP="00C54383">
            <w:pPr>
              <w:pStyle w:val="movimento"/>
              <w:rPr>
                <w:color w:val="002060"/>
              </w:rPr>
            </w:pPr>
            <w:r w:rsidRPr="00AD1E89">
              <w:rPr>
                <w:color w:val="002060"/>
              </w:rPr>
              <w:t>FERRI FILIPPO</w:t>
            </w:r>
          </w:p>
        </w:tc>
        <w:tc>
          <w:tcPr>
            <w:tcW w:w="2200" w:type="dxa"/>
            <w:tcMar>
              <w:top w:w="20" w:type="dxa"/>
              <w:left w:w="20" w:type="dxa"/>
              <w:bottom w:w="20" w:type="dxa"/>
              <w:right w:w="20" w:type="dxa"/>
            </w:tcMar>
            <w:vAlign w:val="center"/>
            <w:hideMark/>
          </w:tcPr>
          <w:p w14:paraId="56E4C93D" w14:textId="77777777" w:rsidR="00F60B65" w:rsidRPr="00AD1E89" w:rsidRDefault="00F60B65" w:rsidP="00C54383">
            <w:pPr>
              <w:pStyle w:val="movimento2"/>
              <w:rPr>
                <w:color w:val="002060"/>
              </w:rPr>
            </w:pPr>
            <w:r w:rsidRPr="00AD1E89">
              <w:rPr>
                <w:color w:val="002060"/>
              </w:rPr>
              <w:t xml:space="preserve">(MONTECCHIO SPORT) </w:t>
            </w:r>
          </w:p>
        </w:tc>
      </w:tr>
      <w:tr w:rsidR="00F60B65" w:rsidRPr="00AD1E89" w14:paraId="74085AA8" w14:textId="77777777" w:rsidTr="00C54383">
        <w:tc>
          <w:tcPr>
            <w:tcW w:w="2200" w:type="dxa"/>
            <w:tcMar>
              <w:top w:w="20" w:type="dxa"/>
              <w:left w:w="20" w:type="dxa"/>
              <w:bottom w:w="20" w:type="dxa"/>
              <w:right w:w="20" w:type="dxa"/>
            </w:tcMar>
            <w:vAlign w:val="center"/>
            <w:hideMark/>
          </w:tcPr>
          <w:p w14:paraId="4F4EE277" w14:textId="77777777" w:rsidR="00F60B65" w:rsidRPr="00AD1E89" w:rsidRDefault="00F60B65" w:rsidP="00C54383">
            <w:pPr>
              <w:pStyle w:val="movimento"/>
              <w:rPr>
                <w:color w:val="002060"/>
              </w:rPr>
            </w:pPr>
            <w:r w:rsidRPr="00AD1E89">
              <w:rPr>
                <w:color w:val="002060"/>
              </w:rPr>
              <w:t>CIMARELLI SAMUELE</w:t>
            </w:r>
          </w:p>
        </w:tc>
        <w:tc>
          <w:tcPr>
            <w:tcW w:w="2200" w:type="dxa"/>
            <w:tcMar>
              <w:top w:w="20" w:type="dxa"/>
              <w:left w:w="20" w:type="dxa"/>
              <w:bottom w:w="20" w:type="dxa"/>
              <w:right w:w="20" w:type="dxa"/>
            </w:tcMar>
            <w:vAlign w:val="center"/>
            <w:hideMark/>
          </w:tcPr>
          <w:p w14:paraId="2052C2A1" w14:textId="77777777" w:rsidR="00F60B65" w:rsidRPr="00AD1E89" w:rsidRDefault="00F60B65" w:rsidP="00C54383">
            <w:pPr>
              <w:pStyle w:val="movimento2"/>
              <w:rPr>
                <w:color w:val="002060"/>
              </w:rPr>
            </w:pPr>
            <w:r w:rsidRPr="00AD1E89">
              <w:rPr>
                <w:color w:val="002060"/>
              </w:rPr>
              <w:t xml:space="preserve">(PIANDIROSE) </w:t>
            </w:r>
          </w:p>
        </w:tc>
        <w:tc>
          <w:tcPr>
            <w:tcW w:w="800" w:type="dxa"/>
            <w:tcMar>
              <w:top w:w="20" w:type="dxa"/>
              <w:left w:w="20" w:type="dxa"/>
              <w:bottom w:w="20" w:type="dxa"/>
              <w:right w:w="20" w:type="dxa"/>
            </w:tcMar>
            <w:vAlign w:val="center"/>
            <w:hideMark/>
          </w:tcPr>
          <w:p w14:paraId="22015456"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280D2369"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1B144784" w14:textId="77777777" w:rsidR="00F60B65" w:rsidRPr="00AD1E89" w:rsidRDefault="00F60B65" w:rsidP="00C54383">
            <w:pPr>
              <w:pStyle w:val="movimento2"/>
              <w:rPr>
                <w:color w:val="002060"/>
              </w:rPr>
            </w:pPr>
            <w:r w:rsidRPr="00AD1E89">
              <w:rPr>
                <w:color w:val="002060"/>
              </w:rPr>
              <w:t> </w:t>
            </w:r>
          </w:p>
        </w:tc>
      </w:tr>
    </w:tbl>
    <w:p w14:paraId="7F8AD8B6" w14:textId="77777777" w:rsidR="00F60B65" w:rsidRDefault="00F60B65" w:rsidP="00F60B65">
      <w:pPr>
        <w:pStyle w:val="breakline"/>
        <w:rPr>
          <w:color w:val="002060"/>
        </w:rPr>
      </w:pPr>
    </w:p>
    <w:p w14:paraId="0CA8BDB9" w14:textId="77777777" w:rsidR="00F60B65" w:rsidRPr="001C24CB" w:rsidRDefault="00F60B65" w:rsidP="00F60B65">
      <w:pPr>
        <w:jc w:val="center"/>
        <w:rPr>
          <w:rFonts w:ascii="Arial" w:hAnsi="Arial" w:cs="Arial"/>
          <w:noProof/>
          <w:color w:val="002060"/>
          <w:sz w:val="22"/>
          <w:szCs w:val="22"/>
        </w:rPr>
      </w:pPr>
      <w:r w:rsidRPr="001C24CB">
        <w:rPr>
          <w:rFonts w:ascii="Arial" w:hAnsi="Arial" w:cs="Arial"/>
          <w:noProof/>
          <w:color w:val="002060"/>
          <w:sz w:val="22"/>
          <w:szCs w:val="22"/>
        </w:rPr>
        <w:t>F.to IL SEGRETARIO                                   F.to IL GIUDICE SPORTIVO</w:t>
      </w:r>
    </w:p>
    <w:p w14:paraId="40832292" w14:textId="77777777" w:rsidR="00F60B65" w:rsidRPr="001C24CB" w:rsidRDefault="00F60B65" w:rsidP="00F60B65">
      <w:pPr>
        <w:pStyle w:val="breakline"/>
        <w:rPr>
          <w:rFonts w:eastAsiaTheme="minorEastAsia"/>
          <w:color w:val="002060"/>
        </w:rPr>
      </w:pPr>
      <w:r w:rsidRPr="001C24CB">
        <w:rPr>
          <w:rFonts w:ascii="Arial" w:hAnsi="Arial" w:cs="Arial"/>
          <w:noProof/>
          <w:color w:val="002060"/>
          <w:sz w:val="22"/>
          <w:szCs w:val="22"/>
        </w:rPr>
        <w:t xml:space="preserve">                         Angelo Castellana        </w:t>
      </w:r>
      <w:r w:rsidRPr="001C24CB">
        <w:rPr>
          <w:rFonts w:ascii="Arial" w:hAnsi="Arial" w:cs="Arial"/>
          <w:noProof/>
          <w:color w:val="002060"/>
          <w:sz w:val="22"/>
          <w:szCs w:val="22"/>
        </w:rPr>
        <w:tab/>
        <w:t xml:space="preserve">                                Agnese Lazzaretti</w:t>
      </w:r>
    </w:p>
    <w:p w14:paraId="01D21602" w14:textId="77777777" w:rsidR="00F60B65" w:rsidRPr="00AD1E89" w:rsidRDefault="00F60B65" w:rsidP="00F60B65">
      <w:pPr>
        <w:pStyle w:val="breakline"/>
        <w:rPr>
          <w:rFonts w:eastAsiaTheme="minorEastAsia"/>
          <w:color w:val="002060"/>
        </w:rPr>
      </w:pPr>
    </w:p>
    <w:p w14:paraId="73A2EB78" w14:textId="77777777" w:rsidR="00F60B65" w:rsidRPr="00AD1E89" w:rsidRDefault="00F60B65" w:rsidP="00F60B65">
      <w:pPr>
        <w:pStyle w:val="titoloprinc0"/>
        <w:rPr>
          <w:color w:val="002060"/>
        </w:rPr>
      </w:pPr>
      <w:r w:rsidRPr="00AD1E89">
        <w:rPr>
          <w:color w:val="002060"/>
        </w:rPr>
        <w:t>CLASSIFICA</w:t>
      </w:r>
    </w:p>
    <w:p w14:paraId="4C3042E5" w14:textId="77777777" w:rsidR="00F60B65" w:rsidRPr="00AD1E89" w:rsidRDefault="00F60B65" w:rsidP="00F60B65">
      <w:pPr>
        <w:pStyle w:val="breakline"/>
        <w:rPr>
          <w:color w:val="002060"/>
        </w:rPr>
      </w:pPr>
    </w:p>
    <w:p w14:paraId="7283361C" w14:textId="77777777" w:rsidR="00F60B65" w:rsidRPr="00AD1E89" w:rsidRDefault="00F60B65" w:rsidP="00F60B65">
      <w:pPr>
        <w:pStyle w:val="breakline"/>
        <w:rPr>
          <w:color w:val="002060"/>
        </w:rPr>
      </w:pPr>
    </w:p>
    <w:p w14:paraId="2EBFD818" w14:textId="77777777" w:rsidR="00F60B65" w:rsidRPr="00AD1E89" w:rsidRDefault="00F60B65" w:rsidP="00F60B65">
      <w:pPr>
        <w:pStyle w:val="sottotitolocampionato10"/>
        <w:rPr>
          <w:color w:val="002060"/>
        </w:rPr>
      </w:pPr>
      <w:r w:rsidRPr="00AD1E8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60B65" w:rsidRPr="00AD1E89" w14:paraId="523D8B1E" w14:textId="77777777" w:rsidTr="00C5438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D1D761" w14:textId="77777777" w:rsidR="00F60B65" w:rsidRPr="00AD1E89" w:rsidRDefault="00F60B65" w:rsidP="00C54383">
            <w:pPr>
              <w:pStyle w:val="headertabella0"/>
              <w:rPr>
                <w:color w:val="002060"/>
              </w:rPr>
            </w:pPr>
            <w:r w:rsidRPr="00AD1E8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4062BA" w14:textId="77777777" w:rsidR="00F60B65" w:rsidRPr="00AD1E89" w:rsidRDefault="00F60B65" w:rsidP="00C54383">
            <w:pPr>
              <w:pStyle w:val="headertabella0"/>
              <w:rPr>
                <w:color w:val="002060"/>
              </w:rPr>
            </w:pPr>
            <w:r w:rsidRPr="00AD1E8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86625" w14:textId="77777777" w:rsidR="00F60B65" w:rsidRPr="00AD1E89" w:rsidRDefault="00F60B65" w:rsidP="00C54383">
            <w:pPr>
              <w:pStyle w:val="headertabella0"/>
              <w:rPr>
                <w:color w:val="002060"/>
              </w:rPr>
            </w:pPr>
            <w:r w:rsidRPr="00AD1E8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3547C" w14:textId="77777777" w:rsidR="00F60B65" w:rsidRPr="00AD1E89" w:rsidRDefault="00F60B65" w:rsidP="00C54383">
            <w:pPr>
              <w:pStyle w:val="headertabella0"/>
              <w:rPr>
                <w:color w:val="002060"/>
              </w:rPr>
            </w:pPr>
            <w:r w:rsidRPr="00AD1E8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CF7FB" w14:textId="77777777" w:rsidR="00F60B65" w:rsidRPr="00AD1E89" w:rsidRDefault="00F60B65" w:rsidP="00C54383">
            <w:pPr>
              <w:pStyle w:val="headertabella0"/>
              <w:rPr>
                <w:color w:val="002060"/>
              </w:rPr>
            </w:pPr>
            <w:r w:rsidRPr="00AD1E8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23757" w14:textId="77777777" w:rsidR="00F60B65" w:rsidRPr="00AD1E89" w:rsidRDefault="00F60B65" w:rsidP="00C54383">
            <w:pPr>
              <w:pStyle w:val="headertabella0"/>
              <w:rPr>
                <w:color w:val="002060"/>
              </w:rPr>
            </w:pPr>
            <w:r w:rsidRPr="00AD1E8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1F8AC" w14:textId="77777777" w:rsidR="00F60B65" w:rsidRPr="00AD1E89" w:rsidRDefault="00F60B65" w:rsidP="00C54383">
            <w:pPr>
              <w:pStyle w:val="headertabella0"/>
              <w:rPr>
                <w:color w:val="002060"/>
              </w:rPr>
            </w:pPr>
            <w:r w:rsidRPr="00AD1E8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D9FE6" w14:textId="77777777" w:rsidR="00F60B65" w:rsidRPr="00AD1E89" w:rsidRDefault="00F60B65" w:rsidP="00C54383">
            <w:pPr>
              <w:pStyle w:val="headertabella0"/>
              <w:rPr>
                <w:color w:val="002060"/>
              </w:rPr>
            </w:pPr>
            <w:r w:rsidRPr="00AD1E8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C03FD" w14:textId="77777777" w:rsidR="00F60B65" w:rsidRPr="00AD1E89" w:rsidRDefault="00F60B65" w:rsidP="00C54383">
            <w:pPr>
              <w:pStyle w:val="headertabella0"/>
              <w:rPr>
                <w:color w:val="002060"/>
              </w:rPr>
            </w:pPr>
            <w:r w:rsidRPr="00AD1E8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1B4AF" w14:textId="77777777" w:rsidR="00F60B65" w:rsidRPr="00AD1E89" w:rsidRDefault="00F60B65" w:rsidP="00C54383">
            <w:pPr>
              <w:pStyle w:val="headertabella0"/>
              <w:rPr>
                <w:color w:val="002060"/>
              </w:rPr>
            </w:pPr>
            <w:r w:rsidRPr="00AD1E89">
              <w:rPr>
                <w:color w:val="002060"/>
              </w:rPr>
              <w:t>PE</w:t>
            </w:r>
          </w:p>
        </w:tc>
      </w:tr>
      <w:tr w:rsidR="00F60B65" w:rsidRPr="00AD1E89" w14:paraId="14813000" w14:textId="77777777" w:rsidTr="00C5438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0EED52" w14:textId="77777777" w:rsidR="00F60B65" w:rsidRPr="00AD1E89" w:rsidRDefault="00F60B65" w:rsidP="00C54383">
            <w:pPr>
              <w:pStyle w:val="rowtabella0"/>
              <w:rPr>
                <w:color w:val="002060"/>
              </w:rPr>
            </w:pPr>
            <w:r w:rsidRPr="00AD1E89">
              <w:rPr>
                <w:color w:val="002060"/>
              </w:rPr>
              <w:t>A.S.D. SMIRRA CITY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31A16" w14:textId="77777777" w:rsidR="00F60B65" w:rsidRPr="00AD1E89" w:rsidRDefault="00F60B65" w:rsidP="00C54383">
            <w:pPr>
              <w:pStyle w:val="rowtabella0"/>
              <w:jc w:val="center"/>
              <w:rPr>
                <w:color w:val="002060"/>
              </w:rPr>
            </w:pPr>
            <w:r w:rsidRPr="00AD1E8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C99C8"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454B0" w14:textId="77777777" w:rsidR="00F60B65" w:rsidRPr="00AD1E89" w:rsidRDefault="00F60B65" w:rsidP="00C54383">
            <w:pPr>
              <w:pStyle w:val="rowtabella0"/>
              <w:jc w:val="center"/>
              <w:rPr>
                <w:color w:val="002060"/>
              </w:rPr>
            </w:pPr>
            <w:r w:rsidRPr="00AD1E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1C545"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9C009"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8D62F" w14:textId="77777777" w:rsidR="00F60B65" w:rsidRPr="00AD1E89" w:rsidRDefault="00F60B65" w:rsidP="00C54383">
            <w:pPr>
              <w:pStyle w:val="rowtabella0"/>
              <w:jc w:val="center"/>
              <w:rPr>
                <w:color w:val="002060"/>
              </w:rPr>
            </w:pPr>
            <w:r w:rsidRPr="00AD1E89">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DBCC3" w14:textId="77777777" w:rsidR="00F60B65" w:rsidRPr="00AD1E89" w:rsidRDefault="00F60B65" w:rsidP="00C54383">
            <w:pPr>
              <w:pStyle w:val="rowtabella0"/>
              <w:jc w:val="center"/>
              <w:rPr>
                <w:color w:val="002060"/>
              </w:rPr>
            </w:pPr>
            <w:r w:rsidRPr="00AD1E8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F7010" w14:textId="77777777" w:rsidR="00F60B65" w:rsidRPr="00AD1E89" w:rsidRDefault="00F60B65" w:rsidP="00C54383">
            <w:pPr>
              <w:pStyle w:val="rowtabella0"/>
              <w:jc w:val="center"/>
              <w:rPr>
                <w:color w:val="002060"/>
              </w:rPr>
            </w:pPr>
            <w:r w:rsidRPr="00AD1E8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AECF5" w14:textId="77777777" w:rsidR="00F60B65" w:rsidRPr="00AD1E89" w:rsidRDefault="00F60B65" w:rsidP="00C54383">
            <w:pPr>
              <w:pStyle w:val="rowtabella0"/>
              <w:jc w:val="center"/>
              <w:rPr>
                <w:color w:val="002060"/>
              </w:rPr>
            </w:pPr>
            <w:r w:rsidRPr="00AD1E89">
              <w:rPr>
                <w:color w:val="002060"/>
              </w:rPr>
              <w:t>0</w:t>
            </w:r>
          </w:p>
        </w:tc>
      </w:tr>
      <w:tr w:rsidR="00F60B65" w:rsidRPr="00AD1E89" w14:paraId="4F09EB6C"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1B1DEF" w14:textId="77777777" w:rsidR="00F60B65" w:rsidRPr="00AD1E89" w:rsidRDefault="00F60B65" w:rsidP="00C54383">
            <w:pPr>
              <w:pStyle w:val="rowtabella0"/>
              <w:rPr>
                <w:color w:val="002060"/>
              </w:rPr>
            </w:pPr>
            <w:r w:rsidRPr="00AD1E89">
              <w:rPr>
                <w:color w:val="002060"/>
              </w:rPr>
              <w:t>A.S.D. URBANIA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81A91" w14:textId="77777777" w:rsidR="00F60B65" w:rsidRPr="00AD1E89" w:rsidRDefault="00F60B65" w:rsidP="00C54383">
            <w:pPr>
              <w:pStyle w:val="rowtabella0"/>
              <w:jc w:val="center"/>
              <w:rPr>
                <w:color w:val="002060"/>
              </w:rPr>
            </w:pPr>
            <w:r w:rsidRPr="00AD1E8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FDDC1"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B0DFB" w14:textId="77777777" w:rsidR="00F60B65" w:rsidRPr="00AD1E89" w:rsidRDefault="00F60B65" w:rsidP="00C54383">
            <w:pPr>
              <w:pStyle w:val="rowtabella0"/>
              <w:jc w:val="center"/>
              <w:rPr>
                <w:color w:val="002060"/>
              </w:rPr>
            </w:pPr>
            <w:r w:rsidRPr="00AD1E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419FD"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60DE0" w14:textId="77777777" w:rsidR="00F60B65" w:rsidRPr="00AD1E89" w:rsidRDefault="00F60B65" w:rsidP="00C54383">
            <w:pPr>
              <w:pStyle w:val="rowtabella0"/>
              <w:jc w:val="center"/>
              <w:rPr>
                <w:color w:val="002060"/>
              </w:rPr>
            </w:pPr>
            <w:r w:rsidRPr="00AD1E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F13BC" w14:textId="77777777" w:rsidR="00F60B65" w:rsidRPr="00AD1E89" w:rsidRDefault="00F60B65" w:rsidP="00C54383">
            <w:pPr>
              <w:pStyle w:val="rowtabella0"/>
              <w:jc w:val="center"/>
              <w:rPr>
                <w:color w:val="002060"/>
              </w:rPr>
            </w:pPr>
            <w:r w:rsidRPr="00AD1E89">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4C01B" w14:textId="77777777" w:rsidR="00F60B65" w:rsidRPr="00AD1E89" w:rsidRDefault="00F60B65" w:rsidP="00C54383">
            <w:pPr>
              <w:pStyle w:val="rowtabella0"/>
              <w:jc w:val="center"/>
              <w:rPr>
                <w:color w:val="002060"/>
              </w:rPr>
            </w:pPr>
            <w:r w:rsidRPr="00AD1E89">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A971D" w14:textId="77777777" w:rsidR="00F60B65" w:rsidRPr="00AD1E89" w:rsidRDefault="00F60B65" w:rsidP="00C54383">
            <w:pPr>
              <w:pStyle w:val="rowtabella0"/>
              <w:jc w:val="center"/>
              <w:rPr>
                <w:color w:val="002060"/>
              </w:rPr>
            </w:pPr>
            <w:r w:rsidRPr="00AD1E8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3FC12" w14:textId="77777777" w:rsidR="00F60B65" w:rsidRPr="00AD1E89" w:rsidRDefault="00F60B65" w:rsidP="00C54383">
            <w:pPr>
              <w:pStyle w:val="rowtabella0"/>
              <w:jc w:val="center"/>
              <w:rPr>
                <w:color w:val="002060"/>
              </w:rPr>
            </w:pPr>
            <w:r w:rsidRPr="00AD1E89">
              <w:rPr>
                <w:color w:val="002060"/>
              </w:rPr>
              <w:t>0</w:t>
            </w:r>
          </w:p>
        </w:tc>
      </w:tr>
      <w:tr w:rsidR="00F60B65" w:rsidRPr="00AD1E89" w14:paraId="6F412C4A"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996081" w14:textId="77777777" w:rsidR="00F60B65" w:rsidRPr="00AD1E89" w:rsidRDefault="00F60B65" w:rsidP="00C54383">
            <w:pPr>
              <w:pStyle w:val="rowtabella0"/>
              <w:rPr>
                <w:color w:val="002060"/>
              </w:rPr>
            </w:pPr>
            <w:r w:rsidRPr="00AD1E89">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81FA2" w14:textId="77777777" w:rsidR="00F60B65" w:rsidRPr="00AD1E89" w:rsidRDefault="00F60B65" w:rsidP="00C54383">
            <w:pPr>
              <w:pStyle w:val="rowtabella0"/>
              <w:jc w:val="center"/>
              <w:rPr>
                <w:color w:val="002060"/>
              </w:rPr>
            </w:pPr>
            <w:r w:rsidRPr="00AD1E8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283D6"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8777F" w14:textId="77777777" w:rsidR="00F60B65" w:rsidRPr="00AD1E89" w:rsidRDefault="00F60B65" w:rsidP="00C54383">
            <w:pPr>
              <w:pStyle w:val="rowtabella0"/>
              <w:jc w:val="center"/>
              <w:rPr>
                <w:color w:val="002060"/>
              </w:rPr>
            </w:pPr>
            <w:r w:rsidRPr="00AD1E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CF2F0"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0DD0D"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CE981" w14:textId="77777777" w:rsidR="00F60B65" w:rsidRPr="00AD1E89" w:rsidRDefault="00F60B65" w:rsidP="00C54383">
            <w:pPr>
              <w:pStyle w:val="rowtabella0"/>
              <w:jc w:val="center"/>
              <w:rPr>
                <w:color w:val="002060"/>
              </w:rPr>
            </w:pPr>
            <w:r w:rsidRPr="00AD1E89">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6D307" w14:textId="77777777" w:rsidR="00F60B65" w:rsidRPr="00AD1E89" w:rsidRDefault="00F60B65" w:rsidP="00C54383">
            <w:pPr>
              <w:pStyle w:val="rowtabella0"/>
              <w:jc w:val="center"/>
              <w:rPr>
                <w:color w:val="002060"/>
              </w:rPr>
            </w:pPr>
            <w:r w:rsidRPr="00AD1E89">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A9339" w14:textId="77777777" w:rsidR="00F60B65" w:rsidRPr="00AD1E89" w:rsidRDefault="00F60B65" w:rsidP="00C54383">
            <w:pPr>
              <w:pStyle w:val="rowtabella0"/>
              <w:jc w:val="center"/>
              <w:rPr>
                <w:color w:val="002060"/>
              </w:rPr>
            </w:pPr>
            <w:r w:rsidRPr="00AD1E8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EF030" w14:textId="77777777" w:rsidR="00F60B65" w:rsidRPr="00AD1E89" w:rsidRDefault="00F60B65" w:rsidP="00C54383">
            <w:pPr>
              <w:pStyle w:val="rowtabella0"/>
              <w:jc w:val="center"/>
              <w:rPr>
                <w:color w:val="002060"/>
              </w:rPr>
            </w:pPr>
            <w:r w:rsidRPr="00AD1E89">
              <w:rPr>
                <w:color w:val="002060"/>
              </w:rPr>
              <w:t>0</w:t>
            </w:r>
          </w:p>
        </w:tc>
      </w:tr>
      <w:tr w:rsidR="00F60B65" w:rsidRPr="00AD1E89" w14:paraId="13964B1D"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4CFE55" w14:textId="77777777" w:rsidR="00F60B65" w:rsidRPr="00AD1E89" w:rsidRDefault="00F60B65" w:rsidP="00C54383">
            <w:pPr>
              <w:pStyle w:val="rowtabella0"/>
              <w:rPr>
                <w:color w:val="002060"/>
              </w:rPr>
            </w:pPr>
            <w:r w:rsidRPr="00AD1E89">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5C8A3" w14:textId="77777777" w:rsidR="00F60B65" w:rsidRPr="00AD1E89" w:rsidRDefault="00F60B65" w:rsidP="00C54383">
            <w:pPr>
              <w:pStyle w:val="rowtabella0"/>
              <w:jc w:val="center"/>
              <w:rPr>
                <w:color w:val="002060"/>
              </w:rPr>
            </w:pPr>
            <w:r w:rsidRPr="00AD1E8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EF32E"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3D6A6" w14:textId="77777777" w:rsidR="00F60B65" w:rsidRPr="00AD1E89" w:rsidRDefault="00F60B65" w:rsidP="00C54383">
            <w:pPr>
              <w:pStyle w:val="rowtabella0"/>
              <w:jc w:val="center"/>
              <w:rPr>
                <w:color w:val="002060"/>
              </w:rPr>
            </w:pPr>
            <w:r w:rsidRPr="00AD1E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E54DB"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A1206"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2606D" w14:textId="77777777" w:rsidR="00F60B65" w:rsidRPr="00AD1E89" w:rsidRDefault="00F60B65" w:rsidP="00C54383">
            <w:pPr>
              <w:pStyle w:val="rowtabella0"/>
              <w:jc w:val="center"/>
              <w:rPr>
                <w:color w:val="002060"/>
              </w:rPr>
            </w:pPr>
            <w:r w:rsidRPr="00AD1E89">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9ECD3" w14:textId="77777777" w:rsidR="00F60B65" w:rsidRPr="00AD1E89" w:rsidRDefault="00F60B65" w:rsidP="00C54383">
            <w:pPr>
              <w:pStyle w:val="rowtabella0"/>
              <w:jc w:val="center"/>
              <w:rPr>
                <w:color w:val="002060"/>
              </w:rPr>
            </w:pPr>
            <w:r w:rsidRPr="00AD1E89">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F091C"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D4253" w14:textId="77777777" w:rsidR="00F60B65" w:rsidRPr="00AD1E89" w:rsidRDefault="00F60B65" w:rsidP="00C54383">
            <w:pPr>
              <w:pStyle w:val="rowtabella0"/>
              <w:jc w:val="center"/>
              <w:rPr>
                <w:color w:val="002060"/>
              </w:rPr>
            </w:pPr>
            <w:r w:rsidRPr="00AD1E89">
              <w:rPr>
                <w:color w:val="002060"/>
              </w:rPr>
              <w:t>0</w:t>
            </w:r>
          </w:p>
        </w:tc>
      </w:tr>
      <w:tr w:rsidR="00F60B65" w:rsidRPr="00AD1E89" w14:paraId="637BEEF3"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CC4CD0" w14:textId="77777777" w:rsidR="00F60B65" w:rsidRPr="00AD1E89" w:rsidRDefault="00F60B65" w:rsidP="00C54383">
            <w:pPr>
              <w:pStyle w:val="rowtabella0"/>
              <w:rPr>
                <w:color w:val="002060"/>
              </w:rPr>
            </w:pPr>
            <w:r w:rsidRPr="00AD1E89">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B80A8" w14:textId="77777777" w:rsidR="00F60B65" w:rsidRPr="00AD1E89" w:rsidRDefault="00F60B65" w:rsidP="00C54383">
            <w:pPr>
              <w:pStyle w:val="rowtabella0"/>
              <w:jc w:val="center"/>
              <w:rPr>
                <w:color w:val="002060"/>
              </w:rPr>
            </w:pPr>
            <w:r w:rsidRPr="00AD1E8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3969B"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58F86" w14:textId="77777777" w:rsidR="00F60B65" w:rsidRPr="00AD1E89" w:rsidRDefault="00F60B65" w:rsidP="00C54383">
            <w:pPr>
              <w:pStyle w:val="rowtabella0"/>
              <w:jc w:val="center"/>
              <w:rPr>
                <w:color w:val="002060"/>
              </w:rPr>
            </w:pPr>
            <w:r w:rsidRPr="00AD1E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FF200"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3E08A"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9CF65" w14:textId="77777777" w:rsidR="00F60B65" w:rsidRPr="00AD1E89" w:rsidRDefault="00F60B65" w:rsidP="00C54383">
            <w:pPr>
              <w:pStyle w:val="rowtabella0"/>
              <w:jc w:val="center"/>
              <w:rPr>
                <w:color w:val="002060"/>
              </w:rPr>
            </w:pPr>
            <w:r w:rsidRPr="00AD1E89">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6378D" w14:textId="77777777" w:rsidR="00F60B65" w:rsidRPr="00AD1E89" w:rsidRDefault="00F60B65" w:rsidP="00C54383">
            <w:pPr>
              <w:pStyle w:val="rowtabella0"/>
              <w:jc w:val="center"/>
              <w:rPr>
                <w:color w:val="002060"/>
              </w:rPr>
            </w:pPr>
            <w:r w:rsidRPr="00AD1E89">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DD83D"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D88F5" w14:textId="77777777" w:rsidR="00F60B65" w:rsidRPr="00AD1E89" w:rsidRDefault="00F60B65" w:rsidP="00C54383">
            <w:pPr>
              <w:pStyle w:val="rowtabella0"/>
              <w:jc w:val="center"/>
              <w:rPr>
                <w:color w:val="002060"/>
              </w:rPr>
            </w:pPr>
            <w:r w:rsidRPr="00AD1E89">
              <w:rPr>
                <w:color w:val="002060"/>
              </w:rPr>
              <w:t>0</w:t>
            </w:r>
          </w:p>
        </w:tc>
      </w:tr>
      <w:tr w:rsidR="00F60B65" w:rsidRPr="00AD1E89" w14:paraId="084164B2"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8AD937" w14:textId="77777777" w:rsidR="00F60B65" w:rsidRPr="00AD1E89" w:rsidRDefault="00F60B65" w:rsidP="00C54383">
            <w:pPr>
              <w:pStyle w:val="rowtabella0"/>
              <w:rPr>
                <w:color w:val="002060"/>
              </w:rPr>
            </w:pPr>
            <w:r w:rsidRPr="00AD1E89">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BCCE6" w14:textId="77777777" w:rsidR="00F60B65" w:rsidRPr="00AD1E89" w:rsidRDefault="00F60B65" w:rsidP="00C54383">
            <w:pPr>
              <w:pStyle w:val="rowtabella0"/>
              <w:jc w:val="center"/>
              <w:rPr>
                <w:color w:val="002060"/>
              </w:rPr>
            </w:pPr>
            <w:r w:rsidRPr="00AD1E8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07D0E"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A5256" w14:textId="77777777" w:rsidR="00F60B65" w:rsidRPr="00AD1E89" w:rsidRDefault="00F60B65" w:rsidP="00C54383">
            <w:pPr>
              <w:pStyle w:val="rowtabella0"/>
              <w:jc w:val="center"/>
              <w:rPr>
                <w:color w:val="002060"/>
              </w:rPr>
            </w:pPr>
            <w:r w:rsidRPr="00AD1E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57553"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2C0F4" w14:textId="77777777" w:rsidR="00F60B65" w:rsidRPr="00AD1E89" w:rsidRDefault="00F60B65" w:rsidP="00C54383">
            <w:pPr>
              <w:pStyle w:val="rowtabella0"/>
              <w:jc w:val="center"/>
              <w:rPr>
                <w:color w:val="002060"/>
              </w:rPr>
            </w:pPr>
            <w:r w:rsidRPr="00AD1E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11547" w14:textId="77777777" w:rsidR="00F60B65" w:rsidRPr="00AD1E89" w:rsidRDefault="00F60B65" w:rsidP="00C54383">
            <w:pPr>
              <w:pStyle w:val="rowtabella0"/>
              <w:jc w:val="center"/>
              <w:rPr>
                <w:color w:val="002060"/>
              </w:rPr>
            </w:pPr>
            <w:r w:rsidRPr="00AD1E89">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A06F5" w14:textId="77777777" w:rsidR="00F60B65" w:rsidRPr="00AD1E89" w:rsidRDefault="00F60B65" w:rsidP="00C54383">
            <w:pPr>
              <w:pStyle w:val="rowtabella0"/>
              <w:jc w:val="center"/>
              <w:rPr>
                <w:color w:val="002060"/>
              </w:rPr>
            </w:pPr>
            <w:r w:rsidRPr="00AD1E89">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9A764" w14:textId="77777777" w:rsidR="00F60B65" w:rsidRPr="00AD1E89" w:rsidRDefault="00F60B65" w:rsidP="00C54383">
            <w:pPr>
              <w:pStyle w:val="rowtabella0"/>
              <w:jc w:val="center"/>
              <w:rPr>
                <w:color w:val="002060"/>
              </w:rPr>
            </w:pPr>
            <w:r w:rsidRPr="00AD1E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77E9F" w14:textId="77777777" w:rsidR="00F60B65" w:rsidRPr="00AD1E89" w:rsidRDefault="00F60B65" w:rsidP="00C54383">
            <w:pPr>
              <w:pStyle w:val="rowtabella0"/>
              <w:jc w:val="center"/>
              <w:rPr>
                <w:color w:val="002060"/>
              </w:rPr>
            </w:pPr>
            <w:r w:rsidRPr="00AD1E89">
              <w:rPr>
                <w:color w:val="002060"/>
              </w:rPr>
              <w:t>0</w:t>
            </w:r>
          </w:p>
        </w:tc>
      </w:tr>
      <w:tr w:rsidR="00F60B65" w:rsidRPr="00AD1E89" w14:paraId="0F650F37"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C0A65A" w14:textId="77777777" w:rsidR="00F60B65" w:rsidRPr="00AD1E89" w:rsidRDefault="00F60B65" w:rsidP="00C54383">
            <w:pPr>
              <w:pStyle w:val="rowtabella0"/>
              <w:rPr>
                <w:color w:val="002060"/>
              </w:rPr>
            </w:pPr>
            <w:r w:rsidRPr="00AD1E89">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AB28C" w14:textId="77777777" w:rsidR="00F60B65" w:rsidRPr="00AD1E89" w:rsidRDefault="00F60B65" w:rsidP="00C54383">
            <w:pPr>
              <w:pStyle w:val="rowtabella0"/>
              <w:jc w:val="center"/>
              <w:rPr>
                <w:color w:val="002060"/>
              </w:rPr>
            </w:pPr>
            <w:r w:rsidRPr="00AD1E8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07543"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F3AFF" w14:textId="77777777" w:rsidR="00F60B65" w:rsidRPr="00AD1E89" w:rsidRDefault="00F60B65" w:rsidP="00C54383">
            <w:pPr>
              <w:pStyle w:val="rowtabella0"/>
              <w:jc w:val="center"/>
              <w:rPr>
                <w:color w:val="002060"/>
              </w:rPr>
            </w:pPr>
            <w:r w:rsidRPr="00AD1E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71031"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5138C" w14:textId="77777777" w:rsidR="00F60B65" w:rsidRPr="00AD1E89" w:rsidRDefault="00F60B65" w:rsidP="00C54383">
            <w:pPr>
              <w:pStyle w:val="rowtabella0"/>
              <w:jc w:val="center"/>
              <w:rPr>
                <w:color w:val="002060"/>
              </w:rPr>
            </w:pPr>
            <w:r w:rsidRPr="00AD1E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BC37D" w14:textId="77777777" w:rsidR="00F60B65" w:rsidRPr="00AD1E89" w:rsidRDefault="00F60B65" w:rsidP="00C54383">
            <w:pPr>
              <w:pStyle w:val="rowtabella0"/>
              <w:jc w:val="center"/>
              <w:rPr>
                <w:color w:val="002060"/>
              </w:rPr>
            </w:pPr>
            <w:r w:rsidRPr="00AD1E89">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78640" w14:textId="77777777" w:rsidR="00F60B65" w:rsidRPr="00AD1E89" w:rsidRDefault="00F60B65" w:rsidP="00C54383">
            <w:pPr>
              <w:pStyle w:val="rowtabella0"/>
              <w:jc w:val="center"/>
              <w:rPr>
                <w:color w:val="002060"/>
              </w:rPr>
            </w:pPr>
            <w:r w:rsidRPr="00AD1E89">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6180D"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55330" w14:textId="77777777" w:rsidR="00F60B65" w:rsidRPr="00AD1E89" w:rsidRDefault="00F60B65" w:rsidP="00C54383">
            <w:pPr>
              <w:pStyle w:val="rowtabella0"/>
              <w:jc w:val="center"/>
              <w:rPr>
                <w:color w:val="002060"/>
              </w:rPr>
            </w:pPr>
            <w:r w:rsidRPr="00AD1E89">
              <w:rPr>
                <w:color w:val="002060"/>
              </w:rPr>
              <w:t>0</w:t>
            </w:r>
          </w:p>
        </w:tc>
      </w:tr>
      <w:tr w:rsidR="00F60B65" w:rsidRPr="00AD1E89" w14:paraId="5E17046F"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055BFE" w14:textId="77777777" w:rsidR="00F60B65" w:rsidRPr="00AD1E89" w:rsidRDefault="00F60B65" w:rsidP="00C54383">
            <w:pPr>
              <w:pStyle w:val="rowtabella0"/>
              <w:rPr>
                <w:color w:val="002060"/>
              </w:rPr>
            </w:pPr>
            <w:r w:rsidRPr="00AD1E89">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6DCC9" w14:textId="77777777" w:rsidR="00F60B65" w:rsidRPr="00AD1E89" w:rsidRDefault="00F60B65" w:rsidP="00C54383">
            <w:pPr>
              <w:pStyle w:val="rowtabella0"/>
              <w:jc w:val="center"/>
              <w:rPr>
                <w:color w:val="002060"/>
              </w:rPr>
            </w:pPr>
            <w:r w:rsidRPr="00AD1E8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11017"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332F9" w14:textId="77777777" w:rsidR="00F60B65" w:rsidRPr="00AD1E89" w:rsidRDefault="00F60B65" w:rsidP="00C54383">
            <w:pPr>
              <w:pStyle w:val="rowtabella0"/>
              <w:jc w:val="center"/>
              <w:rPr>
                <w:color w:val="002060"/>
              </w:rPr>
            </w:pPr>
            <w:r w:rsidRPr="00AD1E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75498"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538C4" w14:textId="77777777" w:rsidR="00F60B65" w:rsidRPr="00AD1E89" w:rsidRDefault="00F60B65" w:rsidP="00C54383">
            <w:pPr>
              <w:pStyle w:val="rowtabella0"/>
              <w:jc w:val="center"/>
              <w:rPr>
                <w:color w:val="002060"/>
              </w:rPr>
            </w:pPr>
            <w:r w:rsidRPr="00AD1E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F801D" w14:textId="77777777" w:rsidR="00F60B65" w:rsidRPr="00AD1E89" w:rsidRDefault="00F60B65" w:rsidP="00C54383">
            <w:pPr>
              <w:pStyle w:val="rowtabella0"/>
              <w:jc w:val="center"/>
              <w:rPr>
                <w:color w:val="002060"/>
              </w:rPr>
            </w:pPr>
            <w:r w:rsidRPr="00AD1E89">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281E6" w14:textId="77777777" w:rsidR="00F60B65" w:rsidRPr="00AD1E89" w:rsidRDefault="00F60B65" w:rsidP="00C54383">
            <w:pPr>
              <w:pStyle w:val="rowtabella0"/>
              <w:jc w:val="center"/>
              <w:rPr>
                <w:color w:val="002060"/>
              </w:rPr>
            </w:pPr>
            <w:r w:rsidRPr="00AD1E89">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E1238"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DDAFD" w14:textId="77777777" w:rsidR="00F60B65" w:rsidRPr="00AD1E89" w:rsidRDefault="00F60B65" w:rsidP="00C54383">
            <w:pPr>
              <w:pStyle w:val="rowtabella0"/>
              <w:jc w:val="center"/>
              <w:rPr>
                <w:color w:val="002060"/>
              </w:rPr>
            </w:pPr>
            <w:r w:rsidRPr="00AD1E89">
              <w:rPr>
                <w:color w:val="002060"/>
              </w:rPr>
              <w:t>0</w:t>
            </w:r>
          </w:p>
        </w:tc>
      </w:tr>
      <w:tr w:rsidR="00F60B65" w:rsidRPr="00AD1E89" w14:paraId="7E043370"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11FF26" w14:textId="77777777" w:rsidR="00F60B65" w:rsidRPr="00AD1E89" w:rsidRDefault="00F60B65" w:rsidP="00C54383">
            <w:pPr>
              <w:pStyle w:val="rowtabella0"/>
              <w:rPr>
                <w:color w:val="002060"/>
              </w:rPr>
            </w:pPr>
            <w:r w:rsidRPr="00AD1E89">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63311"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1D9FC"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464F9" w14:textId="77777777" w:rsidR="00F60B65" w:rsidRPr="00AD1E89" w:rsidRDefault="00F60B65" w:rsidP="00C54383">
            <w:pPr>
              <w:pStyle w:val="rowtabella0"/>
              <w:jc w:val="center"/>
              <w:rPr>
                <w:color w:val="002060"/>
              </w:rPr>
            </w:pPr>
            <w:r w:rsidRPr="00AD1E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288CA"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6692D" w14:textId="77777777" w:rsidR="00F60B65" w:rsidRPr="00AD1E89" w:rsidRDefault="00F60B65" w:rsidP="00C54383">
            <w:pPr>
              <w:pStyle w:val="rowtabella0"/>
              <w:jc w:val="center"/>
              <w:rPr>
                <w:color w:val="002060"/>
              </w:rPr>
            </w:pPr>
            <w:r w:rsidRPr="00AD1E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DBB3D" w14:textId="77777777" w:rsidR="00F60B65" w:rsidRPr="00AD1E89" w:rsidRDefault="00F60B65" w:rsidP="00C54383">
            <w:pPr>
              <w:pStyle w:val="rowtabella0"/>
              <w:jc w:val="center"/>
              <w:rPr>
                <w:color w:val="002060"/>
              </w:rPr>
            </w:pPr>
            <w:r w:rsidRPr="00AD1E89">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4EF79" w14:textId="77777777" w:rsidR="00F60B65" w:rsidRPr="00AD1E89" w:rsidRDefault="00F60B65" w:rsidP="00C54383">
            <w:pPr>
              <w:pStyle w:val="rowtabella0"/>
              <w:jc w:val="center"/>
              <w:rPr>
                <w:color w:val="002060"/>
              </w:rPr>
            </w:pPr>
            <w:r w:rsidRPr="00AD1E89">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3C667" w14:textId="77777777" w:rsidR="00F60B65" w:rsidRPr="00AD1E89" w:rsidRDefault="00F60B65" w:rsidP="00C54383">
            <w:pPr>
              <w:pStyle w:val="rowtabella0"/>
              <w:jc w:val="center"/>
              <w:rPr>
                <w:color w:val="002060"/>
              </w:rPr>
            </w:pPr>
            <w:r w:rsidRPr="00AD1E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F4845" w14:textId="77777777" w:rsidR="00F60B65" w:rsidRPr="00AD1E89" w:rsidRDefault="00F60B65" w:rsidP="00C54383">
            <w:pPr>
              <w:pStyle w:val="rowtabella0"/>
              <w:jc w:val="center"/>
              <w:rPr>
                <w:color w:val="002060"/>
              </w:rPr>
            </w:pPr>
            <w:r w:rsidRPr="00AD1E89">
              <w:rPr>
                <w:color w:val="002060"/>
              </w:rPr>
              <w:t>0</w:t>
            </w:r>
          </w:p>
        </w:tc>
      </w:tr>
      <w:tr w:rsidR="00F60B65" w:rsidRPr="00AD1E89" w14:paraId="3A4A3784"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364E9F" w14:textId="77777777" w:rsidR="00F60B65" w:rsidRPr="00AD1E89" w:rsidRDefault="00F60B65" w:rsidP="00C54383">
            <w:pPr>
              <w:pStyle w:val="rowtabella0"/>
              <w:rPr>
                <w:color w:val="002060"/>
              </w:rPr>
            </w:pPr>
            <w:r w:rsidRPr="00AD1E89">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2D1D8" w14:textId="77777777" w:rsidR="00F60B65" w:rsidRPr="00AD1E89" w:rsidRDefault="00F60B65" w:rsidP="00C54383">
            <w:pPr>
              <w:pStyle w:val="rowtabella0"/>
              <w:jc w:val="center"/>
              <w:rPr>
                <w:color w:val="002060"/>
              </w:rPr>
            </w:pPr>
            <w:r w:rsidRPr="00AD1E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9527D"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E8276"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FEF24" w14:textId="77777777" w:rsidR="00F60B65" w:rsidRPr="00AD1E89" w:rsidRDefault="00F60B65" w:rsidP="00C54383">
            <w:pPr>
              <w:pStyle w:val="rowtabella0"/>
              <w:jc w:val="center"/>
              <w:rPr>
                <w:color w:val="002060"/>
              </w:rPr>
            </w:pPr>
            <w:r w:rsidRPr="00AD1E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5FEBC" w14:textId="77777777" w:rsidR="00F60B65" w:rsidRPr="00AD1E89" w:rsidRDefault="00F60B65" w:rsidP="00C54383">
            <w:pPr>
              <w:pStyle w:val="rowtabella0"/>
              <w:jc w:val="center"/>
              <w:rPr>
                <w:color w:val="002060"/>
              </w:rPr>
            </w:pPr>
            <w:r w:rsidRPr="00AD1E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A5727" w14:textId="77777777" w:rsidR="00F60B65" w:rsidRPr="00AD1E89" w:rsidRDefault="00F60B65" w:rsidP="00C54383">
            <w:pPr>
              <w:pStyle w:val="rowtabella0"/>
              <w:jc w:val="center"/>
              <w:rPr>
                <w:color w:val="002060"/>
              </w:rPr>
            </w:pPr>
            <w:r w:rsidRPr="00AD1E89">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E3960" w14:textId="77777777" w:rsidR="00F60B65" w:rsidRPr="00AD1E89" w:rsidRDefault="00F60B65" w:rsidP="00C54383">
            <w:pPr>
              <w:pStyle w:val="rowtabella0"/>
              <w:jc w:val="center"/>
              <w:rPr>
                <w:color w:val="002060"/>
              </w:rPr>
            </w:pPr>
            <w:r w:rsidRPr="00AD1E89">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BF949" w14:textId="77777777" w:rsidR="00F60B65" w:rsidRPr="00AD1E89" w:rsidRDefault="00F60B65" w:rsidP="00C54383">
            <w:pPr>
              <w:pStyle w:val="rowtabella0"/>
              <w:jc w:val="center"/>
              <w:rPr>
                <w:color w:val="002060"/>
              </w:rPr>
            </w:pPr>
            <w:r w:rsidRPr="00AD1E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71E18" w14:textId="77777777" w:rsidR="00F60B65" w:rsidRPr="00AD1E89" w:rsidRDefault="00F60B65" w:rsidP="00C54383">
            <w:pPr>
              <w:pStyle w:val="rowtabella0"/>
              <w:jc w:val="center"/>
              <w:rPr>
                <w:color w:val="002060"/>
              </w:rPr>
            </w:pPr>
            <w:r w:rsidRPr="00AD1E89">
              <w:rPr>
                <w:color w:val="002060"/>
              </w:rPr>
              <w:t>0</w:t>
            </w:r>
          </w:p>
        </w:tc>
      </w:tr>
      <w:tr w:rsidR="00F60B65" w:rsidRPr="00AD1E89" w14:paraId="15AEA4E7"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4090A7" w14:textId="77777777" w:rsidR="00F60B65" w:rsidRPr="00AD1E89" w:rsidRDefault="00F60B65" w:rsidP="00C54383">
            <w:pPr>
              <w:pStyle w:val="rowtabella0"/>
              <w:rPr>
                <w:color w:val="002060"/>
              </w:rPr>
            </w:pPr>
            <w:r w:rsidRPr="00AD1E89">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A3E5E"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784FA"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522B7"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1B3A7"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5DA2C" w14:textId="77777777" w:rsidR="00F60B65" w:rsidRPr="00AD1E89" w:rsidRDefault="00F60B65" w:rsidP="00C54383">
            <w:pPr>
              <w:pStyle w:val="rowtabella0"/>
              <w:jc w:val="center"/>
              <w:rPr>
                <w:color w:val="002060"/>
              </w:rPr>
            </w:pPr>
            <w:r w:rsidRPr="00AD1E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F8EEA" w14:textId="77777777" w:rsidR="00F60B65" w:rsidRPr="00AD1E89" w:rsidRDefault="00F60B65" w:rsidP="00C54383">
            <w:pPr>
              <w:pStyle w:val="rowtabella0"/>
              <w:jc w:val="center"/>
              <w:rPr>
                <w:color w:val="002060"/>
              </w:rPr>
            </w:pPr>
            <w:r w:rsidRPr="00AD1E89">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AAB68" w14:textId="77777777" w:rsidR="00F60B65" w:rsidRPr="00AD1E89" w:rsidRDefault="00F60B65" w:rsidP="00C54383">
            <w:pPr>
              <w:pStyle w:val="rowtabella0"/>
              <w:jc w:val="center"/>
              <w:rPr>
                <w:color w:val="002060"/>
              </w:rPr>
            </w:pPr>
            <w:r w:rsidRPr="00AD1E89">
              <w:rPr>
                <w:color w:val="002060"/>
              </w:rPr>
              <w:t>121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E8D20" w14:textId="77777777" w:rsidR="00F60B65" w:rsidRPr="00AD1E89" w:rsidRDefault="00F60B65" w:rsidP="00C54383">
            <w:pPr>
              <w:pStyle w:val="rowtabella0"/>
              <w:jc w:val="center"/>
              <w:rPr>
                <w:color w:val="002060"/>
              </w:rPr>
            </w:pPr>
            <w:r w:rsidRPr="00AD1E89">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8BE06" w14:textId="77777777" w:rsidR="00F60B65" w:rsidRPr="00AD1E89" w:rsidRDefault="00F60B65" w:rsidP="00C54383">
            <w:pPr>
              <w:pStyle w:val="rowtabella0"/>
              <w:jc w:val="center"/>
              <w:rPr>
                <w:color w:val="002060"/>
              </w:rPr>
            </w:pPr>
            <w:r w:rsidRPr="00AD1E89">
              <w:rPr>
                <w:color w:val="002060"/>
              </w:rPr>
              <w:t>0</w:t>
            </w:r>
          </w:p>
        </w:tc>
      </w:tr>
      <w:tr w:rsidR="00F60B65" w:rsidRPr="00AD1E89" w14:paraId="04FC9AD8" w14:textId="77777777" w:rsidTr="00C5438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F8F8A6" w14:textId="77777777" w:rsidR="00F60B65" w:rsidRPr="00AD1E89" w:rsidRDefault="00F60B65" w:rsidP="00C54383">
            <w:pPr>
              <w:pStyle w:val="rowtabella0"/>
              <w:rPr>
                <w:color w:val="002060"/>
              </w:rPr>
            </w:pPr>
            <w:r w:rsidRPr="00AD1E89">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7E420"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78814"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C22AE"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B6EFD"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DAA77" w14:textId="77777777" w:rsidR="00F60B65" w:rsidRPr="00AD1E89" w:rsidRDefault="00F60B65" w:rsidP="00C54383">
            <w:pPr>
              <w:pStyle w:val="rowtabella0"/>
              <w:jc w:val="center"/>
              <w:rPr>
                <w:color w:val="002060"/>
              </w:rPr>
            </w:pPr>
            <w:r w:rsidRPr="00AD1E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166CE" w14:textId="77777777" w:rsidR="00F60B65" w:rsidRPr="00AD1E89" w:rsidRDefault="00F60B65" w:rsidP="00C54383">
            <w:pPr>
              <w:pStyle w:val="rowtabella0"/>
              <w:jc w:val="center"/>
              <w:rPr>
                <w:color w:val="002060"/>
              </w:rPr>
            </w:pPr>
            <w:r w:rsidRPr="00AD1E89">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1C2ED" w14:textId="77777777" w:rsidR="00F60B65" w:rsidRPr="00AD1E89" w:rsidRDefault="00F60B65" w:rsidP="00C54383">
            <w:pPr>
              <w:pStyle w:val="rowtabella0"/>
              <w:jc w:val="center"/>
              <w:rPr>
                <w:color w:val="002060"/>
              </w:rPr>
            </w:pPr>
            <w:r w:rsidRPr="00AD1E89">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FF2FC" w14:textId="77777777" w:rsidR="00F60B65" w:rsidRPr="00AD1E89" w:rsidRDefault="00F60B65" w:rsidP="00C54383">
            <w:pPr>
              <w:pStyle w:val="rowtabella0"/>
              <w:jc w:val="center"/>
              <w:rPr>
                <w:color w:val="002060"/>
              </w:rPr>
            </w:pPr>
            <w:r w:rsidRPr="00AD1E8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9952D" w14:textId="77777777" w:rsidR="00F60B65" w:rsidRPr="00AD1E89" w:rsidRDefault="00F60B65" w:rsidP="00C54383">
            <w:pPr>
              <w:pStyle w:val="rowtabella0"/>
              <w:jc w:val="center"/>
              <w:rPr>
                <w:color w:val="002060"/>
              </w:rPr>
            </w:pPr>
            <w:r w:rsidRPr="00AD1E89">
              <w:rPr>
                <w:color w:val="002060"/>
              </w:rPr>
              <w:t>8</w:t>
            </w:r>
          </w:p>
        </w:tc>
      </w:tr>
    </w:tbl>
    <w:p w14:paraId="69CD0C7C" w14:textId="77777777" w:rsidR="00F60B65" w:rsidRPr="00AD1E89" w:rsidRDefault="00F60B65" w:rsidP="00F60B65">
      <w:pPr>
        <w:pStyle w:val="breakline"/>
        <w:rPr>
          <w:rFonts w:eastAsiaTheme="minorEastAsia"/>
          <w:color w:val="002060"/>
        </w:rPr>
      </w:pPr>
    </w:p>
    <w:p w14:paraId="7A64DDD7" w14:textId="77777777" w:rsidR="00F60B65" w:rsidRPr="00AD1E89" w:rsidRDefault="00F60B65" w:rsidP="00F60B65">
      <w:pPr>
        <w:pStyle w:val="breakline"/>
        <w:rPr>
          <w:color w:val="002060"/>
        </w:rPr>
      </w:pPr>
    </w:p>
    <w:p w14:paraId="0A9F776C" w14:textId="77777777" w:rsidR="00F60B65" w:rsidRPr="00AD1E89" w:rsidRDefault="00F60B65" w:rsidP="00F60B65">
      <w:pPr>
        <w:pStyle w:val="sottotitolocampionato10"/>
        <w:rPr>
          <w:color w:val="002060"/>
        </w:rPr>
      </w:pPr>
      <w:r w:rsidRPr="00AD1E89">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60B65" w:rsidRPr="00AD1E89" w14:paraId="1C336A82" w14:textId="77777777" w:rsidTr="00C5438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B51685" w14:textId="77777777" w:rsidR="00F60B65" w:rsidRPr="00AD1E89" w:rsidRDefault="00F60B65" w:rsidP="00C54383">
            <w:pPr>
              <w:pStyle w:val="headertabella0"/>
              <w:rPr>
                <w:color w:val="002060"/>
              </w:rPr>
            </w:pPr>
            <w:r w:rsidRPr="00AD1E8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DAD35" w14:textId="77777777" w:rsidR="00F60B65" w:rsidRPr="00AD1E89" w:rsidRDefault="00F60B65" w:rsidP="00C54383">
            <w:pPr>
              <w:pStyle w:val="headertabella0"/>
              <w:rPr>
                <w:color w:val="002060"/>
              </w:rPr>
            </w:pPr>
            <w:r w:rsidRPr="00AD1E8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5A8945" w14:textId="77777777" w:rsidR="00F60B65" w:rsidRPr="00AD1E89" w:rsidRDefault="00F60B65" w:rsidP="00C54383">
            <w:pPr>
              <w:pStyle w:val="headertabella0"/>
              <w:rPr>
                <w:color w:val="002060"/>
              </w:rPr>
            </w:pPr>
            <w:r w:rsidRPr="00AD1E8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0ECB0" w14:textId="77777777" w:rsidR="00F60B65" w:rsidRPr="00AD1E89" w:rsidRDefault="00F60B65" w:rsidP="00C54383">
            <w:pPr>
              <w:pStyle w:val="headertabella0"/>
              <w:rPr>
                <w:color w:val="002060"/>
              </w:rPr>
            </w:pPr>
            <w:r w:rsidRPr="00AD1E8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9506DB" w14:textId="77777777" w:rsidR="00F60B65" w:rsidRPr="00AD1E89" w:rsidRDefault="00F60B65" w:rsidP="00C54383">
            <w:pPr>
              <w:pStyle w:val="headertabella0"/>
              <w:rPr>
                <w:color w:val="002060"/>
              </w:rPr>
            </w:pPr>
            <w:r w:rsidRPr="00AD1E8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5077B" w14:textId="77777777" w:rsidR="00F60B65" w:rsidRPr="00AD1E89" w:rsidRDefault="00F60B65" w:rsidP="00C54383">
            <w:pPr>
              <w:pStyle w:val="headertabella0"/>
              <w:rPr>
                <w:color w:val="002060"/>
              </w:rPr>
            </w:pPr>
            <w:r w:rsidRPr="00AD1E8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CC058" w14:textId="77777777" w:rsidR="00F60B65" w:rsidRPr="00AD1E89" w:rsidRDefault="00F60B65" w:rsidP="00C54383">
            <w:pPr>
              <w:pStyle w:val="headertabella0"/>
              <w:rPr>
                <w:color w:val="002060"/>
              </w:rPr>
            </w:pPr>
            <w:r w:rsidRPr="00AD1E8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BAE75" w14:textId="77777777" w:rsidR="00F60B65" w:rsidRPr="00AD1E89" w:rsidRDefault="00F60B65" w:rsidP="00C54383">
            <w:pPr>
              <w:pStyle w:val="headertabella0"/>
              <w:rPr>
                <w:color w:val="002060"/>
              </w:rPr>
            </w:pPr>
            <w:r w:rsidRPr="00AD1E8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0AB14" w14:textId="77777777" w:rsidR="00F60B65" w:rsidRPr="00AD1E89" w:rsidRDefault="00F60B65" w:rsidP="00C54383">
            <w:pPr>
              <w:pStyle w:val="headertabella0"/>
              <w:rPr>
                <w:color w:val="002060"/>
              </w:rPr>
            </w:pPr>
            <w:r w:rsidRPr="00AD1E8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FD962" w14:textId="77777777" w:rsidR="00F60B65" w:rsidRPr="00AD1E89" w:rsidRDefault="00F60B65" w:rsidP="00C54383">
            <w:pPr>
              <w:pStyle w:val="headertabella0"/>
              <w:rPr>
                <w:color w:val="002060"/>
              </w:rPr>
            </w:pPr>
            <w:r w:rsidRPr="00AD1E89">
              <w:rPr>
                <w:color w:val="002060"/>
              </w:rPr>
              <w:t>PE</w:t>
            </w:r>
          </w:p>
        </w:tc>
      </w:tr>
      <w:tr w:rsidR="00F60B65" w:rsidRPr="00AD1E89" w14:paraId="475A6085" w14:textId="77777777" w:rsidTr="00C5438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89B1E6" w14:textId="77777777" w:rsidR="00F60B65" w:rsidRPr="00AD1E89" w:rsidRDefault="00F60B65" w:rsidP="00C54383">
            <w:pPr>
              <w:pStyle w:val="rowtabella0"/>
              <w:rPr>
                <w:color w:val="002060"/>
              </w:rPr>
            </w:pPr>
            <w:r w:rsidRPr="00AD1E89">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AB8FE" w14:textId="77777777" w:rsidR="00F60B65" w:rsidRPr="00AD1E89" w:rsidRDefault="00F60B65" w:rsidP="00C54383">
            <w:pPr>
              <w:pStyle w:val="rowtabella0"/>
              <w:jc w:val="center"/>
              <w:rPr>
                <w:color w:val="002060"/>
              </w:rPr>
            </w:pPr>
            <w:r w:rsidRPr="00AD1E8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7CC9A"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1122E" w14:textId="77777777" w:rsidR="00F60B65" w:rsidRPr="00AD1E89" w:rsidRDefault="00F60B65" w:rsidP="00C54383">
            <w:pPr>
              <w:pStyle w:val="rowtabella0"/>
              <w:jc w:val="center"/>
              <w:rPr>
                <w:color w:val="002060"/>
              </w:rPr>
            </w:pPr>
            <w:r w:rsidRPr="00AD1E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32734"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3F472"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58B50" w14:textId="77777777" w:rsidR="00F60B65" w:rsidRPr="00AD1E89" w:rsidRDefault="00F60B65" w:rsidP="00C54383">
            <w:pPr>
              <w:pStyle w:val="rowtabella0"/>
              <w:jc w:val="center"/>
              <w:rPr>
                <w:color w:val="002060"/>
              </w:rPr>
            </w:pPr>
            <w:r w:rsidRPr="00AD1E89">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E43FE" w14:textId="77777777" w:rsidR="00F60B65" w:rsidRPr="00AD1E89" w:rsidRDefault="00F60B65" w:rsidP="00C54383">
            <w:pPr>
              <w:pStyle w:val="rowtabella0"/>
              <w:jc w:val="center"/>
              <w:rPr>
                <w:color w:val="002060"/>
              </w:rPr>
            </w:pPr>
            <w:r w:rsidRPr="00AD1E8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34F80" w14:textId="77777777" w:rsidR="00F60B65" w:rsidRPr="00AD1E89" w:rsidRDefault="00F60B65" w:rsidP="00C54383">
            <w:pPr>
              <w:pStyle w:val="rowtabella0"/>
              <w:jc w:val="center"/>
              <w:rPr>
                <w:color w:val="002060"/>
              </w:rPr>
            </w:pPr>
            <w:r w:rsidRPr="00AD1E8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DAE74" w14:textId="77777777" w:rsidR="00F60B65" w:rsidRPr="00AD1E89" w:rsidRDefault="00F60B65" w:rsidP="00C54383">
            <w:pPr>
              <w:pStyle w:val="rowtabella0"/>
              <w:jc w:val="center"/>
              <w:rPr>
                <w:color w:val="002060"/>
              </w:rPr>
            </w:pPr>
            <w:r w:rsidRPr="00AD1E89">
              <w:rPr>
                <w:color w:val="002060"/>
              </w:rPr>
              <w:t>0</w:t>
            </w:r>
          </w:p>
        </w:tc>
      </w:tr>
      <w:tr w:rsidR="00F60B65" w:rsidRPr="00AD1E89" w14:paraId="3366F9AD"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35B9FC" w14:textId="77777777" w:rsidR="00F60B65" w:rsidRPr="00AD1E89" w:rsidRDefault="00F60B65" w:rsidP="00C54383">
            <w:pPr>
              <w:pStyle w:val="rowtabella0"/>
              <w:rPr>
                <w:color w:val="002060"/>
              </w:rPr>
            </w:pPr>
            <w:r w:rsidRPr="00AD1E89">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CF96D" w14:textId="77777777" w:rsidR="00F60B65" w:rsidRPr="00AD1E89" w:rsidRDefault="00F60B65" w:rsidP="00C54383">
            <w:pPr>
              <w:pStyle w:val="rowtabella0"/>
              <w:jc w:val="center"/>
              <w:rPr>
                <w:color w:val="002060"/>
              </w:rPr>
            </w:pPr>
            <w:r w:rsidRPr="00AD1E8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98E43"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354A5" w14:textId="77777777" w:rsidR="00F60B65" w:rsidRPr="00AD1E89" w:rsidRDefault="00F60B65" w:rsidP="00C54383">
            <w:pPr>
              <w:pStyle w:val="rowtabella0"/>
              <w:jc w:val="center"/>
              <w:rPr>
                <w:color w:val="002060"/>
              </w:rPr>
            </w:pPr>
            <w:r w:rsidRPr="00AD1E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2E92D"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835C5" w14:textId="77777777" w:rsidR="00F60B65" w:rsidRPr="00AD1E89" w:rsidRDefault="00F60B65" w:rsidP="00C54383">
            <w:pPr>
              <w:pStyle w:val="rowtabella0"/>
              <w:jc w:val="center"/>
              <w:rPr>
                <w:color w:val="002060"/>
              </w:rPr>
            </w:pPr>
            <w:r w:rsidRPr="00AD1E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3A469" w14:textId="77777777" w:rsidR="00F60B65" w:rsidRPr="00AD1E89" w:rsidRDefault="00F60B65" w:rsidP="00C54383">
            <w:pPr>
              <w:pStyle w:val="rowtabella0"/>
              <w:jc w:val="center"/>
              <w:rPr>
                <w:color w:val="002060"/>
              </w:rPr>
            </w:pPr>
            <w:r w:rsidRPr="00AD1E89">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75092" w14:textId="77777777" w:rsidR="00F60B65" w:rsidRPr="00AD1E89" w:rsidRDefault="00F60B65" w:rsidP="00C54383">
            <w:pPr>
              <w:pStyle w:val="rowtabella0"/>
              <w:jc w:val="center"/>
              <w:rPr>
                <w:color w:val="002060"/>
              </w:rPr>
            </w:pPr>
            <w:r w:rsidRPr="00AD1E8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AD7C3" w14:textId="77777777" w:rsidR="00F60B65" w:rsidRPr="00AD1E89" w:rsidRDefault="00F60B65" w:rsidP="00C54383">
            <w:pPr>
              <w:pStyle w:val="rowtabella0"/>
              <w:jc w:val="center"/>
              <w:rPr>
                <w:color w:val="002060"/>
              </w:rPr>
            </w:pPr>
            <w:r w:rsidRPr="00AD1E8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4553D" w14:textId="77777777" w:rsidR="00F60B65" w:rsidRPr="00AD1E89" w:rsidRDefault="00F60B65" w:rsidP="00C54383">
            <w:pPr>
              <w:pStyle w:val="rowtabella0"/>
              <w:jc w:val="center"/>
              <w:rPr>
                <w:color w:val="002060"/>
              </w:rPr>
            </w:pPr>
            <w:r w:rsidRPr="00AD1E89">
              <w:rPr>
                <w:color w:val="002060"/>
              </w:rPr>
              <w:t>0</w:t>
            </w:r>
          </w:p>
        </w:tc>
      </w:tr>
      <w:tr w:rsidR="00F60B65" w:rsidRPr="00AD1E89" w14:paraId="5419E30A"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8526A3" w14:textId="77777777" w:rsidR="00F60B65" w:rsidRPr="00AD1E89" w:rsidRDefault="00F60B65" w:rsidP="00C54383">
            <w:pPr>
              <w:pStyle w:val="rowtabella0"/>
              <w:rPr>
                <w:color w:val="002060"/>
              </w:rPr>
            </w:pPr>
            <w:r w:rsidRPr="00AD1E89">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7E4F3" w14:textId="77777777" w:rsidR="00F60B65" w:rsidRPr="00AD1E89" w:rsidRDefault="00F60B65" w:rsidP="00C54383">
            <w:pPr>
              <w:pStyle w:val="rowtabella0"/>
              <w:jc w:val="center"/>
              <w:rPr>
                <w:color w:val="002060"/>
              </w:rPr>
            </w:pPr>
            <w:r w:rsidRPr="00AD1E8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71ECA"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4DD10" w14:textId="77777777" w:rsidR="00F60B65" w:rsidRPr="00AD1E89" w:rsidRDefault="00F60B65" w:rsidP="00C54383">
            <w:pPr>
              <w:pStyle w:val="rowtabella0"/>
              <w:jc w:val="center"/>
              <w:rPr>
                <w:color w:val="002060"/>
              </w:rPr>
            </w:pPr>
            <w:r w:rsidRPr="00AD1E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172B3" w14:textId="77777777" w:rsidR="00F60B65" w:rsidRPr="00AD1E89" w:rsidRDefault="00F60B65" w:rsidP="00C54383">
            <w:pPr>
              <w:pStyle w:val="rowtabella0"/>
              <w:jc w:val="center"/>
              <w:rPr>
                <w:color w:val="002060"/>
              </w:rPr>
            </w:pPr>
            <w:r w:rsidRPr="00AD1E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A063B"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DF108" w14:textId="77777777" w:rsidR="00F60B65" w:rsidRPr="00AD1E89" w:rsidRDefault="00F60B65" w:rsidP="00C54383">
            <w:pPr>
              <w:pStyle w:val="rowtabella0"/>
              <w:jc w:val="center"/>
              <w:rPr>
                <w:color w:val="002060"/>
              </w:rPr>
            </w:pPr>
            <w:r w:rsidRPr="00AD1E89">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49373" w14:textId="77777777" w:rsidR="00F60B65" w:rsidRPr="00AD1E89" w:rsidRDefault="00F60B65" w:rsidP="00C54383">
            <w:pPr>
              <w:pStyle w:val="rowtabella0"/>
              <w:jc w:val="center"/>
              <w:rPr>
                <w:color w:val="002060"/>
              </w:rPr>
            </w:pPr>
            <w:r w:rsidRPr="00AD1E89">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990ED" w14:textId="77777777" w:rsidR="00F60B65" w:rsidRPr="00AD1E89" w:rsidRDefault="00F60B65" w:rsidP="00C54383">
            <w:pPr>
              <w:pStyle w:val="rowtabella0"/>
              <w:jc w:val="center"/>
              <w:rPr>
                <w:color w:val="002060"/>
              </w:rPr>
            </w:pPr>
            <w:r w:rsidRPr="00AD1E8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9882D" w14:textId="77777777" w:rsidR="00F60B65" w:rsidRPr="00AD1E89" w:rsidRDefault="00F60B65" w:rsidP="00C54383">
            <w:pPr>
              <w:pStyle w:val="rowtabella0"/>
              <w:jc w:val="center"/>
              <w:rPr>
                <w:color w:val="002060"/>
              </w:rPr>
            </w:pPr>
            <w:r w:rsidRPr="00AD1E89">
              <w:rPr>
                <w:color w:val="002060"/>
              </w:rPr>
              <w:t>0</w:t>
            </w:r>
          </w:p>
        </w:tc>
      </w:tr>
      <w:tr w:rsidR="00F60B65" w:rsidRPr="00AD1E89" w14:paraId="1248C5DE"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27D56C" w14:textId="77777777" w:rsidR="00F60B65" w:rsidRPr="00AD1E89" w:rsidRDefault="00F60B65" w:rsidP="00C54383">
            <w:pPr>
              <w:pStyle w:val="rowtabella0"/>
              <w:rPr>
                <w:color w:val="002060"/>
              </w:rPr>
            </w:pPr>
            <w:r w:rsidRPr="00AD1E89">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35219" w14:textId="77777777" w:rsidR="00F60B65" w:rsidRPr="00AD1E89" w:rsidRDefault="00F60B65" w:rsidP="00C54383">
            <w:pPr>
              <w:pStyle w:val="rowtabella0"/>
              <w:jc w:val="center"/>
              <w:rPr>
                <w:color w:val="002060"/>
              </w:rPr>
            </w:pPr>
            <w:r w:rsidRPr="00AD1E8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155F6"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B8E27" w14:textId="77777777" w:rsidR="00F60B65" w:rsidRPr="00AD1E89" w:rsidRDefault="00F60B65" w:rsidP="00C54383">
            <w:pPr>
              <w:pStyle w:val="rowtabella0"/>
              <w:jc w:val="center"/>
              <w:rPr>
                <w:color w:val="002060"/>
              </w:rPr>
            </w:pPr>
            <w:r w:rsidRPr="00AD1E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9144F"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CDFA2" w14:textId="77777777" w:rsidR="00F60B65" w:rsidRPr="00AD1E89" w:rsidRDefault="00F60B65" w:rsidP="00C54383">
            <w:pPr>
              <w:pStyle w:val="rowtabella0"/>
              <w:jc w:val="center"/>
              <w:rPr>
                <w:color w:val="002060"/>
              </w:rPr>
            </w:pPr>
            <w:r w:rsidRPr="00AD1E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C27E3" w14:textId="77777777" w:rsidR="00F60B65" w:rsidRPr="00AD1E89" w:rsidRDefault="00F60B65" w:rsidP="00C54383">
            <w:pPr>
              <w:pStyle w:val="rowtabella0"/>
              <w:jc w:val="center"/>
              <w:rPr>
                <w:color w:val="002060"/>
              </w:rPr>
            </w:pPr>
            <w:r w:rsidRPr="00AD1E89">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307BC" w14:textId="77777777" w:rsidR="00F60B65" w:rsidRPr="00AD1E89" w:rsidRDefault="00F60B65" w:rsidP="00C54383">
            <w:pPr>
              <w:pStyle w:val="rowtabella0"/>
              <w:jc w:val="center"/>
              <w:rPr>
                <w:color w:val="002060"/>
              </w:rPr>
            </w:pPr>
            <w:r w:rsidRPr="00AD1E8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C69B9" w14:textId="77777777" w:rsidR="00F60B65" w:rsidRPr="00AD1E89" w:rsidRDefault="00F60B65" w:rsidP="00C54383">
            <w:pPr>
              <w:pStyle w:val="rowtabella0"/>
              <w:jc w:val="center"/>
              <w:rPr>
                <w:color w:val="002060"/>
              </w:rPr>
            </w:pPr>
            <w:r w:rsidRPr="00AD1E8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0C16A" w14:textId="77777777" w:rsidR="00F60B65" w:rsidRPr="00AD1E89" w:rsidRDefault="00F60B65" w:rsidP="00C54383">
            <w:pPr>
              <w:pStyle w:val="rowtabella0"/>
              <w:jc w:val="center"/>
              <w:rPr>
                <w:color w:val="002060"/>
              </w:rPr>
            </w:pPr>
            <w:r w:rsidRPr="00AD1E89">
              <w:rPr>
                <w:color w:val="002060"/>
              </w:rPr>
              <w:t>0</w:t>
            </w:r>
          </w:p>
        </w:tc>
      </w:tr>
      <w:tr w:rsidR="00F60B65" w:rsidRPr="00AD1E89" w14:paraId="436E7177"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DB9EA2" w14:textId="77777777" w:rsidR="00F60B65" w:rsidRPr="00AD1E89" w:rsidRDefault="00F60B65" w:rsidP="00C54383">
            <w:pPr>
              <w:pStyle w:val="rowtabella0"/>
              <w:rPr>
                <w:color w:val="002060"/>
              </w:rPr>
            </w:pPr>
            <w:r w:rsidRPr="00AD1E89">
              <w:rPr>
                <w:color w:val="002060"/>
              </w:rPr>
              <w:t>A.S.D. MMSA GIOVANE AURORA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15D2E" w14:textId="77777777" w:rsidR="00F60B65" w:rsidRPr="00AD1E89" w:rsidRDefault="00F60B65" w:rsidP="00C54383">
            <w:pPr>
              <w:pStyle w:val="rowtabella0"/>
              <w:jc w:val="center"/>
              <w:rPr>
                <w:color w:val="002060"/>
              </w:rPr>
            </w:pPr>
            <w:r w:rsidRPr="00AD1E8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08D9F"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5D36B" w14:textId="77777777" w:rsidR="00F60B65" w:rsidRPr="00AD1E89" w:rsidRDefault="00F60B65" w:rsidP="00C54383">
            <w:pPr>
              <w:pStyle w:val="rowtabella0"/>
              <w:jc w:val="center"/>
              <w:rPr>
                <w:color w:val="002060"/>
              </w:rPr>
            </w:pPr>
            <w:r w:rsidRPr="00AD1E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C94BA"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269C6"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0D8B4" w14:textId="77777777" w:rsidR="00F60B65" w:rsidRPr="00AD1E89" w:rsidRDefault="00F60B65" w:rsidP="00C54383">
            <w:pPr>
              <w:pStyle w:val="rowtabella0"/>
              <w:jc w:val="center"/>
              <w:rPr>
                <w:color w:val="002060"/>
              </w:rPr>
            </w:pPr>
            <w:r w:rsidRPr="00AD1E89">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629F5" w14:textId="77777777" w:rsidR="00F60B65" w:rsidRPr="00AD1E89" w:rsidRDefault="00F60B65" w:rsidP="00C54383">
            <w:pPr>
              <w:pStyle w:val="rowtabella0"/>
              <w:jc w:val="center"/>
              <w:rPr>
                <w:color w:val="002060"/>
              </w:rPr>
            </w:pPr>
            <w:r w:rsidRPr="00AD1E8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4A187" w14:textId="77777777" w:rsidR="00F60B65" w:rsidRPr="00AD1E89" w:rsidRDefault="00F60B65" w:rsidP="00C54383">
            <w:pPr>
              <w:pStyle w:val="rowtabella0"/>
              <w:jc w:val="center"/>
              <w:rPr>
                <w:color w:val="002060"/>
              </w:rPr>
            </w:pPr>
            <w:r w:rsidRPr="00AD1E8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585E4" w14:textId="77777777" w:rsidR="00F60B65" w:rsidRPr="00AD1E89" w:rsidRDefault="00F60B65" w:rsidP="00C54383">
            <w:pPr>
              <w:pStyle w:val="rowtabella0"/>
              <w:jc w:val="center"/>
              <w:rPr>
                <w:color w:val="002060"/>
              </w:rPr>
            </w:pPr>
            <w:r w:rsidRPr="00AD1E89">
              <w:rPr>
                <w:color w:val="002060"/>
              </w:rPr>
              <w:t>0</w:t>
            </w:r>
          </w:p>
        </w:tc>
      </w:tr>
      <w:tr w:rsidR="00F60B65" w:rsidRPr="00AD1E89" w14:paraId="2DFAA28E"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03C2CF" w14:textId="77777777" w:rsidR="00F60B65" w:rsidRPr="00AD1E89" w:rsidRDefault="00F60B65" w:rsidP="00C54383">
            <w:pPr>
              <w:pStyle w:val="rowtabella0"/>
              <w:rPr>
                <w:color w:val="002060"/>
              </w:rPr>
            </w:pPr>
            <w:r w:rsidRPr="00AD1E89">
              <w:rPr>
                <w:color w:val="002060"/>
              </w:rPr>
              <w:t>A.S.D. ATLETICO NO BORDERS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58492" w14:textId="77777777" w:rsidR="00F60B65" w:rsidRPr="00AD1E89" w:rsidRDefault="00F60B65" w:rsidP="00C54383">
            <w:pPr>
              <w:pStyle w:val="rowtabella0"/>
              <w:jc w:val="center"/>
              <w:rPr>
                <w:color w:val="002060"/>
              </w:rPr>
            </w:pPr>
            <w:r w:rsidRPr="00AD1E8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BBB2B"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82A33" w14:textId="77777777" w:rsidR="00F60B65" w:rsidRPr="00AD1E89" w:rsidRDefault="00F60B65" w:rsidP="00C54383">
            <w:pPr>
              <w:pStyle w:val="rowtabella0"/>
              <w:jc w:val="center"/>
              <w:rPr>
                <w:color w:val="002060"/>
              </w:rPr>
            </w:pPr>
            <w:r w:rsidRPr="00AD1E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7CE9A"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DCF40"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493E7" w14:textId="77777777" w:rsidR="00F60B65" w:rsidRPr="00AD1E89" w:rsidRDefault="00F60B65" w:rsidP="00C54383">
            <w:pPr>
              <w:pStyle w:val="rowtabella0"/>
              <w:jc w:val="center"/>
              <w:rPr>
                <w:color w:val="002060"/>
              </w:rPr>
            </w:pPr>
            <w:r w:rsidRPr="00AD1E89">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AF3F6" w14:textId="77777777" w:rsidR="00F60B65" w:rsidRPr="00AD1E89" w:rsidRDefault="00F60B65" w:rsidP="00C54383">
            <w:pPr>
              <w:pStyle w:val="rowtabella0"/>
              <w:jc w:val="center"/>
              <w:rPr>
                <w:color w:val="002060"/>
              </w:rPr>
            </w:pPr>
            <w:r w:rsidRPr="00AD1E89">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E05B4" w14:textId="77777777" w:rsidR="00F60B65" w:rsidRPr="00AD1E89" w:rsidRDefault="00F60B65" w:rsidP="00C54383">
            <w:pPr>
              <w:pStyle w:val="rowtabella0"/>
              <w:jc w:val="center"/>
              <w:rPr>
                <w:color w:val="002060"/>
              </w:rPr>
            </w:pPr>
            <w:r w:rsidRPr="00AD1E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D7BFF" w14:textId="77777777" w:rsidR="00F60B65" w:rsidRPr="00AD1E89" w:rsidRDefault="00F60B65" w:rsidP="00C54383">
            <w:pPr>
              <w:pStyle w:val="rowtabella0"/>
              <w:jc w:val="center"/>
              <w:rPr>
                <w:color w:val="002060"/>
              </w:rPr>
            </w:pPr>
            <w:r w:rsidRPr="00AD1E89">
              <w:rPr>
                <w:color w:val="002060"/>
              </w:rPr>
              <w:t>0</w:t>
            </w:r>
          </w:p>
        </w:tc>
      </w:tr>
      <w:tr w:rsidR="00F60B65" w:rsidRPr="00AD1E89" w14:paraId="5EA60855"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3AEEEA" w14:textId="77777777" w:rsidR="00F60B65" w:rsidRPr="00AD1E89" w:rsidRDefault="00F60B65" w:rsidP="00C54383">
            <w:pPr>
              <w:pStyle w:val="rowtabella0"/>
              <w:rPr>
                <w:color w:val="002060"/>
              </w:rPr>
            </w:pPr>
            <w:r w:rsidRPr="00AD1E89">
              <w:rPr>
                <w:color w:val="002060"/>
              </w:rPr>
              <w:t>A.S.D. URBANITAS APIRO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C4BDF" w14:textId="77777777" w:rsidR="00F60B65" w:rsidRPr="00AD1E89" w:rsidRDefault="00F60B65" w:rsidP="00C54383">
            <w:pPr>
              <w:pStyle w:val="rowtabella0"/>
              <w:jc w:val="center"/>
              <w:rPr>
                <w:color w:val="002060"/>
              </w:rPr>
            </w:pPr>
            <w:r w:rsidRPr="00AD1E8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75AB8"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011DD" w14:textId="77777777" w:rsidR="00F60B65" w:rsidRPr="00AD1E89" w:rsidRDefault="00F60B65" w:rsidP="00C54383">
            <w:pPr>
              <w:pStyle w:val="rowtabella0"/>
              <w:jc w:val="center"/>
              <w:rPr>
                <w:color w:val="002060"/>
              </w:rPr>
            </w:pPr>
            <w:r w:rsidRPr="00AD1E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A0B64"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3AAB9" w14:textId="77777777" w:rsidR="00F60B65" w:rsidRPr="00AD1E89" w:rsidRDefault="00F60B65" w:rsidP="00C54383">
            <w:pPr>
              <w:pStyle w:val="rowtabella0"/>
              <w:jc w:val="center"/>
              <w:rPr>
                <w:color w:val="002060"/>
              </w:rPr>
            </w:pPr>
            <w:r w:rsidRPr="00AD1E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93D8E" w14:textId="77777777" w:rsidR="00F60B65" w:rsidRPr="00AD1E89" w:rsidRDefault="00F60B65" w:rsidP="00C54383">
            <w:pPr>
              <w:pStyle w:val="rowtabella0"/>
              <w:jc w:val="center"/>
              <w:rPr>
                <w:color w:val="002060"/>
              </w:rPr>
            </w:pPr>
            <w:r w:rsidRPr="00AD1E89">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B5793" w14:textId="77777777" w:rsidR="00F60B65" w:rsidRPr="00AD1E89" w:rsidRDefault="00F60B65" w:rsidP="00C54383">
            <w:pPr>
              <w:pStyle w:val="rowtabella0"/>
              <w:jc w:val="center"/>
              <w:rPr>
                <w:color w:val="002060"/>
              </w:rPr>
            </w:pPr>
            <w:r w:rsidRPr="00AD1E89">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B829B"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E7D33" w14:textId="77777777" w:rsidR="00F60B65" w:rsidRPr="00AD1E89" w:rsidRDefault="00F60B65" w:rsidP="00C54383">
            <w:pPr>
              <w:pStyle w:val="rowtabella0"/>
              <w:jc w:val="center"/>
              <w:rPr>
                <w:color w:val="002060"/>
              </w:rPr>
            </w:pPr>
            <w:r w:rsidRPr="00AD1E89">
              <w:rPr>
                <w:color w:val="002060"/>
              </w:rPr>
              <w:t>0</w:t>
            </w:r>
          </w:p>
        </w:tc>
      </w:tr>
      <w:tr w:rsidR="00F60B65" w:rsidRPr="00AD1E89" w14:paraId="77A64E6B"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9A99FE" w14:textId="77777777" w:rsidR="00F60B65" w:rsidRPr="00AD1E89" w:rsidRDefault="00F60B65" w:rsidP="00C54383">
            <w:pPr>
              <w:pStyle w:val="rowtabella0"/>
              <w:rPr>
                <w:color w:val="002060"/>
              </w:rPr>
            </w:pPr>
            <w:r w:rsidRPr="00AD1E89">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27B71" w14:textId="77777777" w:rsidR="00F60B65" w:rsidRPr="00AD1E89" w:rsidRDefault="00F60B65" w:rsidP="00C54383">
            <w:pPr>
              <w:pStyle w:val="rowtabella0"/>
              <w:jc w:val="center"/>
              <w:rPr>
                <w:color w:val="002060"/>
              </w:rPr>
            </w:pPr>
            <w:r w:rsidRPr="00AD1E8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6738C"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B7EFF" w14:textId="77777777" w:rsidR="00F60B65" w:rsidRPr="00AD1E89" w:rsidRDefault="00F60B65" w:rsidP="00C54383">
            <w:pPr>
              <w:pStyle w:val="rowtabella0"/>
              <w:jc w:val="center"/>
              <w:rPr>
                <w:color w:val="002060"/>
              </w:rPr>
            </w:pPr>
            <w:r w:rsidRPr="00AD1E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4053B"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99502" w14:textId="77777777" w:rsidR="00F60B65" w:rsidRPr="00AD1E89" w:rsidRDefault="00F60B65" w:rsidP="00C54383">
            <w:pPr>
              <w:pStyle w:val="rowtabella0"/>
              <w:jc w:val="center"/>
              <w:rPr>
                <w:color w:val="002060"/>
              </w:rPr>
            </w:pPr>
            <w:r w:rsidRPr="00AD1E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628C6" w14:textId="77777777" w:rsidR="00F60B65" w:rsidRPr="00AD1E89" w:rsidRDefault="00F60B65" w:rsidP="00C54383">
            <w:pPr>
              <w:pStyle w:val="rowtabella0"/>
              <w:jc w:val="center"/>
              <w:rPr>
                <w:color w:val="002060"/>
              </w:rPr>
            </w:pPr>
            <w:r w:rsidRPr="00AD1E89">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6EC80" w14:textId="77777777" w:rsidR="00F60B65" w:rsidRPr="00AD1E89" w:rsidRDefault="00F60B65" w:rsidP="00C54383">
            <w:pPr>
              <w:pStyle w:val="rowtabella0"/>
              <w:jc w:val="center"/>
              <w:rPr>
                <w:color w:val="002060"/>
              </w:rPr>
            </w:pPr>
            <w:r w:rsidRPr="00AD1E89">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BC9A8"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42618" w14:textId="77777777" w:rsidR="00F60B65" w:rsidRPr="00AD1E89" w:rsidRDefault="00F60B65" w:rsidP="00C54383">
            <w:pPr>
              <w:pStyle w:val="rowtabella0"/>
              <w:jc w:val="center"/>
              <w:rPr>
                <w:color w:val="002060"/>
              </w:rPr>
            </w:pPr>
            <w:r w:rsidRPr="00AD1E89">
              <w:rPr>
                <w:color w:val="002060"/>
              </w:rPr>
              <w:t>0</w:t>
            </w:r>
          </w:p>
        </w:tc>
      </w:tr>
      <w:tr w:rsidR="00F60B65" w:rsidRPr="00AD1E89" w14:paraId="5AABA530"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1B47B2" w14:textId="77777777" w:rsidR="00F60B65" w:rsidRPr="00AD1E89" w:rsidRDefault="00F60B65" w:rsidP="00C54383">
            <w:pPr>
              <w:pStyle w:val="rowtabella0"/>
              <w:rPr>
                <w:color w:val="002060"/>
              </w:rPr>
            </w:pPr>
            <w:r w:rsidRPr="00AD1E89">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A5600" w14:textId="77777777" w:rsidR="00F60B65" w:rsidRPr="00AD1E89" w:rsidRDefault="00F60B65" w:rsidP="00C54383">
            <w:pPr>
              <w:pStyle w:val="rowtabella0"/>
              <w:jc w:val="center"/>
              <w:rPr>
                <w:color w:val="002060"/>
              </w:rPr>
            </w:pPr>
            <w:r w:rsidRPr="00AD1E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20BC6"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A999A"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36749"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E3A27" w14:textId="77777777" w:rsidR="00F60B65" w:rsidRPr="00AD1E89" w:rsidRDefault="00F60B65" w:rsidP="00C54383">
            <w:pPr>
              <w:pStyle w:val="rowtabella0"/>
              <w:jc w:val="center"/>
              <w:rPr>
                <w:color w:val="002060"/>
              </w:rPr>
            </w:pPr>
            <w:r w:rsidRPr="00AD1E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9D3D1" w14:textId="77777777" w:rsidR="00F60B65" w:rsidRPr="00AD1E89" w:rsidRDefault="00F60B65" w:rsidP="00C54383">
            <w:pPr>
              <w:pStyle w:val="rowtabella0"/>
              <w:jc w:val="center"/>
              <w:rPr>
                <w:color w:val="002060"/>
              </w:rPr>
            </w:pPr>
            <w:r w:rsidRPr="00AD1E89">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FD71C" w14:textId="77777777" w:rsidR="00F60B65" w:rsidRPr="00AD1E89" w:rsidRDefault="00F60B65" w:rsidP="00C54383">
            <w:pPr>
              <w:pStyle w:val="rowtabella0"/>
              <w:jc w:val="center"/>
              <w:rPr>
                <w:color w:val="002060"/>
              </w:rPr>
            </w:pPr>
            <w:r w:rsidRPr="00AD1E89">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C3361" w14:textId="77777777" w:rsidR="00F60B65" w:rsidRPr="00AD1E89" w:rsidRDefault="00F60B65" w:rsidP="00C54383">
            <w:pPr>
              <w:pStyle w:val="rowtabella0"/>
              <w:jc w:val="center"/>
              <w:rPr>
                <w:color w:val="002060"/>
              </w:rPr>
            </w:pPr>
            <w:r w:rsidRPr="00AD1E8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BBA6C" w14:textId="77777777" w:rsidR="00F60B65" w:rsidRPr="00AD1E89" w:rsidRDefault="00F60B65" w:rsidP="00C54383">
            <w:pPr>
              <w:pStyle w:val="rowtabella0"/>
              <w:jc w:val="center"/>
              <w:rPr>
                <w:color w:val="002060"/>
              </w:rPr>
            </w:pPr>
            <w:r w:rsidRPr="00AD1E89">
              <w:rPr>
                <w:color w:val="002060"/>
              </w:rPr>
              <w:t>0</w:t>
            </w:r>
          </w:p>
        </w:tc>
      </w:tr>
      <w:tr w:rsidR="00F60B65" w:rsidRPr="00AD1E89" w14:paraId="347D2EBE"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ED081E" w14:textId="77777777" w:rsidR="00F60B65" w:rsidRPr="00AD1E89" w:rsidRDefault="00F60B65" w:rsidP="00C54383">
            <w:pPr>
              <w:pStyle w:val="rowtabella0"/>
              <w:rPr>
                <w:color w:val="002060"/>
              </w:rPr>
            </w:pPr>
            <w:r w:rsidRPr="00AD1E89">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D2D07" w14:textId="77777777" w:rsidR="00F60B65" w:rsidRPr="00AD1E89" w:rsidRDefault="00F60B65" w:rsidP="00C54383">
            <w:pPr>
              <w:pStyle w:val="rowtabella0"/>
              <w:jc w:val="center"/>
              <w:rPr>
                <w:color w:val="002060"/>
              </w:rPr>
            </w:pPr>
            <w:r w:rsidRPr="00AD1E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56659"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42119"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6A1D6"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B5BD7" w14:textId="77777777" w:rsidR="00F60B65" w:rsidRPr="00AD1E89" w:rsidRDefault="00F60B65" w:rsidP="00C54383">
            <w:pPr>
              <w:pStyle w:val="rowtabella0"/>
              <w:jc w:val="center"/>
              <w:rPr>
                <w:color w:val="002060"/>
              </w:rPr>
            </w:pPr>
            <w:r w:rsidRPr="00AD1E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F43C9" w14:textId="77777777" w:rsidR="00F60B65" w:rsidRPr="00AD1E89" w:rsidRDefault="00F60B65" w:rsidP="00C54383">
            <w:pPr>
              <w:pStyle w:val="rowtabella0"/>
              <w:jc w:val="center"/>
              <w:rPr>
                <w:color w:val="002060"/>
              </w:rPr>
            </w:pPr>
            <w:r w:rsidRPr="00AD1E8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85973" w14:textId="77777777" w:rsidR="00F60B65" w:rsidRPr="00AD1E89" w:rsidRDefault="00F60B65" w:rsidP="00C54383">
            <w:pPr>
              <w:pStyle w:val="rowtabella0"/>
              <w:jc w:val="center"/>
              <w:rPr>
                <w:color w:val="002060"/>
              </w:rPr>
            </w:pPr>
            <w:r w:rsidRPr="00AD1E89">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C6C1E" w14:textId="77777777" w:rsidR="00F60B65" w:rsidRPr="00AD1E89" w:rsidRDefault="00F60B65" w:rsidP="00C54383">
            <w:pPr>
              <w:pStyle w:val="rowtabella0"/>
              <w:jc w:val="center"/>
              <w:rPr>
                <w:color w:val="002060"/>
              </w:rPr>
            </w:pPr>
            <w:r w:rsidRPr="00AD1E8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C7E7C" w14:textId="77777777" w:rsidR="00F60B65" w:rsidRPr="00AD1E89" w:rsidRDefault="00F60B65" w:rsidP="00C54383">
            <w:pPr>
              <w:pStyle w:val="rowtabella0"/>
              <w:jc w:val="center"/>
              <w:rPr>
                <w:color w:val="002060"/>
              </w:rPr>
            </w:pPr>
            <w:r w:rsidRPr="00AD1E89">
              <w:rPr>
                <w:color w:val="002060"/>
              </w:rPr>
              <w:t>0</w:t>
            </w:r>
          </w:p>
        </w:tc>
      </w:tr>
      <w:tr w:rsidR="00F60B65" w:rsidRPr="00AD1E89" w14:paraId="0CA8358D"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7704BE" w14:textId="77777777" w:rsidR="00F60B65" w:rsidRPr="00AD1E89" w:rsidRDefault="00F60B65" w:rsidP="00C54383">
            <w:pPr>
              <w:pStyle w:val="rowtabella0"/>
              <w:rPr>
                <w:color w:val="002060"/>
                <w:lang w:val="es-ES"/>
              </w:rPr>
            </w:pPr>
            <w:r w:rsidRPr="00AD1E89">
              <w:rPr>
                <w:color w:val="002060"/>
                <w:lang w:val="es-ES"/>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DBF13" w14:textId="77777777" w:rsidR="00F60B65" w:rsidRPr="00AD1E89" w:rsidRDefault="00F60B65" w:rsidP="00C54383">
            <w:pPr>
              <w:pStyle w:val="rowtabella0"/>
              <w:jc w:val="center"/>
              <w:rPr>
                <w:color w:val="002060"/>
              </w:rPr>
            </w:pPr>
            <w:r w:rsidRPr="00AD1E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7EB68"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ED4C4"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530D4"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F15BF" w14:textId="77777777" w:rsidR="00F60B65" w:rsidRPr="00AD1E89" w:rsidRDefault="00F60B65" w:rsidP="00C54383">
            <w:pPr>
              <w:pStyle w:val="rowtabella0"/>
              <w:jc w:val="center"/>
              <w:rPr>
                <w:color w:val="002060"/>
              </w:rPr>
            </w:pPr>
            <w:r w:rsidRPr="00AD1E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22D56" w14:textId="77777777" w:rsidR="00F60B65" w:rsidRPr="00AD1E89" w:rsidRDefault="00F60B65" w:rsidP="00C54383">
            <w:pPr>
              <w:pStyle w:val="rowtabella0"/>
              <w:jc w:val="center"/>
              <w:rPr>
                <w:color w:val="002060"/>
              </w:rPr>
            </w:pPr>
            <w:r w:rsidRPr="00AD1E8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1F3EA" w14:textId="77777777" w:rsidR="00F60B65" w:rsidRPr="00AD1E89" w:rsidRDefault="00F60B65" w:rsidP="00C54383">
            <w:pPr>
              <w:pStyle w:val="rowtabella0"/>
              <w:jc w:val="center"/>
              <w:rPr>
                <w:color w:val="002060"/>
              </w:rPr>
            </w:pPr>
            <w:r w:rsidRPr="00AD1E89">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73046" w14:textId="77777777" w:rsidR="00F60B65" w:rsidRPr="00AD1E89" w:rsidRDefault="00F60B65" w:rsidP="00C54383">
            <w:pPr>
              <w:pStyle w:val="rowtabella0"/>
              <w:jc w:val="center"/>
              <w:rPr>
                <w:color w:val="002060"/>
              </w:rPr>
            </w:pPr>
            <w:r w:rsidRPr="00AD1E89">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3C638" w14:textId="77777777" w:rsidR="00F60B65" w:rsidRPr="00AD1E89" w:rsidRDefault="00F60B65" w:rsidP="00C54383">
            <w:pPr>
              <w:pStyle w:val="rowtabella0"/>
              <w:jc w:val="center"/>
              <w:rPr>
                <w:color w:val="002060"/>
              </w:rPr>
            </w:pPr>
            <w:r w:rsidRPr="00AD1E89">
              <w:rPr>
                <w:color w:val="002060"/>
              </w:rPr>
              <w:t>0</w:t>
            </w:r>
          </w:p>
        </w:tc>
      </w:tr>
      <w:tr w:rsidR="00F60B65" w:rsidRPr="00AD1E89" w14:paraId="172BB7CE" w14:textId="77777777" w:rsidTr="00C5438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1B2895" w14:textId="77777777" w:rsidR="00F60B65" w:rsidRPr="00AD1E89" w:rsidRDefault="00F60B65" w:rsidP="00C54383">
            <w:pPr>
              <w:pStyle w:val="rowtabella0"/>
              <w:rPr>
                <w:color w:val="002060"/>
              </w:rPr>
            </w:pPr>
            <w:r w:rsidRPr="00AD1E89">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0A51C" w14:textId="77777777" w:rsidR="00F60B65" w:rsidRPr="00AD1E89" w:rsidRDefault="00F60B65" w:rsidP="00C54383">
            <w:pPr>
              <w:pStyle w:val="rowtabella0"/>
              <w:jc w:val="center"/>
              <w:rPr>
                <w:color w:val="002060"/>
              </w:rPr>
            </w:pPr>
            <w:r w:rsidRPr="00AD1E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AF9DD"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07331"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00BD2"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25C25" w14:textId="77777777" w:rsidR="00F60B65" w:rsidRPr="00AD1E89" w:rsidRDefault="00F60B65" w:rsidP="00C54383">
            <w:pPr>
              <w:pStyle w:val="rowtabella0"/>
              <w:jc w:val="center"/>
              <w:rPr>
                <w:color w:val="002060"/>
              </w:rPr>
            </w:pPr>
            <w:r w:rsidRPr="00AD1E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5BDA7" w14:textId="77777777" w:rsidR="00F60B65" w:rsidRPr="00AD1E89" w:rsidRDefault="00F60B65" w:rsidP="00C54383">
            <w:pPr>
              <w:pStyle w:val="rowtabella0"/>
              <w:jc w:val="center"/>
              <w:rPr>
                <w:color w:val="002060"/>
              </w:rPr>
            </w:pPr>
            <w:r w:rsidRPr="00AD1E8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96AB6" w14:textId="77777777" w:rsidR="00F60B65" w:rsidRPr="00AD1E89" w:rsidRDefault="00F60B65" w:rsidP="00C54383">
            <w:pPr>
              <w:pStyle w:val="rowtabella0"/>
              <w:jc w:val="center"/>
              <w:rPr>
                <w:color w:val="002060"/>
              </w:rPr>
            </w:pPr>
            <w:r w:rsidRPr="00AD1E89">
              <w:rPr>
                <w:color w:val="002060"/>
              </w:rPr>
              <w:t>120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FA70D" w14:textId="77777777" w:rsidR="00F60B65" w:rsidRPr="00AD1E89" w:rsidRDefault="00F60B65" w:rsidP="00C54383">
            <w:pPr>
              <w:pStyle w:val="rowtabella0"/>
              <w:jc w:val="center"/>
              <w:rPr>
                <w:color w:val="002060"/>
              </w:rPr>
            </w:pPr>
            <w:r w:rsidRPr="00AD1E89">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87CE2" w14:textId="77777777" w:rsidR="00F60B65" w:rsidRPr="00AD1E89" w:rsidRDefault="00F60B65" w:rsidP="00C54383">
            <w:pPr>
              <w:pStyle w:val="rowtabella0"/>
              <w:jc w:val="center"/>
              <w:rPr>
                <w:color w:val="002060"/>
              </w:rPr>
            </w:pPr>
            <w:r w:rsidRPr="00AD1E89">
              <w:rPr>
                <w:color w:val="002060"/>
              </w:rPr>
              <w:t>0</w:t>
            </w:r>
          </w:p>
        </w:tc>
      </w:tr>
    </w:tbl>
    <w:p w14:paraId="03371B2D" w14:textId="77777777" w:rsidR="00F60B65" w:rsidRPr="00AD1E89" w:rsidRDefault="00F60B65" w:rsidP="00F60B65">
      <w:pPr>
        <w:pStyle w:val="breakline"/>
        <w:rPr>
          <w:rFonts w:eastAsiaTheme="minorEastAsia"/>
          <w:color w:val="002060"/>
        </w:rPr>
      </w:pPr>
    </w:p>
    <w:p w14:paraId="741A4FCE" w14:textId="77777777" w:rsidR="00F60B65" w:rsidRPr="00AD1E89" w:rsidRDefault="00F60B65" w:rsidP="00F60B65">
      <w:pPr>
        <w:pStyle w:val="breakline"/>
        <w:rPr>
          <w:color w:val="002060"/>
        </w:rPr>
      </w:pPr>
    </w:p>
    <w:p w14:paraId="30749676" w14:textId="77777777" w:rsidR="00F60B65" w:rsidRPr="00AD1E89" w:rsidRDefault="00F60B65" w:rsidP="00F60B65">
      <w:pPr>
        <w:pStyle w:val="sottotitolocampionato10"/>
        <w:rPr>
          <w:color w:val="002060"/>
        </w:rPr>
      </w:pPr>
      <w:r w:rsidRPr="00AD1E89">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60B65" w:rsidRPr="00AD1E89" w14:paraId="7921F09B" w14:textId="77777777" w:rsidTr="00C5438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BD0AC2" w14:textId="77777777" w:rsidR="00F60B65" w:rsidRPr="00AD1E89" w:rsidRDefault="00F60B65" w:rsidP="00C54383">
            <w:pPr>
              <w:pStyle w:val="headertabella0"/>
              <w:rPr>
                <w:color w:val="002060"/>
              </w:rPr>
            </w:pPr>
            <w:r w:rsidRPr="00AD1E8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25872" w14:textId="77777777" w:rsidR="00F60B65" w:rsidRPr="00AD1E89" w:rsidRDefault="00F60B65" w:rsidP="00C54383">
            <w:pPr>
              <w:pStyle w:val="headertabella0"/>
              <w:rPr>
                <w:color w:val="002060"/>
              </w:rPr>
            </w:pPr>
            <w:r w:rsidRPr="00AD1E8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17C816" w14:textId="77777777" w:rsidR="00F60B65" w:rsidRPr="00AD1E89" w:rsidRDefault="00F60B65" w:rsidP="00C54383">
            <w:pPr>
              <w:pStyle w:val="headertabella0"/>
              <w:rPr>
                <w:color w:val="002060"/>
              </w:rPr>
            </w:pPr>
            <w:r w:rsidRPr="00AD1E8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3B016" w14:textId="77777777" w:rsidR="00F60B65" w:rsidRPr="00AD1E89" w:rsidRDefault="00F60B65" w:rsidP="00C54383">
            <w:pPr>
              <w:pStyle w:val="headertabella0"/>
              <w:rPr>
                <w:color w:val="002060"/>
              </w:rPr>
            </w:pPr>
            <w:r w:rsidRPr="00AD1E8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670965" w14:textId="77777777" w:rsidR="00F60B65" w:rsidRPr="00AD1E89" w:rsidRDefault="00F60B65" w:rsidP="00C54383">
            <w:pPr>
              <w:pStyle w:val="headertabella0"/>
              <w:rPr>
                <w:color w:val="002060"/>
              </w:rPr>
            </w:pPr>
            <w:r w:rsidRPr="00AD1E8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03384" w14:textId="77777777" w:rsidR="00F60B65" w:rsidRPr="00AD1E89" w:rsidRDefault="00F60B65" w:rsidP="00C54383">
            <w:pPr>
              <w:pStyle w:val="headertabella0"/>
              <w:rPr>
                <w:color w:val="002060"/>
              </w:rPr>
            </w:pPr>
            <w:r w:rsidRPr="00AD1E8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254843" w14:textId="77777777" w:rsidR="00F60B65" w:rsidRPr="00AD1E89" w:rsidRDefault="00F60B65" w:rsidP="00C54383">
            <w:pPr>
              <w:pStyle w:val="headertabella0"/>
              <w:rPr>
                <w:color w:val="002060"/>
              </w:rPr>
            </w:pPr>
            <w:r w:rsidRPr="00AD1E8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20F2D" w14:textId="77777777" w:rsidR="00F60B65" w:rsidRPr="00AD1E89" w:rsidRDefault="00F60B65" w:rsidP="00C54383">
            <w:pPr>
              <w:pStyle w:val="headertabella0"/>
              <w:rPr>
                <w:color w:val="002060"/>
              </w:rPr>
            </w:pPr>
            <w:r w:rsidRPr="00AD1E8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D0D36" w14:textId="77777777" w:rsidR="00F60B65" w:rsidRPr="00AD1E89" w:rsidRDefault="00F60B65" w:rsidP="00C54383">
            <w:pPr>
              <w:pStyle w:val="headertabella0"/>
              <w:rPr>
                <w:color w:val="002060"/>
              </w:rPr>
            </w:pPr>
            <w:r w:rsidRPr="00AD1E8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09E9E" w14:textId="77777777" w:rsidR="00F60B65" w:rsidRPr="00AD1E89" w:rsidRDefault="00F60B65" w:rsidP="00C54383">
            <w:pPr>
              <w:pStyle w:val="headertabella0"/>
              <w:rPr>
                <w:color w:val="002060"/>
              </w:rPr>
            </w:pPr>
            <w:r w:rsidRPr="00AD1E89">
              <w:rPr>
                <w:color w:val="002060"/>
              </w:rPr>
              <w:t>PE</w:t>
            </w:r>
          </w:p>
        </w:tc>
      </w:tr>
      <w:tr w:rsidR="00F60B65" w:rsidRPr="00AD1E89" w14:paraId="20622BEC" w14:textId="77777777" w:rsidTr="00C5438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186904" w14:textId="77777777" w:rsidR="00F60B65" w:rsidRPr="00AD1E89" w:rsidRDefault="00F60B65" w:rsidP="00C54383">
            <w:pPr>
              <w:pStyle w:val="rowtabella0"/>
              <w:rPr>
                <w:color w:val="002060"/>
              </w:rPr>
            </w:pPr>
            <w:r w:rsidRPr="00AD1E89">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177ED" w14:textId="77777777" w:rsidR="00F60B65" w:rsidRPr="00AD1E89" w:rsidRDefault="00F60B65" w:rsidP="00C54383">
            <w:pPr>
              <w:pStyle w:val="rowtabella0"/>
              <w:jc w:val="center"/>
              <w:rPr>
                <w:color w:val="002060"/>
              </w:rPr>
            </w:pPr>
            <w:r w:rsidRPr="00AD1E89">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27ECA"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6CDFF" w14:textId="77777777" w:rsidR="00F60B65" w:rsidRPr="00AD1E89" w:rsidRDefault="00F60B65" w:rsidP="00C54383">
            <w:pPr>
              <w:pStyle w:val="rowtabella0"/>
              <w:jc w:val="center"/>
              <w:rPr>
                <w:color w:val="002060"/>
              </w:rPr>
            </w:pPr>
            <w:r w:rsidRPr="00AD1E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97578"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C6186"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61EDC" w14:textId="77777777" w:rsidR="00F60B65" w:rsidRPr="00AD1E89" w:rsidRDefault="00F60B65" w:rsidP="00C54383">
            <w:pPr>
              <w:pStyle w:val="rowtabella0"/>
              <w:jc w:val="center"/>
              <w:rPr>
                <w:color w:val="002060"/>
              </w:rPr>
            </w:pPr>
            <w:r w:rsidRPr="00AD1E89">
              <w:rPr>
                <w:color w:val="002060"/>
              </w:rPr>
              <w:t>114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A94D8" w14:textId="77777777" w:rsidR="00F60B65" w:rsidRPr="00AD1E89" w:rsidRDefault="00F60B65" w:rsidP="00C54383">
            <w:pPr>
              <w:pStyle w:val="rowtabella0"/>
              <w:jc w:val="center"/>
              <w:rPr>
                <w:color w:val="002060"/>
              </w:rPr>
            </w:pPr>
            <w:r w:rsidRPr="00AD1E8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D01C7" w14:textId="77777777" w:rsidR="00F60B65" w:rsidRPr="00AD1E89" w:rsidRDefault="00F60B65" w:rsidP="00C54383">
            <w:pPr>
              <w:pStyle w:val="rowtabella0"/>
              <w:jc w:val="center"/>
              <w:rPr>
                <w:color w:val="002060"/>
              </w:rPr>
            </w:pPr>
            <w:r w:rsidRPr="00AD1E89">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A0AEE" w14:textId="77777777" w:rsidR="00F60B65" w:rsidRPr="00AD1E89" w:rsidRDefault="00F60B65" w:rsidP="00C54383">
            <w:pPr>
              <w:pStyle w:val="rowtabella0"/>
              <w:jc w:val="center"/>
              <w:rPr>
                <w:color w:val="002060"/>
              </w:rPr>
            </w:pPr>
            <w:r w:rsidRPr="00AD1E89">
              <w:rPr>
                <w:color w:val="002060"/>
              </w:rPr>
              <w:t>0</w:t>
            </w:r>
          </w:p>
        </w:tc>
      </w:tr>
      <w:tr w:rsidR="00F60B65" w:rsidRPr="00AD1E89" w14:paraId="5890D646"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3BBFF1" w14:textId="77777777" w:rsidR="00F60B65" w:rsidRPr="00AD1E89" w:rsidRDefault="00F60B65" w:rsidP="00C54383">
            <w:pPr>
              <w:pStyle w:val="rowtabella0"/>
              <w:rPr>
                <w:color w:val="002060"/>
              </w:rPr>
            </w:pPr>
            <w:r w:rsidRPr="00AD1E89">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F7E22" w14:textId="77777777" w:rsidR="00F60B65" w:rsidRPr="00AD1E89" w:rsidRDefault="00F60B65" w:rsidP="00C54383">
            <w:pPr>
              <w:pStyle w:val="rowtabella0"/>
              <w:jc w:val="center"/>
              <w:rPr>
                <w:color w:val="002060"/>
              </w:rPr>
            </w:pPr>
            <w:r w:rsidRPr="00AD1E8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6A250"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DA73D" w14:textId="77777777" w:rsidR="00F60B65" w:rsidRPr="00AD1E89" w:rsidRDefault="00F60B65" w:rsidP="00C54383">
            <w:pPr>
              <w:pStyle w:val="rowtabella0"/>
              <w:jc w:val="center"/>
              <w:rPr>
                <w:color w:val="002060"/>
              </w:rPr>
            </w:pPr>
            <w:r w:rsidRPr="00AD1E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59046"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CA159"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6BDF4" w14:textId="77777777" w:rsidR="00F60B65" w:rsidRPr="00AD1E89" w:rsidRDefault="00F60B65" w:rsidP="00C54383">
            <w:pPr>
              <w:pStyle w:val="rowtabella0"/>
              <w:jc w:val="center"/>
              <w:rPr>
                <w:color w:val="002060"/>
              </w:rPr>
            </w:pPr>
            <w:r w:rsidRPr="00AD1E89">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225AF" w14:textId="77777777" w:rsidR="00F60B65" w:rsidRPr="00AD1E89" w:rsidRDefault="00F60B65" w:rsidP="00C54383">
            <w:pPr>
              <w:pStyle w:val="rowtabella0"/>
              <w:jc w:val="center"/>
              <w:rPr>
                <w:color w:val="002060"/>
              </w:rPr>
            </w:pPr>
            <w:r w:rsidRPr="00AD1E8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CA7EE" w14:textId="77777777" w:rsidR="00F60B65" w:rsidRPr="00AD1E89" w:rsidRDefault="00F60B65" w:rsidP="00C54383">
            <w:pPr>
              <w:pStyle w:val="rowtabella0"/>
              <w:jc w:val="center"/>
              <w:rPr>
                <w:color w:val="002060"/>
              </w:rPr>
            </w:pPr>
            <w:r w:rsidRPr="00AD1E8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32AE2" w14:textId="77777777" w:rsidR="00F60B65" w:rsidRPr="00AD1E89" w:rsidRDefault="00F60B65" w:rsidP="00C54383">
            <w:pPr>
              <w:pStyle w:val="rowtabella0"/>
              <w:jc w:val="center"/>
              <w:rPr>
                <w:color w:val="002060"/>
              </w:rPr>
            </w:pPr>
            <w:r w:rsidRPr="00AD1E89">
              <w:rPr>
                <w:color w:val="002060"/>
              </w:rPr>
              <w:t>0</w:t>
            </w:r>
          </w:p>
        </w:tc>
      </w:tr>
      <w:tr w:rsidR="00F60B65" w:rsidRPr="00AD1E89" w14:paraId="74DDCCB9"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7921C8" w14:textId="77777777" w:rsidR="00F60B65" w:rsidRPr="00AD1E89" w:rsidRDefault="00F60B65" w:rsidP="00C54383">
            <w:pPr>
              <w:pStyle w:val="rowtabella0"/>
              <w:rPr>
                <w:color w:val="002060"/>
              </w:rPr>
            </w:pPr>
            <w:r w:rsidRPr="00AD1E89">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1D425" w14:textId="77777777" w:rsidR="00F60B65" w:rsidRPr="00AD1E89" w:rsidRDefault="00F60B65" w:rsidP="00C54383">
            <w:pPr>
              <w:pStyle w:val="rowtabella0"/>
              <w:jc w:val="center"/>
              <w:rPr>
                <w:color w:val="002060"/>
              </w:rPr>
            </w:pPr>
            <w:r w:rsidRPr="00AD1E8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444CB"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FDFCF" w14:textId="77777777" w:rsidR="00F60B65" w:rsidRPr="00AD1E89" w:rsidRDefault="00F60B65" w:rsidP="00C54383">
            <w:pPr>
              <w:pStyle w:val="rowtabella0"/>
              <w:jc w:val="center"/>
              <w:rPr>
                <w:color w:val="002060"/>
              </w:rPr>
            </w:pPr>
            <w:r w:rsidRPr="00AD1E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9EDA7"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F051F"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44DDA" w14:textId="77777777" w:rsidR="00F60B65" w:rsidRPr="00AD1E89" w:rsidRDefault="00F60B65" w:rsidP="00C54383">
            <w:pPr>
              <w:pStyle w:val="rowtabella0"/>
              <w:jc w:val="center"/>
              <w:rPr>
                <w:color w:val="002060"/>
              </w:rPr>
            </w:pPr>
            <w:r w:rsidRPr="00AD1E89">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B8AFF" w14:textId="77777777" w:rsidR="00F60B65" w:rsidRPr="00AD1E89" w:rsidRDefault="00F60B65" w:rsidP="00C54383">
            <w:pPr>
              <w:pStyle w:val="rowtabella0"/>
              <w:jc w:val="center"/>
              <w:rPr>
                <w:color w:val="002060"/>
              </w:rPr>
            </w:pPr>
            <w:r w:rsidRPr="00AD1E89">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03A92" w14:textId="77777777" w:rsidR="00F60B65" w:rsidRPr="00AD1E89" w:rsidRDefault="00F60B65" w:rsidP="00C54383">
            <w:pPr>
              <w:pStyle w:val="rowtabella0"/>
              <w:jc w:val="center"/>
              <w:rPr>
                <w:color w:val="002060"/>
              </w:rPr>
            </w:pPr>
            <w:r w:rsidRPr="00AD1E8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3B619" w14:textId="77777777" w:rsidR="00F60B65" w:rsidRPr="00AD1E89" w:rsidRDefault="00F60B65" w:rsidP="00C54383">
            <w:pPr>
              <w:pStyle w:val="rowtabella0"/>
              <w:jc w:val="center"/>
              <w:rPr>
                <w:color w:val="002060"/>
              </w:rPr>
            </w:pPr>
            <w:r w:rsidRPr="00AD1E89">
              <w:rPr>
                <w:color w:val="002060"/>
              </w:rPr>
              <w:t>0</w:t>
            </w:r>
          </w:p>
        </w:tc>
      </w:tr>
      <w:tr w:rsidR="00F60B65" w:rsidRPr="00AD1E89" w14:paraId="00D7E910"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03C7C5" w14:textId="77777777" w:rsidR="00F60B65" w:rsidRPr="00AD1E89" w:rsidRDefault="00F60B65" w:rsidP="00C54383">
            <w:pPr>
              <w:pStyle w:val="rowtabella0"/>
              <w:rPr>
                <w:color w:val="002060"/>
              </w:rPr>
            </w:pPr>
            <w:r w:rsidRPr="00AD1E89">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3C66E" w14:textId="77777777" w:rsidR="00F60B65" w:rsidRPr="00AD1E89" w:rsidRDefault="00F60B65" w:rsidP="00C54383">
            <w:pPr>
              <w:pStyle w:val="rowtabella0"/>
              <w:jc w:val="center"/>
              <w:rPr>
                <w:color w:val="002060"/>
              </w:rPr>
            </w:pPr>
            <w:r w:rsidRPr="00AD1E8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03928"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DB383" w14:textId="77777777" w:rsidR="00F60B65" w:rsidRPr="00AD1E89" w:rsidRDefault="00F60B65" w:rsidP="00C54383">
            <w:pPr>
              <w:pStyle w:val="rowtabella0"/>
              <w:jc w:val="center"/>
              <w:rPr>
                <w:color w:val="002060"/>
              </w:rPr>
            </w:pPr>
            <w:r w:rsidRPr="00AD1E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C655B"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939D0"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BADAA" w14:textId="77777777" w:rsidR="00F60B65" w:rsidRPr="00AD1E89" w:rsidRDefault="00F60B65" w:rsidP="00C54383">
            <w:pPr>
              <w:pStyle w:val="rowtabella0"/>
              <w:jc w:val="center"/>
              <w:rPr>
                <w:color w:val="002060"/>
              </w:rPr>
            </w:pPr>
            <w:r w:rsidRPr="00AD1E89">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22914" w14:textId="77777777" w:rsidR="00F60B65" w:rsidRPr="00AD1E89" w:rsidRDefault="00F60B65" w:rsidP="00C54383">
            <w:pPr>
              <w:pStyle w:val="rowtabella0"/>
              <w:jc w:val="center"/>
              <w:rPr>
                <w:color w:val="002060"/>
              </w:rPr>
            </w:pPr>
            <w:r w:rsidRPr="00AD1E89">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EA156" w14:textId="77777777" w:rsidR="00F60B65" w:rsidRPr="00AD1E89" w:rsidRDefault="00F60B65" w:rsidP="00C54383">
            <w:pPr>
              <w:pStyle w:val="rowtabella0"/>
              <w:jc w:val="center"/>
              <w:rPr>
                <w:color w:val="002060"/>
              </w:rPr>
            </w:pPr>
            <w:r w:rsidRPr="00AD1E8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01525" w14:textId="77777777" w:rsidR="00F60B65" w:rsidRPr="00AD1E89" w:rsidRDefault="00F60B65" w:rsidP="00C54383">
            <w:pPr>
              <w:pStyle w:val="rowtabella0"/>
              <w:jc w:val="center"/>
              <w:rPr>
                <w:color w:val="002060"/>
              </w:rPr>
            </w:pPr>
            <w:r w:rsidRPr="00AD1E89">
              <w:rPr>
                <w:color w:val="002060"/>
              </w:rPr>
              <w:t>0</w:t>
            </w:r>
          </w:p>
        </w:tc>
      </w:tr>
      <w:tr w:rsidR="00F60B65" w:rsidRPr="00AD1E89" w14:paraId="593BDEDB"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14BC44" w14:textId="77777777" w:rsidR="00F60B65" w:rsidRPr="00AD1E89" w:rsidRDefault="00F60B65" w:rsidP="00C54383">
            <w:pPr>
              <w:pStyle w:val="rowtabella0"/>
              <w:rPr>
                <w:color w:val="002060"/>
              </w:rPr>
            </w:pPr>
            <w:r w:rsidRPr="00AD1E89">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7690C" w14:textId="77777777" w:rsidR="00F60B65" w:rsidRPr="00AD1E89" w:rsidRDefault="00F60B65" w:rsidP="00C54383">
            <w:pPr>
              <w:pStyle w:val="rowtabella0"/>
              <w:jc w:val="center"/>
              <w:rPr>
                <w:color w:val="002060"/>
              </w:rPr>
            </w:pPr>
            <w:r w:rsidRPr="00AD1E8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5AAD5"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76D12" w14:textId="77777777" w:rsidR="00F60B65" w:rsidRPr="00AD1E89" w:rsidRDefault="00F60B65" w:rsidP="00C54383">
            <w:pPr>
              <w:pStyle w:val="rowtabella0"/>
              <w:jc w:val="center"/>
              <w:rPr>
                <w:color w:val="002060"/>
              </w:rPr>
            </w:pPr>
            <w:r w:rsidRPr="00AD1E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00E27"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BB3FF"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548ED" w14:textId="77777777" w:rsidR="00F60B65" w:rsidRPr="00AD1E89" w:rsidRDefault="00F60B65" w:rsidP="00C54383">
            <w:pPr>
              <w:pStyle w:val="rowtabella0"/>
              <w:jc w:val="center"/>
              <w:rPr>
                <w:color w:val="002060"/>
              </w:rPr>
            </w:pPr>
            <w:r w:rsidRPr="00AD1E89">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B9FB5" w14:textId="77777777" w:rsidR="00F60B65" w:rsidRPr="00AD1E89" w:rsidRDefault="00F60B65" w:rsidP="00C54383">
            <w:pPr>
              <w:pStyle w:val="rowtabella0"/>
              <w:jc w:val="center"/>
              <w:rPr>
                <w:color w:val="002060"/>
              </w:rPr>
            </w:pPr>
            <w:r w:rsidRPr="00AD1E89">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AED5E" w14:textId="77777777" w:rsidR="00F60B65" w:rsidRPr="00AD1E89" w:rsidRDefault="00F60B65" w:rsidP="00C54383">
            <w:pPr>
              <w:pStyle w:val="rowtabella0"/>
              <w:jc w:val="center"/>
              <w:rPr>
                <w:color w:val="002060"/>
              </w:rPr>
            </w:pPr>
            <w:r w:rsidRPr="00AD1E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130D9" w14:textId="77777777" w:rsidR="00F60B65" w:rsidRPr="00AD1E89" w:rsidRDefault="00F60B65" w:rsidP="00C54383">
            <w:pPr>
              <w:pStyle w:val="rowtabella0"/>
              <w:jc w:val="center"/>
              <w:rPr>
                <w:color w:val="002060"/>
              </w:rPr>
            </w:pPr>
            <w:r w:rsidRPr="00AD1E89">
              <w:rPr>
                <w:color w:val="002060"/>
              </w:rPr>
              <w:t>0</w:t>
            </w:r>
          </w:p>
        </w:tc>
      </w:tr>
      <w:tr w:rsidR="00F60B65" w:rsidRPr="00AD1E89" w14:paraId="729155CC"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E15238" w14:textId="77777777" w:rsidR="00F60B65" w:rsidRPr="00AD1E89" w:rsidRDefault="00F60B65" w:rsidP="00C54383">
            <w:pPr>
              <w:pStyle w:val="rowtabella0"/>
              <w:rPr>
                <w:color w:val="002060"/>
              </w:rPr>
            </w:pPr>
            <w:r w:rsidRPr="00AD1E89">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C264E" w14:textId="77777777" w:rsidR="00F60B65" w:rsidRPr="00AD1E89" w:rsidRDefault="00F60B65" w:rsidP="00C54383">
            <w:pPr>
              <w:pStyle w:val="rowtabella0"/>
              <w:jc w:val="center"/>
              <w:rPr>
                <w:color w:val="002060"/>
              </w:rPr>
            </w:pPr>
            <w:r w:rsidRPr="00AD1E8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650C1"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4F4D2" w14:textId="77777777" w:rsidR="00F60B65" w:rsidRPr="00AD1E89" w:rsidRDefault="00F60B65" w:rsidP="00C54383">
            <w:pPr>
              <w:pStyle w:val="rowtabella0"/>
              <w:jc w:val="center"/>
              <w:rPr>
                <w:color w:val="002060"/>
              </w:rPr>
            </w:pPr>
            <w:r w:rsidRPr="00AD1E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10E1B"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6F85A" w14:textId="77777777" w:rsidR="00F60B65" w:rsidRPr="00AD1E89" w:rsidRDefault="00F60B65" w:rsidP="00C54383">
            <w:pPr>
              <w:pStyle w:val="rowtabella0"/>
              <w:jc w:val="center"/>
              <w:rPr>
                <w:color w:val="002060"/>
              </w:rPr>
            </w:pPr>
            <w:r w:rsidRPr="00AD1E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266AB" w14:textId="77777777" w:rsidR="00F60B65" w:rsidRPr="00AD1E89" w:rsidRDefault="00F60B65" w:rsidP="00C54383">
            <w:pPr>
              <w:pStyle w:val="rowtabella0"/>
              <w:jc w:val="center"/>
              <w:rPr>
                <w:color w:val="002060"/>
              </w:rPr>
            </w:pPr>
            <w:r w:rsidRPr="00AD1E89">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97D06" w14:textId="77777777" w:rsidR="00F60B65" w:rsidRPr="00AD1E89" w:rsidRDefault="00F60B65" w:rsidP="00C54383">
            <w:pPr>
              <w:pStyle w:val="rowtabella0"/>
              <w:jc w:val="center"/>
              <w:rPr>
                <w:color w:val="002060"/>
              </w:rPr>
            </w:pPr>
            <w:r w:rsidRPr="00AD1E89">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E0CEC"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286FC" w14:textId="77777777" w:rsidR="00F60B65" w:rsidRPr="00AD1E89" w:rsidRDefault="00F60B65" w:rsidP="00C54383">
            <w:pPr>
              <w:pStyle w:val="rowtabella0"/>
              <w:jc w:val="center"/>
              <w:rPr>
                <w:color w:val="002060"/>
              </w:rPr>
            </w:pPr>
            <w:r w:rsidRPr="00AD1E89">
              <w:rPr>
                <w:color w:val="002060"/>
              </w:rPr>
              <w:t>0</w:t>
            </w:r>
          </w:p>
        </w:tc>
      </w:tr>
      <w:tr w:rsidR="00F60B65" w:rsidRPr="00AD1E89" w14:paraId="2F62550D"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9574A9" w14:textId="77777777" w:rsidR="00F60B65" w:rsidRPr="00AD1E89" w:rsidRDefault="00F60B65" w:rsidP="00C54383">
            <w:pPr>
              <w:pStyle w:val="rowtabella0"/>
              <w:rPr>
                <w:color w:val="002060"/>
              </w:rPr>
            </w:pPr>
            <w:r w:rsidRPr="00AD1E89">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9537C" w14:textId="77777777" w:rsidR="00F60B65" w:rsidRPr="00AD1E89" w:rsidRDefault="00F60B65" w:rsidP="00C54383">
            <w:pPr>
              <w:pStyle w:val="rowtabella0"/>
              <w:jc w:val="center"/>
              <w:rPr>
                <w:color w:val="002060"/>
              </w:rPr>
            </w:pPr>
            <w:r w:rsidRPr="00AD1E8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47897"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309B5" w14:textId="77777777" w:rsidR="00F60B65" w:rsidRPr="00AD1E89" w:rsidRDefault="00F60B65" w:rsidP="00C54383">
            <w:pPr>
              <w:pStyle w:val="rowtabella0"/>
              <w:jc w:val="center"/>
              <w:rPr>
                <w:color w:val="002060"/>
              </w:rPr>
            </w:pPr>
            <w:r w:rsidRPr="00AD1E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817DB"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801C0" w14:textId="77777777" w:rsidR="00F60B65" w:rsidRPr="00AD1E89" w:rsidRDefault="00F60B65" w:rsidP="00C54383">
            <w:pPr>
              <w:pStyle w:val="rowtabella0"/>
              <w:jc w:val="center"/>
              <w:rPr>
                <w:color w:val="002060"/>
              </w:rPr>
            </w:pPr>
            <w:r w:rsidRPr="00AD1E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810BF" w14:textId="77777777" w:rsidR="00F60B65" w:rsidRPr="00AD1E89" w:rsidRDefault="00F60B65" w:rsidP="00C54383">
            <w:pPr>
              <w:pStyle w:val="rowtabella0"/>
              <w:jc w:val="center"/>
              <w:rPr>
                <w:color w:val="002060"/>
              </w:rPr>
            </w:pPr>
            <w:r w:rsidRPr="00AD1E89">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73BBC" w14:textId="77777777" w:rsidR="00F60B65" w:rsidRPr="00AD1E89" w:rsidRDefault="00F60B65" w:rsidP="00C54383">
            <w:pPr>
              <w:pStyle w:val="rowtabella0"/>
              <w:jc w:val="center"/>
              <w:rPr>
                <w:color w:val="002060"/>
              </w:rPr>
            </w:pPr>
            <w:r w:rsidRPr="00AD1E89">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B9F05" w14:textId="77777777" w:rsidR="00F60B65" w:rsidRPr="00AD1E89" w:rsidRDefault="00F60B65" w:rsidP="00C54383">
            <w:pPr>
              <w:pStyle w:val="rowtabella0"/>
              <w:jc w:val="center"/>
              <w:rPr>
                <w:color w:val="002060"/>
              </w:rPr>
            </w:pPr>
            <w:r w:rsidRPr="00AD1E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0693F" w14:textId="77777777" w:rsidR="00F60B65" w:rsidRPr="00AD1E89" w:rsidRDefault="00F60B65" w:rsidP="00C54383">
            <w:pPr>
              <w:pStyle w:val="rowtabella0"/>
              <w:jc w:val="center"/>
              <w:rPr>
                <w:color w:val="002060"/>
              </w:rPr>
            </w:pPr>
            <w:r w:rsidRPr="00AD1E89">
              <w:rPr>
                <w:color w:val="002060"/>
              </w:rPr>
              <w:t>0</w:t>
            </w:r>
          </w:p>
        </w:tc>
      </w:tr>
      <w:tr w:rsidR="00F60B65" w:rsidRPr="00AD1E89" w14:paraId="2C8AC680"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65B248" w14:textId="77777777" w:rsidR="00F60B65" w:rsidRPr="00AD1E89" w:rsidRDefault="00F60B65" w:rsidP="00C54383">
            <w:pPr>
              <w:pStyle w:val="rowtabella0"/>
              <w:rPr>
                <w:color w:val="002060"/>
              </w:rPr>
            </w:pPr>
            <w:r w:rsidRPr="00AD1E89">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556D6" w14:textId="77777777" w:rsidR="00F60B65" w:rsidRPr="00AD1E89" w:rsidRDefault="00F60B65" w:rsidP="00C54383">
            <w:pPr>
              <w:pStyle w:val="rowtabella0"/>
              <w:jc w:val="center"/>
              <w:rPr>
                <w:color w:val="002060"/>
              </w:rPr>
            </w:pPr>
            <w:r w:rsidRPr="00AD1E8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1320C"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9DC2F" w14:textId="77777777" w:rsidR="00F60B65" w:rsidRPr="00AD1E89" w:rsidRDefault="00F60B65" w:rsidP="00C54383">
            <w:pPr>
              <w:pStyle w:val="rowtabella0"/>
              <w:jc w:val="center"/>
              <w:rPr>
                <w:color w:val="002060"/>
              </w:rPr>
            </w:pPr>
            <w:r w:rsidRPr="00AD1E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0F183"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DDA92" w14:textId="77777777" w:rsidR="00F60B65" w:rsidRPr="00AD1E89" w:rsidRDefault="00F60B65" w:rsidP="00C54383">
            <w:pPr>
              <w:pStyle w:val="rowtabella0"/>
              <w:jc w:val="center"/>
              <w:rPr>
                <w:color w:val="002060"/>
              </w:rPr>
            </w:pPr>
            <w:r w:rsidRPr="00AD1E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704C8" w14:textId="77777777" w:rsidR="00F60B65" w:rsidRPr="00AD1E89" w:rsidRDefault="00F60B65" w:rsidP="00C54383">
            <w:pPr>
              <w:pStyle w:val="rowtabella0"/>
              <w:jc w:val="center"/>
              <w:rPr>
                <w:color w:val="002060"/>
              </w:rPr>
            </w:pPr>
            <w:r w:rsidRPr="00AD1E89">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F5329" w14:textId="77777777" w:rsidR="00F60B65" w:rsidRPr="00AD1E89" w:rsidRDefault="00F60B65" w:rsidP="00C54383">
            <w:pPr>
              <w:pStyle w:val="rowtabella0"/>
              <w:jc w:val="center"/>
              <w:rPr>
                <w:color w:val="002060"/>
              </w:rPr>
            </w:pPr>
            <w:r w:rsidRPr="00AD1E89">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611F3"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B911C" w14:textId="77777777" w:rsidR="00F60B65" w:rsidRPr="00AD1E89" w:rsidRDefault="00F60B65" w:rsidP="00C54383">
            <w:pPr>
              <w:pStyle w:val="rowtabella0"/>
              <w:jc w:val="center"/>
              <w:rPr>
                <w:color w:val="002060"/>
              </w:rPr>
            </w:pPr>
            <w:r w:rsidRPr="00AD1E89">
              <w:rPr>
                <w:color w:val="002060"/>
              </w:rPr>
              <w:t>0</w:t>
            </w:r>
          </w:p>
        </w:tc>
      </w:tr>
      <w:tr w:rsidR="00F60B65" w:rsidRPr="00AD1E89" w14:paraId="3192C6E5"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EDE27B" w14:textId="77777777" w:rsidR="00F60B65" w:rsidRPr="00AD1E89" w:rsidRDefault="00F60B65" w:rsidP="00C54383">
            <w:pPr>
              <w:pStyle w:val="rowtabella0"/>
              <w:rPr>
                <w:color w:val="002060"/>
              </w:rPr>
            </w:pPr>
            <w:r w:rsidRPr="00AD1E89">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67B8C" w14:textId="77777777" w:rsidR="00F60B65" w:rsidRPr="00AD1E89" w:rsidRDefault="00F60B65" w:rsidP="00C54383">
            <w:pPr>
              <w:pStyle w:val="rowtabella0"/>
              <w:jc w:val="center"/>
              <w:rPr>
                <w:color w:val="002060"/>
              </w:rPr>
            </w:pPr>
            <w:r w:rsidRPr="00AD1E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E9529"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CFD91"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87BF0"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7A557" w14:textId="77777777" w:rsidR="00F60B65" w:rsidRPr="00AD1E89" w:rsidRDefault="00F60B65" w:rsidP="00C54383">
            <w:pPr>
              <w:pStyle w:val="rowtabella0"/>
              <w:jc w:val="center"/>
              <w:rPr>
                <w:color w:val="002060"/>
              </w:rPr>
            </w:pPr>
            <w:r w:rsidRPr="00AD1E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EDDD0" w14:textId="77777777" w:rsidR="00F60B65" w:rsidRPr="00AD1E89" w:rsidRDefault="00F60B65" w:rsidP="00C54383">
            <w:pPr>
              <w:pStyle w:val="rowtabella0"/>
              <w:jc w:val="center"/>
              <w:rPr>
                <w:color w:val="002060"/>
              </w:rPr>
            </w:pPr>
            <w:r w:rsidRPr="00AD1E89">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03AEB" w14:textId="77777777" w:rsidR="00F60B65" w:rsidRPr="00AD1E89" w:rsidRDefault="00F60B65" w:rsidP="00C54383">
            <w:pPr>
              <w:pStyle w:val="rowtabella0"/>
              <w:jc w:val="center"/>
              <w:rPr>
                <w:color w:val="002060"/>
              </w:rPr>
            </w:pPr>
            <w:r w:rsidRPr="00AD1E89">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138B6" w14:textId="77777777" w:rsidR="00F60B65" w:rsidRPr="00AD1E89" w:rsidRDefault="00F60B65" w:rsidP="00C54383">
            <w:pPr>
              <w:pStyle w:val="rowtabella0"/>
              <w:jc w:val="center"/>
              <w:rPr>
                <w:color w:val="002060"/>
              </w:rPr>
            </w:pPr>
            <w:r w:rsidRPr="00AD1E8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99B2C" w14:textId="77777777" w:rsidR="00F60B65" w:rsidRPr="00AD1E89" w:rsidRDefault="00F60B65" w:rsidP="00C54383">
            <w:pPr>
              <w:pStyle w:val="rowtabella0"/>
              <w:jc w:val="center"/>
              <w:rPr>
                <w:color w:val="002060"/>
              </w:rPr>
            </w:pPr>
            <w:r w:rsidRPr="00AD1E89">
              <w:rPr>
                <w:color w:val="002060"/>
              </w:rPr>
              <w:t>0</w:t>
            </w:r>
          </w:p>
        </w:tc>
      </w:tr>
      <w:tr w:rsidR="00F60B65" w:rsidRPr="00AD1E89" w14:paraId="3A6C72E0"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E505D9" w14:textId="77777777" w:rsidR="00F60B65" w:rsidRPr="00AD1E89" w:rsidRDefault="00F60B65" w:rsidP="00C54383">
            <w:pPr>
              <w:pStyle w:val="rowtabella0"/>
              <w:rPr>
                <w:color w:val="002060"/>
              </w:rPr>
            </w:pPr>
            <w:r w:rsidRPr="00AD1E89">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E3AAF" w14:textId="77777777" w:rsidR="00F60B65" w:rsidRPr="00AD1E89" w:rsidRDefault="00F60B65" w:rsidP="00C54383">
            <w:pPr>
              <w:pStyle w:val="rowtabella0"/>
              <w:jc w:val="center"/>
              <w:rPr>
                <w:color w:val="002060"/>
              </w:rPr>
            </w:pPr>
            <w:r w:rsidRPr="00AD1E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E3825"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CC4ED" w14:textId="77777777" w:rsidR="00F60B65" w:rsidRPr="00AD1E89" w:rsidRDefault="00F60B65" w:rsidP="00C54383">
            <w:pPr>
              <w:pStyle w:val="rowtabella0"/>
              <w:jc w:val="center"/>
              <w:rPr>
                <w:color w:val="002060"/>
              </w:rPr>
            </w:pPr>
            <w:r w:rsidRPr="00AD1E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B77A4"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98340" w14:textId="77777777" w:rsidR="00F60B65" w:rsidRPr="00AD1E89" w:rsidRDefault="00F60B65" w:rsidP="00C54383">
            <w:pPr>
              <w:pStyle w:val="rowtabella0"/>
              <w:jc w:val="center"/>
              <w:rPr>
                <w:color w:val="002060"/>
              </w:rPr>
            </w:pPr>
            <w:r w:rsidRPr="00AD1E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D22B1" w14:textId="77777777" w:rsidR="00F60B65" w:rsidRPr="00AD1E89" w:rsidRDefault="00F60B65" w:rsidP="00C54383">
            <w:pPr>
              <w:pStyle w:val="rowtabella0"/>
              <w:jc w:val="center"/>
              <w:rPr>
                <w:color w:val="002060"/>
              </w:rPr>
            </w:pPr>
            <w:r w:rsidRPr="00AD1E8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89E44" w14:textId="77777777" w:rsidR="00F60B65" w:rsidRPr="00AD1E89" w:rsidRDefault="00F60B65" w:rsidP="00C54383">
            <w:pPr>
              <w:pStyle w:val="rowtabella0"/>
              <w:jc w:val="center"/>
              <w:rPr>
                <w:color w:val="002060"/>
              </w:rPr>
            </w:pPr>
            <w:r w:rsidRPr="00AD1E89">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C78DD" w14:textId="77777777" w:rsidR="00F60B65" w:rsidRPr="00AD1E89" w:rsidRDefault="00F60B65" w:rsidP="00C54383">
            <w:pPr>
              <w:pStyle w:val="rowtabella0"/>
              <w:jc w:val="center"/>
              <w:rPr>
                <w:color w:val="002060"/>
              </w:rPr>
            </w:pPr>
            <w:r w:rsidRPr="00AD1E8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567D1" w14:textId="77777777" w:rsidR="00F60B65" w:rsidRPr="00AD1E89" w:rsidRDefault="00F60B65" w:rsidP="00C54383">
            <w:pPr>
              <w:pStyle w:val="rowtabella0"/>
              <w:jc w:val="center"/>
              <w:rPr>
                <w:color w:val="002060"/>
              </w:rPr>
            </w:pPr>
            <w:r w:rsidRPr="00AD1E89">
              <w:rPr>
                <w:color w:val="002060"/>
              </w:rPr>
              <w:t>0</w:t>
            </w:r>
          </w:p>
        </w:tc>
      </w:tr>
      <w:tr w:rsidR="00F60B65" w:rsidRPr="00AD1E89" w14:paraId="1162AE2D"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7FCCD2" w14:textId="77777777" w:rsidR="00F60B65" w:rsidRPr="00AD1E89" w:rsidRDefault="00F60B65" w:rsidP="00C54383">
            <w:pPr>
              <w:pStyle w:val="rowtabella0"/>
              <w:rPr>
                <w:color w:val="002060"/>
              </w:rPr>
            </w:pPr>
            <w:r w:rsidRPr="00AD1E89">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17F23" w14:textId="77777777" w:rsidR="00F60B65" w:rsidRPr="00AD1E89" w:rsidRDefault="00F60B65" w:rsidP="00C54383">
            <w:pPr>
              <w:pStyle w:val="rowtabella0"/>
              <w:jc w:val="center"/>
              <w:rPr>
                <w:color w:val="002060"/>
              </w:rPr>
            </w:pPr>
            <w:r w:rsidRPr="00AD1E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73C75"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706B5"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91C0E"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617CE" w14:textId="77777777" w:rsidR="00F60B65" w:rsidRPr="00AD1E89" w:rsidRDefault="00F60B65" w:rsidP="00C54383">
            <w:pPr>
              <w:pStyle w:val="rowtabella0"/>
              <w:jc w:val="center"/>
              <w:rPr>
                <w:color w:val="002060"/>
              </w:rPr>
            </w:pPr>
            <w:r w:rsidRPr="00AD1E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C280F" w14:textId="77777777" w:rsidR="00F60B65" w:rsidRPr="00AD1E89" w:rsidRDefault="00F60B65" w:rsidP="00C54383">
            <w:pPr>
              <w:pStyle w:val="rowtabella0"/>
              <w:jc w:val="center"/>
              <w:rPr>
                <w:color w:val="002060"/>
              </w:rPr>
            </w:pPr>
            <w:r w:rsidRPr="00AD1E89">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98257" w14:textId="77777777" w:rsidR="00F60B65" w:rsidRPr="00AD1E89" w:rsidRDefault="00F60B65" w:rsidP="00C54383">
            <w:pPr>
              <w:pStyle w:val="rowtabella0"/>
              <w:jc w:val="center"/>
              <w:rPr>
                <w:color w:val="002060"/>
              </w:rPr>
            </w:pPr>
            <w:r w:rsidRPr="00AD1E89">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A3AF7" w14:textId="77777777" w:rsidR="00F60B65" w:rsidRPr="00AD1E89" w:rsidRDefault="00F60B65" w:rsidP="00C54383">
            <w:pPr>
              <w:pStyle w:val="rowtabella0"/>
              <w:jc w:val="center"/>
              <w:rPr>
                <w:color w:val="002060"/>
              </w:rPr>
            </w:pPr>
            <w:r w:rsidRPr="00AD1E8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4FD35" w14:textId="77777777" w:rsidR="00F60B65" w:rsidRPr="00AD1E89" w:rsidRDefault="00F60B65" w:rsidP="00C54383">
            <w:pPr>
              <w:pStyle w:val="rowtabella0"/>
              <w:jc w:val="center"/>
              <w:rPr>
                <w:color w:val="002060"/>
              </w:rPr>
            </w:pPr>
            <w:r w:rsidRPr="00AD1E89">
              <w:rPr>
                <w:color w:val="002060"/>
              </w:rPr>
              <w:t>0</w:t>
            </w:r>
          </w:p>
        </w:tc>
      </w:tr>
      <w:tr w:rsidR="00F60B65" w:rsidRPr="00AD1E89" w14:paraId="4B2B4AC1" w14:textId="77777777" w:rsidTr="00C5438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C0B89C" w14:textId="77777777" w:rsidR="00F60B65" w:rsidRPr="00AD1E89" w:rsidRDefault="00F60B65" w:rsidP="00C54383">
            <w:pPr>
              <w:pStyle w:val="rowtabella0"/>
              <w:rPr>
                <w:color w:val="002060"/>
                <w:lang w:val="es-ES"/>
              </w:rPr>
            </w:pPr>
            <w:r w:rsidRPr="00AD1E89">
              <w:rPr>
                <w:color w:val="002060"/>
                <w:lang w:val="es-ES"/>
              </w:rPr>
              <w:t>A.S.D. PEGASO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6FE5B"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8C00D"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C8824"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FA99E"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AD263" w14:textId="77777777" w:rsidR="00F60B65" w:rsidRPr="00AD1E89" w:rsidRDefault="00F60B65" w:rsidP="00C54383">
            <w:pPr>
              <w:pStyle w:val="rowtabella0"/>
              <w:jc w:val="center"/>
              <w:rPr>
                <w:color w:val="002060"/>
              </w:rPr>
            </w:pPr>
            <w:r w:rsidRPr="00AD1E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5FE72" w14:textId="77777777" w:rsidR="00F60B65" w:rsidRPr="00AD1E89" w:rsidRDefault="00F60B65" w:rsidP="00C54383">
            <w:pPr>
              <w:pStyle w:val="rowtabella0"/>
              <w:jc w:val="center"/>
              <w:rPr>
                <w:color w:val="002060"/>
              </w:rPr>
            </w:pPr>
            <w:r w:rsidRPr="00AD1E8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F5D7E" w14:textId="77777777" w:rsidR="00F60B65" w:rsidRPr="00AD1E89" w:rsidRDefault="00F60B65" w:rsidP="00C54383">
            <w:pPr>
              <w:pStyle w:val="rowtabella0"/>
              <w:jc w:val="center"/>
              <w:rPr>
                <w:color w:val="002060"/>
              </w:rPr>
            </w:pPr>
            <w:r w:rsidRPr="00AD1E89">
              <w:rPr>
                <w:color w:val="002060"/>
              </w:rPr>
              <w:t>120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26AD6" w14:textId="77777777" w:rsidR="00F60B65" w:rsidRPr="00AD1E89" w:rsidRDefault="00F60B65" w:rsidP="00C54383">
            <w:pPr>
              <w:pStyle w:val="rowtabella0"/>
              <w:jc w:val="center"/>
              <w:rPr>
                <w:color w:val="002060"/>
              </w:rPr>
            </w:pPr>
            <w:r w:rsidRPr="00AD1E89">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97932" w14:textId="77777777" w:rsidR="00F60B65" w:rsidRPr="00AD1E89" w:rsidRDefault="00F60B65" w:rsidP="00C54383">
            <w:pPr>
              <w:pStyle w:val="rowtabella0"/>
              <w:jc w:val="center"/>
              <w:rPr>
                <w:color w:val="002060"/>
              </w:rPr>
            </w:pPr>
            <w:r w:rsidRPr="00AD1E89">
              <w:rPr>
                <w:color w:val="002060"/>
              </w:rPr>
              <w:t>0</w:t>
            </w:r>
          </w:p>
        </w:tc>
      </w:tr>
    </w:tbl>
    <w:p w14:paraId="56DFB4EA" w14:textId="77777777" w:rsidR="00F60B65" w:rsidRPr="00AD1E89" w:rsidRDefault="00F60B65" w:rsidP="00F60B65">
      <w:pPr>
        <w:pStyle w:val="breakline"/>
        <w:rPr>
          <w:rFonts w:eastAsiaTheme="minorEastAsia"/>
          <w:color w:val="002060"/>
        </w:rPr>
      </w:pPr>
    </w:p>
    <w:p w14:paraId="5F2C56F0" w14:textId="77777777" w:rsidR="00F60B65" w:rsidRPr="00AD1E89" w:rsidRDefault="00F60B65" w:rsidP="00F60B65">
      <w:pPr>
        <w:pStyle w:val="breakline"/>
        <w:rPr>
          <w:color w:val="002060"/>
        </w:rPr>
      </w:pPr>
    </w:p>
    <w:p w14:paraId="43101E89" w14:textId="77777777" w:rsidR="00F60B65" w:rsidRPr="00AD1E89" w:rsidRDefault="00F60B65" w:rsidP="00F60B65">
      <w:pPr>
        <w:pStyle w:val="sottotitolocampionato10"/>
        <w:rPr>
          <w:color w:val="002060"/>
        </w:rPr>
      </w:pPr>
      <w:r w:rsidRPr="00AD1E89">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60B65" w:rsidRPr="00AD1E89" w14:paraId="350374FC" w14:textId="77777777" w:rsidTr="00C5438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705671" w14:textId="77777777" w:rsidR="00F60B65" w:rsidRPr="00AD1E89" w:rsidRDefault="00F60B65" w:rsidP="00C54383">
            <w:pPr>
              <w:pStyle w:val="headertabella0"/>
              <w:rPr>
                <w:color w:val="002060"/>
              </w:rPr>
            </w:pPr>
            <w:r w:rsidRPr="00AD1E8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B123BC" w14:textId="77777777" w:rsidR="00F60B65" w:rsidRPr="00AD1E89" w:rsidRDefault="00F60B65" w:rsidP="00C54383">
            <w:pPr>
              <w:pStyle w:val="headertabella0"/>
              <w:rPr>
                <w:color w:val="002060"/>
              </w:rPr>
            </w:pPr>
            <w:r w:rsidRPr="00AD1E8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B4D8B6" w14:textId="77777777" w:rsidR="00F60B65" w:rsidRPr="00AD1E89" w:rsidRDefault="00F60B65" w:rsidP="00C54383">
            <w:pPr>
              <w:pStyle w:val="headertabella0"/>
              <w:rPr>
                <w:color w:val="002060"/>
              </w:rPr>
            </w:pPr>
            <w:r w:rsidRPr="00AD1E8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EA89CC" w14:textId="77777777" w:rsidR="00F60B65" w:rsidRPr="00AD1E89" w:rsidRDefault="00F60B65" w:rsidP="00C54383">
            <w:pPr>
              <w:pStyle w:val="headertabella0"/>
              <w:rPr>
                <w:color w:val="002060"/>
              </w:rPr>
            </w:pPr>
            <w:r w:rsidRPr="00AD1E8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51C1E" w14:textId="77777777" w:rsidR="00F60B65" w:rsidRPr="00AD1E89" w:rsidRDefault="00F60B65" w:rsidP="00C54383">
            <w:pPr>
              <w:pStyle w:val="headertabella0"/>
              <w:rPr>
                <w:color w:val="002060"/>
              </w:rPr>
            </w:pPr>
            <w:r w:rsidRPr="00AD1E8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48FE7" w14:textId="77777777" w:rsidR="00F60B65" w:rsidRPr="00AD1E89" w:rsidRDefault="00F60B65" w:rsidP="00C54383">
            <w:pPr>
              <w:pStyle w:val="headertabella0"/>
              <w:rPr>
                <w:color w:val="002060"/>
              </w:rPr>
            </w:pPr>
            <w:r w:rsidRPr="00AD1E8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16511" w14:textId="77777777" w:rsidR="00F60B65" w:rsidRPr="00AD1E89" w:rsidRDefault="00F60B65" w:rsidP="00C54383">
            <w:pPr>
              <w:pStyle w:val="headertabella0"/>
              <w:rPr>
                <w:color w:val="002060"/>
              </w:rPr>
            </w:pPr>
            <w:r w:rsidRPr="00AD1E8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5EEFFA" w14:textId="77777777" w:rsidR="00F60B65" w:rsidRPr="00AD1E89" w:rsidRDefault="00F60B65" w:rsidP="00C54383">
            <w:pPr>
              <w:pStyle w:val="headertabella0"/>
              <w:rPr>
                <w:color w:val="002060"/>
              </w:rPr>
            </w:pPr>
            <w:r w:rsidRPr="00AD1E8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92980" w14:textId="77777777" w:rsidR="00F60B65" w:rsidRPr="00AD1E89" w:rsidRDefault="00F60B65" w:rsidP="00C54383">
            <w:pPr>
              <w:pStyle w:val="headertabella0"/>
              <w:rPr>
                <w:color w:val="002060"/>
              </w:rPr>
            </w:pPr>
            <w:r w:rsidRPr="00AD1E8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2A120E" w14:textId="77777777" w:rsidR="00F60B65" w:rsidRPr="00AD1E89" w:rsidRDefault="00F60B65" w:rsidP="00C54383">
            <w:pPr>
              <w:pStyle w:val="headertabella0"/>
              <w:rPr>
                <w:color w:val="002060"/>
              </w:rPr>
            </w:pPr>
            <w:r w:rsidRPr="00AD1E89">
              <w:rPr>
                <w:color w:val="002060"/>
              </w:rPr>
              <w:t>PE</w:t>
            </w:r>
          </w:p>
        </w:tc>
      </w:tr>
      <w:tr w:rsidR="00F60B65" w:rsidRPr="00AD1E89" w14:paraId="11171D62" w14:textId="77777777" w:rsidTr="00C5438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ABAF7A" w14:textId="77777777" w:rsidR="00F60B65" w:rsidRPr="00AD1E89" w:rsidRDefault="00F60B65" w:rsidP="00C54383">
            <w:pPr>
              <w:pStyle w:val="rowtabella0"/>
              <w:rPr>
                <w:color w:val="002060"/>
              </w:rPr>
            </w:pPr>
            <w:r w:rsidRPr="00AD1E89">
              <w:rPr>
                <w:color w:val="002060"/>
              </w:rPr>
              <w:lastRenderedPageBreak/>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7C38C" w14:textId="77777777" w:rsidR="00F60B65" w:rsidRPr="00AD1E89" w:rsidRDefault="00F60B65" w:rsidP="00C54383">
            <w:pPr>
              <w:pStyle w:val="rowtabella0"/>
              <w:jc w:val="center"/>
              <w:rPr>
                <w:color w:val="002060"/>
              </w:rPr>
            </w:pPr>
            <w:r w:rsidRPr="00AD1E8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59EBC"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77A12" w14:textId="77777777" w:rsidR="00F60B65" w:rsidRPr="00AD1E89" w:rsidRDefault="00F60B65" w:rsidP="00C54383">
            <w:pPr>
              <w:pStyle w:val="rowtabella0"/>
              <w:jc w:val="center"/>
              <w:rPr>
                <w:color w:val="002060"/>
              </w:rPr>
            </w:pPr>
            <w:r w:rsidRPr="00AD1E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2F456" w14:textId="77777777" w:rsidR="00F60B65" w:rsidRPr="00AD1E89" w:rsidRDefault="00F60B65" w:rsidP="00C54383">
            <w:pPr>
              <w:pStyle w:val="rowtabella0"/>
              <w:jc w:val="center"/>
              <w:rPr>
                <w:color w:val="002060"/>
              </w:rPr>
            </w:pPr>
            <w:r w:rsidRPr="00AD1E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43B04"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8F600" w14:textId="77777777" w:rsidR="00F60B65" w:rsidRPr="00AD1E89" w:rsidRDefault="00F60B65" w:rsidP="00C54383">
            <w:pPr>
              <w:pStyle w:val="rowtabella0"/>
              <w:jc w:val="center"/>
              <w:rPr>
                <w:color w:val="002060"/>
              </w:rPr>
            </w:pPr>
            <w:r w:rsidRPr="00AD1E89">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2270E" w14:textId="77777777" w:rsidR="00F60B65" w:rsidRPr="00AD1E89" w:rsidRDefault="00F60B65" w:rsidP="00C54383">
            <w:pPr>
              <w:pStyle w:val="rowtabella0"/>
              <w:jc w:val="center"/>
              <w:rPr>
                <w:color w:val="002060"/>
              </w:rPr>
            </w:pPr>
            <w:r w:rsidRPr="00AD1E8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121C0" w14:textId="77777777" w:rsidR="00F60B65" w:rsidRPr="00AD1E89" w:rsidRDefault="00F60B65" w:rsidP="00C54383">
            <w:pPr>
              <w:pStyle w:val="rowtabella0"/>
              <w:jc w:val="center"/>
              <w:rPr>
                <w:color w:val="002060"/>
              </w:rPr>
            </w:pPr>
            <w:r w:rsidRPr="00AD1E89">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8782D" w14:textId="77777777" w:rsidR="00F60B65" w:rsidRPr="00AD1E89" w:rsidRDefault="00F60B65" w:rsidP="00C54383">
            <w:pPr>
              <w:pStyle w:val="rowtabella0"/>
              <w:jc w:val="center"/>
              <w:rPr>
                <w:color w:val="002060"/>
              </w:rPr>
            </w:pPr>
            <w:r w:rsidRPr="00AD1E89">
              <w:rPr>
                <w:color w:val="002060"/>
              </w:rPr>
              <w:t>0</w:t>
            </w:r>
          </w:p>
        </w:tc>
      </w:tr>
      <w:tr w:rsidR="00F60B65" w:rsidRPr="00AD1E89" w14:paraId="518ABF86"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CEF392" w14:textId="77777777" w:rsidR="00F60B65" w:rsidRPr="00AD1E89" w:rsidRDefault="00F60B65" w:rsidP="00C54383">
            <w:pPr>
              <w:pStyle w:val="rowtabella0"/>
              <w:rPr>
                <w:color w:val="002060"/>
              </w:rPr>
            </w:pPr>
            <w:r w:rsidRPr="00AD1E89">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30002" w14:textId="77777777" w:rsidR="00F60B65" w:rsidRPr="00AD1E89" w:rsidRDefault="00F60B65" w:rsidP="00C54383">
            <w:pPr>
              <w:pStyle w:val="rowtabella0"/>
              <w:jc w:val="center"/>
              <w:rPr>
                <w:color w:val="002060"/>
              </w:rPr>
            </w:pPr>
            <w:r w:rsidRPr="00AD1E8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409A6"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2CC45" w14:textId="77777777" w:rsidR="00F60B65" w:rsidRPr="00AD1E89" w:rsidRDefault="00F60B65" w:rsidP="00C54383">
            <w:pPr>
              <w:pStyle w:val="rowtabella0"/>
              <w:jc w:val="center"/>
              <w:rPr>
                <w:color w:val="002060"/>
              </w:rPr>
            </w:pPr>
            <w:r w:rsidRPr="00AD1E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337ED"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5562A"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765A6" w14:textId="77777777" w:rsidR="00F60B65" w:rsidRPr="00AD1E89" w:rsidRDefault="00F60B65" w:rsidP="00C54383">
            <w:pPr>
              <w:pStyle w:val="rowtabella0"/>
              <w:jc w:val="center"/>
              <w:rPr>
                <w:color w:val="002060"/>
              </w:rPr>
            </w:pPr>
            <w:r w:rsidRPr="00AD1E89">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3435B" w14:textId="77777777" w:rsidR="00F60B65" w:rsidRPr="00AD1E89" w:rsidRDefault="00F60B65" w:rsidP="00C54383">
            <w:pPr>
              <w:pStyle w:val="rowtabella0"/>
              <w:jc w:val="center"/>
              <w:rPr>
                <w:color w:val="002060"/>
              </w:rPr>
            </w:pPr>
            <w:r w:rsidRPr="00AD1E8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BE0CA" w14:textId="77777777" w:rsidR="00F60B65" w:rsidRPr="00AD1E89" w:rsidRDefault="00F60B65" w:rsidP="00C54383">
            <w:pPr>
              <w:pStyle w:val="rowtabella0"/>
              <w:jc w:val="center"/>
              <w:rPr>
                <w:color w:val="002060"/>
              </w:rPr>
            </w:pPr>
            <w:r w:rsidRPr="00AD1E8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B5A0E" w14:textId="77777777" w:rsidR="00F60B65" w:rsidRPr="00AD1E89" w:rsidRDefault="00F60B65" w:rsidP="00C54383">
            <w:pPr>
              <w:pStyle w:val="rowtabella0"/>
              <w:jc w:val="center"/>
              <w:rPr>
                <w:color w:val="002060"/>
              </w:rPr>
            </w:pPr>
            <w:r w:rsidRPr="00AD1E89">
              <w:rPr>
                <w:color w:val="002060"/>
              </w:rPr>
              <w:t>0</w:t>
            </w:r>
          </w:p>
        </w:tc>
      </w:tr>
      <w:tr w:rsidR="00F60B65" w:rsidRPr="00AD1E89" w14:paraId="7AFC6048"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E25BDC" w14:textId="77777777" w:rsidR="00F60B65" w:rsidRPr="00AD1E89" w:rsidRDefault="00F60B65" w:rsidP="00C54383">
            <w:pPr>
              <w:pStyle w:val="rowtabella0"/>
              <w:rPr>
                <w:color w:val="002060"/>
              </w:rPr>
            </w:pPr>
            <w:r w:rsidRPr="00AD1E89">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ADB24" w14:textId="77777777" w:rsidR="00F60B65" w:rsidRPr="00AD1E89" w:rsidRDefault="00F60B65" w:rsidP="00C54383">
            <w:pPr>
              <w:pStyle w:val="rowtabella0"/>
              <w:jc w:val="center"/>
              <w:rPr>
                <w:color w:val="002060"/>
              </w:rPr>
            </w:pPr>
            <w:r w:rsidRPr="00AD1E8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5D436"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AF72D" w14:textId="77777777" w:rsidR="00F60B65" w:rsidRPr="00AD1E89" w:rsidRDefault="00F60B65" w:rsidP="00C54383">
            <w:pPr>
              <w:pStyle w:val="rowtabella0"/>
              <w:jc w:val="center"/>
              <w:rPr>
                <w:color w:val="002060"/>
              </w:rPr>
            </w:pPr>
            <w:r w:rsidRPr="00AD1E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97833"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52A4D"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4836B" w14:textId="77777777" w:rsidR="00F60B65" w:rsidRPr="00AD1E89" w:rsidRDefault="00F60B65" w:rsidP="00C54383">
            <w:pPr>
              <w:pStyle w:val="rowtabella0"/>
              <w:jc w:val="center"/>
              <w:rPr>
                <w:color w:val="002060"/>
              </w:rPr>
            </w:pPr>
            <w:r w:rsidRPr="00AD1E89">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28998" w14:textId="77777777" w:rsidR="00F60B65" w:rsidRPr="00AD1E89" w:rsidRDefault="00F60B65" w:rsidP="00C54383">
            <w:pPr>
              <w:pStyle w:val="rowtabella0"/>
              <w:jc w:val="center"/>
              <w:rPr>
                <w:color w:val="002060"/>
              </w:rPr>
            </w:pPr>
            <w:r w:rsidRPr="00AD1E8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57CD7" w14:textId="77777777" w:rsidR="00F60B65" w:rsidRPr="00AD1E89" w:rsidRDefault="00F60B65" w:rsidP="00C54383">
            <w:pPr>
              <w:pStyle w:val="rowtabella0"/>
              <w:jc w:val="center"/>
              <w:rPr>
                <w:color w:val="002060"/>
              </w:rPr>
            </w:pPr>
            <w:r w:rsidRPr="00AD1E8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2F7E2" w14:textId="77777777" w:rsidR="00F60B65" w:rsidRPr="00AD1E89" w:rsidRDefault="00F60B65" w:rsidP="00C54383">
            <w:pPr>
              <w:pStyle w:val="rowtabella0"/>
              <w:jc w:val="center"/>
              <w:rPr>
                <w:color w:val="002060"/>
              </w:rPr>
            </w:pPr>
            <w:r w:rsidRPr="00AD1E89">
              <w:rPr>
                <w:color w:val="002060"/>
              </w:rPr>
              <w:t>0</w:t>
            </w:r>
          </w:p>
        </w:tc>
      </w:tr>
      <w:tr w:rsidR="00F60B65" w:rsidRPr="00AD1E89" w14:paraId="7D3BB7A8"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06996D" w14:textId="77777777" w:rsidR="00F60B65" w:rsidRPr="00AD1E89" w:rsidRDefault="00F60B65" w:rsidP="00C54383">
            <w:pPr>
              <w:pStyle w:val="rowtabella0"/>
              <w:rPr>
                <w:color w:val="002060"/>
              </w:rPr>
            </w:pPr>
            <w:r w:rsidRPr="00AD1E89">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8BA65" w14:textId="77777777" w:rsidR="00F60B65" w:rsidRPr="00AD1E89" w:rsidRDefault="00F60B65" w:rsidP="00C54383">
            <w:pPr>
              <w:pStyle w:val="rowtabella0"/>
              <w:jc w:val="center"/>
              <w:rPr>
                <w:color w:val="002060"/>
              </w:rPr>
            </w:pPr>
            <w:r w:rsidRPr="00AD1E8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39FB0"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20B77" w14:textId="77777777" w:rsidR="00F60B65" w:rsidRPr="00AD1E89" w:rsidRDefault="00F60B65" w:rsidP="00C54383">
            <w:pPr>
              <w:pStyle w:val="rowtabella0"/>
              <w:jc w:val="center"/>
              <w:rPr>
                <w:color w:val="002060"/>
              </w:rPr>
            </w:pPr>
            <w:r w:rsidRPr="00AD1E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E969F"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502B0"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50B3B" w14:textId="77777777" w:rsidR="00F60B65" w:rsidRPr="00AD1E89" w:rsidRDefault="00F60B65" w:rsidP="00C54383">
            <w:pPr>
              <w:pStyle w:val="rowtabella0"/>
              <w:jc w:val="center"/>
              <w:rPr>
                <w:color w:val="002060"/>
              </w:rPr>
            </w:pPr>
            <w:r w:rsidRPr="00AD1E89">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CA27D" w14:textId="77777777" w:rsidR="00F60B65" w:rsidRPr="00AD1E89" w:rsidRDefault="00F60B65" w:rsidP="00C54383">
            <w:pPr>
              <w:pStyle w:val="rowtabella0"/>
              <w:jc w:val="center"/>
              <w:rPr>
                <w:color w:val="002060"/>
              </w:rPr>
            </w:pPr>
            <w:r w:rsidRPr="00AD1E89">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256E5" w14:textId="77777777" w:rsidR="00F60B65" w:rsidRPr="00AD1E89" w:rsidRDefault="00F60B65" w:rsidP="00C54383">
            <w:pPr>
              <w:pStyle w:val="rowtabella0"/>
              <w:jc w:val="center"/>
              <w:rPr>
                <w:color w:val="002060"/>
              </w:rPr>
            </w:pPr>
            <w:r w:rsidRPr="00AD1E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C85F3" w14:textId="77777777" w:rsidR="00F60B65" w:rsidRPr="00AD1E89" w:rsidRDefault="00F60B65" w:rsidP="00C54383">
            <w:pPr>
              <w:pStyle w:val="rowtabella0"/>
              <w:jc w:val="center"/>
              <w:rPr>
                <w:color w:val="002060"/>
              </w:rPr>
            </w:pPr>
            <w:r w:rsidRPr="00AD1E89">
              <w:rPr>
                <w:color w:val="002060"/>
              </w:rPr>
              <w:t>0</w:t>
            </w:r>
          </w:p>
        </w:tc>
      </w:tr>
      <w:tr w:rsidR="00F60B65" w:rsidRPr="00AD1E89" w14:paraId="65EA1C38"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0195F3" w14:textId="77777777" w:rsidR="00F60B65" w:rsidRPr="00AD1E89" w:rsidRDefault="00F60B65" w:rsidP="00C54383">
            <w:pPr>
              <w:pStyle w:val="rowtabella0"/>
              <w:rPr>
                <w:color w:val="002060"/>
              </w:rPr>
            </w:pPr>
            <w:r w:rsidRPr="00AD1E89">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2771A" w14:textId="77777777" w:rsidR="00F60B65" w:rsidRPr="00AD1E89" w:rsidRDefault="00F60B65" w:rsidP="00C54383">
            <w:pPr>
              <w:pStyle w:val="rowtabella0"/>
              <w:jc w:val="center"/>
              <w:rPr>
                <w:color w:val="002060"/>
              </w:rPr>
            </w:pPr>
            <w:r w:rsidRPr="00AD1E8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FE29C"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53D0F" w14:textId="77777777" w:rsidR="00F60B65" w:rsidRPr="00AD1E89" w:rsidRDefault="00F60B65" w:rsidP="00C54383">
            <w:pPr>
              <w:pStyle w:val="rowtabella0"/>
              <w:jc w:val="center"/>
              <w:rPr>
                <w:color w:val="002060"/>
              </w:rPr>
            </w:pPr>
            <w:r w:rsidRPr="00AD1E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43FBD"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E26F3"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92AB1" w14:textId="77777777" w:rsidR="00F60B65" w:rsidRPr="00AD1E89" w:rsidRDefault="00F60B65" w:rsidP="00C54383">
            <w:pPr>
              <w:pStyle w:val="rowtabella0"/>
              <w:jc w:val="center"/>
              <w:rPr>
                <w:color w:val="002060"/>
              </w:rPr>
            </w:pPr>
            <w:r w:rsidRPr="00AD1E89">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7B028" w14:textId="77777777" w:rsidR="00F60B65" w:rsidRPr="00AD1E89" w:rsidRDefault="00F60B65" w:rsidP="00C54383">
            <w:pPr>
              <w:pStyle w:val="rowtabella0"/>
              <w:jc w:val="center"/>
              <w:rPr>
                <w:color w:val="002060"/>
              </w:rPr>
            </w:pPr>
            <w:r w:rsidRPr="00AD1E8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D9890" w14:textId="77777777" w:rsidR="00F60B65" w:rsidRPr="00AD1E89" w:rsidRDefault="00F60B65" w:rsidP="00C54383">
            <w:pPr>
              <w:pStyle w:val="rowtabella0"/>
              <w:jc w:val="center"/>
              <w:rPr>
                <w:color w:val="002060"/>
              </w:rPr>
            </w:pPr>
            <w:r w:rsidRPr="00AD1E8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2C8B2" w14:textId="77777777" w:rsidR="00F60B65" w:rsidRPr="00AD1E89" w:rsidRDefault="00F60B65" w:rsidP="00C54383">
            <w:pPr>
              <w:pStyle w:val="rowtabella0"/>
              <w:jc w:val="center"/>
              <w:rPr>
                <w:color w:val="002060"/>
              </w:rPr>
            </w:pPr>
            <w:r w:rsidRPr="00AD1E89">
              <w:rPr>
                <w:color w:val="002060"/>
              </w:rPr>
              <w:t>0</w:t>
            </w:r>
          </w:p>
        </w:tc>
      </w:tr>
      <w:tr w:rsidR="00F60B65" w:rsidRPr="00AD1E89" w14:paraId="31628D95"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497C17" w14:textId="77777777" w:rsidR="00F60B65" w:rsidRPr="00AD1E89" w:rsidRDefault="00F60B65" w:rsidP="00C54383">
            <w:pPr>
              <w:pStyle w:val="rowtabella0"/>
              <w:rPr>
                <w:color w:val="002060"/>
              </w:rPr>
            </w:pPr>
            <w:r w:rsidRPr="00AD1E89">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A5FD6" w14:textId="77777777" w:rsidR="00F60B65" w:rsidRPr="00AD1E89" w:rsidRDefault="00F60B65" w:rsidP="00C54383">
            <w:pPr>
              <w:pStyle w:val="rowtabella0"/>
              <w:jc w:val="center"/>
              <w:rPr>
                <w:color w:val="002060"/>
              </w:rPr>
            </w:pPr>
            <w:r w:rsidRPr="00AD1E8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B7AA6"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CE6FA" w14:textId="77777777" w:rsidR="00F60B65" w:rsidRPr="00AD1E89" w:rsidRDefault="00F60B65" w:rsidP="00C54383">
            <w:pPr>
              <w:pStyle w:val="rowtabella0"/>
              <w:jc w:val="center"/>
              <w:rPr>
                <w:color w:val="002060"/>
              </w:rPr>
            </w:pPr>
            <w:r w:rsidRPr="00AD1E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5F943"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83D29"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EFBC0" w14:textId="77777777" w:rsidR="00F60B65" w:rsidRPr="00AD1E89" w:rsidRDefault="00F60B65" w:rsidP="00C54383">
            <w:pPr>
              <w:pStyle w:val="rowtabella0"/>
              <w:jc w:val="center"/>
              <w:rPr>
                <w:color w:val="002060"/>
              </w:rPr>
            </w:pPr>
            <w:r w:rsidRPr="00AD1E89">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CD4E2" w14:textId="77777777" w:rsidR="00F60B65" w:rsidRPr="00AD1E89" w:rsidRDefault="00F60B65" w:rsidP="00C54383">
            <w:pPr>
              <w:pStyle w:val="rowtabella0"/>
              <w:jc w:val="center"/>
              <w:rPr>
                <w:color w:val="002060"/>
              </w:rPr>
            </w:pPr>
            <w:r w:rsidRPr="00AD1E8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FBDA9" w14:textId="77777777" w:rsidR="00F60B65" w:rsidRPr="00AD1E89" w:rsidRDefault="00F60B65" w:rsidP="00C54383">
            <w:pPr>
              <w:pStyle w:val="rowtabella0"/>
              <w:jc w:val="center"/>
              <w:rPr>
                <w:color w:val="002060"/>
              </w:rPr>
            </w:pPr>
            <w:r w:rsidRPr="00AD1E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BFB3F" w14:textId="77777777" w:rsidR="00F60B65" w:rsidRPr="00AD1E89" w:rsidRDefault="00F60B65" w:rsidP="00C54383">
            <w:pPr>
              <w:pStyle w:val="rowtabella0"/>
              <w:jc w:val="center"/>
              <w:rPr>
                <w:color w:val="002060"/>
              </w:rPr>
            </w:pPr>
            <w:r w:rsidRPr="00AD1E89">
              <w:rPr>
                <w:color w:val="002060"/>
              </w:rPr>
              <w:t>0</w:t>
            </w:r>
          </w:p>
        </w:tc>
      </w:tr>
      <w:tr w:rsidR="00F60B65" w:rsidRPr="00AD1E89" w14:paraId="73394937"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DE63F9" w14:textId="77777777" w:rsidR="00F60B65" w:rsidRPr="00AD1E89" w:rsidRDefault="00F60B65" w:rsidP="00C54383">
            <w:pPr>
              <w:pStyle w:val="rowtabella0"/>
              <w:rPr>
                <w:color w:val="002060"/>
              </w:rPr>
            </w:pPr>
            <w:r w:rsidRPr="00AD1E89">
              <w:rPr>
                <w:color w:val="002060"/>
              </w:rPr>
              <w:t>A.S.D. SAN GINESIO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E0EF0" w14:textId="77777777" w:rsidR="00F60B65" w:rsidRPr="00AD1E89" w:rsidRDefault="00F60B65" w:rsidP="00C54383">
            <w:pPr>
              <w:pStyle w:val="rowtabella0"/>
              <w:jc w:val="center"/>
              <w:rPr>
                <w:color w:val="002060"/>
              </w:rPr>
            </w:pPr>
            <w:r w:rsidRPr="00AD1E8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FF1F8"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27655" w14:textId="77777777" w:rsidR="00F60B65" w:rsidRPr="00AD1E89" w:rsidRDefault="00F60B65" w:rsidP="00C54383">
            <w:pPr>
              <w:pStyle w:val="rowtabella0"/>
              <w:jc w:val="center"/>
              <w:rPr>
                <w:color w:val="002060"/>
              </w:rPr>
            </w:pPr>
            <w:r w:rsidRPr="00AD1E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28068"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4F46A" w14:textId="77777777" w:rsidR="00F60B65" w:rsidRPr="00AD1E89" w:rsidRDefault="00F60B65" w:rsidP="00C54383">
            <w:pPr>
              <w:pStyle w:val="rowtabella0"/>
              <w:jc w:val="center"/>
              <w:rPr>
                <w:color w:val="002060"/>
              </w:rPr>
            </w:pPr>
            <w:r w:rsidRPr="00AD1E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17029" w14:textId="77777777" w:rsidR="00F60B65" w:rsidRPr="00AD1E89" w:rsidRDefault="00F60B65" w:rsidP="00C54383">
            <w:pPr>
              <w:pStyle w:val="rowtabella0"/>
              <w:jc w:val="center"/>
              <w:rPr>
                <w:color w:val="002060"/>
              </w:rPr>
            </w:pPr>
            <w:r w:rsidRPr="00AD1E89">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88CB8" w14:textId="77777777" w:rsidR="00F60B65" w:rsidRPr="00AD1E89" w:rsidRDefault="00F60B65" w:rsidP="00C54383">
            <w:pPr>
              <w:pStyle w:val="rowtabella0"/>
              <w:jc w:val="center"/>
              <w:rPr>
                <w:color w:val="002060"/>
              </w:rPr>
            </w:pPr>
            <w:r w:rsidRPr="00AD1E89">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B2EAF" w14:textId="77777777" w:rsidR="00F60B65" w:rsidRPr="00AD1E89" w:rsidRDefault="00F60B65" w:rsidP="00C54383">
            <w:pPr>
              <w:pStyle w:val="rowtabella0"/>
              <w:jc w:val="center"/>
              <w:rPr>
                <w:color w:val="002060"/>
              </w:rPr>
            </w:pPr>
            <w:r w:rsidRPr="00AD1E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AC01F" w14:textId="77777777" w:rsidR="00F60B65" w:rsidRPr="00AD1E89" w:rsidRDefault="00F60B65" w:rsidP="00C54383">
            <w:pPr>
              <w:pStyle w:val="rowtabella0"/>
              <w:jc w:val="center"/>
              <w:rPr>
                <w:color w:val="002060"/>
              </w:rPr>
            </w:pPr>
            <w:r w:rsidRPr="00AD1E89">
              <w:rPr>
                <w:color w:val="002060"/>
              </w:rPr>
              <w:t>0</w:t>
            </w:r>
          </w:p>
        </w:tc>
      </w:tr>
      <w:tr w:rsidR="00F60B65" w:rsidRPr="00AD1E89" w14:paraId="155B562C"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BAA8CE" w14:textId="77777777" w:rsidR="00F60B65" w:rsidRPr="00AD1E89" w:rsidRDefault="00F60B65" w:rsidP="00C54383">
            <w:pPr>
              <w:pStyle w:val="rowtabella0"/>
              <w:rPr>
                <w:color w:val="002060"/>
              </w:rPr>
            </w:pPr>
            <w:r w:rsidRPr="00AD1E89">
              <w:rPr>
                <w:color w:val="002060"/>
              </w:rPr>
              <w:t>A.P.D. BOCA CIVITANOVA 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AE158" w14:textId="77777777" w:rsidR="00F60B65" w:rsidRPr="00AD1E89" w:rsidRDefault="00F60B65" w:rsidP="00C54383">
            <w:pPr>
              <w:pStyle w:val="rowtabella0"/>
              <w:jc w:val="center"/>
              <w:rPr>
                <w:color w:val="002060"/>
              </w:rPr>
            </w:pPr>
            <w:r w:rsidRPr="00AD1E8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3C636"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7C5E9"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02947"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C5405" w14:textId="77777777" w:rsidR="00F60B65" w:rsidRPr="00AD1E89" w:rsidRDefault="00F60B65" w:rsidP="00C54383">
            <w:pPr>
              <w:pStyle w:val="rowtabella0"/>
              <w:jc w:val="center"/>
              <w:rPr>
                <w:color w:val="002060"/>
              </w:rPr>
            </w:pPr>
            <w:r w:rsidRPr="00AD1E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02BBF" w14:textId="77777777" w:rsidR="00F60B65" w:rsidRPr="00AD1E89" w:rsidRDefault="00F60B65" w:rsidP="00C54383">
            <w:pPr>
              <w:pStyle w:val="rowtabella0"/>
              <w:jc w:val="center"/>
              <w:rPr>
                <w:color w:val="002060"/>
              </w:rPr>
            </w:pPr>
            <w:r w:rsidRPr="00AD1E89">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AEF76" w14:textId="77777777" w:rsidR="00F60B65" w:rsidRPr="00AD1E89" w:rsidRDefault="00F60B65" w:rsidP="00C54383">
            <w:pPr>
              <w:pStyle w:val="rowtabella0"/>
              <w:jc w:val="center"/>
              <w:rPr>
                <w:color w:val="002060"/>
              </w:rPr>
            </w:pPr>
            <w:r w:rsidRPr="00AD1E89">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18119"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2600B" w14:textId="77777777" w:rsidR="00F60B65" w:rsidRPr="00AD1E89" w:rsidRDefault="00F60B65" w:rsidP="00C54383">
            <w:pPr>
              <w:pStyle w:val="rowtabella0"/>
              <w:jc w:val="center"/>
              <w:rPr>
                <w:color w:val="002060"/>
              </w:rPr>
            </w:pPr>
            <w:r w:rsidRPr="00AD1E89">
              <w:rPr>
                <w:color w:val="002060"/>
              </w:rPr>
              <w:t>0</w:t>
            </w:r>
          </w:p>
        </w:tc>
      </w:tr>
      <w:tr w:rsidR="00F60B65" w:rsidRPr="00AD1E89" w14:paraId="0184B893"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059718" w14:textId="77777777" w:rsidR="00F60B65" w:rsidRPr="00AD1E89" w:rsidRDefault="00F60B65" w:rsidP="00C54383">
            <w:pPr>
              <w:pStyle w:val="rowtabella0"/>
              <w:rPr>
                <w:color w:val="002060"/>
              </w:rPr>
            </w:pPr>
            <w:r w:rsidRPr="00AD1E89">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26E01" w14:textId="77777777" w:rsidR="00F60B65" w:rsidRPr="00AD1E89" w:rsidRDefault="00F60B65" w:rsidP="00C54383">
            <w:pPr>
              <w:pStyle w:val="rowtabella0"/>
              <w:jc w:val="center"/>
              <w:rPr>
                <w:color w:val="002060"/>
              </w:rPr>
            </w:pPr>
            <w:r w:rsidRPr="00AD1E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2E09F"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01FCE"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11F57"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C3009" w14:textId="77777777" w:rsidR="00F60B65" w:rsidRPr="00AD1E89" w:rsidRDefault="00F60B65" w:rsidP="00C54383">
            <w:pPr>
              <w:pStyle w:val="rowtabella0"/>
              <w:jc w:val="center"/>
              <w:rPr>
                <w:color w:val="002060"/>
              </w:rPr>
            </w:pPr>
            <w:r w:rsidRPr="00AD1E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BA489" w14:textId="77777777" w:rsidR="00F60B65" w:rsidRPr="00AD1E89" w:rsidRDefault="00F60B65" w:rsidP="00C54383">
            <w:pPr>
              <w:pStyle w:val="rowtabella0"/>
              <w:jc w:val="center"/>
              <w:rPr>
                <w:color w:val="002060"/>
              </w:rPr>
            </w:pPr>
            <w:r w:rsidRPr="00AD1E89">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3D863" w14:textId="77777777" w:rsidR="00F60B65" w:rsidRPr="00AD1E89" w:rsidRDefault="00F60B65" w:rsidP="00C54383">
            <w:pPr>
              <w:pStyle w:val="rowtabella0"/>
              <w:jc w:val="center"/>
              <w:rPr>
                <w:color w:val="002060"/>
              </w:rPr>
            </w:pPr>
            <w:r w:rsidRPr="00AD1E89">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125C9" w14:textId="77777777" w:rsidR="00F60B65" w:rsidRPr="00AD1E89" w:rsidRDefault="00F60B65" w:rsidP="00C54383">
            <w:pPr>
              <w:pStyle w:val="rowtabella0"/>
              <w:jc w:val="center"/>
              <w:rPr>
                <w:color w:val="002060"/>
              </w:rPr>
            </w:pPr>
            <w:r w:rsidRPr="00AD1E8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33F01" w14:textId="77777777" w:rsidR="00F60B65" w:rsidRPr="00AD1E89" w:rsidRDefault="00F60B65" w:rsidP="00C54383">
            <w:pPr>
              <w:pStyle w:val="rowtabella0"/>
              <w:jc w:val="center"/>
              <w:rPr>
                <w:color w:val="002060"/>
              </w:rPr>
            </w:pPr>
            <w:r w:rsidRPr="00AD1E89">
              <w:rPr>
                <w:color w:val="002060"/>
              </w:rPr>
              <w:t>0</w:t>
            </w:r>
          </w:p>
        </w:tc>
      </w:tr>
      <w:tr w:rsidR="00F60B65" w:rsidRPr="00AD1E89" w14:paraId="70A22DAC"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A98B84" w14:textId="77777777" w:rsidR="00F60B65" w:rsidRPr="00AD1E89" w:rsidRDefault="00F60B65" w:rsidP="00C54383">
            <w:pPr>
              <w:pStyle w:val="rowtabella0"/>
              <w:rPr>
                <w:color w:val="002060"/>
              </w:rPr>
            </w:pPr>
            <w:r w:rsidRPr="00AD1E89">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A281F" w14:textId="77777777" w:rsidR="00F60B65" w:rsidRPr="00AD1E89" w:rsidRDefault="00F60B65" w:rsidP="00C54383">
            <w:pPr>
              <w:pStyle w:val="rowtabella0"/>
              <w:jc w:val="center"/>
              <w:rPr>
                <w:color w:val="002060"/>
              </w:rPr>
            </w:pPr>
            <w:r w:rsidRPr="00AD1E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1E443"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E9E41"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9FB21" w14:textId="77777777" w:rsidR="00F60B65" w:rsidRPr="00AD1E89" w:rsidRDefault="00F60B65" w:rsidP="00C54383">
            <w:pPr>
              <w:pStyle w:val="rowtabella0"/>
              <w:jc w:val="center"/>
              <w:rPr>
                <w:color w:val="002060"/>
              </w:rPr>
            </w:pPr>
            <w:r w:rsidRPr="00AD1E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400D2" w14:textId="77777777" w:rsidR="00F60B65" w:rsidRPr="00AD1E89" w:rsidRDefault="00F60B65" w:rsidP="00C54383">
            <w:pPr>
              <w:pStyle w:val="rowtabella0"/>
              <w:jc w:val="center"/>
              <w:rPr>
                <w:color w:val="002060"/>
              </w:rPr>
            </w:pPr>
            <w:r w:rsidRPr="00AD1E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05E57" w14:textId="77777777" w:rsidR="00F60B65" w:rsidRPr="00AD1E89" w:rsidRDefault="00F60B65" w:rsidP="00C54383">
            <w:pPr>
              <w:pStyle w:val="rowtabella0"/>
              <w:jc w:val="center"/>
              <w:rPr>
                <w:color w:val="002060"/>
              </w:rPr>
            </w:pPr>
            <w:r w:rsidRPr="00AD1E89">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01895" w14:textId="77777777" w:rsidR="00F60B65" w:rsidRPr="00AD1E89" w:rsidRDefault="00F60B65" w:rsidP="00C54383">
            <w:pPr>
              <w:pStyle w:val="rowtabella0"/>
              <w:jc w:val="center"/>
              <w:rPr>
                <w:color w:val="002060"/>
              </w:rPr>
            </w:pPr>
            <w:r w:rsidRPr="00AD1E89">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BD20A" w14:textId="77777777" w:rsidR="00F60B65" w:rsidRPr="00AD1E89" w:rsidRDefault="00F60B65" w:rsidP="00C54383">
            <w:pPr>
              <w:pStyle w:val="rowtabella0"/>
              <w:jc w:val="center"/>
              <w:rPr>
                <w:color w:val="002060"/>
              </w:rPr>
            </w:pPr>
            <w:r w:rsidRPr="00AD1E8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58F2A" w14:textId="77777777" w:rsidR="00F60B65" w:rsidRPr="00AD1E89" w:rsidRDefault="00F60B65" w:rsidP="00C54383">
            <w:pPr>
              <w:pStyle w:val="rowtabella0"/>
              <w:jc w:val="center"/>
              <w:rPr>
                <w:color w:val="002060"/>
              </w:rPr>
            </w:pPr>
            <w:r w:rsidRPr="00AD1E89">
              <w:rPr>
                <w:color w:val="002060"/>
              </w:rPr>
              <w:t>0</w:t>
            </w:r>
          </w:p>
        </w:tc>
      </w:tr>
      <w:tr w:rsidR="00F60B65" w:rsidRPr="00AD1E89" w14:paraId="3BAD0823"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BF2383" w14:textId="77777777" w:rsidR="00F60B65" w:rsidRPr="00AD1E89" w:rsidRDefault="00F60B65" w:rsidP="00C54383">
            <w:pPr>
              <w:pStyle w:val="rowtabella0"/>
              <w:rPr>
                <w:color w:val="002060"/>
              </w:rPr>
            </w:pPr>
            <w:r w:rsidRPr="00AD1E89">
              <w:rPr>
                <w:color w:val="002060"/>
              </w:rPr>
              <w:t xml:space="preserve">A.S.D. CALCIO </w:t>
            </w:r>
            <w:proofErr w:type="gramStart"/>
            <w:r w:rsidRPr="00AD1E89">
              <w:rPr>
                <w:color w:val="002060"/>
              </w:rPr>
              <w:t>S.ELPIDIO</w:t>
            </w:r>
            <w:proofErr w:type="gramEnd"/>
            <w:r w:rsidRPr="00AD1E89">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20E29" w14:textId="77777777" w:rsidR="00F60B65" w:rsidRPr="00AD1E89" w:rsidRDefault="00F60B65" w:rsidP="00C54383">
            <w:pPr>
              <w:pStyle w:val="rowtabella0"/>
              <w:jc w:val="center"/>
              <w:rPr>
                <w:color w:val="002060"/>
              </w:rPr>
            </w:pPr>
            <w:r w:rsidRPr="00AD1E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63639"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B2850"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64559"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F61B1" w14:textId="77777777" w:rsidR="00F60B65" w:rsidRPr="00AD1E89" w:rsidRDefault="00F60B65" w:rsidP="00C54383">
            <w:pPr>
              <w:pStyle w:val="rowtabella0"/>
              <w:jc w:val="center"/>
              <w:rPr>
                <w:color w:val="002060"/>
              </w:rPr>
            </w:pPr>
            <w:r w:rsidRPr="00AD1E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38E88" w14:textId="77777777" w:rsidR="00F60B65" w:rsidRPr="00AD1E89" w:rsidRDefault="00F60B65" w:rsidP="00C54383">
            <w:pPr>
              <w:pStyle w:val="rowtabella0"/>
              <w:jc w:val="center"/>
              <w:rPr>
                <w:color w:val="002060"/>
              </w:rPr>
            </w:pPr>
            <w:r w:rsidRPr="00AD1E89">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FB8F8" w14:textId="77777777" w:rsidR="00F60B65" w:rsidRPr="00AD1E89" w:rsidRDefault="00F60B65" w:rsidP="00C54383">
            <w:pPr>
              <w:pStyle w:val="rowtabella0"/>
              <w:jc w:val="center"/>
              <w:rPr>
                <w:color w:val="002060"/>
              </w:rPr>
            </w:pPr>
            <w:r w:rsidRPr="00AD1E89">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7D977" w14:textId="77777777" w:rsidR="00F60B65" w:rsidRPr="00AD1E89" w:rsidRDefault="00F60B65" w:rsidP="00C54383">
            <w:pPr>
              <w:pStyle w:val="rowtabella0"/>
              <w:jc w:val="center"/>
              <w:rPr>
                <w:color w:val="002060"/>
              </w:rPr>
            </w:pPr>
            <w:r w:rsidRPr="00AD1E8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E55C3" w14:textId="77777777" w:rsidR="00F60B65" w:rsidRPr="00AD1E89" w:rsidRDefault="00F60B65" w:rsidP="00C54383">
            <w:pPr>
              <w:pStyle w:val="rowtabella0"/>
              <w:jc w:val="center"/>
              <w:rPr>
                <w:color w:val="002060"/>
              </w:rPr>
            </w:pPr>
            <w:r w:rsidRPr="00AD1E89">
              <w:rPr>
                <w:color w:val="002060"/>
              </w:rPr>
              <w:t>0</w:t>
            </w:r>
          </w:p>
        </w:tc>
      </w:tr>
      <w:tr w:rsidR="00F60B65" w:rsidRPr="00AD1E89" w14:paraId="7EDFAC7D" w14:textId="77777777" w:rsidTr="00C5438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1DE893" w14:textId="77777777" w:rsidR="00F60B65" w:rsidRPr="00AD1E89" w:rsidRDefault="00F60B65" w:rsidP="00C54383">
            <w:pPr>
              <w:pStyle w:val="rowtabella0"/>
              <w:rPr>
                <w:color w:val="002060"/>
              </w:rPr>
            </w:pPr>
            <w:r w:rsidRPr="00AD1E89">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042A5"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97581"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DAD3B"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B8254"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3BED0" w14:textId="77777777" w:rsidR="00F60B65" w:rsidRPr="00AD1E89" w:rsidRDefault="00F60B65" w:rsidP="00C54383">
            <w:pPr>
              <w:pStyle w:val="rowtabella0"/>
              <w:jc w:val="center"/>
              <w:rPr>
                <w:color w:val="002060"/>
              </w:rPr>
            </w:pPr>
            <w:r w:rsidRPr="00AD1E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BF36C" w14:textId="77777777" w:rsidR="00F60B65" w:rsidRPr="00AD1E89" w:rsidRDefault="00F60B65" w:rsidP="00C54383">
            <w:pPr>
              <w:pStyle w:val="rowtabella0"/>
              <w:jc w:val="center"/>
              <w:rPr>
                <w:color w:val="002060"/>
              </w:rPr>
            </w:pPr>
            <w:r w:rsidRPr="00AD1E8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6697A" w14:textId="77777777" w:rsidR="00F60B65" w:rsidRPr="00AD1E89" w:rsidRDefault="00F60B65" w:rsidP="00C54383">
            <w:pPr>
              <w:pStyle w:val="rowtabella0"/>
              <w:jc w:val="center"/>
              <w:rPr>
                <w:color w:val="002060"/>
              </w:rPr>
            </w:pPr>
            <w:r w:rsidRPr="00AD1E89">
              <w:rPr>
                <w:color w:val="002060"/>
              </w:rPr>
              <w:t>133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92EE2" w14:textId="77777777" w:rsidR="00F60B65" w:rsidRPr="00AD1E89" w:rsidRDefault="00F60B65" w:rsidP="00C54383">
            <w:pPr>
              <w:pStyle w:val="rowtabella0"/>
              <w:jc w:val="center"/>
              <w:rPr>
                <w:color w:val="002060"/>
              </w:rPr>
            </w:pPr>
            <w:r w:rsidRPr="00AD1E89">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86B77" w14:textId="77777777" w:rsidR="00F60B65" w:rsidRPr="00AD1E89" w:rsidRDefault="00F60B65" w:rsidP="00C54383">
            <w:pPr>
              <w:pStyle w:val="rowtabella0"/>
              <w:jc w:val="center"/>
              <w:rPr>
                <w:color w:val="002060"/>
              </w:rPr>
            </w:pPr>
            <w:r w:rsidRPr="00AD1E89">
              <w:rPr>
                <w:color w:val="002060"/>
              </w:rPr>
              <w:t>0</w:t>
            </w:r>
          </w:p>
        </w:tc>
      </w:tr>
    </w:tbl>
    <w:p w14:paraId="65E925C7" w14:textId="77777777" w:rsidR="00F60B65" w:rsidRPr="00AD1E89" w:rsidRDefault="00F60B65" w:rsidP="00F60B65">
      <w:pPr>
        <w:pStyle w:val="breakline"/>
        <w:rPr>
          <w:rFonts w:eastAsiaTheme="minorEastAsia"/>
          <w:color w:val="002060"/>
        </w:rPr>
      </w:pPr>
    </w:p>
    <w:p w14:paraId="3C5B3290" w14:textId="77777777" w:rsidR="00F60B65" w:rsidRPr="00AD1E89" w:rsidRDefault="00F60B65" w:rsidP="00F60B65">
      <w:pPr>
        <w:pStyle w:val="breakline"/>
        <w:rPr>
          <w:color w:val="002060"/>
        </w:rPr>
      </w:pPr>
    </w:p>
    <w:p w14:paraId="11AF8E0A" w14:textId="77777777" w:rsidR="00F60B65" w:rsidRPr="00AD1E89" w:rsidRDefault="00F60B65" w:rsidP="00F60B65">
      <w:pPr>
        <w:pStyle w:val="sottotitolocampionato10"/>
        <w:rPr>
          <w:color w:val="002060"/>
        </w:rPr>
      </w:pPr>
      <w:r w:rsidRPr="00AD1E89">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60B65" w:rsidRPr="00AD1E89" w14:paraId="43FA6815" w14:textId="77777777" w:rsidTr="00C5438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8D34D" w14:textId="77777777" w:rsidR="00F60B65" w:rsidRPr="00AD1E89" w:rsidRDefault="00F60B65" w:rsidP="00C54383">
            <w:pPr>
              <w:pStyle w:val="headertabella0"/>
              <w:rPr>
                <w:color w:val="002060"/>
              </w:rPr>
            </w:pPr>
            <w:r w:rsidRPr="00AD1E8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FEF741" w14:textId="77777777" w:rsidR="00F60B65" w:rsidRPr="00AD1E89" w:rsidRDefault="00F60B65" w:rsidP="00C54383">
            <w:pPr>
              <w:pStyle w:val="headertabella0"/>
              <w:rPr>
                <w:color w:val="002060"/>
              </w:rPr>
            </w:pPr>
            <w:r w:rsidRPr="00AD1E8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060FD" w14:textId="77777777" w:rsidR="00F60B65" w:rsidRPr="00AD1E89" w:rsidRDefault="00F60B65" w:rsidP="00C54383">
            <w:pPr>
              <w:pStyle w:val="headertabella0"/>
              <w:rPr>
                <w:color w:val="002060"/>
              </w:rPr>
            </w:pPr>
            <w:r w:rsidRPr="00AD1E8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75A4CC" w14:textId="77777777" w:rsidR="00F60B65" w:rsidRPr="00AD1E89" w:rsidRDefault="00F60B65" w:rsidP="00C54383">
            <w:pPr>
              <w:pStyle w:val="headertabella0"/>
              <w:rPr>
                <w:color w:val="002060"/>
              </w:rPr>
            </w:pPr>
            <w:r w:rsidRPr="00AD1E8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00C9C" w14:textId="77777777" w:rsidR="00F60B65" w:rsidRPr="00AD1E89" w:rsidRDefault="00F60B65" w:rsidP="00C54383">
            <w:pPr>
              <w:pStyle w:val="headertabella0"/>
              <w:rPr>
                <w:color w:val="002060"/>
              </w:rPr>
            </w:pPr>
            <w:r w:rsidRPr="00AD1E8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0A918" w14:textId="77777777" w:rsidR="00F60B65" w:rsidRPr="00AD1E89" w:rsidRDefault="00F60B65" w:rsidP="00C54383">
            <w:pPr>
              <w:pStyle w:val="headertabella0"/>
              <w:rPr>
                <w:color w:val="002060"/>
              </w:rPr>
            </w:pPr>
            <w:r w:rsidRPr="00AD1E8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3D130" w14:textId="77777777" w:rsidR="00F60B65" w:rsidRPr="00AD1E89" w:rsidRDefault="00F60B65" w:rsidP="00C54383">
            <w:pPr>
              <w:pStyle w:val="headertabella0"/>
              <w:rPr>
                <w:color w:val="002060"/>
              </w:rPr>
            </w:pPr>
            <w:r w:rsidRPr="00AD1E8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D059E" w14:textId="77777777" w:rsidR="00F60B65" w:rsidRPr="00AD1E89" w:rsidRDefault="00F60B65" w:rsidP="00C54383">
            <w:pPr>
              <w:pStyle w:val="headertabella0"/>
              <w:rPr>
                <w:color w:val="002060"/>
              </w:rPr>
            </w:pPr>
            <w:r w:rsidRPr="00AD1E8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D3672" w14:textId="77777777" w:rsidR="00F60B65" w:rsidRPr="00AD1E89" w:rsidRDefault="00F60B65" w:rsidP="00C54383">
            <w:pPr>
              <w:pStyle w:val="headertabella0"/>
              <w:rPr>
                <w:color w:val="002060"/>
              </w:rPr>
            </w:pPr>
            <w:r w:rsidRPr="00AD1E8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E8829" w14:textId="77777777" w:rsidR="00F60B65" w:rsidRPr="00AD1E89" w:rsidRDefault="00F60B65" w:rsidP="00C54383">
            <w:pPr>
              <w:pStyle w:val="headertabella0"/>
              <w:rPr>
                <w:color w:val="002060"/>
              </w:rPr>
            </w:pPr>
            <w:r w:rsidRPr="00AD1E89">
              <w:rPr>
                <w:color w:val="002060"/>
              </w:rPr>
              <w:t>PE</w:t>
            </w:r>
          </w:p>
        </w:tc>
      </w:tr>
      <w:tr w:rsidR="00F60B65" w:rsidRPr="00AD1E89" w14:paraId="7971A432" w14:textId="77777777" w:rsidTr="00C5438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77C9A3" w14:textId="77777777" w:rsidR="00F60B65" w:rsidRPr="00AD1E89" w:rsidRDefault="00F60B65" w:rsidP="00C54383">
            <w:pPr>
              <w:pStyle w:val="rowtabella0"/>
              <w:rPr>
                <w:color w:val="002060"/>
              </w:rPr>
            </w:pPr>
            <w:r w:rsidRPr="00AD1E89">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F7484" w14:textId="77777777" w:rsidR="00F60B65" w:rsidRPr="00AD1E89" w:rsidRDefault="00F60B65" w:rsidP="00C54383">
            <w:pPr>
              <w:pStyle w:val="rowtabella0"/>
              <w:jc w:val="center"/>
              <w:rPr>
                <w:color w:val="002060"/>
              </w:rPr>
            </w:pPr>
            <w:r w:rsidRPr="00AD1E8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5C100"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9D6B2" w14:textId="77777777" w:rsidR="00F60B65" w:rsidRPr="00AD1E89" w:rsidRDefault="00F60B65" w:rsidP="00C54383">
            <w:pPr>
              <w:pStyle w:val="rowtabella0"/>
              <w:jc w:val="center"/>
              <w:rPr>
                <w:color w:val="002060"/>
              </w:rPr>
            </w:pPr>
            <w:r w:rsidRPr="00AD1E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E3F43"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DBA98"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C171B" w14:textId="77777777" w:rsidR="00F60B65" w:rsidRPr="00AD1E89" w:rsidRDefault="00F60B65" w:rsidP="00C54383">
            <w:pPr>
              <w:pStyle w:val="rowtabella0"/>
              <w:jc w:val="center"/>
              <w:rPr>
                <w:color w:val="002060"/>
              </w:rPr>
            </w:pPr>
            <w:r w:rsidRPr="00AD1E89">
              <w:rPr>
                <w:color w:val="002060"/>
              </w:rPr>
              <w:t>204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F685C" w14:textId="77777777" w:rsidR="00F60B65" w:rsidRPr="00AD1E89" w:rsidRDefault="00F60B65" w:rsidP="00C54383">
            <w:pPr>
              <w:pStyle w:val="rowtabella0"/>
              <w:jc w:val="center"/>
              <w:rPr>
                <w:color w:val="002060"/>
              </w:rPr>
            </w:pPr>
            <w:r w:rsidRPr="00AD1E8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36D82" w14:textId="77777777" w:rsidR="00F60B65" w:rsidRPr="00AD1E89" w:rsidRDefault="00F60B65" w:rsidP="00C54383">
            <w:pPr>
              <w:pStyle w:val="rowtabella0"/>
              <w:jc w:val="center"/>
              <w:rPr>
                <w:color w:val="002060"/>
              </w:rPr>
            </w:pPr>
            <w:r w:rsidRPr="00AD1E89">
              <w:rPr>
                <w:color w:val="002060"/>
              </w:rPr>
              <w:t>180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CF722" w14:textId="77777777" w:rsidR="00F60B65" w:rsidRPr="00AD1E89" w:rsidRDefault="00F60B65" w:rsidP="00C54383">
            <w:pPr>
              <w:pStyle w:val="rowtabella0"/>
              <w:jc w:val="center"/>
              <w:rPr>
                <w:color w:val="002060"/>
              </w:rPr>
            </w:pPr>
            <w:r w:rsidRPr="00AD1E89">
              <w:rPr>
                <w:color w:val="002060"/>
              </w:rPr>
              <w:t>0</w:t>
            </w:r>
          </w:p>
        </w:tc>
      </w:tr>
      <w:tr w:rsidR="00F60B65" w:rsidRPr="00AD1E89" w14:paraId="13DDE964"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B511FF" w14:textId="77777777" w:rsidR="00F60B65" w:rsidRPr="00AD1E89" w:rsidRDefault="00F60B65" w:rsidP="00C54383">
            <w:pPr>
              <w:pStyle w:val="rowtabella0"/>
              <w:rPr>
                <w:color w:val="002060"/>
              </w:rPr>
            </w:pPr>
            <w:r w:rsidRPr="00AD1E89">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0129F" w14:textId="77777777" w:rsidR="00F60B65" w:rsidRPr="00AD1E89" w:rsidRDefault="00F60B65" w:rsidP="00C54383">
            <w:pPr>
              <w:pStyle w:val="rowtabella0"/>
              <w:jc w:val="center"/>
              <w:rPr>
                <w:color w:val="002060"/>
              </w:rPr>
            </w:pPr>
            <w:r w:rsidRPr="00AD1E8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70CF8"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94A35" w14:textId="77777777" w:rsidR="00F60B65" w:rsidRPr="00AD1E89" w:rsidRDefault="00F60B65" w:rsidP="00C54383">
            <w:pPr>
              <w:pStyle w:val="rowtabella0"/>
              <w:jc w:val="center"/>
              <w:rPr>
                <w:color w:val="002060"/>
              </w:rPr>
            </w:pPr>
            <w:r w:rsidRPr="00AD1E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08B01"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15E3C"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8F877" w14:textId="77777777" w:rsidR="00F60B65" w:rsidRPr="00AD1E89" w:rsidRDefault="00F60B65" w:rsidP="00C54383">
            <w:pPr>
              <w:pStyle w:val="rowtabella0"/>
              <w:jc w:val="center"/>
              <w:rPr>
                <w:color w:val="002060"/>
              </w:rPr>
            </w:pPr>
            <w:r w:rsidRPr="00AD1E89">
              <w:rPr>
                <w:color w:val="002060"/>
              </w:rPr>
              <w:t>120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0D0CF" w14:textId="77777777" w:rsidR="00F60B65" w:rsidRPr="00AD1E89" w:rsidRDefault="00F60B65" w:rsidP="00C54383">
            <w:pPr>
              <w:pStyle w:val="rowtabella0"/>
              <w:jc w:val="center"/>
              <w:rPr>
                <w:color w:val="002060"/>
              </w:rPr>
            </w:pPr>
            <w:r w:rsidRPr="00AD1E8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77E65" w14:textId="77777777" w:rsidR="00F60B65" w:rsidRPr="00AD1E89" w:rsidRDefault="00F60B65" w:rsidP="00C54383">
            <w:pPr>
              <w:pStyle w:val="rowtabella0"/>
              <w:jc w:val="center"/>
              <w:rPr>
                <w:color w:val="002060"/>
              </w:rPr>
            </w:pPr>
            <w:r w:rsidRPr="00AD1E89">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8E9CB" w14:textId="77777777" w:rsidR="00F60B65" w:rsidRPr="00AD1E89" w:rsidRDefault="00F60B65" w:rsidP="00C54383">
            <w:pPr>
              <w:pStyle w:val="rowtabella0"/>
              <w:jc w:val="center"/>
              <w:rPr>
                <w:color w:val="002060"/>
              </w:rPr>
            </w:pPr>
            <w:r w:rsidRPr="00AD1E89">
              <w:rPr>
                <w:color w:val="002060"/>
              </w:rPr>
              <w:t>0</w:t>
            </w:r>
          </w:p>
        </w:tc>
      </w:tr>
      <w:tr w:rsidR="00F60B65" w:rsidRPr="00AD1E89" w14:paraId="0AC067F5"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4F503C" w14:textId="77777777" w:rsidR="00F60B65" w:rsidRPr="00AD1E89" w:rsidRDefault="00F60B65" w:rsidP="00C54383">
            <w:pPr>
              <w:pStyle w:val="rowtabella0"/>
              <w:rPr>
                <w:color w:val="002060"/>
              </w:rPr>
            </w:pPr>
            <w:r w:rsidRPr="00AD1E89">
              <w:rPr>
                <w:color w:val="002060"/>
              </w:rPr>
              <w:t>SSD AS SAMBENEDETTESE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5DC65" w14:textId="77777777" w:rsidR="00F60B65" w:rsidRPr="00AD1E89" w:rsidRDefault="00F60B65" w:rsidP="00C54383">
            <w:pPr>
              <w:pStyle w:val="rowtabella0"/>
              <w:jc w:val="center"/>
              <w:rPr>
                <w:color w:val="002060"/>
              </w:rPr>
            </w:pPr>
            <w:r w:rsidRPr="00AD1E8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4FD49"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5B741" w14:textId="77777777" w:rsidR="00F60B65" w:rsidRPr="00AD1E89" w:rsidRDefault="00F60B65" w:rsidP="00C54383">
            <w:pPr>
              <w:pStyle w:val="rowtabella0"/>
              <w:jc w:val="center"/>
              <w:rPr>
                <w:color w:val="002060"/>
              </w:rPr>
            </w:pPr>
            <w:r w:rsidRPr="00AD1E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41B5F"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ACE6D"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DE6F2" w14:textId="77777777" w:rsidR="00F60B65" w:rsidRPr="00AD1E89" w:rsidRDefault="00F60B65" w:rsidP="00C54383">
            <w:pPr>
              <w:pStyle w:val="rowtabella0"/>
              <w:jc w:val="center"/>
              <w:rPr>
                <w:color w:val="002060"/>
              </w:rPr>
            </w:pPr>
            <w:r w:rsidRPr="00AD1E89">
              <w:rPr>
                <w:color w:val="002060"/>
              </w:rPr>
              <w:t>148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17FFE" w14:textId="77777777" w:rsidR="00F60B65" w:rsidRPr="00AD1E89" w:rsidRDefault="00F60B65" w:rsidP="00C54383">
            <w:pPr>
              <w:pStyle w:val="rowtabella0"/>
              <w:jc w:val="center"/>
              <w:rPr>
                <w:color w:val="002060"/>
              </w:rPr>
            </w:pPr>
            <w:r w:rsidRPr="00AD1E8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82850" w14:textId="77777777" w:rsidR="00F60B65" w:rsidRPr="00AD1E89" w:rsidRDefault="00F60B65" w:rsidP="00C54383">
            <w:pPr>
              <w:pStyle w:val="rowtabella0"/>
              <w:jc w:val="center"/>
              <w:rPr>
                <w:color w:val="002060"/>
              </w:rPr>
            </w:pPr>
            <w:r w:rsidRPr="00AD1E89">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F5443" w14:textId="77777777" w:rsidR="00F60B65" w:rsidRPr="00AD1E89" w:rsidRDefault="00F60B65" w:rsidP="00C54383">
            <w:pPr>
              <w:pStyle w:val="rowtabella0"/>
              <w:jc w:val="center"/>
              <w:rPr>
                <w:color w:val="002060"/>
              </w:rPr>
            </w:pPr>
            <w:r w:rsidRPr="00AD1E89">
              <w:rPr>
                <w:color w:val="002060"/>
              </w:rPr>
              <w:t>0</w:t>
            </w:r>
          </w:p>
        </w:tc>
      </w:tr>
      <w:tr w:rsidR="00F60B65" w:rsidRPr="00AD1E89" w14:paraId="7BE5B80B"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60DEC6" w14:textId="77777777" w:rsidR="00F60B65" w:rsidRPr="00AD1E89" w:rsidRDefault="00F60B65" w:rsidP="00C54383">
            <w:pPr>
              <w:pStyle w:val="rowtabella0"/>
              <w:rPr>
                <w:color w:val="002060"/>
                <w:lang w:val="es-ES"/>
              </w:rPr>
            </w:pPr>
            <w:r w:rsidRPr="00AD1E89">
              <w:rPr>
                <w:color w:val="002060"/>
                <w:lang w:val="es-ES"/>
              </w:rPr>
              <w:t>A.S.D. FUTSAL VIRE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F1152" w14:textId="77777777" w:rsidR="00F60B65" w:rsidRPr="00AD1E89" w:rsidRDefault="00F60B65" w:rsidP="00C54383">
            <w:pPr>
              <w:pStyle w:val="rowtabella0"/>
              <w:jc w:val="center"/>
              <w:rPr>
                <w:color w:val="002060"/>
              </w:rPr>
            </w:pPr>
            <w:r w:rsidRPr="00AD1E8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843E4"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15826" w14:textId="77777777" w:rsidR="00F60B65" w:rsidRPr="00AD1E89" w:rsidRDefault="00F60B65" w:rsidP="00C54383">
            <w:pPr>
              <w:pStyle w:val="rowtabella0"/>
              <w:jc w:val="center"/>
              <w:rPr>
                <w:color w:val="002060"/>
              </w:rPr>
            </w:pPr>
            <w:r w:rsidRPr="00AD1E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F66DF"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A5446"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FE469" w14:textId="77777777" w:rsidR="00F60B65" w:rsidRPr="00AD1E89" w:rsidRDefault="00F60B65" w:rsidP="00C54383">
            <w:pPr>
              <w:pStyle w:val="rowtabella0"/>
              <w:jc w:val="center"/>
              <w:rPr>
                <w:color w:val="002060"/>
              </w:rPr>
            </w:pPr>
            <w:r w:rsidRPr="00AD1E89">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A67F7" w14:textId="77777777" w:rsidR="00F60B65" w:rsidRPr="00AD1E89" w:rsidRDefault="00F60B65" w:rsidP="00C54383">
            <w:pPr>
              <w:pStyle w:val="rowtabella0"/>
              <w:jc w:val="center"/>
              <w:rPr>
                <w:color w:val="002060"/>
              </w:rPr>
            </w:pPr>
            <w:r w:rsidRPr="00AD1E89">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31DB7" w14:textId="77777777" w:rsidR="00F60B65" w:rsidRPr="00AD1E89" w:rsidRDefault="00F60B65" w:rsidP="00C54383">
            <w:pPr>
              <w:pStyle w:val="rowtabella0"/>
              <w:jc w:val="center"/>
              <w:rPr>
                <w:color w:val="002060"/>
              </w:rPr>
            </w:pPr>
            <w:r w:rsidRPr="00AD1E8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7A4B0" w14:textId="77777777" w:rsidR="00F60B65" w:rsidRPr="00AD1E89" w:rsidRDefault="00F60B65" w:rsidP="00C54383">
            <w:pPr>
              <w:pStyle w:val="rowtabella0"/>
              <w:jc w:val="center"/>
              <w:rPr>
                <w:color w:val="002060"/>
              </w:rPr>
            </w:pPr>
            <w:r w:rsidRPr="00AD1E89">
              <w:rPr>
                <w:color w:val="002060"/>
              </w:rPr>
              <w:t>0</w:t>
            </w:r>
          </w:p>
        </w:tc>
      </w:tr>
      <w:tr w:rsidR="00F60B65" w:rsidRPr="00AD1E89" w14:paraId="07F54B2B"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D28278" w14:textId="77777777" w:rsidR="00F60B65" w:rsidRPr="00AD1E89" w:rsidRDefault="00F60B65" w:rsidP="00C54383">
            <w:pPr>
              <w:pStyle w:val="rowtabella0"/>
              <w:rPr>
                <w:color w:val="002060"/>
              </w:rPr>
            </w:pPr>
            <w:r w:rsidRPr="00AD1E89">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414D4" w14:textId="77777777" w:rsidR="00F60B65" w:rsidRPr="00AD1E89" w:rsidRDefault="00F60B65" w:rsidP="00C54383">
            <w:pPr>
              <w:pStyle w:val="rowtabella0"/>
              <w:jc w:val="center"/>
              <w:rPr>
                <w:color w:val="002060"/>
              </w:rPr>
            </w:pPr>
            <w:r w:rsidRPr="00AD1E8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FDDAE"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86627" w14:textId="77777777" w:rsidR="00F60B65" w:rsidRPr="00AD1E89" w:rsidRDefault="00F60B65" w:rsidP="00C54383">
            <w:pPr>
              <w:pStyle w:val="rowtabella0"/>
              <w:jc w:val="center"/>
              <w:rPr>
                <w:color w:val="002060"/>
              </w:rPr>
            </w:pPr>
            <w:r w:rsidRPr="00AD1E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3CF71"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A03D6" w14:textId="77777777" w:rsidR="00F60B65" w:rsidRPr="00AD1E89" w:rsidRDefault="00F60B65" w:rsidP="00C54383">
            <w:pPr>
              <w:pStyle w:val="rowtabella0"/>
              <w:jc w:val="center"/>
              <w:rPr>
                <w:color w:val="002060"/>
              </w:rPr>
            </w:pPr>
            <w:r w:rsidRPr="00AD1E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1DDCB" w14:textId="77777777" w:rsidR="00F60B65" w:rsidRPr="00AD1E89" w:rsidRDefault="00F60B65" w:rsidP="00C54383">
            <w:pPr>
              <w:pStyle w:val="rowtabella0"/>
              <w:jc w:val="center"/>
              <w:rPr>
                <w:color w:val="002060"/>
              </w:rPr>
            </w:pPr>
            <w:r w:rsidRPr="00AD1E89">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67F4D" w14:textId="77777777" w:rsidR="00F60B65" w:rsidRPr="00AD1E89" w:rsidRDefault="00F60B65" w:rsidP="00C54383">
            <w:pPr>
              <w:pStyle w:val="rowtabella0"/>
              <w:jc w:val="center"/>
              <w:rPr>
                <w:color w:val="002060"/>
              </w:rPr>
            </w:pPr>
            <w:r w:rsidRPr="00AD1E89">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E7C8D"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CDCF4" w14:textId="77777777" w:rsidR="00F60B65" w:rsidRPr="00AD1E89" w:rsidRDefault="00F60B65" w:rsidP="00C54383">
            <w:pPr>
              <w:pStyle w:val="rowtabella0"/>
              <w:jc w:val="center"/>
              <w:rPr>
                <w:color w:val="002060"/>
              </w:rPr>
            </w:pPr>
            <w:r w:rsidRPr="00AD1E89">
              <w:rPr>
                <w:color w:val="002060"/>
              </w:rPr>
              <w:t>0</w:t>
            </w:r>
          </w:p>
        </w:tc>
      </w:tr>
      <w:tr w:rsidR="00F60B65" w:rsidRPr="00AD1E89" w14:paraId="2516FB6B"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5171E2" w14:textId="77777777" w:rsidR="00F60B65" w:rsidRPr="00AD1E89" w:rsidRDefault="00F60B65" w:rsidP="00C54383">
            <w:pPr>
              <w:pStyle w:val="rowtabella0"/>
              <w:rPr>
                <w:color w:val="002060"/>
              </w:rPr>
            </w:pPr>
            <w:r w:rsidRPr="00AD1E89">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ACCF6" w14:textId="77777777" w:rsidR="00F60B65" w:rsidRPr="00AD1E89" w:rsidRDefault="00F60B65" w:rsidP="00C54383">
            <w:pPr>
              <w:pStyle w:val="rowtabella0"/>
              <w:jc w:val="center"/>
              <w:rPr>
                <w:color w:val="002060"/>
              </w:rPr>
            </w:pPr>
            <w:r w:rsidRPr="00AD1E8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5B563"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C5D67" w14:textId="77777777" w:rsidR="00F60B65" w:rsidRPr="00AD1E89" w:rsidRDefault="00F60B65" w:rsidP="00C54383">
            <w:pPr>
              <w:pStyle w:val="rowtabella0"/>
              <w:jc w:val="center"/>
              <w:rPr>
                <w:color w:val="002060"/>
              </w:rPr>
            </w:pPr>
            <w:r w:rsidRPr="00AD1E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7E201"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612F0" w14:textId="77777777" w:rsidR="00F60B65" w:rsidRPr="00AD1E89" w:rsidRDefault="00F60B65" w:rsidP="00C54383">
            <w:pPr>
              <w:pStyle w:val="rowtabella0"/>
              <w:jc w:val="center"/>
              <w:rPr>
                <w:color w:val="002060"/>
              </w:rPr>
            </w:pPr>
            <w:r w:rsidRPr="00AD1E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1469B" w14:textId="77777777" w:rsidR="00F60B65" w:rsidRPr="00AD1E89" w:rsidRDefault="00F60B65" w:rsidP="00C54383">
            <w:pPr>
              <w:pStyle w:val="rowtabella0"/>
              <w:jc w:val="center"/>
              <w:rPr>
                <w:color w:val="002060"/>
              </w:rPr>
            </w:pPr>
            <w:r w:rsidRPr="00AD1E89">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EA076" w14:textId="77777777" w:rsidR="00F60B65" w:rsidRPr="00AD1E89" w:rsidRDefault="00F60B65" w:rsidP="00C54383">
            <w:pPr>
              <w:pStyle w:val="rowtabella0"/>
              <w:jc w:val="center"/>
              <w:rPr>
                <w:color w:val="002060"/>
              </w:rPr>
            </w:pPr>
            <w:r w:rsidRPr="00AD1E89">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E7921" w14:textId="77777777" w:rsidR="00F60B65" w:rsidRPr="00AD1E89" w:rsidRDefault="00F60B65" w:rsidP="00C54383">
            <w:pPr>
              <w:pStyle w:val="rowtabella0"/>
              <w:jc w:val="center"/>
              <w:rPr>
                <w:color w:val="002060"/>
              </w:rPr>
            </w:pPr>
            <w:r w:rsidRPr="00AD1E8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9AB8C" w14:textId="77777777" w:rsidR="00F60B65" w:rsidRPr="00AD1E89" w:rsidRDefault="00F60B65" w:rsidP="00C54383">
            <w:pPr>
              <w:pStyle w:val="rowtabella0"/>
              <w:jc w:val="center"/>
              <w:rPr>
                <w:color w:val="002060"/>
              </w:rPr>
            </w:pPr>
            <w:r w:rsidRPr="00AD1E89">
              <w:rPr>
                <w:color w:val="002060"/>
              </w:rPr>
              <w:t>0</w:t>
            </w:r>
          </w:p>
        </w:tc>
      </w:tr>
      <w:tr w:rsidR="00F60B65" w:rsidRPr="00AD1E89" w14:paraId="42429CE7"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B7FE60" w14:textId="77777777" w:rsidR="00F60B65" w:rsidRPr="00AD1E89" w:rsidRDefault="00F60B65" w:rsidP="00C54383">
            <w:pPr>
              <w:pStyle w:val="rowtabella0"/>
              <w:rPr>
                <w:color w:val="002060"/>
              </w:rPr>
            </w:pPr>
            <w:r w:rsidRPr="00AD1E89">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6A628" w14:textId="77777777" w:rsidR="00F60B65" w:rsidRPr="00AD1E89" w:rsidRDefault="00F60B65" w:rsidP="00C54383">
            <w:pPr>
              <w:pStyle w:val="rowtabella0"/>
              <w:jc w:val="center"/>
              <w:rPr>
                <w:color w:val="002060"/>
              </w:rPr>
            </w:pPr>
            <w:r w:rsidRPr="00AD1E8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11AFC"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4EFD7" w14:textId="77777777" w:rsidR="00F60B65" w:rsidRPr="00AD1E89" w:rsidRDefault="00F60B65" w:rsidP="00C54383">
            <w:pPr>
              <w:pStyle w:val="rowtabella0"/>
              <w:jc w:val="center"/>
              <w:rPr>
                <w:color w:val="002060"/>
              </w:rPr>
            </w:pPr>
            <w:r w:rsidRPr="00AD1E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1F115"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A94A3" w14:textId="77777777" w:rsidR="00F60B65" w:rsidRPr="00AD1E89" w:rsidRDefault="00F60B65" w:rsidP="00C54383">
            <w:pPr>
              <w:pStyle w:val="rowtabella0"/>
              <w:jc w:val="center"/>
              <w:rPr>
                <w:color w:val="002060"/>
              </w:rPr>
            </w:pPr>
            <w:r w:rsidRPr="00AD1E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4FB2C" w14:textId="77777777" w:rsidR="00F60B65" w:rsidRPr="00AD1E89" w:rsidRDefault="00F60B65" w:rsidP="00C54383">
            <w:pPr>
              <w:pStyle w:val="rowtabella0"/>
              <w:jc w:val="center"/>
              <w:rPr>
                <w:color w:val="002060"/>
              </w:rPr>
            </w:pPr>
            <w:r w:rsidRPr="00AD1E89">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4852D" w14:textId="77777777" w:rsidR="00F60B65" w:rsidRPr="00AD1E89" w:rsidRDefault="00F60B65" w:rsidP="00C54383">
            <w:pPr>
              <w:pStyle w:val="rowtabella0"/>
              <w:jc w:val="center"/>
              <w:rPr>
                <w:color w:val="002060"/>
              </w:rPr>
            </w:pPr>
            <w:r w:rsidRPr="00AD1E89">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5E00B" w14:textId="77777777" w:rsidR="00F60B65" w:rsidRPr="00AD1E89" w:rsidRDefault="00F60B65" w:rsidP="00C54383">
            <w:pPr>
              <w:pStyle w:val="rowtabella0"/>
              <w:jc w:val="center"/>
              <w:rPr>
                <w:color w:val="002060"/>
              </w:rPr>
            </w:pPr>
            <w:r w:rsidRPr="00AD1E8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0F7E3" w14:textId="77777777" w:rsidR="00F60B65" w:rsidRPr="00AD1E89" w:rsidRDefault="00F60B65" w:rsidP="00C54383">
            <w:pPr>
              <w:pStyle w:val="rowtabella0"/>
              <w:jc w:val="center"/>
              <w:rPr>
                <w:color w:val="002060"/>
              </w:rPr>
            </w:pPr>
            <w:r w:rsidRPr="00AD1E89">
              <w:rPr>
                <w:color w:val="002060"/>
              </w:rPr>
              <w:t>0</w:t>
            </w:r>
          </w:p>
        </w:tc>
      </w:tr>
      <w:tr w:rsidR="00F60B65" w:rsidRPr="00AD1E89" w14:paraId="70AE24DA"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8A10CE" w14:textId="77777777" w:rsidR="00F60B65" w:rsidRPr="00AD1E89" w:rsidRDefault="00F60B65" w:rsidP="00C54383">
            <w:pPr>
              <w:pStyle w:val="rowtabella0"/>
              <w:rPr>
                <w:color w:val="002060"/>
              </w:rPr>
            </w:pPr>
            <w:r w:rsidRPr="00AD1E89">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35BDF" w14:textId="77777777" w:rsidR="00F60B65" w:rsidRPr="00AD1E89" w:rsidRDefault="00F60B65" w:rsidP="00C54383">
            <w:pPr>
              <w:pStyle w:val="rowtabella0"/>
              <w:jc w:val="center"/>
              <w:rPr>
                <w:color w:val="002060"/>
              </w:rPr>
            </w:pPr>
            <w:r w:rsidRPr="00AD1E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833DB"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A3B16"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9B5BA"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D6847" w14:textId="77777777" w:rsidR="00F60B65" w:rsidRPr="00AD1E89" w:rsidRDefault="00F60B65" w:rsidP="00C54383">
            <w:pPr>
              <w:pStyle w:val="rowtabella0"/>
              <w:jc w:val="center"/>
              <w:rPr>
                <w:color w:val="002060"/>
              </w:rPr>
            </w:pPr>
            <w:r w:rsidRPr="00AD1E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63F1E" w14:textId="77777777" w:rsidR="00F60B65" w:rsidRPr="00AD1E89" w:rsidRDefault="00F60B65" w:rsidP="00C54383">
            <w:pPr>
              <w:pStyle w:val="rowtabella0"/>
              <w:jc w:val="center"/>
              <w:rPr>
                <w:color w:val="002060"/>
              </w:rPr>
            </w:pPr>
            <w:r w:rsidRPr="00AD1E89">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014C7" w14:textId="77777777" w:rsidR="00F60B65" w:rsidRPr="00AD1E89" w:rsidRDefault="00F60B65" w:rsidP="00C54383">
            <w:pPr>
              <w:pStyle w:val="rowtabella0"/>
              <w:jc w:val="center"/>
              <w:rPr>
                <w:color w:val="002060"/>
              </w:rPr>
            </w:pPr>
            <w:r w:rsidRPr="00AD1E89">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9D695"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9E61F" w14:textId="77777777" w:rsidR="00F60B65" w:rsidRPr="00AD1E89" w:rsidRDefault="00F60B65" w:rsidP="00C54383">
            <w:pPr>
              <w:pStyle w:val="rowtabella0"/>
              <w:jc w:val="center"/>
              <w:rPr>
                <w:color w:val="002060"/>
              </w:rPr>
            </w:pPr>
            <w:r w:rsidRPr="00AD1E89">
              <w:rPr>
                <w:color w:val="002060"/>
              </w:rPr>
              <w:t>0</w:t>
            </w:r>
          </w:p>
        </w:tc>
      </w:tr>
      <w:tr w:rsidR="00F60B65" w:rsidRPr="00AD1E89" w14:paraId="6D16CF9F"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C8A71E" w14:textId="77777777" w:rsidR="00F60B65" w:rsidRPr="00AD1E89" w:rsidRDefault="00F60B65" w:rsidP="00C54383">
            <w:pPr>
              <w:pStyle w:val="rowtabella0"/>
              <w:rPr>
                <w:color w:val="002060"/>
                <w:lang w:val="es-ES"/>
              </w:rPr>
            </w:pPr>
            <w:r w:rsidRPr="00AD1E89">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027B5" w14:textId="77777777" w:rsidR="00F60B65" w:rsidRPr="00AD1E89" w:rsidRDefault="00F60B65" w:rsidP="00C54383">
            <w:pPr>
              <w:pStyle w:val="rowtabella0"/>
              <w:jc w:val="center"/>
              <w:rPr>
                <w:color w:val="002060"/>
              </w:rPr>
            </w:pPr>
            <w:r w:rsidRPr="00AD1E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FFD42"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390C9" w14:textId="77777777" w:rsidR="00F60B65" w:rsidRPr="00AD1E89" w:rsidRDefault="00F60B65" w:rsidP="00C54383">
            <w:pPr>
              <w:pStyle w:val="rowtabella0"/>
              <w:jc w:val="center"/>
              <w:rPr>
                <w:color w:val="002060"/>
              </w:rPr>
            </w:pPr>
            <w:r w:rsidRPr="00AD1E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6579F"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C381F" w14:textId="77777777" w:rsidR="00F60B65" w:rsidRPr="00AD1E89" w:rsidRDefault="00F60B65" w:rsidP="00C54383">
            <w:pPr>
              <w:pStyle w:val="rowtabella0"/>
              <w:jc w:val="center"/>
              <w:rPr>
                <w:color w:val="002060"/>
              </w:rPr>
            </w:pPr>
            <w:r w:rsidRPr="00AD1E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1AA12" w14:textId="77777777" w:rsidR="00F60B65" w:rsidRPr="00AD1E89" w:rsidRDefault="00F60B65" w:rsidP="00C54383">
            <w:pPr>
              <w:pStyle w:val="rowtabella0"/>
              <w:jc w:val="center"/>
              <w:rPr>
                <w:color w:val="002060"/>
              </w:rPr>
            </w:pPr>
            <w:r w:rsidRPr="00AD1E8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63FD9" w14:textId="77777777" w:rsidR="00F60B65" w:rsidRPr="00AD1E89" w:rsidRDefault="00F60B65" w:rsidP="00C54383">
            <w:pPr>
              <w:pStyle w:val="rowtabella0"/>
              <w:jc w:val="center"/>
              <w:rPr>
                <w:color w:val="002060"/>
              </w:rPr>
            </w:pPr>
            <w:r w:rsidRPr="00AD1E89">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C09FF" w14:textId="77777777" w:rsidR="00F60B65" w:rsidRPr="00AD1E89" w:rsidRDefault="00F60B65" w:rsidP="00C54383">
            <w:pPr>
              <w:pStyle w:val="rowtabella0"/>
              <w:jc w:val="center"/>
              <w:rPr>
                <w:color w:val="002060"/>
              </w:rPr>
            </w:pPr>
            <w:r w:rsidRPr="00AD1E89">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8753F" w14:textId="77777777" w:rsidR="00F60B65" w:rsidRPr="00AD1E89" w:rsidRDefault="00F60B65" w:rsidP="00C54383">
            <w:pPr>
              <w:pStyle w:val="rowtabella0"/>
              <w:jc w:val="center"/>
              <w:rPr>
                <w:color w:val="002060"/>
              </w:rPr>
            </w:pPr>
            <w:r w:rsidRPr="00AD1E89">
              <w:rPr>
                <w:color w:val="002060"/>
              </w:rPr>
              <w:t>0</w:t>
            </w:r>
          </w:p>
        </w:tc>
      </w:tr>
      <w:tr w:rsidR="00F60B65" w:rsidRPr="00AD1E89" w14:paraId="76CF3116"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27E985" w14:textId="77777777" w:rsidR="00F60B65" w:rsidRPr="00AD1E89" w:rsidRDefault="00F60B65" w:rsidP="00C54383">
            <w:pPr>
              <w:pStyle w:val="rowtabella0"/>
              <w:rPr>
                <w:color w:val="002060"/>
                <w:lang w:val="es-ES"/>
              </w:rPr>
            </w:pPr>
            <w:r w:rsidRPr="00AD1E89">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65660" w14:textId="77777777" w:rsidR="00F60B65" w:rsidRPr="00AD1E89" w:rsidRDefault="00F60B65" w:rsidP="00C54383">
            <w:pPr>
              <w:pStyle w:val="rowtabella0"/>
              <w:jc w:val="center"/>
              <w:rPr>
                <w:color w:val="002060"/>
              </w:rPr>
            </w:pPr>
            <w:r w:rsidRPr="00AD1E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C9085"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10A84"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D5FBF"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EC42D" w14:textId="77777777" w:rsidR="00F60B65" w:rsidRPr="00AD1E89" w:rsidRDefault="00F60B65" w:rsidP="00C54383">
            <w:pPr>
              <w:pStyle w:val="rowtabella0"/>
              <w:jc w:val="center"/>
              <w:rPr>
                <w:color w:val="002060"/>
              </w:rPr>
            </w:pPr>
            <w:r w:rsidRPr="00AD1E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8EF7A" w14:textId="77777777" w:rsidR="00F60B65" w:rsidRPr="00AD1E89" w:rsidRDefault="00F60B65" w:rsidP="00C54383">
            <w:pPr>
              <w:pStyle w:val="rowtabella0"/>
              <w:jc w:val="center"/>
              <w:rPr>
                <w:color w:val="002060"/>
              </w:rPr>
            </w:pPr>
            <w:r w:rsidRPr="00AD1E89">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8025A" w14:textId="77777777" w:rsidR="00F60B65" w:rsidRPr="00AD1E89" w:rsidRDefault="00F60B65" w:rsidP="00C54383">
            <w:pPr>
              <w:pStyle w:val="rowtabella0"/>
              <w:jc w:val="center"/>
              <w:rPr>
                <w:color w:val="002060"/>
              </w:rPr>
            </w:pPr>
            <w:r w:rsidRPr="00AD1E89">
              <w:rPr>
                <w:color w:val="002060"/>
              </w:rPr>
              <w:t>119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EE0CE" w14:textId="77777777" w:rsidR="00F60B65" w:rsidRPr="00AD1E89" w:rsidRDefault="00F60B65" w:rsidP="00C54383">
            <w:pPr>
              <w:pStyle w:val="rowtabella0"/>
              <w:jc w:val="center"/>
              <w:rPr>
                <w:color w:val="002060"/>
              </w:rPr>
            </w:pPr>
            <w:r w:rsidRPr="00AD1E89">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31BD3" w14:textId="77777777" w:rsidR="00F60B65" w:rsidRPr="00AD1E89" w:rsidRDefault="00F60B65" w:rsidP="00C54383">
            <w:pPr>
              <w:pStyle w:val="rowtabella0"/>
              <w:jc w:val="center"/>
              <w:rPr>
                <w:color w:val="002060"/>
              </w:rPr>
            </w:pPr>
            <w:r w:rsidRPr="00AD1E89">
              <w:rPr>
                <w:color w:val="002060"/>
              </w:rPr>
              <w:t>0</w:t>
            </w:r>
          </w:p>
        </w:tc>
      </w:tr>
      <w:tr w:rsidR="00F60B65" w:rsidRPr="00AD1E89" w14:paraId="6E66B1C1"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9B051E" w14:textId="77777777" w:rsidR="00F60B65" w:rsidRPr="00AD1E89" w:rsidRDefault="00F60B65" w:rsidP="00C54383">
            <w:pPr>
              <w:pStyle w:val="rowtabella0"/>
              <w:rPr>
                <w:color w:val="002060"/>
              </w:rPr>
            </w:pPr>
            <w:r w:rsidRPr="00AD1E89">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00792" w14:textId="77777777" w:rsidR="00F60B65" w:rsidRPr="00AD1E89" w:rsidRDefault="00F60B65" w:rsidP="00C54383">
            <w:pPr>
              <w:pStyle w:val="rowtabella0"/>
              <w:jc w:val="center"/>
              <w:rPr>
                <w:color w:val="002060"/>
              </w:rPr>
            </w:pPr>
            <w:r w:rsidRPr="00AD1E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F444F"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C3D21"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1D7D5"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1CCBE" w14:textId="77777777" w:rsidR="00F60B65" w:rsidRPr="00AD1E89" w:rsidRDefault="00F60B65" w:rsidP="00C54383">
            <w:pPr>
              <w:pStyle w:val="rowtabella0"/>
              <w:jc w:val="center"/>
              <w:rPr>
                <w:color w:val="002060"/>
              </w:rPr>
            </w:pPr>
            <w:r w:rsidRPr="00AD1E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837A5" w14:textId="77777777" w:rsidR="00F60B65" w:rsidRPr="00AD1E89" w:rsidRDefault="00F60B65" w:rsidP="00C54383">
            <w:pPr>
              <w:pStyle w:val="rowtabella0"/>
              <w:jc w:val="center"/>
              <w:rPr>
                <w:color w:val="002060"/>
              </w:rPr>
            </w:pPr>
            <w:r w:rsidRPr="00AD1E8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B6546" w14:textId="77777777" w:rsidR="00F60B65" w:rsidRPr="00AD1E89" w:rsidRDefault="00F60B65" w:rsidP="00C54383">
            <w:pPr>
              <w:pStyle w:val="rowtabella0"/>
              <w:jc w:val="center"/>
              <w:rPr>
                <w:color w:val="002060"/>
              </w:rPr>
            </w:pPr>
            <w:r w:rsidRPr="00AD1E89">
              <w:rPr>
                <w:color w:val="002060"/>
              </w:rPr>
              <w:t>167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8FEFA" w14:textId="77777777" w:rsidR="00F60B65" w:rsidRPr="00AD1E89" w:rsidRDefault="00F60B65" w:rsidP="00C54383">
            <w:pPr>
              <w:pStyle w:val="rowtabella0"/>
              <w:jc w:val="center"/>
              <w:rPr>
                <w:color w:val="002060"/>
              </w:rPr>
            </w:pPr>
            <w:r w:rsidRPr="00AD1E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AA0C7" w14:textId="77777777" w:rsidR="00F60B65" w:rsidRPr="00AD1E89" w:rsidRDefault="00F60B65" w:rsidP="00C54383">
            <w:pPr>
              <w:pStyle w:val="rowtabella0"/>
              <w:jc w:val="center"/>
              <w:rPr>
                <w:color w:val="002060"/>
              </w:rPr>
            </w:pPr>
            <w:r w:rsidRPr="00AD1E89">
              <w:rPr>
                <w:color w:val="002060"/>
              </w:rPr>
              <w:t>0</w:t>
            </w:r>
          </w:p>
        </w:tc>
      </w:tr>
      <w:tr w:rsidR="00F60B65" w:rsidRPr="00AD1E89" w14:paraId="571D7947" w14:textId="77777777" w:rsidTr="00C5438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BE338B" w14:textId="77777777" w:rsidR="00F60B65" w:rsidRPr="00AD1E89" w:rsidRDefault="00F60B65" w:rsidP="00C54383">
            <w:pPr>
              <w:pStyle w:val="rowtabella0"/>
              <w:rPr>
                <w:color w:val="002060"/>
              </w:rPr>
            </w:pPr>
            <w:r w:rsidRPr="00AD1E89">
              <w:rPr>
                <w:color w:val="002060"/>
              </w:rPr>
              <w:t>A.S.D. ATLETICO ASCOLI 2000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C5435"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740B6"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A3639"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EF3B6"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86023" w14:textId="77777777" w:rsidR="00F60B65" w:rsidRPr="00AD1E89" w:rsidRDefault="00F60B65" w:rsidP="00C54383">
            <w:pPr>
              <w:pStyle w:val="rowtabella0"/>
              <w:jc w:val="center"/>
              <w:rPr>
                <w:color w:val="002060"/>
              </w:rPr>
            </w:pPr>
            <w:r w:rsidRPr="00AD1E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D0273" w14:textId="77777777" w:rsidR="00F60B65" w:rsidRPr="00AD1E89" w:rsidRDefault="00F60B65" w:rsidP="00C54383">
            <w:pPr>
              <w:pStyle w:val="rowtabella0"/>
              <w:jc w:val="center"/>
              <w:rPr>
                <w:color w:val="002060"/>
              </w:rPr>
            </w:pPr>
            <w:r w:rsidRPr="00AD1E8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3A042" w14:textId="77777777" w:rsidR="00F60B65" w:rsidRPr="00AD1E89" w:rsidRDefault="00F60B65" w:rsidP="00C54383">
            <w:pPr>
              <w:pStyle w:val="rowtabella0"/>
              <w:jc w:val="center"/>
              <w:rPr>
                <w:color w:val="002060"/>
              </w:rPr>
            </w:pPr>
            <w:r w:rsidRPr="00AD1E89">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803CE" w14:textId="77777777" w:rsidR="00F60B65" w:rsidRPr="00AD1E89" w:rsidRDefault="00F60B65" w:rsidP="00C54383">
            <w:pPr>
              <w:pStyle w:val="rowtabella0"/>
              <w:jc w:val="center"/>
              <w:rPr>
                <w:color w:val="002060"/>
              </w:rPr>
            </w:pPr>
            <w:r w:rsidRPr="00AD1E89">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6CB2E" w14:textId="77777777" w:rsidR="00F60B65" w:rsidRPr="00AD1E89" w:rsidRDefault="00F60B65" w:rsidP="00C54383">
            <w:pPr>
              <w:pStyle w:val="rowtabella0"/>
              <w:jc w:val="center"/>
              <w:rPr>
                <w:color w:val="002060"/>
              </w:rPr>
            </w:pPr>
            <w:r w:rsidRPr="00AD1E89">
              <w:rPr>
                <w:color w:val="002060"/>
              </w:rPr>
              <w:t>0</w:t>
            </w:r>
          </w:p>
        </w:tc>
      </w:tr>
    </w:tbl>
    <w:p w14:paraId="20C28345" w14:textId="77777777" w:rsidR="00F60B65" w:rsidRDefault="00F60B65" w:rsidP="00F60B65">
      <w:pPr>
        <w:pStyle w:val="breakline"/>
        <w:rPr>
          <w:color w:val="002060"/>
        </w:rPr>
      </w:pPr>
    </w:p>
    <w:p w14:paraId="6132A5D0" w14:textId="77777777" w:rsidR="00F60B65" w:rsidRPr="00AD1E89" w:rsidRDefault="00F60B65" w:rsidP="00F60B65">
      <w:pPr>
        <w:pStyle w:val="titoloprinc0"/>
        <w:rPr>
          <w:color w:val="002060"/>
        </w:rPr>
      </w:pPr>
      <w:r>
        <w:rPr>
          <w:color w:val="002060"/>
        </w:rPr>
        <w:t>PROGRAMMA GARE</w:t>
      </w:r>
    </w:p>
    <w:p w14:paraId="6F0FFBCB" w14:textId="77777777" w:rsidR="00F60B65" w:rsidRDefault="00F60B65" w:rsidP="00F60B65">
      <w:pPr>
        <w:pStyle w:val="breakline"/>
        <w:rPr>
          <w:color w:val="002060"/>
        </w:rPr>
      </w:pPr>
    </w:p>
    <w:p w14:paraId="533B95C7" w14:textId="77777777" w:rsidR="00F60B65" w:rsidRPr="00C42CBF" w:rsidRDefault="00F60B65" w:rsidP="00F60B65">
      <w:pPr>
        <w:pStyle w:val="sottotitolocampionato10"/>
        <w:rPr>
          <w:color w:val="002060"/>
        </w:rPr>
      </w:pPr>
      <w:r w:rsidRPr="00C42CBF">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3"/>
        <w:gridCol w:w="1984"/>
        <w:gridCol w:w="385"/>
        <w:gridCol w:w="898"/>
        <w:gridCol w:w="1281"/>
        <w:gridCol w:w="1537"/>
        <w:gridCol w:w="1532"/>
      </w:tblGrid>
      <w:tr w:rsidR="00F60B65" w:rsidRPr="00C42CBF" w14:paraId="501B12EF" w14:textId="77777777" w:rsidTr="00C5438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DD706" w14:textId="77777777" w:rsidR="00F60B65" w:rsidRPr="00C42CBF" w:rsidRDefault="00F60B65" w:rsidP="00C54383">
            <w:pPr>
              <w:pStyle w:val="headertabella0"/>
              <w:rPr>
                <w:color w:val="002060"/>
              </w:rPr>
            </w:pPr>
            <w:r w:rsidRPr="00C42CB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5ED1F4" w14:textId="77777777" w:rsidR="00F60B65" w:rsidRPr="00C42CBF" w:rsidRDefault="00F60B65" w:rsidP="00C54383">
            <w:pPr>
              <w:pStyle w:val="headertabella0"/>
              <w:rPr>
                <w:color w:val="002060"/>
              </w:rPr>
            </w:pPr>
            <w:r w:rsidRPr="00C42CB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A95024" w14:textId="77777777" w:rsidR="00F60B65" w:rsidRPr="00C42CBF" w:rsidRDefault="00F60B65" w:rsidP="00C54383">
            <w:pPr>
              <w:pStyle w:val="headertabella0"/>
              <w:rPr>
                <w:color w:val="002060"/>
              </w:rPr>
            </w:pPr>
            <w:r w:rsidRPr="00C42CB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742807" w14:textId="77777777" w:rsidR="00F60B65" w:rsidRPr="00C42CBF" w:rsidRDefault="00F60B65" w:rsidP="00C54383">
            <w:pPr>
              <w:pStyle w:val="headertabella0"/>
              <w:rPr>
                <w:color w:val="002060"/>
              </w:rPr>
            </w:pPr>
            <w:r w:rsidRPr="00C42CB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0822A" w14:textId="77777777" w:rsidR="00F60B65" w:rsidRPr="00C42CBF" w:rsidRDefault="00F60B65" w:rsidP="00C54383">
            <w:pPr>
              <w:pStyle w:val="headertabella0"/>
              <w:rPr>
                <w:color w:val="002060"/>
              </w:rPr>
            </w:pPr>
            <w:r w:rsidRPr="00C42CB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E5535" w14:textId="77777777" w:rsidR="00F60B65" w:rsidRPr="00C42CBF" w:rsidRDefault="00F60B65" w:rsidP="00C54383">
            <w:pPr>
              <w:pStyle w:val="headertabella0"/>
              <w:rPr>
                <w:color w:val="002060"/>
              </w:rPr>
            </w:pPr>
            <w:proofErr w:type="spellStart"/>
            <w:r w:rsidRPr="00C42CBF">
              <w:rPr>
                <w:color w:val="002060"/>
              </w:rPr>
              <w:t>Localita'</w:t>
            </w:r>
            <w:proofErr w:type="spellEnd"/>
            <w:r w:rsidRPr="00C42CB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17A4D3" w14:textId="77777777" w:rsidR="00F60B65" w:rsidRPr="00C42CBF" w:rsidRDefault="00F60B65" w:rsidP="00C54383">
            <w:pPr>
              <w:pStyle w:val="headertabella0"/>
              <w:rPr>
                <w:color w:val="002060"/>
              </w:rPr>
            </w:pPr>
            <w:r w:rsidRPr="00C42CBF">
              <w:rPr>
                <w:color w:val="002060"/>
              </w:rPr>
              <w:t>Indirizzo Impianto</w:t>
            </w:r>
          </w:p>
        </w:tc>
      </w:tr>
      <w:tr w:rsidR="00F60B65" w:rsidRPr="00C42CBF" w14:paraId="6A9B2247" w14:textId="77777777" w:rsidTr="00C5438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B24453" w14:textId="77777777" w:rsidR="00F60B65" w:rsidRPr="00C42CBF" w:rsidRDefault="00F60B65" w:rsidP="00C54383">
            <w:pPr>
              <w:pStyle w:val="rowtabella0"/>
              <w:rPr>
                <w:color w:val="002060"/>
              </w:rPr>
            </w:pPr>
            <w:r w:rsidRPr="00C42CBF">
              <w:rPr>
                <w:color w:val="002060"/>
              </w:rPr>
              <w:t>CIARNIN</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F3F468" w14:textId="77777777" w:rsidR="00F60B65" w:rsidRPr="00C42CBF" w:rsidRDefault="00F60B65" w:rsidP="00C54383">
            <w:pPr>
              <w:pStyle w:val="rowtabella0"/>
              <w:rPr>
                <w:color w:val="002060"/>
              </w:rPr>
            </w:pPr>
            <w:r w:rsidRPr="00C42CBF">
              <w:rPr>
                <w:color w:val="002060"/>
              </w:rPr>
              <w:t>VADO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F3DB7F" w14:textId="77777777" w:rsidR="00F60B65" w:rsidRPr="00C42CBF" w:rsidRDefault="00F60B65" w:rsidP="00C54383">
            <w:pPr>
              <w:pStyle w:val="rowtabella0"/>
              <w:jc w:val="center"/>
              <w:rPr>
                <w:color w:val="002060"/>
              </w:rPr>
            </w:pPr>
            <w:r w:rsidRPr="00C42CB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388D4D" w14:textId="77777777" w:rsidR="00F60B65" w:rsidRPr="00C42CBF" w:rsidRDefault="00F60B65" w:rsidP="00C54383">
            <w:pPr>
              <w:pStyle w:val="rowtabella0"/>
              <w:rPr>
                <w:color w:val="002060"/>
              </w:rPr>
            </w:pPr>
            <w:r w:rsidRPr="00C42CBF">
              <w:rPr>
                <w:color w:val="002060"/>
              </w:rPr>
              <w:t>24/03/2023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91879C" w14:textId="77777777" w:rsidR="00F60B65" w:rsidRPr="00C42CBF" w:rsidRDefault="00F60B65" w:rsidP="00C54383">
            <w:pPr>
              <w:pStyle w:val="rowtabella0"/>
              <w:rPr>
                <w:color w:val="002060"/>
              </w:rPr>
            </w:pPr>
            <w:r w:rsidRPr="00C42CBF">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0C2DD6" w14:textId="77777777" w:rsidR="00F60B65" w:rsidRPr="00C42CBF" w:rsidRDefault="00F60B65" w:rsidP="00C54383">
            <w:pPr>
              <w:pStyle w:val="rowtabella0"/>
              <w:rPr>
                <w:color w:val="002060"/>
              </w:rPr>
            </w:pPr>
            <w:r w:rsidRPr="00C42CBF">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472D20" w14:textId="77777777" w:rsidR="00F60B65" w:rsidRPr="00C42CBF" w:rsidRDefault="00F60B65" w:rsidP="00C54383">
            <w:pPr>
              <w:pStyle w:val="rowtabella0"/>
              <w:rPr>
                <w:color w:val="002060"/>
              </w:rPr>
            </w:pPr>
            <w:r w:rsidRPr="00C42CBF">
              <w:rPr>
                <w:color w:val="002060"/>
              </w:rPr>
              <w:t>VIA ANTONIO ROSMINI 22/B</w:t>
            </w:r>
          </w:p>
        </w:tc>
      </w:tr>
      <w:tr w:rsidR="00F60B65" w:rsidRPr="00C42CBF" w14:paraId="215998D5" w14:textId="77777777" w:rsidTr="00C5438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7EEF15" w14:textId="77777777" w:rsidR="00F60B65" w:rsidRPr="00C42CBF" w:rsidRDefault="00F60B65" w:rsidP="00C54383">
            <w:pPr>
              <w:pStyle w:val="rowtabella0"/>
              <w:rPr>
                <w:color w:val="002060"/>
              </w:rPr>
            </w:pPr>
            <w:r w:rsidRPr="00C42CBF">
              <w:rPr>
                <w:color w:val="002060"/>
              </w:rPr>
              <w:t>MONTECCHIO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A6EB0C" w14:textId="77777777" w:rsidR="00F60B65" w:rsidRPr="00C42CBF" w:rsidRDefault="00F60B65" w:rsidP="00C54383">
            <w:pPr>
              <w:pStyle w:val="rowtabella0"/>
              <w:rPr>
                <w:color w:val="002060"/>
              </w:rPr>
            </w:pPr>
            <w:r w:rsidRPr="00C42CBF">
              <w:rPr>
                <w:color w:val="002060"/>
              </w:rPr>
              <w:t>ACQUALAGNA CALCIO C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93ECD8" w14:textId="77777777" w:rsidR="00F60B65" w:rsidRPr="00C42CBF" w:rsidRDefault="00F60B65" w:rsidP="00C54383">
            <w:pPr>
              <w:pStyle w:val="rowtabella0"/>
              <w:jc w:val="center"/>
              <w:rPr>
                <w:color w:val="002060"/>
              </w:rPr>
            </w:pPr>
            <w:r w:rsidRPr="00C42C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F2113C" w14:textId="77777777" w:rsidR="00F60B65" w:rsidRPr="00C42CBF" w:rsidRDefault="00F60B65" w:rsidP="00C54383">
            <w:pPr>
              <w:pStyle w:val="rowtabella0"/>
              <w:rPr>
                <w:color w:val="002060"/>
              </w:rPr>
            </w:pPr>
            <w:r w:rsidRPr="00C42CBF">
              <w:rPr>
                <w:color w:val="002060"/>
              </w:rPr>
              <w:t>24/03/2023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8BDA87" w14:textId="77777777" w:rsidR="00F60B65" w:rsidRPr="00C42CBF" w:rsidRDefault="00F60B65" w:rsidP="00C54383">
            <w:pPr>
              <w:pStyle w:val="rowtabella0"/>
              <w:rPr>
                <w:color w:val="002060"/>
              </w:rPr>
            </w:pPr>
            <w:r w:rsidRPr="00C42CBF">
              <w:rPr>
                <w:color w:val="002060"/>
              </w:rPr>
              <w:t>5423 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4B3B91" w14:textId="77777777" w:rsidR="00F60B65" w:rsidRPr="00C42CBF" w:rsidRDefault="00F60B65" w:rsidP="00C54383">
            <w:pPr>
              <w:pStyle w:val="rowtabella0"/>
              <w:rPr>
                <w:color w:val="002060"/>
              </w:rPr>
            </w:pPr>
            <w:r w:rsidRPr="00C42CBF">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39114D" w14:textId="77777777" w:rsidR="00F60B65" w:rsidRPr="00C42CBF" w:rsidRDefault="00F60B65" w:rsidP="00C54383">
            <w:pPr>
              <w:pStyle w:val="rowtabella0"/>
              <w:rPr>
                <w:color w:val="002060"/>
              </w:rPr>
            </w:pPr>
            <w:r w:rsidRPr="00C42CBF">
              <w:rPr>
                <w:color w:val="002060"/>
              </w:rPr>
              <w:t>VIA MAZZINI</w:t>
            </w:r>
          </w:p>
        </w:tc>
      </w:tr>
      <w:tr w:rsidR="00F60B65" w:rsidRPr="00C42CBF" w14:paraId="374B0403" w14:textId="77777777" w:rsidTr="00C5438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48DF66" w14:textId="77777777" w:rsidR="00F60B65" w:rsidRPr="00C42CBF" w:rsidRDefault="00F60B65" w:rsidP="00C54383">
            <w:pPr>
              <w:pStyle w:val="rowtabella0"/>
              <w:rPr>
                <w:color w:val="002060"/>
              </w:rPr>
            </w:pPr>
            <w:r w:rsidRPr="00C42CBF">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AF127C" w14:textId="77777777" w:rsidR="00F60B65" w:rsidRPr="00C42CBF" w:rsidRDefault="00F60B65" w:rsidP="00C54383">
            <w:pPr>
              <w:pStyle w:val="rowtabella0"/>
              <w:rPr>
                <w:color w:val="002060"/>
              </w:rPr>
            </w:pPr>
            <w:r w:rsidRPr="00C42CBF">
              <w:rPr>
                <w:color w:val="002060"/>
              </w:rPr>
              <w:t>AUDAX CALCIO PIOBBICO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65155B" w14:textId="77777777" w:rsidR="00F60B65" w:rsidRPr="00C42CBF" w:rsidRDefault="00F60B65" w:rsidP="00C54383">
            <w:pPr>
              <w:pStyle w:val="rowtabella0"/>
              <w:jc w:val="center"/>
              <w:rPr>
                <w:color w:val="002060"/>
              </w:rPr>
            </w:pPr>
            <w:r w:rsidRPr="00C42C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F13CFF" w14:textId="77777777" w:rsidR="00F60B65" w:rsidRPr="00C42CBF" w:rsidRDefault="00F60B65" w:rsidP="00C54383">
            <w:pPr>
              <w:pStyle w:val="rowtabella0"/>
              <w:rPr>
                <w:color w:val="002060"/>
              </w:rPr>
            </w:pPr>
            <w:r w:rsidRPr="00C42CBF">
              <w:rPr>
                <w:color w:val="002060"/>
              </w:rPr>
              <w:t>24/03/2023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BDBCB6" w14:textId="77777777" w:rsidR="00F60B65" w:rsidRPr="00C42CBF" w:rsidRDefault="00F60B65" w:rsidP="00C54383">
            <w:pPr>
              <w:pStyle w:val="rowtabella0"/>
              <w:rPr>
                <w:color w:val="002060"/>
              </w:rPr>
            </w:pPr>
            <w:r w:rsidRPr="00C42CBF">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FD3CD4" w14:textId="77777777" w:rsidR="00F60B65" w:rsidRPr="00C42CBF" w:rsidRDefault="00F60B65" w:rsidP="00C54383">
            <w:pPr>
              <w:pStyle w:val="rowtabella0"/>
              <w:rPr>
                <w:color w:val="002060"/>
              </w:rPr>
            </w:pPr>
            <w:r w:rsidRPr="00C42CBF">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135906" w14:textId="77777777" w:rsidR="00F60B65" w:rsidRPr="00C42CBF" w:rsidRDefault="00F60B65" w:rsidP="00C54383">
            <w:pPr>
              <w:pStyle w:val="rowtabella0"/>
              <w:rPr>
                <w:color w:val="002060"/>
              </w:rPr>
            </w:pPr>
            <w:r w:rsidRPr="00C42CBF">
              <w:rPr>
                <w:color w:val="002060"/>
              </w:rPr>
              <w:t>VIA ROMA, SNC</w:t>
            </w:r>
          </w:p>
        </w:tc>
      </w:tr>
      <w:tr w:rsidR="00F60B65" w:rsidRPr="00C42CBF" w14:paraId="5D5C7076" w14:textId="77777777" w:rsidTr="00C5438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E5AFD8" w14:textId="77777777" w:rsidR="00F60B65" w:rsidRPr="00C42CBF" w:rsidRDefault="00F60B65" w:rsidP="00C54383">
            <w:pPr>
              <w:pStyle w:val="rowtabella0"/>
              <w:rPr>
                <w:color w:val="002060"/>
              </w:rPr>
            </w:pPr>
            <w:r w:rsidRPr="00C42CBF">
              <w:rPr>
                <w:color w:val="002060"/>
              </w:rPr>
              <w:t>URBANIA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97D99F" w14:textId="77777777" w:rsidR="00F60B65" w:rsidRPr="00C42CBF" w:rsidRDefault="00F60B65" w:rsidP="00C54383">
            <w:pPr>
              <w:pStyle w:val="rowtabella0"/>
              <w:rPr>
                <w:color w:val="002060"/>
              </w:rPr>
            </w:pPr>
            <w:r w:rsidRPr="00C42CBF">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846EAC" w14:textId="77777777" w:rsidR="00F60B65" w:rsidRPr="00C42CBF" w:rsidRDefault="00F60B65" w:rsidP="00C54383">
            <w:pPr>
              <w:pStyle w:val="rowtabella0"/>
              <w:jc w:val="center"/>
              <w:rPr>
                <w:color w:val="002060"/>
              </w:rPr>
            </w:pPr>
            <w:r w:rsidRPr="00C42C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968205" w14:textId="77777777" w:rsidR="00F60B65" w:rsidRPr="00C42CBF" w:rsidRDefault="00F60B65" w:rsidP="00C54383">
            <w:pPr>
              <w:pStyle w:val="rowtabella0"/>
              <w:rPr>
                <w:color w:val="002060"/>
              </w:rPr>
            </w:pPr>
            <w:r w:rsidRPr="00C42CBF">
              <w:rPr>
                <w:color w:val="002060"/>
              </w:rPr>
              <w:t>24/03/2023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06C2E0" w14:textId="77777777" w:rsidR="00F60B65" w:rsidRPr="00C42CBF" w:rsidRDefault="00F60B65" w:rsidP="00C54383">
            <w:pPr>
              <w:pStyle w:val="rowtabella0"/>
              <w:rPr>
                <w:color w:val="002060"/>
              </w:rPr>
            </w:pPr>
            <w:r w:rsidRPr="00C42CBF">
              <w:rPr>
                <w:color w:val="002060"/>
              </w:rPr>
              <w:t>5489 URBANIA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6EC2AC" w14:textId="77777777" w:rsidR="00F60B65" w:rsidRPr="00C42CBF" w:rsidRDefault="00F60B65" w:rsidP="00C54383">
            <w:pPr>
              <w:pStyle w:val="rowtabella0"/>
              <w:rPr>
                <w:color w:val="002060"/>
              </w:rPr>
            </w:pPr>
            <w:r w:rsidRPr="00C42CBF">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2F1C45" w14:textId="77777777" w:rsidR="00F60B65" w:rsidRPr="00C42CBF" w:rsidRDefault="00F60B65" w:rsidP="00C54383">
            <w:pPr>
              <w:pStyle w:val="rowtabella0"/>
              <w:rPr>
                <w:color w:val="002060"/>
              </w:rPr>
            </w:pPr>
            <w:r w:rsidRPr="00C42CBF">
              <w:rPr>
                <w:color w:val="002060"/>
              </w:rPr>
              <w:t>VIA CAMPO SPORTIVO</w:t>
            </w:r>
          </w:p>
        </w:tc>
      </w:tr>
      <w:tr w:rsidR="00F60B65" w:rsidRPr="00C42CBF" w14:paraId="4EE8FB61" w14:textId="77777777" w:rsidTr="00C5438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534033" w14:textId="77777777" w:rsidR="00F60B65" w:rsidRPr="00C42CBF" w:rsidRDefault="00F60B65" w:rsidP="00C54383">
            <w:pPr>
              <w:pStyle w:val="rowtabella0"/>
              <w:rPr>
                <w:color w:val="002060"/>
              </w:rPr>
            </w:pPr>
            <w:r w:rsidRPr="00C42CBF">
              <w:rPr>
                <w:color w:val="002060"/>
              </w:rPr>
              <w:t>VILLA CECCOLINI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D2BC7F" w14:textId="77777777" w:rsidR="00F60B65" w:rsidRPr="00C42CBF" w:rsidRDefault="00F60B65" w:rsidP="00C54383">
            <w:pPr>
              <w:pStyle w:val="rowtabella0"/>
              <w:rPr>
                <w:color w:val="002060"/>
              </w:rPr>
            </w:pPr>
            <w:r w:rsidRPr="00C42CBF">
              <w:rPr>
                <w:color w:val="002060"/>
              </w:rPr>
              <w:t>FFJ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96110E" w14:textId="77777777" w:rsidR="00F60B65" w:rsidRPr="00C42CBF" w:rsidRDefault="00F60B65" w:rsidP="00C54383">
            <w:pPr>
              <w:pStyle w:val="rowtabella0"/>
              <w:jc w:val="center"/>
              <w:rPr>
                <w:color w:val="002060"/>
              </w:rPr>
            </w:pPr>
            <w:r w:rsidRPr="00C42C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19136A" w14:textId="77777777" w:rsidR="00F60B65" w:rsidRPr="00C42CBF" w:rsidRDefault="00F60B65" w:rsidP="00C54383">
            <w:pPr>
              <w:pStyle w:val="rowtabella0"/>
              <w:rPr>
                <w:color w:val="002060"/>
              </w:rPr>
            </w:pPr>
            <w:r w:rsidRPr="00C42CBF">
              <w:rPr>
                <w:color w:val="002060"/>
              </w:rPr>
              <w:t>24/03/2023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0A8E5D" w14:textId="77777777" w:rsidR="00F60B65" w:rsidRPr="00C42CBF" w:rsidRDefault="00F60B65" w:rsidP="00C54383">
            <w:pPr>
              <w:pStyle w:val="rowtabella0"/>
              <w:rPr>
                <w:color w:val="002060"/>
              </w:rPr>
            </w:pPr>
            <w:r w:rsidRPr="00C42CBF">
              <w:rPr>
                <w:color w:val="002060"/>
              </w:rPr>
              <w:t>5491 PALA 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048336" w14:textId="77777777" w:rsidR="00F60B65" w:rsidRPr="00C42CBF" w:rsidRDefault="00F60B65" w:rsidP="00C54383">
            <w:pPr>
              <w:pStyle w:val="rowtabella0"/>
              <w:rPr>
                <w:color w:val="002060"/>
              </w:rPr>
            </w:pPr>
            <w:r w:rsidRPr="00C42CBF">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2AB185" w14:textId="77777777" w:rsidR="00F60B65" w:rsidRPr="00C42CBF" w:rsidRDefault="00F60B65" w:rsidP="00C54383">
            <w:pPr>
              <w:pStyle w:val="rowtabella0"/>
              <w:rPr>
                <w:color w:val="002060"/>
              </w:rPr>
            </w:pPr>
            <w:r w:rsidRPr="00C42CBF">
              <w:rPr>
                <w:color w:val="002060"/>
              </w:rPr>
              <w:t>VIA LAGO DI MISURINA</w:t>
            </w:r>
          </w:p>
        </w:tc>
      </w:tr>
      <w:tr w:rsidR="00F60B65" w:rsidRPr="00C42CBF" w14:paraId="2E8E0821" w14:textId="77777777" w:rsidTr="00C5438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009DB1" w14:textId="77777777" w:rsidR="00F60B65" w:rsidRPr="00C42CBF" w:rsidRDefault="00F60B65" w:rsidP="00C54383">
            <w:pPr>
              <w:pStyle w:val="rowtabella0"/>
              <w:rPr>
                <w:color w:val="002060"/>
              </w:rPr>
            </w:pPr>
            <w:r w:rsidRPr="00C42CBF">
              <w:rPr>
                <w:color w:val="002060"/>
              </w:rPr>
              <w:t>SMIRRA CITY</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AE66E4" w14:textId="77777777" w:rsidR="00F60B65" w:rsidRPr="00C42CBF" w:rsidRDefault="00F60B65" w:rsidP="00C54383">
            <w:pPr>
              <w:pStyle w:val="rowtabella0"/>
              <w:rPr>
                <w:color w:val="002060"/>
              </w:rPr>
            </w:pPr>
            <w:r w:rsidRPr="00C42CBF">
              <w:rPr>
                <w:color w:val="002060"/>
              </w:rPr>
              <w:t>FRASASSI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AE1FA1" w14:textId="77777777" w:rsidR="00F60B65" w:rsidRPr="00C42CBF" w:rsidRDefault="00F60B65" w:rsidP="00C54383">
            <w:pPr>
              <w:pStyle w:val="rowtabella0"/>
              <w:jc w:val="center"/>
              <w:rPr>
                <w:color w:val="002060"/>
              </w:rPr>
            </w:pPr>
            <w:r w:rsidRPr="00C42CB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00456B" w14:textId="77777777" w:rsidR="00F60B65" w:rsidRPr="00C42CBF" w:rsidRDefault="00F60B65" w:rsidP="00C54383">
            <w:pPr>
              <w:pStyle w:val="rowtabella0"/>
              <w:rPr>
                <w:color w:val="002060"/>
              </w:rPr>
            </w:pPr>
            <w:r w:rsidRPr="00C42CBF">
              <w:rPr>
                <w:color w:val="002060"/>
              </w:rPr>
              <w:t>25/03/2023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740338" w14:textId="77777777" w:rsidR="00F60B65" w:rsidRPr="00C42CBF" w:rsidRDefault="00F60B65" w:rsidP="00C54383">
            <w:pPr>
              <w:pStyle w:val="rowtabella0"/>
              <w:rPr>
                <w:color w:val="002060"/>
              </w:rPr>
            </w:pPr>
            <w:r w:rsidRPr="00C42CBF">
              <w:rPr>
                <w:color w:val="002060"/>
              </w:rPr>
              <w:t>5482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AC6405" w14:textId="77777777" w:rsidR="00F60B65" w:rsidRPr="00C42CBF" w:rsidRDefault="00F60B65" w:rsidP="00C54383">
            <w:pPr>
              <w:pStyle w:val="rowtabella0"/>
              <w:rPr>
                <w:color w:val="002060"/>
              </w:rPr>
            </w:pPr>
            <w:r w:rsidRPr="00C42CBF">
              <w:rPr>
                <w:color w:val="002060"/>
              </w:rPr>
              <w:t>ACQUALAGNA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85E423" w14:textId="77777777" w:rsidR="00F60B65" w:rsidRPr="00C42CBF" w:rsidRDefault="00F60B65" w:rsidP="00C54383">
            <w:pPr>
              <w:pStyle w:val="rowtabella0"/>
              <w:rPr>
                <w:color w:val="002060"/>
              </w:rPr>
            </w:pPr>
            <w:r w:rsidRPr="00C42CBF">
              <w:rPr>
                <w:color w:val="002060"/>
              </w:rPr>
              <w:t>VIA ALDO GAMBA SNC</w:t>
            </w:r>
          </w:p>
        </w:tc>
      </w:tr>
    </w:tbl>
    <w:p w14:paraId="19DAA5AB" w14:textId="77777777" w:rsidR="00F60B65" w:rsidRPr="00C42CBF" w:rsidRDefault="00F60B65" w:rsidP="00F60B65">
      <w:pPr>
        <w:pStyle w:val="breakline"/>
        <w:rPr>
          <w:rFonts w:eastAsiaTheme="minorEastAsia"/>
          <w:color w:val="002060"/>
        </w:rPr>
      </w:pPr>
    </w:p>
    <w:p w14:paraId="74125621" w14:textId="77777777" w:rsidR="00F60B65" w:rsidRPr="00C42CBF" w:rsidRDefault="00F60B65" w:rsidP="00F60B65">
      <w:pPr>
        <w:pStyle w:val="breakline"/>
        <w:rPr>
          <w:color w:val="002060"/>
        </w:rPr>
      </w:pPr>
    </w:p>
    <w:p w14:paraId="7E7F14FD" w14:textId="77777777" w:rsidR="00F60B65" w:rsidRPr="00C42CBF" w:rsidRDefault="00F60B65" w:rsidP="00F60B65">
      <w:pPr>
        <w:pStyle w:val="breakline"/>
        <w:rPr>
          <w:color w:val="002060"/>
        </w:rPr>
      </w:pPr>
    </w:p>
    <w:p w14:paraId="6C55286A" w14:textId="77777777" w:rsidR="00F60B65" w:rsidRPr="00C42CBF" w:rsidRDefault="00F60B65" w:rsidP="00F60B65">
      <w:pPr>
        <w:pStyle w:val="sottotitolocampionato10"/>
        <w:rPr>
          <w:color w:val="002060"/>
        </w:rPr>
      </w:pPr>
      <w:r w:rsidRPr="00C42CBF">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8"/>
        <w:gridCol w:w="2003"/>
        <w:gridCol w:w="385"/>
        <w:gridCol w:w="898"/>
        <w:gridCol w:w="1175"/>
        <w:gridCol w:w="1567"/>
        <w:gridCol w:w="1544"/>
      </w:tblGrid>
      <w:tr w:rsidR="00F60B65" w:rsidRPr="00C42CBF" w14:paraId="042D50FB" w14:textId="77777777" w:rsidTr="00C5438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FC6A1D" w14:textId="77777777" w:rsidR="00F60B65" w:rsidRPr="00C42CBF" w:rsidRDefault="00F60B65" w:rsidP="00C54383">
            <w:pPr>
              <w:pStyle w:val="headertabella0"/>
              <w:rPr>
                <w:color w:val="002060"/>
              </w:rPr>
            </w:pPr>
            <w:r w:rsidRPr="00C42CB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7F9AE7" w14:textId="77777777" w:rsidR="00F60B65" w:rsidRPr="00C42CBF" w:rsidRDefault="00F60B65" w:rsidP="00C54383">
            <w:pPr>
              <w:pStyle w:val="headertabella0"/>
              <w:rPr>
                <w:color w:val="002060"/>
              </w:rPr>
            </w:pPr>
            <w:r w:rsidRPr="00C42CB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64484" w14:textId="77777777" w:rsidR="00F60B65" w:rsidRPr="00C42CBF" w:rsidRDefault="00F60B65" w:rsidP="00C54383">
            <w:pPr>
              <w:pStyle w:val="headertabella0"/>
              <w:rPr>
                <w:color w:val="002060"/>
              </w:rPr>
            </w:pPr>
            <w:r w:rsidRPr="00C42CB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F696C" w14:textId="77777777" w:rsidR="00F60B65" w:rsidRPr="00C42CBF" w:rsidRDefault="00F60B65" w:rsidP="00C54383">
            <w:pPr>
              <w:pStyle w:val="headertabella0"/>
              <w:rPr>
                <w:color w:val="002060"/>
              </w:rPr>
            </w:pPr>
            <w:r w:rsidRPr="00C42CB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5C3C88" w14:textId="77777777" w:rsidR="00F60B65" w:rsidRPr="00C42CBF" w:rsidRDefault="00F60B65" w:rsidP="00C54383">
            <w:pPr>
              <w:pStyle w:val="headertabella0"/>
              <w:rPr>
                <w:color w:val="002060"/>
              </w:rPr>
            </w:pPr>
            <w:r w:rsidRPr="00C42CB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B279D" w14:textId="77777777" w:rsidR="00F60B65" w:rsidRPr="00C42CBF" w:rsidRDefault="00F60B65" w:rsidP="00C54383">
            <w:pPr>
              <w:pStyle w:val="headertabella0"/>
              <w:rPr>
                <w:color w:val="002060"/>
              </w:rPr>
            </w:pPr>
            <w:proofErr w:type="spellStart"/>
            <w:r w:rsidRPr="00C42CBF">
              <w:rPr>
                <w:color w:val="002060"/>
              </w:rPr>
              <w:t>Localita'</w:t>
            </w:r>
            <w:proofErr w:type="spellEnd"/>
            <w:r w:rsidRPr="00C42CB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B95C4" w14:textId="77777777" w:rsidR="00F60B65" w:rsidRPr="00C42CBF" w:rsidRDefault="00F60B65" w:rsidP="00C54383">
            <w:pPr>
              <w:pStyle w:val="headertabella0"/>
              <w:rPr>
                <w:color w:val="002060"/>
              </w:rPr>
            </w:pPr>
            <w:r w:rsidRPr="00C42CBF">
              <w:rPr>
                <w:color w:val="002060"/>
              </w:rPr>
              <w:t>Indirizzo Impianto</w:t>
            </w:r>
          </w:p>
        </w:tc>
      </w:tr>
      <w:tr w:rsidR="00F60B65" w:rsidRPr="00C42CBF" w14:paraId="5FBA79B2" w14:textId="77777777" w:rsidTr="00C5438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885951" w14:textId="77777777" w:rsidR="00F60B65" w:rsidRPr="00C42CBF" w:rsidRDefault="00F60B65" w:rsidP="00C54383">
            <w:pPr>
              <w:pStyle w:val="rowtabella0"/>
              <w:rPr>
                <w:color w:val="002060"/>
              </w:rPr>
            </w:pPr>
            <w:r w:rsidRPr="00C42CBF">
              <w:rPr>
                <w:color w:val="002060"/>
              </w:rPr>
              <w:t>CDC 2018</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D751BD" w14:textId="77777777" w:rsidR="00F60B65" w:rsidRPr="00C42CBF" w:rsidRDefault="00F60B65" w:rsidP="00C54383">
            <w:pPr>
              <w:pStyle w:val="rowtabella0"/>
              <w:rPr>
                <w:color w:val="002060"/>
              </w:rPr>
            </w:pPr>
            <w:r w:rsidRPr="00C42CBF">
              <w:rPr>
                <w:color w:val="002060"/>
              </w:rPr>
              <w:t>VIRTUS TEAM SOC.COOP.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67AD49" w14:textId="77777777" w:rsidR="00F60B65" w:rsidRPr="00C42CBF" w:rsidRDefault="00F60B65" w:rsidP="00C54383">
            <w:pPr>
              <w:pStyle w:val="rowtabella0"/>
              <w:jc w:val="center"/>
              <w:rPr>
                <w:color w:val="002060"/>
              </w:rPr>
            </w:pPr>
            <w:r w:rsidRPr="00C42CB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6F7307" w14:textId="77777777" w:rsidR="00F60B65" w:rsidRPr="00C42CBF" w:rsidRDefault="00F60B65" w:rsidP="00C54383">
            <w:pPr>
              <w:pStyle w:val="rowtabella0"/>
              <w:rPr>
                <w:color w:val="002060"/>
              </w:rPr>
            </w:pPr>
            <w:r w:rsidRPr="00C42CBF">
              <w:rPr>
                <w:color w:val="002060"/>
              </w:rPr>
              <w:t>24/03/2023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9CC582" w14:textId="77777777" w:rsidR="00F60B65" w:rsidRPr="00C42CBF" w:rsidRDefault="00F60B65" w:rsidP="00C54383">
            <w:pPr>
              <w:pStyle w:val="rowtabella0"/>
              <w:rPr>
                <w:color w:val="002060"/>
              </w:rPr>
            </w:pPr>
            <w:r w:rsidRPr="00C42CBF">
              <w:rPr>
                <w:color w:val="002060"/>
              </w:rPr>
              <w:t>5139 PALESTRA POLO SCOLASTICO MICS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51F0B4" w14:textId="77777777" w:rsidR="00F60B65" w:rsidRPr="00C42CBF" w:rsidRDefault="00F60B65" w:rsidP="00C54383">
            <w:pPr>
              <w:pStyle w:val="rowtabella0"/>
              <w:rPr>
                <w:color w:val="002060"/>
              </w:rPr>
            </w:pPr>
            <w:r w:rsidRPr="00C42CBF">
              <w:rPr>
                <w:color w:val="002060"/>
              </w:rPr>
              <w:t>MAIOLATI SPONTINI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8C197B" w14:textId="77777777" w:rsidR="00F60B65" w:rsidRPr="00C42CBF" w:rsidRDefault="00F60B65" w:rsidP="00C54383">
            <w:pPr>
              <w:pStyle w:val="rowtabella0"/>
              <w:rPr>
                <w:color w:val="002060"/>
              </w:rPr>
            </w:pPr>
            <w:r w:rsidRPr="00C42CBF">
              <w:rPr>
                <w:color w:val="002060"/>
              </w:rPr>
              <w:t>VIA VENEZIA 43</w:t>
            </w:r>
          </w:p>
        </w:tc>
      </w:tr>
      <w:tr w:rsidR="00F60B65" w:rsidRPr="00C42CBF" w14:paraId="3C2CFE2D" w14:textId="77777777" w:rsidTr="00C5438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DB7ECE" w14:textId="77777777" w:rsidR="00F60B65" w:rsidRPr="00C42CBF" w:rsidRDefault="00F60B65" w:rsidP="00C54383">
            <w:pPr>
              <w:pStyle w:val="rowtabella0"/>
              <w:rPr>
                <w:color w:val="002060"/>
              </w:rPr>
            </w:pPr>
            <w:r w:rsidRPr="00C42CBF">
              <w:rPr>
                <w:color w:val="002060"/>
              </w:rPr>
              <w:t>POLISPORTIVA UROBORO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9C4FD8" w14:textId="77777777" w:rsidR="00F60B65" w:rsidRPr="00C42CBF" w:rsidRDefault="00F60B65" w:rsidP="00C54383">
            <w:pPr>
              <w:pStyle w:val="rowtabella0"/>
              <w:rPr>
                <w:color w:val="002060"/>
              </w:rPr>
            </w:pPr>
            <w:r w:rsidRPr="00C42CBF">
              <w:rPr>
                <w:color w:val="002060"/>
              </w:rPr>
              <w:t>C.U.S. CAMERINO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AFF558" w14:textId="77777777" w:rsidR="00F60B65" w:rsidRPr="00C42CBF" w:rsidRDefault="00F60B65" w:rsidP="00C54383">
            <w:pPr>
              <w:pStyle w:val="rowtabella0"/>
              <w:jc w:val="center"/>
              <w:rPr>
                <w:color w:val="002060"/>
              </w:rPr>
            </w:pPr>
            <w:r w:rsidRPr="00C42C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64361F" w14:textId="77777777" w:rsidR="00F60B65" w:rsidRPr="00C42CBF" w:rsidRDefault="00F60B65" w:rsidP="00C54383">
            <w:pPr>
              <w:pStyle w:val="rowtabella0"/>
              <w:rPr>
                <w:color w:val="002060"/>
              </w:rPr>
            </w:pPr>
            <w:r w:rsidRPr="00C42CBF">
              <w:rPr>
                <w:color w:val="002060"/>
              </w:rPr>
              <w:t>24/03/2023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7CEE32" w14:textId="77777777" w:rsidR="00F60B65" w:rsidRPr="00C42CBF" w:rsidRDefault="00F60B65" w:rsidP="00C54383">
            <w:pPr>
              <w:pStyle w:val="rowtabella0"/>
              <w:rPr>
                <w:color w:val="002060"/>
              </w:rPr>
            </w:pPr>
            <w:r w:rsidRPr="00C42CBF">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CAD113" w14:textId="77777777" w:rsidR="00F60B65" w:rsidRPr="00C42CBF" w:rsidRDefault="00F60B65" w:rsidP="00C54383">
            <w:pPr>
              <w:pStyle w:val="rowtabella0"/>
              <w:rPr>
                <w:color w:val="002060"/>
              </w:rPr>
            </w:pPr>
            <w:r w:rsidRPr="00C42CBF">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C3A8BC" w14:textId="77777777" w:rsidR="00F60B65" w:rsidRPr="00C42CBF" w:rsidRDefault="00F60B65" w:rsidP="00C54383">
            <w:pPr>
              <w:pStyle w:val="rowtabella0"/>
              <w:rPr>
                <w:color w:val="002060"/>
              </w:rPr>
            </w:pPr>
            <w:r w:rsidRPr="00C42CBF">
              <w:rPr>
                <w:color w:val="002060"/>
              </w:rPr>
              <w:t xml:space="preserve">VIA </w:t>
            </w:r>
            <w:proofErr w:type="gramStart"/>
            <w:r w:rsidRPr="00C42CBF">
              <w:rPr>
                <w:color w:val="002060"/>
              </w:rPr>
              <w:t>B.BUOZZI</w:t>
            </w:r>
            <w:proofErr w:type="gramEnd"/>
          </w:p>
        </w:tc>
      </w:tr>
      <w:tr w:rsidR="00F60B65" w:rsidRPr="00C42CBF" w14:paraId="1A774756" w14:textId="77777777" w:rsidTr="00C5438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1FE1EF" w14:textId="77777777" w:rsidR="00F60B65" w:rsidRPr="00C42CBF" w:rsidRDefault="00F60B65" w:rsidP="00C54383">
            <w:pPr>
              <w:pStyle w:val="rowtabella0"/>
              <w:rPr>
                <w:color w:val="002060"/>
              </w:rPr>
            </w:pPr>
            <w:r w:rsidRPr="00C42CBF">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2B62A4" w14:textId="77777777" w:rsidR="00F60B65" w:rsidRPr="00C42CBF" w:rsidRDefault="00F60B65" w:rsidP="00C54383">
            <w:pPr>
              <w:pStyle w:val="rowtabella0"/>
              <w:rPr>
                <w:color w:val="002060"/>
              </w:rPr>
            </w:pPr>
            <w:r w:rsidRPr="00C42CBF">
              <w:rPr>
                <w:color w:val="002060"/>
              </w:rPr>
              <w:t>MMSA GIOVANE AURORA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741F18" w14:textId="77777777" w:rsidR="00F60B65" w:rsidRPr="00C42CBF" w:rsidRDefault="00F60B65" w:rsidP="00C54383">
            <w:pPr>
              <w:pStyle w:val="rowtabella0"/>
              <w:jc w:val="center"/>
              <w:rPr>
                <w:color w:val="002060"/>
              </w:rPr>
            </w:pPr>
            <w:r w:rsidRPr="00C42C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D9BCAC" w14:textId="77777777" w:rsidR="00F60B65" w:rsidRPr="00C42CBF" w:rsidRDefault="00F60B65" w:rsidP="00C54383">
            <w:pPr>
              <w:pStyle w:val="rowtabella0"/>
              <w:rPr>
                <w:color w:val="002060"/>
              </w:rPr>
            </w:pPr>
            <w:r w:rsidRPr="00C42CBF">
              <w:rPr>
                <w:color w:val="002060"/>
              </w:rPr>
              <w:t>24/03/2023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281455" w14:textId="77777777" w:rsidR="00F60B65" w:rsidRPr="00C42CBF" w:rsidRDefault="00F60B65" w:rsidP="00C54383">
            <w:pPr>
              <w:pStyle w:val="rowtabella0"/>
              <w:rPr>
                <w:color w:val="002060"/>
              </w:rPr>
            </w:pPr>
            <w:r w:rsidRPr="00C42CBF">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A0F8D6" w14:textId="77777777" w:rsidR="00F60B65" w:rsidRPr="00C42CBF" w:rsidRDefault="00F60B65" w:rsidP="00C54383">
            <w:pPr>
              <w:pStyle w:val="rowtabella0"/>
              <w:rPr>
                <w:color w:val="002060"/>
              </w:rPr>
            </w:pPr>
            <w:r w:rsidRPr="00C42CBF">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772299" w14:textId="77777777" w:rsidR="00F60B65" w:rsidRPr="00C42CBF" w:rsidRDefault="00F60B65" w:rsidP="00C54383">
            <w:pPr>
              <w:pStyle w:val="rowtabella0"/>
              <w:rPr>
                <w:color w:val="002060"/>
              </w:rPr>
            </w:pPr>
            <w:r w:rsidRPr="00C42CBF">
              <w:rPr>
                <w:color w:val="002060"/>
              </w:rPr>
              <w:t>VIA GAETANO RAVAGLI</w:t>
            </w:r>
          </w:p>
        </w:tc>
      </w:tr>
      <w:tr w:rsidR="00F60B65" w:rsidRPr="00C42CBF" w14:paraId="39BA61F4" w14:textId="77777777" w:rsidTr="00C5438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F87C77" w14:textId="77777777" w:rsidR="00F60B65" w:rsidRPr="00C42CBF" w:rsidRDefault="00F60B65" w:rsidP="00C54383">
            <w:pPr>
              <w:pStyle w:val="rowtabella0"/>
              <w:rPr>
                <w:color w:val="002060"/>
              </w:rPr>
            </w:pPr>
            <w:r w:rsidRPr="00C42CBF">
              <w:rPr>
                <w:color w:val="002060"/>
              </w:rPr>
              <w:t>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CBD359" w14:textId="77777777" w:rsidR="00F60B65" w:rsidRPr="00C42CBF" w:rsidRDefault="00F60B65" w:rsidP="00C54383">
            <w:pPr>
              <w:pStyle w:val="rowtabella0"/>
              <w:rPr>
                <w:color w:val="002060"/>
              </w:rPr>
            </w:pPr>
            <w:r w:rsidRPr="00C42CBF">
              <w:rPr>
                <w:color w:val="002060"/>
              </w:rPr>
              <w:t>URBANITAS APIRO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77C963" w14:textId="77777777" w:rsidR="00F60B65" w:rsidRPr="00C42CBF" w:rsidRDefault="00F60B65" w:rsidP="00C54383">
            <w:pPr>
              <w:pStyle w:val="rowtabella0"/>
              <w:jc w:val="center"/>
              <w:rPr>
                <w:color w:val="002060"/>
              </w:rPr>
            </w:pPr>
            <w:r w:rsidRPr="00C42C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759C74" w14:textId="77777777" w:rsidR="00F60B65" w:rsidRPr="00C42CBF" w:rsidRDefault="00F60B65" w:rsidP="00C54383">
            <w:pPr>
              <w:pStyle w:val="rowtabella0"/>
              <w:rPr>
                <w:color w:val="002060"/>
              </w:rPr>
            </w:pPr>
            <w:r w:rsidRPr="00C42CBF">
              <w:rPr>
                <w:color w:val="002060"/>
              </w:rPr>
              <w:t>25/03/2023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FFDE8B" w14:textId="77777777" w:rsidR="00F60B65" w:rsidRPr="00C42CBF" w:rsidRDefault="00F60B65" w:rsidP="00C54383">
            <w:pPr>
              <w:pStyle w:val="rowtabella0"/>
              <w:rPr>
                <w:color w:val="002060"/>
              </w:rPr>
            </w:pPr>
            <w:r w:rsidRPr="00C42CBF">
              <w:rPr>
                <w:color w:val="002060"/>
              </w:rPr>
              <w:t>5116 PALESTRA CONUMALE DI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092A27" w14:textId="77777777" w:rsidR="00F60B65" w:rsidRPr="00C42CBF" w:rsidRDefault="00F60B65" w:rsidP="00C54383">
            <w:pPr>
              <w:pStyle w:val="rowtabella0"/>
              <w:rPr>
                <w:color w:val="002060"/>
              </w:rPr>
            </w:pPr>
            <w:r w:rsidRPr="00C42CBF">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A2E1BA" w14:textId="77777777" w:rsidR="00F60B65" w:rsidRPr="00C42CBF" w:rsidRDefault="00F60B65" w:rsidP="00C54383">
            <w:pPr>
              <w:pStyle w:val="rowtabella0"/>
              <w:rPr>
                <w:color w:val="002060"/>
              </w:rPr>
            </w:pPr>
            <w:r w:rsidRPr="00C42CBF">
              <w:rPr>
                <w:color w:val="002060"/>
              </w:rPr>
              <w:t>VIA MONTESSORI LOC. ANGELI</w:t>
            </w:r>
          </w:p>
        </w:tc>
      </w:tr>
      <w:tr w:rsidR="00F60B65" w:rsidRPr="00C42CBF" w14:paraId="76A7C5A6" w14:textId="77777777" w:rsidTr="00C5438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4CAF1F" w14:textId="77777777" w:rsidR="00F60B65" w:rsidRPr="00C42CBF" w:rsidRDefault="00F60B65" w:rsidP="00C54383">
            <w:pPr>
              <w:pStyle w:val="rowtabella0"/>
              <w:rPr>
                <w:color w:val="002060"/>
              </w:rPr>
            </w:pPr>
            <w:r w:rsidRPr="00C42CBF">
              <w:rPr>
                <w:color w:val="002060"/>
              </w:rPr>
              <w:t>ATLETICO NO BORDERS</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E71E2B" w14:textId="77777777" w:rsidR="00F60B65" w:rsidRPr="00C42CBF" w:rsidRDefault="00F60B65" w:rsidP="00C54383">
            <w:pPr>
              <w:pStyle w:val="rowtabella0"/>
              <w:rPr>
                <w:color w:val="002060"/>
              </w:rPr>
            </w:pPr>
            <w:r w:rsidRPr="00C42CBF">
              <w:rPr>
                <w:color w:val="002060"/>
              </w:rPr>
              <w:t>FIUMINATA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7D0C4C" w14:textId="77777777" w:rsidR="00F60B65" w:rsidRPr="00C42CBF" w:rsidRDefault="00F60B65" w:rsidP="00C54383">
            <w:pPr>
              <w:pStyle w:val="rowtabella0"/>
              <w:jc w:val="center"/>
              <w:rPr>
                <w:color w:val="002060"/>
              </w:rPr>
            </w:pPr>
            <w:r w:rsidRPr="00C42C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4D8DB0" w14:textId="77777777" w:rsidR="00F60B65" w:rsidRPr="00C42CBF" w:rsidRDefault="00F60B65" w:rsidP="00C54383">
            <w:pPr>
              <w:pStyle w:val="rowtabella0"/>
              <w:rPr>
                <w:color w:val="002060"/>
              </w:rPr>
            </w:pPr>
            <w:r w:rsidRPr="00C42CBF">
              <w:rPr>
                <w:color w:val="002060"/>
              </w:rPr>
              <w:t>25/03/2023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4156C1" w14:textId="77777777" w:rsidR="00F60B65" w:rsidRPr="00C42CBF" w:rsidRDefault="00F60B65" w:rsidP="00C54383">
            <w:pPr>
              <w:pStyle w:val="rowtabella0"/>
              <w:rPr>
                <w:color w:val="002060"/>
              </w:rPr>
            </w:pPr>
            <w:r w:rsidRPr="00C42CBF">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A9FE55" w14:textId="77777777" w:rsidR="00F60B65" w:rsidRPr="00C42CBF" w:rsidRDefault="00F60B65" w:rsidP="00C54383">
            <w:pPr>
              <w:pStyle w:val="rowtabella0"/>
              <w:rPr>
                <w:color w:val="002060"/>
              </w:rPr>
            </w:pPr>
            <w:r w:rsidRPr="00C42CBF">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8EE304" w14:textId="77777777" w:rsidR="00F60B65" w:rsidRPr="00C42CBF" w:rsidRDefault="00F60B65" w:rsidP="00C54383">
            <w:pPr>
              <w:pStyle w:val="rowtabella0"/>
              <w:rPr>
                <w:color w:val="002060"/>
              </w:rPr>
            </w:pPr>
            <w:r w:rsidRPr="00C42CBF">
              <w:rPr>
                <w:color w:val="002060"/>
              </w:rPr>
              <w:t xml:space="preserve">VIA </w:t>
            </w:r>
            <w:proofErr w:type="gramStart"/>
            <w:r w:rsidRPr="00C42CBF">
              <w:rPr>
                <w:color w:val="002060"/>
              </w:rPr>
              <w:t>B.BUOZZI</w:t>
            </w:r>
            <w:proofErr w:type="gramEnd"/>
          </w:p>
        </w:tc>
      </w:tr>
      <w:tr w:rsidR="00F60B65" w:rsidRPr="00C42CBF" w14:paraId="3609329C" w14:textId="77777777" w:rsidTr="00C5438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567029" w14:textId="77777777" w:rsidR="00F60B65" w:rsidRPr="00C42CBF" w:rsidRDefault="00F60B65" w:rsidP="00C54383">
            <w:pPr>
              <w:pStyle w:val="rowtabella0"/>
              <w:rPr>
                <w:color w:val="002060"/>
              </w:rPr>
            </w:pPr>
            <w:r w:rsidRPr="00C42CBF">
              <w:rPr>
                <w:color w:val="002060"/>
              </w:rPr>
              <w:t>CASTELRAIMONDO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199C4E" w14:textId="77777777" w:rsidR="00F60B65" w:rsidRPr="00C42CBF" w:rsidRDefault="00F60B65" w:rsidP="00C54383">
            <w:pPr>
              <w:pStyle w:val="rowtabella0"/>
              <w:rPr>
                <w:color w:val="002060"/>
              </w:rPr>
            </w:pPr>
            <w:r w:rsidRPr="00C42CBF">
              <w:rPr>
                <w:color w:val="002060"/>
              </w:rPr>
              <w:t>VALLESINA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8E13C9" w14:textId="77777777" w:rsidR="00F60B65" w:rsidRPr="00C42CBF" w:rsidRDefault="00F60B65" w:rsidP="00C54383">
            <w:pPr>
              <w:pStyle w:val="rowtabella0"/>
              <w:jc w:val="center"/>
              <w:rPr>
                <w:color w:val="002060"/>
              </w:rPr>
            </w:pPr>
            <w:r w:rsidRPr="00C42CB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99C961" w14:textId="77777777" w:rsidR="00F60B65" w:rsidRPr="00C42CBF" w:rsidRDefault="00F60B65" w:rsidP="00C54383">
            <w:pPr>
              <w:pStyle w:val="rowtabella0"/>
              <w:rPr>
                <w:color w:val="002060"/>
              </w:rPr>
            </w:pPr>
            <w:r w:rsidRPr="00C42CBF">
              <w:rPr>
                <w:color w:val="002060"/>
              </w:rPr>
              <w:t>25/03/2023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CF7365" w14:textId="77777777" w:rsidR="00F60B65" w:rsidRPr="00C42CBF" w:rsidRDefault="00F60B65" w:rsidP="00C54383">
            <w:pPr>
              <w:pStyle w:val="rowtabella0"/>
              <w:rPr>
                <w:color w:val="002060"/>
              </w:rPr>
            </w:pPr>
            <w:r w:rsidRPr="00C42CBF">
              <w:rPr>
                <w:color w:val="002060"/>
              </w:rPr>
              <w:t>5238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8AA569" w14:textId="77777777" w:rsidR="00F60B65" w:rsidRPr="00C42CBF" w:rsidRDefault="00F60B65" w:rsidP="00C54383">
            <w:pPr>
              <w:pStyle w:val="rowtabella0"/>
              <w:rPr>
                <w:color w:val="002060"/>
              </w:rPr>
            </w:pPr>
            <w:r w:rsidRPr="00C42CBF">
              <w:rPr>
                <w:color w:val="002060"/>
              </w:rPr>
              <w:t>CASTELRAIMONDO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F87E10" w14:textId="77777777" w:rsidR="00F60B65" w:rsidRPr="00C42CBF" w:rsidRDefault="00F60B65" w:rsidP="00C54383">
            <w:pPr>
              <w:pStyle w:val="rowtabella0"/>
              <w:rPr>
                <w:color w:val="002060"/>
              </w:rPr>
            </w:pPr>
            <w:r w:rsidRPr="00C42CBF">
              <w:rPr>
                <w:color w:val="002060"/>
              </w:rPr>
              <w:t>VIA GRAMSCI-VIA FEGGIANI</w:t>
            </w:r>
          </w:p>
        </w:tc>
      </w:tr>
    </w:tbl>
    <w:p w14:paraId="19E75BD2" w14:textId="77777777" w:rsidR="00F60B65" w:rsidRPr="00C42CBF" w:rsidRDefault="00F60B65" w:rsidP="00F60B65">
      <w:pPr>
        <w:pStyle w:val="breakline"/>
        <w:rPr>
          <w:rFonts w:eastAsiaTheme="minorEastAsia"/>
          <w:color w:val="002060"/>
        </w:rPr>
      </w:pPr>
    </w:p>
    <w:p w14:paraId="5BBA5643" w14:textId="77777777" w:rsidR="00F60B65" w:rsidRPr="00C42CBF" w:rsidRDefault="00F60B65" w:rsidP="00F60B65">
      <w:pPr>
        <w:pStyle w:val="breakline"/>
        <w:rPr>
          <w:color w:val="002060"/>
        </w:rPr>
      </w:pPr>
    </w:p>
    <w:p w14:paraId="168C336A" w14:textId="77777777" w:rsidR="00F60B65" w:rsidRPr="00C42CBF" w:rsidRDefault="00F60B65" w:rsidP="00F60B65">
      <w:pPr>
        <w:pStyle w:val="breakline"/>
        <w:rPr>
          <w:color w:val="002060"/>
        </w:rPr>
      </w:pPr>
    </w:p>
    <w:p w14:paraId="1B9D32A4" w14:textId="77777777" w:rsidR="00F60B65" w:rsidRPr="00C42CBF" w:rsidRDefault="00F60B65" w:rsidP="00F60B65">
      <w:pPr>
        <w:pStyle w:val="sottotitolocampionato10"/>
        <w:rPr>
          <w:color w:val="002060"/>
        </w:rPr>
      </w:pPr>
      <w:r w:rsidRPr="00C42CBF">
        <w:rPr>
          <w:color w:val="002060"/>
        </w:rPr>
        <w:t>GIRONE C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0"/>
        <w:gridCol w:w="385"/>
        <w:gridCol w:w="898"/>
        <w:gridCol w:w="1191"/>
        <w:gridCol w:w="1545"/>
        <w:gridCol w:w="1549"/>
      </w:tblGrid>
      <w:tr w:rsidR="00F60B65" w:rsidRPr="00C42CBF" w14:paraId="0596904C" w14:textId="77777777" w:rsidTr="00C5438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C7BD7" w14:textId="77777777" w:rsidR="00F60B65" w:rsidRPr="00C42CBF" w:rsidRDefault="00F60B65" w:rsidP="00C54383">
            <w:pPr>
              <w:pStyle w:val="headertabella0"/>
              <w:rPr>
                <w:color w:val="002060"/>
              </w:rPr>
            </w:pPr>
            <w:r w:rsidRPr="00C42CB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17E523" w14:textId="77777777" w:rsidR="00F60B65" w:rsidRPr="00C42CBF" w:rsidRDefault="00F60B65" w:rsidP="00C54383">
            <w:pPr>
              <w:pStyle w:val="headertabella0"/>
              <w:rPr>
                <w:color w:val="002060"/>
              </w:rPr>
            </w:pPr>
            <w:r w:rsidRPr="00C42CB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E3746" w14:textId="77777777" w:rsidR="00F60B65" w:rsidRPr="00C42CBF" w:rsidRDefault="00F60B65" w:rsidP="00C54383">
            <w:pPr>
              <w:pStyle w:val="headertabella0"/>
              <w:rPr>
                <w:color w:val="002060"/>
              </w:rPr>
            </w:pPr>
            <w:r w:rsidRPr="00C42CB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B3DD1" w14:textId="77777777" w:rsidR="00F60B65" w:rsidRPr="00C42CBF" w:rsidRDefault="00F60B65" w:rsidP="00C54383">
            <w:pPr>
              <w:pStyle w:val="headertabella0"/>
              <w:rPr>
                <w:color w:val="002060"/>
              </w:rPr>
            </w:pPr>
            <w:r w:rsidRPr="00C42CB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F360C" w14:textId="77777777" w:rsidR="00F60B65" w:rsidRPr="00C42CBF" w:rsidRDefault="00F60B65" w:rsidP="00C54383">
            <w:pPr>
              <w:pStyle w:val="headertabella0"/>
              <w:rPr>
                <w:color w:val="002060"/>
              </w:rPr>
            </w:pPr>
            <w:r w:rsidRPr="00C42CB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A929E6" w14:textId="77777777" w:rsidR="00F60B65" w:rsidRPr="00C42CBF" w:rsidRDefault="00F60B65" w:rsidP="00C54383">
            <w:pPr>
              <w:pStyle w:val="headertabella0"/>
              <w:rPr>
                <w:color w:val="002060"/>
              </w:rPr>
            </w:pPr>
            <w:proofErr w:type="spellStart"/>
            <w:r w:rsidRPr="00C42CBF">
              <w:rPr>
                <w:color w:val="002060"/>
              </w:rPr>
              <w:t>Localita'</w:t>
            </w:r>
            <w:proofErr w:type="spellEnd"/>
            <w:r w:rsidRPr="00C42CB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B93798" w14:textId="77777777" w:rsidR="00F60B65" w:rsidRPr="00C42CBF" w:rsidRDefault="00F60B65" w:rsidP="00C54383">
            <w:pPr>
              <w:pStyle w:val="headertabella0"/>
              <w:rPr>
                <w:color w:val="002060"/>
              </w:rPr>
            </w:pPr>
            <w:r w:rsidRPr="00C42CBF">
              <w:rPr>
                <w:color w:val="002060"/>
              </w:rPr>
              <w:t>Indirizzo Impianto</w:t>
            </w:r>
          </w:p>
        </w:tc>
      </w:tr>
      <w:tr w:rsidR="00F60B65" w:rsidRPr="00C42CBF" w14:paraId="1B31D1DA" w14:textId="77777777" w:rsidTr="00C5438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2A716C" w14:textId="77777777" w:rsidR="00F60B65" w:rsidRPr="00C42CBF" w:rsidRDefault="00F60B65" w:rsidP="00C54383">
            <w:pPr>
              <w:pStyle w:val="rowtabella0"/>
              <w:rPr>
                <w:color w:val="002060"/>
              </w:rPr>
            </w:pPr>
            <w:r w:rsidRPr="00C42CBF">
              <w:rPr>
                <w:color w:val="002060"/>
              </w:rPr>
              <w:lastRenderedPageBreak/>
              <w:t>CIRCOLO COLLODI CALCIO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4E36D2" w14:textId="77777777" w:rsidR="00F60B65" w:rsidRPr="00C42CBF" w:rsidRDefault="00F60B65" w:rsidP="00C54383">
            <w:pPr>
              <w:pStyle w:val="rowtabella0"/>
              <w:rPr>
                <w:color w:val="002060"/>
              </w:rPr>
            </w:pPr>
            <w:r w:rsidRPr="00C42CBF">
              <w:rPr>
                <w:color w:val="002060"/>
              </w:rPr>
              <w:t>GLS DORICA AN.UR</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99D00E" w14:textId="77777777" w:rsidR="00F60B65" w:rsidRPr="00C42CBF" w:rsidRDefault="00F60B65" w:rsidP="00C54383">
            <w:pPr>
              <w:pStyle w:val="rowtabella0"/>
              <w:jc w:val="center"/>
              <w:rPr>
                <w:color w:val="002060"/>
              </w:rPr>
            </w:pPr>
            <w:r w:rsidRPr="00C42CB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CFAB04" w14:textId="77777777" w:rsidR="00F60B65" w:rsidRPr="00C42CBF" w:rsidRDefault="00F60B65" w:rsidP="00C54383">
            <w:pPr>
              <w:pStyle w:val="rowtabella0"/>
              <w:rPr>
                <w:color w:val="002060"/>
              </w:rPr>
            </w:pPr>
            <w:r w:rsidRPr="00C42CBF">
              <w:rPr>
                <w:color w:val="002060"/>
              </w:rPr>
              <w:t>24/03/2023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E08196" w14:textId="77777777" w:rsidR="00F60B65" w:rsidRPr="00C42CBF" w:rsidRDefault="00F60B65" w:rsidP="00C54383">
            <w:pPr>
              <w:pStyle w:val="rowtabella0"/>
              <w:rPr>
                <w:color w:val="002060"/>
              </w:rPr>
            </w:pPr>
            <w:r w:rsidRPr="00C42CBF">
              <w:rPr>
                <w:color w:val="002060"/>
              </w:rPr>
              <w:t>5026 PALL.GEODETICO FRAZ.PINOCCHIO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D815C2" w14:textId="77777777" w:rsidR="00F60B65" w:rsidRPr="00C42CBF" w:rsidRDefault="00F60B65" w:rsidP="00C54383">
            <w:pPr>
              <w:pStyle w:val="rowtabella0"/>
              <w:rPr>
                <w:color w:val="002060"/>
              </w:rPr>
            </w:pPr>
            <w:r w:rsidRPr="00C42CBF">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C78B24" w14:textId="77777777" w:rsidR="00F60B65" w:rsidRPr="00C42CBF" w:rsidRDefault="00F60B65" w:rsidP="00C54383">
            <w:pPr>
              <w:pStyle w:val="rowtabella0"/>
              <w:rPr>
                <w:color w:val="002060"/>
              </w:rPr>
            </w:pPr>
            <w:r w:rsidRPr="00C42CBF">
              <w:rPr>
                <w:color w:val="002060"/>
              </w:rPr>
              <w:t xml:space="preserve">VIA CARPEGNA-VIA M.TE </w:t>
            </w:r>
            <w:proofErr w:type="gramStart"/>
            <w:r w:rsidRPr="00C42CBF">
              <w:rPr>
                <w:color w:val="002060"/>
              </w:rPr>
              <w:t>S.VICINO</w:t>
            </w:r>
            <w:proofErr w:type="gramEnd"/>
          </w:p>
        </w:tc>
      </w:tr>
      <w:tr w:rsidR="00F60B65" w:rsidRPr="00C42CBF" w14:paraId="06215A42" w14:textId="77777777" w:rsidTr="00C5438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4C4FB7" w14:textId="77777777" w:rsidR="00F60B65" w:rsidRPr="00C42CBF" w:rsidRDefault="00F60B65" w:rsidP="00C54383">
            <w:pPr>
              <w:pStyle w:val="rowtabella0"/>
              <w:rPr>
                <w:color w:val="002060"/>
              </w:rPr>
            </w:pPr>
            <w:r w:rsidRPr="00C42CBF">
              <w:rPr>
                <w:color w:val="002060"/>
              </w:rPr>
              <w:t>PEGASO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9B102C" w14:textId="77777777" w:rsidR="00F60B65" w:rsidRPr="00C42CBF" w:rsidRDefault="00F60B65" w:rsidP="00C54383">
            <w:pPr>
              <w:pStyle w:val="rowtabella0"/>
              <w:rPr>
                <w:color w:val="002060"/>
              </w:rPr>
            </w:pPr>
            <w:r w:rsidRPr="00C42CBF">
              <w:rPr>
                <w:color w:val="002060"/>
              </w:rPr>
              <w:t>CASENUOVE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C84905" w14:textId="77777777" w:rsidR="00F60B65" w:rsidRPr="00C42CBF" w:rsidRDefault="00F60B65" w:rsidP="00C54383">
            <w:pPr>
              <w:pStyle w:val="rowtabella0"/>
              <w:jc w:val="center"/>
              <w:rPr>
                <w:color w:val="002060"/>
              </w:rPr>
            </w:pPr>
            <w:r w:rsidRPr="00C42C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A600E8" w14:textId="77777777" w:rsidR="00F60B65" w:rsidRPr="00C42CBF" w:rsidRDefault="00F60B65" w:rsidP="00C54383">
            <w:pPr>
              <w:pStyle w:val="rowtabella0"/>
              <w:rPr>
                <w:color w:val="002060"/>
              </w:rPr>
            </w:pPr>
            <w:r w:rsidRPr="00C42CBF">
              <w:rPr>
                <w:color w:val="002060"/>
              </w:rPr>
              <w:t>24/03/2023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7DB80C" w14:textId="77777777" w:rsidR="00F60B65" w:rsidRPr="00C42CBF" w:rsidRDefault="00F60B65" w:rsidP="00C54383">
            <w:pPr>
              <w:pStyle w:val="rowtabella0"/>
              <w:rPr>
                <w:color w:val="002060"/>
              </w:rPr>
            </w:pPr>
            <w:r w:rsidRPr="00C42CBF">
              <w:rPr>
                <w:color w:val="002060"/>
              </w:rPr>
              <w:t>5047 PALLONE GEODETICO "</w:t>
            </w:r>
            <w:proofErr w:type="gramStart"/>
            <w:r w:rsidRPr="00C42CBF">
              <w:rPr>
                <w:color w:val="002060"/>
              </w:rPr>
              <w:t>L.PAPINI</w:t>
            </w:r>
            <w:proofErr w:type="gramEnd"/>
            <w:r w:rsidRPr="00C42CBF">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0A7043" w14:textId="77777777" w:rsidR="00F60B65" w:rsidRPr="00C42CBF" w:rsidRDefault="00F60B65" w:rsidP="00C54383">
            <w:pPr>
              <w:pStyle w:val="rowtabella0"/>
              <w:rPr>
                <w:color w:val="002060"/>
              </w:rPr>
            </w:pPr>
            <w:r w:rsidRPr="00C42CB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819442" w14:textId="77777777" w:rsidR="00F60B65" w:rsidRPr="00C42CBF" w:rsidRDefault="00F60B65" w:rsidP="00C54383">
            <w:pPr>
              <w:pStyle w:val="rowtabella0"/>
              <w:rPr>
                <w:color w:val="002060"/>
              </w:rPr>
            </w:pPr>
            <w:r w:rsidRPr="00C42CBF">
              <w:rPr>
                <w:color w:val="002060"/>
              </w:rPr>
              <w:t>VIA ESINO 122 TORRETTE</w:t>
            </w:r>
          </w:p>
        </w:tc>
      </w:tr>
      <w:tr w:rsidR="00F60B65" w:rsidRPr="00C42CBF" w14:paraId="0B94AC60" w14:textId="77777777" w:rsidTr="00C5438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9044E2" w14:textId="77777777" w:rsidR="00F60B65" w:rsidRPr="00C42CBF" w:rsidRDefault="00F60B65" w:rsidP="00C54383">
            <w:pPr>
              <w:pStyle w:val="rowtabella0"/>
              <w:rPr>
                <w:color w:val="002060"/>
              </w:rPr>
            </w:pPr>
            <w:r w:rsidRPr="00C42CBF">
              <w:rPr>
                <w:color w:val="002060"/>
              </w:rPr>
              <w:t>POLISPORTIVA FUTURA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AF6C32" w14:textId="77777777" w:rsidR="00F60B65" w:rsidRPr="00C42CBF" w:rsidRDefault="00F60B65" w:rsidP="00C54383">
            <w:pPr>
              <w:pStyle w:val="rowtabella0"/>
              <w:rPr>
                <w:color w:val="002060"/>
              </w:rPr>
            </w:pPr>
            <w:r w:rsidRPr="00C42CBF">
              <w:rPr>
                <w:color w:val="002060"/>
              </w:rPr>
              <w:t>ASPIO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D6AFCE" w14:textId="77777777" w:rsidR="00F60B65" w:rsidRPr="00C42CBF" w:rsidRDefault="00F60B65" w:rsidP="00C54383">
            <w:pPr>
              <w:pStyle w:val="rowtabella0"/>
              <w:jc w:val="center"/>
              <w:rPr>
                <w:color w:val="002060"/>
              </w:rPr>
            </w:pPr>
            <w:r w:rsidRPr="00C42C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232C0E" w14:textId="77777777" w:rsidR="00F60B65" w:rsidRPr="00C42CBF" w:rsidRDefault="00F60B65" w:rsidP="00C54383">
            <w:pPr>
              <w:pStyle w:val="rowtabella0"/>
              <w:rPr>
                <w:color w:val="002060"/>
              </w:rPr>
            </w:pPr>
            <w:r w:rsidRPr="00C42CBF">
              <w:rPr>
                <w:color w:val="002060"/>
              </w:rPr>
              <w:t>24/03/2023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5DF419" w14:textId="77777777" w:rsidR="00F60B65" w:rsidRPr="00C42CBF" w:rsidRDefault="00F60B65" w:rsidP="00C54383">
            <w:pPr>
              <w:pStyle w:val="rowtabella0"/>
              <w:rPr>
                <w:color w:val="002060"/>
              </w:rPr>
            </w:pPr>
            <w:r w:rsidRPr="00C42CBF">
              <w:rPr>
                <w:color w:val="002060"/>
              </w:rPr>
              <w:t>5002 PALASPORT OSIMO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6A22D8" w14:textId="77777777" w:rsidR="00F60B65" w:rsidRPr="00C42CBF" w:rsidRDefault="00F60B65" w:rsidP="00C54383">
            <w:pPr>
              <w:pStyle w:val="rowtabella0"/>
              <w:rPr>
                <w:color w:val="002060"/>
              </w:rPr>
            </w:pPr>
            <w:r w:rsidRPr="00C42CBF">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C7A869" w14:textId="77777777" w:rsidR="00F60B65" w:rsidRPr="00C42CBF" w:rsidRDefault="00F60B65" w:rsidP="00C54383">
            <w:pPr>
              <w:pStyle w:val="rowtabella0"/>
              <w:rPr>
                <w:color w:val="002060"/>
              </w:rPr>
            </w:pPr>
            <w:r w:rsidRPr="00C42CBF">
              <w:rPr>
                <w:color w:val="002060"/>
              </w:rPr>
              <w:t>VIA MASSIMO D'AZEGLIO</w:t>
            </w:r>
          </w:p>
        </w:tc>
      </w:tr>
      <w:tr w:rsidR="00F60B65" w:rsidRPr="00C42CBF" w14:paraId="52171917" w14:textId="77777777" w:rsidTr="00C5438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A58563" w14:textId="77777777" w:rsidR="00F60B65" w:rsidRPr="00C42CBF" w:rsidRDefault="00F60B65" w:rsidP="00C54383">
            <w:pPr>
              <w:pStyle w:val="rowtabella0"/>
              <w:rPr>
                <w:color w:val="002060"/>
              </w:rPr>
            </w:pPr>
            <w:r w:rsidRPr="00C42CBF">
              <w:rPr>
                <w:color w:val="002060"/>
              </w:rPr>
              <w:t>ANKON NOVA MARMI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FB0EBE" w14:textId="77777777" w:rsidR="00F60B65" w:rsidRPr="00C42CBF" w:rsidRDefault="00F60B65" w:rsidP="00C54383">
            <w:pPr>
              <w:pStyle w:val="rowtabella0"/>
              <w:rPr>
                <w:color w:val="002060"/>
              </w:rPr>
            </w:pPr>
            <w:r w:rsidRPr="00C42CBF">
              <w:rPr>
                <w:color w:val="002060"/>
              </w:rPr>
              <w:t>CALCETTO NUMANA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715874" w14:textId="77777777" w:rsidR="00F60B65" w:rsidRPr="00C42CBF" w:rsidRDefault="00F60B65" w:rsidP="00C54383">
            <w:pPr>
              <w:pStyle w:val="rowtabella0"/>
              <w:jc w:val="center"/>
              <w:rPr>
                <w:color w:val="002060"/>
              </w:rPr>
            </w:pPr>
            <w:r w:rsidRPr="00C42C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5B3448" w14:textId="77777777" w:rsidR="00F60B65" w:rsidRPr="00C42CBF" w:rsidRDefault="00F60B65" w:rsidP="00C54383">
            <w:pPr>
              <w:pStyle w:val="rowtabella0"/>
              <w:rPr>
                <w:color w:val="002060"/>
              </w:rPr>
            </w:pPr>
            <w:r w:rsidRPr="00C42CBF">
              <w:rPr>
                <w:color w:val="002060"/>
              </w:rPr>
              <w:t>25/03/2023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F17556" w14:textId="77777777" w:rsidR="00F60B65" w:rsidRPr="00C42CBF" w:rsidRDefault="00F60B65" w:rsidP="00C54383">
            <w:pPr>
              <w:pStyle w:val="rowtabella0"/>
              <w:rPr>
                <w:color w:val="002060"/>
              </w:rPr>
            </w:pPr>
            <w:r w:rsidRPr="00C42CBF">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2F5383" w14:textId="77777777" w:rsidR="00F60B65" w:rsidRPr="00C42CBF" w:rsidRDefault="00F60B65" w:rsidP="00C54383">
            <w:pPr>
              <w:pStyle w:val="rowtabella0"/>
              <w:rPr>
                <w:color w:val="002060"/>
              </w:rPr>
            </w:pPr>
            <w:r w:rsidRPr="00C42CB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A39850" w14:textId="77777777" w:rsidR="00F60B65" w:rsidRPr="00C42CBF" w:rsidRDefault="00F60B65" w:rsidP="00C54383">
            <w:pPr>
              <w:pStyle w:val="rowtabella0"/>
              <w:rPr>
                <w:color w:val="002060"/>
              </w:rPr>
            </w:pPr>
            <w:r w:rsidRPr="00C42CBF">
              <w:rPr>
                <w:color w:val="002060"/>
              </w:rPr>
              <w:t>LOCALITA' NONTESICURO</w:t>
            </w:r>
          </w:p>
        </w:tc>
      </w:tr>
      <w:tr w:rsidR="00F60B65" w:rsidRPr="00C42CBF" w14:paraId="1BC72035" w14:textId="77777777" w:rsidTr="00C5438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2A7400" w14:textId="77777777" w:rsidR="00F60B65" w:rsidRPr="00C42CBF" w:rsidRDefault="00F60B65" w:rsidP="00C54383">
            <w:pPr>
              <w:pStyle w:val="rowtabella0"/>
              <w:rPr>
                <w:color w:val="002060"/>
              </w:rPr>
            </w:pPr>
            <w:r w:rsidRPr="00C42CBF">
              <w:rPr>
                <w:color w:val="002060"/>
              </w:rPr>
              <w:t>SAN BIAGIO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B10C61" w14:textId="77777777" w:rsidR="00F60B65" w:rsidRPr="00C42CBF" w:rsidRDefault="00F60B65" w:rsidP="00C54383">
            <w:pPr>
              <w:pStyle w:val="rowtabella0"/>
              <w:rPr>
                <w:color w:val="002060"/>
              </w:rPr>
            </w:pPr>
            <w:r w:rsidRPr="00C42CBF">
              <w:rPr>
                <w:color w:val="002060"/>
              </w:rPr>
              <w:t>FUTSAL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3499B0" w14:textId="77777777" w:rsidR="00F60B65" w:rsidRPr="00C42CBF" w:rsidRDefault="00F60B65" w:rsidP="00C54383">
            <w:pPr>
              <w:pStyle w:val="rowtabella0"/>
              <w:jc w:val="center"/>
              <w:rPr>
                <w:color w:val="002060"/>
              </w:rPr>
            </w:pPr>
            <w:r w:rsidRPr="00C42C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F8D478" w14:textId="77777777" w:rsidR="00F60B65" w:rsidRPr="00C42CBF" w:rsidRDefault="00F60B65" w:rsidP="00C54383">
            <w:pPr>
              <w:pStyle w:val="rowtabella0"/>
              <w:rPr>
                <w:color w:val="002060"/>
              </w:rPr>
            </w:pPr>
            <w:r w:rsidRPr="00C42CBF">
              <w:rPr>
                <w:color w:val="002060"/>
              </w:rPr>
              <w:t>25/03/2023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FBF024" w14:textId="77777777" w:rsidR="00F60B65" w:rsidRPr="00C42CBF" w:rsidRDefault="00F60B65" w:rsidP="00C54383">
            <w:pPr>
              <w:pStyle w:val="rowtabella0"/>
              <w:rPr>
                <w:color w:val="002060"/>
              </w:rPr>
            </w:pPr>
            <w:r w:rsidRPr="00C42CBF">
              <w:rPr>
                <w:color w:val="002060"/>
              </w:rPr>
              <w:t>5137 PALESTRA "ALICE STURIALE"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3841D0" w14:textId="77777777" w:rsidR="00F60B65" w:rsidRPr="00C42CBF" w:rsidRDefault="00F60B65" w:rsidP="00C54383">
            <w:pPr>
              <w:pStyle w:val="rowtabella0"/>
              <w:rPr>
                <w:color w:val="002060"/>
              </w:rPr>
            </w:pPr>
            <w:r w:rsidRPr="00C42CBF">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418CE7" w14:textId="77777777" w:rsidR="00F60B65" w:rsidRPr="00C42CBF" w:rsidRDefault="00F60B65" w:rsidP="00C54383">
            <w:pPr>
              <w:pStyle w:val="rowtabella0"/>
              <w:rPr>
                <w:color w:val="002060"/>
              </w:rPr>
            </w:pPr>
            <w:r w:rsidRPr="00C42CBF">
              <w:rPr>
                <w:color w:val="002060"/>
              </w:rPr>
              <w:t xml:space="preserve">VIA MANZONI FZ. </w:t>
            </w:r>
            <w:proofErr w:type="gramStart"/>
            <w:r w:rsidRPr="00C42CBF">
              <w:rPr>
                <w:color w:val="002060"/>
              </w:rPr>
              <w:t>S.BIAGIO</w:t>
            </w:r>
            <w:proofErr w:type="gramEnd"/>
          </w:p>
        </w:tc>
      </w:tr>
      <w:tr w:rsidR="00F60B65" w:rsidRPr="00C42CBF" w14:paraId="37DA8C87" w14:textId="77777777" w:rsidTr="00C5438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2B6420" w14:textId="77777777" w:rsidR="00F60B65" w:rsidRPr="00C42CBF" w:rsidRDefault="00F60B65" w:rsidP="00C54383">
            <w:pPr>
              <w:pStyle w:val="rowtabella0"/>
              <w:rPr>
                <w:color w:val="002060"/>
              </w:rPr>
            </w:pPr>
            <w:r w:rsidRPr="00C42CBF">
              <w:rPr>
                <w:color w:val="002060"/>
              </w:rPr>
              <w:t>GIOVANE ANCONA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ACF56B" w14:textId="77777777" w:rsidR="00F60B65" w:rsidRPr="00C42CBF" w:rsidRDefault="00F60B65" w:rsidP="00C54383">
            <w:pPr>
              <w:pStyle w:val="rowtabella0"/>
              <w:rPr>
                <w:color w:val="002060"/>
              </w:rPr>
            </w:pPr>
            <w:r w:rsidRPr="00C42CBF">
              <w:rPr>
                <w:color w:val="002060"/>
              </w:rPr>
              <w:t>CANDIA BARACCOLA ASPIO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4FE2E2" w14:textId="77777777" w:rsidR="00F60B65" w:rsidRPr="00C42CBF" w:rsidRDefault="00F60B65" w:rsidP="00C54383">
            <w:pPr>
              <w:pStyle w:val="rowtabella0"/>
              <w:jc w:val="center"/>
              <w:rPr>
                <w:color w:val="002060"/>
              </w:rPr>
            </w:pPr>
            <w:r w:rsidRPr="00C42CB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BFF036" w14:textId="77777777" w:rsidR="00F60B65" w:rsidRPr="00C42CBF" w:rsidRDefault="00F60B65" w:rsidP="00C54383">
            <w:pPr>
              <w:pStyle w:val="rowtabella0"/>
              <w:rPr>
                <w:color w:val="002060"/>
              </w:rPr>
            </w:pPr>
            <w:r w:rsidRPr="00C42CBF">
              <w:rPr>
                <w:color w:val="002060"/>
              </w:rPr>
              <w:t>27/03/2023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6F27FA" w14:textId="77777777" w:rsidR="00F60B65" w:rsidRPr="00C42CBF" w:rsidRDefault="00F60B65" w:rsidP="00C54383">
            <w:pPr>
              <w:pStyle w:val="rowtabella0"/>
              <w:rPr>
                <w:color w:val="002060"/>
              </w:rPr>
            </w:pPr>
            <w:r w:rsidRPr="00C42CBF">
              <w:rPr>
                <w:color w:val="002060"/>
              </w:rPr>
              <w:t>5022 PALLONE GEODETICO LOC.CANDIA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5D6BED" w14:textId="77777777" w:rsidR="00F60B65" w:rsidRPr="00C42CBF" w:rsidRDefault="00F60B65" w:rsidP="00C54383">
            <w:pPr>
              <w:pStyle w:val="rowtabella0"/>
              <w:rPr>
                <w:color w:val="002060"/>
              </w:rPr>
            </w:pPr>
            <w:r w:rsidRPr="00C42CBF">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022F39" w14:textId="77777777" w:rsidR="00F60B65" w:rsidRPr="00C42CBF" w:rsidRDefault="00F60B65" w:rsidP="00C54383">
            <w:pPr>
              <w:pStyle w:val="rowtabella0"/>
              <w:rPr>
                <w:color w:val="002060"/>
              </w:rPr>
            </w:pPr>
            <w:r w:rsidRPr="00C42CBF">
              <w:rPr>
                <w:color w:val="002060"/>
              </w:rPr>
              <w:t>LOCALITA' CANDIA</w:t>
            </w:r>
          </w:p>
        </w:tc>
      </w:tr>
    </w:tbl>
    <w:p w14:paraId="564DE352" w14:textId="77777777" w:rsidR="00F60B65" w:rsidRPr="00C42CBF" w:rsidRDefault="00F60B65" w:rsidP="00F60B65">
      <w:pPr>
        <w:pStyle w:val="breakline"/>
        <w:rPr>
          <w:rFonts w:eastAsiaTheme="minorEastAsia"/>
          <w:color w:val="002060"/>
        </w:rPr>
      </w:pPr>
    </w:p>
    <w:p w14:paraId="0516972F" w14:textId="77777777" w:rsidR="00F60B65" w:rsidRPr="00C42CBF" w:rsidRDefault="00F60B65" w:rsidP="00F60B65">
      <w:pPr>
        <w:pStyle w:val="breakline"/>
        <w:rPr>
          <w:color w:val="002060"/>
        </w:rPr>
      </w:pPr>
    </w:p>
    <w:p w14:paraId="4EB2AA1C" w14:textId="77777777" w:rsidR="00F60B65" w:rsidRPr="00C42CBF" w:rsidRDefault="00F60B65" w:rsidP="00F60B65">
      <w:pPr>
        <w:pStyle w:val="breakline"/>
        <w:rPr>
          <w:color w:val="002060"/>
        </w:rPr>
      </w:pPr>
    </w:p>
    <w:p w14:paraId="3734CB50" w14:textId="77777777" w:rsidR="00F60B65" w:rsidRPr="00C42CBF" w:rsidRDefault="00F60B65" w:rsidP="00F60B65">
      <w:pPr>
        <w:pStyle w:val="sottotitolocampionato10"/>
        <w:rPr>
          <w:color w:val="002060"/>
        </w:rPr>
      </w:pPr>
      <w:r w:rsidRPr="00C42CBF">
        <w:rPr>
          <w:color w:val="002060"/>
        </w:rPr>
        <w:t>GIRONE D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00"/>
        <w:gridCol w:w="385"/>
        <w:gridCol w:w="898"/>
        <w:gridCol w:w="1198"/>
        <w:gridCol w:w="1559"/>
        <w:gridCol w:w="1553"/>
      </w:tblGrid>
      <w:tr w:rsidR="00F60B65" w:rsidRPr="00C42CBF" w14:paraId="1214A5DE" w14:textId="77777777" w:rsidTr="00C5438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89F6A" w14:textId="77777777" w:rsidR="00F60B65" w:rsidRPr="00C42CBF" w:rsidRDefault="00F60B65" w:rsidP="00C54383">
            <w:pPr>
              <w:pStyle w:val="headertabella0"/>
              <w:rPr>
                <w:color w:val="002060"/>
              </w:rPr>
            </w:pPr>
            <w:r w:rsidRPr="00C42CB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B8A02A" w14:textId="77777777" w:rsidR="00F60B65" w:rsidRPr="00C42CBF" w:rsidRDefault="00F60B65" w:rsidP="00C54383">
            <w:pPr>
              <w:pStyle w:val="headertabella0"/>
              <w:rPr>
                <w:color w:val="002060"/>
              </w:rPr>
            </w:pPr>
            <w:r w:rsidRPr="00C42CB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55270" w14:textId="77777777" w:rsidR="00F60B65" w:rsidRPr="00C42CBF" w:rsidRDefault="00F60B65" w:rsidP="00C54383">
            <w:pPr>
              <w:pStyle w:val="headertabella0"/>
              <w:rPr>
                <w:color w:val="002060"/>
              </w:rPr>
            </w:pPr>
            <w:r w:rsidRPr="00C42CB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84AD0" w14:textId="77777777" w:rsidR="00F60B65" w:rsidRPr="00C42CBF" w:rsidRDefault="00F60B65" w:rsidP="00C54383">
            <w:pPr>
              <w:pStyle w:val="headertabella0"/>
              <w:rPr>
                <w:color w:val="002060"/>
              </w:rPr>
            </w:pPr>
            <w:r w:rsidRPr="00C42CB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7AC2E9" w14:textId="77777777" w:rsidR="00F60B65" w:rsidRPr="00C42CBF" w:rsidRDefault="00F60B65" w:rsidP="00C54383">
            <w:pPr>
              <w:pStyle w:val="headertabella0"/>
              <w:rPr>
                <w:color w:val="002060"/>
              </w:rPr>
            </w:pPr>
            <w:r w:rsidRPr="00C42CB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44B13" w14:textId="77777777" w:rsidR="00F60B65" w:rsidRPr="00C42CBF" w:rsidRDefault="00F60B65" w:rsidP="00C54383">
            <w:pPr>
              <w:pStyle w:val="headertabella0"/>
              <w:rPr>
                <w:color w:val="002060"/>
              </w:rPr>
            </w:pPr>
            <w:proofErr w:type="spellStart"/>
            <w:r w:rsidRPr="00C42CBF">
              <w:rPr>
                <w:color w:val="002060"/>
              </w:rPr>
              <w:t>Localita'</w:t>
            </w:r>
            <w:proofErr w:type="spellEnd"/>
            <w:r w:rsidRPr="00C42CB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10D6FE" w14:textId="77777777" w:rsidR="00F60B65" w:rsidRPr="00C42CBF" w:rsidRDefault="00F60B65" w:rsidP="00C54383">
            <w:pPr>
              <w:pStyle w:val="headertabella0"/>
              <w:rPr>
                <w:color w:val="002060"/>
              </w:rPr>
            </w:pPr>
            <w:r w:rsidRPr="00C42CBF">
              <w:rPr>
                <w:color w:val="002060"/>
              </w:rPr>
              <w:t>Indirizzo Impianto</w:t>
            </w:r>
          </w:p>
        </w:tc>
      </w:tr>
      <w:tr w:rsidR="00F60B65" w:rsidRPr="00C42CBF" w14:paraId="551308BA" w14:textId="77777777" w:rsidTr="00C5438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2BF616" w14:textId="77777777" w:rsidR="00F60B65" w:rsidRPr="00C42CBF" w:rsidRDefault="00F60B65" w:rsidP="00C54383">
            <w:pPr>
              <w:pStyle w:val="rowtabella0"/>
              <w:rPr>
                <w:color w:val="002060"/>
              </w:rPr>
            </w:pPr>
            <w:r w:rsidRPr="00C42CBF">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8C8BEC" w14:textId="77777777" w:rsidR="00F60B65" w:rsidRPr="00C42CBF" w:rsidRDefault="00F60B65" w:rsidP="00C54383">
            <w:pPr>
              <w:pStyle w:val="rowtabella0"/>
              <w:rPr>
                <w:color w:val="002060"/>
              </w:rPr>
            </w:pPr>
            <w:r w:rsidRPr="00C42CBF">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E0C615" w14:textId="77777777" w:rsidR="00F60B65" w:rsidRPr="00C42CBF" w:rsidRDefault="00F60B65" w:rsidP="00C54383">
            <w:pPr>
              <w:pStyle w:val="rowtabella0"/>
              <w:jc w:val="center"/>
              <w:rPr>
                <w:color w:val="002060"/>
              </w:rPr>
            </w:pPr>
            <w:r w:rsidRPr="00C42CB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1BFC4E" w14:textId="77777777" w:rsidR="00F60B65" w:rsidRPr="00C42CBF" w:rsidRDefault="00F60B65" w:rsidP="00C54383">
            <w:pPr>
              <w:pStyle w:val="rowtabella0"/>
              <w:rPr>
                <w:color w:val="002060"/>
              </w:rPr>
            </w:pPr>
            <w:r w:rsidRPr="00C42CBF">
              <w:rPr>
                <w:color w:val="002060"/>
              </w:rPr>
              <w:t>24/03/2023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AB0CA8" w14:textId="77777777" w:rsidR="00F60B65" w:rsidRPr="00C42CBF" w:rsidRDefault="00F60B65" w:rsidP="00C54383">
            <w:pPr>
              <w:pStyle w:val="rowtabella0"/>
              <w:rPr>
                <w:color w:val="002060"/>
              </w:rPr>
            </w:pPr>
            <w:r w:rsidRPr="00C42CBF">
              <w:rPr>
                <w:color w:val="002060"/>
              </w:rPr>
              <w:t>5299 CENTRO SP. POL. "</w:t>
            </w:r>
            <w:proofErr w:type="gramStart"/>
            <w:r w:rsidRPr="00C42CBF">
              <w:rPr>
                <w:color w:val="002060"/>
              </w:rPr>
              <w:t>R.GATTARI</w:t>
            </w:r>
            <w:proofErr w:type="gramEnd"/>
            <w:r w:rsidRPr="00C42CBF">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117E72" w14:textId="77777777" w:rsidR="00F60B65" w:rsidRPr="00C42CBF" w:rsidRDefault="00F60B65" w:rsidP="00C54383">
            <w:pPr>
              <w:pStyle w:val="rowtabella0"/>
              <w:rPr>
                <w:color w:val="002060"/>
              </w:rPr>
            </w:pPr>
            <w:r w:rsidRPr="00C42CBF">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2CA718" w14:textId="77777777" w:rsidR="00F60B65" w:rsidRPr="00C42CBF" w:rsidRDefault="00F60B65" w:rsidP="00C54383">
            <w:pPr>
              <w:pStyle w:val="rowtabella0"/>
              <w:rPr>
                <w:color w:val="002060"/>
              </w:rPr>
            </w:pPr>
            <w:r w:rsidRPr="00C42CBF">
              <w:rPr>
                <w:color w:val="002060"/>
              </w:rPr>
              <w:t>VIA TAGLIAMENTO</w:t>
            </w:r>
          </w:p>
        </w:tc>
      </w:tr>
      <w:tr w:rsidR="00F60B65" w:rsidRPr="00C42CBF" w14:paraId="32D9576F" w14:textId="77777777" w:rsidTr="00C5438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42AC93" w14:textId="77777777" w:rsidR="00F60B65" w:rsidRPr="00C42CBF" w:rsidRDefault="00F60B65" w:rsidP="00C54383">
            <w:pPr>
              <w:pStyle w:val="rowtabella0"/>
              <w:rPr>
                <w:color w:val="002060"/>
              </w:rPr>
            </w:pPr>
            <w:r w:rsidRPr="00C42CBF">
              <w:rPr>
                <w:color w:val="002060"/>
              </w:rPr>
              <w:t xml:space="preserve">CALCIO </w:t>
            </w:r>
            <w:proofErr w:type="gramStart"/>
            <w:r w:rsidRPr="00C42CBF">
              <w:rPr>
                <w:color w:val="002060"/>
              </w:rPr>
              <w:t>S.ELPIDIO</w:t>
            </w:r>
            <w:proofErr w:type="gramEnd"/>
            <w:r w:rsidRPr="00C42CBF">
              <w:rPr>
                <w:color w:val="002060"/>
              </w:rPr>
              <w:t xml:space="preserve"> A 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E3578C" w14:textId="77777777" w:rsidR="00F60B65" w:rsidRPr="00C42CBF" w:rsidRDefault="00F60B65" w:rsidP="00C54383">
            <w:pPr>
              <w:pStyle w:val="rowtabella0"/>
              <w:rPr>
                <w:color w:val="002060"/>
              </w:rPr>
            </w:pPr>
            <w:r w:rsidRPr="00C42CBF">
              <w:rPr>
                <w:color w:val="002060"/>
              </w:rPr>
              <w:t>SAN GINESIO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A26F06" w14:textId="77777777" w:rsidR="00F60B65" w:rsidRPr="00C42CBF" w:rsidRDefault="00F60B65" w:rsidP="00C54383">
            <w:pPr>
              <w:pStyle w:val="rowtabella0"/>
              <w:jc w:val="center"/>
              <w:rPr>
                <w:color w:val="002060"/>
              </w:rPr>
            </w:pPr>
            <w:r w:rsidRPr="00C42C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8A18DC" w14:textId="77777777" w:rsidR="00F60B65" w:rsidRPr="00C42CBF" w:rsidRDefault="00F60B65" w:rsidP="00C54383">
            <w:pPr>
              <w:pStyle w:val="rowtabella0"/>
              <w:rPr>
                <w:color w:val="002060"/>
              </w:rPr>
            </w:pPr>
            <w:r w:rsidRPr="00C42CBF">
              <w:rPr>
                <w:color w:val="002060"/>
              </w:rPr>
              <w:t>24/03/2023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E8AE66" w14:textId="77777777" w:rsidR="00F60B65" w:rsidRPr="00C42CBF" w:rsidRDefault="00F60B65" w:rsidP="00C54383">
            <w:pPr>
              <w:pStyle w:val="rowtabella0"/>
              <w:rPr>
                <w:color w:val="002060"/>
              </w:rPr>
            </w:pPr>
            <w:r w:rsidRPr="00C42CBF">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777046" w14:textId="77777777" w:rsidR="00F60B65" w:rsidRPr="00C42CBF" w:rsidRDefault="00F60B65" w:rsidP="00C54383">
            <w:pPr>
              <w:pStyle w:val="rowtabella0"/>
              <w:rPr>
                <w:color w:val="002060"/>
              </w:rPr>
            </w:pPr>
            <w:r w:rsidRPr="00C42CBF">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1AF296" w14:textId="77777777" w:rsidR="00F60B65" w:rsidRPr="00C42CBF" w:rsidRDefault="00F60B65" w:rsidP="00C54383">
            <w:pPr>
              <w:pStyle w:val="rowtabella0"/>
              <w:rPr>
                <w:color w:val="002060"/>
              </w:rPr>
            </w:pPr>
            <w:r w:rsidRPr="00C42CBF">
              <w:rPr>
                <w:color w:val="002060"/>
              </w:rPr>
              <w:t>VIA CARDUCCI</w:t>
            </w:r>
          </w:p>
        </w:tc>
      </w:tr>
      <w:tr w:rsidR="00F60B65" w:rsidRPr="00C42CBF" w14:paraId="0D606628" w14:textId="77777777" w:rsidTr="00C5438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FC093A" w14:textId="77777777" w:rsidR="00F60B65" w:rsidRPr="00C42CBF" w:rsidRDefault="00F60B65" w:rsidP="00C54383">
            <w:pPr>
              <w:pStyle w:val="rowtabella0"/>
              <w:rPr>
                <w:color w:val="002060"/>
              </w:rPr>
            </w:pPr>
            <w:r w:rsidRPr="00C42CBF">
              <w:rPr>
                <w:color w:val="002060"/>
              </w:rPr>
              <w:t>CAPODARCO CASABIANCA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FACFFD" w14:textId="77777777" w:rsidR="00F60B65" w:rsidRPr="00C42CBF" w:rsidRDefault="00F60B65" w:rsidP="00C54383">
            <w:pPr>
              <w:pStyle w:val="rowtabella0"/>
              <w:rPr>
                <w:color w:val="002060"/>
              </w:rPr>
            </w:pPr>
            <w:r w:rsidRPr="00C42CBF">
              <w:rPr>
                <w:color w:val="002060"/>
              </w:rPr>
              <w:t>FERMANA FUTSAL 2022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09CF30" w14:textId="77777777" w:rsidR="00F60B65" w:rsidRPr="00C42CBF" w:rsidRDefault="00F60B65" w:rsidP="00C54383">
            <w:pPr>
              <w:pStyle w:val="rowtabella0"/>
              <w:jc w:val="center"/>
              <w:rPr>
                <w:color w:val="002060"/>
              </w:rPr>
            </w:pPr>
            <w:r w:rsidRPr="00C42C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5E39B5" w14:textId="77777777" w:rsidR="00F60B65" w:rsidRPr="00C42CBF" w:rsidRDefault="00F60B65" w:rsidP="00C54383">
            <w:pPr>
              <w:pStyle w:val="rowtabella0"/>
              <w:rPr>
                <w:color w:val="002060"/>
              </w:rPr>
            </w:pPr>
            <w:r w:rsidRPr="00C42CBF">
              <w:rPr>
                <w:color w:val="002060"/>
              </w:rPr>
              <w:t>24/03/2023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D8A35B" w14:textId="77777777" w:rsidR="00F60B65" w:rsidRPr="00C42CBF" w:rsidRDefault="00F60B65" w:rsidP="00C54383">
            <w:pPr>
              <w:pStyle w:val="rowtabella0"/>
              <w:rPr>
                <w:color w:val="002060"/>
              </w:rPr>
            </w:pPr>
            <w:r w:rsidRPr="00C42CBF">
              <w:rPr>
                <w:color w:val="002060"/>
              </w:rPr>
              <w:t>5711 PALESTRA COMUNALE CAPODARCO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FFA24A" w14:textId="77777777" w:rsidR="00F60B65" w:rsidRPr="00C42CBF" w:rsidRDefault="00F60B65" w:rsidP="00C54383">
            <w:pPr>
              <w:pStyle w:val="rowtabella0"/>
              <w:rPr>
                <w:color w:val="002060"/>
              </w:rPr>
            </w:pPr>
            <w:r w:rsidRPr="00C42CBF">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01CE9F" w14:textId="77777777" w:rsidR="00F60B65" w:rsidRPr="00C42CBF" w:rsidRDefault="00F60B65" w:rsidP="00C54383">
            <w:pPr>
              <w:pStyle w:val="rowtabella0"/>
              <w:rPr>
                <w:color w:val="002060"/>
              </w:rPr>
            </w:pPr>
            <w:r w:rsidRPr="00C42CBF">
              <w:rPr>
                <w:color w:val="002060"/>
              </w:rPr>
              <w:t>VIA INDIPENDENZA-CAPODARCO</w:t>
            </w:r>
          </w:p>
        </w:tc>
      </w:tr>
      <w:tr w:rsidR="00F60B65" w:rsidRPr="00C42CBF" w14:paraId="4D558919" w14:textId="77777777" w:rsidTr="00C5438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3BCF71" w14:textId="77777777" w:rsidR="00F60B65" w:rsidRPr="00C42CBF" w:rsidRDefault="00F60B65" w:rsidP="00C54383">
            <w:pPr>
              <w:pStyle w:val="rowtabella0"/>
              <w:rPr>
                <w:color w:val="002060"/>
              </w:rPr>
            </w:pPr>
            <w:r w:rsidRPr="00C42CBF">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9203C1" w14:textId="77777777" w:rsidR="00F60B65" w:rsidRPr="00C42CBF" w:rsidRDefault="00F60B65" w:rsidP="00C54383">
            <w:pPr>
              <w:pStyle w:val="rowtabella0"/>
              <w:rPr>
                <w:color w:val="002060"/>
              </w:rPr>
            </w:pPr>
            <w:r w:rsidRPr="00C42CBF">
              <w:rPr>
                <w:color w:val="002060"/>
              </w:rPr>
              <w:t>MOGLIANESE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A6FDEC" w14:textId="77777777" w:rsidR="00F60B65" w:rsidRPr="00C42CBF" w:rsidRDefault="00F60B65" w:rsidP="00C54383">
            <w:pPr>
              <w:pStyle w:val="rowtabella0"/>
              <w:jc w:val="center"/>
              <w:rPr>
                <w:color w:val="002060"/>
              </w:rPr>
            </w:pPr>
            <w:r w:rsidRPr="00C42C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68157B" w14:textId="77777777" w:rsidR="00F60B65" w:rsidRPr="00C42CBF" w:rsidRDefault="00F60B65" w:rsidP="00C54383">
            <w:pPr>
              <w:pStyle w:val="rowtabella0"/>
              <w:rPr>
                <w:color w:val="002060"/>
              </w:rPr>
            </w:pPr>
            <w:r w:rsidRPr="00C42CBF">
              <w:rPr>
                <w:color w:val="002060"/>
              </w:rPr>
              <w:t>24/03/2023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0D0C38" w14:textId="77777777" w:rsidR="00F60B65" w:rsidRPr="00C42CBF" w:rsidRDefault="00F60B65" w:rsidP="00C54383">
            <w:pPr>
              <w:pStyle w:val="rowtabella0"/>
              <w:rPr>
                <w:color w:val="002060"/>
              </w:rPr>
            </w:pPr>
            <w:r w:rsidRPr="00C42CBF">
              <w:rPr>
                <w:color w:val="002060"/>
              </w:rPr>
              <w:t xml:space="preserve">5295 TENSOSTRUTTURA VIA </w:t>
            </w:r>
            <w:proofErr w:type="gramStart"/>
            <w:r w:rsidRPr="00C42CBF">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9A6F78" w14:textId="77777777" w:rsidR="00F60B65" w:rsidRPr="00C42CBF" w:rsidRDefault="00F60B65" w:rsidP="00C54383">
            <w:pPr>
              <w:pStyle w:val="rowtabella0"/>
              <w:rPr>
                <w:color w:val="002060"/>
              </w:rPr>
            </w:pPr>
            <w:r w:rsidRPr="00C42CBF">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B35875" w14:textId="77777777" w:rsidR="00F60B65" w:rsidRPr="00C42CBF" w:rsidRDefault="00F60B65" w:rsidP="00C54383">
            <w:pPr>
              <w:pStyle w:val="rowtabella0"/>
              <w:rPr>
                <w:color w:val="002060"/>
              </w:rPr>
            </w:pPr>
            <w:r w:rsidRPr="00C42CBF">
              <w:rPr>
                <w:color w:val="002060"/>
              </w:rPr>
              <w:t xml:space="preserve">VIA </w:t>
            </w:r>
            <w:proofErr w:type="gramStart"/>
            <w:r w:rsidRPr="00C42CBF">
              <w:rPr>
                <w:color w:val="002060"/>
              </w:rPr>
              <w:t>E.MATTEI</w:t>
            </w:r>
            <w:proofErr w:type="gramEnd"/>
          </w:p>
        </w:tc>
      </w:tr>
      <w:tr w:rsidR="00F60B65" w:rsidRPr="00C42CBF" w14:paraId="59AB7BE7" w14:textId="77777777" w:rsidTr="00C5438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796304" w14:textId="77777777" w:rsidR="00F60B65" w:rsidRPr="00C42CBF" w:rsidRDefault="00F60B65" w:rsidP="00C54383">
            <w:pPr>
              <w:pStyle w:val="rowtabella0"/>
              <w:rPr>
                <w:color w:val="002060"/>
              </w:rPr>
            </w:pPr>
            <w:r w:rsidRPr="00C42CBF">
              <w:rPr>
                <w:color w:val="002060"/>
              </w:rPr>
              <w:t>VAL TENNA UNITED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D86F9C" w14:textId="77777777" w:rsidR="00F60B65" w:rsidRPr="00C42CBF" w:rsidRDefault="00F60B65" w:rsidP="00C54383">
            <w:pPr>
              <w:pStyle w:val="rowtabella0"/>
              <w:rPr>
                <w:color w:val="002060"/>
              </w:rPr>
            </w:pPr>
            <w:r w:rsidRPr="00C42CBF">
              <w:rPr>
                <w:color w:val="002060"/>
              </w:rPr>
              <w:t>BOCA CIVITANOVA 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3EA7BD" w14:textId="77777777" w:rsidR="00F60B65" w:rsidRPr="00C42CBF" w:rsidRDefault="00F60B65" w:rsidP="00C54383">
            <w:pPr>
              <w:pStyle w:val="rowtabella0"/>
              <w:jc w:val="center"/>
              <w:rPr>
                <w:color w:val="002060"/>
              </w:rPr>
            </w:pPr>
            <w:r w:rsidRPr="00C42C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B5BF12" w14:textId="77777777" w:rsidR="00F60B65" w:rsidRPr="00C42CBF" w:rsidRDefault="00F60B65" w:rsidP="00C54383">
            <w:pPr>
              <w:pStyle w:val="rowtabella0"/>
              <w:rPr>
                <w:color w:val="002060"/>
              </w:rPr>
            </w:pPr>
            <w:r w:rsidRPr="00C42CBF">
              <w:rPr>
                <w:color w:val="002060"/>
              </w:rPr>
              <w:t>24/03/2023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700555" w14:textId="77777777" w:rsidR="00F60B65" w:rsidRPr="00C42CBF" w:rsidRDefault="00F60B65" w:rsidP="00C54383">
            <w:pPr>
              <w:pStyle w:val="rowtabella0"/>
              <w:rPr>
                <w:color w:val="002060"/>
              </w:rPr>
            </w:pPr>
            <w:r w:rsidRPr="00C42CBF">
              <w:rPr>
                <w:color w:val="002060"/>
              </w:rPr>
              <w:t>5678 CAMPO COPERTO RIONE MURATO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896804" w14:textId="77777777" w:rsidR="00F60B65" w:rsidRPr="00C42CBF" w:rsidRDefault="00F60B65" w:rsidP="00C54383">
            <w:pPr>
              <w:pStyle w:val="rowtabella0"/>
              <w:rPr>
                <w:color w:val="002060"/>
              </w:rPr>
            </w:pPr>
            <w:r w:rsidRPr="00C42CBF">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684F00" w14:textId="77777777" w:rsidR="00F60B65" w:rsidRPr="00C42CBF" w:rsidRDefault="00F60B65" w:rsidP="00C54383">
            <w:pPr>
              <w:pStyle w:val="rowtabella0"/>
              <w:rPr>
                <w:color w:val="002060"/>
              </w:rPr>
            </w:pPr>
            <w:r w:rsidRPr="00C42CBF">
              <w:rPr>
                <w:color w:val="002060"/>
              </w:rPr>
              <w:t>VIA SIBILLA 2C</w:t>
            </w:r>
          </w:p>
        </w:tc>
      </w:tr>
      <w:tr w:rsidR="00F60B65" w:rsidRPr="00C42CBF" w14:paraId="0F7FE155" w14:textId="77777777" w:rsidTr="00C5438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BD4302" w14:textId="77777777" w:rsidR="00F60B65" w:rsidRPr="00C42CBF" w:rsidRDefault="00F60B65" w:rsidP="00C54383">
            <w:pPr>
              <w:pStyle w:val="rowtabella0"/>
              <w:rPr>
                <w:color w:val="002060"/>
              </w:rPr>
            </w:pPr>
            <w:r w:rsidRPr="00C42CBF">
              <w:rPr>
                <w:color w:val="002060"/>
              </w:rPr>
              <w:t>AMATORI STESE 2007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C06164" w14:textId="77777777" w:rsidR="00F60B65" w:rsidRPr="00C42CBF" w:rsidRDefault="00F60B65" w:rsidP="00C54383">
            <w:pPr>
              <w:pStyle w:val="rowtabella0"/>
              <w:rPr>
                <w:color w:val="002060"/>
              </w:rPr>
            </w:pPr>
            <w:r w:rsidRPr="00C42CBF">
              <w:rPr>
                <w:color w:val="002060"/>
              </w:rPr>
              <w:t>FUTSAL RECANATI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6525F9" w14:textId="77777777" w:rsidR="00F60B65" w:rsidRPr="00C42CBF" w:rsidRDefault="00F60B65" w:rsidP="00C54383">
            <w:pPr>
              <w:pStyle w:val="rowtabella0"/>
              <w:jc w:val="center"/>
              <w:rPr>
                <w:color w:val="002060"/>
              </w:rPr>
            </w:pPr>
            <w:r w:rsidRPr="00C42CB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6EA9D5" w14:textId="77777777" w:rsidR="00F60B65" w:rsidRPr="00C42CBF" w:rsidRDefault="00F60B65" w:rsidP="00C54383">
            <w:pPr>
              <w:pStyle w:val="rowtabella0"/>
              <w:rPr>
                <w:color w:val="002060"/>
              </w:rPr>
            </w:pPr>
            <w:r w:rsidRPr="00C42CBF">
              <w:rPr>
                <w:color w:val="002060"/>
              </w:rPr>
              <w:t>27/03/2023 22:15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762B31" w14:textId="77777777" w:rsidR="00F60B65" w:rsidRPr="00C42CBF" w:rsidRDefault="00F60B65" w:rsidP="00C54383">
            <w:pPr>
              <w:pStyle w:val="rowtabella0"/>
              <w:rPr>
                <w:color w:val="002060"/>
              </w:rPr>
            </w:pPr>
            <w:r w:rsidRPr="00C42CBF">
              <w:rPr>
                <w:color w:val="002060"/>
              </w:rPr>
              <w:t>5626 PALESTRA SCUOLA MEDIA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63D656" w14:textId="77777777" w:rsidR="00F60B65" w:rsidRPr="00C42CBF" w:rsidRDefault="00F60B65" w:rsidP="00C54383">
            <w:pPr>
              <w:pStyle w:val="rowtabella0"/>
              <w:rPr>
                <w:color w:val="002060"/>
              </w:rPr>
            </w:pPr>
            <w:r w:rsidRPr="00C42CBF">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226B6C" w14:textId="77777777" w:rsidR="00F60B65" w:rsidRPr="00C42CBF" w:rsidRDefault="00F60B65" w:rsidP="00C54383">
            <w:pPr>
              <w:pStyle w:val="rowtabella0"/>
              <w:rPr>
                <w:color w:val="002060"/>
              </w:rPr>
            </w:pPr>
            <w:proofErr w:type="gramStart"/>
            <w:r w:rsidRPr="00C42CBF">
              <w:rPr>
                <w:color w:val="002060"/>
              </w:rPr>
              <w:t>CONT.S.LIBORIO</w:t>
            </w:r>
            <w:proofErr w:type="gramEnd"/>
            <w:r w:rsidRPr="00C42CBF">
              <w:rPr>
                <w:color w:val="002060"/>
              </w:rPr>
              <w:t xml:space="preserve"> VIA VEREGRENSE</w:t>
            </w:r>
          </w:p>
        </w:tc>
      </w:tr>
    </w:tbl>
    <w:p w14:paraId="37F43E37" w14:textId="77777777" w:rsidR="00F60B65" w:rsidRPr="00C42CBF" w:rsidRDefault="00F60B65" w:rsidP="00F60B65">
      <w:pPr>
        <w:pStyle w:val="breakline"/>
        <w:rPr>
          <w:rFonts w:eastAsiaTheme="minorEastAsia"/>
          <w:color w:val="002060"/>
        </w:rPr>
      </w:pPr>
    </w:p>
    <w:p w14:paraId="300390A2" w14:textId="77777777" w:rsidR="00F60B65" w:rsidRPr="00C42CBF" w:rsidRDefault="00F60B65" w:rsidP="00F60B65">
      <w:pPr>
        <w:pStyle w:val="breakline"/>
        <w:rPr>
          <w:color w:val="002060"/>
        </w:rPr>
      </w:pPr>
    </w:p>
    <w:p w14:paraId="13D069BA" w14:textId="77777777" w:rsidR="00F60B65" w:rsidRPr="00C42CBF" w:rsidRDefault="00F60B65" w:rsidP="00F60B65">
      <w:pPr>
        <w:pStyle w:val="breakline"/>
        <w:rPr>
          <w:color w:val="002060"/>
        </w:rPr>
      </w:pPr>
    </w:p>
    <w:p w14:paraId="3D74B400" w14:textId="77777777" w:rsidR="00F60B65" w:rsidRPr="00C42CBF" w:rsidRDefault="00F60B65" w:rsidP="00F60B65">
      <w:pPr>
        <w:pStyle w:val="sottotitolocampionato10"/>
        <w:rPr>
          <w:color w:val="002060"/>
        </w:rPr>
      </w:pPr>
      <w:r w:rsidRPr="00C42CBF">
        <w:rPr>
          <w:color w:val="002060"/>
        </w:rPr>
        <w:t>GIRONE E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01"/>
        <w:gridCol w:w="385"/>
        <w:gridCol w:w="898"/>
        <w:gridCol w:w="1198"/>
        <w:gridCol w:w="1535"/>
        <w:gridCol w:w="1564"/>
      </w:tblGrid>
      <w:tr w:rsidR="00F60B65" w:rsidRPr="00C42CBF" w14:paraId="5C502AE3" w14:textId="77777777" w:rsidTr="00C5438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2A3D04" w14:textId="77777777" w:rsidR="00F60B65" w:rsidRPr="00C42CBF" w:rsidRDefault="00F60B65" w:rsidP="00C54383">
            <w:pPr>
              <w:pStyle w:val="headertabella0"/>
              <w:rPr>
                <w:color w:val="002060"/>
              </w:rPr>
            </w:pPr>
            <w:r w:rsidRPr="00C42CB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39434" w14:textId="77777777" w:rsidR="00F60B65" w:rsidRPr="00C42CBF" w:rsidRDefault="00F60B65" w:rsidP="00C54383">
            <w:pPr>
              <w:pStyle w:val="headertabella0"/>
              <w:rPr>
                <w:color w:val="002060"/>
              </w:rPr>
            </w:pPr>
            <w:r w:rsidRPr="00C42CB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0948E3" w14:textId="77777777" w:rsidR="00F60B65" w:rsidRPr="00C42CBF" w:rsidRDefault="00F60B65" w:rsidP="00C54383">
            <w:pPr>
              <w:pStyle w:val="headertabella0"/>
              <w:rPr>
                <w:color w:val="002060"/>
              </w:rPr>
            </w:pPr>
            <w:r w:rsidRPr="00C42CB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DF693" w14:textId="77777777" w:rsidR="00F60B65" w:rsidRPr="00C42CBF" w:rsidRDefault="00F60B65" w:rsidP="00C54383">
            <w:pPr>
              <w:pStyle w:val="headertabella0"/>
              <w:rPr>
                <w:color w:val="002060"/>
              </w:rPr>
            </w:pPr>
            <w:r w:rsidRPr="00C42CB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90B2A" w14:textId="77777777" w:rsidR="00F60B65" w:rsidRPr="00C42CBF" w:rsidRDefault="00F60B65" w:rsidP="00C54383">
            <w:pPr>
              <w:pStyle w:val="headertabella0"/>
              <w:rPr>
                <w:color w:val="002060"/>
              </w:rPr>
            </w:pPr>
            <w:r w:rsidRPr="00C42CB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E3914" w14:textId="77777777" w:rsidR="00F60B65" w:rsidRPr="00C42CBF" w:rsidRDefault="00F60B65" w:rsidP="00C54383">
            <w:pPr>
              <w:pStyle w:val="headertabella0"/>
              <w:rPr>
                <w:color w:val="002060"/>
              </w:rPr>
            </w:pPr>
            <w:proofErr w:type="spellStart"/>
            <w:r w:rsidRPr="00C42CBF">
              <w:rPr>
                <w:color w:val="002060"/>
              </w:rPr>
              <w:t>Localita'</w:t>
            </w:r>
            <w:proofErr w:type="spellEnd"/>
            <w:r w:rsidRPr="00C42CB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0808C" w14:textId="77777777" w:rsidR="00F60B65" w:rsidRPr="00C42CBF" w:rsidRDefault="00F60B65" w:rsidP="00C54383">
            <w:pPr>
              <w:pStyle w:val="headertabella0"/>
              <w:rPr>
                <w:color w:val="002060"/>
              </w:rPr>
            </w:pPr>
            <w:r w:rsidRPr="00C42CBF">
              <w:rPr>
                <w:color w:val="002060"/>
              </w:rPr>
              <w:t>Indirizzo Impianto</w:t>
            </w:r>
          </w:p>
        </w:tc>
      </w:tr>
      <w:tr w:rsidR="00F60B65" w:rsidRPr="00C42CBF" w14:paraId="5606DC8C" w14:textId="77777777" w:rsidTr="00C5438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8A30DE" w14:textId="77777777" w:rsidR="00F60B65" w:rsidRPr="00C42CBF" w:rsidRDefault="00F60B65" w:rsidP="00C54383">
            <w:pPr>
              <w:pStyle w:val="rowtabella0"/>
              <w:rPr>
                <w:color w:val="002060"/>
              </w:rPr>
            </w:pPr>
            <w:r w:rsidRPr="00C42CBF">
              <w:rPr>
                <w:color w:val="002060"/>
              </w:rPr>
              <w:t>AMICI 84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81656D" w14:textId="77777777" w:rsidR="00F60B65" w:rsidRPr="00C42CBF" w:rsidRDefault="00F60B65" w:rsidP="00C54383">
            <w:pPr>
              <w:pStyle w:val="rowtabella0"/>
              <w:rPr>
                <w:color w:val="002060"/>
              </w:rPr>
            </w:pPr>
            <w:r w:rsidRPr="00C42CBF">
              <w:rPr>
                <w:color w:val="002060"/>
              </w:rPr>
              <w:t>TRIBALCIO PICENA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1CE9F3" w14:textId="77777777" w:rsidR="00F60B65" w:rsidRPr="00C42CBF" w:rsidRDefault="00F60B65" w:rsidP="00C54383">
            <w:pPr>
              <w:pStyle w:val="rowtabella0"/>
              <w:jc w:val="center"/>
              <w:rPr>
                <w:color w:val="002060"/>
              </w:rPr>
            </w:pPr>
            <w:r w:rsidRPr="00C42CB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480A16" w14:textId="77777777" w:rsidR="00F60B65" w:rsidRPr="00C42CBF" w:rsidRDefault="00F60B65" w:rsidP="00C54383">
            <w:pPr>
              <w:pStyle w:val="rowtabella0"/>
              <w:rPr>
                <w:color w:val="002060"/>
              </w:rPr>
            </w:pPr>
            <w:r w:rsidRPr="00C42CBF">
              <w:rPr>
                <w:color w:val="002060"/>
              </w:rPr>
              <w:t>24/03/2023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B7BCAC" w14:textId="77777777" w:rsidR="00F60B65" w:rsidRPr="00C42CBF" w:rsidRDefault="00F60B65" w:rsidP="00C54383">
            <w:pPr>
              <w:pStyle w:val="rowtabella0"/>
              <w:rPr>
                <w:color w:val="002060"/>
              </w:rPr>
            </w:pPr>
            <w:r w:rsidRPr="00C42CBF">
              <w:rPr>
                <w:color w:val="002060"/>
              </w:rPr>
              <w:t>5731 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CDBB52" w14:textId="77777777" w:rsidR="00F60B65" w:rsidRPr="00C42CBF" w:rsidRDefault="00F60B65" w:rsidP="00C54383">
            <w:pPr>
              <w:pStyle w:val="rowtabella0"/>
              <w:rPr>
                <w:color w:val="002060"/>
              </w:rPr>
            </w:pPr>
            <w:r w:rsidRPr="00C42CBF">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981268" w14:textId="77777777" w:rsidR="00F60B65" w:rsidRPr="00C42CBF" w:rsidRDefault="00F60B65" w:rsidP="00C54383">
            <w:pPr>
              <w:pStyle w:val="rowtabella0"/>
              <w:rPr>
                <w:color w:val="002060"/>
              </w:rPr>
            </w:pPr>
            <w:r w:rsidRPr="00C42CBF">
              <w:rPr>
                <w:color w:val="002060"/>
              </w:rPr>
              <w:t>PIAZZA S. D'ACQUISTO</w:t>
            </w:r>
          </w:p>
        </w:tc>
      </w:tr>
      <w:tr w:rsidR="00F60B65" w:rsidRPr="00C42CBF" w14:paraId="07897FBD" w14:textId="77777777" w:rsidTr="00C5438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47CC9C" w14:textId="77777777" w:rsidR="00F60B65" w:rsidRPr="00C42CBF" w:rsidRDefault="00F60B65" w:rsidP="00C54383">
            <w:pPr>
              <w:pStyle w:val="rowtabella0"/>
              <w:rPr>
                <w:color w:val="002060"/>
              </w:rPr>
            </w:pPr>
            <w:r w:rsidRPr="00C42CBF">
              <w:rPr>
                <w:color w:val="002060"/>
              </w:rPr>
              <w:t>ATLETICO ASCOLI 2000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817023" w14:textId="77777777" w:rsidR="00F60B65" w:rsidRPr="00C42CBF" w:rsidRDefault="00F60B65" w:rsidP="00C54383">
            <w:pPr>
              <w:pStyle w:val="rowtabella0"/>
              <w:rPr>
                <w:color w:val="002060"/>
              </w:rPr>
            </w:pPr>
            <w:r w:rsidRPr="00C42CBF">
              <w:rPr>
                <w:color w:val="002060"/>
              </w:rPr>
              <w:t>FUTSAL L.C.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B7C509" w14:textId="77777777" w:rsidR="00F60B65" w:rsidRPr="00C42CBF" w:rsidRDefault="00F60B65" w:rsidP="00C54383">
            <w:pPr>
              <w:pStyle w:val="rowtabella0"/>
              <w:jc w:val="center"/>
              <w:rPr>
                <w:color w:val="002060"/>
              </w:rPr>
            </w:pPr>
            <w:r w:rsidRPr="00C42C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0EA757" w14:textId="77777777" w:rsidR="00F60B65" w:rsidRPr="00C42CBF" w:rsidRDefault="00F60B65" w:rsidP="00C54383">
            <w:pPr>
              <w:pStyle w:val="rowtabella0"/>
              <w:rPr>
                <w:color w:val="002060"/>
              </w:rPr>
            </w:pPr>
            <w:r w:rsidRPr="00C42CBF">
              <w:rPr>
                <w:color w:val="002060"/>
              </w:rPr>
              <w:t>24/03/2023 20:30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366981" w14:textId="77777777" w:rsidR="00F60B65" w:rsidRPr="00C42CBF" w:rsidRDefault="00F60B65" w:rsidP="00C54383">
            <w:pPr>
              <w:pStyle w:val="rowtabella0"/>
              <w:rPr>
                <w:color w:val="002060"/>
              </w:rPr>
            </w:pPr>
            <w:r w:rsidRPr="00C42CBF">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7A5CD9" w14:textId="77777777" w:rsidR="00F60B65" w:rsidRPr="00C42CBF" w:rsidRDefault="00F60B65" w:rsidP="00C54383">
            <w:pPr>
              <w:pStyle w:val="rowtabella0"/>
              <w:rPr>
                <w:color w:val="002060"/>
              </w:rPr>
            </w:pPr>
            <w:r w:rsidRPr="00C42CBF">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48A25D" w14:textId="77777777" w:rsidR="00F60B65" w:rsidRPr="00C42CBF" w:rsidRDefault="00F60B65" w:rsidP="00C54383">
            <w:pPr>
              <w:pStyle w:val="rowtabella0"/>
              <w:rPr>
                <w:color w:val="002060"/>
              </w:rPr>
            </w:pPr>
            <w:r w:rsidRPr="00C42CBF">
              <w:rPr>
                <w:color w:val="002060"/>
              </w:rPr>
              <w:t xml:space="preserve">LOC.MONTEROCCO VIA </w:t>
            </w:r>
            <w:proofErr w:type="gramStart"/>
            <w:r w:rsidRPr="00C42CBF">
              <w:rPr>
                <w:color w:val="002060"/>
              </w:rPr>
              <w:t>A.MANCINI</w:t>
            </w:r>
            <w:proofErr w:type="gramEnd"/>
          </w:p>
        </w:tc>
      </w:tr>
      <w:tr w:rsidR="00F60B65" w:rsidRPr="00C42CBF" w14:paraId="7A77B2F6" w14:textId="77777777" w:rsidTr="00C5438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F620BF" w14:textId="77777777" w:rsidR="00F60B65" w:rsidRPr="00C42CBF" w:rsidRDefault="00F60B65" w:rsidP="00C54383">
            <w:pPr>
              <w:pStyle w:val="rowtabella0"/>
              <w:rPr>
                <w:color w:val="002060"/>
              </w:rPr>
            </w:pPr>
            <w:r w:rsidRPr="00C42CBF">
              <w:rPr>
                <w:color w:val="002060"/>
              </w:rPr>
              <w:t>BOCASTRUM UNITED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5303DF" w14:textId="77777777" w:rsidR="00F60B65" w:rsidRPr="00C42CBF" w:rsidRDefault="00F60B65" w:rsidP="00C54383">
            <w:pPr>
              <w:pStyle w:val="rowtabella0"/>
              <w:rPr>
                <w:color w:val="002060"/>
              </w:rPr>
            </w:pPr>
            <w:r w:rsidRPr="00C42CBF">
              <w:rPr>
                <w:color w:val="002060"/>
              </w:rPr>
              <w:t>DAMIANI E GATTI ASCOLI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C85C9A" w14:textId="77777777" w:rsidR="00F60B65" w:rsidRPr="00C42CBF" w:rsidRDefault="00F60B65" w:rsidP="00C54383">
            <w:pPr>
              <w:pStyle w:val="rowtabella0"/>
              <w:jc w:val="center"/>
              <w:rPr>
                <w:color w:val="002060"/>
              </w:rPr>
            </w:pPr>
            <w:r w:rsidRPr="00C42C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954A94" w14:textId="77777777" w:rsidR="00F60B65" w:rsidRPr="00C42CBF" w:rsidRDefault="00F60B65" w:rsidP="00C54383">
            <w:pPr>
              <w:pStyle w:val="rowtabella0"/>
              <w:rPr>
                <w:color w:val="002060"/>
              </w:rPr>
            </w:pPr>
            <w:r w:rsidRPr="00C42CBF">
              <w:rPr>
                <w:color w:val="002060"/>
              </w:rPr>
              <w:t>24/03/2023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5ABFF2" w14:textId="77777777" w:rsidR="00F60B65" w:rsidRPr="00C42CBF" w:rsidRDefault="00F60B65" w:rsidP="00C54383">
            <w:pPr>
              <w:pStyle w:val="rowtabella0"/>
              <w:rPr>
                <w:color w:val="002060"/>
              </w:rPr>
            </w:pPr>
            <w:r w:rsidRPr="00C42CBF">
              <w:rPr>
                <w:color w:val="002060"/>
              </w:rPr>
              <w:t>5665 PALESTRA C5 CASTORANO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8278E2" w14:textId="77777777" w:rsidR="00F60B65" w:rsidRPr="00C42CBF" w:rsidRDefault="00F60B65" w:rsidP="00C54383">
            <w:pPr>
              <w:pStyle w:val="rowtabella0"/>
              <w:rPr>
                <w:color w:val="002060"/>
              </w:rPr>
            </w:pPr>
            <w:r w:rsidRPr="00C42CBF">
              <w:rPr>
                <w:color w:val="002060"/>
              </w:rPr>
              <w:t>CASTORANO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646B5D" w14:textId="77777777" w:rsidR="00F60B65" w:rsidRPr="00C42CBF" w:rsidRDefault="00F60B65" w:rsidP="00C54383">
            <w:pPr>
              <w:pStyle w:val="rowtabella0"/>
              <w:rPr>
                <w:color w:val="002060"/>
              </w:rPr>
            </w:pPr>
            <w:r w:rsidRPr="00C42CBF">
              <w:rPr>
                <w:color w:val="002060"/>
              </w:rPr>
              <w:t>LOC. ROCCHETTA</w:t>
            </w:r>
          </w:p>
        </w:tc>
      </w:tr>
      <w:tr w:rsidR="00F60B65" w:rsidRPr="00C42CBF" w14:paraId="516DFE19" w14:textId="77777777" w:rsidTr="00C5438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198206" w14:textId="77777777" w:rsidR="00F60B65" w:rsidRPr="00C42CBF" w:rsidRDefault="00F60B65" w:rsidP="00C54383">
            <w:pPr>
              <w:pStyle w:val="rowtabella0"/>
              <w:rPr>
                <w:color w:val="002060"/>
              </w:rPr>
            </w:pPr>
            <w:r w:rsidRPr="00C42CBF">
              <w:rPr>
                <w:color w:val="002060"/>
              </w:rPr>
              <w:t>FROG S CLUB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9E075B" w14:textId="77777777" w:rsidR="00F60B65" w:rsidRPr="00C42CBF" w:rsidRDefault="00F60B65" w:rsidP="00C54383">
            <w:pPr>
              <w:pStyle w:val="rowtabella0"/>
              <w:rPr>
                <w:color w:val="002060"/>
              </w:rPr>
            </w:pPr>
            <w:r w:rsidRPr="00C42CBF">
              <w:rPr>
                <w:color w:val="002060"/>
              </w:rPr>
              <w:t>TRUENTIN LAMA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8D0C77" w14:textId="77777777" w:rsidR="00F60B65" w:rsidRPr="00C42CBF" w:rsidRDefault="00F60B65" w:rsidP="00C54383">
            <w:pPr>
              <w:pStyle w:val="rowtabella0"/>
              <w:jc w:val="center"/>
              <w:rPr>
                <w:color w:val="002060"/>
              </w:rPr>
            </w:pPr>
            <w:r w:rsidRPr="00C42C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242C57" w14:textId="77777777" w:rsidR="00F60B65" w:rsidRPr="00C42CBF" w:rsidRDefault="00F60B65" w:rsidP="00C54383">
            <w:pPr>
              <w:pStyle w:val="rowtabella0"/>
              <w:rPr>
                <w:color w:val="002060"/>
              </w:rPr>
            </w:pPr>
            <w:r w:rsidRPr="00C42CBF">
              <w:rPr>
                <w:color w:val="002060"/>
              </w:rPr>
              <w:t>24/03/2023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C5C9CA" w14:textId="77777777" w:rsidR="00F60B65" w:rsidRPr="00C42CBF" w:rsidRDefault="00F60B65" w:rsidP="00C54383">
            <w:pPr>
              <w:pStyle w:val="rowtabella0"/>
              <w:rPr>
                <w:color w:val="002060"/>
              </w:rPr>
            </w:pPr>
            <w:r w:rsidRPr="00C42CBF">
              <w:rPr>
                <w:color w:val="002060"/>
              </w:rPr>
              <w:t xml:space="preserve">5623 PALESTRA </w:t>
            </w:r>
            <w:proofErr w:type="gramStart"/>
            <w:r w:rsidRPr="00C42CBF">
              <w:rPr>
                <w:color w:val="002060"/>
              </w:rPr>
              <w:t>SC.MEDIA</w:t>
            </w:r>
            <w:proofErr w:type="gramEnd"/>
            <w:r w:rsidRPr="00C42CBF">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DB2F77" w14:textId="77777777" w:rsidR="00F60B65" w:rsidRPr="00C42CBF" w:rsidRDefault="00F60B65" w:rsidP="00C54383">
            <w:pPr>
              <w:pStyle w:val="rowtabella0"/>
              <w:rPr>
                <w:color w:val="002060"/>
              </w:rPr>
            </w:pPr>
            <w:r w:rsidRPr="00C42CBF">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B89D0D" w14:textId="77777777" w:rsidR="00F60B65" w:rsidRPr="00C42CBF" w:rsidRDefault="00F60B65" w:rsidP="00C54383">
            <w:pPr>
              <w:pStyle w:val="rowtabella0"/>
              <w:rPr>
                <w:color w:val="002060"/>
              </w:rPr>
            </w:pPr>
            <w:r w:rsidRPr="00C42CBF">
              <w:rPr>
                <w:color w:val="002060"/>
              </w:rPr>
              <w:t>VIA PIRANDELLO</w:t>
            </w:r>
          </w:p>
        </w:tc>
      </w:tr>
      <w:tr w:rsidR="00F60B65" w:rsidRPr="00C42CBF" w14:paraId="7BB1349C" w14:textId="77777777" w:rsidTr="00C5438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B9E106" w14:textId="77777777" w:rsidR="00F60B65" w:rsidRPr="00C42CBF" w:rsidRDefault="00F60B65" w:rsidP="00C54383">
            <w:pPr>
              <w:pStyle w:val="rowtabella0"/>
              <w:rPr>
                <w:color w:val="002060"/>
              </w:rPr>
            </w:pPr>
            <w:r w:rsidRPr="00C42CBF">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FA51CA" w14:textId="77777777" w:rsidR="00F60B65" w:rsidRPr="00C42CBF" w:rsidRDefault="00F60B65" w:rsidP="00C54383">
            <w:pPr>
              <w:pStyle w:val="rowtabella0"/>
              <w:rPr>
                <w:color w:val="002060"/>
              </w:rPr>
            </w:pPr>
            <w:r w:rsidRPr="00C42CBF">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20651B" w14:textId="77777777" w:rsidR="00F60B65" w:rsidRPr="00C42CBF" w:rsidRDefault="00F60B65" w:rsidP="00C54383">
            <w:pPr>
              <w:pStyle w:val="rowtabella0"/>
              <w:jc w:val="center"/>
              <w:rPr>
                <w:color w:val="002060"/>
              </w:rPr>
            </w:pPr>
            <w:r w:rsidRPr="00C42C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D3BBE3" w14:textId="77777777" w:rsidR="00F60B65" w:rsidRPr="00C42CBF" w:rsidRDefault="00F60B65" w:rsidP="00C54383">
            <w:pPr>
              <w:pStyle w:val="rowtabella0"/>
              <w:rPr>
                <w:color w:val="002060"/>
              </w:rPr>
            </w:pPr>
            <w:r w:rsidRPr="00C42CBF">
              <w:rPr>
                <w:color w:val="002060"/>
              </w:rPr>
              <w:t>24/03/2023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DBCFB4" w14:textId="77777777" w:rsidR="00F60B65" w:rsidRPr="00C42CBF" w:rsidRDefault="00F60B65" w:rsidP="00C54383">
            <w:pPr>
              <w:pStyle w:val="rowtabella0"/>
              <w:rPr>
                <w:color w:val="002060"/>
              </w:rPr>
            </w:pPr>
            <w:r w:rsidRPr="00C42CBF">
              <w:rPr>
                <w:color w:val="002060"/>
              </w:rPr>
              <w:t>5683 PALASPORT LOC.RIPABERARDA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BBF6DF" w14:textId="77777777" w:rsidR="00F60B65" w:rsidRPr="00C42CBF" w:rsidRDefault="00F60B65" w:rsidP="00C54383">
            <w:pPr>
              <w:pStyle w:val="rowtabella0"/>
              <w:rPr>
                <w:color w:val="002060"/>
              </w:rPr>
            </w:pPr>
            <w:r w:rsidRPr="00C42CBF">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FA919E" w14:textId="77777777" w:rsidR="00F60B65" w:rsidRPr="00C42CBF" w:rsidRDefault="00F60B65" w:rsidP="00C54383">
            <w:pPr>
              <w:pStyle w:val="rowtabella0"/>
              <w:rPr>
                <w:color w:val="002060"/>
              </w:rPr>
            </w:pPr>
            <w:r w:rsidRPr="00C42CBF">
              <w:rPr>
                <w:color w:val="002060"/>
              </w:rPr>
              <w:t>VIA DON GIUSEPPE MARUCCI</w:t>
            </w:r>
          </w:p>
        </w:tc>
      </w:tr>
      <w:tr w:rsidR="00F60B65" w:rsidRPr="00C42CBF" w14:paraId="3DAD33CD" w14:textId="77777777" w:rsidTr="00C5438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3C392F" w14:textId="77777777" w:rsidR="00F60B65" w:rsidRPr="00C42CBF" w:rsidRDefault="00F60B65" w:rsidP="00C54383">
            <w:pPr>
              <w:pStyle w:val="rowtabella0"/>
              <w:rPr>
                <w:color w:val="002060"/>
              </w:rPr>
            </w:pPr>
            <w:r w:rsidRPr="00C42CBF">
              <w:rPr>
                <w:color w:val="002060"/>
              </w:rPr>
              <w:t>SAMBENEDETTESE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6AAB4D" w14:textId="77777777" w:rsidR="00F60B65" w:rsidRPr="00C42CBF" w:rsidRDefault="00F60B65" w:rsidP="00C54383">
            <w:pPr>
              <w:pStyle w:val="rowtabella0"/>
              <w:rPr>
                <w:color w:val="002060"/>
              </w:rPr>
            </w:pPr>
            <w:r w:rsidRPr="00C42CBF">
              <w:rPr>
                <w:color w:val="002060"/>
              </w:rPr>
              <w:t>FUTSAL VIRE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3A59AD" w14:textId="77777777" w:rsidR="00F60B65" w:rsidRPr="00C42CBF" w:rsidRDefault="00F60B65" w:rsidP="00C54383">
            <w:pPr>
              <w:pStyle w:val="rowtabella0"/>
              <w:jc w:val="center"/>
              <w:rPr>
                <w:color w:val="002060"/>
              </w:rPr>
            </w:pPr>
            <w:r w:rsidRPr="00C42CB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8F1E3C" w14:textId="77777777" w:rsidR="00F60B65" w:rsidRPr="00C42CBF" w:rsidRDefault="00F60B65" w:rsidP="00C54383">
            <w:pPr>
              <w:pStyle w:val="rowtabella0"/>
              <w:rPr>
                <w:color w:val="002060"/>
              </w:rPr>
            </w:pPr>
            <w:r w:rsidRPr="00C42CBF">
              <w:rPr>
                <w:color w:val="002060"/>
              </w:rPr>
              <w:t>24/03/2023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87BC36" w14:textId="77777777" w:rsidR="00F60B65" w:rsidRPr="00C42CBF" w:rsidRDefault="00F60B65" w:rsidP="00C54383">
            <w:pPr>
              <w:pStyle w:val="rowtabella0"/>
              <w:rPr>
                <w:color w:val="002060"/>
              </w:rPr>
            </w:pPr>
            <w:r w:rsidRPr="00C42CBF">
              <w:rPr>
                <w:color w:val="002060"/>
              </w:rPr>
              <w:t>5688 CAMPO COPERTO PORTO D'ASCOLI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4C4A57" w14:textId="77777777" w:rsidR="00F60B65" w:rsidRPr="00C42CBF" w:rsidRDefault="00F60B65" w:rsidP="00C54383">
            <w:pPr>
              <w:pStyle w:val="rowtabella0"/>
              <w:rPr>
                <w:color w:val="002060"/>
              </w:rPr>
            </w:pPr>
            <w:r w:rsidRPr="00C42CBF">
              <w:rPr>
                <w:color w:val="002060"/>
              </w:rPr>
              <w:t>SAN BENEDETTO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CCED02" w14:textId="77777777" w:rsidR="00F60B65" w:rsidRPr="00C42CBF" w:rsidRDefault="00F60B65" w:rsidP="00C54383">
            <w:pPr>
              <w:pStyle w:val="rowtabella0"/>
              <w:rPr>
                <w:color w:val="002060"/>
              </w:rPr>
            </w:pPr>
            <w:r w:rsidRPr="00C42CBF">
              <w:rPr>
                <w:color w:val="002060"/>
              </w:rPr>
              <w:t>VIA VAL CUVIA LOCALITA'AGRARIA</w:t>
            </w:r>
          </w:p>
        </w:tc>
      </w:tr>
    </w:tbl>
    <w:p w14:paraId="38A923A7" w14:textId="77777777" w:rsidR="00F60B65" w:rsidRPr="00AD1E89" w:rsidRDefault="00F60B65" w:rsidP="00F60B65">
      <w:pPr>
        <w:pStyle w:val="breakline"/>
        <w:rPr>
          <w:rFonts w:eastAsiaTheme="minorEastAsia"/>
          <w:color w:val="002060"/>
        </w:rPr>
      </w:pPr>
    </w:p>
    <w:p w14:paraId="4BC991E3" w14:textId="77777777" w:rsidR="00F60B65" w:rsidRPr="00AD1E89" w:rsidRDefault="00F60B65" w:rsidP="00F60B65">
      <w:pPr>
        <w:pStyle w:val="breakline"/>
        <w:rPr>
          <w:color w:val="002060"/>
        </w:rPr>
      </w:pPr>
    </w:p>
    <w:p w14:paraId="0EEE919A" w14:textId="77777777" w:rsidR="00F60B65" w:rsidRPr="00AD1E89" w:rsidRDefault="00F60B65" w:rsidP="00F60B65">
      <w:pPr>
        <w:pStyle w:val="titolocampionato0"/>
        <w:shd w:val="clear" w:color="auto" w:fill="CCCCCC"/>
        <w:spacing w:before="80" w:after="40"/>
        <w:rPr>
          <w:color w:val="002060"/>
        </w:rPr>
      </w:pPr>
      <w:r w:rsidRPr="00AD1E89">
        <w:rPr>
          <w:color w:val="002060"/>
        </w:rPr>
        <w:t>REGIONALE CALCIO A 5 FEMMINILE</w:t>
      </w:r>
    </w:p>
    <w:p w14:paraId="71547624" w14:textId="77777777" w:rsidR="00F60B65" w:rsidRPr="00AD1E89" w:rsidRDefault="00F60B65" w:rsidP="00F60B65">
      <w:pPr>
        <w:pStyle w:val="titoloprinc0"/>
        <w:rPr>
          <w:color w:val="002060"/>
        </w:rPr>
      </w:pPr>
      <w:r w:rsidRPr="00AD1E89">
        <w:rPr>
          <w:color w:val="002060"/>
        </w:rPr>
        <w:t>ANAGRAFICA/INDIRIZZARIO/VARIAZIONI CALENDARIO</w:t>
      </w:r>
    </w:p>
    <w:p w14:paraId="504541EE" w14:textId="77777777" w:rsidR="00F60B65" w:rsidRPr="00AD1E89" w:rsidRDefault="00F60B65" w:rsidP="00F60B65">
      <w:pPr>
        <w:pStyle w:val="titoloprinc0"/>
        <w:jc w:val="both"/>
        <w:rPr>
          <w:b w:val="0"/>
          <w:bCs w:val="0"/>
          <w:color w:val="002060"/>
          <w:sz w:val="22"/>
          <w:szCs w:val="22"/>
        </w:rPr>
      </w:pPr>
    </w:p>
    <w:p w14:paraId="0BFF353C" w14:textId="77777777" w:rsidR="00F60B65" w:rsidRPr="00AD1E89" w:rsidRDefault="00F60B65" w:rsidP="00F60B65">
      <w:pPr>
        <w:pStyle w:val="titoloprinc0"/>
        <w:jc w:val="both"/>
        <w:rPr>
          <w:color w:val="002060"/>
          <w:sz w:val="22"/>
          <w:szCs w:val="22"/>
        </w:rPr>
      </w:pPr>
      <w:r w:rsidRPr="00AD1E89">
        <w:rPr>
          <w:color w:val="002060"/>
          <w:sz w:val="22"/>
          <w:szCs w:val="22"/>
        </w:rPr>
        <w:t>GIRONE “A – UNICO”</w:t>
      </w:r>
    </w:p>
    <w:p w14:paraId="58A9F63E" w14:textId="77777777" w:rsidR="00F60B65" w:rsidRPr="00AD1E89" w:rsidRDefault="00F60B65" w:rsidP="00F60B65">
      <w:pPr>
        <w:pStyle w:val="titoloprinc0"/>
        <w:rPr>
          <w:b w:val="0"/>
          <w:bCs w:val="0"/>
          <w:color w:val="002060"/>
          <w:sz w:val="22"/>
          <w:szCs w:val="22"/>
        </w:rPr>
      </w:pPr>
    </w:p>
    <w:p w14:paraId="0B589240" w14:textId="77777777" w:rsidR="00F60B65" w:rsidRPr="00AD1E89" w:rsidRDefault="00F60B65" w:rsidP="00F60B65">
      <w:pPr>
        <w:pStyle w:val="titoloprinc0"/>
        <w:jc w:val="both"/>
        <w:rPr>
          <w:b w:val="0"/>
          <w:bCs w:val="0"/>
          <w:color w:val="002060"/>
          <w:sz w:val="22"/>
          <w:szCs w:val="22"/>
        </w:rPr>
      </w:pPr>
      <w:r w:rsidRPr="00AD1E89">
        <w:rPr>
          <w:b w:val="0"/>
          <w:bCs w:val="0"/>
          <w:color w:val="002060"/>
          <w:sz w:val="22"/>
          <w:szCs w:val="22"/>
        </w:rPr>
        <w:t xml:space="preserve">La Società </w:t>
      </w:r>
      <w:proofErr w:type="gramStart"/>
      <w:r w:rsidRPr="00AD1E89">
        <w:rPr>
          <w:color w:val="002060"/>
          <w:sz w:val="22"/>
          <w:szCs w:val="22"/>
        </w:rPr>
        <w:t>U.MANDOLESI</w:t>
      </w:r>
      <w:proofErr w:type="gramEnd"/>
      <w:r w:rsidRPr="00AD1E89">
        <w:rPr>
          <w:color w:val="002060"/>
          <w:sz w:val="22"/>
          <w:szCs w:val="22"/>
        </w:rPr>
        <w:t xml:space="preserve"> CALCIO</w:t>
      </w:r>
      <w:r w:rsidRPr="00AD1E89">
        <w:rPr>
          <w:b w:val="0"/>
          <w:bCs w:val="0"/>
          <w:color w:val="002060"/>
          <w:sz w:val="22"/>
          <w:szCs w:val="22"/>
        </w:rPr>
        <w:t xml:space="preserve"> comunica che disputerà tutte le gare interne il </w:t>
      </w:r>
      <w:r w:rsidRPr="00AD1E89">
        <w:rPr>
          <w:color w:val="002060"/>
          <w:sz w:val="22"/>
          <w:szCs w:val="22"/>
        </w:rPr>
        <w:t xml:space="preserve">VENERDI’ </w:t>
      </w:r>
      <w:r w:rsidRPr="00AD1E89">
        <w:rPr>
          <w:b w:val="0"/>
          <w:bCs w:val="0"/>
          <w:color w:val="002060"/>
          <w:sz w:val="22"/>
          <w:szCs w:val="22"/>
        </w:rPr>
        <w:t xml:space="preserve">alle </w:t>
      </w:r>
      <w:r w:rsidRPr="00AD1E89">
        <w:rPr>
          <w:color w:val="002060"/>
          <w:sz w:val="22"/>
          <w:szCs w:val="22"/>
        </w:rPr>
        <w:t>ore 21:15</w:t>
      </w:r>
      <w:r w:rsidRPr="00AD1E89">
        <w:rPr>
          <w:b w:val="0"/>
          <w:bCs w:val="0"/>
          <w:color w:val="002060"/>
          <w:sz w:val="22"/>
          <w:szCs w:val="22"/>
        </w:rPr>
        <w:t>,</w:t>
      </w:r>
      <w:r w:rsidRPr="00AD1E89">
        <w:rPr>
          <w:color w:val="002060"/>
          <w:sz w:val="22"/>
          <w:szCs w:val="22"/>
        </w:rPr>
        <w:t xml:space="preserve"> campo di calcio a 5 “Mandolesi” coperto</w:t>
      </w:r>
      <w:r w:rsidRPr="00AD1E89">
        <w:rPr>
          <w:b w:val="0"/>
          <w:bCs w:val="0"/>
          <w:color w:val="002060"/>
          <w:sz w:val="22"/>
          <w:szCs w:val="22"/>
        </w:rPr>
        <w:t xml:space="preserve">, via delle Regioni, 8 di </w:t>
      </w:r>
      <w:r w:rsidRPr="00AD1E89">
        <w:rPr>
          <w:color w:val="002060"/>
          <w:sz w:val="22"/>
          <w:szCs w:val="22"/>
        </w:rPr>
        <w:t>PORTO SAN GIORGIO</w:t>
      </w:r>
      <w:r w:rsidRPr="00AD1E89">
        <w:rPr>
          <w:b w:val="0"/>
          <w:bCs w:val="0"/>
          <w:color w:val="002060"/>
          <w:sz w:val="22"/>
          <w:szCs w:val="22"/>
        </w:rPr>
        <w:t>.</w:t>
      </w:r>
    </w:p>
    <w:p w14:paraId="5FEF600A" w14:textId="77777777" w:rsidR="00F60B65" w:rsidRPr="00AD1E89" w:rsidRDefault="00F60B65" w:rsidP="00F60B65">
      <w:pPr>
        <w:pStyle w:val="titoloprinc0"/>
        <w:jc w:val="both"/>
        <w:rPr>
          <w:b w:val="0"/>
          <w:bCs w:val="0"/>
          <w:color w:val="002060"/>
          <w:sz w:val="22"/>
          <w:szCs w:val="22"/>
        </w:rPr>
      </w:pPr>
    </w:p>
    <w:p w14:paraId="7D4441B6" w14:textId="77777777" w:rsidR="00F60B65" w:rsidRPr="00AD1E89" w:rsidRDefault="00F60B65" w:rsidP="00F60B65">
      <w:pPr>
        <w:pStyle w:val="titoloprinc0"/>
        <w:rPr>
          <w:color w:val="002060"/>
        </w:rPr>
      </w:pPr>
      <w:r w:rsidRPr="00AD1E89">
        <w:rPr>
          <w:color w:val="002060"/>
        </w:rPr>
        <w:t>VARIAZIONI AL PROGRAMMA GARE</w:t>
      </w:r>
    </w:p>
    <w:p w14:paraId="3E99DA67" w14:textId="77777777" w:rsidR="00F60B65" w:rsidRPr="00AD1E89" w:rsidRDefault="00F60B65" w:rsidP="00F60B65">
      <w:pPr>
        <w:pStyle w:val="breakline"/>
        <w:rPr>
          <w:color w:val="002060"/>
        </w:rPr>
      </w:pPr>
    </w:p>
    <w:p w14:paraId="2F5C81DA" w14:textId="77777777" w:rsidR="00F60B65" w:rsidRPr="00AD1E89" w:rsidRDefault="00F60B65" w:rsidP="00F60B65">
      <w:pPr>
        <w:pStyle w:val="breakline"/>
        <w:rPr>
          <w:color w:val="002060"/>
        </w:rPr>
      </w:pPr>
    </w:p>
    <w:p w14:paraId="0AEE5945" w14:textId="77777777" w:rsidR="00F60B65" w:rsidRPr="00AD1E89" w:rsidRDefault="00F60B65" w:rsidP="00F60B65">
      <w:pPr>
        <w:pStyle w:val="titolomedio0"/>
        <w:rPr>
          <w:color w:val="002060"/>
        </w:rPr>
      </w:pPr>
      <w:r w:rsidRPr="00AD1E89">
        <w:rPr>
          <w:color w:val="002060"/>
        </w:rPr>
        <w:t>Altre Variazioni</w:t>
      </w:r>
    </w:p>
    <w:p w14:paraId="74E37412" w14:textId="77777777" w:rsidR="00F60B65" w:rsidRPr="00AD1E89" w:rsidRDefault="00F60B65" w:rsidP="00F60B65">
      <w:pPr>
        <w:pStyle w:val="breakline"/>
        <w:rPr>
          <w:color w:val="002060"/>
        </w:rPr>
      </w:pPr>
    </w:p>
    <w:p w14:paraId="54E8C5BB" w14:textId="77777777" w:rsidR="00F60B65" w:rsidRPr="00AD1E89" w:rsidRDefault="00F60B65" w:rsidP="00F60B65">
      <w:pPr>
        <w:pStyle w:val="breakline"/>
        <w:rPr>
          <w:color w:val="002060"/>
        </w:rPr>
      </w:pPr>
    </w:p>
    <w:p w14:paraId="00F6860E" w14:textId="77777777" w:rsidR="00F60B65" w:rsidRPr="00AD1E89" w:rsidRDefault="00F60B65" w:rsidP="00F60B65">
      <w:pPr>
        <w:pStyle w:val="sottotitolocampionato10"/>
        <w:rPr>
          <w:color w:val="002060"/>
        </w:rPr>
      </w:pPr>
      <w:r w:rsidRPr="00AD1E8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60B65" w:rsidRPr="00AD1E89" w14:paraId="704C32D4" w14:textId="77777777" w:rsidTr="00C5438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188E0" w14:textId="77777777" w:rsidR="00F60B65" w:rsidRPr="00AD1E89" w:rsidRDefault="00F60B65" w:rsidP="00C54383">
            <w:pPr>
              <w:pStyle w:val="headertabella0"/>
              <w:rPr>
                <w:color w:val="002060"/>
              </w:rPr>
            </w:pPr>
            <w:r w:rsidRPr="00AD1E89">
              <w:rPr>
                <w:color w:val="002060"/>
              </w:rPr>
              <w:lastRenderedPageBreak/>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6CBF48" w14:textId="77777777" w:rsidR="00F60B65" w:rsidRPr="00AD1E89" w:rsidRDefault="00F60B65" w:rsidP="00C54383">
            <w:pPr>
              <w:pStyle w:val="headertabella0"/>
              <w:rPr>
                <w:color w:val="002060"/>
              </w:rPr>
            </w:pPr>
            <w:r w:rsidRPr="00AD1E89">
              <w:rPr>
                <w:color w:val="002060"/>
              </w:rPr>
              <w:t xml:space="preserve">N° </w:t>
            </w:r>
            <w:proofErr w:type="spellStart"/>
            <w:r w:rsidRPr="00AD1E89">
              <w:rPr>
                <w:color w:val="002060"/>
              </w:rPr>
              <w:t>Gior</w:t>
            </w:r>
            <w:proofErr w:type="spellEnd"/>
            <w:r w:rsidRPr="00AD1E89">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3248E" w14:textId="77777777" w:rsidR="00F60B65" w:rsidRPr="00AD1E89" w:rsidRDefault="00F60B65" w:rsidP="00C54383">
            <w:pPr>
              <w:pStyle w:val="headertabella0"/>
              <w:rPr>
                <w:color w:val="002060"/>
              </w:rPr>
            </w:pPr>
            <w:r w:rsidRPr="00AD1E89">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E3340" w14:textId="77777777" w:rsidR="00F60B65" w:rsidRPr="00AD1E89" w:rsidRDefault="00F60B65" w:rsidP="00C54383">
            <w:pPr>
              <w:pStyle w:val="headertabella0"/>
              <w:rPr>
                <w:color w:val="002060"/>
              </w:rPr>
            </w:pPr>
            <w:r w:rsidRPr="00AD1E8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10C06" w14:textId="77777777" w:rsidR="00F60B65" w:rsidRPr="00AD1E89" w:rsidRDefault="00F60B65" w:rsidP="00C54383">
            <w:pPr>
              <w:pStyle w:val="headertabella0"/>
              <w:rPr>
                <w:color w:val="002060"/>
              </w:rPr>
            </w:pPr>
            <w:r w:rsidRPr="00AD1E89">
              <w:rPr>
                <w:color w:val="002060"/>
              </w:rPr>
              <w:t xml:space="preserve">Data </w:t>
            </w:r>
            <w:proofErr w:type="spellStart"/>
            <w:r w:rsidRPr="00AD1E89">
              <w:rPr>
                <w:color w:val="002060"/>
              </w:rPr>
              <w:t>Orig</w:t>
            </w:r>
            <w:proofErr w:type="spellEnd"/>
            <w:r w:rsidRPr="00AD1E8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6F9B3" w14:textId="77777777" w:rsidR="00F60B65" w:rsidRPr="00AD1E89" w:rsidRDefault="00F60B65" w:rsidP="00C54383">
            <w:pPr>
              <w:pStyle w:val="headertabella0"/>
              <w:rPr>
                <w:color w:val="002060"/>
              </w:rPr>
            </w:pPr>
            <w:r w:rsidRPr="00AD1E8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638B9" w14:textId="77777777" w:rsidR="00F60B65" w:rsidRPr="00AD1E89" w:rsidRDefault="00F60B65" w:rsidP="00C54383">
            <w:pPr>
              <w:pStyle w:val="headertabella0"/>
              <w:rPr>
                <w:color w:val="002060"/>
              </w:rPr>
            </w:pPr>
            <w:r w:rsidRPr="00AD1E89">
              <w:rPr>
                <w:color w:val="002060"/>
              </w:rPr>
              <w:t xml:space="preserve">Ora </w:t>
            </w:r>
            <w:proofErr w:type="spellStart"/>
            <w:r w:rsidRPr="00AD1E89">
              <w:rPr>
                <w:color w:val="002060"/>
              </w:rPr>
              <w:t>Orig</w:t>
            </w:r>
            <w:proofErr w:type="spellEnd"/>
            <w:r w:rsidRPr="00AD1E89">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ACBE1" w14:textId="77777777" w:rsidR="00F60B65" w:rsidRPr="00AD1E89" w:rsidRDefault="00F60B65" w:rsidP="00C54383">
            <w:pPr>
              <w:pStyle w:val="headertabella0"/>
              <w:rPr>
                <w:color w:val="002060"/>
              </w:rPr>
            </w:pPr>
            <w:r w:rsidRPr="00AD1E89">
              <w:rPr>
                <w:color w:val="002060"/>
              </w:rPr>
              <w:t>Impianto</w:t>
            </w:r>
          </w:p>
        </w:tc>
      </w:tr>
      <w:tr w:rsidR="00F60B65" w:rsidRPr="00AD1E89" w14:paraId="1485D399" w14:textId="77777777" w:rsidTr="00C5438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6E2C8" w14:textId="77777777" w:rsidR="00F60B65" w:rsidRPr="00AD1E89" w:rsidRDefault="00F60B65" w:rsidP="00C54383">
            <w:pPr>
              <w:pStyle w:val="rowtabella0"/>
              <w:rPr>
                <w:color w:val="002060"/>
              </w:rPr>
            </w:pPr>
            <w:r w:rsidRPr="00AD1E89">
              <w:rPr>
                <w:color w:val="002060"/>
              </w:rPr>
              <w:t>25/03/2023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6F57C" w14:textId="77777777" w:rsidR="00F60B65" w:rsidRPr="00AD1E89" w:rsidRDefault="00F60B65" w:rsidP="00C54383">
            <w:pPr>
              <w:pStyle w:val="rowtabella0"/>
              <w:jc w:val="center"/>
              <w:rPr>
                <w:color w:val="002060"/>
              </w:rPr>
            </w:pPr>
            <w:r w:rsidRPr="00AD1E89">
              <w:rPr>
                <w:color w:val="002060"/>
              </w:rPr>
              <w:t>7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4864A" w14:textId="77777777" w:rsidR="00F60B65" w:rsidRPr="00AD1E89" w:rsidRDefault="00F60B65" w:rsidP="00C54383">
            <w:pPr>
              <w:pStyle w:val="rowtabella0"/>
              <w:rPr>
                <w:color w:val="002060"/>
              </w:rPr>
            </w:pPr>
            <w:r w:rsidRPr="00AD1E89">
              <w:rPr>
                <w:color w:val="002060"/>
              </w:rPr>
              <w:t>BOCCIOFILA MONTEFANESE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0A278" w14:textId="77777777" w:rsidR="00F60B65" w:rsidRPr="00AD1E89" w:rsidRDefault="00F60B65" w:rsidP="00C54383">
            <w:pPr>
              <w:pStyle w:val="rowtabella0"/>
              <w:rPr>
                <w:color w:val="002060"/>
              </w:rPr>
            </w:pPr>
            <w:r w:rsidRPr="00AD1E89">
              <w:rPr>
                <w:color w:val="002060"/>
              </w:rPr>
              <w:t>RIPABERARDA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5AA69" w14:textId="77777777" w:rsidR="00F60B65" w:rsidRPr="00AD1E89" w:rsidRDefault="00F60B65" w:rsidP="00C54383">
            <w:pPr>
              <w:pStyle w:val="rowtabella0"/>
              <w:rPr>
                <w:color w:val="002060"/>
              </w:rPr>
            </w:pPr>
            <w:r w:rsidRPr="00AD1E89">
              <w:rPr>
                <w:color w:val="002060"/>
              </w:rPr>
              <w:t>24/03/2023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76FAA" w14:textId="77777777" w:rsidR="00F60B65" w:rsidRPr="00AD1E89" w:rsidRDefault="00F60B65" w:rsidP="00C54383">
            <w:pPr>
              <w:pStyle w:val="rowtabella0"/>
              <w:jc w:val="center"/>
              <w:rPr>
                <w:color w:val="002060"/>
              </w:rPr>
            </w:pPr>
            <w:r w:rsidRPr="00AD1E89">
              <w:rPr>
                <w:color w:val="002060"/>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3875B" w14:textId="77777777" w:rsidR="00F60B65" w:rsidRPr="00AD1E89" w:rsidRDefault="00F60B65" w:rsidP="00C54383">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C632F" w14:textId="77777777" w:rsidR="00F60B65" w:rsidRPr="00AD1E89" w:rsidRDefault="00F60B65" w:rsidP="00C54383">
            <w:pPr>
              <w:rPr>
                <w:color w:val="002060"/>
              </w:rPr>
            </w:pPr>
          </w:p>
        </w:tc>
      </w:tr>
      <w:tr w:rsidR="00F60B65" w:rsidRPr="00AD1E89" w14:paraId="14777D7A" w14:textId="77777777" w:rsidTr="00C5438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36008" w14:textId="77777777" w:rsidR="00F60B65" w:rsidRPr="00AD1E89" w:rsidRDefault="00F60B65" w:rsidP="00C54383">
            <w:pPr>
              <w:pStyle w:val="rowtabella0"/>
              <w:rPr>
                <w:color w:val="002060"/>
              </w:rPr>
            </w:pPr>
            <w:r w:rsidRPr="00AD1E89">
              <w:rPr>
                <w:color w:val="002060"/>
              </w:rPr>
              <w:t>15/04/2023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80FBD" w14:textId="77777777" w:rsidR="00F60B65" w:rsidRPr="00AD1E89" w:rsidRDefault="00F60B65" w:rsidP="00C54383">
            <w:pPr>
              <w:pStyle w:val="rowtabella0"/>
              <w:jc w:val="center"/>
              <w:rPr>
                <w:color w:val="002060"/>
              </w:rPr>
            </w:pPr>
            <w:r w:rsidRPr="00AD1E89">
              <w:rPr>
                <w:color w:val="002060"/>
              </w:rPr>
              <w:t>8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090D1" w14:textId="77777777" w:rsidR="00F60B65" w:rsidRPr="00AD1E89" w:rsidRDefault="00F60B65" w:rsidP="00C54383">
            <w:pPr>
              <w:pStyle w:val="rowtabella0"/>
              <w:rPr>
                <w:color w:val="002060"/>
              </w:rPr>
            </w:pPr>
            <w:r w:rsidRPr="00AD1E89">
              <w:rPr>
                <w:color w:val="002060"/>
              </w:rPr>
              <w:t>ALMAJUVENTUS FANO1906 SRL</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05C85" w14:textId="77777777" w:rsidR="00F60B65" w:rsidRPr="00AD1E89" w:rsidRDefault="00F60B65" w:rsidP="00C54383">
            <w:pPr>
              <w:pStyle w:val="rowtabella0"/>
              <w:rPr>
                <w:color w:val="002060"/>
              </w:rPr>
            </w:pPr>
            <w:r w:rsidRPr="00AD1E89">
              <w:rPr>
                <w:color w:val="002060"/>
              </w:rPr>
              <w:t>GROTTESE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A35CF" w14:textId="77777777" w:rsidR="00F60B65" w:rsidRPr="00AD1E89" w:rsidRDefault="00F60B65" w:rsidP="00C54383">
            <w:pPr>
              <w:pStyle w:val="rowtabella0"/>
              <w:rPr>
                <w:color w:val="002060"/>
              </w:rPr>
            </w:pPr>
            <w:r w:rsidRPr="00AD1E89">
              <w:rPr>
                <w:color w:val="002060"/>
              </w:rPr>
              <w:t>14/04/2023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EF15B" w14:textId="77777777" w:rsidR="00F60B65" w:rsidRPr="00AD1E89" w:rsidRDefault="00F60B65" w:rsidP="00C54383">
            <w:pPr>
              <w:pStyle w:val="rowtabella0"/>
              <w:jc w:val="center"/>
              <w:rPr>
                <w:color w:val="002060"/>
              </w:rPr>
            </w:pPr>
            <w:r w:rsidRPr="00AD1E89">
              <w:rPr>
                <w:color w:val="002060"/>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E21E0" w14:textId="77777777" w:rsidR="00F60B65" w:rsidRPr="00AD1E89" w:rsidRDefault="00F60B65" w:rsidP="00C54383">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664D8" w14:textId="77777777" w:rsidR="00F60B65" w:rsidRPr="00AD1E89" w:rsidRDefault="00F60B65" w:rsidP="00C54383">
            <w:pPr>
              <w:rPr>
                <w:color w:val="002060"/>
              </w:rPr>
            </w:pPr>
          </w:p>
        </w:tc>
      </w:tr>
      <w:tr w:rsidR="00F60B65" w:rsidRPr="00AD1E89" w14:paraId="4C15505C" w14:textId="77777777" w:rsidTr="00C5438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55DFA" w14:textId="77777777" w:rsidR="00F60B65" w:rsidRPr="00AD1E89" w:rsidRDefault="00F60B65" w:rsidP="00C54383">
            <w:pPr>
              <w:pStyle w:val="rowtabella0"/>
              <w:rPr>
                <w:color w:val="002060"/>
              </w:rPr>
            </w:pPr>
            <w:r w:rsidRPr="00AD1E89">
              <w:rPr>
                <w:color w:val="002060"/>
              </w:rPr>
              <w:t>15/04/2023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3238D" w14:textId="77777777" w:rsidR="00F60B65" w:rsidRPr="00AD1E89" w:rsidRDefault="00F60B65" w:rsidP="00C54383">
            <w:pPr>
              <w:pStyle w:val="rowtabella0"/>
              <w:jc w:val="center"/>
              <w:rPr>
                <w:color w:val="002060"/>
              </w:rPr>
            </w:pPr>
            <w:r w:rsidRPr="00AD1E89">
              <w:rPr>
                <w:color w:val="002060"/>
              </w:rPr>
              <w:t>8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7A8FE" w14:textId="77777777" w:rsidR="00F60B65" w:rsidRPr="00AD1E89" w:rsidRDefault="00F60B65" w:rsidP="00C54383">
            <w:pPr>
              <w:pStyle w:val="rowtabella0"/>
              <w:rPr>
                <w:color w:val="002060"/>
              </w:rPr>
            </w:pPr>
            <w:r w:rsidRPr="00AD1E89">
              <w:rPr>
                <w:color w:val="002060"/>
              </w:rPr>
              <w:t>POLISPORTIVA BOCA S.E.M.</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B1121" w14:textId="77777777" w:rsidR="00F60B65" w:rsidRPr="00AD1E89" w:rsidRDefault="00F60B65" w:rsidP="00C54383">
            <w:pPr>
              <w:pStyle w:val="rowtabella0"/>
              <w:rPr>
                <w:color w:val="002060"/>
              </w:rPr>
            </w:pPr>
            <w:r w:rsidRPr="00AD1E89">
              <w:rPr>
                <w:color w:val="002060"/>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D1EBF" w14:textId="77777777" w:rsidR="00F60B65" w:rsidRPr="00AD1E89" w:rsidRDefault="00F60B65" w:rsidP="00C54383">
            <w:pPr>
              <w:pStyle w:val="rowtabella0"/>
              <w:rPr>
                <w:color w:val="002060"/>
              </w:rPr>
            </w:pPr>
            <w:r w:rsidRPr="00AD1E89">
              <w:rPr>
                <w:color w:val="002060"/>
              </w:rPr>
              <w:t>14/04/2023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12D3F" w14:textId="77777777" w:rsidR="00F60B65" w:rsidRPr="00AD1E89" w:rsidRDefault="00F60B65" w:rsidP="00C54383">
            <w:pPr>
              <w:pStyle w:val="rowtabella0"/>
              <w:jc w:val="center"/>
              <w:rPr>
                <w:color w:val="002060"/>
              </w:rPr>
            </w:pPr>
            <w:r w:rsidRPr="00AD1E89">
              <w:rPr>
                <w:color w:val="002060"/>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1BC01" w14:textId="77777777" w:rsidR="00F60B65" w:rsidRPr="00AD1E89" w:rsidRDefault="00F60B65" w:rsidP="00C54383">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63E6B" w14:textId="77777777" w:rsidR="00F60B65" w:rsidRPr="00AD1E89" w:rsidRDefault="00F60B65" w:rsidP="00C54383">
            <w:pPr>
              <w:rPr>
                <w:color w:val="002060"/>
              </w:rPr>
            </w:pPr>
          </w:p>
        </w:tc>
      </w:tr>
    </w:tbl>
    <w:p w14:paraId="68B8A9D1" w14:textId="77777777" w:rsidR="00F60B65" w:rsidRPr="00AD1E89" w:rsidRDefault="00F60B65" w:rsidP="00F60B65">
      <w:pPr>
        <w:pStyle w:val="breakline"/>
        <w:rPr>
          <w:rFonts w:eastAsiaTheme="minorEastAsia"/>
          <w:color w:val="002060"/>
        </w:rPr>
      </w:pPr>
    </w:p>
    <w:p w14:paraId="0F57B34F" w14:textId="77777777" w:rsidR="00F60B65" w:rsidRPr="00AD1E89" w:rsidRDefault="00F60B65" w:rsidP="00F60B65">
      <w:pPr>
        <w:pStyle w:val="breakline"/>
        <w:rPr>
          <w:color w:val="002060"/>
        </w:rPr>
      </w:pPr>
    </w:p>
    <w:p w14:paraId="3286A542" w14:textId="77777777" w:rsidR="00F60B65" w:rsidRPr="00AD1E89" w:rsidRDefault="00F60B65" w:rsidP="00F60B65">
      <w:pPr>
        <w:pStyle w:val="titoloprinc0"/>
        <w:rPr>
          <w:color w:val="002060"/>
        </w:rPr>
      </w:pPr>
      <w:r w:rsidRPr="00AD1E89">
        <w:rPr>
          <w:color w:val="002060"/>
        </w:rPr>
        <w:t>RISULTATI</w:t>
      </w:r>
    </w:p>
    <w:p w14:paraId="727E9A5B" w14:textId="77777777" w:rsidR="00F60B65" w:rsidRPr="00AD1E89" w:rsidRDefault="00F60B65" w:rsidP="00F60B65">
      <w:pPr>
        <w:pStyle w:val="breakline"/>
        <w:rPr>
          <w:color w:val="002060"/>
        </w:rPr>
      </w:pPr>
    </w:p>
    <w:p w14:paraId="7DF49CE6" w14:textId="77777777" w:rsidR="00F60B65" w:rsidRPr="00AD1E89" w:rsidRDefault="00F60B65" w:rsidP="00F60B65">
      <w:pPr>
        <w:pStyle w:val="sottotitolocampionato10"/>
        <w:rPr>
          <w:color w:val="002060"/>
        </w:rPr>
      </w:pPr>
      <w:r w:rsidRPr="00AD1E89">
        <w:rPr>
          <w:color w:val="002060"/>
        </w:rPr>
        <w:t>RISULTATI UFFICIALI GARE DEL 17/03/2023</w:t>
      </w:r>
    </w:p>
    <w:p w14:paraId="04A96DB7" w14:textId="77777777" w:rsidR="00F60B65" w:rsidRPr="00F60B65" w:rsidRDefault="00F60B65" w:rsidP="00F60B65">
      <w:pPr>
        <w:pStyle w:val="sottotitolocampionato20"/>
        <w:spacing w:before="0" w:beforeAutospacing="0" w:after="0" w:afterAutospacing="0"/>
        <w:rPr>
          <w:rFonts w:ascii="Arial" w:hAnsi="Arial" w:cs="Arial"/>
          <w:color w:val="002060"/>
          <w:sz w:val="20"/>
          <w:szCs w:val="20"/>
        </w:rPr>
      </w:pPr>
      <w:r w:rsidRPr="00F60B65">
        <w:rPr>
          <w:rFonts w:ascii="Arial" w:hAnsi="Arial" w:cs="Arial"/>
          <w:color w:val="002060"/>
          <w:sz w:val="20"/>
          <w:szCs w:val="20"/>
        </w:rPr>
        <w:t>Si trascrivono qui di seguito i risultati ufficiali delle gare disputate</w:t>
      </w:r>
    </w:p>
    <w:p w14:paraId="691E4645" w14:textId="77777777" w:rsidR="00F60B65" w:rsidRPr="00AD1E89" w:rsidRDefault="00F60B65" w:rsidP="00F60B6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60B65" w:rsidRPr="00AD1E89" w14:paraId="5B14F92B" w14:textId="77777777" w:rsidTr="00C5438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60B65" w:rsidRPr="00AD1E89" w14:paraId="0498A922" w14:textId="77777777" w:rsidTr="00C5438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7ABC5A" w14:textId="77777777" w:rsidR="00F60B65" w:rsidRPr="00AD1E89" w:rsidRDefault="00F60B65" w:rsidP="00C54383">
                  <w:pPr>
                    <w:pStyle w:val="headertabella0"/>
                    <w:rPr>
                      <w:color w:val="002060"/>
                    </w:rPr>
                  </w:pPr>
                  <w:r w:rsidRPr="00AD1E89">
                    <w:rPr>
                      <w:color w:val="002060"/>
                    </w:rPr>
                    <w:t>GIRONE A - 6 Giornata - R</w:t>
                  </w:r>
                </w:p>
              </w:tc>
            </w:tr>
            <w:tr w:rsidR="00F60B65" w:rsidRPr="00AD1E89" w14:paraId="4995535D" w14:textId="77777777" w:rsidTr="00C5438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9D280F" w14:textId="77777777" w:rsidR="00F60B65" w:rsidRPr="00AD1E89" w:rsidRDefault="00F60B65" w:rsidP="00C54383">
                  <w:pPr>
                    <w:pStyle w:val="rowtabella0"/>
                    <w:rPr>
                      <w:color w:val="002060"/>
                    </w:rPr>
                  </w:pPr>
                  <w:r w:rsidRPr="00AD1E89">
                    <w:rPr>
                      <w:color w:val="002060"/>
                    </w:rPr>
                    <w:t>(1) ALMAJUVENTUS FANO1906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16B5D1" w14:textId="77777777" w:rsidR="00F60B65" w:rsidRPr="00AD1E89" w:rsidRDefault="00F60B65" w:rsidP="00C54383">
                  <w:pPr>
                    <w:pStyle w:val="rowtabella0"/>
                    <w:rPr>
                      <w:color w:val="002060"/>
                    </w:rPr>
                  </w:pPr>
                  <w:r w:rsidRPr="00AD1E89">
                    <w:rPr>
                      <w:color w:val="002060"/>
                    </w:rPr>
                    <w:t>- POTENZA PICENA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4A0232" w14:textId="77777777" w:rsidR="00F60B65" w:rsidRPr="00AD1E89" w:rsidRDefault="00F60B65" w:rsidP="00C54383">
                  <w:pPr>
                    <w:pStyle w:val="rowtabella0"/>
                    <w:jc w:val="center"/>
                    <w:rPr>
                      <w:color w:val="002060"/>
                    </w:rPr>
                  </w:pPr>
                  <w:r w:rsidRPr="00AD1E89">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4307F6" w14:textId="77777777" w:rsidR="00F60B65" w:rsidRPr="00AD1E89" w:rsidRDefault="00F60B65" w:rsidP="00C54383">
                  <w:pPr>
                    <w:pStyle w:val="rowtabella0"/>
                    <w:jc w:val="center"/>
                    <w:rPr>
                      <w:color w:val="002060"/>
                    </w:rPr>
                  </w:pPr>
                  <w:r w:rsidRPr="00AD1E89">
                    <w:rPr>
                      <w:color w:val="002060"/>
                    </w:rPr>
                    <w:t> </w:t>
                  </w:r>
                </w:p>
              </w:tc>
            </w:tr>
            <w:tr w:rsidR="00F60B65" w:rsidRPr="00AD1E89" w14:paraId="5360D1DC"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ABFF50" w14:textId="77777777" w:rsidR="00F60B65" w:rsidRPr="00AD1E89" w:rsidRDefault="00F60B65" w:rsidP="00C54383">
                  <w:pPr>
                    <w:pStyle w:val="rowtabella0"/>
                    <w:rPr>
                      <w:color w:val="002060"/>
                    </w:rPr>
                  </w:pPr>
                  <w:r w:rsidRPr="00AD1E89">
                    <w:rPr>
                      <w:color w:val="002060"/>
                    </w:rPr>
                    <w:t>(2) CENTRO SPORTIVO SUASA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6E6272" w14:textId="77777777" w:rsidR="00F60B65" w:rsidRPr="00AD1E89" w:rsidRDefault="00F60B65" w:rsidP="00C54383">
                  <w:pPr>
                    <w:pStyle w:val="rowtabella0"/>
                    <w:rPr>
                      <w:color w:val="002060"/>
                    </w:rPr>
                  </w:pPr>
                  <w:r w:rsidRPr="00AD1E89">
                    <w:rPr>
                      <w:color w:val="002060"/>
                    </w:rPr>
                    <w:t>- LABELSYSTEM POTENZAPICENA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C3AD11" w14:textId="77777777" w:rsidR="00F60B65" w:rsidRPr="00AD1E89" w:rsidRDefault="00F60B65" w:rsidP="00C54383">
                  <w:pPr>
                    <w:pStyle w:val="rowtabella0"/>
                    <w:jc w:val="center"/>
                    <w:rPr>
                      <w:color w:val="002060"/>
                    </w:rPr>
                  </w:pPr>
                  <w:r w:rsidRPr="00AD1E89">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D361EF" w14:textId="77777777" w:rsidR="00F60B65" w:rsidRPr="00AD1E89" w:rsidRDefault="00F60B65" w:rsidP="00C54383">
                  <w:pPr>
                    <w:pStyle w:val="rowtabella0"/>
                    <w:jc w:val="center"/>
                    <w:rPr>
                      <w:color w:val="002060"/>
                    </w:rPr>
                  </w:pPr>
                  <w:r w:rsidRPr="00AD1E89">
                    <w:rPr>
                      <w:color w:val="002060"/>
                    </w:rPr>
                    <w:t> </w:t>
                  </w:r>
                </w:p>
              </w:tc>
            </w:tr>
            <w:tr w:rsidR="00F60B65" w:rsidRPr="00AD1E89" w14:paraId="0B81379E"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5FBC10" w14:textId="77777777" w:rsidR="00F60B65" w:rsidRPr="00AD1E89" w:rsidRDefault="00F60B65" w:rsidP="00C54383">
                  <w:pPr>
                    <w:pStyle w:val="rowtabella0"/>
                    <w:rPr>
                      <w:color w:val="002060"/>
                    </w:rPr>
                  </w:pPr>
                  <w:r w:rsidRPr="00AD1E89">
                    <w:rPr>
                      <w:color w:val="002060"/>
                    </w:rPr>
                    <w:t>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7BE952B" w14:textId="77777777" w:rsidR="00F60B65" w:rsidRPr="00AD1E89" w:rsidRDefault="00F60B65" w:rsidP="00C54383">
                  <w:pPr>
                    <w:pStyle w:val="rowtabella0"/>
                    <w:rPr>
                      <w:color w:val="002060"/>
                    </w:rPr>
                  </w:pPr>
                  <w:r w:rsidRPr="00AD1E89">
                    <w:rPr>
                      <w:color w:val="002060"/>
                    </w:rPr>
                    <w:t>- GROTTESE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6D66EA" w14:textId="77777777" w:rsidR="00F60B65" w:rsidRPr="00AD1E89" w:rsidRDefault="00F60B65" w:rsidP="00C54383">
                  <w:pPr>
                    <w:pStyle w:val="rowtabella0"/>
                    <w:jc w:val="center"/>
                    <w:rPr>
                      <w:color w:val="002060"/>
                    </w:rPr>
                  </w:pPr>
                  <w:r w:rsidRPr="00AD1E89">
                    <w:rPr>
                      <w:color w:val="002060"/>
                    </w:rPr>
                    <w:t>13 - 5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12061C" w14:textId="77777777" w:rsidR="00F60B65" w:rsidRPr="00AD1E89" w:rsidRDefault="00F60B65" w:rsidP="00C54383">
                  <w:pPr>
                    <w:pStyle w:val="rowtabella0"/>
                    <w:jc w:val="center"/>
                    <w:rPr>
                      <w:color w:val="002060"/>
                    </w:rPr>
                  </w:pPr>
                  <w:r w:rsidRPr="00AD1E89">
                    <w:rPr>
                      <w:color w:val="002060"/>
                    </w:rPr>
                    <w:t> </w:t>
                  </w:r>
                </w:p>
              </w:tc>
            </w:tr>
            <w:tr w:rsidR="00F60B65" w:rsidRPr="00AD1E89" w14:paraId="7D20EAAA"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3F5AE6" w14:textId="77777777" w:rsidR="00F60B65" w:rsidRPr="00AD1E89" w:rsidRDefault="00F60B65" w:rsidP="00C54383">
                  <w:pPr>
                    <w:pStyle w:val="rowtabella0"/>
                    <w:rPr>
                      <w:color w:val="002060"/>
                    </w:rPr>
                  </w:pPr>
                  <w:r w:rsidRPr="00AD1E89">
                    <w:rPr>
                      <w:color w:val="002060"/>
                    </w:rPr>
                    <w:t>POLISPORTIVA BOCA S.E.M.</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8F13BA" w14:textId="77777777" w:rsidR="00F60B65" w:rsidRPr="00AD1E89" w:rsidRDefault="00F60B65" w:rsidP="00C54383">
                  <w:pPr>
                    <w:pStyle w:val="rowtabella0"/>
                    <w:rPr>
                      <w:color w:val="002060"/>
                    </w:rPr>
                  </w:pPr>
                  <w:r w:rsidRPr="00AD1E89">
                    <w:rPr>
                      <w:color w:val="002060"/>
                    </w:rPr>
                    <w:t xml:space="preserve">- </w:t>
                  </w:r>
                  <w:proofErr w:type="gramStart"/>
                  <w:r w:rsidRPr="00AD1E89">
                    <w:rPr>
                      <w:color w:val="002060"/>
                    </w:rPr>
                    <w:t>U.MANDOLESI</w:t>
                  </w:r>
                  <w:proofErr w:type="gramEnd"/>
                  <w:r w:rsidRPr="00AD1E89">
                    <w:rPr>
                      <w:color w:val="002060"/>
                    </w:rPr>
                    <w:t xml:space="preserv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F4AF40" w14:textId="77777777" w:rsidR="00F60B65" w:rsidRPr="00AD1E89" w:rsidRDefault="00F60B65" w:rsidP="00C54383">
                  <w:pPr>
                    <w:pStyle w:val="rowtabella0"/>
                    <w:jc w:val="center"/>
                    <w:rPr>
                      <w:color w:val="002060"/>
                    </w:rPr>
                  </w:pPr>
                  <w:r w:rsidRPr="00AD1E89">
                    <w:rPr>
                      <w:color w:val="002060"/>
                    </w:rPr>
                    <w:t>3 - 12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F3D436" w14:textId="77777777" w:rsidR="00F60B65" w:rsidRPr="00AD1E89" w:rsidRDefault="00F60B65" w:rsidP="00C54383">
                  <w:pPr>
                    <w:pStyle w:val="rowtabella0"/>
                    <w:jc w:val="center"/>
                    <w:rPr>
                      <w:color w:val="002060"/>
                    </w:rPr>
                  </w:pPr>
                  <w:r w:rsidRPr="00AD1E89">
                    <w:rPr>
                      <w:color w:val="002060"/>
                    </w:rPr>
                    <w:t> </w:t>
                  </w:r>
                </w:p>
              </w:tc>
            </w:tr>
            <w:tr w:rsidR="00F60B65" w:rsidRPr="00AD1E89" w14:paraId="2F00863E" w14:textId="77777777" w:rsidTr="00C5438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D76DCC" w14:textId="77777777" w:rsidR="00F60B65" w:rsidRPr="00AD1E89" w:rsidRDefault="00F60B65" w:rsidP="00C54383">
                  <w:pPr>
                    <w:pStyle w:val="rowtabella0"/>
                    <w:rPr>
                      <w:color w:val="002060"/>
                    </w:rPr>
                  </w:pPr>
                  <w:r w:rsidRPr="00AD1E89">
                    <w:rPr>
                      <w:color w:val="002060"/>
                    </w:rPr>
                    <w:t>RIPABERARDA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9C16A2" w14:textId="77777777" w:rsidR="00F60B65" w:rsidRPr="00AD1E89" w:rsidRDefault="00F60B65" w:rsidP="00C54383">
                  <w:pPr>
                    <w:pStyle w:val="rowtabella0"/>
                    <w:rPr>
                      <w:color w:val="002060"/>
                    </w:rPr>
                  </w:pPr>
                  <w:r w:rsidRPr="00AD1E89">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1D1180" w14:textId="77777777" w:rsidR="00F60B65" w:rsidRPr="00AD1E89" w:rsidRDefault="00F60B65" w:rsidP="00C54383">
                  <w:pPr>
                    <w:pStyle w:val="rowtabella0"/>
                    <w:jc w:val="center"/>
                    <w:rPr>
                      <w:color w:val="002060"/>
                    </w:rPr>
                  </w:pPr>
                  <w:r w:rsidRPr="00AD1E89">
                    <w:rPr>
                      <w:color w:val="002060"/>
                    </w:rPr>
                    <w:t>0 - 7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3554BD" w14:textId="77777777" w:rsidR="00F60B65" w:rsidRPr="00AD1E89" w:rsidRDefault="00F60B65" w:rsidP="00C54383">
                  <w:pPr>
                    <w:pStyle w:val="rowtabella0"/>
                    <w:jc w:val="center"/>
                    <w:rPr>
                      <w:color w:val="002060"/>
                    </w:rPr>
                  </w:pPr>
                  <w:r w:rsidRPr="00AD1E89">
                    <w:rPr>
                      <w:color w:val="002060"/>
                    </w:rPr>
                    <w:t> </w:t>
                  </w:r>
                </w:p>
              </w:tc>
            </w:tr>
            <w:tr w:rsidR="00F60B65" w:rsidRPr="00AD1E89" w14:paraId="7C0C5709" w14:textId="77777777" w:rsidTr="00C54383">
              <w:tc>
                <w:tcPr>
                  <w:tcW w:w="4700" w:type="dxa"/>
                  <w:gridSpan w:val="4"/>
                  <w:tcBorders>
                    <w:top w:val="nil"/>
                    <w:left w:val="nil"/>
                    <w:bottom w:val="nil"/>
                    <w:right w:val="nil"/>
                  </w:tcBorders>
                  <w:tcMar>
                    <w:top w:w="20" w:type="dxa"/>
                    <w:left w:w="20" w:type="dxa"/>
                    <w:bottom w:w="20" w:type="dxa"/>
                    <w:right w:w="20" w:type="dxa"/>
                  </w:tcMar>
                  <w:vAlign w:val="center"/>
                  <w:hideMark/>
                </w:tcPr>
                <w:p w14:paraId="422AB91D" w14:textId="77777777" w:rsidR="00F60B65" w:rsidRPr="00AD1E89" w:rsidRDefault="00F60B65" w:rsidP="00C54383">
                  <w:pPr>
                    <w:pStyle w:val="rowtabella0"/>
                    <w:rPr>
                      <w:color w:val="002060"/>
                    </w:rPr>
                  </w:pPr>
                  <w:r w:rsidRPr="00AD1E89">
                    <w:rPr>
                      <w:color w:val="002060"/>
                    </w:rPr>
                    <w:t>(1) - disputata il 18/03/2023</w:t>
                  </w:r>
                </w:p>
              </w:tc>
            </w:tr>
            <w:tr w:rsidR="00F60B65" w:rsidRPr="00AD1E89" w14:paraId="7C8D6B15" w14:textId="77777777" w:rsidTr="00C54383">
              <w:tc>
                <w:tcPr>
                  <w:tcW w:w="4700" w:type="dxa"/>
                  <w:gridSpan w:val="4"/>
                  <w:tcBorders>
                    <w:top w:val="nil"/>
                    <w:left w:val="nil"/>
                    <w:bottom w:val="nil"/>
                    <w:right w:val="nil"/>
                  </w:tcBorders>
                  <w:tcMar>
                    <w:top w:w="20" w:type="dxa"/>
                    <w:left w:w="20" w:type="dxa"/>
                    <w:bottom w:w="20" w:type="dxa"/>
                    <w:right w:w="20" w:type="dxa"/>
                  </w:tcMar>
                  <w:vAlign w:val="center"/>
                  <w:hideMark/>
                </w:tcPr>
                <w:p w14:paraId="0073FBBE" w14:textId="77777777" w:rsidR="00F60B65" w:rsidRPr="00AD1E89" w:rsidRDefault="00F60B65" w:rsidP="00C54383">
                  <w:pPr>
                    <w:pStyle w:val="rowtabella0"/>
                    <w:rPr>
                      <w:color w:val="002060"/>
                    </w:rPr>
                  </w:pPr>
                  <w:r w:rsidRPr="00AD1E89">
                    <w:rPr>
                      <w:color w:val="002060"/>
                    </w:rPr>
                    <w:t>(2) - disputata il 19/03/2023</w:t>
                  </w:r>
                </w:p>
              </w:tc>
            </w:tr>
          </w:tbl>
          <w:p w14:paraId="5851F446" w14:textId="77777777" w:rsidR="00F60B65" w:rsidRPr="00AD1E89" w:rsidRDefault="00F60B65" w:rsidP="00C54383">
            <w:pPr>
              <w:rPr>
                <w:color w:val="002060"/>
              </w:rPr>
            </w:pPr>
          </w:p>
        </w:tc>
      </w:tr>
    </w:tbl>
    <w:p w14:paraId="4EA7DB5C" w14:textId="77777777" w:rsidR="00F60B65" w:rsidRPr="00AD1E89" w:rsidRDefault="00F60B65" w:rsidP="00F60B65">
      <w:pPr>
        <w:pStyle w:val="breakline"/>
        <w:rPr>
          <w:rFonts w:eastAsiaTheme="minorEastAsia"/>
          <w:color w:val="002060"/>
        </w:rPr>
      </w:pPr>
    </w:p>
    <w:p w14:paraId="1897321D" w14:textId="77777777" w:rsidR="00F60B65" w:rsidRPr="00AD1E89" w:rsidRDefault="00F60B65" w:rsidP="00F60B65">
      <w:pPr>
        <w:pStyle w:val="breakline"/>
        <w:rPr>
          <w:color w:val="002060"/>
        </w:rPr>
      </w:pPr>
    </w:p>
    <w:p w14:paraId="7B6A4644" w14:textId="77777777" w:rsidR="00F60B65" w:rsidRPr="00AD1E89" w:rsidRDefault="00F60B65" w:rsidP="00F60B65">
      <w:pPr>
        <w:pStyle w:val="titoloprinc0"/>
        <w:rPr>
          <w:color w:val="002060"/>
        </w:rPr>
      </w:pPr>
      <w:r w:rsidRPr="00AD1E89">
        <w:rPr>
          <w:color w:val="002060"/>
        </w:rPr>
        <w:t>GIUDICE SPORTIVO</w:t>
      </w:r>
    </w:p>
    <w:p w14:paraId="3716A6B3" w14:textId="77777777" w:rsidR="00F60B65" w:rsidRPr="00AD1E89" w:rsidRDefault="00F60B65" w:rsidP="00F60B65">
      <w:pPr>
        <w:pStyle w:val="diffida"/>
        <w:rPr>
          <w:color w:val="002060"/>
        </w:rPr>
      </w:pPr>
      <w:r w:rsidRPr="00AD1E89">
        <w:rPr>
          <w:color w:val="002060"/>
        </w:rPr>
        <w:t>Il Giudice Sportivo Avv. Agnese Lazzaretti, con l'assistenza del segretario Angelo Castellana, nella seduta del 22/03/2023, ha adottato le decisioni che di seguito integralmente si riportano:</w:t>
      </w:r>
    </w:p>
    <w:p w14:paraId="7B05EE93" w14:textId="77777777" w:rsidR="00F60B65" w:rsidRPr="00AD1E89" w:rsidRDefault="00F60B65" w:rsidP="00F60B65">
      <w:pPr>
        <w:pStyle w:val="titolo10"/>
        <w:rPr>
          <w:color w:val="002060"/>
        </w:rPr>
      </w:pPr>
      <w:r w:rsidRPr="00AD1E89">
        <w:rPr>
          <w:color w:val="002060"/>
        </w:rPr>
        <w:t xml:space="preserve">GARE DEL 19/ 3/2023 </w:t>
      </w:r>
    </w:p>
    <w:p w14:paraId="2D9E7D88" w14:textId="77777777" w:rsidR="00F60B65" w:rsidRPr="00AD1E89" w:rsidRDefault="00F60B65" w:rsidP="00F60B65">
      <w:pPr>
        <w:pStyle w:val="titolo7a"/>
        <w:rPr>
          <w:color w:val="002060"/>
        </w:rPr>
      </w:pPr>
      <w:r w:rsidRPr="00AD1E89">
        <w:rPr>
          <w:color w:val="002060"/>
        </w:rPr>
        <w:t xml:space="preserve">PROVVEDIMENTI DISCIPLINARI </w:t>
      </w:r>
    </w:p>
    <w:p w14:paraId="34429543" w14:textId="77777777" w:rsidR="00F60B65" w:rsidRPr="00AD1E89" w:rsidRDefault="00F60B65" w:rsidP="00F60B65">
      <w:pPr>
        <w:pStyle w:val="titolo7b0"/>
        <w:rPr>
          <w:color w:val="002060"/>
        </w:rPr>
      </w:pPr>
      <w:r w:rsidRPr="00AD1E89">
        <w:rPr>
          <w:color w:val="002060"/>
        </w:rPr>
        <w:t xml:space="preserve">In base alle risultanze degli atti ufficiali sono state deliberate le seguenti sanzioni disciplinari. </w:t>
      </w:r>
    </w:p>
    <w:p w14:paraId="7964F06C" w14:textId="77777777" w:rsidR="00F60B65" w:rsidRPr="00AD1E89" w:rsidRDefault="00F60B65" w:rsidP="00F60B65">
      <w:pPr>
        <w:pStyle w:val="titolo30"/>
        <w:rPr>
          <w:color w:val="002060"/>
        </w:rPr>
      </w:pPr>
      <w:r w:rsidRPr="00AD1E89">
        <w:rPr>
          <w:color w:val="002060"/>
        </w:rPr>
        <w:t xml:space="preserve">CALCIATORI NON ESPULSI </w:t>
      </w:r>
    </w:p>
    <w:p w14:paraId="30684B35" w14:textId="77777777" w:rsidR="00F60B65" w:rsidRPr="00AD1E89" w:rsidRDefault="00F60B65" w:rsidP="00F60B65">
      <w:pPr>
        <w:pStyle w:val="titolo20"/>
        <w:rPr>
          <w:color w:val="002060"/>
        </w:rPr>
      </w:pPr>
      <w:r w:rsidRPr="00AD1E8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6F895D46" w14:textId="77777777" w:rsidTr="00C54383">
        <w:tc>
          <w:tcPr>
            <w:tcW w:w="2200" w:type="dxa"/>
            <w:tcMar>
              <w:top w:w="20" w:type="dxa"/>
              <w:left w:w="20" w:type="dxa"/>
              <w:bottom w:w="20" w:type="dxa"/>
              <w:right w:w="20" w:type="dxa"/>
            </w:tcMar>
            <w:vAlign w:val="center"/>
            <w:hideMark/>
          </w:tcPr>
          <w:p w14:paraId="2C1A005B" w14:textId="77777777" w:rsidR="00F60B65" w:rsidRPr="00AD1E89" w:rsidRDefault="00F60B65" w:rsidP="00C54383">
            <w:pPr>
              <w:pStyle w:val="movimento"/>
              <w:rPr>
                <w:color w:val="002060"/>
              </w:rPr>
            </w:pPr>
            <w:r w:rsidRPr="00AD1E89">
              <w:rPr>
                <w:color w:val="002060"/>
              </w:rPr>
              <w:t>GASPERI GIADA</w:t>
            </w:r>
          </w:p>
        </w:tc>
        <w:tc>
          <w:tcPr>
            <w:tcW w:w="2200" w:type="dxa"/>
            <w:tcMar>
              <w:top w:w="20" w:type="dxa"/>
              <w:left w:w="20" w:type="dxa"/>
              <w:bottom w:w="20" w:type="dxa"/>
              <w:right w:w="20" w:type="dxa"/>
            </w:tcMar>
            <w:vAlign w:val="center"/>
            <w:hideMark/>
          </w:tcPr>
          <w:p w14:paraId="7C8C5D33" w14:textId="77777777" w:rsidR="00F60B65" w:rsidRPr="00AD1E89" w:rsidRDefault="00F60B65" w:rsidP="00C54383">
            <w:pPr>
              <w:pStyle w:val="movimento2"/>
              <w:rPr>
                <w:color w:val="002060"/>
              </w:rPr>
            </w:pPr>
            <w:r w:rsidRPr="00AD1E89">
              <w:rPr>
                <w:color w:val="002060"/>
              </w:rPr>
              <w:t xml:space="preserve">(CENTRO SPORTIVO SUASA) </w:t>
            </w:r>
          </w:p>
        </w:tc>
        <w:tc>
          <w:tcPr>
            <w:tcW w:w="800" w:type="dxa"/>
            <w:tcMar>
              <w:top w:w="20" w:type="dxa"/>
              <w:left w:w="20" w:type="dxa"/>
              <w:bottom w:w="20" w:type="dxa"/>
              <w:right w:w="20" w:type="dxa"/>
            </w:tcMar>
            <w:vAlign w:val="center"/>
            <w:hideMark/>
          </w:tcPr>
          <w:p w14:paraId="2FE06BEF"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4F9973C9"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4CFBB631" w14:textId="77777777" w:rsidR="00F60B65" w:rsidRPr="00AD1E89" w:rsidRDefault="00F60B65" w:rsidP="00C54383">
            <w:pPr>
              <w:pStyle w:val="movimento2"/>
              <w:rPr>
                <w:color w:val="002060"/>
              </w:rPr>
            </w:pPr>
            <w:r w:rsidRPr="00AD1E89">
              <w:rPr>
                <w:color w:val="002060"/>
              </w:rPr>
              <w:t> </w:t>
            </w:r>
          </w:p>
        </w:tc>
      </w:tr>
    </w:tbl>
    <w:p w14:paraId="03CC40B7" w14:textId="77777777" w:rsidR="00F60B65" w:rsidRPr="00AD1E89" w:rsidRDefault="00F60B65" w:rsidP="00F60B65">
      <w:pPr>
        <w:pStyle w:val="titolo20"/>
        <w:rPr>
          <w:rFonts w:eastAsiaTheme="minorEastAsia"/>
          <w:color w:val="002060"/>
        </w:rPr>
      </w:pPr>
      <w:r w:rsidRPr="00AD1E8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4132ABC1" w14:textId="77777777" w:rsidTr="00C54383">
        <w:tc>
          <w:tcPr>
            <w:tcW w:w="2200" w:type="dxa"/>
            <w:tcMar>
              <w:top w:w="20" w:type="dxa"/>
              <w:left w:w="20" w:type="dxa"/>
              <w:bottom w:w="20" w:type="dxa"/>
              <w:right w:w="20" w:type="dxa"/>
            </w:tcMar>
            <w:vAlign w:val="center"/>
            <w:hideMark/>
          </w:tcPr>
          <w:p w14:paraId="4DDB70BD" w14:textId="77777777" w:rsidR="00F60B65" w:rsidRPr="00AD1E89" w:rsidRDefault="00F60B65" w:rsidP="00C54383">
            <w:pPr>
              <w:pStyle w:val="movimento"/>
              <w:rPr>
                <w:color w:val="002060"/>
              </w:rPr>
            </w:pPr>
            <w:r w:rsidRPr="00AD1E89">
              <w:rPr>
                <w:color w:val="002060"/>
              </w:rPr>
              <w:t>GIOACCHINI TATIANA</w:t>
            </w:r>
          </w:p>
        </w:tc>
        <w:tc>
          <w:tcPr>
            <w:tcW w:w="2200" w:type="dxa"/>
            <w:tcMar>
              <w:top w:w="20" w:type="dxa"/>
              <w:left w:w="20" w:type="dxa"/>
              <w:bottom w:w="20" w:type="dxa"/>
              <w:right w:w="20" w:type="dxa"/>
            </w:tcMar>
            <w:vAlign w:val="center"/>
            <w:hideMark/>
          </w:tcPr>
          <w:p w14:paraId="7680EEB4" w14:textId="77777777" w:rsidR="00F60B65" w:rsidRPr="00AD1E89" w:rsidRDefault="00F60B65" w:rsidP="00C54383">
            <w:pPr>
              <w:pStyle w:val="movimento2"/>
              <w:rPr>
                <w:color w:val="002060"/>
              </w:rPr>
            </w:pPr>
            <w:r w:rsidRPr="00AD1E89">
              <w:rPr>
                <w:color w:val="002060"/>
              </w:rPr>
              <w:t xml:space="preserve">(LABELSYSTEM POTENZAPICENA) </w:t>
            </w:r>
          </w:p>
        </w:tc>
        <w:tc>
          <w:tcPr>
            <w:tcW w:w="800" w:type="dxa"/>
            <w:tcMar>
              <w:top w:w="20" w:type="dxa"/>
              <w:left w:w="20" w:type="dxa"/>
              <w:bottom w:w="20" w:type="dxa"/>
              <w:right w:w="20" w:type="dxa"/>
            </w:tcMar>
            <w:vAlign w:val="center"/>
            <w:hideMark/>
          </w:tcPr>
          <w:p w14:paraId="4B526CBF"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3422B0E2"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31E88B3F" w14:textId="77777777" w:rsidR="00F60B65" w:rsidRPr="00AD1E89" w:rsidRDefault="00F60B65" w:rsidP="00C54383">
            <w:pPr>
              <w:pStyle w:val="movimento2"/>
              <w:rPr>
                <w:color w:val="002060"/>
              </w:rPr>
            </w:pPr>
            <w:r w:rsidRPr="00AD1E89">
              <w:rPr>
                <w:color w:val="002060"/>
              </w:rPr>
              <w:t> </w:t>
            </w:r>
          </w:p>
        </w:tc>
      </w:tr>
    </w:tbl>
    <w:p w14:paraId="4FF3E9F9" w14:textId="77777777" w:rsidR="00F60B65" w:rsidRDefault="00F60B65" w:rsidP="00F60B65">
      <w:pPr>
        <w:pStyle w:val="breakline"/>
        <w:rPr>
          <w:color w:val="002060"/>
        </w:rPr>
      </w:pPr>
    </w:p>
    <w:p w14:paraId="5B63CDA5" w14:textId="77777777" w:rsidR="00F60B65" w:rsidRPr="001C24CB" w:rsidRDefault="00F60B65" w:rsidP="00F60B65">
      <w:pPr>
        <w:jc w:val="center"/>
        <w:rPr>
          <w:rFonts w:ascii="Arial" w:hAnsi="Arial" w:cs="Arial"/>
          <w:noProof/>
          <w:color w:val="002060"/>
          <w:sz w:val="22"/>
          <w:szCs w:val="22"/>
        </w:rPr>
      </w:pPr>
      <w:r w:rsidRPr="001C24CB">
        <w:rPr>
          <w:rFonts w:ascii="Arial" w:hAnsi="Arial" w:cs="Arial"/>
          <w:noProof/>
          <w:color w:val="002060"/>
          <w:sz w:val="22"/>
          <w:szCs w:val="22"/>
        </w:rPr>
        <w:t>F.to IL SEGRETARIO                                   F.to IL GIUDICE SPORTIVO</w:t>
      </w:r>
    </w:p>
    <w:p w14:paraId="1ED52B21" w14:textId="77777777" w:rsidR="00F60B65" w:rsidRPr="001C24CB" w:rsidRDefault="00F60B65" w:rsidP="00F60B65">
      <w:pPr>
        <w:pStyle w:val="breakline"/>
        <w:rPr>
          <w:rFonts w:eastAsiaTheme="minorEastAsia"/>
          <w:color w:val="002060"/>
        </w:rPr>
      </w:pPr>
      <w:r w:rsidRPr="001C24CB">
        <w:rPr>
          <w:rFonts w:ascii="Arial" w:hAnsi="Arial" w:cs="Arial"/>
          <w:noProof/>
          <w:color w:val="002060"/>
          <w:sz w:val="22"/>
          <w:szCs w:val="22"/>
        </w:rPr>
        <w:t xml:space="preserve">                         Angelo Castellana        </w:t>
      </w:r>
      <w:r w:rsidRPr="001C24CB">
        <w:rPr>
          <w:rFonts w:ascii="Arial" w:hAnsi="Arial" w:cs="Arial"/>
          <w:noProof/>
          <w:color w:val="002060"/>
          <w:sz w:val="22"/>
          <w:szCs w:val="22"/>
        </w:rPr>
        <w:tab/>
        <w:t xml:space="preserve">                                Agnese Lazzaretti</w:t>
      </w:r>
    </w:p>
    <w:p w14:paraId="72E451F3" w14:textId="77777777" w:rsidR="00F60B65" w:rsidRPr="00AD1E89" w:rsidRDefault="00F60B65" w:rsidP="00F60B65">
      <w:pPr>
        <w:pStyle w:val="breakline"/>
        <w:rPr>
          <w:rFonts w:eastAsiaTheme="minorEastAsia"/>
          <w:color w:val="002060"/>
        </w:rPr>
      </w:pPr>
    </w:p>
    <w:p w14:paraId="3C28C3A0" w14:textId="77777777" w:rsidR="00F60B65" w:rsidRPr="00AD1E89" w:rsidRDefault="00F60B65" w:rsidP="00F60B65">
      <w:pPr>
        <w:pStyle w:val="titoloprinc0"/>
        <w:rPr>
          <w:color w:val="002060"/>
        </w:rPr>
      </w:pPr>
      <w:r w:rsidRPr="00AD1E89">
        <w:rPr>
          <w:color w:val="002060"/>
        </w:rPr>
        <w:t>CLASSIFICA</w:t>
      </w:r>
    </w:p>
    <w:p w14:paraId="02E59DC8" w14:textId="77777777" w:rsidR="00F60B65" w:rsidRPr="00AD1E89" w:rsidRDefault="00F60B65" w:rsidP="00F60B65">
      <w:pPr>
        <w:pStyle w:val="breakline"/>
        <w:rPr>
          <w:color w:val="002060"/>
        </w:rPr>
      </w:pPr>
    </w:p>
    <w:p w14:paraId="3DE2AE2A" w14:textId="77777777" w:rsidR="00F60B65" w:rsidRPr="00AD1E89" w:rsidRDefault="00F60B65" w:rsidP="00F60B65">
      <w:pPr>
        <w:pStyle w:val="breakline"/>
        <w:rPr>
          <w:color w:val="002060"/>
        </w:rPr>
      </w:pPr>
    </w:p>
    <w:p w14:paraId="3C40570E" w14:textId="77777777" w:rsidR="00F60B65" w:rsidRPr="00AD1E89" w:rsidRDefault="00F60B65" w:rsidP="00F60B65">
      <w:pPr>
        <w:pStyle w:val="sottotitolocampionato10"/>
        <w:rPr>
          <w:color w:val="002060"/>
        </w:rPr>
      </w:pPr>
      <w:r w:rsidRPr="00AD1E8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60B65" w:rsidRPr="00AD1E89" w14:paraId="20A518D0" w14:textId="77777777" w:rsidTr="00C5438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587DBE" w14:textId="77777777" w:rsidR="00F60B65" w:rsidRPr="00AD1E89" w:rsidRDefault="00F60B65" w:rsidP="00C54383">
            <w:pPr>
              <w:pStyle w:val="headertabella0"/>
              <w:rPr>
                <w:color w:val="002060"/>
              </w:rPr>
            </w:pPr>
            <w:r w:rsidRPr="00AD1E8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DCAAB4" w14:textId="77777777" w:rsidR="00F60B65" w:rsidRPr="00AD1E89" w:rsidRDefault="00F60B65" w:rsidP="00C54383">
            <w:pPr>
              <w:pStyle w:val="headertabella0"/>
              <w:rPr>
                <w:color w:val="002060"/>
              </w:rPr>
            </w:pPr>
            <w:r w:rsidRPr="00AD1E8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8D9C93" w14:textId="77777777" w:rsidR="00F60B65" w:rsidRPr="00AD1E89" w:rsidRDefault="00F60B65" w:rsidP="00C54383">
            <w:pPr>
              <w:pStyle w:val="headertabella0"/>
              <w:rPr>
                <w:color w:val="002060"/>
              </w:rPr>
            </w:pPr>
            <w:r w:rsidRPr="00AD1E8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C7D6F" w14:textId="77777777" w:rsidR="00F60B65" w:rsidRPr="00AD1E89" w:rsidRDefault="00F60B65" w:rsidP="00C54383">
            <w:pPr>
              <w:pStyle w:val="headertabella0"/>
              <w:rPr>
                <w:color w:val="002060"/>
              </w:rPr>
            </w:pPr>
            <w:r w:rsidRPr="00AD1E8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4D07B" w14:textId="77777777" w:rsidR="00F60B65" w:rsidRPr="00AD1E89" w:rsidRDefault="00F60B65" w:rsidP="00C54383">
            <w:pPr>
              <w:pStyle w:val="headertabella0"/>
              <w:rPr>
                <w:color w:val="002060"/>
              </w:rPr>
            </w:pPr>
            <w:r w:rsidRPr="00AD1E8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EF19F" w14:textId="77777777" w:rsidR="00F60B65" w:rsidRPr="00AD1E89" w:rsidRDefault="00F60B65" w:rsidP="00C54383">
            <w:pPr>
              <w:pStyle w:val="headertabella0"/>
              <w:rPr>
                <w:color w:val="002060"/>
              </w:rPr>
            </w:pPr>
            <w:r w:rsidRPr="00AD1E8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85306" w14:textId="77777777" w:rsidR="00F60B65" w:rsidRPr="00AD1E89" w:rsidRDefault="00F60B65" w:rsidP="00C54383">
            <w:pPr>
              <w:pStyle w:val="headertabella0"/>
              <w:rPr>
                <w:color w:val="002060"/>
              </w:rPr>
            </w:pPr>
            <w:r w:rsidRPr="00AD1E8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60D88" w14:textId="77777777" w:rsidR="00F60B65" w:rsidRPr="00AD1E89" w:rsidRDefault="00F60B65" w:rsidP="00C54383">
            <w:pPr>
              <w:pStyle w:val="headertabella0"/>
              <w:rPr>
                <w:color w:val="002060"/>
              </w:rPr>
            </w:pPr>
            <w:r w:rsidRPr="00AD1E8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1FA17" w14:textId="77777777" w:rsidR="00F60B65" w:rsidRPr="00AD1E89" w:rsidRDefault="00F60B65" w:rsidP="00C54383">
            <w:pPr>
              <w:pStyle w:val="headertabella0"/>
              <w:rPr>
                <w:color w:val="002060"/>
              </w:rPr>
            </w:pPr>
            <w:r w:rsidRPr="00AD1E8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41C79" w14:textId="77777777" w:rsidR="00F60B65" w:rsidRPr="00AD1E89" w:rsidRDefault="00F60B65" w:rsidP="00C54383">
            <w:pPr>
              <w:pStyle w:val="headertabella0"/>
              <w:rPr>
                <w:color w:val="002060"/>
              </w:rPr>
            </w:pPr>
            <w:r w:rsidRPr="00AD1E89">
              <w:rPr>
                <w:color w:val="002060"/>
              </w:rPr>
              <w:t>PE</w:t>
            </w:r>
          </w:p>
        </w:tc>
      </w:tr>
      <w:tr w:rsidR="00F60B65" w:rsidRPr="00AD1E89" w14:paraId="5F426CFE" w14:textId="77777777" w:rsidTr="00C5438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B5A8A5" w14:textId="77777777" w:rsidR="00F60B65" w:rsidRPr="00AD1E89" w:rsidRDefault="00F60B65" w:rsidP="00C54383">
            <w:pPr>
              <w:pStyle w:val="rowtabella0"/>
              <w:rPr>
                <w:color w:val="002060"/>
              </w:rPr>
            </w:pPr>
            <w:r w:rsidRPr="00AD1E89">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3ADE9" w14:textId="77777777" w:rsidR="00F60B65" w:rsidRPr="00AD1E89" w:rsidRDefault="00F60B65" w:rsidP="00C54383">
            <w:pPr>
              <w:pStyle w:val="rowtabella0"/>
              <w:jc w:val="center"/>
              <w:rPr>
                <w:color w:val="002060"/>
              </w:rPr>
            </w:pPr>
            <w:r w:rsidRPr="00AD1E8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3BA1B" w14:textId="77777777" w:rsidR="00F60B65" w:rsidRPr="00AD1E89" w:rsidRDefault="00F60B65" w:rsidP="00C54383">
            <w:pPr>
              <w:pStyle w:val="rowtabella0"/>
              <w:jc w:val="center"/>
              <w:rPr>
                <w:color w:val="002060"/>
              </w:rPr>
            </w:pPr>
            <w:r w:rsidRPr="00AD1E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77E65" w14:textId="77777777" w:rsidR="00F60B65" w:rsidRPr="00AD1E89" w:rsidRDefault="00F60B65" w:rsidP="00C54383">
            <w:pPr>
              <w:pStyle w:val="rowtabella0"/>
              <w:jc w:val="center"/>
              <w:rPr>
                <w:color w:val="002060"/>
              </w:rPr>
            </w:pPr>
            <w:r w:rsidRPr="00AD1E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8A157"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2465F"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27417" w14:textId="77777777" w:rsidR="00F60B65" w:rsidRPr="00AD1E89" w:rsidRDefault="00F60B65" w:rsidP="00C54383">
            <w:pPr>
              <w:pStyle w:val="rowtabella0"/>
              <w:jc w:val="center"/>
              <w:rPr>
                <w:color w:val="002060"/>
              </w:rPr>
            </w:pPr>
            <w:r w:rsidRPr="00AD1E89">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C7E6F" w14:textId="77777777" w:rsidR="00F60B65" w:rsidRPr="00AD1E89" w:rsidRDefault="00F60B65" w:rsidP="00C54383">
            <w:pPr>
              <w:pStyle w:val="rowtabella0"/>
              <w:jc w:val="center"/>
              <w:rPr>
                <w:color w:val="002060"/>
              </w:rPr>
            </w:pPr>
            <w:r w:rsidRPr="00AD1E8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B2756" w14:textId="77777777" w:rsidR="00F60B65" w:rsidRPr="00AD1E89" w:rsidRDefault="00F60B65" w:rsidP="00C54383">
            <w:pPr>
              <w:pStyle w:val="rowtabella0"/>
              <w:jc w:val="center"/>
              <w:rPr>
                <w:color w:val="002060"/>
              </w:rPr>
            </w:pPr>
            <w:r w:rsidRPr="00AD1E89">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1053B" w14:textId="77777777" w:rsidR="00F60B65" w:rsidRPr="00AD1E89" w:rsidRDefault="00F60B65" w:rsidP="00C54383">
            <w:pPr>
              <w:pStyle w:val="rowtabella0"/>
              <w:jc w:val="center"/>
              <w:rPr>
                <w:color w:val="002060"/>
              </w:rPr>
            </w:pPr>
            <w:r w:rsidRPr="00AD1E89">
              <w:rPr>
                <w:color w:val="002060"/>
              </w:rPr>
              <w:t>0</w:t>
            </w:r>
          </w:p>
        </w:tc>
      </w:tr>
      <w:tr w:rsidR="00F60B65" w:rsidRPr="00AD1E89" w14:paraId="7E7D435C"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5C2DD5" w14:textId="77777777" w:rsidR="00F60B65" w:rsidRPr="00AD1E89" w:rsidRDefault="00F60B65" w:rsidP="00C54383">
            <w:pPr>
              <w:pStyle w:val="rowtabella0"/>
              <w:rPr>
                <w:color w:val="002060"/>
              </w:rPr>
            </w:pPr>
            <w:r w:rsidRPr="00AD1E89">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70AE2" w14:textId="77777777" w:rsidR="00F60B65" w:rsidRPr="00AD1E89" w:rsidRDefault="00F60B65" w:rsidP="00C54383">
            <w:pPr>
              <w:pStyle w:val="rowtabella0"/>
              <w:jc w:val="center"/>
              <w:rPr>
                <w:color w:val="002060"/>
              </w:rPr>
            </w:pPr>
            <w:r w:rsidRPr="00AD1E8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97D62" w14:textId="77777777" w:rsidR="00F60B65" w:rsidRPr="00AD1E89" w:rsidRDefault="00F60B65" w:rsidP="00C54383">
            <w:pPr>
              <w:pStyle w:val="rowtabella0"/>
              <w:jc w:val="center"/>
              <w:rPr>
                <w:color w:val="002060"/>
              </w:rPr>
            </w:pPr>
            <w:r w:rsidRPr="00AD1E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BE70D" w14:textId="77777777" w:rsidR="00F60B65" w:rsidRPr="00AD1E89" w:rsidRDefault="00F60B65" w:rsidP="00C54383">
            <w:pPr>
              <w:pStyle w:val="rowtabella0"/>
              <w:jc w:val="center"/>
              <w:rPr>
                <w:color w:val="002060"/>
              </w:rPr>
            </w:pPr>
            <w:r w:rsidRPr="00AD1E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BBE61"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37537" w14:textId="77777777" w:rsidR="00F60B65" w:rsidRPr="00AD1E89" w:rsidRDefault="00F60B65" w:rsidP="00C54383">
            <w:pPr>
              <w:pStyle w:val="rowtabella0"/>
              <w:jc w:val="center"/>
              <w:rPr>
                <w:color w:val="002060"/>
              </w:rPr>
            </w:pPr>
            <w:r w:rsidRPr="00AD1E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4A0FD" w14:textId="77777777" w:rsidR="00F60B65" w:rsidRPr="00AD1E89" w:rsidRDefault="00F60B65" w:rsidP="00C54383">
            <w:pPr>
              <w:pStyle w:val="rowtabella0"/>
              <w:jc w:val="center"/>
              <w:rPr>
                <w:color w:val="002060"/>
              </w:rPr>
            </w:pPr>
            <w:r w:rsidRPr="00AD1E89">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0D3DE" w14:textId="77777777" w:rsidR="00F60B65" w:rsidRPr="00AD1E89" w:rsidRDefault="00F60B65" w:rsidP="00C54383">
            <w:pPr>
              <w:pStyle w:val="rowtabella0"/>
              <w:jc w:val="center"/>
              <w:rPr>
                <w:color w:val="002060"/>
              </w:rPr>
            </w:pPr>
            <w:r w:rsidRPr="00AD1E8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CA9D7" w14:textId="77777777" w:rsidR="00F60B65" w:rsidRPr="00AD1E89" w:rsidRDefault="00F60B65" w:rsidP="00C54383">
            <w:pPr>
              <w:pStyle w:val="rowtabella0"/>
              <w:jc w:val="center"/>
              <w:rPr>
                <w:color w:val="002060"/>
              </w:rPr>
            </w:pPr>
            <w:r w:rsidRPr="00AD1E8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C6DCD" w14:textId="77777777" w:rsidR="00F60B65" w:rsidRPr="00AD1E89" w:rsidRDefault="00F60B65" w:rsidP="00C54383">
            <w:pPr>
              <w:pStyle w:val="rowtabella0"/>
              <w:jc w:val="center"/>
              <w:rPr>
                <w:color w:val="002060"/>
              </w:rPr>
            </w:pPr>
            <w:r w:rsidRPr="00AD1E89">
              <w:rPr>
                <w:color w:val="002060"/>
              </w:rPr>
              <w:t>0</w:t>
            </w:r>
          </w:p>
        </w:tc>
      </w:tr>
      <w:tr w:rsidR="00F60B65" w:rsidRPr="00AD1E89" w14:paraId="5903E099"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8E2439" w14:textId="77777777" w:rsidR="00F60B65" w:rsidRPr="00AD1E89" w:rsidRDefault="00F60B65" w:rsidP="00C54383">
            <w:pPr>
              <w:pStyle w:val="rowtabella0"/>
              <w:rPr>
                <w:color w:val="002060"/>
              </w:rPr>
            </w:pPr>
            <w:r w:rsidRPr="00AD1E89">
              <w:rPr>
                <w:color w:val="002060"/>
              </w:rPr>
              <w:t>ALMAJUVENTUS FANO1906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065AA" w14:textId="77777777" w:rsidR="00F60B65" w:rsidRPr="00AD1E89" w:rsidRDefault="00F60B65" w:rsidP="00C54383">
            <w:pPr>
              <w:pStyle w:val="rowtabella0"/>
              <w:jc w:val="center"/>
              <w:rPr>
                <w:color w:val="002060"/>
              </w:rPr>
            </w:pPr>
            <w:r w:rsidRPr="00AD1E8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9051F" w14:textId="77777777" w:rsidR="00F60B65" w:rsidRPr="00AD1E89" w:rsidRDefault="00F60B65" w:rsidP="00C54383">
            <w:pPr>
              <w:pStyle w:val="rowtabella0"/>
              <w:jc w:val="center"/>
              <w:rPr>
                <w:color w:val="002060"/>
              </w:rPr>
            </w:pPr>
            <w:r w:rsidRPr="00AD1E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6525A" w14:textId="77777777" w:rsidR="00F60B65" w:rsidRPr="00AD1E89" w:rsidRDefault="00F60B65" w:rsidP="00C54383">
            <w:pPr>
              <w:pStyle w:val="rowtabella0"/>
              <w:jc w:val="center"/>
              <w:rPr>
                <w:color w:val="002060"/>
              </w:rPr>
            </w:pPr>
            <w:r w:rsidRPr="00AD1E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2033C"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30C02"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08244" w14:textId="77777777" w:rsidR="00F60B65" w:rsidRPr="00AD1E89" w:rsidRDefault="00F60B65" w:rsidP="00C54383">
            <w:pPr>
              <w:pStyle w:val="rowtabella0"/>
              <w:jc w:val="center"/>
              <w:rPr>
                <w:color w:val="002060"/>
              </w:rPr>
            </w:pPr>
            <w:r w:rsidRPr="00AD1E89">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246DD" w14:textId="77777777" w:rsidR="00F60B65" w:rsidRPr="00AD1E89" w:rsidRDefault="00F60B65" w:rsidP="00C54383">
            <w:pPr>
              <w:pStyle w:val="rowtabella0"/>
              <w:jc w:val="center"/>
              <w:rPr>
                <w:color w:val="002060"/>
              </w:rPr>
            </w:pPr>
            <w:r w:rsidRPr="00AD1E8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57629" w14:textId="77777777" w:rsidR="00F60B65" w:rsidRPr="00AD1E89" w:rsidRDefault="00F60B65" w:rsidP="00C54383">
            <w:pPr>
              <w:pStyle w:val="rowtabella0"/>
              <w:jc w:val="center"/>
              <w:rPr>
                <w:color w:val="002060"/>
              </w:rPr>
            </w:pPr>
            <w:r w:rsidRPr="00AD1E8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2CF9F" w14:textId="77777777" w:rsidR="00F60B65" w:rsidRPr="00AD1E89" w:rsidRDefault="00F60B65" w:rsidP="00C54383">
            <w:pPr>
              <w:pStyle w:val="rowtabella0"/>
              <w:jc w:val="center"/>
              <w:rPr>
                <w:color w:val="002060"/>
              </w:rPr>
            </w:pPr>
            <w:r w:rsidRPr="00AD1E89">
              <w:rPr>
                <w:color w:val="002060"/>
              </w:rPr>
              <w:t>0</w:t>
            </w:r>
          </w:p>
        </w:tc>
      </w:tr>
      <w:tr w:rsidR="00F60B65" w:rsidRPr="00AD1E89" w14:paraId="6E2127F7"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CC459F" w14:textId="77777777" w:rsidR="00F60B65" w:rsidRPr="00AD1E89" w:rsidRDefault="00F60B65" w:rsidP="00C54383">
            <w:pPr>
              <w:pStyle w:val="rowtabella0"/>
              <w:rPr>
                <w:color w:val="002060"/>
              </w:rPr>
            </w:pPr>
            <w:r w:rsidRPr="00AD1E89">
              <w:rPr>
                <w:color w:val="002060"/>
              </w:rPr>
              <w:t>A.S.D. LABELSYSTEM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797CA" w14:textId="77777777" w:rsidR="00F60B65" w:rsidRPr="00AD1E89" w:rsidRDefault="00F60B65" w:rsidP="00C54383">
            <w:pPr>
              <w:pStyle w:val="rowtabella0"/>
              <w:jc w:val="center"/>
              <w:rPr>
                <w:color w:val="002060"/>
              </w:rPr>
            </w:pPr>
            <w:r w:rsidRPr="00AD1E8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6EE9B" w14:textId="77777777" w:rsidR="00F60B65" w:rsidRPr="00AD1E89" w:rsidRDefault="00F60B65" w:rsidP="00C54383">
            <w:pPr>
              <w:pStyle w:val="rowtabella0"/>
              <w:jc w:val="center"/>
              <w:rPr>
                <w:color w:val="002060"/>
              </w:rPr>
            </w:pPr>
            <w:r w:rsidRPr="00AD1E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CA26D" w14:textId="77777777" w:rsidR="00F60B65" w:rsidRPr="00AD1E89" w:rsidRDefault="00F60B65" w:rsidP="00C54383">
            <w:pPr>
              <w:pStyle w:val="rowtabella0"/>
              <w:jc w:val="center"/>
              <w:rPr>
                <w:color w:val="002060"/>
              </w:rPr>
            </w:pPr>
            <w:r w:rsidRPr="00AD1E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FFBA6"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5F727" w14:textId="77777777" w:rsidR="00F60B65" w:rsidRPr="00AD1E89" w:rsidRDefault="00F60B65" w:rsidP="00C54383">
            <w:pPr>
              <w:pStyle w:val="rowtabella0"/>
              <w:jc w:val="center"/>
              <w:rPr>
                <w:color w:val="002060"/>
              </w:rPr>
            </w:pPr>
            <w:r w:rsidRPr="00AD1E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789EE" w14:textId="77777777" w:rsidR="00F60B65" w:rsidRPr="00AD1E89" w:rsidRDefault="00F60B65" w:rsidP="00C54383">
            <w:pPr>
              <w:pStyle w:val="rowtabella0"/>
              <w:jc w:val="center"/>
              <w:rPr>
                <w:color w:val="002060"/>
              </w:rPr>
            </w:pPr>
            <w:r w:rsidRPr="00AD1E89">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3458D" w14:textId="77777777" w:rsidR="00F60B65" w:rsidRPr="00AD1E89" w:rsidRDefault="00F60B65" w:rsidP="00C54383">
            <w:pPr>
              <w:pStyle w:val="rowtabella0"/>
              <w:jc w:val="center"/>
              <w:rPr>
                <w:color w:val="002060"/>
              </w:rPr>
            </w:pPr>
            <w:r w:rsidRPr="00AD1E8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0271C" w14:textId="77777777" w:rsidR="00F60B65" w:rsidRPr="00AD1E89" w:rsidRDefault="00F60B65" w:rsidP="00C54383">
            <w:pPr>
              <w:pStyle w:val="rowtabella0"/>
              <w:jc w:val="center"/>
              <w:rPr>
                <w:color w:val="002060"/>
              </w:rPr>
            </w:pPr>
            <w:r w:rsidRPr="00AD1E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944CC" w14:textId="77777777" w:rsidR="00F60B65" w:rsidRPr="00AD1E89" w:rsidRDefault="00F60B65" w:rsidP="00C54383">
            <w:pPr>
              <w:pStyle w:val="rowtabella0"/>
              <w:jc w:val="center"/>
              <w:rPr>
                <w:color w:val="002060"/>
              </w:rPr>
            </w:pPr>
            <w:r w:rsidRPr="00AD1E89">
              <w:rPr>
                <w:color w:val="002060"/>
              </w:rPr>
              <w:t>0</w:t>
            </w:r>
          </w:p>
        </w:tc>
      </w:tr>
      <w:tr w:rsidR="00F60B65" w:rsidRPr="00AD1E89" w14:paraId="4626940D"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07111D" w14:textId="77777777" w:rsidR="00F60B65" w:rsidRPr="00AD1E89" w:rsidRDefault="00F60B65" w:rsidP="00C54383">
            <w:pPr>
              <w:pStyle w:val="rowtabella0"/>
              <w:rPr>
                <w:color w:val="002060"/>
              </w:rPr>
            </w:pPr>
            <w:r w:rsidRPr="00AD1E89">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84C0A" w14:textId="77777777" w:rsidR="00F60B65" w:rsidRPr="00AD1E89" w:rsidRDefault="00F60B65" w:rsidP="00C54383">
            <w:pPr>
              <w:pStyle w:val="rowtabella0"/>
              <w:jc w:val="center"/>
              <w:rPr>
                <w:color w:val="002060"/>
              </w:rPr>
            </w:pPr>
            <w:r w:rsidRPr="00AD1E8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A18E9" w14:textId="77777777" w:rsidR="00F60B65" w:rsidRPr="00AD1E89" w:rsidRDefault="00F60B65" w:rsidP="00C54383">
            <w:pPr>
              <w:pStyle w:val="rowtabella0"/>
              <w:jc w:val="center"/>
              <w:rPr>
                <w:color w:val="002060"/>
              </w:rPr>
            </w:pPr>
            <w:r w:rsidRPr="00AD1E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A9775" w14:textId="77777777" w:rsidR="00F60B65" w:rsidRPr="00AD1E89" w:rsidRDefault="00F60B65" w:rsidP="00C54383">
            <w:pPr>
              <w:pStyle w:val="rowtabella0"/>
              <w:jc w:val="center"/>
              <w:rPr>
                <w:color w:val="002060"/>
              </w:rPr>
            </w:pPr>
            <w:r w:rsidRPr="00AD1E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1443C"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39EBF"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DBCE9" w14:textId="77777777" w:rsidR="00F60B65" w:rsidRPr="00AD1E89" w:rsidRDefault="00F60B65" w:rsidP="00C54383">
            <w:pPr>
              <w:pStyle w:val="rowtabella0"/>
              <w:jc w:val="center"/>
              <w:rPr>
                <w:color w:val="002060"/>
              </w:rPr>
            </w:pPr>
            <w:r w:rsidRPr="00AD1E89">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500F9" w14:textId="77777777" w:rsidR="00F60B65" w:rsidRPr="00AD1E89" w:rsidRDefault="00F60B65" w:rsidP="00C54383">
            <w:pPr>
              <w:pStyle w:val="rowtabella0"/>
              <w:jc w:val="center"/>
              <w:rPr>
                <w:color w:val="002060"/>
              </w:rPr>
            </w:pPr>
            <w:r w:rsidRPr="00AD1E8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3317D" w14:textId="77777777" w:rsidR="00F60B65" w:rsidRPr="00AD1E89" w:rsidRDefault="00F60B65" w:rsidP="00C54383">
            <w:pPr>
              <w:pStyle w:val="rowtabella0"/>
              <w:jc w:val="center"/>
              <w:rPr>
                <w:color w:val="002060"/>
              </w:rPr>
            </w:pPr>
            <w:r w:rsidRPr="00AD1E8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E6ADD" w14:textId="77777777" w:rsidR="00F60B65" w:rsidRPr="00AD1E89" w:rsidRDefault="00F60B65" w:rsidP="00C54383">
            <w:pPr>
              <w:pStyle w:val="rowtabella0"/>
              <w:jc w:val="center"/>
              <w:rPr>
                <w:color w:val="002060"/>
              </w:rPr>
            </w:pPr>
            <w:r w:rsidRPr="00AD1E89">
              <w:rPr>
                <w:color w:val="002060"/>
              </w:rPr>
              <w:t>0</w:t>
            </w:r>
          </w:p>
        </w:tc>
      </w:tr>
      <w:tr w:rsidR="00F60B65" w:rsidRPr="00AD1E89" w14:paraId="442F41C0"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0A828D" w14:textId="77777777" w:rsidR="00F60B65" w:rsidRPr="00AD1E89" w:rsidRDefault="00F60B65" w:rsidP="00C54383">
            <w:pPr>
              <w:pStyle w:val="rowtabella0"/>
              <w:rPr>
                <w:color w:val="002060"/>
              </w:rPr>
            </w:pPr>
            <w:r w:rsidRPr="00AD1E89">
              <w:rPr>
                <w:color w:val="002060"/>
              </w:rPr>
              <w:t xml:space="preserve">POL.D. </w:t>
            </w:r>
            <w:proofErr w:type="gramStart"/>
            <w:r w:rsidRPr="00AD1E89">
              <w:rPr>
                <w:color w:val="002060"/>
              </w:rPr>
              <w:t>U.MANDOLESI</w:t>
            </w:r>
            <w:proofErr w:type="gramEnd"/>
            <w:r w:rsidRPr="00AD1E89">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F2E2C" w14:textId="77777777" w:rsidR="00F60B65" w:rsidRPr="00AD1E89" w:rsidRDefault="00F60B65" w:rsidP="00C54383">
            <w:pPr>
              <w:pStyle w:val="rowtabella0"/>
              <w:jc w:val="center"/>
              <w:rPr>
                <w:color w:val="002060"/>
              </w:rPr>
            </w:pPr>
            <w:r w:rsidRPr="00AD1E8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B0461" w14:textId="77777777" w:rsidR="00F60B65" w:rsidRPr="00AD1E89" w:rsidRDefault="00F60B65" w:rsidP="00C54383">
            <w:pPr>
              <w:pStyle w:val="rowtabella0"/>
              <w:jc w:val="center"/>
              <w:rPr>
                <w:color w:val="002060"/>
              </w:rPr>
            </w:pPr>
            <w:r w:rsidRPr="00AD1E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3F87F" w14:textId="77777777" w:rsidR="00F60B65" w:rsidRPr="00AD1E89" w:rsidRDefault="00F60B65" w:rsidP="00C54383">
            <w:pPr>
              <w:pStyle w:val="rowtabella0"/>
              <w:jc w:val="center"/>
              <w:rPr>
                <w:color w:val="002060"/>
              </w:rPr>
            </w:pPr>
            <w:r w:rsidRPr="00AD1E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0F243"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AAAD1"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7C96D" w14:textId="77777777" w:rsidR="00F60B65" w:rsidRPr="00AD1E89" w:rsidRDefault="00F60B65" w:rsidP="00C54383">
            <w:pPr>
              <w:pStyle w:val="rowtabella0"/>
              <w:jc w:val="center"/>
              <w:rPr>
                <w:color w:val="002060"/>
              </w:rPr>
            </w:pPr>
            <w:r w:rsidRPr="00AD1E89">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72899" w14:textId="77777777" w:rsidR="00F60B65" w:rsidRPr="00AD1E89" w:rsidRDefault="00F60B65" w:rsidP="00C54383">
            <w:pPr>
              <w:pStyle w:val="rowtabella0"/>
              <w:jc w:val="center"/>
              <w:rPr>
                <w:color w:val="002060"/>
              </w:rPr>
            </w:pPr>
            <w:r w:rsidRPr="00AD1E8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D52CB" w14:textId="77777777" w:rsidR="00F60B65" w:rsidRPr="00AD1E89" w:rsidRDefault="00F60B65" w:rsidP="00C54383">
            <w:pPr>
              <w:pStyle w:val="rowtabella0"/>
              <w:jc w:val="center"/>
              <w:rPr>
                <w:color w:val="002060"/>
              </w:rPr>
            </w:pPr>
            <w:r w:rsidRPr="00AD1E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E0E17" w14:textId="77777777" w:rsidR="00F60B65" w:rsidRPr="00AD1E89" w:rsidRDefault="00F60B65" w:rsidP="00C54383">
            <w:pPr>
              <w:pStyle w:val="rowtabella0"/>
              <w:jc w:val="center"/>
              <w:rPr>
                <w:color w:val="002060"/>
              </w:rPr>
            </w:pPr>
            <w:r w:rsidRPr="00AD1E89">
              <w:rPr>
                <w:color w:val="002060"/>
              </w:rPr>
              <w:t>0</w:t>
            </w:r>
          </w:p>
        </w:tc>
      </w:tr>
      <w:tr w:rsidR="00F60B65" w:rsidRPr="00AD1E89" w14:paraId="46ECCCB5"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FA41D5" w14:textId="77777777" w:rsidR="00F60B65" w:rsidRPr="00AD1E89" w:rsidRDefault="00F60B65" w:rsidP="00C54383">
            <w:pPr>
              <w:pStyle w:val="rowtabella0"/>
              <w:rPr>
                <w:color w:val="002060"/>
              </w:rPr>
            </w:pPr>
            <w:r w:rsidRPr="00AD1E89">
              <w:rPr>
                <w:color w:val="002060"/>
              </w:rPr>
              <w:t>A.S.D. BOCCIOFILA MONTEFANESE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C757A" w14:textId="77777777" w:rsidR="00F60B65" w:rsidRPr="00AD1E89" w:rsidRDefault="00F60B65" w:rsidP="00C54383">
            <w:pPr>
              <w:pStyle w:val="rowtabella0"/>
              <w:jc w:val="center"/>
              <w:rPr>
                <w:color w:val="002060"/>
              </w:rPr>
            </w:pPr>
            <w:r w:rsidRPr="00AD1E8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38EC7" w14:textId="77777777" w:rsidR="00F60B65" w:rsidRPr="00AD1E89" w:rsidRDefault="00F60B65" w:rsidP="00C54383">
            <w:pPr>
              <w:pStyle w:val="rowtabella0"/>
              <w:jc w:val="center"/>
              <w:rPr>
                <w:color w:val="002060"/>
              </w:rPr>
            </w:pPr>
            <w:r w:rsidRPr="00AD1E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950BE" w14:textId="77777777" w:rsidR="00F60B65" w:rsidRPr="00AD1E89" w:rsidRDefault="00F60B65" w:rsidP="00C54383">
            <w:pPr>
              <w:pStyle w:val="rowtabella0"/>
              <w:jc w:val="center"/>
              <w:rPr>
                <w:color w:val="002060"/>
              </w:rPr>
            </w:pPr>
            <w:r w:rsidRPr="00AD1E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B6ACE"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D3C41" w14:textId="77777777" w:rsidR="00F60B65" w:rsidRPr="00AD1E89" w:rsidRDefault="00F60B65" w:rsidP="00C54383">
            <w:pPr>
              <w:pStyle w:val="rowtabella0"/>
              <w:jc w:val="center"/>
              <w:rPr>
                <w:color w:val="002060"/>
              </w:rPr>
            </w:pPr>
            <w:r w:rsidRPr="00AD1E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D2DCE" w14:textId="77777777" w:rsidR="00F60B65" w:rsidRPr="00AD1E89" w:rsidRDefault="00F60B65" w:rsidP="00C54383">
            <w:pPr>
              <w:pStyle w:val="rowtabella0"/>
              <w:jc w:val="center"/>
              <w:rPr>
                <w:color w:val="002060"/>
              </w:rPr>
            </w:pPr>
            <w:r w:rsidRPr="00AD1E8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30769" w14:textId="77777777" w:rsidR="00F60B65" w:rsidRPr="00AD1E89" w:rsidRDefault="00F60B65" w:rsidP="00C54383">
            <w:pPr>
              <w:pStyle w:val="rowtabella0"/>
              <w:jc w:val="center"/>
              <w:rPr>
                <w:color w:val="002060"/>
              </w:rPr>
            </w:pPr>
            <w:r w:rsidRPr="00AD1E8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0343D" w14:textId="77777777" w:rsidR="00F60B65" w:rsidRPr="00AD1E89" w:rsidRDefault="00F60B65" w:rsidP="00C54383">
            <w:pPr>
              <w:pStyle w:val="rowtabella0"/>
              <w:jc w:val="center"/>
              <w:rPr>
                <w:color w:val="002060"/>
              </w:rPr>
            </w:pPr>
            <w:r w:rsidRPr="00AD1E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0F3FC" w14:textId="77777777" w:rsidR="00F60B65" w:rsidRPr="00AD1E89" w:rsidRDefault="00F60B65" w:rsidP="00C54383">
            <w:pPr>
              <w:pStyle w:val="rowtabella0"/>
              <w:jc w:val="center"/>
              <w:rPr>
                <w:color w:val="002060"/>
              </w:rPr>
            </w:pPr>
            <w:r w:rsidRPr="00AD1E89">
              <w:rPr>
                <w:color w:val="002060"/>
              </w:rPr>
              <w:t>0</w:t>
            </w:r>
          </w:p>
        </w:tc>
      </w:tr>
      <w:tr w:rsidR="00F60B65" w:rsidRPr="00AD1E89" w14:paraId="2A5C75C6"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762482" w14:textId="77777777" w:rsidR="00F60B65" w:rsidRPr="00AD1E89" w:rsidRDefault="00F60B65" w:rsidP="00C54383">
            <w:pPr>
              <w:pStyle w:val="rowtabella0"/>
              <w:rPr>
                <w:color w:val="002060"/>
              </w:rPr>
            </w:pPr>
            <w:r w:rsidRPr="00AD1E89">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34028" w14:textId="77777777" w:rsidR="00F60B65" w:rsidRPr="00AD1E89" w:rsidRDefault="00F60B65" w:rsidP="00C54383">
            <w:pPr>
              <w:pStyle w:val="rowtabella0"/>
              <w:jc w:val="center"/>
              <w:rPr>
                <w:color w:val="002060"/>
              </w:rPr>
            </w:pPr>
            <w:r w:rsidRPr="00AD1E8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10976" w14:textId="77777777" w:rsidR="00F60B65" w:rsidRPr="00AD1E89" w:rsidRDefault="00F60B65" w:rsidP="00C54383">
            <w:pPr>
              <w:pStyle w:val="rowtabella0"/>
              <w:jc w:val="center"/>
              <w:rPr>
                <w:color w:val="002060"/>
              </w:rPr>
            </w:pPr>
            <w:r w:rsidRPr="00AD1E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4BFEC"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38238"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7951B" w14:textId="77777777" w:rsidR="00F60B65" w:rsidRPr="00AD1E89" w:rsidRDefault="00F60B65" w:rsidP="00C54383">
            <w:pPr>
              <w:pStyle w:val="rowtabella0"/>
              <w:jc w:val="center"/>
              <w:rPr>
                <w:color w:val="002060"/>
              </w:rPr>
            </w:pPr>
            <w:r w:rsidRPr="00AD1E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002E7" w14:textId="77777777" w:rsidR="00F60B65" w:rsidRPr="00AD1E89" w:rsidRDefault="00F60B65" w:rsidP="00C54383">
            <w:pPr>
              <w:pStyle w:val="rowtabella0"/>
              <w:jc w:val="center"/>
              <w:rPr>
                <w:color w:val="002060"/>
              </w:rPr>
            </w:pPr>
            <w:r w:rsidRPr="00AD1E8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C2672" w14:textId="77777777" w:rsidR="00F60B65" w:rsidRPr="00AD1E89" w:rsidRDefault="00F60B65" w:rsidP="00C54383">
            <w:pPr>
              <w:pStyle w:val="rowtabella0"/>
              <w:jc w:val="center"/>
              <w:rPr>
                <w:color w:val="002060"/>
              </w:rPr>
            </w:pPr>
            <w:r w:rsidRPr="00AD1E8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BA4AD"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962B4" w14:textId="77777777" w:rsidR="00F60B65" w:rsidRPr="00AD1E89" w:rsidRDefault="00F60B65" w:rsidP="00C54383">
            <w:pPr>
              <w:pStyle w:val="rowtabella0"/>
              <w:jc w:val="center"/>
              <w:rPr>
                <w:color w:val="002060"/>
              </w:rPr>
            </w:pPr>
            <w:r w:rsidRPr="00AD1E89">
              <w:rPr>
                <w:color w:val="002060"/>
              </w:rPr>
              <w:t>0</w:t>
            </w:r>
          </w:p>
        </w:tc>
      </w:tr>
      <w:tr w:rsidR="00F60B65" w:rsidRPr="00AD1E89" w14:paraId="0DBC2B9F"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1EF35D" w14:textId="77777777" w:rsidR="00F60B65" w:rsidRPr="00AD1E89" w:rsidRDefault="00F60B65" w:rsidP="00C54383">
            <w:pPr>
              <w:pStyle w:val="rowtabella0"/>
              <w:rPr>
                <w:color w:val="002060"/>
              </w:rPr>
            </w:pPr>
            <w:r w:rsidRPr="00AD1E89">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B06BD" w14:textId="77777777" w:rsidR="00F60B65" w:rsidRPr="00AD1E89" w:rsidRDefault="00F60B65" w:rsidP="00C54383">
            <w:pPr>
              <w:pStyle w:val="rowtabella0"/>
              <w:jc w:val="center"/>
              <w:rPr>
                <w:color w:val="002060"/>
              </w:rPr>
            </w:pPr>
            <w:r w:rsidRPr="00AD1E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E2CDF" w14:textId="77777777" w:rsidR="00F60B65" w:rsidRPr="00AD1E89" w:rsidRDefault="00F60B65" w:rsidP="00C54383">
            <w:pPr>
              <w:pStyle w:val="rowtabella0"/>
              <w:jc w:val="center"/>
              <w:rPr>
                <w:color w:val="002060"/>
              </w:rPr>
            </w:pPr>
            <w:r w:rsidRPr="00AD1E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C20EF" w14:textId="77777777" w:rsidR="00F60B65" w:rsidRPr="00AD1E89" w:rsidRDefault="00F60B65" w:rsidP="00C54383">
            <w:pPr>
              <w:pStyle w:val="rowtabella0"/>
              <w:jc w:val="center"/>
              <w:rPr>
                <w:color w:val="002060"/>
              </w:rPr>
            </w:pPr>
            <w:r w:rsidRPr="00AD1E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833F5"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E349D" w14:textId="77777777" w:rsidR="00F60B65" w:rsidRPr="00AD1E89" w:rsidRDefault="00F60B65" w:rsidP="00C54383">
            <w:pPr>
              <w:pStyle w:val="rowtabella0"/>
              <w:jc w:val="center"/>
              <w:rPr>
                <w:color w:val="002060"/>
              </w:rPr>
            </w:pPr>
            <w:r w:rsidRPr="00AD1E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5598E" w14:textId="77777777" w:rsidR="00F60B65" w:rsidRPr="00AD1E89" w:rsidRDefault="00F60B65" w:rsidP="00C54383">
            <w:pPr>
              <w:pStyle w:val="rowtabella0"/>
              <w:jc w:val="center"/>
              <w:rPr>
                <w:color w:val="002060"/>
              </w:rPr>
            </w:pPr>
            <w:r w:rsidRPr="00AD1E8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9736F" w14:textId="77777777" w:rsidR="00F60B65" w:rsidRPr="00AD1E89" w:rsidRDefault="00F60B65" w:rsidP="00C54383">
            <w:pPr>
              <w:pStyle w:val="rowtabella0"/>
              <w:jc w:val="center"/>
              <w:rPr>
                <w:color w:val="002060"/>
              </w:rPr>
            </w:pPr>
            <w:r w:rsidRPr="00AD1E89">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E0A71"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375D4" w14:textId="77777777" w:rsidR="00F60B65" w:rsidRPr="00AD1E89" w:rsidRDefault="00F60B65" w:rsidP="00C54383">
            <w:pPr>
              <w:pStyle w:val="rowtabella0"/>
              <w:jc w:val="center"/>
              <w:rPr>
                <w:color w:val="002060"/>
              </w:rPr>
            </w:pPr>
            <w:r w:rsidRPr="00AD1E89">
              <w:rPr>
                <w:color w:val="002060"/>
              </w:rPr>
              <w:t>0</w:t>
            </w:r>
          </w:p>
        </w:tc>
      </w:tr>
      <w:tr w:rsidR="00F60B65" w:rsidRPr="00AD1E89" w14:paraId="0C331DD1"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E231EE" w14:textId="77777777" w:rsidR="00F60B65" w:rsidRPr="00AD1E89" w:rsidRDefault="00F60B65" w:rsidP="00C54383">
            <w:pPr>
              <w:pStyle w:val="rowtabella0"/>
              <w:rPr>
                <w:color w:val="002060"/>
              </w:rPr>
            </w:pPr>
            <w:r w:rsidRPr="00AD1E89">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22FA9"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B22B7" w14:textId="77777777" w:rsidR="00F60B65" w:rsidRPr="00AD1E89" w:rsidRDefault="00F60B65" w:rsidP="00C54383">
            <w:pPr>
              <w:pStyle w:val="rowtabella0"/>
              <w:jc w:val="center"/>
              <w:rPr>
                <w:color w:val="002060"/>
              </w:rPr>
            </w:pPr>
            <w:r w:rsidRPr="00AD1E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F826D"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B4F0F"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4ECE1" w14:textId="77777777" w:rsidR="00F60B65" w:rsidRPr="00AD1E89" w:rsidRDefault="00F60B65" w:rsidP="00C54383">
            <w:pPr>
              <w:pStyle w:val="rowtabella0"/>
              <w:jc w:val="center"/>
              <w:rPr>
                <w:color w:val="002060"/>
              </w:rPr>
            </w:pPr>
            <w:r w:rsidRPr="00AD1E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06C4D" w14:textId="77777777" w:rsidR="00F60B65" w:rsidRPr="00AD1E89" w:rsidRDefault="00F60B65" w:rsidP="00C54383">
            <w:pPr>
              <w:pStyle w:val="rowtabella0"/>
              <w:jc w:val="center"/>
              <w:rPr>
                <w:color w:val="002060"/>
              </w:rPr>
            </w:pPr>
            <w:r w:rsidRPr="00AD1E8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7836A" w14:textId="77777777" w:rsidR="00F60B65" w:rsidRPr="00AD1E89" w:rsidRDefault="00F60B65" w:rsidP="00C54383">
            <w:pPr>
              <w:pStyle w:val="rowtabella0"/>
              <w:jc w:val="center"/>
              <w:rPr>
                <w:color w:val="002060"/>
              </w:rPr>
            </w:pPr>
            <w:r w:rsidRPr="00AD1E89">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95140" w14:textId="77777777" w:rsidR="00F60B65" w:rsidRPr="00AD1E89" w:rsidRDefault="00F60B65" w:rsidP="00C54383">
            <w:pPr>
              <w:pStyle w:val="rowtabella0"/>
              <w:jc w:val="center"/>
              <w:rPr>
                <w:color w:val="002060"/>
              </w:rPr>
            </w:pPr>
            <w:r w:rsidRPr="00AD1E8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ED2A1" w14:textId="77777777" w:rsidR="00F60B65" w:rsidRPr="00AD1E89" w:rsidRDefault="00F60B65" w:rsidP="00C54383">
            <w:pPr>
              <w:pStyle w:val="rowtabella0"/>
              <w:jc w:val="center"/>
              <w:rPr>
                <w:color w:val="002060"/>
              </w:rPr>
            </w:pPr>
            <w:r w:rsidRPr="00AD1E89">
              <w:rPr>
                <w:color w:val="002060"/>
              </w:rPr>
              <w:t>0</w:t>
            </w:r>
          </w:p>
        </w:tc>
      </w:tr>
      <w:tr w:rsidR="00F60B65" w:rsidRPr="00AD1E89" w14:paraId="0926CA14" w14:textId="77777777" w:rsidTr="00C5438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0B9EAA" w14:textId="77777777" w:rsidR="00F60B65" w:rsidRPr="00AD1E89" w:rsidRDefault="00F60B65" w:rsidP="00C54383">
            <w:pPr>
              <w:pStyle w:val="rowtabella0"/>
              <w:rPr>
                <w:color w:val="002060"/>
              </w:rPr>
            </w:pPr>
            <w:r w:rsidRPr="00AD1E89">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29B06"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22905" w14:textId="77777777" w:rsidR="00F60B65" w:rsidRPr="00AD1E89" w:rsidRDefault="00F60B65" w:rsidP="00C54383">
            <w:pPr>
              <w:pStyle w:val="rowtabella0"/>
              <w:jc w:val="center"/>
              <w:rPr>
                <w:color w:val="002060"/>
              </w:rPr>
            </w:pPr>
            <w:r w:rsidRPr="00AD1E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C77C2"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B509A"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FF8FD" w14:textId="77777777" w:rsidR="00F60B65" w:rsidRPr="00AD1E89" w:rsidRDefault="00F60B65" w:rsidP="00C54383">
            <w:pPr>
              <w:pStyle w:val="rowtabella0"/>
              <w:jc w:val="center"/>
              <w:rPr>
                <w:color w:val="002060"/>
              </w:rPr>
            </w:pPr>
            <w:r w:rsidRPr="00AD1E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FE1F9" w14:textId="77777777" w:rsidR="00F60B65" w:rsidRPr="00AD1E89" w:rsidRDefault="00F60B65" w:rsidP="00C54383">
            <w:pPr>
              <w:pStyle w:val="rowtabella0"/>
              <w:jc w:val="center"/>
              <w:rPr>
                <w:color w:val="002060"/>
              </w:rPr>
            </w:pPr>
            <w:r w:rsidRPr="00AD1E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CBBB0" w14:textId="77777777" w:rsidR="00F60B65" w:rsidRPr="00AD1E89" w:rsidRDefault="00F60B65" w:rsidP="00C54383">
            <w:pPr>
              <w:pStyle w:val="rowtabella0"/>
              <w:jc w:val="center"/>
              <w:rPr>
                <w:color w:val="002060"/>
              </w:rPr>
            </w:pPr>
            <w:r w:rsidRPr="00AD1E89">
              <w:rPr>
                <w:color w:val="002060"/>
              </w:rPr>
              <w:t>122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92B8D" w14:textId="77777777" w:rsidR="00F60B65" w:rsidRPr="00AD1E89" w:rsidRDefault="00F60B65" w:rsidP="00C54383">
            <w:pPr>
              <w:pStyle w:val="rowtabella0"/>
              <w:jc w:val="center"/>
              <w:rPr>
                <w:color w:val="002060"/>
              </w:rPr>
            </w:pPr>
            <w:r w:rsidRPr="00AD1E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8872D" w14:textId="77777777" w:rsidR="00F60B65" w:rsidRPr="00AD1E89" w:rsidRDefault="00F60B65" w:rsidP="00C54383">
            <w:pPr>
              <w:pStyle w:val="rowtabella0"/>
              <w:jc w:val="center"/>
              <w:rPr>
                <w:color w:val="002060"/>
              </w:rPr>
            </w:pPr>
            <w:r w:rsidRPr="00AD1E89">
              <w:rPr>
                <w:color w:val="002060"/>
              </w:rPr>
              <w:t>0</w:t>
            </w:r>
          </w:p>
        </w:tc>
      </w:tr>
    </w:tbl>
    <w:p w14:paraId="30231724" w14:textId="77777777" w:rsidR="00F60B65" w:rsidRPr="00AD1E89" w:rsidRDefault="00F60B65" w:rsidP="00F60B65">
      <w:pPr>
        <w:pStyle w:val="breakline"/>
        <w:rPr>
          <w:rFonts w:eastAsiaTheme="minorEastAsia"/>
          <w:color w:val="002060"/>
        </w:rPr>
      </w:pPr>
    </w:p>
    <w:p w14:paraId="4D3B8A8E" w14:textId="77777777" w:rsidR="00F60B65" w:rsidRPr="00AD1E89" w:rsidRDefault="00F60B65" w:rsidP="00F60B65">
      <w:pPr>
        <w:pStyle w:val="titoloprinc0"/>
        <w:rPr>
          <w:color w:val="002060"/>
        </w:rPr>
      </w:pPr>
      <w:r>
        <w:rPr>
          <w:color w:val="002060"/>
        </w:rPr>
        <w:lastRenderedPageBreak/>
        <w:t>PROGRAMMA GARE</w:t>
      </w:r>
    </w:p>
    <w:p w14:paraId="003F588F" w14:textId="77777777" w:rsidR="00F60B65" w:rsidRDefault="00F60B65" w:rsidP="00F60B65">
      <w:pPr>
        <w:pStyle w:val="breakline"/>
        <w:rPr>
          <w:color w:val="002060"/>
        </w:rPr>
      </w:pPr>
    </w:p>
    <w:p w14:paraId="193519CD" w14:textId="77777777" w:rsidR="00F60B65" w:rsidRPr="00C42CBF" w:rsidRDefault="00F60B65" w:rsidP="00F60B65">
      <w:pPr>
        <w:pStyle w:val="sottotitolocampionato10"/>
        <w:rPr>
          <w:color w:val="002060"/>
        </w:rPr>
      </w:pPr>
      <w:r w:rsidRPr="00C42CBF">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21"/>
        <w:gridCol w:w="385"/>
        <w:gridCol w:w="898"/>
        <w:gridCol w:w="1182"/>
        <w:gridCol w:w="1549"/>
        <w:gridCol w:w="1548"/>
      </w:tblGrid>
      <w:tr w:rsidR="00F60B65" w:rsidRPr="00C42CBF" w14:paraId="1FCA0583" w14:textId="77777777" w:rsidTr="00C5438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B9BA0" w14:textId="77777777" w:rsidR="00F60B65" w:rsidRPr="00C42CBF" w:rsidRDefault="00F60B65" w:rsidP="00C54383">
            <w:pPr>
              <w:pStyle w:val="headertabella0"/>
              <w:rPr>
                <w:color w:val="002060"/>
              </w:rPr>
            </w:pPr>
            <w:r w:rsidRPr="00C42CB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FE1C48" w14:textId="77777777" w:rsidR="00F60B65" w:rsidRPr="00C42CBF" w:rsidRDefault="00F60B65" w:rsidP="00C54383">
            <w:pPr>
              <w:pStyle w:val="headertabella0"/>
              <w:rPr>
                <w:color w:val="002060"/>
              </w:rPr>
            </w:pPr>
            <w:r w:rsidRPr="00C42CB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FA2F6" w14:textId="77777777" w:rsidR="00F60B65" w:rsidRPr="00C42CBF" w:rsidRDefault="00F60B65" w:rsidP="00C54383">
            <w:pPr>
              <w:pStyle w:val="headertabella0"/>
              <w:rPr>
                <w:color w:val="002060"/>
              </w:rPr>
            </w:pPr>
            <w:r w:rsidRPr="00C42CB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BA908" w14:textId="77777777" w:rsidR="00F60B65" w:rsidRPr="00C42CBF" w:rsidRDefault="00F60B65" w:rsidP="00C54383">
            <w:pPr>
              <w:pStyle w:val="headertabella0"/>
              <w:rPr>
                <w:color w:val="002060"/>
              </w:rPr>
            </w:pPr>
            <w:r w:rsidRPr="00C42CB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086E1" w14:textId="77777777" w:rsidR="00F60B65" w:rsidRPr="00C42CBF" w:rsidRDefault="00F60B65" w:rsidP="00C54383">
            <w:pPr>
              <w:pStyle w:val="headertabella0"/>
              <w:rPr>
                <w:color w:val="002060"/>
              </w:rPr>
            </w:pPr>
            <w:r w:rsidRPr="00C42CB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831997" w14:textId="77777777" w:rsidR="00F60B65" w:rsidRPr="00C42CBF" w:rsidRDefault="00F60B65" w:rsidP="00C54383">
            <w:pPr>
              <w:pStyle w:val="headertabella0"/>
              <w:rPr>
                <w:color w:val="002060"/>
              </w:rPr>
            </w:pPr>
            <w:proofErr w:type="spellStart"/>
            <w:r w:rsidRPr="00C42CBF">
              <w:rPr>
                <w:color w:val="002060"/>
              </w:rPr>
              <w:t>Localita'</w:t>
            </w:r>
            <w:proofErr w:type="spellEnd"/>
            <w:r w:rsidRPr="00C42CB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798402" w14:textId="77777777" w:rsidR="00F60B65" w:rsidRPr="00C42CBF" w:rsidRDefault="00F60B65" w:rsidP="00C54383">
            <w:pPr>
              <w:pStyle w:val="headertabella0"/>
              <w:rPr>
                <w:color w:val="002060"/>
              </w:rPr>
            </w:pPr>
            <w:r w:rsidRPr="00C42CBF">
              <w:rPr>
                <w:color w:val="002060"/>
              </w:rPr>
              <w:t>Indirizzo Impianto</w:t>
            </w:r>
          </w:p>
        </w:tc>
      </w:tr>
      <w:tr w:rsidR="00F60B65" w:rsidRPr="00C42CBF" w14:paraId="069934D6" w14:textId="77777777" w:rsidTr="00C5438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4242B1" w14:textId="77777777" w:rsidR="00F60B65" w:rsidRPr="00C42CBF" w:rsidRDefault="00F60B65" w:rsidP="00C54383">
            <w:pPr>
              <w:pStyle w:val="rowtabella0"/>
              <w:rPr>
                <w:color w:val="002060"/>
              </w:rPr>
            </w:pPr>
            <w:r w:rsidRPr="00C42CBF">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053A73" w14:textId="77777777" w:rsidR="00F60B65" w:rsidRPr="00C42CBF" w:rsidRDefault="00F60B65" w:rsidP="00C54383">
            <w:pPr>
              <w:pStyle w:val="rowtabella0"/>
              <w:rPr>
                <w:color w:val="002060"/>
              </w:rPr>
            </w:pPr>
            <w:r w:rsidRPr="00C42CBF">
              <w:rPr>
                <w:color w:val="002060"/>
              </w:rPr>
              <w:t>PIANDIROSE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9FFF74" w14:textId="77777777" w:rsidR="00F60B65" w:rsidRPr="00C42CBF" w:rsidRDefault="00F60B65" w:rsidP="00C54383">
            <w:pPr>
              <w:pStyle w:val="rowtabella0"/>
              <w:jc w:val="center"/>
              <w:rPr>
                <w:color w:val="002060"/>
              </w:rPr>
            </w:pPr>
            <w:r w:rsidRPr="00C42CB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17EF63" w14:textId="77777777" w:rsidR="00F60B65" w:rsidRPr="00C42CBF" w:rsidRDefault="00F60B65" w:rsidP="00C54383">
            <w:pPr>
              <w:pStyle w:val="rowtabella0"/>
              <w:rPr>
                <w:color w:val="002060"/>
              </w:rPr>
            </w:pPr>
            <w:r w:rsidRPr="00C42CBF">
              <w:rPr>
                <w:color w:val="002060"/>
              </w:rPr>
              <w:t>24/03/2023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4798AF" w14:textId="77777777" w:rsidR="00F60B65" w:rsidRPr="00C42CBF" w:rsidRDefault="00F60B65" w:rsidP="00C54383">
            <w:pPr>
              <w:pStyle w:val="rowtabella0"/>
              <w:rPr>
                <w:color w:val="002060"/>
              </w:rPr>
            </w:pPr>
            <w:r w:rsidRPr="00C42CBF">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B944BF" w14:textId="77777777" w:rsidR="00F60B65" w:rsidRPr="00C42CBF" w:rsidRDefault="00F60B65" w:rsidP="00C54383">
            <w:pPr>
              <w:pStyle w:val="rowtabella0"/>
              <w:rPr>
                <w:color w:val="002060"/>
              </w:rPr>
            </w:pPr>
            <w:r w:rsidRPr="00C42CBF">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8F1EB0" w14:textId="77777777" w:rsidR="00F60B65" w:rsidRPr="00C42CBF" w:rsidRDefault="00F60B65" w:rsidP="00C54383">
            <w:pPr>
              <w:pStyle w:val="rowtabella0"/>
              <w:rPr>
                <w:color w:val="002060"/>
              </w:rPr>
            </w:pPr>
            <w:r w:rsidRPr="00C42CBF">
              <w:rPr>
                <w:color w:val="002060"/>
              </w:rPr>
              <w:t>VIA MADRE TERESA DI CALCUTTA</w:t>
            </w:r>
          </w:p>
        </w:tc>
      </w:tr>
      <w:tr w:rsidR="00F60B65" w:rsidRPr="00C42CBF" w14:paraId="2A4EE5C5" w14:textId="77777777" w:rsidTr="00C5438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8CA2A0" w14:textId="77777777" w:rsidR="00F60B65" w:rsidRPr="00C42CBF" w:rsidRDefault="00F60B65" w:rsidP="00C54383">
            <w:pPr>
              <w:pStyle w:val="rowtabella0"/>
              <w:rPr>
                <w:color w:val="002060"/>
              </w:rPr>
            </w:pPr>
            <w:r w:rsidRPr="00C42CBF">
              <w:rPr>
                <w:color w:val="002060"/>
              </w:rPr>
              <w:t>GROTTESE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47A666" w14:textId="77777777" w:rsidR="00F60B65" w:rsidRPr="00C42CBF" w:rsidRDefault="00F60B65" w:rsidP="00C54383">
            <w:pPr>
              <w:pStyle w:val="rowtabella0"/>
              <w:rPr>
                <w:color w:val="002060"/>
              </w:rPr>
            </w:pPr>
            <w:r w:rsidRPr="00C42CBF">
              <w:rPr>
                <w:color w:val="002060"/>
              </w:rPr>
              <w:t>POLISPORTIVA BOCA S.E.M.</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C75B77" w14:textId="77777777" w:rsidR="00F60B65" w:rsidRPr="00C42CBF" w:rsidRDefault="00F60B65" w:rsidP="00C54383">
            <w:pPr>
              <w:pStyle w:val="rowtabella0"/>
              <w:jc w:val="center"/>
              <w:rPr>
                <w:color w:val="002060"/>
              </w:rPr>
            </w:pPr>
            <w:r w:rsidRPr="00C42C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0CB7D9" w14:textId="77777777" w:rsidR="00F60B65" w:rsidRPr="00C42CBF" w:rsidRDefault="00F60B65" w:rsidP="00C54383">
            <w:pPr>
              <w:pStyle w:val="rowtabella0"/>
              <w:rPr>
                <w:color w:val="002060"/>
              </w:rPr>
            </w:pPr>
            <w:r w:rsidRPr="00C42CBF">
              <w:rPr>
                <w:color w:val="002060"/>
              </w:rPr>
              <w:t>24/03/2023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F5F4F3" w14:textId="77777777" w:rsidR="00F60B65" w:rsidRPr="00C42CBF" w:rsidRDefault="00F60B65" w:rsidP="00C54383">
            <w:pPr>
              <w:pStyle w:val="rowtabella0"/>
              <w:rPr>
                <w:color w:val="002060"/>
              </w:rPr>
            </w:pPr>
            <w:r w:rsidRPr="00C42CBF">
              <w:rPr>
                <w:color w:val="002060"/>
              </w:rPr>
              <w:t>5730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C2BE14" w14:textId="77777777" w:rsidR="00F60B65" w:rsidRPr="00C42CBF" w:rsidRDefault="00F60B65" w:rsidP="00C54383">
            <w:pPr>
              <w:pStyle w:val="rowtabella0"/>
              <w:rPr>
                <w:color w:val="002060"/>
              </w:rPr>
            </w:pPr>
            <w:r w:rsidRPr="00C42CBF">
              <w:rPr>
                <w:color w:val="002060"/>
              </w:rPr>
              <w:t>MONTOTTONE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03011F" w14:textId="77777777" w:rsidR="00F60B65" w:rsidRPr="00C42CBF" w:rsidRDefault="00F60B65" w:rsidP="00C54383">
            <w:pPr>
              <w:pStyle w:val="rowtabella0"/>
              <w:rPr>
                <w:color w:val="002060"/>
              </w:rPr>
            </w:pPr>
            <w:r w:rsidRPr="00C42CBF">
              <w:rPr>
                <w:color w:val="002060"/>
              </w:rPr>
              <w:t>VIA GALILEI SNC</w:t>
            </w:r>
          </w:p>
        </w:tc>
      </w:tr>
      <w:tr w:rsidR="00F60B65" w:rsidRPr="00C42CBF" w14:paraId="0532ECC6" w14:textId="77777777" w:rsidTr="00C5438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D1726F" w14:textId="77777777" w:rsidR="00F60B65" w:rsidRPr="00C42CBF" w:rsidRDefault="00F60B65" w:rsidP="00C54383">
            <w:pPr>
              <w:pStyle w:val="rowtabella0"/>
              <w:rPr>
                <w:color w:val="002060"/>
              </w:rPr>
            </w:pPr>
            <w:r w:rsidRPr="00C42CBF">
              <w:rPr>
                <w:color w:val="002060"/>
              </w:rPr>
              <w:t>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1FEB30" w14:textId="77777777" w:rsidR="00F60B65" w:rsidRPr="00C42CBF" w:rsidRDefault="00F60B65" w:rsidP="00C54383">
            <w:pPr>
              <w:pStyle w:val="rowtabella0"/>
              <w:rPr>
                <w:color w:val="002060"/>
              </w:rPr>
            </w:pPr>
            <w:r w:rsidRPr="00C42CBF">
              <w:rPr>
                <w:color w:val="002060"/>
              </w:rPr>
              <w:t>CENTRO SPORTIVO SUASA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8E4245" w14:textId="77777777" w:rsidR="00F60B65" w:rsidRPr="00C42CBF" w:rsidRDefault="00F60B65" w:rsidP="00C54383">
            <w:pPr>
              <w:pStyle w:val="rowtabella0"/>
              <w:jc w:val="center"/>
              <w:rPr>
                <w:color w:val="002060"/>
              </w:rPr>
            </w:pPr>
            <w:r w:rsidRPr="00C42C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90FC86" w14:textId="77777777" w:rsidR="00F60B65" w:rsidRPr="00C42CBF" w:rsidRDefault="00F60B65" w:rsidP="00C54383">
            <w:pPr>
              <w:pStyle w:val="rowtabella0"/>
              <w:rPr>
                <w:color w:val="002060"/>
              </w:rPr>
            </w:pPr>
            <w:r w:rsidRPr="00C42CBF">
              <w:rPr>
                <w:color w:val="002060"/>
              </w:rPr>
              <w:t>24/03/2023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348802" w14:textId="77777777" w:rsidR="00F60B65" w:rsidRPr="00C42CBF" w:rsidRDefault="00F60B65" w:rsidP="00C54383">
            <w:pPr>
              <w:pStyle w:val="rowtabella0"/>
              <w:rPr>
                <w:color w:val="002060"/>
              </w:rPr>
            </w:pPr>
            <w:r w:rsidRPr="00C42CBF">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527AB5" w14:textId="77777777" w:rsidR="00F60B65" w:rsidRPr="00C42CBF" w:rsidRDefault="00F60B65" w:rsidP="00C54383">
            <w:pPr>
              <w:pStyle w:val="rowtabella0"/>
              <w:rPr>
                <w:color w:val="002060"/>
              </w:rPr>
            </w:pPr>
            <w:r w:rsidRPr="00C42CBF">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3A649F" w14:textId="77777777" w:rsidR="00F60B65" w:rsidRPr="00C42CBF" w:rsidRDefault="00F60B65" w:rsidP="00C54383">
            <w:pPr>
              <w:pStyle w:val="rowtabella0"/>
              <w:rPr>
                <w:color w:val="002060"/>
              </w:rPr>
            </w:pPr>
            <w:r w:rsidRPr="00C42CBF">
              <w:rPr>
                <w:color w:val="002060"/>
              </w:rPr>
              <w:t>VIA DELLO SPORT</w:t>
            </w:r>
          </w:p>
        </w:tc>
      </w:tr>
      <w:tr w:rsidR="00F60B65" w:rsidRPr="00C42CBF" w14:paraId="7C212A7A" w14:textId="77777777" w:rsidTr="00C54383">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B22693" w14:textId="77777777" w:rsidR="00F60B65" w:rsidRPr="00C42CBF" w:rsidRDefault="00F60B65" w:rsidP="00C54383">
            <w:pPr>
              <w:pStyle w:val="rowtabella0"/>
              <w:rPr>
                <w:color w:val="002060"/>
              </w:rPr>
            </w:pPr>
            <w:proofErr w:type="gramStart"/>
            <w:r w:rsidRPr="00C42CBF">
              <w:rPr>
                <w:color w:val="002060"/>
              </w:rPr>
              <w:t>U.MANDOLESI</w:t>
            </w:r>
            <w:proofErr w:type="gramEnd"/>
            <w:r w:rsidRPr="00C42CBF">
              <w:rPr>
                <w:color w:val="002060"/>
              </w:rPr>
              <w:t xml:space="preserv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7E8330" w14:textId="77777777" w:rsidR="00F60B65" w:rsidRPr="00C42CBF" w:rsidRDefault="00F60B65" w:rsidP="00C54383">
            <w:pPr>
              <w:pStyle w:val="rowtabella0"/>
              <w:rPr>
                <w:color w:val="002060"/>
              </w:rPr>
            </w:pPr>
            <w:r w:rsidRPr="00C42CBF">
              <w:rPr>
                <w:color w:val="002060"/>
              </w:rPr>
              <w:t>ALMAJUVENTUS FANO1906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7B7B3D" w14:textId="77777777" w:rsidR="00F60B65" w:rsidRPr="00C42CBF" w:rsidRDefault="00F60B65" w:rsidP="00C54383">
            <w:pPr>
              <w:pStyle w:val="rowtabella0"/>
              <w:jc w:val="center"/>
              <w:rPr>
                <w:color w:val="002060"/>
              </w:rPr>
            </w:pPr>
            <w:r w:rsidRPr="00C42CB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33B2D9" w14:textId="77777777" w:rsidR="00F60B65" w:rsidRPr="00C42CBF" w:rsidRDefault="00F60B65" w:rsidP="00C54383">
            <w:pPr>
              <w:pStyle w:val="rowtabella0"/>
              <w:rPr>
                <w:color w:val="002060"/>
              </w:rPr>
            </w:pPr>
            <w:r w:rsidRPr="00C42CBF">
              <w:rPr>
                <w:color w:val="002060"/>
              </w:rPr>
              <w:t>24/03/2023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60E096" w14:textId="77777777" w:rsidR="00F60B65" w:rsidRPr="00C42CBF" w:rsidRDefault="00F60B65" w:rsidP="00C54383">
            <w:pPr>
              <w:pStyle w:val="rowtabella0"/>
              <w:rPr>
                <w:color w:val="002060"/>
              </w:rPr>
            </w:pPr>
            <w:r w:rsidRPr="00C42CBF">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94A559" w14:textId="77777777" w:rsidR="00F60B65" w:rsidRPr="00C42CBF" w:rsidRDefault="00F60B65" w:rsidP="00C54383">
            <w:pPr>
              <w:pStyle w:val="rowtabella0"/>
              <w:rPr>
                <w:color w:val="002060"/>
              </w:rPr>
            </w:pPr>
            <w:r w:rsidRPr="00C42CBF">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980C6A" w14:textId="77777777" w:rsidR="00F60B65" w:rsidRPr="00C42CBF" w:rsidRDefault="00F60B65" w:rsidP="00C54383">
            <w:pPr>
              <w:pStyle w:val="rowtabella0"/>
              <w:rPr>
                <w:color w:val="002060"/>
              </w:rPr>
            </w:pPr>
            <w:r w:rsidRPr="00C42CBF">
              <w:rPr>
                <w:color w:val="002060"/>
              </w:rPr>
              <w:t>VIA DELLE REGIONI, 8</w:t>
            </w:r>
          </w:p>
        </w:tc>
      </w:tr>
      <w:tr w:rsidR="00F60B65" w:rsidRPr="00C42CBF" w14:paraId="774CD48C" w14:textId="77777777" w:rsidTr="00C5438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6780C9" w14:textId="77777777" w:rsidR="00F60B65" w:rsidRPr="00C42CBF" w:rsidRDefault="00F60B65" w:rsidP="00C54383">
            <w:pPr>
              <w:pStyle w:val="rowtabella0"/>
              <w:rPr>
                <w:color w:val="002060"/>
              </w:rPr>
            </w:pPr>
            <w:r w:rsidRPr="00C42CBF">
              <w:rPr>
                <w:color w:val="002060"/>
              </w:rPr>
              <w:t>BOCCIOFILA MONTEFANESE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C4593D" w14:textId="77777777" w:rsidR="00F60B65" w:rsidRPr="00C42CBF" w:rsidRDefault="00F60B65" w:rsidP="00C54383">
            <w:pPr>
              <w:pStyle w:val="rowtabella0"/>
              <w:rPr>
                <w:color w:val="002060"/>
              </w:rPr>
            </w:pPr>
            <w:r w:rsidRPr="00C42CBF">
              <w:rPr>
                <w:color w:val="002060"/>
              </w:rPr>
              <w:t>RIPABERARDA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A0582B" w14:textId="77777777" w:rsidR="00F60B65" w:rsidRPr="00C42CBF" w:rsidRDefault="00F60B65" w:rsidP="00C54383">
            <w:pPr>
              <w:pStyle w:val="rowtabella0"/>
              <w:jc w:val="center"/>
              <w:rPr>
                <w:color w:val="002060"/>
              </w:rPr>
            </w:pPr>
            <w:r w:rsidRPr="00C42CB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634FC0" w14:textId="77777777" w:rsidR="00F60B65" w:rsidRPr="00C42CBF" w:rsidRDefault="00F60B65" w:rsidP="00C54383">
            <w:pPr>
              <w:pStyle w:val="rowtabella0"/>
              <w:rPr>
                <w:color w:val="002060"/>
              </w:rPr>
            </w:pPr>
            <w:r w:rsidRPr="00C42CBF">
              <w:rPr>
                <w:color w:val="002060"/>
              </w:rPr>
              <w:t>25/03/2023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F74255" w14:textId="77777777" w:rsidR="00F60B65" w:rsidRPr="00C42CBF" w:rsidRDefault="00F60B65" w:rsidP="00C54383">
            <w:pPr>
              <w:pStyle w:val="rowtabella0"/>
              <w:rPr>
                <w:color w:val="002060"/>
              </w:rPr>
            </w:pPr>
            <w:r w:rsidRPr="00C42CBF">
              <w:rPr>
                <w:color w:val="002060"/>
              </w:rPr>
              <w:t>5249 CAMPO C5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B87897" w14:textId="77777777" w:rsidR="00F60B65" w:rsidRPr="00C42CBF" w:rsidRDefault="00F60B65" w:rsidP="00C54383">
            <w:pPr>
              <w:pStyle w:val="rowtabella0"/>
              <w:rPr>
                <w:color w:val="002060"/>
              </w:rPr>
            </w:pPr>
            <w:r w:rsidRPr="00C42CBF">
              <w:rPr>
                <w:color w:val="002060"/>
              </w:rPr>
              <w:t>MONTEFANO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F71E28" w14:textId="77777777" w:rsidR="00F60B65" w:rsidRPr="00C42CBF" w:rsidRDefault="00F60B65" w:rsidP="00C54383">
            <w:pPr>
              <w:pStyle w:val="rowtabella0"/>
              <w:rPr>
                <w:color w:val="002060"/>
              </w:rPr>
            </w:pPr>
            <w:r w:rsidRPr="00C42CBF">
              <w:rPr>
                <w:color w:val="002060"/>
              </w:rPr>
              <w:t>VIA IMBRECCIATA</w:t>
            </w:r>
          </w:p>
        </w:tc>
      </w:tr>
    </w:tbl>
    <w:p w14:paraId="5982EDE7" w14:textId="77777777" w:rsidR="00F60B65" w:rsidRPr="00AD1E89" w:rsidRDefault="00F60B65" w:rsidP="00F60B65">
      <w:pPr>
        <w:pStyle w:val="breakline"/>
        <w:rPr>
          <w:color w:val="002060"/>
        </w:rPr>
      </w:pPr>
    </w:p>
    <w:p w14:paraId="0EED9841" w14:textId="77777777" w:rsidR="00F60B65" w:rsidRPr="00AD1E89" w:rsidRDefault="00F60B65" w:rsidP="00F60B65">
      <w:pPr>
        <w:pStyle w:val="breakline"/>
        <w:rPr>
          <w:color w:val="002060"/>
        </w:rPr>
      </w:pPr>
    </w:p>
    <w:p w14:paraId="4BF6A737" w14:textId="77777777" w:rsidR="00F60B65" w:rsidRPr="00AD1E89" w:rsidRDefault="00F60B65" w:rsidP="00F60B65">
      <w:pPr>
        <w:pStyle w:val="titolocampionato0"/>
        <w:shd w:val="clear" w:color="auto" w:fill="CCCCCC"/>
        <w:spacing w:before="80" w:after="40"/>
        <w:rPr>
          <w:color w:val="002060"/>
        </w:rPr>
      </w:pPr>
      <w:r w:rsidRPr="00AD1E89">
        <w:rPr>
          <w:color w:val="002060"/>
        </w:rPr>
        <w:t>UNDER 21 CALCIO A 5 REGIONALE</w:t>
      </w:r>
    </w:p>
    <w:p w14:paraId="5079CC43" w14:textId="77777777" w:rsidR="00F60B65" w:rsidRPr="00AD1E89" w:rsidRDefault="00F60B65" w:rsidP="00F60B65">
      <w:pPr>
        <w:pStyle w:val="titoloprinc0"/>
        <w:rPr>
          <w:color w:val="002060"/>
        </w:rPr>
      </w:pPr>
      <w:r w:rsidRPr="00AD1E89">
        <w:rPr>
          <w:color w:val="002060"/>
        </w:rPr>
        <w:t>RISULTATI</w:t>
      </w:r>
    </w:p>
    <w:p w14:paraId="6B9DF3AA" w14:textId="77777777" w:rsidR="00F60B65" w:rsidRPr="00AD1E89" w:rsidRDefault="00F60B65" w:rsidP="00F60B65">
      <w:pPr>
        <w:pStyle w:val="breakline"/>
        <w:rPr>
          <w:color w:val="002060"/>
        </w:rPr>
      </w:pPr>
    </w:p>
    <w:p w14:paraId="2599ABFB" w14:textId="77777777" w:rsidR="00F60B65" w:rsidRPr="00AD1E89" w:rsidRDefault="00F60B65" w:rsidP="00F60B65">
      <w:pPr>
        <w:pStyle w:val="sottotitolocampionato10"/>
        <w:rPr>
          <w:color w:val="002060"/>
        </w:rPr>
      </w:pPr>
      <w:r w:rsidRPr="00AD1E89">
        <w:rPr>
          <w:color w:val="002060"/>
        </w:rPr>
        <w:t>RISULTATI UFFICIALI GARE DEL 19/03/2023</w:t>
      </w:r>
    </w:p>
    <w:p w14:paraId="72E2AE2A" w14:textId="77777777" w:rsidR="00F60B65" w:rsidRPr="00F60B65" w:rsidRDefault="00F60B65" w:rsidP="00F60B65">
      <w:pPr>
        <w:pStyle w:val="sottotitolocampionato20"/>
        <w:spacing w:before="0" w:beforeAutospacing="0" w:after="0" w:afterAutospacing="0"/>
        <w:rPr>
          <w:rFonts w:ascii="Arial" w:hAnsi="Arial" w:cs="Arial"/>
          <w:color w:val="002060"/>
          <w:sz w:val="20"/>
          <w:szCs w:val="20"/>
        </w:rPr>
      </w:pPr>
      <w:r w:rsidRPr="00F60B65">
        <w:rPr>
          <w:rFonts w:ascii="Arial" w:hAnsi="Arial" w:cs="Arial"/>
          <w:color w:val="002060"/>
          <w:sz w:val="20"/>
          <w:szCs w:val="20"/>
        </w:rPr>
        <w:t>Si trascrivono qui di seguito i risultati ufficiali delle gare disputate</w:t>
      </w:r>
    </w:p>
    <w:p w14:paraId="078BBA83" w14:textId="77777777" w:rsidR="00F60B65" w:rsidRPr="00AD1E89" w:rsidRDefault="00F60B65" w:rsidP="00F60B6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60B65" w:rsidRPr="00AD1E89" w14:paraId="77C6558F" w14:textId="77777777" w:rsidTr="00C5438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60B65" w:rsidRPr="00AD1E89" w14:paraId="1C9E926C" w14:textId="77777777" w:rsidTr="00C5438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7EE186" w14:textId="77777777" w:rsidR="00F60B65" w:rsidRPr="00AD1E89" w:rsidRDefault="00F60B65" w:rsidP="00C54383">
                  <w:pPr>
                    <w:pStyle w:val="headertabella0"/>
                    <w:rPr>
                      <w:color w:val="002060"/>
                    </w:rPr>
                  </w:pPr>
                  <w:r w:rsidRPr="00AD1E89">
                    <w:rPr>
                      <w:color w:val="002060"/>
                    </w:rPr>
                    <w:t>GIRONE A - 7 Giornata - R</w:t>
                  </w:r>
                </w:p>
              </w:tc>
            </w:tr>
            <w:tr w:rsidR="00F60B65" w:rsidRPr="00AD1E89" w14:paraId="7DCADD79" w14:textId="77777777" w:rsidTr="00C5438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63EA51" w14:textId="77777777" w:rsidR="00F60B65" w:rsidRPr="00AD1E89" w:rsidRDefault="00F60B65" w:rsidP="00C54383">
                  <w:pPr>
                    <w:pStyle w:val="rowtabella0"/>
                    <w:rPr>
                      <w:color w:val="002060"/>
                    </w:rPr>
                  </w:pPr>
                  <w:r w:rsidRPr="00AD1E89">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20D7EE" w14:textId="77777777" w:rsidR="00F60B65" w:rsidRPr="00AD1E89" w:rsidRDefault="00F60B65" w:rsidP="00C54383">
                  <w:pPr>
                    <w:pStyle w:val="rowtabella0"/>
                    <w:rPr>
                      <w:color w:val="002060"/>
                    </w:rPr>
                  </w:pPr>
                  <w:r w:rsidRPr="00AD1E89">
                    <w:rPr>
                      <w:color w:val="002060"/>
                    </w:rPr>
                    <w:t xml:space="preserve">- </w:t>
                  </w:r>
                  <w:proofErr w:type="gramStart"/>
                  <w:r w:rsidRPr="00AD1E89">
                    <w:rPr>
                      <w:color w:val="002060"/>
                    </w:rPr>
                    <w:t>CITTA</w:t>
                  </w:r>
                  <w:proofErr w:type="gramEnd"/>
                  <w:r w:rsidRPr="00AD1E89">
                    <w:rPr>
                      <w:color w:val="002060"/>
                    </w:rPr>
                    <w:t xml:space="preserve"> DI OSTRA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088946" w14:textId="77777777" w:rsidR="00F60B65" w:rsidRPr="00AD1E89" w:rsidRDefault="00F60B65" w:rsidP="00C54383">
                  <w:pPr>
                    <w:pStyle w:val="rowtabella0"/>
                    <w:jc w:val="center"/>
                    <w:rPr>
                      <w:color w:val="002060"/>
                    </w:rPr>
                  </w:pPr>
                  <w:r w:rsidRPr="00AD1E89">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8704AA" w14:textId="77777777" w:rsidR="00F60B65" w:rsidRPr="00AD1E89" w:rsidRDefault="00F60B65" w:rsidP="00C54383">
                  <w:pPr>
                    <w:pStyle w:val="rowtabella0"/>
                    <w:jc w:val="center"/>
                    <w:rPr>
                      <w:color w:val="002060"/>
                    </w:rPr>
                  </w:pPr>
                  <w:r w:rsidRPr="00AD1E89">
                    <w:rPr>
                      <w:color w:val="002060"/>
                    </w:rPr>
                    <w:t> </w:t>
                  </w:r>
                </w:p>
              </w:tc>
            </w:tr>
            <w:tr w:rsidR="00F60B65" w:rsidRPr="00AD1E89" w14:paraId="5AEBCA7A"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9F647D" w14:textId="77777777" w:rsidR="00F60B65" w:rsidRPr="00AD1E89" w:rsidRDefault="00F60B65" w:rsidP="00C54383">
                  <w:pPr>
                    <w:pStyle w:val="rowtabella0"/>
                    <w:rPr>
                      <w:color w:val="002060"/>
                    </w:rPr>
                  </w:pPr>
                  <w:r w:rsidRPr="00AD1E89">
                    <w:rPr>
                      <w:color w:val="002060"/>
                    </w:rPr>
                    <w:t>(1) 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DF0139" w14:textId="77777777" w:rsidR="00F60B65" w:rsidRPr="00AD1E89" w:rsidRDefault="00F60B65" w:rsidP="00C54383">
                  <w:pPr>
                    <w:pStyle w:val="rowtabella0"/>
                    <w:rPr>
                      <w:color w:val="002060"/>
                    </w:rPr>
                  </w:pPr>
                  <w:r w:rsidRPr="00AD1E89">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3EE48A" w14:textId="77777777" w:rsidR="00F60B65" w:rsidRPr="00AD1E89" w:rsidRDefault="00F60B65" w:rsidP="00C54383">
                  <w:pPr>
                    <w:pStyle w:val="rowtabella0"/>
                    <w:jc w:val="center"/>
                    <w:rPr>
                      <w:color w:val="002060"/>
                    </w:rPr>
                  </w:pPr>
                  <w:r w:rsidRPr="00AD1E89">
                    <w:rPr>
                      <w:color w:val="002060"/>
                    </w:rPr>
                    <w:t>11 - 7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D24D49" w14:textId="77777777" w:rsidR="00F60B65" w:rsidRPr="00AD1E89" w:rsidRDefault="00F60B65" w:rsidP="00C54383">
                  <w:pPr>
                    <w:pStyle w:val="rowtabella0"/>
                    <w:jc w:val="center"/>
                    <w:rPr>
                      <w:color w:val="002060"/>
                    </w:rPr>
                  </w:pPr>
                  <w:r w:rsidRPr="00AD1E89">
                    <w:rPr>
                      <w:color w:val="002060"/>
                    </w:rPr>
                    <w:t> </w:t>
                  </w:r>
                </w:p>
              </w:tc>
            </w:tr>
            <w:tr w:rsidR="00F60B65" w:rsidRPr="00AD1E89" w14:paraId="3CD3E407" w14:textId="77777777" w:rsidTr="00C5438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C385F6" w14:textId="77777777" w:rsidR="00F60B65" w:rsidRPr="00AD1E89" w:rsidRDefault="00F60B65" w:rsidP="00C54383">
                  <w:pPr>
                    <w:pStyle w:val="rowtabella0"/>
                    <w:rPr>
                      <w:color w:val="002060"/>
                    </w:rPr>
                  </w:pPr>
                  <w:r w:rsidRPr="00AD1E89">
                    <w:rPr>
                      <w:color w:val="002060"/>
                    </w:rPr>
                    <w:t>DAMIANI E GATTI ASCOLI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F6E776" w14:textId="77777777" w:rsidR="00F60B65" w:rsidRPr="00AD1E89" w:rsidRDefault="00F60B65" w:rsidP="00C54383">
                  <w:pPr>
                    <w:pStyle w:val="rowtabella0"/>
                    <w:rPr>
                      <w:color w:val="002060"/>
                    </w:rPr>
                  </w:pPr>
                  <w:r w:rsidRPr="00AD1E89">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1A8371" w14:textId="77777777" w:rsidR="00F60B65" w:rsidRPr="00AD1E89" w:rsidRDefault="00F60B65" w:rsidP="00C54383">
                  <w:pPr>
                    <w:pStyle w:val="rowtabella0"/>
                    <w:jc w:val="center"/>
                    <w:rPr>
                      <w:color w:val="002060"/>
                    </w:rPr>
                  </w:pPr>
                  <w:r w:rsidRPr="00AD1E89">
                    <w:rPr>
                      <w:color w:val="002060"/>
                    </w:rPr>
                    <w:t>1 - 10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315D44" w14:textId="77777777" w:rsidR="00F60B65" w:rsidRPr="00AD1E89" w:rsidRDefault="00F60B65" w:rsidP="00C54383">
                  <w:pPr>
                    <w:pStyle w:val="rowtabella0"/>
                    <w:jc w:val="center"/>
                    <w:rPr>
                      <w:color w:val="002060"/>
                    </w:rPr>
                  </w:pPr>
                  <w:r w:rsidRPr="00AD1E89">
                    <w:rPr>
                      <w:color w:val="002060"/>
                    </w:rPr>
                    <w:t> </w:t>
                  </w:r>
                </w:p>
              </w:tc>
            </w:tr>
            <w:tr w:rsidR="00F60B65" w:rsidRPr="00AD1E89" w14:paraId="4B8E23D4" w14:textId="77777777" w:rsidTr="00C54383">
              <w:tc>
                <w:tcPr>
                  <w:tcW w:w="4700" w:type="dxa"/>
                  <w:gridSpan w:val="4"/>
                  <w:tcBorders>
                    <w:top w:val="nil"/>
                    <w:left w:val="nil"/>
                    <w:bottom w:val="nil"/>
                    <w:right w:val="nil"/>
                  </w:tcBorders>
                  <w:tcMar>
                    <w:top w:w="20" w:type="dxa"/>
                    <w:left w:w="20" w:type="dxa"/>
                    <w:bottom w:w="20" w:type="dxa"/>
                    <w:right w:w="20" w:type="dxa"/>
                  </w:tcMar>
                  <w:vAlign w:val="center"/>
                  <w:hideMark/>
                </w:tcPr>
                <w:p w14:paraId="27DFB0CB" w14:textId="77777777" w:rsidR="00F60B65" w:rsidRPr="00AD1E89" w:rsidRDefault="00F60B65" w:rsidP="00C54383">
                  <w:pPr>
                    <w:pStyle w:val="rowtabella0"/>
                    <w:rPr>
                      <w:color w:val="002060"/>
                    </w:rPr>
                  </w:pPr>
                  <w:r w:rsidRPr="00AD1E89">
                    <w:rPr>
                      <w:color w:val="002060"/>
                    </w:rPr>
                    <w:t>(1) - disputata il 18/03/2023</w:t>
                  </w:r>
                </w:p>
              </w:tc>
            </w:tr>
          </w:tbl>
          <w:p w14:paraId="27014BD1" w14:textId="77777777" w:rsidR="00F60B65" w:rsidRPr="00AD1E89" w:rsidRDefault="00F60B65" w:rsidP="00C54383">
            <w:pPr>
              <w:rPr>
                <w:color w:val="002060"/>
              </w:rPr>
            </w:pPr>
          </w:p>
        </w:tc>
      </w:tr>
    </w:tbl>
    <w:p w14:paraId="0ECD377A" w14:textId="77777777" w:rsidR="00F60B65" w:rsidRPr="00AD1E89" w:rsidRDefault="00F60B65" w:rsidP="00F60B65">
      <w:pPr>
        <w:pStyle w:val="breakline"/>
        <w:rPr>
          <w:rFonts w:eastAsiaTheme="minorEastAsia"/>
          <w:color w:val="002060"/>
        </w:rPr>
      </w:pPr>
    </w:p>
    <w:p w14:paraId="71D605C7" w14:textId="77777777" w:rsidR="00F60B65" w:rsidRPr="00AD1E89" w:rsidRDefault="00F60B65" w:rsidP="00F60B65">
      <w:pPr>
        <w:pStyle w:val="breakline"/>
        <w:rPr>
          <w:color w:val="002060"/>
        </w:rPr>
      </w:pPr>
    </w:p>
    <w:p w14:paraId="3AA8A7EB" w14:textId="77777777" w:rsidR="00F60B65" w:rsidRPr="00AD1E89" w:rsidRDefault="00F60B65" w:rsidP="00F60B65">
      <w:pPr>
        <w:pStyle w:val="titoloprinc0"/>
        <w:rPr>
          <w:color w:val="002060"/>
        </w:rPr>
      </w:pPr>
      <w:r w:rsidRPr="00AD1E89">
        <w:rPr>
          <w:color w:val="002060"/>
        </w:rPr>
        <w:t>GIUDICE SPORTIVO</w:t>
      </w:r>
    </w:p>
    <w:p w14:paraId="733EA953" w14:textId="77777777" w:rsidR="00F60B65" w:rsidRPr="00AD1E89" w:rsidRDefault="00F60B65" w:rsidP="00F60B65">
      <w:pPr>
        <w:pStyle w:val="diffida"/>
        <w:rPr>
          <w:color w:val="002060"/>
        </w:rPr>
      </w:pPr>
      <w:r w:rsidRPr="00AD1E89">
        <w:rPr>
          <w:color w:val="002060"/>
        </w:rPr>
        <w:t>Il Giudice Sportivo Avv. Agnese Lazzaretti, con l'assistenza del segretario Angelo Castellana, nella seduta del 22/03/2023, ha adottato le decisioni che di seguito integralmente si riportano:</w:t>
      </w:r>
    </w:p>
    <w:p w14:paraId="45F2D5E1" w14:textId="77777777" w:rsidR="00F60B65" w:rsidRPr="00AD1E89" w:rsidRDefault="00F60B65" w:rsidP="00F60B65">
      <w:pPr>
        <w:pStyle w:val="titolo10"/>
        <w:rPr>
          <w:color w:val="002060"/>
        </w:rPr>
      </w:pPr>
      <w:r w:rsidRPr="00AD1E89">
        <w:rPr>
          <w:color w:val="002060"/>
        </w:rPr>
        <w:t xml:space="preserve">GARE DEL 18/ 3/2023 </w:t>
      </w:r>
    </w:p>
    <w:p w14:paraId="1003F4FA" w14:textId="77777777" w:rsidR="00F60B65" w:rsidRPr="00AD1E89" w:rsidRDefault="00F60B65" w:rsidP="00F60B65">
      <w:pPr>
        <w:pStyle w:val="titolo7a"/>
        <w:rPr>
          <w:color w:val="002060"/>
        </w:rPr>
      </w:pPr>
      <w:r w:rsidRPr="00AD1E89">
        <w:rPr>
          <w:color w:val="002060"/>
        </w:rPr>
        <w:t xml:space="preserve">PROVVEDIMENTI DISCIPLINARI </w:t>
      </w:r>
    </w:p>
    <w:p w14:paraId="02D9E54E" w14:textId="77777777" w:rsidR="00F60B65" w:rsidRPr="00AD1E89" w:rsidRDefault="00F60B65" w:rsidP="00F60B65">
      <w:pPr>
        <w:pStyle w:val="titolo7b0"/>
        <w:rPr>
          <w:color w:val="002060"/>
        </w:rPr>
      </w:pPr>
      <w:r w:rsidRPr="00AD1E89">
        <w:rPr>
          <w:color w:val="002060"/>
        </w:rPr>
        <w:t xml:space="preserve">In base alle risultanze degli atti ufficiali sono state deliberate le seguenti sanzioni disciplinari. </w:t>
      </w:r>
    </w:p>
    <w:p w14:paraId="7C3E8393" w14:textId="77777777" w:rsidR="00F60B65" w:rsidRPr="00AD1E89" w:rsidRDefault="00F60B65" w:rsidP="00F60B65">
      <w:pPr>
        <w:pStyle w:val="titolo30"/>
        <w:rPr>
          <w:color w:val="002060"/>
        </w:rPr>
      </w:pPr>
      <w:r w:rsidRPr="00AD1E89">
        <w:rPr>
          <w:color w:val="002060"/>
        </w:rPr>
        <w:t xml:space="preserve">CALCIATORI ESPULSI </w:t>
      </w:r>
    </w:p>
    <w:p w14:paraId="054A9EFC" w14:textId="77777777" w:rsidR="00F60B65" w:rsidRPr="00AD1E89" w:rsidRDefault="00F60B65" w:rsidP="00F60B65">
      <w:pPr>
        <w:pStyle w:val="titolo20"/>
        <w:rPr>
          <w:color w:val="002060"/>
        </w:rPr>
      </w:pPr>
      <w:r w:rsidRPr="00AD1E89">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3DF1B557" w14:textId="77777777" w:rsidTr="00C54383">
        <w:tc>
          <w:tcPr>
            <w:tcW w:w="2200" w:type="dxa"/>
            <w:tcMar>
              <w:top w:w="20" w:type="dxa"/>
              <w:left w:w="20" w:type="dxa"/>
              <w:bottom w:w="20" w:type="dxa"/>
              <w:right w:w="20" w:type="dxa"/>
            </w:tcMar>
            <w:vAlign w:val="center"/>
            <w:hideMark/>
          </w:tcPr>
          <w:p w14:paraId="1AC1E86A" w14:textId="77777777" w:rsidR="00F60B65" w:rsidRPr="00AD1E89" w:rsidRDefault="00F60B65" w:rsidP="00C54383">
            <w:pPr>
              <w:pStyle w:val="movimento"/>
              <w:rPr>
                <w:color w:val="002060"/>
              </w:rPr>
            </w:pPr>
            <w:r w:rsidRPr="00AD1E89">
              <w:rPr>
                <w:color w:val="002060"/>
              </w:rPr>
              <w:t>ZALLOCCO FILIPPO</w:t>
            </w:r>
          </w:p>
        </w:tc>
        <w:tc>
          <w:tcPr>
            <w:tcW w:w="2200" w:type="dxa"/>
            <w:tcMar>
              <w:top w:w="20" w:type="dxa"/>
              <w:left w:w="20" w:type="dxa"/>
              <w:bottom w:w="20" w:type="dxa"/>
              <w:right w:w="20" w:type="dxa"/>
            </w:tcMar>
            <w:vAlign w:val="center"/>
            <w:hideMark/>
          </w:tcPr>
          <w:p w14:paraId="1BFDED32" w14:textId="77777777" w:rsidR="00F60B65" w:rsidRPr="00AD1E89" w:rsidRDefault="00F60B65" w:rsidP="00C54383">
            <w:pPr>
              <w:pStyle w:val="movimento2"/>
              <w:rPr>
                <w:color w:val="002060"/>
              </w:rPr>
            </w:pPr>
            <w:r w:rsidRPr="00AD1E89">
              <w:rPr>
                <w:color w:val="002060"/>
              </w:rPr>
              <w:t xml:space="preserve">(ACLI AUDAX MONTECOSARO C5) </w:t>
            </w:r>
          </w:p>
        </w:tc>
        <w:tc>
          <w:tcPr>
            <w:tcW w:w="800" w:type="dxa"/>
            <w:tcMar>
              <w:top w:w="20" w:type="dxa"/>
              <w:left w:w="20" w:type="dxa"/>
              <w:bottom w:w="20" w:type="dxa"/>
              <w:right w:w="20" w:type="dxa"/>
            </w:tcMar>
            <w:vAlign w:val="center"/>
            <w:hideMark/>
          </w:tcPr>
          <w:p w14:paraId="778163F6"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39E4DB8A"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1BC70AB0" w14:textId="77777777" w:rsidR="00F60B65" w:rsidRPr="00AD1E89" w:rsidRDefault="00F60B65" w:rsidP="00C54383">
            <w:pPr>
              <w:pStyle w:val="movimento2"/>
              <w:rPr>
                <w:color w:val="002060"/>
              </w:rPr>
            </w:pPr>
            <w:r w:rsidRPr="00AD1E89">
              <w:rPr>
                <w:color w:val="002060"/>
              </w:rPr>
              <w:t> </w:t>
            </w:r>
          </w:p>
        </w:tc>
      </w:tr>
    </w:tbl>
    <w:p w14:paraId="7CC6954E" w14:textId="77777777" w:rsidR="00F60B65" w:rsidRPr="00AD1E89" w:rsidRDefault="00F60B65" w:rsidP="00F60B65">
      <w:pPr>
        <w:pStyle w:val="titolo20"/>
        <w:rPr>
          <w:rFonts w:eastAsiaTheme="minorEastAsia"/>
          <w:color w:val="002060"/>
        </w:rPr>
      </w:pPr>
      <w:r w:rsidRPr="00AD1E89">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69B0182D" w14:textId="77777777" w:rsidTr="00C54383">
        <w:tc>
          <w:tcPr>
            <w:tcW w:w="2200" w:type="dxa"/>
            <w:tcMar>
              <w:top w:w="20" w:type="dxa"/>
              <w:left w:w="20" w:type="dxa"/>
              <w:bottom w:w="20" w:type="dxa"/>
              <w:right w:w="20" w:type="dxa"/>
            </w:tcMar>
            <w:vAlign w:val="center"/>
            <w:hideMark/>
          </w:tcPr>
          <w:p w14:paraId="695AD535" w14:textId="77777777" w:rsidR="00F60B65" w:rsidRPr="00AD1E89" w:rsidRDefault="00F60B65" w:rsidP="00C54383">
            <w:pPr>
              <w:pStyle w:val="movimento"/>
              <w:rPr>
                <w:color w:val="002060"/>
              </w:rPr>
            </w:pPr>
            <w:r w:rsidRPr="00AD1E89">
              <w:rPr>
                <w:color w:val="002060"/>
              </w:rPr>
              <w:t>MARCHEI CRISTIANO</w:t>
            </w:r>
          </w:p>
        </w:tc>
        <w:tc>
          <w:tcPr>
            <w:tcW w:w="2200" w:type="dxa"/>
            <w:tcMar>
              <w:top w:w="20" w:type="dxa"/>
              <w:left w:w="20" w:type="dxa"/>
              <w:bottom w:w="20" w:type="dxa"/>
              <w:right w:w="20" w:type="dxa"/>
            </w:tcMar>
            <w:vAlign w:val="center"/>
            <w:hideMark/>
          </w:tcPr>
          <w:p w14:paraId="5CB24677" w14:textId="77777777" w:rsidR="00F60B65" w:rsidRPr="00AD1E89" w:rsidRDefault="00F60B65" w:rsidP="00C54383">
            <w:pPr>
              <w:pStyle w:val="movimento2"/>
              <w:rPr>
                <w:color w:val="002060"/>
              </w:rPr>
            </w:pPr>
            <w:r w:rsidRPr="00AD1E89">
              <w:rPr>
                <w:color w:val="002060"/>
              </w:rPr>
              <w:t xml:space="preserve">(CSI STELLA A.S.D.) </w:t>
            </w:r>
          </w:p>
        </w:tc>
        <w:tc>
          <w:tcPr>
            <w:tcW w:w="800" w:type="dxa"/>
            <w:tcMar>
              <w:top w:w="20" w:type="dxa"/>
              <w:left w:w="20" w:type="dxa"/>
              <w:bottom w:w="20" w:type="dxa"/>
              <w:right w:w="20" w:type="dxa"/>
            </w:tcMar>
            <w:vAlign w:val="center"/>
            <w:hideMark/>
          </w:tcPr>
          <w:p w14:paraId="3E4638DE"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27007D3C"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58D11F71" w14:textId="77777777" w:rsidR="00F60B65" w:rsidRPr="00AD1E89" w:rsidRDefault="00F60B65" w:rsidP="00C54383">
            <w:pPr>
              <w:pStyle w:val="movimento2"/>
              <w:rPr>
                <w:color w:val="002060"/>
              </w:rPr>
            </w:pPr>
            <w:r w:rsidRPr="00AD1E89">
              <w:rPr>
                <w:color w:val="002060"/>
              </w:rPr>
              <w:t> </w:t>
            </w:r>
          </w:p>
        </w:tc>
      </w:tr>
    </w:tbl>
    <w:p w14:paraId="239C664B" w14:textId="77777777" w:rsidR="00F60B65" w:rsidRPr="00AD1E89" w:rsidRDefault="00F60B65" w:rsidP="00F60B65">
      <w:pPr>
        <w:pStyle w:val="titolo30"/>
        <w:rPr>
          <w:rFonts w:eastAsiaTheme="minorEastAsia"/>
          <w:color w:val="002060"/>
        </w:rPr>
      </w:pPr>
      <w:r w:rsidRPr="00AD1E89">
        <w:rPr>
          <w:color w:val="002060"/>
        </w:rPr>
        <w:t xml:space="preserve">CALCIATORI NON ESPULSI </w:t>
      </w:r>
    </w:p>
    <w:p w14:paraId="420D0CF5" w14:textId="77777777" w:rsidR="00F60B65" w:rsidRPr="00AD1E89" w:rsidRDefault="00F60B65" w:rsidP="00F60B65">
      <w:pPr>
        <w:pStyle w:val="titolo20"/>
        <w:rPr>
          <w:color w:val="002060"/>
        </w:rPr>
      </w:pPr>
      <w:r w:rsidRPr="00AD1E8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4991D5A9" w14:textId="77777777" w:rsidTr="00C54383">
        <w:tc>
          <w:tcPr>
            <w:tcW w:w="2200" w:type="dxa"/>
            <w:tcMar>
              <w:top w:w="20" w:type="dxa"/>
              <w:left w:w="20" w:type="dxa"/>
              <w:bottom w:w="20" w:type="dxa"/>
              <w:right w:w="20" w:type="dxa"/>
            </w:tcMar>
            <w:vAlign w:val="center"/>
            <w:hideMark/>
          </w:tcPr>
          <w:p w14:paraId="09B6F850" w14:textId="77777777" w:rsidR="00F60B65" w:rsidRPr="00AD1E89" w:rsidRDefault="00F60B65" w:rsidP="00C54383">
            <w:pPr>
              <w:pStyle w:val="movimento"/>
              <w:rPr>
                <w:color w:val="002060"/>
              </w:rPr>
            </w:pPr>
            <w:r w:rsidRPr="00AD1E89">
              <w:rPr>
                <w:color w:val="002060"/>
              </w:rPr>
              <w:t>ZALLOCCO FILIPPO</w:t>
            </w:r>
          </w:p>
        </w:tc>
        <w:tc>
          <w:tcPr>
            <w:tcW w:w="2200" w:type="dxa"/>
            <w:tcMar>
              <w:top w:w="20" w:type="dxa"/>
              <w:left w:w="20" w:type="dxa"/>
              <w:bottom w:w="20" w:type="dxa"/>
              <w:right w:w="20" w:type="dxa"/>
            </w:tcMar>
            <w:vAlign w:val="center"/>
            <w:hideMark/>
          </w:tcPr>
          <w:p w14:paraId="4B60B85A" w14:textId="77777777" w:rsidR="00F60B65" w:rsidRPr="00AD1E89" w:rsidRDefault="00F60B65" w:rsidP="00C54383">
            <w:pPr>
              <w:pStyle w:val="movimento2"/>
              <w:rPr>
                <w:color w:val="002060"/>
              </w:rPr>
            </w:pPr>
            <w:r w:rsidRPr="00AD1E89">
              <w:rPr>
                <w:color w:val="002060"/>
              </w:rPr>
              <w:t xml:space="preserve">(ACLI AUDAX MONTECOSARO C5) </w:t>
            </w:r>
          </w:p>
        </w:tc>
        <w:tc>
          <w:tcPr>
            <w:tcW w:w="800" w:type="dxa"/>
            <w:tcMar>
              <w:top w:w="20" w:type="dxa"/>
              <w:left w:w="20" w:type="dxa"/>
              <w:bottom w:w="20" w:type="dxa"/>
              <w:right w:w="20" w:type="dxa"/>
            </w:tcMar>
            <w:vAlign w:val="center"/>
            <w:hideMark/>
          </w:tcPr>
          <w:p w14:paraId="588D43BD"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3E6C8AD8"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65174A7F" w14:textId="77777777" w:rsidR="00F60B65" w:rsidRPr="00AD1E89" w:rsidRDefault="00F60B65" w:rsidP="00C54383">
            <w:pPr>
              <w:pStyle w:val="movimento2"/>
              <w:rPr>
                <w:color w:val="002060"/>
              </w:rPr>
            </w:pPr>
            <w:r w:rsidRPr="00AD1E89">
              <w:rPr>
                <w:color w:val="002060"/>
              </w:rPr>
              <w:t> </w:t>
            </w:r>
          </w:p>
        </w:tc>
      </w:tr>
    </w:tbl>
    <w:p w14:paraId="7ABE80F8" w14:textId="77777777" w:rsidR="00F60B65" w:rsidRPr="00AD1E89" w:rsidRDefault="00F60B65" w:rsidP="00F60B65">
      <w:pPr>
        <w:pStyle w:val="titolo10"/>
        <w:rPr>
          <w:rFonts w:eastAsiaTheme="minorEastAsia"/>
          <w:color w:val="002060"/>
        </w:rPr>
      </w:pPr>
      <w:r w:rsidRPr="00AD1E89">
        <w:rPr>
          <w:color w:val="002060"/>
        </w:rPr>
        <w:t xml:space="preserve">GARE DEL 19/ 3/2023 </w:t>
      </w:r>
    </w:p>
    <w:p w14:paraId="79669C5B" w14:textId="77777777" w:rsidR="00F60B65" w:rsidRPr="00AD1E89" w:rsidRDefault="00F60B65" w:rsidP="00F60B65">
      <w:pPr>
        <w:pStyle w:val="titolo7a"/>
        <w:rPr>
          <w:color w:val="002060"/>
        </w:rPr>
      </w:pPr>
      <w:r w:rsidRPr="00AD1E89">
        <w:rPr>
          <w:color w:val="002060"/>
        </w:rPr>
        <w:t xml:space="preserve">PROVVEDIMENTI DISCIPLINARI </w:t>
      </w:r>
    </w:p>
    <w:p w14:paraId="70894F68" w14:textId="77777777" w:rsidR="00F60B65" w:rsidRPr="00AD1E89" w:rsidRDefault="00F60B65" w:rsidP="00F60B65">
      <w:pPr>
        <w:pStyle w:val="titolo7b0"/>
        <w:rPr>
          <w:color w:val="002060"/>
        </w:rPr>
      </w:pPr>
      <w:r w:rsidRPr="00AD1E89">
        <w:rPr>
          <w:color w:val="002060"/>
        </w:rPr>
        <w:lastRenderedPageBreak/>
        <w:t xml:space="preserve">In base alle risultanze degli atti ufficiali sono state deliberate le seguenti sanzioni disciplinari. </w:t>
      </w:r>
    </w:p>
    <w:p w14:paraId="5EB84ED4" w14:textId="77777777" w:rsidR="00F60B65" w:rsidRPr="00AD1E89" w:rsidRDefault="00F60B65" w:rsidP="00F60B65">
      <w:pPr>
        <w:pStyle w:val="titolo30"/>
        <w:rPr>
          <w:color w:val="002060"/>
        </w:rPr>
      </w:pPr>
      <w:r w:rsidRPr="00AD1E89">
        <w:rPr>
          <w:color w:val="002060"/>
        </w:rPr>
        <w:t xml:space="preserve">CALCIATORI NON ESPULSI </w:t>
      </w:r>
    </w:p>
    <w:p w14:paraId="5FB4F334" w14:textId="77777777" w:rsidR="00F60B65" w:rsidRPr="00AD1E89" w:rsidRDefault="00F60B65" w:rsidP="00F60B65">
      <w:pPr>
        <w:pStyle w:val="titolo20"/>
        <w:rPr>
          <w:color w:val="002060"/>
        </w:rPr>
      </w:pPr>
      <w:r w:rsidRPr="00AD1E8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316F5E3C" w14:textId="77777777" w:rsidTr="00C54383">
        <w:tc>
          <w:tcPr>
            <w:tcW w:w="2200" w:type="dxa"/>
            <w:tcMar>
              <w:top w:w="20" w:type="dxa"/>
              <w:left w:w="20" w:type="dxa"/>
              <w:bottom w:w="20" w:type="dxa"/>
              <w:right w:w="20" w:type="dxa"/>
            </w:tcMar>
            <w:vAlign w:val="center"/>
            <w:hideMark/>
          </w:tcPr>
          <w:p w14:paraId="3BE30A14" w14:textId="77777777" w:rsidR="00F60B65" w:rsidRPr="00AD1E89" w:rsidRDefault="00F60B65" w:rsidP="00C54383">
            <w:pPr>
              <w:pStyle w:val="movimento"/>
              <w:rPr>
                <w:color w:val="002060"/>
              </w:rPr>
            </w:pPr>
            <w:r w:rsidRPr="00AD1E89">
              <w:rPr>
                <w:color w:val="002060"/>
              </w:rPr>
              <w:t>CALCABRINI ALESSIO</w:t>
            </w:r>
          </w:p>
        </w:tc>
        <w:tc>
          <w:tcPr>
            <w:tcW w:w="2200" w:type="dxa"/>
            <w:tcMar>
              <w:top w:w="20" w:type="dxa"/>
              <w:left w:w="20" w:type="dxa"/>
              <w:bottom w:w="20" w:type="dxa"/>
              <w:right w:w="20" w:type="dxa"/>
            </w:tcMar>
            <w:vAlign w:val="center"/>
            <w:hideMark/>
          </w:tcPr>
          <w:p w14:paraId="1006623B" w14:textId="77777777" w:rsidR="00F60B65" w:rsidRPr="00AD1E89" w:rsidRDefault="00F60B65" w:rsidP="00C54383">
            <w:pPr>
              <w:pStyle w:val="movimento2"/>
              <w:rPr>
                <w:color w:val="002060"/>
              </w:rPr>
            </w:pPr>
            <w:r w:rsidRPr="00AD1E89">
              <w:rPr>
                <w:color w:val="002060"/>
              </w:rPr>
              <w:t xml:space="preserve">(ACLI VILLA MUSONE) </w:t>
            </w:r>
          </w:p>
        </w:tc>
        <w:tc>
          <w:tcPr>
            <w:tcW w:w="800" w:type="dxa"/>
            <w:tcMar>
              <w:top w:w="20" w:type="dxa"/>
              <w:left w:w="20" w:type="dxa"/>
              <w:bottom w:w="20" w:type="dxa"/>
              <w:right w:w="20" w:type="dxa"/>
            </w:tcMar>
            <w:vAlign w:val="center"/>
            <w:hideMark/>
          </w:tcPr>
          <w:p w14:paraId="5FF3376A"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10A1D060" w14:textId="77777777" w:rsidR="00F60B65" w:rsidRPr="00AD1E89" w:rsidRDefault="00F60B65" w:rsidP="00C54383">
            <w:pPr>
              <w:pStyle w:val="movimento"/>
              <w:rPr>
                <w:color w:val="002060"/>
              </w:rPr>
            </w:pPr>
            <w:r w:rsidRPr="00AD1E89">
              <w:rPr>
                <w:color w:val="002060"/>
              </w:rPr>
              <w:t>CORSO MICHAEL</w:t>
            </w:r>
          </w:p>
        </w:tc>
        <w:tc>
          <w:tcPr>
            <w:tcW w:w="2200" w:type="dxa"/>
            <w:tcMar>
              <w:top w:w="20" w:type="dxa"/>
              <w:left w:w="20" w:type="dxa"/>
              <w:bottom w:w="20" w:type="dxa"/>
              <w:right w:w="20" w:type="dxa"/>
            </w:tcMar>
            <w:vAlign w:val="center"/>
            <w:hideMark/>
          </w:tcPr>
          <w:p w14:paraId="2AC3B7D0" w14:textId="77777777" w:rsidR="00F60B65" w:rsidRPr="00AD1E89" w:rsidRDefault="00F60B65" w:rsidP="00C54383">
            <w:pPr>
              <w:pStyle w:val="movimento2"/>
              <w:rPr>
                <w:color w:val="002060"/>
              </w:rPr>
            </w:pPr>
            <w:r w:rsidRPr="00AD1E89">
              <w:rPr>
                <w:color w:val="002060"/>
              </w:rPr>
              <w:t>(</w:t>
            </w:r>
            <w:proofErr w:type="gramStart"/>
            <w:r w:rsidRPr="00AD1E89">
              <w:rPr>
                <w:color w:val="002060"/>
              </w:rPr>
              <w:t>CITTA</w:t>
            </w:r>
            <w:proofErr w:type="gramEnd"/>
            <w:r w:rsidRPr="00AD1E89">
              <w:rPr>
                <w:color w:val="002060"/>
              </w:rPr>
              <w:t xml:space="preserve"> DI OSTRA) </w:t>
            </w:r>
          </w:p>
        </w:tc>
      </w:tr>
    </w:tbl>
    <w:p w14:paraId="187EFC11" w14:textId="77777777" w:rsidR="00F60B65" w:rsidRDefault="00F60B65" w:rsidP="00F60B65">
      <w:pPr>
        <w:pStyle w:val="breakline"/>
        <w:rPr>
          <w:color w:val="002060"/>
        </w:rPr>
      </w:pPr>
    </w:p>
    <w:p w14:paraId="5A98CA9A" w14:textId="77777777" w:rsidR="00F60B65" w:rsidRPr="001C24CB" w:rsidRDefault="00F60B65" w:rsidP="00F60B65">
      <w:pPr>
        <w:jc w:val="center"/>
        <w:rPr>
          <w:rFonts w:ascii="Arial" w:hAnsi="Arial" w:cs="Arial"/>
          <w:noProof/>
          <w:color w:val="002060"/>
          <w:sz w:val="22"/>
          <w:szCs w:val="22"/>
        </w:rPr>
      </w:pPr>
      <w:r w:rsidRPr="001C24CB">
        <w:rPr>
          <w:rFonts w:ascii="Arial" w:hAnsi="Arial" w:cs="Arial"/>
          <w:noProof/>
          <w:color w:val="002060"/>
          <w:sz w:val="22"/>
          <w:szCs w:val="22"/>
        </w:rPr>
        <w:t>F.to IL SEGRETARIO                                   F.to IL GIUDICE SPORTIVO</w:t>
      </w:r>
    </w:p>
    <w:p w14:paraId="32A15927" w14:textId="77777777" w:rsidR="00F60B65" w:rsidRPr="001C24CB" w:rsidRDefault="00F60B65" w:rsidP="00F60B65">
      <w:pPr>
        <w:pStyle w:val="breakline"/>
        <w:rPr>
          <w:rFonts w:eastAsiaTheme="minorEastAsia"/>
          <w:color w:val="002060"/>
        </w:rPr>
      </w:pPr>
      <w:r w:rsidRPr="001C24CB">
        <w:rPr>
          <w:rFonts w:ascii="Arial" w:hAnsi="Arial" w:cs="Arial"/>
          <w:noProof/>
          <w:color w:val="002060"/>
          <w:sz w:val="22"/>
          <w:szCs w:val="22"/>
        </w:rPr>
        <w:t xml:space="preserve">                         Angelo Castellana        </w:t>
      </w:r>
      <w:r w:rsidRPr="001C24CB">
        <w:rPr>
          <w:rFonts w:ascii="Arial" w:hAnsi="Arial" w:cs="Arial"/>
          <w:noProof/>
          <w:color w:val="002060"/>
          <w:sz w:val="22"/>
          <w:szCs w:val="22"/>
        </w:rPr>
        <w:tab/>
        <w:t xml:space="preserve">                                Agnese Lazzaretti</w:t>
      </w:r>
    </w:p>
    <w:p w14:paraId="72E5F386" w14:textId="77777777" w:rsidR="00F60B65" w:rsidRPr="00AD1E89" w:rsidRDefault="00F60B65" w:rsidP="00F60B65">
      <w:pPr>
        <w:pStyle w:val="breakline"/>
        <w:rPr>
          <w:rFonts w:eastAsiaTheme="minorEastAsia"/>
          <w:color w:val="002060"/>
        </w:rPr>
      </w:pPr>
    </w:p>
    <w:p w14:paraId="7ABC4B05" w14:textId="77777777" w:rsidR="00F60B65" w:rsidRPr="00AD1E89" w:rsidRDefault="00F60B65" w:rsidP="00F60B65">
      <w:pPr>
        <w:pStyle w:val="titoloprinc0"/>
        <w:rPr>
          <w:color w:val="002060"/>
        </w:rPr>
      </w:pPr>
      <w:r w:rsidRPr="00AD1E89">
        <w:rPr>
          <w:color w:val="002060"/>
        </w:rPr>
        <w:t>CLASSIFICA</w:t>
      </w:r>
    </w:p>
    <w:p w14:paraId="2496FC06" w14:textId="77777777" w:rsidR="00F60B65" w:rsidRPr="00AD1E89" w:rsidRDefault="00F60B65" w:rsidP="00F60B65">
      <w:pPr>
        <w:pStyle w:val="breakline"/>
        <w:rPr>
          <w:color w:val="002060"/>
        </w:rPr>
      </w:pPr>
    </w:p>
    <w:p w14:paraId="4F4F39BC" w14:textId="77777777" w:rsidR="00F60B65" w:rsidRPr="00AD1E89" w:rsidRDefault="00F60B65" w:rsidP="00F60B65">
      <w:pPr>
        <w:pStyle w:val="breakline"/>
        <w:rPr>
          <w:color w:val="002060"/>
        </w:rPr>
      </w:pPr>
    </w:p>
    <w:p w14:paraId="2D66CD0C" w14:textId="77777777" w:rsidR="00F60B65" w:rsidRPr="00AD1E89" w:rsidRDefault="00F60B65" w:rsidP="00F60B65">
      <w:pPr>
        <w:pStyle w:val="sottotitolocampionato10"/>
        <w:rPr>
          <w:color w:val="002060"/>
        </w:rPr>
      </w:pPr>
      <w:r w:rsidRPr="00AD1E8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60B65" w:rsidRPr="00AD1E89" w14:paraId="39C9E4B4" w14:textId="77777777" w:rsidTr="00C5438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5007A" w14:textId="77777777" w:rsidR="00F60B65" w:rsidRPr="00AD1E89" w:rsidRDefault="00F60B65" w:rsidP="00C54383">
            <w:pPr>
              <w:pStyle w:val="headertabella0"/>
              <w:rPr>
                <w:color w:val="002060"/>
              </w:rPr>
            </w:pPr>
            <w:r w:rsidRPr="00AD1E8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02E3A" w14:textId="77777777" w:rsidR="00F60B65" w:rsidRPr="00AD1E89" w:rsidRDefault="00F60B65" w:rsidP="00C54383">
            <w:pPr>
              <w:pStyle w:val="headertabella0"/>
              <w:rPr>
                <w:color w:val="002060"/>
              </w:rPr>
            </w:pPr>
            <w:r w:rsidRPr="00AD1E8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A1BBE" w14:textId="77777777" w:rsidR="00F60B65" w:rsidRPr="00AD1E89" w:rsidRDefault="00F60B65" w:rsidP="00C54383">
            <w:pPr>
              <w:pStyle w:val="headertabella0"/>
              <w:rPr>
                <w:color w:val="002060"/>
              </w:rPr>
            </w:pPr>
            <w:r w:rsidRPr="00AD1E8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73C76" w14:textId="77777777" w:rsidR="00F60B65" w:rsidRPr="00AD1E89" w:rsidRDefault="00F60B65" w:rsidP="00C54383">
            <w:pPr>
              <w:pStyle w:val="headertabella0"/>
              <w:rPr>
                <w:color w:val="002060"/>
              </w:rPr>
            </w:pPr>
            <w:r w:rsidRPr="00AD1E8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275F33" w14:textId="77777777" w:rsidR="00F60B65" w:rsidRPr="00AD1E89" w:rsidRDefault="00F60B65" w:rsidP="00C54383">
            <w:pPr>
              <w:pStyle w:val="headertabella0"/>
              <w:rPr>
                <w:color w:val="002060"/>
              </w:rPr>
            </w:pPr>
            <w:r w:rsidRPr="00AD1E8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BE366" w14:textId="77777777" w:rsidR="00F60B65" w:rsidRPr="00AD1E89" w:rsidRDefault="00F60B65" w:rsidP="00C54383">
            <w:pPr>
              <w:pStyle w:val="headertabella0"/>
              <w:rPr>
                <w:color w:val="002060"/>
              </w:rPr>
            </w:pPr>
            <w:r w:rsidRPr="00AD1E8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F788D" w14:textId="77777777" w:rsidR="00F60B65" w:rsidRPr="00AD1E89" w:rsidRDefault="00F60B65" w:rsidP="00C54383">
            <w:pPr>
              <w:pStyle w:val="headertabella0"/>
              <w:rPr>
                <w:color w:val="002060"/>
              </w:rPr>
            </w:pPr>
            <w:r w:rsidRPr="00AD1E8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0A86B" w14:textId="77777777" w:rsidR="00F60B65" w:rsidRPr="00AD1E89" w:rsidRDefault="00F60B65" w:rsidP="00C54383">
            <w:pPr>
              <w:pStyle w:val="headertabella0"/>
              <w:rPr>
                <w:color w:val="002060"/>
              </w:rPr>
            </w:pPr>
            <w:r w:rsidRPr="00AD1E8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9D9A1" w14:textId="77777777" w:rsidR="00F60B65" w:rsidRPr="00AD1E89" w:rsidRDefault="00F60B65" w:rsidP="00C54383">
            <w:pPr>
              <w:pStyle w:val="headertabella0"/>
              <w:rPr>
                <w:color w:val="002060"/>
              </w:rPr>
            </w:pPr>
            <w:r w:rsidRPr="00AD1E8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EB747" w14:textId="77777777" w:rsidR="00F60B65" w:rsidRPr="00AD1E89" w:rsidRDefault="00F60B65" w:rsidP="00C54383">
            <w:pPr>
              <w:pStyle w:val="headertabella0"/>
              <w:rPr>
                <w:color w:val="002060"/>
              </w:rPr>
            </w:pPr>
            <w:r w:rsidRPr="00AD1E89">
              <w:rPr>
                <w:color w:val="002060"/>
              </w:rPr>
              <w:t>PE</w:t>
            </w:r>
          </w:p>
        </w:tc>
      </w:tr>
      <w:tr w:rsidR="00F60B65" w:rsidRPr="00AD1E89" w14:paraId="2600AA60" w14:textId="77777777" w:rsidTr="00C5438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5792ED" w14:textId="77777777" w:rsidR="00F60B65" w:rsidRPr="00AD1E89" w:rsidRDefault="00F60B65" w:rsidP="00C54383">
            <w:pPr>
              <w:pStyle w:val="rowtabella0"/>
              <w:rPr>
                <w:color w:val="002060"/>
                <w:lang w:val="es-ES"/>
              </w:rPr>
            </w:pPr>
            <w:r w:rsidRPr="00AD1E89">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C5727" w14:textId="77777777" w:rsidR="00F60B65" w:rsidRPr="00AD1E89" w:rsidRDefault="00F60B65" w:rsidP="00C54383">
            <w:pPr>
              <w:pStyle w:val="rowtabella0"/>
              <w:jc w:val="center"/>
              <w:rPr>
                <w:color w:val="002060"/>
              </w:rPr>
            </w:pPr>
            <w:r w:rsidRPr="00AD1E8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850D4" w14:textId="77777777" w:rsidR="00F60B65" w:rsidRPr="00AD1E89" w:rsidRDefault="00F60B65" w:rsidP="00C54383">
            <w:pPr>
              <w:pStyle w:val="rowtabella0"/>
              <w:jc w:val="center"/>
              <w:rPr>
                <w:color w:val="002060"/>
              </w:rPr>
            </w:pPr>
            <w:r w:rsidRPr="00AD1E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1B0CE" w14:textId="77777777" w:rsidR="00F60B65" w:rsidRPr="00AD1E89" w:rsidRDefault="00F60B65" w:rsidP="00C54383">
            <w:pPr>
              <w:pStyle w:val="rowtabella0"/>
              <w:jc w:val="center"/>
              <w:rPr>
                <w:color w:val="002060"/>
              </w:rPr>
            </w:pPr>
            <w:r w:rsidRPr="00AD1E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895DF"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A46FB"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1E327" w14:textId="77777777" w:rsidR="00F60B65" w:rsidRPr="00AD1E89" w:rsidRDefault="00F60B65" w:rsidP="00C54383">
            <w:pPr>
              <w:pStyle w:val="rowtabella0"/>
              <w:jc w:val="center"/>
              <w:rPr>
                <w:color w:val="002060"/>
              </w:rPr>
            </w:pPr>
            <w:r w:rsidRPr="00AD1E89">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40C15" w14:textId="77777777" w:rsidR="00F60B65" w:rsidRPr="00AD1E89" w:rsidRDefault="00F60B65" w:rsidP="00C54383">
            <w:pPr>
              <w:pStyle w:val="rowtabella0"/>
              <w:jc w:val="center"/>
              <w:rPr>
                <w:color w:val="002060"/>
              </w:rPr>
            </w:pPr>
            <w:r w:rsidRPr="00AD1E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07551" w14:textId="77777777" w:rsidR="00F60B65" w:rsidRPr="00AD1E89" w:rsidRDefault="00F60B65" w:rsidP="00C54383">
            <w:pPr>
              <w:pStyle w:val="rowtabella0"/>
              <w:jc w:val="center"/>
              <w:rPr>
                <w:color w:val="002060"/>
              </w:rPr>
            </w:pPr>
            <w:r w:rsidRPr="00AD1E89">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18FA5" w14:textId="77777777" w:rsidR="00F60B65" w:rsidRPr="00AD1E89" w:rsidRDefault="00F60B65" w:rsidP="00C54383">
            <w:pPr>
              <w:pStyle w:val="rowtabella0"/>
              <w:jc w:val="center"/>
              <w:rPr>
                <w:color w:val="002060"/>
              </w:rPr>
            </w:pPr>
            <w:r w:rsidRPr="00AD1E89">
              <w:rPr>
                <w:color w:val="002060"/>
              </w:rPr>
              <w:t>0</w:t>
            </w:r>
          </w:p>
        </w:tc>
      </w:tr>
      <w:tr w:rsidR="00F60B65" w:rsidRPr="00AD1E89" w14:paraId="02971986"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94DB0D" w14:textId="77777777" w:rsidR="00F60B65" w:rsidRPr="00AD1E89" w:rsidRDefault="00F60B65" w:rsidP="00C54383">
            <w:pPr>
              <w:pStyle w:val="rowtabella0"/>
              <w:rPr>
                <w:color w:val="002060"/>
                <w:lang w:val="es-ES"/>
              </w:rPr>
            </w:pPr>
            <w:r w:rsidRPr="00AD1E89">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441B7" w14:textId="77777777" w:rsidR="00F60B65" w:rsidRPr="00AD1E89" w:rsidRDefault="00F60B65" w:rsidP="00C54383">
            <w:pPr>
              <w:pStyle w:val="rowtabella0"/>
              <w:jc w:val="center"/>
              <w:rPr>
                <w:color w:val="002060"/>
              </w:rPr>
            </w:pPr>
            <w:r w:rsidRPr="00AD1E8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9C19A" w14:textId="77777777" w:rsidR="00F60B65" w:rsidRPr="00AD1E89" w:rsidRDefault="00F60B65" w:rsidP="00C54383">
            <w:pPr>
              <w:pStyle w:val="rowtabella0"/>
              <w:jc w:val="center"/>
              <w:rPr>
                <w:color w:val="002060"/>
              </w:rPr>
            </w:pPr>
            <w:r w:rsidRPr="00AD1E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523A9" w14:textId="77777777" w:rsidR="00F60B65" w:rsidRPr="00AD1E89" w:rsidRDefault="00F60B65" w:rsidP="00C54383">
            <w:pPr>
              <w:pStyle w:val="rowtabella0"/>
              <w:jc w:val="center"/>
              <w:rPr>
                <w:color w:val="002060"/>
              </w:rPr>
            </w:pPr>
            <w:r w:rsidRPr="00AD1E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5E7D5"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B9D42"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CE6BD" w14:textId="77777777" w:rsidR="00F60B65" w:rsidRPr="00AD1E89" w:rsidRDefault="00F60B65" w:rsidP="00C54383">
            <w:pPr>
              <w:pStyle w:val="rowtabella0"/>
              <w:jc w:val="center"/>
              <w:rPr>
                <w:color w:val="002060"/>
              </w:rPr>
            </w:pPr>
            <w:r w:rsidRPr="00AD1E89">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C9A82" w14:textId="77777777" w:rsidR="00F60B65" w:rsidRPr="00AD1E89" w:rsidRDefault="00F60B65" w:rsidP="00C54383">
            <w:pPr>
              <w:pStyle w:val="rowtabella0"/>
              <w:jc w:val="center"/>
              <w:rPr>
                <w:color w:val="002060"/>
              </w:rPr>
            </w:pPr>
            <w:r w:rsidRPr="00AD1E8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02966" w14:textId="77777777" w:rsidR="00F60B65" w:rsidRPr="00AD1E89" w:rsidRDefault="00F60B65" w:rsidP="00C54383">
            <w:pPr>
              <w:pStyle w:val="rowtabella0"/>
              <w:jc w:val="center"/>
              <w:rPr>
                <w:color w:val="002060"/>
              </w:rPr>
            </w:pPr>
            <w:r w:rsidRPr="00AD1E8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0DC0F" w14:textId="77777777" w:rsidR="00F60B65" w:rsidRPr="00AD1E89" w:rsidRDefault="00F60B65" w:rsidP="00C54383">
            <w:pPr>
              <w:pStyle w:val="rowtabella0"/>
              <w:jc w:val="center"/>
              <w:rPr>
                <w:color w:val="002060"/>
              </w:rPr>
            </w:pPr>
            <w:r w:rsidRPr="00AD1E89">
              <w:rPr>
                <w:color w:val="002060"/>
              </w:rPr>
              <w:t>0</w:t>
            </w:r>
          </w:p>
        </w:tc>
      </w:tr>
      <w:tr w:rsidR="00F60B65" w:rsidRPr="00AD1E89" w14:paraId="76E94CA4"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BAD6A2" w14:textId="77777777" w:rsidR="00F60B65" w:rsidRPr="00AD1E89" w:rsidRDefault="00F60B65" w:rsidP="00C54383">
            <w:pPr>
              <w:pStyle w:val="rowtabella0"/>
              <w:rPr>
                <w:color w:val="002060"/>
              </w:rPr>
            </w:pPr>
            <w:r w:rsidRPr="00AD1E89">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90476" w14:textId="77777777" w:rsidR="00F60B65" w:rsidRPr="00AD1E89" w:rsidRDefault="00F60B65" w:rsidP="00C54383">
            <w:pPr>
              <w:pStyle w:val="rowtabella0"/>
              <w:jc w:val="center"/>
              <w:rPr>
                <w:color w:val="002060"/>
              </w:rPr>
            </w:pPr>
            <w:r w:rsidRPr="00AD1E8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CD3CC" w14:textId="77777777" w:rsidR="00F60B65" w:rsidRPr="00AD1E89" w:rsidRDefault="00F60B65" w:rsidP="00C54383">
            <w:pPr>
              <w:pStyle w:val="rowtabella0"/>
              <w:jc w:val="center"/>
              <w:rPr>
                <w:color w:val="002060"/>
              </w:rPr>
            </w:pPr>
            <w:r w:rsidRPr="00AD1E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6040A" w14:textId="77777777" w:rsidR="00F60B65" w:rsidRPr="00AD1E89" w:rsidRDefault="00F60B65" w:rsidP="00C54383">
            <w:pPr>
              <w:pStyle w:val="rowtabella0"/>
              <w:jc w:val="center"/>
              <w:rPr>
                <w:color w:val="002060"/>
              </w:rPr>
            </w:pPr>
            <w:r w:rsidRPr="00AD1E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5BFB0"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7846D" w14:textId="77777777" w:rsidR="00F60B65" w:rsidRPr="00AD1E89" w:rsidRDefault="00F60B65" w:rsidP="00C54383">
            <w:pPr>
              <w:pStyle w:val="rowtabella0"/>
              <w:jc w:val="center"/>
              <w:rPr>
                <w:color w:val="002060"/>
              </w:rPr>
            </w:pPr>
            <w:r w:rsidRPr="00AD1E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019FF" w14:textId="77777777" w:rsidR="00F60B65" w:rsidRPr="00AD1E89" w:rsidRDefault="00F60B65" w:rsidP="00C54383">
            <w:pPr>
              <w:pStyle w:val="rowtabella0"/>
              <w:jc w:val="center"/>
              <w:rPr>
                <w:color w:val="002060"/>
              </w:rPr>
            </w:pPr>
            <w:r w:rsidRPr="00AD1E8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221A7" w14:textId="77777777" w:rsidR="00F60B65" w:rsidRPr="00AD1E89" w:rsidRDefault="00F60B65" w:rsidP="00C54383">
            <w:pPr>
              <w:pStyle w:val="rowtabella0"/>
              <w:jc w:val="center"/>
              <w:rPr>
                <w:color w:val="002060"/>
              </w:rPr>
            </w:pPr>
            <w:r w:rsidRPr="00AD1E8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1F197" w14:textId="77777777" w:rsidR="00F60B65" w:rsidRPr="00AD1E89" w:rsidRDefault="00F60B65" w:rsidP="00C54383">
            <w:pPr>
              <w:pStyle w:val="rowtabella0"/>
              <w:jc w:val="center"/>
              <w:rPr>
                <w:color w:val="002060"/>
              </w:rPr>
            </w:pPr>
            <w:r w:rsidRPr="00AD1E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DF33E" w14:textId="77777777" w:rsidR="00F60B65" w:rsidRPr="00AD1E89" w:rsidRDefault="00F60B65" w:rsidP="00C54383">
            <w:pPr>
              <w:pStyle w:val="rowtabella0"/>
              <w:jc w:val="center"/>
              <w:rPr>
                <w:color w:val="002060"/>
              </w:rPr>
            </w:pPr>
            <w:r w:rsidRPr="00AD1E89">
              <w:rPr>
                <w:color w:val="002060"/>
              </w:rPr>
              <w:t>0</w:t>
            </w:r>
          </w:p>
        </w:tc>
      </w:tr>
      <w:tr w:rsidR="00F60B65" w:rsidRPr="00AD1E89" w14:paraId="7DA59882"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2E157A" w14:textId="77777777" w:rsidR="00F60B65" w:rsidRPr="00AD1E89" w:rsidRDefault="00F60B65" w:rsidP="00C54383">
            <w:pPr>
              <w:pStyle w:val="rowtabella0"/>
              <w:rPr>
                <w:color w:val="002060"/>
              </w:rPr>
            </w:pPr>
            <w:r w:rsidRPr="00AD1E89">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AEAB8" w14:textId="77777777" w:rsidR="00F60B65" w:rsidRPr="00AD1E89" w:rsidRDefault="00F60B65" w:rsidP="00C54383">
            <w:pPr>
              <w:pStyle w:val="rowtabella0"/>
              <w:jc w:val="center"/>
              <w:rPr>
                <w:color w:val="002060"/>
              </w:rPr>
            </w:pPr>
            <w:r w:rsidRPr="00AD1E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B895C" w14:textId="77777777" w:rsidR="00F60B65" w:rsidRPr="00AD1E89" w:rsidRDefault="00F60B65" w:rsidP="00C54383">
            <w:pPr>
              <w:pStyle w:val="rowtabella0"/>
              <w:jc w:val="center"/>
              <w:rPr>
                <w:color w:val="002060"/>
              </w:rPr>
            </w:pPr>
            <w:r w:rsidRPr="00AD1E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15335"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1E85A"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BA534"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D93EF" w14:textId="77777777" w:rsidR="00F60B65" w:rsidRPr="00AD1E89" w:rsidRDefault="00F60B65" w:rsidP="00C54383">
            <w:pPr>
              <w:pStyle w:val="rowtabella0"/>
              <w:jc w:val="center"/>
              <w:rPr>
                <w:color w:val="002060"/>
              </w:rPr>
            </w:pPr>
            <w:r w:rsidRPr="00AD1E8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0FBB7" w14:textId="77777777" w:rsidR="00F60B65" w:rsidRPr="00AD1E89" w:rsidRDefault="00F60B65" w:rsidP="00C54383">
            <w:pPr>
              <w:pStyle w:val="rowtabella0"/>
              <w:jc w:val="center"/>
              <w:rPr>
                <w:color w:val="002060"/>
              </w:rPr>
            </w:pPr>
            <w:r w:rsidRPr="00AD1E89">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53E53" w14:textId="77777777" w:rsidR="00F60B65" w:rsidRPr="00AD1E89" w:rsidRDefault="00F60B65" w:rsidP="00C54383">
            <w:pPr>
              <w:pStyle w:val="rowtabella0"/>
              <w:jc w:val="center"/>
              <w:rPr>
                <w:color w:val="002060"/>
              </w:rPr>
            </w:pPr>
            <w:r w:rsidRPr="00AD1E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4BB62" w14:textId="77777777" w:rsidR="00F60B65" w:rsidRPr="00AD1E89" w:rsidRDefault="00F60B65" w:rsidP="00C54383">
            <w:pPr>
              <w:pStyle w:val="rowtabella0"/>
              <w:jc w:val="center"/>
              <w:rPr>
                <w:color w:val="002060"/>
              </w:rPr>
            </w:pPr>
            <w:r w:rsidRPr="00AD1E89">
              <w:rPr>
                <w:color w:val="002060"/>
              </w:rPr>
              <w:t>0</w:t>
            </w:r>
          </w:p>
        </w:tc>
      </w:tr>
      <w:tr w:rsidR="00F60B65" w:rsidRPr="00AD1E89" w14:paraId="6ADEA7F4"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D8A172" w14:textId="77777777" w:rsidR="00F60B65" w:rsidRPr="00AD1E89" w:rsidRDefault="00F60B65" w:rsidP="00C54383">
            <w:pPr>
              <w:pStyle w:val="rowtabella0"/>
              <w:rPr>
                <w:color w:val="002060"/>
              </w:rPr>
            </w:pPr>
            <w:r w:rsidRPr="00AD1E89">
              <w:rPr>
                <w:color w:val="002060"/>
              </w:rPr>
              <w:t xml:space="preserve">A.S.D. </w:t>
            </w:r>
            <w:proofErr w:type="gramStart"/>
            <w:r w:rsidRPr="00AD1E89">
              <w:rPr>
                <w:color w:val="002060"/>
              </w:rPr>
              <w:t>CITTA</w:t>
            </w:r>
            <w:proofErr w:type="gramEnd"/>
            <w:r w:rsidRPr="00AD1E89">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673C0" w14:textId="77777777" w:rsidR="00F60B65" w:rsidRPr="00AD1E89" w:rsidRDefault="00F60B65" w:rsidP="00C54383">
            <w:pPr>
              <w:pStyle w:val="rowtabella0"/>
              <w:jc w:val="center"/>
              <w:rPr>
                <w:color w:val="002060"/>
              </w:rPr>
            </w:pPr>
            <w:r w:rsidRPr="00AD1E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33E5B" w14:textId="77777777" w:rsidR="00F60B65" w:rsidRPr="00AD1E89" w:rsidRDefault="00F60B65" w:rsidP="00C54383">
            <w:pPr>
              <w:pStyle w:val="rowtabella0"/>
              <w:jc w:val="center"/>
              <w:rPr>
                <w:color w:val="002060"/>
              </w:rPr>
            </w:pPr>
            <w:r w:rsidRPr="00AD1E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BE5FA" w14:textId="77777777" w:rsidR="00F60B65" w:rsidRPr="00AD1E89" w:rsidRDefault="00F60B65" w:rsidP="00C54383">
            <w:pPr>
              <w:pStyle w:val="rowtabella0"/>
              <w:jc w:val="center"/>
              <w:rPr>
                <w:color w:val="002060"/>
              </w:rPr>
            </w:pPr>
            <w:r w:rsidRPr="00AD1E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27525"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4F7AB" w14:textId="77777777" w:rsidR="00F60B65" w:rsidRPr="00AD1E89" w:rsidRDefault="00F60B65" w:rsidP="00C54383">
            <w:pPr>
              <w:pStyle w:val="rowtabella0"/>
              <w:jc w:val="center"/>
              <w:rPr>
                <w:color w:val="002060"/>
              </w:rPr>
            </w:pPr>
            <w:r w:rsidRPr="00AD1E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E0BD3" w14:textId="77777777" w:rsidR="00F60B65" w:rsidRPr="00AD1E89" w:rsidRDefault="00F60B65" w:rsidP="00C54383">
            <w:pPr>
              <w:pStyle w:val="rowtabella0"/>
              <w:jc w:val="center"/>
              <w:rPr>
                <w:color w:val="002060"/>
              </w:rPr>
            </w:pPr>
            <w:r w:rsidRPr="00AD1E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87A0B" w14:textId="77777777" w:rsidR="00F60B65" w:rsidRPr="00AD1E89" w:rsidRDefault="00F60B65" w:rsidP="00C54383">
            <w:pPr>
              <w:pStyle w:val="rowtabella0"/>
              <w:jc w:val="center"/>
              <w:rPr>
                <w:color w:val="002060"/>
              </w:rPr>
            </w:pPr>
            <w:r w:rsidRPr="00AD1E8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EAA0C" w14:textId="77777777" w:rsidR="00F60B65" w:rsidRPr="00AD1E89" w:rsidRDefault="00F60B65" w:rsidP="00C54383">
            <w:pPr>
              <w:pStyle w:val="rowtabella0"/>
              <w:jc w:val="center"/>
              <w:rPr>
                <w:color w:val="002060"/>
              </w:rPr>
            </w:pPr>
            <w:r w:rsidRPr="00AD1E8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E7517" w14:textId="77777777" w:rsidR="00F60B65" w:rsidRPr="00AD1E89" w:rsidRDefault="00F60B65" w:rsidP="00C54383">
            <w:pPr>
              <w:pStyle w:val="rowtabella0"/>
              <w:jc w:val="center"/>
              <w:rPr>
                <w:color w:val="002060"/>
              </w:rPr>
            </w:pPr>
            <w:r w:rsidRPr="00AD1E89">
              <w:rPr>
                <w:color w:val="002060"/>
              </w:rPr>
              <w:t>0</w:t>
            </w:r>
          </w:p>
        </w:tc>
      </w:tr>
      <w:tr w:rsidR="00F60B65" w:rsidRPr="00AD1E89" w14:paraId="263033C7"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DE291C" w14:textId="77777777" w:rsidR="00F60B65" w:rsidRPr="00AD1E89" w:rsidRDefault="00F60B65" w:rsidP="00C54383">
            <w:pPr>
              <w:pStyle w:val="rowtabella0"/>
              <w:rPr>
                <w:color w:val="002060"/>
              </w:rPr>
            </w:pPr>
            <w:r w:rsidRPr="00AD1E89">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BFF8C"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778C0" w14:textId="77777777" w:rsidR="00F60B65" w:rsidRPr="00AD1E89" w:rsidRDefault="00F60B65" w:rsidP="00C54383">
            <w:pPr>
              <w:pStyle w:val="rowtabella0"/>
              <w:jc w:val="center"/>
              <w:rPr>
                <w:color w:val="002060"/>
              </w:rPr>
            </w:pPr>
            <w:r w:rsidRPr="00AD1E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01DE5"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779E2"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BCCF0" w14:textId="77777777" w:rsidR="00F60B65" w:rsidRPr="00AD1E89" w:rsidRDefault="00F60B65" w:rsidP="00C54383">
            <w:pPr>
              <w:pStyle w:val="rowtabella0"/>
              <w:jc w:val="center"/>
              <w:rPr>
                <w:color w:val="002060"/>
              </w:rPr>
            </w:pPr>
            <w:r w:rsidRPr="00AD1E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1D427" w14:textId="77777777" w:rsidR="00F60B65" w:rsidRPr="00AD1E89" w:rsidRDefault="00F60B65" w:rsidP="00C54383">
            <w:pPr>
              <w:pStyle w:val="rowtabella0"/>
              <w:jc w:val="center"/>
              <w:rPr>
                <w:color w:val="002060"/>
              </w:rPr>
            </w:pPr>
            <w:r w:rsidRPr="00AD1E8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4A226" w14:textId="77777777" w:rsidR="00F60B65" w:rsidRPr="00AD1E89" w:rsidRDefault="00F60B65" w:rsidP="00C54383">
            <w:pPr>
              <w:pStyle w:val="rowtabella0"/>
              <w:jc w:val="center"/>
              <w:rPr>
                <w:color w:val="002060"/>
              </w:rPr>
            </w:pPr>
            <w:r w:rsidRPr="00AD1E89">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D7EAC" w14:textId="77777777" w:rsidR="00F60B65" w:rsidRPr="00AD1E89" w:rsidRDefault="00F60B65" w:rsidP="00C54383">
            <w:pPr>
              <w:pStyle w:val="rowtabella0"/>
              <w:jc w:val="center"/>
              <w:rPr>
                <w:color w:val="002060"/>
              </w:rPr>
            </w:pPr>
            <w:r w:rsidRPr="00AD1E8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1517F" w14:textId="77777777" w:rsidR="00F60B65" w:rsidRPr="00AD1E89" w:rsidRDefault="00F60B65" w:rsidP="00C54383">
            <w:pPr>
              <w:pStyle w:val="rowtabella0"/>
              <w:jc w:val="center"/>
              <w:rPr>
                <w:color w:val="002060"/>
              </w:rPr>
            </w:pPr>
            <w:r w:rsidRPr="00AD1E89">
              <w:rPr>
                <w:color w:val="002060"/>
              </w:rPr>
              <w:t>0</w:t>
            </w:r>
          </w:p>
        </w:tc>
      </w:tr>
      <w:tr w:rsidR="00F60B65" w:rsidRPr="00AD1E89" w14:paraId="0FBE3E0C" w14:textId="77777777" w:rsidTr="00C5438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3F2D71" w14:textId="77777777" w:rsidR="00F60B65" w:rsidRPr="00AD1E89" w:rsidRDefault="00F60B65" w:rsidP="00C54383">
            <w:pPr>
              <w:pStyle w:val="rowtabella0"/>
              <w:rPr>
                <w:color w:val="002060"/>
              </w:rPr>
            </w:pPr>
            <w:r w:rsidRPr="00AD1E89">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EFADA" w14:textId="77777777" w:rsidR="00F60B65" w:rsidRPr="00AD1E89" w:rsidRDefault="00F60B65" w:rsidP="00C54383">
            <w:pPr>
              <w:pStyle w:val="rowtabella0"/>
              <w:jc w:val="center"/>
              <w:rPr>
                <w:color w:val="002060"/>
              </w:rPr>
            </w:pPr>
            <w:r w:rsidRPr="00AD1E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A5CE0" w14:textId="77777777" w:rsidR="00F60B65" w:rsidRPr="00AD1E89" w:rsidRDefault="00F60B65" w:rsidP="00C54383">
            <w:pPr>
              <w:pStyle w:val="rowtabella0"/>
              <w:jc w:val="center"/>
              <w:rPr>
                <w:color w:val="002060"/>
              </w:rPr>
            </w:pPr>
            <w:r w:rsidRPr="00AD1E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9FBEE"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2AB5C"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4B05A" w14:textId="77777777" w:rsidR="00F60B65" w:rsidRPr="00AD1E89" w:rsidRDefault="00F60B65" w:rsidP="00C54383">
            <w:pPr>
              <w:pStyle w:val="rowtabella0"/>
              <w:jc w:val="center"/>
              <w:rPr>
                <w:color w:val="002060"/>
              </w:rPr>
            </w:pPr>
            <w:r w:rsidRPr="00AD1E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E54EB" w14:textId="77777777" w:rsidR="00F60B65" w:rsidRPr="00AD1E89" w:rsidRDefault="00F60B65" w:rsidP="00C54383">
            <w:pPr>
              <w:pStyle w:val="rowtabella0"/>
              <w:jc w:val="center"/>
              <w:rPr>
                <w:color w:val="002060"/>
              </w:rPr>
            </w:pPr>
            <w:r w:rsidRPr="00AD1E8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CAE9C" w14:textId="77777777" w:rsidR="00F60B65" w:rsidRPr="00AD1E89" w:rsidRDefault="00F60B65" w:rsidP="00C54383">
            <w:pPr>
              <w:pStyle w:val="rowtabella0"/>
              <w:jc w:val="center"/>
              <w:rPr>
                <w:color w:val="002060"/>
              </w:rPr>
            </w:pPr>
            <w:r w:rsidRPr="00AD1E89">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37E99" w14:textId="77777777" w:rsidR="00F60B65" w:rsidRPr="00AD1E89" w:rsidRDefault="00F60B65" w:rsidP="00C54383">
            <w:pPr>
              <w:pStyle w:val="rowtabella0"/>
              <w:jc w:val="center"/>
              <w:rPr>
                <w:color w:val="002060"/>
              </w:rPr>
            </w:pPr>
            <w:r w:rsidRPr="00AD1E8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C8B06" w14:textId="77777777" w:rsidR="00F60B65" w:rsidRPr="00AD1E89" w:rsidRDefault="00F60B65" w:rsidP="00C54383">
            <w:pPr>
              <w:pStyle w:val="rowtabella0"/>
              <w:jc w:val="center"/>
              <w:rPr>
                <w:color w:val="002060"/>
              </w:rPr>
            </w:pPr>
            <w:r w:rsidRPr="00AD1E89">
              <w:rPr>
                <w:color w:val="002060"/>
              </w:rPr>
              <w:t>0</w:t>
            </w:r>
          </w:p>
        </w:tc>
      </w:tr>
    </w:tbl>
    <w:p w14:paraId="105F162C" w14:textId="77777777" w:rsidR="00F60B65" w:rsidRPr="00AD1E89" w:rsidRDefault="00F60B65" w:rsidP="00F60B65">
      <w:pPr>
        <w:pStyle w:val="breakline"/>
        <w:rPr>
          <w:rFonts w:eastAsiaTheme="minorEastAsia"/>
          <w:color w:val="002060"/>
        </w:rPr>
      </w:pPr>
    </w:p>
    <w:p w14:paraId="2AE25839" w14:textId="77777777" w:rsidR="00F60B65" w:rsidRPr="00AD1E89" w:rsidRDefault="00F60B65" w:rsidP="00F60B65">
      <w:pPr>
        <w:pStyle w:val="breakline"/>
        <w:rPr>
          <w:color w:val="002060"/>
        </w:rPr>
      </w:pPr>
    </w:p>
    <w:p w14:paraId="485F4C10" w14:textId="77777777" w:rsidR="00F60B65" w:rsidRPr="00AD1E89" w:rsidRDefault="00F60B65" w:rsidP="00F60B65">
      <w:pPr>
        <w:pStyle w:val="titolocampionato0"/>
        <w:shd w:val="clear" w:color="auto" w:fill="CCCCCC"/>
        <w:spacing w:before="80" w:after="40"/>
        <w:rPr>
          <w:color w:val="002060"/>
        </w:rPr>
      </w:pPr>
      <w:r w:rsidRPr="00AD1E89">
        <w:rPr>
          <w:color w:val="002060"/>
        </w:rPr>
        <w:t>UNDER 19 CALCIO A 5 REGIONALE</w:t>
      </w:r>
    </w:p>
    <w:p w14:paraId="0AF5D4FD" w14:textId="77777777" w:rsidR="00F60B65" w:rsidRPr="00AD1E89" w:rsidRDefault="00F60B65" w:rsidP="00F60B65">
      <w:pPr>
        <w:pStyle w:val="titoloprinc0"/>
        <w:rPr>
          <w:color w:val="002060"/>
        </w:rPr>
      </w:pPr>
      <w:r w:rsidRPr="00AD1E89">
        <w:rPr>
          <w:color w:val="002060"/>
        </w:rPr>
        <w:t>VARIAZIONI AL PROGRAMMA GARE</w:t>
      </w:r>
    </w:p>
    <w:p w14:paraId="13F892DA" w14:textId="77777777" w:rsidR="00F60B65" w:rsidRPr="00AD1E89" w:rsidRDefault="00F60B65" w:rsidP="00F60B65">
      <w:pPr>
        <w:pStyle w:val="breakline"/>
        <w:rPr>
          <w:color w:val="002060"/>
        </w:rPr>
      </w:pPr>
    </w:p>
    <w:p w14:paraId="42267DBA" w14:textId="77777777" w:rsidR="00F60B65" w:rsidRPr="00AD1E89" w:rsidRDefault="00F60B65" w:rsidP="00F60B65">
      <w:pPr>
        <w:pStyle w:val="breakline"/>
        <w:rPr>
          <w:color w:val="002060"/>
        </w:rPr>
      </w:pPr>
    </w:p>
    <w:p w14:paraId="59B21BD0" w14:textId="77777777" w:rsidR="00F60B65" w:rsidRPr="00AD1E89" w:rsidRDefault="00F60B65" w:rsidP="00F60B65">
      <w:pPr>
        <w:pStyle w:val="sottotitolocampionato10"/>
        <w:rPr>
          <w:color w:val="002060"/>
        </w:rPr>
      </w:pPr>
      <w:r w:rsidRPr="00AD1E8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60B65" w:rsidRPr="00AD1E89" w14:paraId="153C301D" w14:textId="77777777" w:rsidTr="00C5438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E1F333" w14:textId="77777777" w:rsidR="00F60B65" w:rsidRPr="00AD1E89" w:rsidRDefault="00F60B65" w:rsidP="00C54383">
            <w:pPr>
              <w:pStyle w:val="headertabella0"/>
              <w:rPr>
                <w:color w:val="002060"/>
              </w:rPr>
            </w:pPr>
            <w:r w:rsidRPr="00AD1E8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3BAFF1" w14:textId="77777777" w:rsidR="00F60B65" w:rsidRPr="00AD1E89" w:rsidRDefault="00F60B65" w:rsidP="00C54383">
            <w:pPr>
              <w:pStyle w:val="headertabella0"/>
              <w:rPr>
                <w:color w:val="002060"/>
              </w:rPr>
            </w:pPr>
            <w:r w:rsidRPr="00AD1E89">
              <w:rPr>
                <w:color w:val="002060"/>
              </w:rPr>
              <w:t xml:space="preserve">N° </w:t>
            </w:r>
            <w:proofErr w:type="spellStart"/>
            <w:r w:rsidRPr="00AD1E89">
              <w:rPr>
                <w:color w:val="002060"/>
              </w:rPr>
              <w:t>Gior</w:t>
            </w:r>
            <w:proofErr w:type="spellEnd"/>
            <w:r w:rsidRPr="00AD1E8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95DCE" w14:textId="77777777" w:rsidR="00F60B65" w:rsidRPr="00AD1E89" w:rsidRDefault="00F60B65" w:rsidP="00C54383">
            <w:pPr>
              <w:pStyle w:val="headertabella0"/>
              <w:rPr>
                <w:color w:val="002060"/>
              </w:rPr>
            </w:pPr>
            <w:r w:rsidRPr="00AD1E8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09CF4" w14:textId="77777777" w:rsidR="00F60B65" w:rsidRPr="00AD1E89" w:rsidRDefault="00F60B65" w:rsidP="00C54383">
            <w:pPr>
              <w:pStyle w:val="headertabella0"/>
              <w:rPr>
                <w:color w:val="002060"/>
              </w:rPr>
            </w:pPr>
            <w:r w:rsidRPr="00AD1E8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C1EC71" w14:textId="77777777" w:rsidR="00F60B65" w:rsidRPr="00AD1E89" w:rsidRDefault="00F60B65" w:rsidP="00C54383">
            <w:pPr>
              <w:pStyle w:val="headertabella0"/>
              <w:rPr>
                <w:color w:val="002060"/>
              </w:rPr>
            </w:pPr>
            <w:r w:rsidRPr="00AD1E89">
              <w:rPr>
                <w:color w:val="002060"/>
              </w:rPr>
              <w:t xml:space="preserve">Data </w:t>
            </w:r>
            <w:proofErr w:type="spellStart"/>
            <w:r w:rsidRPr="00AD1E89">
              <w:rPr>
                <w:color w:val="002060"/>
              </w:rPr>
              <w:t>Orig</w:t>
            </w:r>
            <w:proofErr w:type="spellEnd"/>
            <w:r w:rsidRPr="00AD1E8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8A6E8" w14:textId="77777777" w:rsidR="00F60B65" w:rsidRPr="00AD1E89" w:rsidRDefault="00F60B65" w:rsidP="00C54383">
            <w:pPr>
              <w:pStyle w:val="headertabella0"/>
              <w:rPr>
                <w:color w:val="002060"/>
              </w:rPr>
            </w:pPr>
            <w:r w:rsidRPr="00AD1E8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7F5C9" w14:textId="77777777" w:rsidR="00F60B65" w:rsidRPr="00AD1E89" w:rsidRDefault="00F60B65" w:rsidP="00C54383">
            <w:pPr>
              <w:pStyle w:val="headertabella0"/>
              <w:rPr>
                <w:color w:val="002060"/>
              </w:rPr>
            </w:pPr>
            <w:r w:rsidRPr="00AD1E89">
              <w:rPr>
                <w:color w:val="002060"/>
              </w:rPr>
              <w:t xml:space="preserve">Ora </w:t>
            </w:r>
            <w:proofErr w:type="spellStart"/>
            <w:r w:rsidRPr="00AD1E89">
              <w:rPr>
                <w:color w:val="002060"/>
              </w:rPr>
              <w:t>Orig</w:t>
            </w:r>
            <w:proofErr w:type="spellEnd"/>
            <w:r w:rsidRPr="00AD1E8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D023F" w14:textId="77777777" w:rsidR="00F60B65" w:rsidRPr="00AD1E89" w:rsidRDefault="00F60B65" w:rsidP="00C54383">
            <w:pPr>
              <w:pStyle w:val="headertabella0"/>
              <w:rPr>
                <w:color w:val="002060"/>
              </w:rPr>
            </w:pPr>
            <w:r w:rsidRPr="00AD1E89">
              <w:rPr>
                <w:color w:val="002060"/>
              </w:rPr>
              <w:t>Impianto</w:t>
            </w:r>
          </w:p>
        </w:tc>
      </w:tr>
      <w:tr w:rsidR="00F60B65" w:rsidRPr="00AD1E89" w14:paraId="2392565B" w14:textId="77777777" w:rsidTr="00C5438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E7A83" w14:textId="77777777" w:rsidR="00F60B65" w:rsidRPr="00EA5472" w:rsidRDefault="00F60B65" w:rsidP="00C54383">
            <w:pPr>
              <w:pStyle w:val="rowtabella0"/>
              <w:rPr>
                <w:color w:val="002060"/>
                <w:highlight w:val="yellow"/>
              </w:rPr>
            </w:pPr>
            <w:r w:rsidRPr="00EA5472">
              <w:rPr>
                <w:color w:val="002060"/>
                <w:highlight w:val="yellow"/>
              </w:rPr>
              <w:t>15/04/2023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ED359" w14:textId="77777777" w:rsidR="00F60B65" w:rsidRPr="00EA5472" w:rsidRDefault="00F60B65" w:rsidP="00C54383">
            <w:pPr>
              <w:pStyle w:val="rowtabella0"/>
              <w:jc w:val="center"/>
              <w:rPr>
                <w:color w:val="002060"/>
                <w:highlight w:val="yellow"/>
              </w:rPr>
            </w:pPr>
            <w:r w:rsidRPr="00EA5472">
              <w:rPr>
                <w:color w:val="002060"/>
                <w:highlight w:val="yellow"/>
              </w:rPr>
              <w:t>10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EDC6B" w14:textId="77777777" w:rsidR="00F60B65" w:rsidRPr="00EA5472" w:rsidRDefault="00F60B65" w:rsidP="00C54383">
            <w:pPr>
              <w:pStyle w:val="rowtabella0"/>
              <w:rPr>
                <w:color w:val="002060"/>
                <w:highlight w:val="yellow"/>
              </w:rPr>
            </w:pPr>
            <w:r w:rsidRPr="00EA5472">
              <w:rPr>
                <w:color w:val="002060"/>
                <w:highlight w:val="yellow"/>
              </w:rPr>
              <w:t>PIETRALACROCE 73</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ABB9B" w14:textId="77777777" w:rsidR="00F60B65" w:rsidRPr="00EA5472" w:rsidRDefault="00F60B65" w:rsidP="00C54383">
            <w:pPr>
              <w:pStyle w:val="rowtabella0"/>
              <w:rPr>
                <w:color w:val="002060"/>
                <w:highlight w:val="yellow"/>
              </w:rPr>
            </w:pPr>
            <w:r w:rsidRPr="00EA5472">
              <w:rPr>
                <w:color w:val="002060"/>
                <w:highlight w:val="yellow"/>
              </w:rPr>
              <w:t>SPECIAL ONE SPORTING CLUB</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BEEC4" w14:textId="77777777" w:rsidR="00F60B65" w:rsidRPr="00AD1E89" w:rsidRDefault="00F60B65" w:rsidP="00C54383">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3BDA8" w14:textId="77777777" w:rsidR="00F60B65" w:rsidRPr="00AD1E89" w:rsidRDefault="00F60B65" w:rsidP="00C54383">
            <w:pPr>
              <w:pStyle w:val="rowtabella0"/>
              <w:jc w:val="center"/>
              <w:rPr>
                <w:color w:val="002060"/>
              </w:rPr>
            </w:pPr>
            <w:r w:rsidRPr="00EA5472">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F9172" w14:textId="77777777" w:rsidR="00F60B65" w:rsidRPr="00AD1E89" w:rsidRDefault="00F60B65" w:rsidP="00C54383">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BC431" w14:textId="77777777" w:rsidR="00F60B65" w:rsidRPr="00AD1E89" w:rsidRDefault="00F60B65" w:rsidP="00C54383">
            <w:pPr>
              <w:pStyle w:val="rowtabella0"/>
              <w:rPr>
                <w:color w:val="002060"/>
              </w:rPr>
            </w:pPr>
            <w:r w:rsidRPr="00EA5472">
              <w:rPr>
                <w:color w:val="002060"/>
                <w:highlight w:val="yellow"/>
              </w:rPr>
              <w:t>CAMPO SCOPERTO TAVERNELLE SERRUNGARINA VIA DEI LECCI-TAVERNELLE</w:t>
            </w:r>
          </w:p>
        </w:tc>
      </w:tr>
    </w:tbl>
    <w:p w14:paraId="4007B0A2" w14:textId="77777777" w:rsidR="00F60B65" w:rsidRPr="00AD1E89" w:rsidRDefault="00F60B65" w:rsidP="00F60B65">
      <w:pPr>
        <w:pStyle w:val="breakline"/>
        <w:rPr>
          <w:rFonts w:eastAsiaTheme="minorEastAsia"/>
          <w:color w:val="002060"/>
        </w:rPr>
      </w:pPr>
    </w:p>
    <w:p w14:paraId="02100CF3" w14:textId="77777777" w:rsidR="00F60B65" w:rsidRPr="00AD1E89" w:rsidRDefault="00F60B65" w:rsidP="00F60B65">
      <w:pPr>
        <w:pStyle w:val="breakline"/>
        <w:rPr>
          <w:color w:val="002060"/>
        </w:rPr>
      </w:pPr>
    </w:p>
    <w:p w14:paraId="3CCD6E70" w14:textId="77777777" w:rsidR="00F60B65" w:rsidRPr="00AD1E89" w:rsidRDefault="00F60B65" w:rsidP="00F60B65">
      <w:pPr>
        <w:pStyle w:val="titoloprinc0"/>
        <w:rPr>
          <w:color w:val="002060"/>
        </w:rPr>
      </w:pPr>
      <w:r w:rsidRPr="00AD1E89">
        <w:rPr>
          <w:color w:val="002060"/>
        </w:rPr>
        <w:t>RISULTATI</w:t>
      </w:r>
    </w:p>
    <w:p w14:paraId="3012A651" w14:textId="77777777" w:rsidR="00F60B65" w:rsidRPr="00AD1E89" w:rsidRDefault="00F60B65" w:rsidP="00F60B65">
      <w:pPr>
        <w:pStyle w:val="breakline"/>
        <w:rPr>
          <w:color w:val="002060"/>
        </w:rPr>
      </w:pPr>
    </w:p>
    <w:p w14:paraId="568343EC" w14:textId="77777777" w:rsidR="00F60B65" w:rsidRPr="00AD1E89" w:rsidRDefault="00F60B65" w:rsidP="00F60B65">
      <w:pPr>
        <w:pStyle w:val="sottotitolocampionato10"/>
        <w:rPr>
          <w:color w:val="002060"/>
        </w:rPr>
      </w:pPr>
      <w:r w:rsidRPr="00AD1E89">
        <w:rPr>
          <w:color w:val="002060"/>
        </w:rPr>
        <w:t>RISULTATI UFFICIALI GARE DEL 18/03/2023</w:t>
      </w:r>
    </w:p>
    <w:p w14:paraId="7D40734C" w14:textId="77777777" w:rsidR="00F60B65" w:rsidRPr="00F60B65" w:rsidRDefault="00F60B65" w:rsidP="00F60B65">
      <w:pPr>
        <w:pStyle w:val="sottotitolocampionato20"/>
        <w:spacing w:before="0" w:beforeAutospacing="0" w:after="0" w:afterAutospacing="0"/>
        <w:rPr>
          <w:rFonts w:ascii="Arial" w:hAnsi="Arial" w:cs="Arial"/>
          <w:color w:val="002060"/>
          <w:sz w:val="20"/>
          <w:szCs w:val="20"/>
        </w:rPr>
      </w:pPr>
      <w:r w:rsidRPr="00F60B65">
        <w:rPr>
          <w:rFonts w:ascii="Arial" w:hAnsi="Arial" w:cs="Arial"/>
          <w:color w:val="002060"/>
          <w:sz w:val="20"/>
          <w:szCs w:val="20"/>
        </w:rPr>
        <w:t>Si trascrivono qui di seguito i risultati ufficiali delle gare disputate</w:t>
      </w:r>
    </w:p>
    <w:p w14:paraId="76434FFA" w14:textId="77777777" w:rsidR="00F60B65" w:rsidRPr="00AD1E89" w:rsidRDefault="00F60B65" w:rsidP="00F60B6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60B65" w:rsidRPr="00AD1E89" w14:paraId="605FF78A" w14:textId="77777777" w:rsidTr="00C5438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60B65" w:rsidRPr="00AD1E89" w14:paraId="75BAAB33" w14:textId="77777777" w:rsidTr="00C5438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60200F" w14:textId="77777777" w:rsidR="00F60B65" w:rsidRPr="00AD1E89" w:rsidRDefault="00F60B65" w:rsidP="00C54383">
                  <w:pPr>
                    <w:pStyle w:val="headertabella0"/>
                    <w:rPr>
                      <w:color w:val="002060"/>
                    </w:rPr>
                  </w:pPr>
                  <w:r w:rsidRPr="00AD1E89">
                    <w:rPr>
                      <w:color w:val="002060"/>
                    </w:rPr>
                    <w:t>GIRONE A - 9 Giornata - R</w:t>
                  </w:r>
                </w:p>
              </w:tc>
            </w:tr>
            <w:tr w:rsidR="00F60B65" w:rsidRPr="00AD1E89" w14:paraId="11175483" w14:textId="77777777" w:rsidTr="00C5438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46B5DF" w14:textId="77777777" w:rsidR="00F60B65" w:rsidRPr="00AD1E89" w:rsidRDefault="00F60B65" w:rsidP="00C54383">
                  <w:pPr>
                    <w:pStyle w:val="rowtabella0"/>
                    <w:rPr>
                      <w:color w:val="002060"/>
                    </w:rPr>
                  </w:pPr>
                  <w:r w:rsidRPr="00AD1E89">
                    <w:rPr>
                      <w:color w:val="002060"/>
                    </w:rPr>
                    <w:t>(1) CALCETTO NUMANA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BBE6AE" w14:textId="77777777" w:rsidR="00F60B65" w:rsidRPr="00AD1E89" w:rsidRDefault="00F60B65" w:rsidP="00C54383">
                  <w:pPr>
                    <w:pStyle w:val="rowtabella0"/>
                    <w:rPr>
                      <w:color w:val="002060"/>
                    </w:rPr>
                  </w:pPr>
                  <w:r w:rsidRPr="00AD1E89">
                    <w:rPr>
                      <w:color w:val="002060"/>
                    </w:rPr>
                    <w:t>- PIETRALACROCE 73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8D83AB" w14:textId="77777777" w:rsidR="00F60B65" w:rsidRPr="00AD1E89" w:rsidRDefault="00F60B65" w:rsidP="00C54383">
                  <w:pPr>
                    <w:pStyle w:val="rowtabella0"/>
                    <w:jc w:val="center"/>
                    <w:rPr>
                      <w:color w:val="002060"/>
                    </w:rPr>
                  </w:pPr>
                  <w:r w:rsidRPr="00AD1E89">
                    <w:rPr>
                      <w:color w:val="002060"/>
                    </w:rPr>
                    <w:t>9 - 3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010486" w14:textId="77777777" w:rsidR="00F60B65" w:rsidRPr="00AD1E89" w:rsidRDefault="00F60B65" w:rsidP="00C54383">
                  <w:pPr>
                    <w:pStyle w:val="rowtabella0"/>
                    <w:jc w:val="center"/>
                    <w:rPr>
                      <w:color w:val="002060"/>
                    </w:rPr>
                  </w:pPr>
                  <w:r w:rsidRPr="00AD1E89">
                    <w:rPr>
                      <w:color w:val="002060"/>
                    </w:rPr>
                    <w:t> </w:t>
                  </w:r>
                </w:p>
              </w:tc>
            </w:tr>
            <w:tr w:rsidR="00F60B65" w:rsidRPr="00AD1E89" w14:paraId="350EF6A1"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11D22C" w14:textId="77777777" w:rsidR="00F60B65" w:rsidRPr="00AD1E89" w:rsidRDefault="00F60B65" w:rsidP="00C54383">
                  <w:pPr>
                    <w:pStyle w:val="rowtabella0"/>
                    <w:rPr>
                      <w:color w:val="002060"/>
                    </w:rPr>
                  </w:pPr>
                  <w:r w:rsidRPr="00AD1E89">
                    <w:rPr>
                      <w:color w:val="002060"/>
                    </w:rPr>
                    <w:t>(1) 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B8BEC0" w14:textId="77777777" w:rsidR="00F60B65" w:rsidRPr="00AD1E89" w:rsidRDefault="00F60B65" w:rsidP="00C54383">
                  <w:pPr>
                    <w:pStyle w:val="rowtabella0"/>
                    <w:rPr>
                      <w:color w:val="002060"/>
                    </w:rPr>
                  </w:pPr>
                  <w:r w:rsidRPr="00AD1E89">
                    <w:rPr>
                      <w:color w:val="002060"/>
                    </w:rPr>
                    <w:t xml:space="preserve">- AUDAX 1970 </w:t>
                  </w:r>
                  <w:proofErr w:type="gramStart"/>
                  <w:r w:rsidRPr="00AD1E89">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7A7A47" w14:textId="77777777" w:rsidR="00F60B65" w:rsidRPr="00AD1E89" w:rsidRDefault="00F60B65" w:rsidP="00C54383">
                  <w:pPr>
                    <w:pStyle w:val="rowtabella0"/>
                    <w:jc w:val="center"/>
                    <w:rPr>
                      <w:color w:val="002060"/>
                    </w:rPr>
                  </w:pPr>
                  <w:r w:rsidRPr="00AD1E89">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B1EE47" w14:textId="77777777" w:rsidR="00F60B65" w:rsidRPr="00AD1E89" w:rsidRDefault="00F60B65" w:rsidP="00C54383">
                  <w:pPr>
                    <w:pStyle w:val="rowtabella0"/>
                    <w:jc w:val="center"/>
                    <w:rPr>
                      <w:color w:val="002060"/>
                    </w:rPr>
                  </w:pPr>
                  <w:r w:rsidRPr="00AD1E89">
                    <w:rPr>
                      <w:color w:val="002060"/>
                    </w:rPr>
                    <w:t> </w:t>
                  </w:r>
                </w:p>
              </w:tc>
            </w:tr>
            <w:tr w:rsidR="00F60B65" w:rsidRPr="00AD1E89" w14:paraId="0134EE51"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185A5A" w14:textId="77777777" w:rsidR="00F60B65" w:rsidRPr="00AD1E89" w:rsidRDefault="00F60B65" w:rsidP="00C54383">
                  <w:pPr>
                    <w:pStyle w:val="rowtabella0"/>
                    <w:rPr>
                      <w:color w:val="002060"/>
                    </w:rPr>
                  </w:pPr>
                  <w:r w:rsidRPr="00AD1E89">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4EFCB2" w14:textId="77777777" w:rsidR="00F60B65" w:rsidRPr="00AD1E89" w:rsidRDefault="00F60B65" w:rsidP="00C54383">
                  <w:pPr>
                    <w:pStyle w:val="rowtabella0"/>
                    <w:rPr>
                      <w:color w:val="002060"/>
                    </w:rPr>
                  </w:pPr>
                  <w:r w:rsidRPr="00AD1E89">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4115DF" w14:textId="77777777" w:rsidR="00F60B65" w:rsidRPr="00AD1E89" w:rsidRDefault="00F60B65" w:rsidP="00C54383">
                  <w:pPr>
                    <w:pStyle w:val="rowtabella0"/>
                    <w:jc w:val="center"/>
                    <w:rPr>
                      <w:color w:val="002060"/>
                    </w:rPr>
                  </w:pPr>
                  <w:r w:rsidRPr="00AD1E89">
                    <w:rPr>
                      <w:color w:val="002060"/>
                    </w:rPr>
                    <w:t>8 - 0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F10AB6" w14:textId="77777777" w:rsidR="00F60B65" w:rsidRPr="00AD1E89" w:rsidRDefault="00F60B65" w:rsidP="00C54383">
                  <w:pPr>
                    <w:pStyle w:val="rowtabella0"/>
                    <w:jc w:val="center"/>
                    <w:rPr>
                      <w:color w:val="002060"/>
                    </w:rPr>
                  </w:pPr>
                  <w:r w:rsidRPr="00AD1E89">
                    <w:rPr>
                      <w:color w:val="002060"/>
                    </w:rPr>
                    <w:t> </w:t>
                  </w:r>
                </w:p>
              </w:tc>
            </w:tr>
            <w:tr w:rsidR="00F60B65" w:rsidRPr="00AD1E89" w14:paraId="1E5A4A27"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A75930" w14:textId="77777777" w:rsidR="00F60B65" w:rsidRPr="00AD1E89" w:rsidRDefault="00F60B65" w:rsidP="00C54383">
                  <w:pPr>
                    <w:pStyle w:val="rowtabella0"/>
                    <w:rPr>
                      <w:color w:val="002060"/>
                    </w:rPr>
                  </w:pPr>
                  <w:r w:rsidRPr="00AD1E89">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157662" w14:textId="77777777" w:rsidR="00F60B65" w:rsidRPr="00AD1E89" w:rsidRDefault="00F60B65" w:rsidP="00C54383">
                  <w:pPr>
                    <w:pStyle w:val="rowtabella0"/>
                    <w:rPr>
                      <w:color w:val="002060"/>
                    </w:rPr>
                  </w:pPr>
                  <w:r w:rsidRPr="00AD1E89">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6B5AC6" w14:textId="77777777" w:rsidR="00F60B65" w:rsidRPr="00AD1E89" w:rsidRDefault="00F60B65" w:rsidP="00C54383">
                  <w:pPr>
                    <w:pStyle w:val="rowtabella0"/>
                    <w:jc w:val="center"/>
                    <w:rPr>
                      <w:color w:val="002060"/>
                    </w:rPr>
                  </w:pPr>
                  <w:r w:rsidRPr="00AD1E89">
                    <w:rPr>
                      <w:color w:val="002060"/>
                    </w:rPr>
                    <w:t>15 - 0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866194" w14:textId="77777777" w:rsidR="00F60B65" w:rsidRPr="00AD1E89" w:rsidRDefault="00F60B65" w:rsidP="00C54383">
                  <w:pPr>
                    <w:pStyle w:val="rowtabella0"/>
                    <w:jc w:val="center"/>
                    <w:rPr>
                      <w:color w:val="002060"/>
                    </w:rPr>
                  </w:pPr>
                  <w:r w:rsidRPr="00AD1E89">
                    <w:rPr>
                      <w:color w:val="002060"/>
                    </w:rPr>
                    <w:t> </w:t>
                  </w:r>
                </w:p>
              </w:tc>
            </w:tr>
            <w:tr w:rsidR="00F60B65" w:rsidRPr="00AD1E89" w14:paraId="2B38A394" w14:textId="77777777" w:rsidTr="00C5438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DB766A" w14:textId="77777777" w:rsidR="00F60B65" w:rsidRPr="00AD1E89" w:rsidRDefault="00F60B65" w:rsidP="00C54383">
                  <w:pPr>
                    <w:pStyle w:val="rowtabella0"/>
                    <w:rPr>
                      <w:color w:val="002060"/>
                    </w:rPr>
                  </w:pPr>
                  <w:r w:rsidRPr="00AD1E89">
                    <w:rPr>
                      <w:color w:val="002060"/>
                    </w:rPr>
                    <w:t>SPECIAL ONE SPORTING CLUB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5A757B" w14:textId="77777777" w:rsidR="00F60B65" w:rsidRPr="00AD1E89" w:rsidRDefault="00F60B65" w:rsidP="00C54383">
                  <w:pPr>
                    <w:pStyle w:val="rowtabella0"/>
                    <w:rPr>
                      <w:color w:val="002060"/>
                    </w:rPr>
                  </w:pPr>
                  <w:r w:rsidRPr="00AD1E89">
                    <w:rPr>
                      <w:color w:val="002060"/>
                    </w:rPr>
                    <w:t>- OSIMO FIVE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59D9A2" w14:textId="77777777" w:rsidR="00F60B65" w:rsidRPr="00AD1E89" w:rsidRDefault="00F60B65" w:rsidP="00C54383">
                  <w:pPr>
                    <w:pStyle w:val="rowtabella0"/>
                    <w:jc w:val="center"/>
                    <w:rPr>
                      <w:color w:val="002060"/>
                    </w:rPr>
                  </w:pPr>
                  <w:r w:rsidRPr="00AD1E89">
                    <w:rPr>
                      <w:color w:val="002060"/>
                    </w:rPr>
                    <w:t>6 - 1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FEEF8D" w14:textId="77777777" w:rsidR="00F60B65" w:rsidRPr="00AD1E89" w:rsidRDefault="00F60B65" w:rsidP="00C54383">
                  <w:pPr>
                    <w:pStyle w:val="rowtabella0"/>
                    <w:jc w:val="center"/>
                    <w:rPr>
                      <w:color w:val="002060"/>
                    </w:rPr>
                  </w:pPr>
                  <w:r w:rsidRPr="00AD1E89">
                    <w:rPr>
                      <w:color w:val="002060"/>
                    </w:rPr>
                    <w:t> </w:t>
                  </w:r>
                </w:p>
              </w:tc>
            </w:tr>
            <w:tr w:rsidR="00F60B65" w:rsidRPr="00AD1E89" w14:paraId="058B9F6F" w14:textId="77777777" w:rsidTr="00C54383">
              <w:tc>
                <w:tcPr>
                  <w:tcW w:w="4700" w:type="dxa"/>
                  <w:gridSpan w:val="4"/>
                  <w:tcBorders>
                    <w:top w:val="nil"/>
                    <w:left w:val="nil"/>
                    <w:bottom w:val="nil"/>
                    <w:right w:val="nil"/>
                  </w:tcBorders>
                  <w:tcMar>
                    <w:top w:w="20" w:type="dxa"/>
                    <w:left w:w="20" w:type="dxa"/>
                    <w:bottom w:w="20" w:type="dxa"/>
                    <w:right w:w="20" w:type="dxa"/>
                  </w:tcMar>
                  <w:vAlign w:val="center"/>
                  <w:hideMark/>
                </w:tcPr>
                <w:p w14:paraId="36E836D0" w14:textId="77777777" w:rsidR="00F60B65" w:rsidRPr="00AD1E89" w:rsidRDefault="00F60B65" w:rsidP="00C54383">
                  <w:pPr>
                    <w:pStyle w:val="rowtabella0"/>
                    <w:rPr>
                      <w:color w:val="002060"/>
                    </w:rPr>
                  </w:pPr>
                  <w:r w:rsidRPr="00AD1E89">
                    <w:rPr>
                      <w:color w:val="002060"/>
                    </w:rPr>
                    <w:t>(1) - disputata il 19/03/2023</w:t>
                  </w:r>
                </w:p>
              </w:tc>
            </w:tr>
          </w:tbl>
          <w:p w14:paraId="58701EF1" w14:textId="77777777" w:rsidR="00F60B65" w:rsidRPr="00AD1E89" w:rsidRDefault="00F60B65" w:rsidP="00C54383">
            <w:pPr>
              <w:rPr>
                <w:color w:val="002060"/>
              </w:rPr>
            </w:pPr>
          </w:p>
        </w:tc>
      </w:tr>
    </w:tbl>
    <w:p w14:paraId="5CA849DD" w14:textId="77777777" w:rsidR="00F60B65" w:rsidRPr="00AD1E89" w:rsidRDefault="00F60B65" w:rsidP="00F60B65">
      <w:pPr>
        <w:pStyle w:val="breakline"/>
        <w:rPr>
          <w:rFonts w:eastAsiaTheme="minorEastAsia"/>
          <w:color w:val="002060"/>
        </w:rPr>
      </w:pPr>
    </w:p>
    <w:p w14:paraId="3F26903B" w14:textId="77777777" w:rsidR="00F60B65" w:rsidRPr="00AD1E89" w:rsidRDefault="00F60B65" w:rsidP="00F60B65">
      <w:pPr>
        <w:pStyle w:val="breakline"/>
        <w:rPr>
          <w:color w:val="002060"/>
        </w:rPr>
      </w:pPr>
    </w:p>
    <w:p w14:paraId="45780552" w14:textId="77777777" w:rsidR="00F60B65" w:rsidRPr="00AD1E89" w:rsidRDefault="00F60B65" w:rsidP="00F60B65">
      <w:pPr>
        <w:pStyle w:val="titoloprinc0"/>
        <w:rPr>
          <w:color w:val="002060"/>
        </w:rPr>
      </w:pPr>
      <w:r w:rsidRPr="00AD1E89">
        <w:rPr>
          <w:color w:val="002060"/>
        </w:rPr>
        <w:t>GIUDICE SPORTIVO</w:t>
      </w:r>
    </w:p>
    <w:p w14:paraId="2870E51F" w14:textId="77777777" w:rsidR="00F60B65" w:rsidRPr="00AD1E89" w:rsidRDefault="00F60B65" w:rsidP="00F60B65">
      <w:pPr>
        <w:pStyle w:val="diffida"/>
        <w:rPr>
          <w:color w:val="002060"/>
        </w:rPr>
      </w:pPr>
      <w:r w:rsidRPr="00AD1E89">
        <w:rPr>
          <w:color w:val="002060"/>
        </w:rPr>
        <w:t>Il Giudice Sportivo Avv. Agnese Lazzaretti, con l'assistenza del segretario Angelo Castellana, nella seduta del 22/03/2023, ha adottato le decisioni che di seguito integralmente si riportano:</w:t>
      </w:r>
    </w:p>
    <w:p w14:paraId="0E1290EF" w14:textId="77777777" w:rsidR="00F60B65" w:rsidRPr="00AD1E89" w:rsidRDefault="00F60B65" w:rsidP="00F60B65">
      <w:pPr>
        <w:pStyle w:val="titolo10"/>
        <w:rPr>
          <w:color w:val="002060"/>
        </w:rPr>
      </w:pPr>
      <w:r w:rsidRPr="00AD1E89">
        <w:rPr>
          <w:color w:val="002060"/>
        </w:rPr>
        <w:t xml:space="preserve">GARE DEL 18/ 3/2023 </w:t>
      </w:r>
    </w:p>
    <w:p w14:paraId="794EDCEA" w14:textId="77777777" w:rsidR="00F60B65" w:rsidRPr="00AD1E89" w:rsidRDefault="00F60B65" w:rsidP="00F60B65">
      <w:pPr>
        <w:pStyle w:val="titolo7a"/>
        <w:rPr>
          <w:color w:val="002060"/>
        </w:rPr>
      </w:pPr>
      <w:r w:rsidRPr="00AD1E89">
        <w:rPr>
          <w:color w:val="002060"/>
        </w:rPr>
        <w:t xml:space="preserve">PROVVEDIMENTI DISCIPLINARI </w:t>
      </w:r>
    </w:p>
    <w:p w14:paraId="617DF0C5" w14:textId="77777777" w:rsidR="00F60B65" w:rsidRPr="00AD1E89" w:rsidRDefault="00F60B65" w:rsidP="00F60B65">
      <w:pPr>
        <w:pStyle w:val="titolo7b0"/>
        <w:rPr>
          <w:color w:val="002060"/>
        </w:rPr>
      </w:pPr>
      <w:r w:rsidRPr="00AD1E89">
        <w:rPr>
          <w:color w:val="002060"/>
        </w:rPr>
        <w:t xml:space="preserve">In base alle risultanze degli atti ufficiali sono state deliberate le seguenti sanzioni disciplinari. </w:t>
      </w:r>
    </w:p>
    <w:p w14:paraId="378AA7D5" w14:textId="77777777" w:rsidR="00F60B65" w:rsidRPr="00AD1E89" w:rsidRDefault="00F60B65" w:rsidP="00F60B65">
      <w:pPr>
        <w:pStyle w:val="titolo30"/>
        <w:rPr>
          <w:color w:val="002060"/>
        </w:rPr>
      </w:pPr>
      <w:r w:rsidRPr="00AD1E89">
        <w:rPr>
          <w:color w:val="002060"/>
        </w:rPr>
        <w:t xml:space="preserve">CALCIATORI NON ESPULSI </w:t>
      </w:r>
    </w:p>
    <w:p w14:paraId="5D55704B" w14:textId="77777777" w:rsidR="00F60B65" w:rsidRPr="00AD1E89" w:rsidRDefault="00F60B65" w:rsidP="00F60B65">
      <w:pPr>
        <w:pStyle w:val="titolo20"/>
        <w:rPr>
          <w:color w:val="002060"/>
        </w:rPr>
      </w:pPr>
      <w:r w:rsidRPr="00AD1E89">
        <w:rPr>
          <w:color w:val="002060"/>
        </w:rPr>
        <w:lastRenderedPageBreak/>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0ACBA7C3" w14:textId="77777777" w:rsidTr="00C54383">
        <w:tc>
          <w:tcPr>
            <w:tcW w:w="2200" w:type="dxa"/>
            <w:tcMar>
              <w:top w:w="20" w:type="dxa"/>
              <w:left w:w="20" w:type="dxa"/>
              <w:bottom w:w="20" w:type="dxa"/>
              <w:right w:w="20" w:type="dxa"/>
            </w:tcMar>
            <w:vAlign w:val="center"/>
            <w:hideMark/>
          </w:tcPr>
          <w:p w14:paraId="31C1C5E3" w14:textId="77777777" w:rsidR="00F60B65" w:rsidRPr="00AD1E89" w:rsidRDefault="00F60B65" w:rsidP="00C54383">
            <w:pPr>
              <w:pStyle w:val="movimento"/>
              <w:rPr>
                <w:color w:val="002060"/>
              </w:rPr>
            </w:pPr>
            <w:r w:rsidRPr="00AD1E89">
              <w:rPr>
                <w:color w:val="002060"/>
              </w:rPr>
              <w:t>GIACOMETTI MATTEO</w:t>
            </w:r>
          </w:p>
        </w:tc>
        <w:tc>
          <w:tcPr>
            <w:tcW w:w="2200" w:type="dxa"/>
            <w:tcMar>
              <w:top w:w="20" w:type="dxa"/>
              <w:left w:w="20" w:type="dxa"/>
              <w:bottom w:w="20" w:type="dxa"/>
              <w:right w:w="20" w:type="dxa"/>
            </w:tcMar>
            <w:vAlign w:val="center"/>
            <w:hideMark/>
          </w:tcPr>
          <w:p w14:paraId="71D16ABB" w14:textId="77777777" w:rsidR="00F60B65" w:rsidRPr="00AD1E89" w:rsidRDefault="00F60B65" w:rsidP="00C54383">
            <w:pPr>
              <w:pStyle w:val="movimento2"/>
              <w:rPr>
                <w:color w:val="002060"/>
              </w:rPr>
            </w:pPr>
            <w:r w:rsidRPr="00AD1E89">
              <w:rPr>
                <w:color w:val="002060"/>
              </w:rPr>
              <w:t xml:space="preserve">(REAL FABRIANO) </w:t>
            </w:r>
          </w:p>
        </w:tc>
        <w:tc>
          <w:tcPr>
            <w:tcW w:w="800" w:type="dxa"/>
            <w:tcMar>
              <w:top w:w="20" w:type="dxa"/>
              <w:left w:w="20" w:type="dxa"/>
              <w:bottom w:w="20" w:type="dxa"/>
              <w:right w:w="20" w:type="dxa"/>
            </w:tcMar>
            <w:vAlign w:val="center"/>
            <w:hideMark/>
          </w:tcPr>
          <w:p w14:paraId="09F87CE6"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1CDC4BDD"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4A571BA0" w14:textId="77777777" w:rsidR="00F60B65" w:rsidRPr="00AD1E89" w:rsidRDefault="00F60B65" w:rsidP="00C54383">
            <w:pPr>
              <w:pStyle w:val="movimento2"/>
              <w:rPr>
                <w:color w:val="002060"/>
              </w:rPr>
            </w:pPr>
            <w:r w:rsidRPr="00AD1E89">
              <w:rPr>
                <w:color w:val="002060"/>
              </w:rPr>
              <w:t> </w:t>
            </w:r>
          </w:p>
        </w:tc>
      </w:tr>
    </w:tbl>
    <w:p w14:paraId="41EFA720" w14:textId="77777777" w:rsidR="00F60B65" w:rsidRPr="00AD1E89" w:rsidRDefault="00F60B65" w:rsidP="00F60B65">
      <w:pPr>
        <w:pStyle w:val="titolo20"/>
        <w:rPr>
          <w:rFonts w:eastAsiaTheme="minorEastAsia"/>
          <w:color w:val="002060"/>
        </w:rPr>
      </w:pPr>
      <w:r w:rsidRPr="00AD1E8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6259FFD2" w14:textId="77777777" w:rsidTr="00C54383">
        <w:tc>
          <w:tcPr>
            <w:tcW w:w="2200" w:type="dxa"/>
            <w:tcMar>
              <w:top w:w="20" w:type="dxa"/>
              <w:left w:w="20" w:type="dxa"/>
              <w:bottom w:w="20" w:type="dxa"/>
              <w:right w:w="20" w:type="dxa"/>
            </w:tcMar>
            <w:vAlign w:val="center"/>
            <w:hideMark/>
          </w:tcPr>
          <w:p w14:paraId="21EB54D0" w14:textId="77777777" w:rsidR="00F60B65" w:rsidRPr="00AD1E89" w:rsidRDefault="00F60B65" w:rsidP="00C54383">
            <w:pPr>
              <w:pStyle w:val="movimento"/>
              <w:rPr>
                <w:color w:val="002060"/>
              </w:rPr>
            </w:pPr>
            <w:r w:rsidRPr="00AD1E89">
              <w:rPr>
                <w:color w:val="002060"/>
              </w:rPr>
              <w:t>PRANZO CRISTIAN</w:t>
            </w:r>
          </w:p>
        </w:tc>
        <w:tc>
          <w:tcPr>
            <w:tcW w:w="2200" w:type="dxa"/>
            <w:tcMar>
              <w:top w:w="20" w:type="dxa"/>
              <w:left w:w="20" w:type="dxa"/>
              <w:bottom w:w="20" w:type="dxa"/>
              <w:right w:w="20" w:type="dxa"/>
            </w:tcMar>
            <w:vAlign w:val="center"/>
            <w:hideMark/>
          </w:tcPr>
          <w:p w14:paraId="5C216F66" w14:textId="77777777" w:rsidR="00F60B65" w:rsidRPr="00AD1E89" w:rsidRDefault="00F60B65" w:rsidP="00C54383">
            <w:pPr>
              <w:pStyle w:val="movimento2"/>
              <w:rPr>
                <w:color w:val="002060"/>
              </w:rPr>
            </w:pPr>
            <w:r w:rsidRPr="00AD1E89">
              <w:rPr>
                <w:color w:val="002060"/>
              </w:rPr>
              <w:t xml:space="preserve">(DINAMIS 1990) </w:t>
            </w:r>
          </w:p>
        </w:tc>
        <w:tc>
          <w:tcPr>
            <w:tcW w:w="800" w:type="dxa"/>
            <w:tcMar>
              <w:top w:w="20" w:type="dxa"/>
              <w:left w:w="20" w:type="dxa"/>
              <w:bottom w:w="20" w:type="dxa"/>
              <w:right w:w="20" w:type="dxa"/>
            </w:tcMar>
            <w:vAlign w:val="center"/>
            <w:hideMark/>
          </w:tcPr>
          <w:p w14:paraId="09BB92F8"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7C01F1AE"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71A1AC40" w14:textId="77777777" w:rsidR="00F60B65" w:rsidRPr="00AD1E89" w:rsidRDefault="00F60B65" w:rsidP="00C54383">
            <w:pPr>
              <w:pStyle w:val="movimento2"/>
              <w:rPr>
                <w:color w:val="002060"/>
              </w:rPr>
            </w:pPr>
            <w:r w:rsidRPr="00AD1E89">
              <w:rPr>
                <w:color w:val="002060"/>
              </w:rPr>
              <w:t> </w:t>
            </w:r>
          </w:p>
        </w:tc>
      </w:tr>
    </w:tbl>
    <w:p w14:paraId="31B7FCC6" w14:textId="77777777" w:rsidR="00F60B65" w:rsidRPr="00AD1E89" w:rsidRDefault="00F60B65" w:rsidP="00F60B65">
      <w:pPr>
        <w:pStyle w:val="titolo20"/>
        <w:rPr>
          <w:rFonts w:eastAsiaTheme="minorEastAsia"/>
          <w:color w:val="002060"/>
        </w:rPr>
      </w:pPr>
      <w:r w:rsidRPr="00AD1E8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31B0682B" w14:textId="77777777" w:rsidTr="00C54383">
        <w:tc>
          <w:tcPr>
            <w:tcW w:w="2200" w:type="dxa"/>
            <w:tcMar>
              <w:top w:w="20" w:type="dxa"/>
              <w:left w:w="20" w:type="dxa"/>
              <w:bottom w:w="20" w:type="dxa"/>
              <w:right w:w="20" w:type="dxa"/>
            </w:tcMar>
            <w:vAlign w:val="center"/>
            <w:hideMark/>
          </w:tcPr>
          <w:p w14:paraId="7A68F777" w14:textId="77777777" w:rsidR="00F60B65" w:rsidRPr="00AD1E89" w:rsidRDefault="00F60B65" w:rsidP="00C54383">
            <w:pPr>
              <w:pStyle w:val="movimento"/>
              <w:rPr>
                <w:color w:val="002060"/>
              </w:rPr>
            </w:pPr>
            <w:r w:rsidRPr="00AD1E89">
              <w:rPr>
                <w:color w:val="002060"/>
              </w:rPr>
              <w:t>CHEBBAKI YASSER</w:t>
            </w:r>
          </w:p>
        </w:tc>
        <w:tc>
          <w:tcPr>
            <w:tcW w:w="2200" w:type="dxa"/>
            <w:tcMar>
              <w:top w:w="20" w:type="dxa"/>
              <w:left w:w="20" w:type="dxa"/>
              <w:bottom w:w="20" w:type="dxa"/>
              <w:right w:w="20" w:type="dxa"/>
            </w:tcMar>
            <w:vAlign w:val="center"/>
            <w:hideMark/>
          </w:tcPr>
          <w:p w14:paraId="27EA91A2" w14:textId="77777777" w:rsidR="00F60B65" w:rsidRPr="00AD1E89" w:rsidRDefault="00F60B65" w:rsidP="00C54383">
            <w:pPr>
              <w:pStyle w:val="movimento2"/>
              <w:rPr>
                <w:color w:val="002060"/>
              </w:rPr>
            </w:pPr>
            <w:r w:rsidRPr="00AD1E89">
              <w:rPr>
                <w:color w:val="002060"/>
              </w:rPr>
              <w:t xml:space="preserve">(SPECIAL ONE SPORTING CLUB) </w:t>
            </w:r>
          </w:p>
        </w:tc>
        <w:tc>
          <w:tcPr>
            <w:tcW w:w="800" w:type="dxa"/>
            <w:tcMar>
              <w:top w:w="20" w:type="dxa"/>
              <w:left w:w="20" w:type="dxa"/>
              <w:bottom w:w="20" w:type="dxa"/>
              <w:right w:w="20" w:type="dxa"/>
            </w:tcMar>
            <w:vAlign w:val="center"/>
            <w:hideMark/>
          </w:tcPr>
          <w:p w14:paraId="6CE1C200"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2BDC6526"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4121330E" w14:textId="77777777" w:rsidR="00F60B65" w:rsidRPr="00AD1E89" w:rsidRDefault="00F60B65" w:rsidP="00C54383">
            <w:pPr>
              <w:pStyle w:val="movimento2"/>
              <w:rPr>
                <w:color w:val="002060"/>
              </w:rPr>
            </w:pPr>
            <w:r w:rsidRPr="00AD1E89">
              <w:rPr>
                <w:color w:val="002060"/>
              </w:rPr>
              <w:t> </w:t>
            </w:r>
          </w:p>
        </w:tc>
      </w:tr>
    </w:tbl>
    <w:p w14:paraId="5799096B" w14:textId="77777777" w:rsidR="00F60B65" w:rsidRPr="00AD1E89" w:rsidRDefault="00F60B65" w:rsidP="00F60B65">
      <w:pPr>
        <w:pStyle w:val="titolo10"/>
        <w:rPr>
          <w:rFonts w:eastAsiaTheme="minorEastAsia"/>
          <w:color w:val="002060"/>
        </w:rPr>
      </w:pPr>
      <w:r w:rsidRPr="00AD1E89">
        <w:rPr>
          <w:color w:val="002060"/>
        </w:rPr>
        <w:t xml:space="preserve">GARE DEL 19/ 3/2023 </w:t>
      </w:r>
    </w:p>
    <w:p w14:paraId="250B38DF" w14:textId="77777777" w:rsidR="00F60B65" w:rsidRPr="00AD1E89" w:rsidRDefault="00F60B65" w:rsidP="00F60B65">
      <w:pPr>
        <w:pStyle w:val="titolo7a"/>
        <w:rPr>
          <w:color w:val="002060"/>
        </w:rPr>
      </w:pPr>
      <w:r w:rsidRPr="00AD1E89">
        <w:rPr>
          <w:color w:val="002060"/>
        </w:rPr>
        <w:t xml:space="preserve">PROVVEDIMENTI DISCIPLINARI </w:t>
      </w:r>
    </w:p>
    <w:p w14:paraId="3A91852D" w14:textId="77777777" w:rsidR="00F60B65" w:rsidRPr="00AD1E89" w:rsidRDefault="00F60B65" w:rsidP="00F60B65">
      <w:pPr>
        <w:pStyle w:val="titolo7b0"/>
        <w:rPr>
          <w:color w:val="002060"/>
        </w:rPr>
      </w:pPr>
      <w:r w:rsidRPr="00AD1E89">
        <w:rPr>
          <w:color w:val="002060"/>
        </w:rPr>
        <w:t xml:space="preserve">In base alle risultanze degli atti ufficiali sono state deliberate le seguenti sanzioni disciplinari. </w:t>
      </w:r>
    </w:p>
    <w:p w14:paraId="7BAED1BB" w14:textId="77777777" w:rsidR="00F60B65" w:rsidRPr="00AD1E89" w:rsidRDefault="00F60B65" w:rsidP="00F60B65">
      <w:pPr>
        <w:pStyle w:val="titolo30"/>
        <w:rPr>
          <w:color w:val="002060"/>
        </w:rPr>
      </w:pPr>
      <w:r w:rsidRPr="00AD1E89">
        <w:rPr>
          <w:color w:val="002060"/>
        </w:rPr>
        <w:t xml:space="preserve">CALCIATORI NON ESPULSI </w:t>
      </w:r>
    </w:p>
    <w:p w14:paraId="7CB0F096" w14:textId="77777777" w:rsidR="00F60B65" w:rsidRPr="00AD1E89" w:rsidRDefault="00F60B65" w:rsidP="00F60B65">
      <w:pPr>
        <w:pStyle w:val="titolo20"/>
        <w:rPr>
          <w:color w:val="002060"/>
        </w:rPr>
      </w:pPr>
      <w:r w:rsidRPr="00AD1E8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4A1BCBD6" w14:textId="77777777" w:rsidTr="00C54383">
        <w:tc>
          <w:tcPr>
            <w:tcW w:w="2200" w:type="dxa"/>
            <w:tcMar>
              <w:top w:w="20" w:type="dxa"/>
              <w:left w:w="20" w:type="dxa"/>
              <w:bottom w:w="20" w:type="dxa"/>
              <w:right w:w="20" w:type="dxa"/>
            </w:tcMar>
            <w:vAlign w:val="center"/>
            <w:hideMark/>
          </w:tcPr>
          <w:p w14:paraId="2B0A9BDC" w14:textId="77777777" w:rsidR="00F60B65" w:rsidRPr="00AD1E89" w:rsidRDefault="00F60B65" w:rsidP="00C54383">
            <w:pPr>
              <w:pStyle w:val="movimento"/>
              <w:rPr>
                <w:color w:val="002060"/>
              </w:rPr>
            </w:pPr>
            <w:r w:rsidRPr="00AD1E89">
              <w:rPr>
                <w:color w:val="002060"/>
              </w:rPr>
              <w:t>MARI MATTEO</w:t>
            </w:r>
          </w:p>
        </w:tc>
        <w:tc>
          <w:tcPr>
            <w:tcW w:w="2200" w:type="dxa"/>
            <w:tcMar>
              <w:top w:w="20" w:type="dxa"/>
              <w:left w:w="20" w:type="dxa"/>
              <w:bottom w:w="20" w:type="dxa"/>
              <w:right w:w="20" w:type="dxa"/>
            </w:tcMar>
            <w:vAlign w:val="center"/>
            <w:hideMark/>
          </w:tcPr>
          <w:p w14:paraId="510A1A04" w14:textId="77777777" w:rsidR="00F60B65" w:rsidRPr="00AD1E89" w:rsidRDefault="00F60B65" w:rsidP="00C54383">
            <w:pPr>
              <w:pStyle w:val="movimento2"/>
              <w:rPr>
                <w:color w:val="002060"/>
              </w:rPr>
            </w:pPr>
            <w:r w:rsidRPr="00AD1E89">
              <w:rPr>
                <w:color w:val="002060"/>
              </w:rPr>
              <w:t xml:space="preserve">(PIETRALACROCE 73) </w:t>
            </w:r>
          </w:p>
        </w:tc>
        <w:tc>
          <w:tcPr>
            <w:tcW w:w="800" w:type="dxa"/>
            <w:tcMar>
              <w:top w:w="20" w:type="dxa"/>
              <w:left w:w="20" w:type="dxa"/>
              <w:bottom w:w="20" w:type="dxa"/>
              <w:right w:w="20" w:type="dxa"/>
            </w:tcMar>
            <w:vAlign w:val="center"/>
            <w:hideMark/>
          </w:tcPr>
          <w:p w14:paraId="0B94F628"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6CB402D1"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50DD0529" w14:textId="77777777" w:rsidR="00F60B65" w:rsidRPr="00AD1E89" w:rsidRDefault="00F60B65" w:rsidP="00C54383">
            <w:pPr>
              <w:pStyle w:val="movimento2"/>
              <w:rPr>
                <w:color w:val="002060"/>
              </w:rPr>
            </w:pPr>
            <w:r w:rsidRPr="00AD1E89">
              <w:rPr>
                <w:color w:val="002060"/>
              </w:rPr>
              <w:t> </w:t>
            </w:r>
          </w:p>
        </w:tc>
      </w:tr>
    </w:tbl>
    <w:p w14:paraId="2767B7B2" w14:textId="77777777" w:rsidR="00F60B65" w:rsidRDefault="00F60B65" w:rsidP="00F60B65">
      <w:pPr>
        <w:pStyle w:val="breakline"/>
        <w:rPr>
          <w:color w:val="002060"/>
        </w:rPr>
      </w:pPr>
    </w:p>
    <w:p w14:paraId="50FEF12B" w14:textId="77777777" w:rsidR="00F60B65" w:rsidRPr="001C24CB" w:rsidRDefault="00F60B65" w:rsidP="00F60B65">
      <w:pPr>
        <w:jc w:val="center"/>
        <w:rPr>
          <w:rFonts w:ascii="Arial" w:hAnsi="Arial" w:cs="Arial"/>
          <w:noProof/>
          <w:color w:val="002060"/>
          <w:sz w:val="22"/>
          <w:szCs w:val="22"/>
        </w:rPr>
      </w:pPr>
      <w:r w:rsidRPr="001C24CB">
        <w:rPr>
          <w:rFonts w:ascii="Arial" w:hAnsi="Arial" w:cs="Arial"/>
          <w:noProof/>
          <w:color w:val="002060"/>
          <w:sz w:val="22"/>
          <w:szCs w:val="22"/>
        </w:rPr>
        <w:t>F.to IL SEGRETARIO                                   F.to IL GIUDICE SPORTIVO</w:t>
      </w:r>
    </w:p>
    <w:p w14:paraId="5F76DFBA" w14:textId="77777777" w:rsidR="00F60B65" w:rsidRPr="001C24CB" w:rsidRDefault="00F60B65" w:rsidP="00F60B65">
      <w:pPr>
        <w:pStyle w:val="breakline"/>
        <w:rPr>
          <w:rFonts w:eastAsiaTheme="minorEastAsia"/>
          <w:color w:val="002060"/>
        </w:rPr>
      </w:pPr>
      <w:r w:rsidRPr="001C24CB">
        <w:rPr>
          <w:rFonts w:ascii="Arial" w:hAnsi="Arial" w:cs="Arial"/>
          <w:noProof/>
          <w:color w:val="002060"/>
          <w:sz w:val="22"/>
          <w:szCs w:val="22"/>
        </w:rPr>
        <w:t xml:space="preserve">                         Angelo Castellana        </w:t>
      </w:r>
      <w:r w:rsidRPr="001C24CB">
        <w:rPr>
          <w:rFonts w:ascii="Arial" w:hAnsi="Arial" w:cs="Arial"/>
          <w:noProof/>
          <w:color w:val="002060"/>
          <w:sz w:val="22"/>
          <w:szCs w:val="22"/>
        </w:rPr>
        <w:tab/>
        <w:t xml:space="preserve">                                Agnese Lazzaretti</w:t>
      </w:r>
    </w:p>
    <w:p w14:paraId="6E71CBFE" w14:textId="77777777" w:rsidR="00F60B65" w:rsidRPr="00AD1E89" w:rsidRDefault="00F60B65" w:rsidP="00F60B65">
      <w:pPr>
        <w:pStyle w:val="breakline"/>
        <w:rPr>
          <w:rFonts w:eastAsiaTheme="minorEastAsia"/>
          <w:color w:val="002060"/>
        </w:rPr>
      </w:pPr>
    </w:p>
    <w:p w14:paraId="1EABBEEB" w14:textId="77777777" w:rsidR="00F60B65" w:rsidRPr="00AD1E89" w:rsidRDefault="00F60B65" w:rsidP="00F60B65">
      <w:pPr>
        <w:pStyle w:val="titoloprinc0"/>
        <w:rPr>
          <w:color w:val="002060"/>
        </w:rPr>
      </w:pPr>
      <w:r w:rsidRPr="00AD1E89">
        <w:rPr>
          <w:color w:val="002060"/>
        </w:rPr>
        <w:t>CLASSIFICA</w:t>
      </w:r>
    </w:p>
    <w:p w14:paraId="3DC809B9" w14:textId="77777777" w:rsidR="00F60B65" w:rsidRPr="00AD1E89" w:rsidRDefault="00F60B65" w:rsidP="00F60B65">
      <w:pPr>
        <w:pStyle w:val="breakline"/>
        <w:rPr>
          <w:color w:val="002060"/>
        </w:rPr>
      </w:pPr>
    </w:p>
    <w:p w14:paraId="3E29DB91" w14:textId="77777777" w:rsidR="00F60B65" w:rsidRPr="00AD1E89" w:rsidRDefault="00F60B65" w:rsidP="00F60B65">
      <w:pPr>
        <w:pStyle w:val="breakline"/>
        <w:rPr>
          <w:color w:val="002060"/>
        </w:rPr>
      </w:pPr>
    </w:p>
    <w:p w14:paraId="66D92FF3" w14:textId="77777777" w:rsidR="00F60B65" w:rsidRPr="00AD1E89" w:rsidRDefault="00F60B65" w:rsidP="00F60B65">
      <w:pPr>
        <w:pStyle w:val="sottotitolocampionato10"/>
        <w:rPr>
          <w:color w:val="002060"/>
        </w:rPr>
      </w:pPr>
      <w:r w:rsidRPr="00AD1E8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60B65" w:rsidRPr="00AD1E89" w14:paraId="7FDB2171" w14:textId="77777777" w:rsidTr="00C5438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117B28" w14:textId="77777777" w:rsidR="00F60B65" w:rsidRPr="00AD1E89" w:rsidRDefault="00F60B65" w:rsidP="00C54383">
            <w:pPr>
              <w:pStyle w:val="headertabella0"/>
              <w:rPr>
                <w:color w:val="002060"/>
              </w:rPr>
            </w:pPr>
            <w:r w:rsidRPr="00AD1E8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E8D5C" w14:textId="77777777" w:rsidR="00F60B65" w:rsidRPr="00AD1E89" w:rsidRDefault="00F60B65" w:rsidP="00C54383">
            <w:pPr>
              <w:pStyle w:val="headertabella0"/>
              <w:rPr>
                <w:color w:val="002060"/>
              </w:rPr>
            </w:pPr>
            <w:r w:rsidRPr="00AD1E8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720ED7" w14:textId="77777777" w:rsidR="00F60B65" w:rsidRPr="00AD1E89" w:rsidRDefault="00F60B65" w:rsidP="00C54383">
            <w:pPr>
              <w:pStyle w:val="headertabella0"/>
              <w:rPr>
                <w:color w:val="002060"/>
              </w:rPr>
            </w:pPr>
            <w:r w:rsidRPr="00AD1E8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010DE" w14:textId="77777777" w:rsidR="00F60B65" w:rsidRPr="00AD1E89" w:rsidRDefault="00F60B65" w:rsidP="00C54383">
            <w:pPr>
              <w:pStyle w:val="headertabella0"/>
              <w:rPr>
                <w:color w:val="002060"/>
              </w:rPr>
            </w:pPr>
            <w:r w:rsidRPr="00AD1E8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3E86C" w14:textId="77777777" w:rsidR="00F60B65" w:rsidRPr="00AD1E89" w:rsidRDefault="00F60B65" w:rsidP="00C54383">
            <w:pPr>
              <w:pStyle w:val="headertabella0"/>
              <w:rPr>
                <w:color w:val="002060"/>
              </w:rPr>
            </w:pPr>
            <w:r w:rsidRPr="00AD1E8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82D8E" w14:textId="77777777" w:rsidR="00F60B65" w:rsidRPr="00AD1E89" w:rsidRDefault="00F60B65" w:rsidP="00C54383">
            <w:pPr>
              <w:pStyle w:val="headertabella0"/>
              <w:rPr>
                <w:color w:val="002060"/>
              </w:rPr>
            </w:pPr>
            <w:r w:rsidRPr="00AD1E8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894DF" w14:textId="77777777" w:rsidR="00F60B65" w:rsidRPr="00AD1E89" w:rsidRDefault="00F60B65" w:rsidP="00C54383">
            <w:pPr>
              <w:pStyle w:val="headertabella0"/>
              <w:rPr>
                <w:color w:val="002060"/>
              </w:rPr>
            </w:pPr>
            <w:r w:rsidRPr="00AD1E8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42B9F" w14:textId="77777777" w:rsidR="00F60B65" w:rsidRPr="00AD1E89" w:rsidRDefault="00F60B65" w:rsidP="00C54383">
            <w:pPr>
              <w:pStyle w:val="headertabella0"/>
              <w:rPr>
                <w:color w:val="002060"/>
              </w:rPr>
            </w:pPr>
            <w:r w:rsidRPr="00AD1E8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3A28DC" w14:textId="77777777" w:rsidR="00F60B65" w:rsidRPr="00AD1E89" w:rsidRDefault="00F60B65" w:rsidP="00C54383">
            <w:pPr>
              <w:pStyle w:val="headertabella0"/>
              <w:rPr>
                <w:color w:val="002060"/>
              </w:rPr>
            </w:pPr>
            <w:r w:rsidRPr="00AD1E8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E5F4E" w14:textId="77777777" w:rsidR="00F60B65" w:rsidRPr="00AD1E89" w:rsidRDefault="00F60B65" w:rsidP="00C54383">
            <w:pPr>
              <w:pStyle w:val="headertabella0"/>
              <w:rPr>
                <w:color w:val="002060"/>
              </w:rPr>
            </w:pPr>
            <w:r w:rsidRPr="00AD1E89">
              <w:rPr>
                <w:color w:val="002060"/>
              </w:rPr>
              <w:t>PE</w:t>
            </w:r>
          </w:p>
        </w:tc>
      </w:tr>
      <w:tr w:rsidR="00F60B65" w:rsidRPr="00AD1E89" w14:paraId="2B8E133A" w14:textId="77777777" w:rsidTr="00C5438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9ED614" w14:textId="77777777" w:rsidR="00F60B65" w:rsidRPr="00AD1E89" w:rsidRDefault="00F60B65" w:rsidP="00C54383">
            <w:pPr>
              <w:pStyle w:val="rowtabella0"/>
              <w:rPr>
                <w:color w:val="002060"/>
                <w:lang w:val="es-ES"/>
              </w:rPr>
            </w:pPr>
            <w:r w:rsidRPr="00AD1E89">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771A4" w14:textId="77777777" w:rsidR="00F60B65" w:rsidRPr="00AD1E89" w:rsidRDefault="00F60B65" w:rsidP="00C54383">
            <w:pPr>
              <w:pStyle w:val="rowtabella0"/>
              <w:jc w:val="center"/>
              <w:rPr>
                <w:color w:val="002060"/>
              </w:rPr>
            </w:pPr>
            <w:r w:rsidRPr="00AD1E8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F7924" w14:textId="77777777" w:rsidR="00F60B65" w:rsidRPr="00AD1E89" w:rsidRDefault="00F60B65" w:rsidP="00C54383">
            <w:pPr>
              <w:pStyle w:val="rowtabella0"/>
              <w:jc w:val="center"/>
              <w:rPr>
                <w:color w:val="002060"/>
              </w:rPr>
            </w:pPr>
            <w:r w:rsidRPr="00AD1E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74EBE" w14:textId="77777777" w:rsidR="00F60B65" w:rsidRPr="00AD1E89" w:rsidRDefault="00F60B65" w:rsidP="00C54383">
            <w:pPr>
              <w:pStyle w:val="rowtabella0"/>
              <w:jc w:val="center"/>
              <w:rPr>
                <w:color w:val="002060"/>
              </w:rPr>
            </w:pPr>
            <w:r w:rsidRPr="00AD1E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4A1C0"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DE43F"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9FFC8" w14:textId="77777777" w:rsidR="00F60B65" w:rsidRPr="00AD1E89" w:rsidRDefault="00F60B65" w:rsidP="00C54383">
            <w:pPr>
              <w:pStyle w:val="rowtabella0"/>
              <w:jc w:val="center"/>
              <w:rPr>
                <w:color w:val="002060"/>
              </w:rPr>
            </w:pPr>
            <w:r w:rsidRPr="00AD1E89">
              <w:rPr>
                <w:color w:val="002060"/>
              </w:rPr>
              <w:t>120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67828" w14:textId="77777777" w:rsidR="00F60B65" w:rsidRPr="00AD1E89" w:rsidRDefault="00F60B65" w:rsidP="00C54383">
            <w:pPr>
              <w:pStyle w:val="rowtabella0"/>
              <w:jc w:val="center"/>
              <w:rPr>
                <w:color w:val="002060"/>
              </w:rPr>
            </w:pPr>
            <w:r w:rsidRPr="00AD1E8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C6642" w14:textId="77777777" w:rsidR="00F60B65" w:rsidRPr="00AD1E89" w:rsidRDefault="00F60B65" w:rsidP="00C54383">
            <w:pPr>
              <w:pStyle w:val="rowtabella0"/>
              <w:jc w:val="center"/>
              <w:rPr>
                <w:color w:val="002060"/>
              </w:rPr>
            </w:pPr>
            <w:r w:rsidRPr="00AD1E89">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BAFA5" w14:textId="77777777" w:rsidR="00F60B65" w:rsidRPr="00AD1E89" w:rsidRDefault="00F60B65" w:rsidP="00C54383">
            <w:pPr>
              <w:pStyle w:val="rowtabella0"/>
              <w:jc w:val="center"/>
              <w:rPr>
                <w:color w:val="002060"/>
              </w:rPr>
            </w:pPr>
            <w:r w:rsidRPr="00AD1E89">
              <w:rPr>
                <w:color w:val="002060"/>
              </w:rPr>
              <w:t>0</w:t>
            </w:r>
          </w:p>
        </w:tc>
      </w:tr>
      <w:tr w:rsidR="00F60B65" w:rsidRPr="00AD1E89" w14:paraId="71F1EEA6"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845A16" w14:textId="77777777" w:rsidR="00F60B65" w:rsidRPr="00AD1E89" w:rsidRDefault="00F60B65" w:rsidP="00C54383">
            <w:pPr>
              <w:pStyle w:val="rowtabella0"/>
              <w:rPr>
                <w:color w:val="002060"/>
              </w:rPr>
            </w:pPr>
            <w:r w:rsidRPr="00AD1E89">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0B271" w14:textId="77777777" w:rsidR="00F60B65" w:rsidRPr="00AD1E89" w:rsidRDefault="00F60B65" w:rsidP="00C54383">
            <w:pPr>
              <w:pStyle w:val="rowtabella0"/>
              <w:jc w:val="center"/>
              <w:rPr>
                <w:color w:val="002060"/>
              </w:rPr>
            </w:pPr>
            <w:r w:rsidRPr="00AD1E8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A7896" w14:textId="77777777" w:rsidR="00F60B65" w:rsidRPr="00AD1E89" w:rsidRDefault="00F60B65" w:rsidP="00C54383">
            <w:pPr>
              <w:pStyle w:val="rowtabella0"/>
              <w:jc w:val="center"/>
              <w:rPr>
                <w:color w:val="002060"/>
              </w:rPr>
            </w:pPr>
            <w:r w:rsidRPr="00AD1E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0DCAC" w14:textId="77777777" w:rsidR="00F60B65" w:rsidRPr="00AD1E89" w:rsidRDefault="00F60B65" w:rsidP="00C54383">
            <w:pPr>
              <w:pStyle w:val="rowtabella0"/>
              <w:jc w:val="center"/>
              <w:rPr>
                <w:color w:val="002060"/>
              </w:rPr>
            </w:pPr>
            <w:r w:rsidRPr="00AD1E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E8594"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76976"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5C6E2" w14:textId="77777777" w:rsidR="00F60B65" w:rsidRPr="00AD1E89" w:rsidRDefault="00F60B65" w:rsidP="00C54383">
            <w:pPr>
              <w:pStyle w:val="rowtabella0"/>
              <w:jc w:val="center"/>
              <w:rPr>
                <w:color w:val="002060"/>
              </w:rPr>
            </w:pPr>
            <w:r w:rsidRPr="00AD1E89">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B9F0D" w14:textId="77777777" w:rsidR="00F60B65" w:rsidRPr="00AD1E89" w:rsidRDefault="00F60B65" w:rsidP="00C54383">
            <w:pPr>
              <w:pStyle w:val="rowtabella0"/>
              <w:jc w:val="center"/>
              <w:rPr>
                <w:color w:val="002060"/>
              </w:rPr>
            </w:pPr>
            <w:r w:rsidRPr="00AD1E8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16C20" w14:textId="77777777" w:rsidR="00F60B65" w:rsidRPr="00AD1E89" w:rsidRDefault="00F60B65" w:rsidP="00C54383">
            <w:pPr>
              <w:pStyle w:val="rowtabella0"/>
              <w:jc w:val="center"/>
              <w:rPr>
                <w:color w:val="002060"/>
              </w:rPr>
            </w:pPr>
            <w:r w:rsidRPr="00AD1E8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DB628" w14:textId="77777777" w:rsidR="00F60B65" w:rsidRPr="00AD1E89" w:rsidRDefault="00F60B65" w:rsidP="00C54383">
            <w:pPr>
              <w:pStyle w:val="rowtabella0"/>
              <w:jc w:val="center"/>
              <w:rPr>
                <w:color w:val="002060"/>
              </w:rPr>
            </w:pPr>
            <w:r w:rsidRPr="00AD1E89">
              <w:rPr>
                <w:color w:val="002060"/>
              </w:rPr>
              <w:t>0</w:t>
            </w:r>
          </w:p>
        </w:tc>
      </w:tr>
      <w:tr w:rsidR="00F60B65" w:rsidRPr="00AD1E89" w14:paraId="2D802CF3"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5D5980" w14:textId="77777777" w:rsidR="00F60B65" w:rsidRPr="00AD1E89" w:rsidRDefault="00F60B65" w:rsidP="00C54383">
            <w:pPr>
              <w:pStyle w:val="rowtabella0"/>
              <w:rPr>
                <w:color w:val="002060"/>
              </w:rPr>
            </w:pPr>
            <w:r w:rsidRPr="00AD1E89">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F85CD" w14:textId="77777777" w:rsidR="00F60B65" w:rsidRPr="00AD1E89" w:rsidRDefault="00F60B65" w:rsidP="00C54383">
            <w:pPr>
              <w:pStyle w:val="rowtabella0"/>
              <w:jc w:val="center"/>
              <w:rPr>
                <w:color w:val="002060"/>
              </w:rPr>
            </w:pPr>
            <w:r w:rsidRPr="00AD1E8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CDE71" w14:textId="77777777" w:rsidR="00F60B65" w:rsidRPr="00AD1E89" w:rsidRDefault="00F60B65" w:rsidP="00C54383">
            <w:pPr>
              <w:pStyle w:val="rowtabella0"/>
              <w:jc w:val="center"/>
              <w:rPr>
                <w:color w:val="002060"/>
              </w:rPr>
            </w:pPr>
            <w:r w:rsidRPr="00AD1E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E6E24" w14:textId="77777777" w:rsidR="00F60B65" w:rsidRPr="00AD1E89" w:rsidRDefault="00F60B65" w:rsidP="00C54383">
            <w:pPr>
              <w:pStyle w:val="rowtabella0"/>
              <w:jc w:val="center"/>
              <w:rPr>
                <w:color w:val="002060"/>
              </w:rPr>
            </w:pPr>
            <w:r w:rsidRPr="00AD1E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433CC"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3CEFC" w14:textId="77777777" w:rsidR="00F60B65" w:rsidRPr="00AD1E89" w:rsidRDefault="00F60B65" w:rsidP="00C54383">
            <w:pPr>
              <w:pStyle w:val="rowtabella0"/>
              <w:jc w:val="center"/>
              <w:rPr>
                <w:color w:val="002060"/>
              </w:rPr>
            </w:pPr>
            <w:r w:rsidRPr="00AD1E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86407" w14:textId="77777777" w:rsidR="00F60B65" w:rsidRPr="00AD1E89" w:rsidRDefault="00F60B65" w:rsidP="00C54383">
            <w:pPr>
              <w:pStyle w:val="rowtabella0"/>
              <w:jc w:val="center"/>
              <w:rPr>
                <w:color w:val="002060"/>
              </w:rPr>
            </w:pPr>
            <w:r w:rsidRPr="00AD1E89">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234A7" w14:textId="77777777" w:rsidR="00F60B65" w:rsidRPr="00AD1E89" w:rsidRDefault="00F60B65" w:rsidP="00C54383">
            <w:pPr>
              <w:pStyle w:val="rowtabella0"/>
              <w:jc w:val="center"/>
              <w:rPr>
                <w:color w:val="002060"/>
              </w:rPr>
            </w:pPr>
            <w:r w:rsidRPr="00AD1E8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AAD34" w14:textId="77777777" w:rsidR="00F60B65" w:rsidRPr="00AD1E89" w:rsidRDefault="00F60B65" w:rsidP="00C54383">
            <w:pPr>
              <w:pStyle w:val="rowtabella0"/>
              <w:jc w:val="center"/>
              <w:rPr>
                <w:color w:val="002060"/>
              </w:rPr>
            </w:pPr>
            <w:r w:rsidRPr="00AD1E8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3891E" w14:textId="77777777" w:rsidR="00F60B65" w:rsidRPr="00AD1E89" w:rsidRDefault="00F60B65" w:rsidP="00C54383">
            <w:pPr>
              <w:pStyle w:val="rowtabella0"/>
              <w:jc w:val="center"/>
              <w:rPr>
                <w:color w:val="002060"/>
              </w:rPr>
            </w:pPr>
            <w:r w:rsidRPr="00AD1E89">
              <w:rPr>
                <w:color w:val="002060"/>
              </w:rPr>
              <w:t>0</w:t>
            </w:r>
          </w:p>
        </w:tc>
      </w:tr>
      <w:tr w:rsidR="00F60B65" w:rsidRPr="00AD1E89" w14:paraId="7D843EFE"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493315" w14:textId="77777777" w:rsidR="00F60B65" w:rsidRPr="00AD1E89" w:rsidRDefault="00F60B65" w:rsidP="00C54383">
            <w:pPr>
              <w:pStyle w:val="rowtabella0"/>
              <w:rPr>
                <w:color w:val="002060"/>
              </w:rPr>
            </w:pPr>
            <w:r w:rsidRPr="00AD1E89">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96712" w14:textId="77777777" w:rsidR="00F60B65" w:rsidRPr="00AD1E89" w:rsidRDefault="00F60B65" w:rsidP="00C54383">
            <w:pPr>
              <w:pStyle w:val="rowtabella0"/>
              <w:jc w:val="center"/>
              <w:rPr>
                <w:color w:val="002060"/>
              </w:rPr>
            </w:pPr>
            <w:r w:rsidRPr="00AD1E8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41174"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E68FA" w14:textId="77777777" w:rsidR="00F60B65" w:rsidRPr="00AD1E89" w:rsidRDefault="00F60B65" w:rsidP="00C54383">
            <w:pPr>
              <w:pStyle w:val="rowtabella0"/>
              <w:jc w:val="center"/>
              <w:rPr>
                <w:color w:val="002060"/>
              </w:rPr>
            </w:pPr>
            <w:r w:rsidRPr="00AD1E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E36DB"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B48F3"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A6081" w14:textId="77777777" w:rsidR="00F60B65" w:rsidRPr="00AD1E89" w:rsidRDefault="00F60B65" w:rsidP="00C54383">
            <w:pPr>
              <w:pStyle w:val="rowtabella0"/>
              <w:jc w:val="center"/>
              <w:rPr>
                <w:color w:val="002060"/>
              </w:rPr>
            </w:pPr>
            <w:r w:rsidRPr="00AD1E89">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5009E" w14:textId="77777777" w:rsidR="00F60B65" w:rsidRPr="00AD1E89" w:rsidRDefault="00F60B65" w:rsidP="00C54383">
            <w:pPr>
              <w:pStyle w:val="rowtabella0"/>
              <w:jc w:val="center"/>
              <w:rPr>
                <w:color w:val="002060"/>
              </w:rPr>
            </w:pPr>
            <w:r w:rsidRPr="00AD1E89">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57960" w14:textId="77777777" w:rsidR="00F60B65" w:rsidRPr="00AD1E89" w:rsidRDefault="00F60B65" w:rsidP="00C54383">
            <w:pPr>
              <w:pStyle w:val="rowtabella0"/>
              <w:jc w:val="center"/>
              <w:rPr>
                <w:color w:val="002060"/>
              </w:rPr>
            </w:pPr>
            <w:r w:rsidRPr="00AD1E8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E38C1" w14:textId="77777777" w:rsidR="00F60B65" w:rsidRPr="00AD1E89" w:rsidRDefault="00F60B65" w:rsidP="00C54383">
            <w:pPr>
              <w:pStyle w:val="rowtabella0"/>
              <w:jc w:val="center"/>
              <w:rPr>
                <w:color w:val="002060"/>
              </w:rPr>
            </w:pPr>
            <w:r w:rsidRPr="00AD1E89">
              <w:rPr>
                <w:color w:val="002060"/>
              </w:rPr>
              <w:t>0</w:t>
            </w:r>
          </w:p>
        </w:tc>
      </w:tr>
      <w:tr w:rsidR="00F60B65" w:rsidRPr="00AD1E89" w14:paraId="4513D06C"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719247" w14:textId="77777777" w:rsidR="00F60B65" w:rsidRPr="00AD1E89" w:rsidRDefault="00F60B65" w:rsidP="00C54383">
            <w:pPr>
              <w:pStyle w:val="rowtabella0"/>
              <w:rPr>
                <w:color w:val="002060"/>
              </w:rPr>
            </w:pPr>
            <w:r w:rsidRPr="00AD1E89">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59F50" w14:textId="77777777" w:rsidR="00F60B65" w:rsidRPr="00AD1E89" w:rsidRDefault="00F60B65" w:rsidP="00C54383">
            <w:pPr>
              <w:pStyle w:val="rowtabella0"/>
              <w:jc w:val="center"/>
              <w:rPr>
                <w:color w:val="002060"/>
              </w:rPr>
            </w:pPr>
            <w:r w:rsidRPr="00AD1E8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D7AA8" w14:textId="77777777" w:rsidR="00F60B65" w:rsidRPr="00AD1E89" w:rsidRDefault="00F60B65" w:rsidP="00C54383">
            <w:pPr>
              <w:pStyle w:val="rowtabella0"/>
              <w:jc w:val="center"/>
              <w:rPr>
                <w:color w:val="002060"/>
              </w:rPr>
            </w:pPr>
            <w:r w:rsidRPr="00AD1E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75A85" w14:textId="77777777" w:rsidR="00F60B65" w:rsidRPr="00AD1E89" w:rsidRDefault="00F60B65" w:rsidP="00C54383">
            <w:pPr>
              <w:pStyle w:val="rowtabella0"/>
              <w:jc w:val="center"/>
              <w:rPr>
                <w:color w:val="002060"/>
              </w:rPr>
            </w:pPr>
            <w:r w:rsidRPr="00AD1E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87D4E"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BDCC5"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15DAF" w14:textId="77777777" w:rsidR="00F60B65" w:rsidRPr="00AD1E89" w:rsidRDefault="00F60B65" w:rsidP="00C54383">
            <w:pPr>
              <w:pStyle w:val="rowtabella0"/>
              <w:jc w:val="center"/>
              <w:rPr>
                <w:color w:val="002060"/>
              </w:rPr>
            </w:pPr>
            <w:r w:rsidRPr="00AD1E89">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406E6" w14:textId="77777777" w:rsidR="00F60B65" w:rsidRPr="00AD1E89" w:rsidRDefault="00F60B65" w:rsidP="00C54383">
            <w:pPr>
              <w:pStyle w:val="rowtabella0"/>
              <w:jc w:val="center"/>
              <w:rPr>
                <w:color w:val="002060"/>
              </w:rPr>
            </w:pPr>
            <w:r w:rsidRPr="00AD1E89">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97701" w14:textId="77777777" w:rsidR="00F60B65" w:rsidRPr="00AD1E89" w:rsidRDefault="00F60B65" w:rsidP="00C54383">
            <w:pPr>
              <w:pStyle w:val="rowtabella0"/>
              <w:jc w:val="center"/>
              <w:rPr>
                <w:color w:val="002060"/>
              </w:rPr>
            </w:pPr>
            <w:r w:rsidRPr="00AD1E8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725D9" w14:textId="77777777" w:rsidR="00F60B65" w:rsidRPr="00AD1E89" w:rsidRDefault="00F60B65" w:rsidP="00C54383">
            <w:pPr>
              <w:pStyle w:val="rowtabella0"/>
              <w:jc w:val="center"/>
              <w:rPr>
                <w:color w:val="002060"/>
              </w:rPr>
            </w:pPr>
            <w:r w:rsidRPr="00AD1E89">
              <w:rPr>
                <w:color w:val="002060"/>
              </w:rPr>
              <w:t>0</w:t>
            </w:r>
          </w:p>
        </w:tc>
      </w:tr>
      <w:tr w:rsidR="00F60B65" w:rsidRPr="00AD1E89" w14:paraId="334CF246"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2F89DD" w14:textId="77777777" w:rsidR="00F60B65" w:rsidRPr="00AD1E89" w:rsidRDefault="00F60B65" w:rsidP="00C54383">
            <w:pPr>
              <w:pStyle w:val="rowtabella0"/>
              <w:rPr>
                <w:color w:val="002060"/>
                <w:lang w:val="es-ES"/>
              </w:rPr>
            </w:pPr>
            <w:r w:rsidRPr="00AD1E89">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8B9D4" w14:textId="77777777" w:rsidR="00F60B65" w:rsidRPr="00AD1E89" w:rsidRDefault="00F60B65" w:rsidP="00C54383">
            <w:pPr>
              <w:pStyle w:val="rowtabella0"/>
              <w:jc w:val="center"/>
              <w:rPr>
                <w:color w:val="002060"/>
              </w:rPr>
            </w:pPr>
            <w:r w:rsidRPr="00AD1E8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DCBFE" w14:textId="77777777" w:rsidR="00F60B65" w:rsidRPr="00AD1E89" w:rsidRDefault="00F60B65" w:rsidP="00C54383">
            <w:pPr>
              <w:pStyle w:val="rowtabella0"/>
              <w:jc w:val="center"/>
              <w:rPr>
                <w:color w:val="002060"/>
              </w:rPr>
            </w:pPr>
            <w:r w:rsidRPr="00AD1E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777D0" w14:textId="77777777" w:rsidR="00F60B65" w:rsidRPr="00AD1E89" w:rsidRDefault="00F60B65" w:rsidP="00C54383">
            <w:pPr>
              <w:pStyle w:val="rowtabella0"/>
              <w:jc w:val="center"/>
              <w:rPr>
                <w:color w:val="002060"/>
              </w:rPr>
            </w:pPr>
            <w:r w:rsidRPr="00AD1E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C244F"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99196" w14:textId="77777777" w:rsidR="00F60B65" w:rsidRPr="00AD1E89" w:rsidRDefault="00F60B65" w:rsidP="00C54383">
            <w:pPr>
              <w:pStyle w:val="rowtabella0"/>
              <w:jc w:val="center"/>
              <w:rPr>
                <w:color w:val="002060"/>
              </w:rPr>
            </w:pPr>
            <w:r w:rsidRPr="00AD1E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30BBE" w14:textId="77777777" w:rsidR="00F60B65" w:rsidRPr="00AD1E89" w:rsidRDefault="00F60B65" w:rsidP="00C54383">
            <w:pPr>
              <w:pStyle w:val="rowtabella0"/>
              <w:jc w:val="center"/>
              <w:rPr>
                <w:color w:val="002060"/>
              </w:rPr>
            </w:pPr>
            <w:r w:rsidRPr="00AD1E89">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67994" w14:textId="77777777" w:rsidR="00F60B65" w:rsidRPr="00AD1E89" w:rsidRDefault="00F60B65" w:rsidP="00C54383">
            <w:pPr>
              <w:pStyle w:val="rowtabella0"/>
              <w:jc w:val="center"/>
              <w:rPr>
                <w:color w:val="002060"/>
              </w:rPr>
            </w:pPr>
            <w:r w:rsidRPr="00AD1E89">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2D87E" w14:textId="77777777" w:rsidR="00F60B65" w:rsidRPr="00AD1E89" w:rsidRDefault="00F60B65" w:rsidP="00C54383">
            <w:pPr>
              <w:pStyle w:val="rowtabella0"/>
              <w:jc w:val="center"/>
              <w:rPr>
                <w:color w:val="002060"/>
              </w:rPr>
            </w:pPr>
            <w:r w:rsidRPr="00AD1E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81651" w14:textId="77777777" w:rsidR="00F60B65" w:rsidRPr="00AD1E89" w:rsidRDefault="00F60B65" w:rsidP="00C54383">
            <w:pPr>
              <w:pStyle w:val="rowtabella0"/>
              <w:jc w:val="center"/>
              <w:rPr>
                <w:color w:val="002060"/>
              </w:rPr>
            </w:pPr>
            <w:r w:rsidRPr="00AD1E89">
              <w:rPr>
                <w:color w:val="002060"/>
              </w:rPr>
              <w:t>0</w:t>
            </w:r>
          </w:p>
        </w:tc>
      </w:tr>
      <w:tr w:rsidR="00F60B65" w:rsidRPr="00AD1E89" w14:paraId="0E94C122"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F740E5" w14:textId="77777777" w:rsidR="00F60B65" w:rsidRPr="00AD1E89" w:rsidRDefault="00F60B65" w:rsidP="00C54383">
            <w:pPr>
              <w:pStyle w:val="rowtabella0"/>
              <w:rPr>
                <w:color w:val="002060"/>
              </w:rPr>
            </w:pPr>
            <w:r w:rsidRPr="00AD1E89">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16663" w14:textId="77777777" w:rsidR="00F60B65" w:rsidRPr="00AD1E89" w:rsidRDefault="00F60B65" w:rsidP="00C54383">
            <w:pPr>
              <w:pStyle w:val="rowtabella0"/>
              <w:jc w:val="center"/>
              <w:rPr>
                <w:color w:val="002060"/>
              </w:rPr>
            </w:pPr>
            <w:r w:rsidRPr="00AD1E8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1AB99" w14:textId="77777777" w:rsidR="00F60B65" w:rsidRPr="00AD1E89" w:rsidRDefault="00F60B65" w:rsidP="00C54383">
            <w:pPr>
              <w:pStyle w:val="rowtabella0"/>
              <w:jc w:val="center"/>
              <w:rPr>
                <w:color w:val="002060"/>
              </w:rPr>
            </w:pPr>
            <w:r w:rsidRPr="00AD1E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0D8EF"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F2630"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8BF5A" w14:textId="77777777" w:rsidR="00F60B65" w:rsidRPr="00AD1E89" w:rsidRDefault="00F60B65" w:rsidP="00C54383">
            <w:pPr>
              <w:pStyle w:val="rowtabella0"/>
              <w:jc w:val="center"/>
              <w:rPr>
                <w:color w:val="002060"/>
              </w:rPr>
            </w:pPr>
            <w:r w:rsidRPr="00AD1E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1B737" w14:textId="77777777" w:rsidR="00F60B65" w:rsidRPr="00AD1E89" w:rsidRDefault="00F60B65" w:rsidP="00C54383">
            <w:pPr>
              <w:pStyle w:val="rowtabella0"/>
              <w:jc w:val="center"/>
              <w:rPr>
                <w:color w:val="002060"/>
              </w:rPr>
            </w:pPr>
            <w:r w:rsidRPr="00AD1E89">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E7DEA" w14:textId="77777777" w:rsidR="00F60B65" w:rsidRPr="00AD1E89" w:rsidRDefault="00F60B65" w:rsidP="00C54383">
            <w:pPr>
              <w:pStyle w:val="rowtabella0"/>
              <w:jc w:val="center"/>
              <w:rPr>
                <w:color w:val="002060"/>
              </w:rPr>
            </w:pPr>
            <w:r w:rsidRPr="00AD1E89">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1580C" w14:textId="77777777" w:rsidR="00F60B65" w:rsidRPr="00AD1E89" w:rsidRDefault="00F60B65" w:rsidP="00C54383">
            <w:pPr>
              <w:pStyle w:val="rowtabella0"/>
              <w:jc w:val="center"/>
              <w:rPr>
                <w:color w:val="002060"/>
              </w:rPr>
            </w:pPr>
            <w:r w:rsidRPr="00AD1E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B7643" w14:textId="77777777" w:rsidR="00F60B65" w:rsidRPr="00AD1E89" w:rsidRDefault="00F60B65" w:rsidP="00C54383">
            <w:pPr>
              <w:pStyle w:val="rowtabella0"/>
              <w:jc w:val="center"/>
              <w:rPr>
                <w:color w:val="002060"/>
              </w:rPr>
            </w:pPr>
            <w:r w:rsidRPr="00AD1E89">
              <w:rPr>
                <w:color w:val="002060"/>
              </w:rPr>
              <w:t>0</w:t>
            </w:r>
          </w:p>
        </w:tc>
      </w:tr>
      <w:tr w:rsidR="00F60B65" w:rsidRPr="00AD1E89" w14:paraId="357C615B"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C1F231" w14:textId="77777777" w:rsidR="00F60B65" w:rsidRPr="00AD1E89" w:rsidRDefault="00F60B65" w:rsidP="00C54383">
            <w:pPr>
              <w:pStyle w:val="rowtabella0"/>
              <w:rPr>
                <w:color w:val="002060"/>
              </w:rPr>
            </w:pPr>
            <w:r w:rsidRPr="00AD1E89">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52E85" w14:textId="77777777" w:rsidR="00F60B65" w:rsidRPr="00AD1E89" w:rsidRDefault="00F60B65" w:rsidP="00C54383">
            <w:pPr>
              <w:pStyle w:val="rowtabella0"/>
              <w:jc w:val="center"/>
              <w:rPr>
                <w:color w:val="002060"/>
              </w:rPr>
            </w:pPr>
            <w:r w:rsidRPr="00AD1E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693BC" w14:textId="77777777" w:rsidR="00F60B65" w:rsidRPr="00AD1E89" w:rsidRDefault="00F60B65" w:rsidP="00C54383">
            <w:pPr>
              <w:pStyle w:val="rowtabella0"/>
              <w:jc w:val="center"/>
              <w:rPr>
                <w:color w:val="002060"/>
              </w:rPr>
            </w:pPr>
            <w:r w:rsidRPr="00AD1E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E70F5"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042CB"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F2CC7" w14:textId="77777777" w:rsidR="00F60B65" w:rsidRPr="00AD1E89" w:rsidRDefault="00F60B65" w:rsidP="00C54383">
            <w:pPr>
              <w:pStyle w:val="rowtabella0"/>
              <w:jc w:val="center"/>
              <w:rPr>
                <w:color w:val="002060"/>
              </w:rPr>
            </w:pPr>
            <w:r w:rsidRPr="00AD1E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5AFA0" w14:textId="77777777" w:rsidR="00F60B65" w:rsidRPr="00AD1E89" w:rsidRDefault="00F60B65" w:rsidP="00C54383">
            <w:pPr>
              <w:pStyle w:val="rowtabella0"/>
              <w:jc w:val="center"/>
              <w:rPr>
                <w:color w:val="002060"/>
              </w:rPr>
            </w:pPr>
            <w:r w:rsidRPr="00AD1E89">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F6518" w14:textId="77777777" w:rsidR="00F60B65" w:rsidRPr="00AD1E89" w:rsidRDefault="00F60B65" w:rsidP="00C54383">
            <w:pPr>
              <w:pStyle w:val="rowtabella0"/>
              <w:jc w:val="center"/>
              <w:rPr>
                <w:color w:val="002060"/>
              </w:rPr>
            </w:pPr>
            <w:r w:rsidRPr="00AD1E89">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606A2" w14:textId="77777777" w:rsidR="00F60B65" w:rsidRPr="00AD1E89" w:rsidRDefault="00F60B65" w:rsidP="00C54383">
            <w:pPr>
              <w:pStyle w:val="rowtabella0"/>
              <w:jc w:val="center"/>
              <w:rPr>
                <w:color w:val="002060"/>
              </w:rPr>
            </w:pPr>
            <w:r w:rsidRPr="00AD1E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9688A" w14:textId="77777777" w:rsidR="00F60B65" w:rsidRPr="00AD1E89" w:rsidRDefault="00F60B65" w:rsidP="00C54383">
            <w:pPr>
              <w:pStyle w:val="rowtabella0"/>
              <w:jc w:val="center"/>
              <w:rPr>
                <w:color w:val="002060"/>
              </w:rPr>
            </w:pPr>
            <w:r w:rsidRPr="00AD1E89">
              <w:rPr>
                <w:color w:val="002060"/>
              </w:rPr>
              <w:t>0</w:t>
            </w:r>
          </w:p>
        </w:tc>
      </w:tr>
      <w:tr w:rsidR="00F60B65" w:rsidRPr="00AD1E89" w14:paraId="44F93505"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AFB71F" w14:textId="77777777" w:rsidR="00F60B65" w:rsidRPr="00AD1E89" w:rsidRDefault="00F60B65" w:rsidP="00C54383">
            <w:pPr>
              <w:pStyle w:val="rowtabella0"/>
              <w:rPr>
                <w:color w:val="002060"/>
              </w:rPr>
            </w:pPr>
            <w:r w:rsidRPr="00AD1E89">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12304" w14:textId="77777777" w:rsidR="00F60B65" w:rsidRPr="00AD1E89" w:rsidRDefault="00F60B65" w:rsidP="00C54383">
            <w:pPr>
              <w:pStyle w:val="rowtabella0"/>
              <w:jc w:val="center"/>
              <w:rPr>
                <w:color w:val="002060"/>
              </w:rPr>
            </w:pPr>
            <w:r w:rsidRPr="00AD1E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90295" w14:textId="77777777" w:rsidR="00F60B65" w:rsidRPr="00AD1E89" w:rsidRDefault="00F60B65" w:rsidP="00C54383">
            <w:pPr>
              <w:pStyle w:val="rowtabella0"/>
              <w:jc w:val="center"/>
              <w:rPr>
                <w:color w:val="002060"/>
              </w:rPr>
            </w:pPr>
            <w:r w:rsidRPr="00AD1E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4D576"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DE6B5"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89B99" w14:textId="77777777" w:rsidR="00F60B65" w:rsidRPr="00AD1E89" w:rsidRDefault="00F60B65" w:rsidP="00C54383">
            <w:pPr>
              <w:pStyle w:val="rowtabella0"/>
              <w:jc w:val="center"/>
              <w:rPr>
                <w:color w:val="002060"/>
              </w:rPr>
            </w:pPr>
            <w:r w:rsidRPr="00AD1E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6215D" w14:textId="77777777" w:rsidR="00F60B65" w:rsidRPr="00AD1E89" w:rsidRDefault="00F60B65" w:rsidP="00C54383">
            <w:pPr>
              <w:pStyle w:val="rowtabella0"/>
              <w:jc w:val="center"/>
              <w:rPr>
                <w:color w:val="002060"/>
              </w:rPr>
            </w:pPr>
            <w:r w:rsidRPr="00AD1E89">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AAC19" w14:textId="77777777" w:rsidR="00F60B65" w:rsidRPr="00AD1E89" w:rsidRDefault="00F60B65" w:rsidP="00C54383">
            <w:pPr>
              <w:pStyle w:val="rowtabella0"/>
              <w:jc w:val="center"/>
              <w:rPr>
                <w:color w:val="002060"/>
              </w:rPr>
            </w:pPr>
            <w:r w:rsidRPr="00AD1E89">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92793" w14:textId="77777777" w:rsidR="00F60B65" w:rsidRPr="00AD1E89" w:rsidRDefault="00F60B65" w:rsidP="00C54383">
            <w:pPr>
              <w:pStyle w:val="rowtabella0"/>
              <w:jc w:val="center"/>
              <w:rPr>
                <w:color w:val="002060"/>
              </w:rPr>
            </w:pPr>
            <w:r w:rsidRPr="00AD1E8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03335" w14:textId="77777777" w:rsidR="00F60B65" w:rsidRPr="00AD1E89" w:rsidRDefault="00F60B65" w:rsidP="00C54383">
            <w:pPr>
              <w:pStyle w:val="rowtabella0"/>
              <w:jc w:val="center"/>
              <w:rPr>
                <w:color w:val="002060"/>
              </w:rPr>
            </w:pPr>
            <w:r w:rsidRPr="00AD1E89">
              <w:rPr>
                <w:color w:val="002060"/>
              </w:rPr>
              <w:t>0</w:t>
            </w:r>
          </w:p>
        </w:tc>
      </w:tr>
      <w:tr w:rsidR="00F60B65" w:rsidRPr="00AD1E89" w14:paraId="4EFA913D"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73E692" w14:textId="77777777" w:rsidR="00F60B65" w:rsidRPr="00AD1E89" w:rsidRDefault="00F60B65" w:rsidP="00C54383">
            <w:pPr>
              <w:pStyle w:val="rowtabella0"/>
              <w:rPr>
                <w:color w:val="002060"/>
              </w:rPr>
            </w:pPr>
            <w:r w:rsidRPr="00AD1E89">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13C24" w14:textId="77777777" w:rsidR="00F60B65" w:rsidRPr="00AD1E89" w:rsidRDefault="00F60B65" w:rsidP="00C54383">
            <w:pPr>
              <w:pStyle w:val="rowtabella0"/>
              <w:jc w:val="center"/>
              <w:rPr>
                <w:color w:val="002060"/>
              </w:rPr>
            </w:pPr>
            <w:r w:rsidRPr="00AD1E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D0765" w14:textId="77777777" w:rsidR="00F60B65" w:rsidRPr="00AD1E89" w:rsidRDefault="00F60B65" w:rsidP="00C54383">
            <w:pPr>
              <w:pStyle w:val="rowtabella0"/>
              <w:jc w:val="center"/>
              <w:rPr>
                <w:color w:val="002060"/>
              </w:rPr>
            </w:pPr>
            <w:r w:rsidRPr="00AD1E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1911F"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92D85"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450A9" w14:textId="77777777" w:rsidR="00F60B65" w:rsidRPr="00AD1E89" w:rsidRDefault="00F60B65" w:rsidP="00C54383">
            <w:pPr>
              <w:pStyle w:val="rowtabella0"/>
              <w:jc w:val="center"/>
              <w:rPr>
                <w:color w:val="002060"/>
              </w:rPr>
            </w:pPr>
            <w:r w:rsidRPr="00AD1E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73B4A" w14:textId="77777777" w:rsidR="00F60B65" w:rsidRPr="00AD1E89" w:rsidRDefault="00F60B65" w:rsidP="00C54383">
            <w:pPr>
              <w:pStyle w:val="rowtabella0"/>
              <w:jc w:val="center"/>
              <w:rPr>
                <w:color w:val="002060"/>
              </w:rPr>
            </w:pPr>
            <w:r w:rsidRPr="00AD1E8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A3BD5" w14:textId="77777777" w:rsidR="00F60B65" w:rsidRPr="00AD1E89" w:rsidRDefault="00F60B65" w:rsidP="00C54383">
            <w:pPr>
              <w:pStyle w:val="rowtabella0"/>
              <w:jc w:val="center"/>
              <w:rPr>
                <w:color w:val="002060"/>
              </w:rPr>
            </w:pPr>
            <w:r w:rsidRPr="00AD1E89">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62BD3" w14:textId="77777777" w:rsidR="00F60B65" w:rsidRPr="00AD1E89" w:rsidRDefault="00F60B65" w:rsidP="00C54383">
            <w:pPr>
              <w:pStyle w:val="rowtabella0"/>
              <w:jc w:val="center"/>
              <w:rPr>
                <w:color w:val="002060"/>
              </w:rPr>
            </w:pPr>
            <w:r w:rsidRPr="00AD1E89">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C2880" w14:textId="77777777" w:rsidR="00F60B65" w:rsidRPr="00AD1E89" w:rsidRDefault="00F60B65" w:rsidP="00C54383">
            <w:pPr>
              <w:pStyle w:val="rowtabella0"/>
              <w:jc w:val="center"/>
              <w:rPr>
                <w:color w:val="002060"/>
              </w:rPr>
            </w:pPr>
            <w:r w:rsidRPr="00AD1E89">
              <w:rPr>
                <w:color w:val="002060"/>
              </w:rPr>
              <w:t>1</w:t>
            </w:r>
          </w:p>
        </w:tc>
      </w:tr>
      <w:tr w:rsidR="00F60B65" w:rsidRPr="00AD1E89" w14:paraId="472498C7" w14:textId="77777777" w:rsidTr="00C5438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A2A9B9" w14:textId="77777777" w:rsidR="00F60B65" w:rsidRPr="00AD1E89" w:rsidRDefault="00F60B65" w:rsidP="00C54383">
            <w:pPr>
              <w:pStyle w:val="rowtabella0"/>
              <w:rPr>
                <w:color w:val="002060"/>
              </w:rPr>
            </w:pPr>
            <w:r w:rsidRPr="00AD1E89">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612DE"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EC7CE"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41F07"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70652"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A22CD"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5CFFE" w14:textId="77777777" w:rsidR="00F60B65" w:rsidRPr="00AD1E89" w:rsidRDefault="00F60B65" w:rsidP="00C54383">
            <w:pPr>
              <w:pStyle w:val="rowtabella0"/>
              <w:jc w:val="center"/>
              <w:rPr>
                <w:color w:val="002060"/>
              </w:rPr>
            </w:pPr>
            <w:r w:rsidRPr="00AD1E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912A0" w14:textId="77777777" w:rsidR="00F60B65" w:rsidRPr="00AD1E89" w:rsidRDefault="00F60B65" w:rsidP="00C54383">
            <w:pPr>
              <w:pStyle w:val="rowtabella0"/>
              <w:jc w:val="center"/>
              <w:rPr>
                <w:color w:val="002060"/>
              </w:rPr>
            </w:pPr>
            <w:r w:rsidRPr="00AD1E89">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C4551" w14:textId="77777777" w:rsidR="00F60B65" w:rsidRPr="00AD1E89" w:rsidRDefault="00F60B65" w:rsidP="00C54383">
            <w:pPr>
              <w:pStyle w:val="rowtabella0"/>
              <w:jc w:val="center"/>
              <w:rPr>
                <w:color w:val="002060"/>
              </w:rPr>
            </w:pPr>
            <w:r w:rsidRPr="00AD1E89">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BE8F3" w14:textId="77777777" w:rsidR="00F60B65" w:rsidRPr="00AD1E89" w:rsidRDefault="00F60B65" w:rsidP="00C54383">
            <w:pPr>
              <w:pStyle w:val="rowtabella0"/>
              <w:jc w:val="center"/>
              <w:rPr>
                <w:color w:val="002060"/>
              </w:rPr>
            </w:pPr>
            <w:r w:rsidRPr="00AD1E89">
              <w:rPr>
                <w:color w:val="002060"/>
              </w:rPr>
              <w:t>0</w:t>
            </w:r>
          </w:p>
        </w:tc>
      </w:tr>
    </w:tbl>
    <w:p w14:paraId="6205F6B6" w14:textId="77777777" w:rsidR="00F60B65" w:rsidRPr="00AD1E89" w:rsidRDefault="00F60B65" w:rsidP="00F60B65">
      <w:pPr>
        <w:pStyle w:val="breakline"/>
        <w:rPr>
          <w:rFonts w:eastAsiaTheme="minorEastAsia"/>
          <w:color w:val="002060"/>
        </w:rPr>
      </w:pPr>
    </w:p>
    <w:p w14:paraId="19D69DF4" w14:textId="77777777" w:rsidR="00F60B65" w:rsidRPr="00AD1E89" w:rsidRDefault="00F60B65" w:rsidP="00F60B65">
      <w:pPr>
        <w:pStyle w:val="breakline"/>
        <w:rPr>
          <w:color w:val="002060"/>
        </w:rPr>
      </w:pPr>
    </w:p>
    <w:p w14:paraId="59765A74" w14:textId="77777777" w:rsidR="00F60B65" w:rsidRPr="00AD1E89" w:rsidRDefault="00F60B65" w:rsidP="00F60B65">
      <w:pPr>
        <w:pStyle w:val="titolocampionato0"/>
        <w:shd w:val="clear" w:color="auto" w:fill="CCCCCC"/>
        <w:spacing w:before="80" w:after="40"/>
        <w:rPr>
          <w:color w:val="002060"/>
        </w:rPr>
      </w:pPr>
      <w:r w:rsidRPr="00AD1E89">
        <w:rPr>
          <w:color w:val="002060"/>
        </w:rPr>
        <w:t>UNDER 17 C5 REGIONALI MASCHILI</w:t>
      </w:r>
    </w:p>
    <w:p w14:paraId="2C78F28D" w14:textId="77777777" w:rsidR="00F60B65" w:rsidRPr="00AD1E89" w:rsidRDefault="00F60B65" w:rsidP="00F60B65">
      <w:pPr>
        <w:pStyle w:val="titoloprinc0"/>
        <w:rPr>
          <w:color w:val="002060"/>
        </w:rPr>
      </w:pPr>
      <w:r w:rsidRPr="00AD1E89">
        <w:rPr>
          <w:color w:val="002060"/>
        </w:rPr>
        <w:t>RISULTATI</w:t>
      </w:r>
    </w:p>
    <w:p w14:paraId="36FDDFF8" w14:textId="77777777" w:rsidR="00F60B65" w:rsidRPr="00AD1E89" w:rsidRDefault="00F60B65" w:rsidP="00F60B65">
      <w:pPr>
        <w:pStyle w:val="breakline"/>
        <w:rPr>
          <w:color w:val="002060"/>
        </w:rPr>
      </w:pPr>
    </w:p>
    <w:p w14:paraId="4485F147" w14:textId="77777777" w:rsidR="00F60B65" w:rsidRPr="00AD1E89" w:rsidRDefault="00F60B65" w:rsidP="00F60B65">
      <w:pPr>
        <w:pStyle w:val="sottotitolocampionato10"/>
        <w:rPr>
          <w:color w:val="002060"/>
        </w:rPr>
      </w:pPr>
      <w:r w:rsidRPr="00AD1E89">
        <w:rPr>
          <w:color w:val="002060"/>
        </w:rPr>
        <w:t>RISULTATI UFFICIALI GARE DEL 18/03/2023</w:t>
      </w:r>
    </w:p>
    <w:p w14:paraId="2C941622" w14:textId="77777777" w:rsidR="00F60B65" w:rsidRPr="00F60B65" w:rsidRDefault="00F60B65" w:rsidP="00F60B65">
      <w:pPr>
        <w:pStyle w:val="sottotitolocampionato20"/>
        <w:spacing w:before="0" w:beforeAutospacing="0" w:after="0" w:afterAutospacing="0"/>
        <w:rPr>
          <w:rFonts w:ascii="Arial" w:hAnsi="Arial" w:cs="Arial"/>
          <w:color w:val="002060"/>
          <w:sz w:val="20"/>
          <w:szCs w:val="20"/>
        </w:rPr>
      </w:pPr>
      <w:r w:rsidRPr="00F60B65">
        <w:rPr>
          <w:rFonts w:ascii="Arial" w:hAnsi="Arial" w:cs="Arial"/>
          <w:color w:val="002060"/>
          <w:sz w:val="20"/>
          <w:szCs w:val="20"/>
        </w:rPr>
        <w:t>Si trascrivono qui di seguito i risultati ufficiali delle gare disputate</w:t>
      </w:r>
    </w:p>
    <w:p w14:paraId="7001E71F" w14:textId="77777777" w:rsidR="00F60B65" w:rsidRPr="00AD1E89" w:rsidRDefault="00F60B65" w:rsidP="00F60B6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60B65" w:rsidRPr="00AD1E89" w14:paraId="4C54470A" w14:textId="77777777" w:rsidTr="00C5438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60B65" w:rsidRPr="00AD1E89" w14:paraId="4056FF41" w14:textId="77777777" w:rsidTr="00C5438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C8BAC" w14:textId="77777777" w:rsidR="00F60B65" w:rsidRPr="00AD1E89" w:rsidRDefault="00F60B65" w:rsidP="00C54383">
                  <w:pPr>
                    <w:pStyle w:val="headertabella0"/>
                    <w:rPr>
                      <w:color w:val="002060"/>
                    </w:rPr>
                  </w:pPr>
                  <w:r w:rsidRPr="00AD1E89">
                    <w:rPr>
                      <w:color w:val="002060"/>
                    </w:rPr>
                    <w:t>GIRONE G - 6 Giornata - A</w:t>
                  </w:r>
                </w:p>
              </w:tc>
            </w:tr>
            <w:tr w:rsidR="00F60B65" w:rsidRPr="00AD1E89" w14:paraId="3B770CE3" w14:textId="77777777" w:rsidTr="00C5438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8B3C2C" w14:textId="77777777" w:rsidR="00F60B65" w:rsidRPr="00AD1E89" w:rsidRDefault="00F60B65" w:rsidP="00C54383">
                  <w:pPr>
                    <w:pStyle w:val="rowtabella0"/>
                    <w:rPr>
                      <w:color w:val="002060"/>
                    </w:rPr>
                  </w:pPr>
                  <w:r w:rsidRPr="00AD1E89">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9062D6" w14:textId="77777777" w:rsidR="00F60B65" w:rsidRPr="00AD1E89" w:rsidRDefault="00F60B65" w:rsidP="00C54383">
                  <w:pPr>
                    <w:pStyle w:val="rowtabella0"/>
                    <w:rPr>
                      <w:color w:val="002060"/>
                    </w:rPr>
                  </w:pPr>
                  <w:r w:rsidRPr="00AD1E89">
                    <w:rPr>
                      <w:color w:val="002060"/>
                    </w:rPr>
                    <w:t>- REAL EAGLES VIRTUS PAGLIA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2C9970" w14:textId="77777777" w:rsidR="00F60B65" w:rsidRPr="00AD1E89" w:rsidRDefault="00F60B65" w:rsidP="00C54383">
                  <w:pPr>
                    <w:pStyle w:val="rowtabella0"/>
                    <w:jc w:val="center"/>
                    <w:rPr>
                      <w:color w:val="002060"/>
                    </w:rPr>
                  </w:pPr>
                  <w:r w:rsidRPr="00AD1E89">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073487" w14:textId="77777777" w:rsidR="00F60B65" w:rsidRPr="00AD1E89" w:rsidRDefault="00F60B65" w:rsidP="00C54383">
                  <w:pPr>
                    <w:pStyle w:val="rowtabella0"/>
                    <w:jc w:val="center"/>
                    <w:rPr>
                      <w:color w:val="002060"/>
                    </w:rPr>
                  </w:pPr>
                  <w:r w:rsidRPr="00AD1E89">
                    <w:rPr>
                      <w:color w:val="002060"/>
                    </w:rPr>
                    <w:t> </w:t>
                  </w:r>
                </w:p>
              </w:tc>
            </w:tr>
            <w:tr w:rsidR="00F60B65" w:rsidRPr="00AD1E89" w14:paraId="64CEACEF"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364564" w14:textId="77777777" w:rsidR="00F60B65" w:rsidRPr="00AD1E89" w:rsidRDefault="00F60B65" w:rsidP="00C54383">
                  <w:pPr>
                    <w:pStyle w:val="rowtabella0"/>
                    <w:rPr>
                      <w:color w:val="002060"/>
                    </w:rPr>
                  </w:pPr>
                  <w:r w:rsidRPr="00AD1E89">
                    <w:rPr>
                      <w:color w:val="002060"/>
                    </w:rPr>
                    <w:t>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A1100DD" w14:textId="77777777" w:rsidR="00F60B65" w:rsidRPr="00AD1E89" w:rsidRDefault="00F60B65" w:rsidP="00C54383">
                  <w:pPr>
                    <w:pStyle w:val="rowtabella0"/>
                    <w:rPr>
                      <w:color w:val="002060"/>
                    </w:rPr>
                  </w:pPr>
                  <w:r w:rsidRPr="00AD1E89">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5B21EE" w14:textId="77777777" w:rsidR="00F60B65" w:rsidRPr="00AD1E89" w:rsidRDefault="00F60B65" w:rsidP="00C54383">
                  <w:pPr>
                    <w:pStyle w:val="rowtabella0"/>
                    <w:jc w:val="center"/>
                    <w:rPr>
                      <w:color w:val="002060"/>
                    </w:rPr>
                  </w:pPr>
                  <w:r w:rsidRPr="00AD1E89">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31AD35" w14:textId="77777777" w:rsidR="00F60B65" w:rsidRPr="00AD1E89" w:rsidRDefault="00F60B65" w:rsidP="00C54383">
                  <w:pPr>
                    <w:pStyle w:val="rowtabella0"/>
                    <w:jc w:val="center"/>
                    <w:rPr>
                      <w:color w:val="002060"/>
                    </w:rPr>
                  </w:pPr>
                  <w:r w:rsidRPr="00AD1E89">
                    <w:rPr>
                      <w:color w:val="002060"/>
                    </w:rPr>
                    <w:t> </w:t>
                  </w:r>
                </w:p>
              </w:tc>
            </w:tr>
            <w:tr w:rsidR="00F60B65" w:rsidRPr="00AD1E89" w14:paraId="709E562E"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CD2F21" w14:textId="77777777" w:rsidR="00F60B65" w:rsidRPr="00AD1E89" w:rsidRDefault="00F60B65" w:rsidP="00C54383">
                  <w:pPr>
                    <w:pStyle w:val="rowtabella0"/>
                    <w:rPr>
                      <w:color w:val="002060"/>
                    </w:rPr>
                  </w:pPr>
                  <w:r w:rsidRPr="00AD1E89">
                    <w:rPr>
                      <w:color w:val="002060"/>
                    </w:rPr>
                    <w:t>(1) 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95EAD1" w14:textId="77777777" w:rsidR="00F60B65" w:rsidRPr="00AD1E89" w:rsidRDefault="00F60B65" w:rsidP="00C54383">
                  <w:pPr>
                    <w:pStyle w:val="rowtabella0"/>
                    <w:rPr>
                      <w:color w:val="002060"/>
                    </w:rPr>
                  </w:pPr>
                  <w:r w:rsidRPr="00AD1E89">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5E27FF" w14:textId="77777777" w:rsidR="00F60B65" w:rsidRPr="00AD1E89" w:rsidRDefault="00F60B65" w:rsidP="00C54383">
                  <w:pPr>
                    <w:pStyle w:val="rowtabella0"/>
                    <w:jc w:val="center"/>
                    <w:rPr>
                      <w:color w:val="002060"/>
                    </w:rPr>
                  </w:pPr>
                  <w:r w:rsidRPr="00AD1E89">
                    <w:rPr>
                      <w:color w:val="002060"/>
                    </w:rPr>
                    <w:t>1 - 11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3133D5" w14:textId="77777777" w:rsidR="00F60B65" w:rsidRPr="00AD1E89" w:rsidRDefault="00F60B65" w:rsidP="00C54383">
                  <w:pPr>
                    <w:pStyle w:val="rowtabella0"/>
                    <w:jc w:val="center"/>
                    <w:rPr>
                      <w:color w:val="002060"/>
                    </w:rPr>
                  </w:pPr>
                  <w:r w:rsidRPr="00AD1E89">
                    <w:rPr>
                      <w:color w:val="002060"/>
                    </w:rPr>
                    <w:t> </w:t>
                  </w:r>
                </w:p>
              </w:tc>
            </w:tr>
            <w:tr w:rsidR="00F60B65" w:rsidRPr="00AD1E89" w14:paraId="065EB79D" w14:textId="77777777" w:rsidTr="00C5438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5D20D2" w14:textId="77777777" w:rsidR="00F60B65" w:rsidRPr="00AD1E89" w:rsidRDefault="00F60B65" w:rsidP="00C54383">
                  <w:pPr>
                    <w:pStyle w:val="rowtabella0"/>
                    <w:rPr>
                      <w:color w:val="002060"/>
                    </w:rPr>
                  </w:pPr>
                  <w:r w:rsidRPr="00AD1E89">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C0C060" w14:textId="77777777" w:rsidR="00F60B65" w:rsidRPr="00AD1E89" w:rsidRDefault="00F60B65" w:rsidP="00C54383">
                  <w:pPr>
                    <w:pStyle w:val="rowtabella0"/>
                    <w:rPr>
                      <w:color w:val="002060"/>
                    </w:rPr>
                  </w:pPr>
                  <w:r w:rsidRPr="00AD1E89">
                    <w:rPr>
                      <w:color w:val="002060"/>
                    </w:rPr>
                    <w:t>- BORGOROSSO TOLENTINO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A10388" w14:textId="77777777" w:rsidR="00F60B65" w:rsidRPr="00AD1E89" w:rsidRDefault="00F60B65" w:rsidP="00C54383">
                  <w:pPr>
                    <w:pStyle w:val="rowtabella0"/>
                    <w:jc w:val="center"/>
                    <w:rPr>
                      <w:color w:val="002060"/>
                    </w:rPr>
                  </w:pPr>
                  <w:r w:rsidRPr="00AD1E89">
                    <w:rPr>
                      <w:color w:val="002060"/>
                    </w:rPr>
                    <w:t>8 - 3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115E63" w14:textId="77777777" w:rsidR="00F60B65" w:rsidRPr="00AD1E89" w:rsidRDefault="00F60B65" w:rsidP="00C54383">
                  <w:pPr>
                    <w:pStyle w:val="rowtabella0"/>
                    <w:jc w:val="center"/>
                    <w:rPr>
                      <w:color w:val="002060"/>
                    </w:rPr>
                  </w:pPr>
                  <w:r w:rsidRPr="00AD1E89">
                    <w:rPr>
                      <w:color w:val="002060"/>
                    </w:rPr>
                    <w:t> </w:t>
                  </w:r>
                </w:p>
              </w:tc>
            </w:tr>
            <w:tr w:rsidR="00F60B65" w:rsidRPr="00AD1E89" w14:paraId="4BFCCFAE" w14:textId="77777777" w:rsidTr="00C54383">
              <w:tc>
                <w:tcPr>
                  <w:tcW w:w="4700" w:type="dxa"/>
                  <w:gridSpan w:val="4"/>
                  <w:tcBorders>
                    <w:top w:val="nil"/>
                    <w:left w:val="nil"/>
                    <w:bottom w:val="nil"/>
                    <w:right w:val="nil"/>
                  </w:tcBorders>
                  <w:tcMar>
                    <w:top w:w="20" w:type="dxa"/>
                    <w:left w:w="20" w:type="dxa"/>
                    <w:bottom w:w="20" w:type="dxa"/>
                    <w:right w:w="20" w:type="dxa"/>
                  </w:tcMar>
                  <w:vAlign w:val="center"/>
                  <w:hideMark/>
                </w:tcPr>
                <w:p w14:paraId="7AB6A59F" w14:textId="77777777" w:rsidR="00F60B65" w:rsidRPr="00AD1E89" w:rsidRDefault="00F60B65" w:rsidP="00C54383">
                  <w:pPr>
                    <w:pStyle w:val="rowtabella0"/>
                    <w:rPr>
                      <w:color w:val="002060"/>
                    </w:rPr>
                  </w:pPr>
                  <w:r w:rsidRPr="00AD1E89">
                    <w:rPr>
                      <w:color w:val="002060"/>
                    </w:rPr>
                    <w:t>(1) - disputata il 19/03/2023</w:t>
                  </w:r>
                </w:p>
              </w:tc>
            </w:tr>
          </w:tbl>
          <w:p w14:paraId="3CB8170F" w14:textId="77777777" w:rsidR="00F60B65" w:rsidRPr="00AD1E89" w:rsidRDefault="00F60B65" w:rsidP="00C5438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60B65" w:rsidRPr="00AD1E89" w14:paraId="6BC0AD33" w14:textId="77777777" w:rsidTr="00C5438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973E9" w14:textId="77777777" w:rsidR="00F60B65" w:rsidRPr="00AD1E89" w:rsidRDefault="00F60B65" w:rsidP="00C54383">
                  <w:pPr>
                    <w:pStyle w:val="headertabella0"/>
                    <w:rPr>
                      <w:color w:val="002060"/>
                    </w:rPr>
                  </w:pPr>
                  <w:r w:rsidRPr="00AD1E89">
                    <w:rPr>
                      <w:color w:val="002060"/>
                    </w:rPr>
                    <w:t>GIRONE SA - 6 Giornata - A</w:t>
                  </w:r>
                </w:p>
              </w:tc>
            </w:tr>
            <w:tr w:rsidR="00F60B65" w:rsidRPr="00AD1E89" w14:paraId="1D02EA46" w14:textId="77777777" w:rsidTr="00C5438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C16B99" w14:textId="77777777" w:rsidR="00F60B65" w:rsidRPr="00AD1E89" w:rsidRDefault="00F60B65" w:rsidP="00C54383">
                  <w:pPr>
                    <w:pStyle w:val="rowtabella0"/>
                    <w:rPr>
                      <w:color w:val="002060"/>
                    </w:rPr>
                  </w:pPr>
                  <w:r w:rsidRPr="00AD1E89">
                    <w:rPr>
                      <w:color w:val="002060"/>
                    </w:rPr>
                    <w:t xml:space="preserve">(1) AUDAX 1970 </w:t>
                  </w:r>
                  <w:proofErr w:type="gramStart"/>
                  <w:r w:rsidRPr="00AD1E89">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499FFA" w14:textId="77777777" w:rsidR="00F60B65" w:rsidRPr="00AD1E89" w:rsidRDefault="00F60B65" w:rsidP="00C54383">
                  <w:pPr>
                    <w:pStyle w:val="rowtabella0"/>
                    <w:rPr>
                      <w:color w:val="002060"/>
                    </w:rPr>
                  </w:pPr>
                  <w:r w:rsidRPr="00AD1E89">
                    <w:rPr>
                      <w:color w:val="002060"/>
                    </w:rPr>
                    <w:t>- FFJ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8B1A07" w14:textId="77777777" w:rsidR="00F60B65" w:rsidRPr="00AD1E89" w:rsidRDefault="00F60B65" w:rsidP="00C54383">
                  <w:pPr>
                    <w:pStyle w:val="rowtabella0"/>
                    <w:jc w:val="center"/>
                    <w:rPr>
                      <w:color w:val="002060"/>
                    </w:rPr>
                  </w:pPr>
                  <w:r w:rsidRPr="00AD1E89">
                    <w:rPr>
                      <w:color w:val="002060"/>
                    </w:rPr>
                    <w:t>13 - 3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726112" w14:textId="77777777" w:rsidR="00F60B65" w:rsidRPr="00AD1E89" w:rsidRDefault="00F60B65" w:rsidP="00C54383">
                  <w:pPr>
                    <w:pStyle w:val="rowtabella0"/>
                    <w:jc w:val="center"/>
                    <w:rPr>
                      <w:color w:val="002060"/>
                    </w:rPr>
                  </w:pPr>
                  <w:r w:rsidRPr="00AD1E89">
                    <w:rPr>
                      <w:color w:val="002060"/>
                    </w:rPr>
                    <w:t> </w:t>
                  </w:r>
                </w:p>
              </w:tc>
            </w:tr>
            <w:tr w:rsidR="00F60B65" w:rsidRPr="00AD1E89" w14:paraId="7A62EA57"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E2474A" w14:textId="77777777" w:rsidR="00F60B65" w:rsidRPr="00AD1E89" w:rsidRDefault="00F60B65" w:rsidP="00C54383">
                  <w:pPr>
                    <w:pStyle w:val="rowtabella0"/>
                    <w:rPr>
                      <w:color w:val="002060"/>
                    </w:rPr>
                  </w:pPr>
                  <w:r w:rsidRPr="00AD1E89">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D59CC6" w14:textId="77777777" w:rsidR="00F60B65" w:rsidRPr="00AD1E89" w:rsidRDefault="00F60B65" w:rsidP="00C54383">
                  <w:pPr>
                    <w:pStyle w:val="rowtabella0"/>
                    <w:rPr>
                      <w:color w:val="002060"/>
                    </w:rPr>
                  </w:pPr>
                  <w:r w:rsidRPr="00AD1E89">
                    <w:rPr>
                      <w:color w:val="002060"/>
                    </w:rPr>
                    <w:t>- JESI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EC4F4B" w14:textId="77777777" w:rsidR="00F60B65" w:rsidRPr="00AD1E89" w:rsidRDefault="00F60B65" w:rsidP="00C54383">
                  <w:pPr>
                    <w:pStyle w:val="rowtabella0"/>
                    <w:jc w:val="center"/>
                    <w:rPr>
                      <w:color w:val="002060"/>
                    </w:rPr>
                  </w:pPr>
                  <w:r w:rsidRPr="00AD1E89">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AAB15C" w14:textId="77777777" w:rsidR="00F60B65" w:rsidRPr="00AD1E89" w:rsidRDefault="00F60B65" w:rsidP="00C54383">
                  <w:pPr>
                    <w:pStyle w:val="rowtabella0"/>
                    <w:jc w:val="center"/>
                    <w:rPr>
                      <w:color w:val="002060"/>
                    </w:rPr>
                  </w:pPr>
                  <w:r w:rsidRPr="00AD1E89">
                    <w:rPr>
                      <w:color w:val="002060"/>
                    </w:rPr>
                    <w:t> </w:t>
                  </w:r>
                </w:p>
              </w:tc>
            </w:tr>
            <w:tr w:rsidR="00F60B65" w:rsidRPr="00AD1E89" w14:paraId="4FAD58A1" w14:textId="77777777" w:rsidTr="00C5438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C4F63B" w14:textId="77777777" w:rsidR="00F60B65" w:rsidRPr="00AD1E89" w:rsidRDefault="00F60B65" w:rsidP="00C54383">
                  <w:pPr>
                    <w:pStyle w:val="rowtabella0"/>
                    <w:rPr>
                      <w:color w:val="002060"/>
                    </w:rPr>
                  </w:pPr>
                  <w:r w:rsidRPr="00AD1E89">
                    <w:rPr>
                      <w:color w:val="002060"/>
                    </w:rPr>
                    <w:t>(1) CALCIO A 5 CORINALDO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26FB32" w14:textId="77777777" w:rsidR="00F60B65" w:rsidRPr="00AD1E89" w:rsidRDefault="00F60B65" w:rsidP="00C54383">
                  <w:pPr>
                    <w:pStyle w:val="rowtabella0"/>
                    <w:rPr>
                      <w:color w:val="002060"/>
                    </w:rPr>
                  </w:pPr>
                  <w:r w:rsidRPr="00AD1E89">
                    <w:rPr>
                      <w:color w:val="002060"/>
                    </w:rPr>
                    <w:t>- CSI GAUDIO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7F64C3" w14:textId="77777777" w:rsidR="00F60B65" w:rsidRPr="00AD1E89" w:rsidRDefault="00F60B65" w:rsidP="00C54383">
                  <w:pPr>
                    <w:pStyle w:val="rowtabella0"/>
                    <w:jc w:val="center"/>
                    <w:rPr>
                      <w:color w:val="002060"/>
                    </w:rPr>
                  </w:pPr>
                  <w:r w:rsidRPr="00AD1E89">
                    <w:rPr>
                      <w:color w:val="002060"/>
                    </w:rPr>
                    <w:t>10 - 2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495E24" w14:textId="77777777" w:rsidR="00F60B65" w:rsidRPr="00AD1E89" w:rsidRDefault="00F60B65" w:rsidP="00C54383">
                  <w:pPr>
                    <w:pStyle w:val="rowtabella0"/>
                    <w:jc w:val="center"/>
                    <w:rPr>
                      <w:color w:val="002060"/>
                    </w:rPr>
                  </w:pPr>
                  <w:r w:rsidRPr="00AD1E89">
                    <w:rPr>
                      <w:color w:val="002060"/>
                    </w:rPr>
                    <w:t> </w:t>
                  </w:r>
                </w:p>
              </w:tc>
            </w:tr>
            <w:tr w:rsidR="00F60B65" w:rsidRPr="00AD1E89" w14:paraId="25B37252" w14:textId="77777777" w:rsidTr="00C54383">
              <w:tc>
                <w:tcPr>
                  <w:tcW w:w="4700" w:type="dxa"/>
                  <w:gridSpan w:val="4"/>
                  <w:tcBorders>
                    <w:top w:val="nil"/>
                    <w:left w:val="nil"/>
                    <w:bottom w:val="nil"/>
                    <w:right w:val="nil"/>
                  </w:tcBorders>
                  <w:tcMar>
                    <w:top w:w="20" w:type="dxa"/>
                    <w:left w:w="20" w:type="dxa"/>
                    <w:bottom w:w="20" w:type="dxa"/>
                    <w:right w:w="20" w:type="dxa"/>
                  </w:tcMar>
                  <w:vAlign w:val="center"/>
                  <w:hideMark/>
                </w:tcPr>
                <w:p w14:paraId="482DF241" w14:textId="77777777" w:rsidR="00F60B65" w:rsidRPr="00AD1E89" w:rsidRDefault="00F60B65" w:rsidP="00C54383">
                  <w:pPr>
                    <w:pStyle w:val="rowtabella0"/>
                    <w:rPr>
                      <w:color w:val="002060"/>
                    </w:rPr>
                  </w:pPr>
                  <w:r w:rsidRPr="00AD1E89">
                    <w:rPr>
                      <w:color w:val="002060"/>
                    </w:rPr>
                    <w:t>(1) - disputata il 19/03/2023</w:t>
                  </w:r>
                </w:p>
              </w:tc>
            </w:tr>
          </w:tbl>
          <w:p w14:paraId="70356AEF" w14:textId="77777777" w:rsidR="00F60B65" w:rsidRPr="00AD1E89" w:rsidRDefault="00F60B65" w:rsidP="00C54383">
            <w:pPr>
              <w:rPr>
                <w:color w:val="002060"/>
              </w:rPr>
            </w:pPr>
          </w:p>
        </w:tc>
      </w:tr>
    </w:tbl>
    <w:p w14:paraId="583619FB" w14:textId="77777777" w:rsidR="00F60B65" w:rsidRPr="00AD1E89" w:rsidRDefault="00F60B65" w:rsidP="00F60B65">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60B65" w:rsidRPr="00AD1E89" w14:paraId="6EDF5E68" w14:textId="77777777" w:rsidTr="00C5438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60B65" w:rsidRPr="00AD1E89" w14:paraId="56099C2F" w14:textId="77777777" w:rsidTr="00C5438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8F99BC" w14:textId="77777777" w:rsidR="00F60B65" w:rsidRPr="00AD1E89" w:rsidRDefault="00F60B65" w:rsidP="00C54383">
                  <w:pPr>
                    <w:pStyle w:val="headertabella0"/>
                    <w:rPr>
                      <w:color w:val="002060"/>
                    </w:rPr>
                  </w:pPr>
                  <w:r w:rsidRPr="00AD1E89">
                    <w:rPr>
                      <w:color w:val="002060"/>
                    </w:rPr>
                    <w:t>GIRONE SB - 6 Giornata - A</w:t>
                  </w:r>
                </w:p>
              </w:tc>
            </w:tr>
            <w:tr w:rsidR="00F60B65" w:rsidRPr="00AD1E89" w14:paraId="5C95B0D6" w14:textId="77777777" w:rsidTr="00C5438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B99D93" w14:textId="77777777" w:rsidR="00F60B65" w:rsidRPr="00AD1E89" w:rsidRDefault="00F60B65" w:rsidP="00C54383">
                  <w:pPr>
                    <w:pStyle w:val="rowtabella0"/>
                    <w:rPr>
                      <w:color w:val="002060"/>
                    </w:rPr>
                  </w:pPr>
                  <w:r w:rsidRPr="00AD1E89">
                    <w:rPr>
                      <w:color w:val="002060"/>
                    </w:rPr>
                    <w:t>(1) DAMIANI E GATTI ASCOLI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DEFCD2" w14:textId="77777777" w:rsidR="00F60B65" w:rsidRPr="00AD1E89" w:rsidRDefault="00F60B65" w:rsidP="00C54383">
                  <w:pPr>
                    <w:pStyle w:val="rowtabella0"/>
                    <w:rPr>
                      <w:color w:val="002060"/>
                    </w:rPr>
                  </w:pPr>
                  <w:r w:rsidRPr="00AD1E89">
                    <w:rPr>
                      <w:color w:val="002060"/>
                    </w:rPr>
                    <w:t>- SPES VALDASO 1993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95FE20" w14:textId="77777777" w:rsidR="00F60B65" w:rsidRPr="00AD1E89" w:rsidRDefault="00F60B65" w:rsidP="00C54383">
                  <w:pPr>
                    <w:pStyle w:val="rowtabella0"/>
                    <w:jc w:val="center"/>
                    <w:rPr>
                      <w:color w:val="002060"/>
                    </w:rPr>
                  </w:pPr>
                  <w:r w:rsidRPr="00AD1E89">
                    <w:rPr>
                      <w:color w:val="002060"/>
                    </w:rPr>
                    <w:t>3 - 7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42D296" w14:textId="77777777" w:rsidR="00F60B65" w:rsidRPr="00AD1E89" w:rsidRDefault="00F60B65" w:rsidP="00C54383">
                  <w:pPr>
                    <w:pStyle w:val="rowtabella0"/>
                    <w:jc w:val="center"/>
                    <w:rPr>
                      <w:color w:val="002060"/>
                    </w:rPr>
                  </w:pPr>
                  <w:r w:rsidRPr="00AD1E89">
                    <w:rPr>
                      <w:color w:val="002060"/>
                    </w:rPr>
                    <w:t> </w:t>
                  </w:r>
                </w:p>
              </w:tc>
            </w:tr>
            <w:tr w:rsidR="00F60B65" w:rsidRPr="00AD1E89" w14:paraId="01968397"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ADF49B" w14:textId="77777777" w:rsidR="00F60B65" w:rsidRPr="00AD1E89" w:rsidRDefault="00F60B65" w:rsidP="00C54383">
                  <w:pPr>
                    <w:pStyle w:val="rowtabella0"/>
                    <w:rPr>
                      <w:color w:val="002060"/>
                    </w:rPr>
                  </w:pPr>
                  <w:r w:rsidRPr="00AD1E89">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8DC99B" w14:textId="77777777" w:rsidR="00F60B65" w:rsidRPr="00AD1E89" w:rsidRDefault="00F60B65" w:rsidP="00C54383">
                  <w:pPr>
                    <w:pStyle w:val="rowtabella0"/>
                    <w:rPr>
                      <w:color w:val="002060"/>
                    </w:rPr>
                  </w:pPr>
                  <w:r w:rsidRPr="00AD1E89">
                    <w:rPr>
                      <w:color w:val="002060"/>
                    </w:rPr>
                    <w:t>- LABELSYSTEM POTENZAPICENA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7C1D58" w14:textId="77777777" w:rsidR="00F60B65" w:rsidRPr="00AD1E89" w:rsidRDefault="00F60B65" w:rsidP="00C54383">
                  <w:pPr>
                    <w:pStyle w:val="rowtabella0"/>
                    <w:jc w:val="center"/>
                    <w:rPr>
                      <w:color w:val="002060"/>
                    </w:rPr>
                  </w:pPr>
                  <w:r w:rsidRPr="00AD1E89">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7E913C" w14:textId="77777777" w:rsidR="00F60B65" w:rsidRPr="00AD1E89" w:rsidRDefault="00F60B65" w:rsidP="00C54383">
                  <w:pPr>
                    <w:pStyle w:val="rowtabella0"/>
                    <w:jc w:val="center"/>
                    <w:rPr>
                      <w:color w:val="002060"/>
                    </w:rPr>
                  </w:pPr>
                  <w:r w:rsidRPr="00AD1E89">
                    <w:rPr>
                      <w:color w:val="002060"/>
                    </w:rPr>
                    <w:t> </w:t>
                  </w:r>
                </w:p>
              </w:tc>
            </w:tr>
            <w:tr w:rsidR="00F60B65" w:rsidRPr="00AD1E89" w14:paraId="0BA3C8C7"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642F4B3" w14:textId="77777777" w:rsidR="00F60B65" w:rsidRPr="00AD1E89" w:rsidRDefault="00F60B65" w:rsidP="00C54383">
                  <w:pPr>
                    <w:pStyle w:val="rowtabella0"/>
                    <w:rPr>
                      <w:color w:val="002060"/>
                    </w:rPr>
                  </w:pPr>
                  <w:r w:rsidRPr="00AD1E89">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B23D63" w14:textId="77777777" w:rsidR="00F60B65" w:rsidRPr="00AD1E89" w:rsidRDefault="00F60B65" w:rsidP="00C54383">
                  <w:pPr>
                    <w:pStyle w:val="rowtabella0"/>
                    <w:rPr>
                      <w:color w:val="002060"/>
                    </w:rPr>
                  </w:pPr>
                  <w:r w:rsidRPr="00AD1E89">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E9D371" w14:textId="77777777" w:rsidR="00F60B65" w:rsidRPr="00AD1E89" w:rsidRDefault="00F60B65" w:rsidP="00C54383">
                  <w:pPr>
                    <w:pStyle w:val="rowtabella0"/>
                    <w:jc w:val="center"/>
                    <w:rPr>
                      <w:color w:val="002060"/>
                    </w:rPr>
                  </w:pPr>
                  <w:r w:rsidRPr="00AD1E89">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6173C9" w14:textId="77777777" w:rsidR="00F60B65" w:rsidRPr="00AD1E89" w:rsidRDefault="00F60B65" w:rsidP="00C54383">
                  <w:pPr>
                    <w:pStyle w:val="rowtabella0"/>
                    <w:jc w:val="center"/>
                    <w:rPr>
                      <w:color w:val="002060"/>
                    </w:rPr>
                  </w:pPr>
                  <w:r w:rsidRPr="00AD1E89">
                    <w:rPr>
                      <w:color w:val="002060"/>
                    </w:rPr>
                    <w:t> </w:t>
                  </w:r>
                </w:p>
              </w:tc>
            </w:tr>
            <w:tr w:rsidR="00F60B65" w:rsidRPr="00AD1E89" w14:paraId="4FEB3DB1" w14:textId="77777777" w:rsidTr="00C5438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5A3D35" w14:textId="77777777" w:rsidR="00F60B65" w:rsidRPr="00AD1E89" w:rsidRDefault="00F60B65" w:rsidP="00C54383">
                  <w:pPr>
                    <w:pStyle w:val="rowtabella0"/>
                    <w:rPr>
                      <w:color w:val="002060"/>
                    </w:rPr>
                  </w:pPr>
                  <w:r w:rsidRPr="00AD1E89">
                    <w:rPr>
                      <w:color w:val="002060"/>
                    </w:rPr>
                    <w:t>VIRTUS FORTITUDO 1950 SSD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EAD59A" w14:textId="77777777" w:rsidR="00F60B65" w:rsidRPr="00AD1E89" w:rsidRDefault="00F60B65" w:rsidP="00C54383">
                  <w:pPr>
                    <w:pStyle w:val="rowtabella0"/>
                    <w:rPr>
                      <w:color w:val="002060"/>
                    </w:rPr>
                  </w:pPr>
                  <w:r w:rsidRPr="00AD1E89">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112306" w14:textId="77777777" w:rsidR="00F60B65" w:rsidRPr="00AD1E89" w:rsidRDefault="00F60B65" w:rsidP="00C54383">
                  <w:pPr>
                    <w:pStyle w:val="rowtabella0"/>
                    <w:jc w:val="center"/>
                    <w:rPr>
                      <w:color w:val="002060"/>
                    </w:rPr>
                  </w:pPr>
                  <w:r w:rsidRPr="00AD1E89">
                    <w:rPr>
                      <w:color w:val="002060"/>
                    </w:rPr>
                    <w:t>1 - 7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799238" w14:textId="77777777" w:rsidR="00F60B65" w:rsidRPr="00AD1E89" w:rsidRDefault="00F60B65" w:rsidP="00C54383">
                  <w:pPr>
                    <w:pStyle w:val="rowtabella0"/>
                    <w:jc w:val="center"/>
                    <w:rPr>
                      <w:color w:val="002060"/>
                    </w:rPr>
                  </w:pPr>
                  <w:r w:rsidRPr="00AD1E89">
                    <w:rPr>
                      <w:color w:val="002060"/>
                    </w:rPr>
                    <w:t> </w:t>
                  </w:r>
                </w:p>
              </w:tc>
            </w:tr>
            <w:tr w:rsidR="00F60B65" w:rsidRPr="00AD1E89" w14:paraId="416A0415" w14:textId="77777777" w:rsidTr="00C54383">
              <w:tc>
                <w:tcPr>
                  <w:tcW w:w="4700" w:type="dxa"/>
                  <w:gridSpan w:val="4"/>
                  <w:tcBorders>
                    <w:top w:val="nil"/>
                    <w:left w:val="nil"/>
                    <w:bottom w:val="nil"/>
                    <w:right w:val="nil"/>
                  </w:tcBorders>
                  <w:tcMar>
                    <w:top w:w="20" w:type="dxa"/>
                    <w:left w:w="20" w:type="dxa"/>
                    <w:bottom w:w="20" w:type="dxa"/>
                    <w:right w:w="20" w:type="dxa"/>
                  </w:tcMar>
                  <w:vAlign w:val="center"/>
                  <w:hideMark/>
                </w:tcPr>
                <w:p w14:paraId="0EAA96DB" w14:textId="77777777" w:rsidR="00F60B65" w:rsidRPr="00AD1E89" w:rsidRDefault="00F60B65" w:rsidP="00C54383">
                  <w:pPr>
                    <w:pStyle w:val="rowtabella0"/>
                    <w:rPr>
                      <w:color w:val="002060"/>
                    </w:rPr>
                  </w:pPr>
                  <w:r w:rsidRPr="00AD1E89">
                    <w:rPr>
                      <w:color w:val="002060"/>
                    </w:rPr>
                    <w:t>(1) - disputata il 21/03/2023</w:t>
                  </w:r>
                </w:p>
              </w:tc>
            </w:tr>
          </w:tbl>
          <w:p w14:paraId="1B2B8022" w14:textId="77777777" w:rsidR="00F60B65" w:rsidRPr="00AD1E89" w:rsidRDefault="00F60B65" w:rsidP="00C54383">
            <w:pPr>
              <w:rPr>
                <w:color w:val="002060"/>
              </w:rPr>
            </w:pPr>
          </w:p>
        </w:tc>
      </w:tr>
    </w:tbl>
    <w:p w14:paraId="0A35B59E" w14:textId="77777777" w:rsidR="00F60B65" w:rsidRPr="00AD1E89" w:rsidRDefault="00F60B65" w:rsidP="00F60B65">
      <w:pPr>
        <w:pStyle w:val="breakline"/>
        <w:rPr>
          <w:rFonts w:eastAsiaTheme="minorEastAsia"/>
          <w:color w:val="002060"/>
        </w:rPr>
      </w:pPr>
    </w:p>
    <w:p w14:paraId="49852F5C" w14:textId="77777777" w:rsidR="00F60B65" w:rsidRPr="00AD1E89" w:rsidRDefault="00F60B65" w:rsidP="00F60B65">
      <w:pPr>
        <w:pStyle w:val="breakline"/>
        <w:rPr>
          <w:color w:val="002060"/>
        </w:rPr>
      </w:pPr>
    </w:p>
    <w:p w14:paraId="1576C8C5" w14:textId="77777777" w:rsidR="00F60B65" w:rsidRPr="00AD1E89" w:rsidRDefault="00F60B65" w:rsidP="00F60B65">
      <w:pPr>
        <w:pStyle w:val="titoloprinc0"/>
        <w:rPr>
          <w:color w:val="002060"/>
        </w:rPr>
      </w:pPr>
      <w:r w:rsidRPr="00AD1E89">
        <w:rPr>
          <w:color w:val="002060"/>
        </w:rPr>
        <w:t>GIUDICE SPORTIVO</w:t>
      </w:r>
    </w:p>
    <w:p w14:paraId="0900FA12" w14:textId="77777777" w:rsidR="00F60B65" w:rsidRPr="00AD1E89" w:rsidRDefault="00F60B65" w:rsidP="00F60B65">
      <w:pPr>
        <w:pStyle w:val="diffida"/>
        <w:rPr>
          <w:color w:val="002060"/>
        </w:rPr>
      </w:pPr>
      <w:r w:rsidRPr="00AD1E89">
        <w:rPr>
          <w:color w:val="002060"/>
        </w:rPr>
        <w:t>Il Giudice Sportivo Avv. Agnese Lazzaretti, con l'assistenza del segretario Angelo Castellana, nella seduta del 22/03/2023, ha adottato le decisioni che di seguito integralmente si riportano:</w:t>
      </w:r>
    </w:p>
    <w:p w14:paraId="0586497A" w14:textId="77777777" w:rsidR="00F60B65" w:rsidRPr="00AD1E89" w:rsidRDefault="00F60B65" w:rsidP="00F60B65">
      <w:pPr>
        <w:pStyle w:val="titolo10"/>
        <w:rPr>
          <w:color w:val="002060"/>
        </w:rPr>
      </w:pPr>
      <w:r w:rsidRPr="00AD1E89">
        <w:rPr>
          <w:color w:val="002060"/>
        </w:rPr>
        <w:t xml:space="preserve">GARE DEL 18/ 3/2023 </w:t>
      </w:r>
    </w:p>
    <w:p w14:paraId="0BBD84FF" w14:textId="77777777" w:rsidR="00F60B65" w:rsidRPr="00AD1E89" w:rsidRDefault="00F60B65" w:rsidP="00F60B65">
      <w:pPr>
        <w:pStyle w:val="titolo7a"/>
        <w:rPr>
          <w:color w:val="002060"/>
        </w:rPr>
      </w:pPr>
      <w:r w:rsidRPr="00AD1E89">
        <w:rPr>
          <w:color w:val="002060"/>
        </w:rPr>
        <w:t xml:space="preserve">PROVVEDIMENTI DISCIPLINARI </w:t>
      </w:r>
    </w:p>
    <w:p w14:paraId="00A3DC8B" w14:textId="77777777" w:rsidR="00F60B65" w:rsidRPr="00AD1E89" w:rsidRDefault="00F60B65" w:rsidP="00F60B65">
      <w:pPr>
        <w:pStyle w:val="titolo7b0"/>
        <w:rPr>
          <w:color w:val="002060"/>
        </w:rPr>
      </w:pPr>
      <w:r w:rsidRPr="00AD1E89">
        <w:rPr>
          <w:color w:val="002060"/>
        </w:rPr>
        <w:t xml:space="preserve">In base alle risultanze degli atti ufficiali sono state deliberate le seguenti sanzioni disciplinari. </w:t>
      </w:r>
    </w:p>
    <w:p w14:paraId="295072ED" w14:textId="77777777" w:rsidR="00F60B65" w:rsidRPr="00AD1E89" w:rsidRDefault="00F60B65" w:rsidP="00F60B65">
      <w:pPr>
        <w:pStyle w:val="titolo30"/>
        <w:rPr>
          <w:color w:val="002060"/>
        </w:rPr>
      </w:pPr>
      <w:r w:rsidRPr="00AD1E89">
        <w:rPr>
          <w:color w:val="002060"/>
        </w:rPr>
        <w:t xml:space="preserve">ALLENATORI </w:t>
      </w:r>
    </w:p>
    <w:p w14:paraId="0E55AAF2" w14:textId="77777777" w:rsidR="00F60B65" w:rsidRPr="00AD1E89" w:rsidRDefault="00F60B65" w:rsidP="00F60B65">
      <w:pPr>
        <w:pStyle w:val="titolo20"/>
        <w:rPr>
          <w:color w:val="002060"/>
        </w:rPr>
      </w:pPr>
      <w:r w:rsidRPr="00AD1E8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3D47C11D" w14:textId="77777777" w:rsidTr="00C54383">
        <w:tc>
          <w:tcPr>
            <w:tcW w:w="2200" w:type="dxa"/>
            <w:tcMar>
              <w:top w:w="20" w:type="dxa"/>
              <w:left w:w="20" w:type="dxa"/>
              <w:bottom w:w="20" w:type="dxa"/>
              <w:right w:w="20" w:type="dxa"/>
            </w:tcMar>
            <w:vAlign w:val="center"/>
            <w:hideMark/>
          </w:tcPr>
          <w:p w14:paraId="078BB16A" w14:textId="77777777" w:rsidR="00F60B65" w:rsidRPr="00AD1E89" w:rsidRDefault="00F60B65" w:rsidP="00C54383">
            <w:pPr>
              <w:pStyle w:val="movimento"/>
              <w:rPr>
                <w:color w:val="002060"/>
              </w:rPr>
            </w:pPr>
            <w:r w:rsidRPr="00AD1E89">
              <w:rPr>
                <w:color w:val="002060"/>
              </w:rPr>
              <w:t>DIRUSSO GUIDO</w:t>
            </w:r>
          </w:p>
        </w:tc>
        <w:tc>
          <w:tcPr>
            <w:tcW w:w="2200" w:type="dxa"/>
            <w:tcMar>
              <w:top w:w="20" w:type="dxa"/>
              <w:left w:w="20" w:type="dxa"/>
              <w:bottom w:w="20" w:type="dxa"/>
              <w:right w:w="20" w:type="dxa"/>
            </w:tcMar>
            <w:vAlign w:val="center"/>
            <w:hideMark/>
          </w:tcPr>
          <w:p w14:paraId="1521E0C7" w14:textId="77777777" w:rsidR="00F60B65" w:rsidRPr="00AD1E89" w:rsidRDefault="00F60B65" w:rsidP="00C54383">
            <w:pPr>
              <w:pStyle w:val="movimento2"/>
              <w:rPr>
                <w:color w:val="002060"/>
              </w:rPr>
            </w:pPr>
            <w:r w:rsidRPr="00AD1E89">
              <w:rPr>
                <w:color w:val="002060"/>
              </w:rPr>
              <w:t xml:space="preserve">(REAL EAGLES VIRTUS PAGLIA) </w:t>
            </w:r>
          </w:p>
        </w:tc>
        <w:tc>
          <w:tcPr>
            <w:tcW w:w="800" w:type="dxa"/>
            <w:tcMar>
              <w:top w:w="20" w:type="dxa"/>
              <w:left w:w="20" w:type="dxa"/>
              <w:bottom w:w="20" w:type="dxa"/>
              <w:right w:w="20" w:type="dxa"/>
            </w:tcMar>
            <w:vAlign w:val="center"/>
            <w:hideMark/>
          </w:tcPr>
          <w:p w14:paraId="4FB8E308"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02EA9CF6"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7D944C80" w14:textId="77777777" w:rsidR="00F60B65" w:rsidRPr="00AD1E89" w:rsidRDefault="00F60B65" w:rsidP="00C54383">
            <w:pPr>
              <w:pStyle w:val="movimento2"/>
              <w:rPr>
                <w:color w:val="002060"/>
              </w:rPr>
            </w:pPr>
            <w:r w:rsidRPr="00AD1E89">
              <w:rPr>
                <w:color w:val="002060"/>
              </w:rPr>
              <w:t> </w:t>
            </w:r>
          </w:p>
        </w:tc>
      </w:tr>
    </w:tbl>
    <w:p w14:paraId="04C854A0" w14:textId="77777777" w:rsidR="00F60B65" w:rsidRPr="00AD1E89" w:rsidRDefault="00F60B65" w:rsidP="00F60B65">
      <w:pPr>
        <w:pStyle w:val="titolo30"/>
        <w:rPr>
          <w:rFonts w:eastAsiaTheme="minorEastAsia"/>
          <w:color w:val="002060"/>
        </w:rPr>
      </w:pPr>
      <w:r w:rsidRPr="00AD1E89">
        <w:rPr>
          <w:color w:val="002060"/>
        </w:rPr>
        <w:t xml:space="preserve">CALCIATORI NON ESPULSI </w:t>
      </w:r>
    </w:p>
    <w:p w14:paraId="14631E7F" w14:textId="77777777" w:rsidR="00F60B65" w:rsidRPr="00AD1E89" w:rsidRDefault="00F60B65" w:rsidP="00F60B65">
      <w:pPr>
        <w:pStyle w:val="titolo20"/>
        <w:rPr>
          <w:color w:val="002060"/>
        </w:rPr>
      </w:pPr>
      <w:r w:rsidRPr="00AD1E89">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252698E6" w14:textId="77777777" w:rsidTr="00C54383">
        <w:tc>
          <w:tcPr>
            <w:tcW w:w="2200" w:type="dxa"/>
            <w:tcMar>
              <w:top w:w="20" w:type="dxa"/>
              <w:left w:w="20" w:type="dxa"/>
              <w:bottom w:w="20" w:type="dxa"/>
              <w:right w:w="20" w:type="dxa"/>
            </w:tcMar>
            <w:vAlign w:val="center"/>
            <w:hideMark/>
          </w:tcPr>
          <w:p w14:paraId="3995B399" w14:textId="77777777" w:rsidR="00F60B65" w:rsidRPr="00AD1E89" w:rsidRDefault="00F60B65" w:rsidP="00C54383">
            <w:pPr>
              <w:pStyle w:val="movimento"/>
              <w:rPr>
                <w:color w:val="002060"/>
              </w:rPr>
            </w:pPr>
            <w:r w:rsidRPr="00AD1E89">
              <w:rPr>
                <w:color w:val="002060"/>
              </w:rPr>
              <w:t>FIORETTI CARLO MARIA</w:t>
            </w:r>
          </w:p>
        </w:tc>
        <w:tc>
          <w:tcPr>
            <w:tcW w:w="2200" w:type="dxa"/>
            <w:tcMar>
              <w:top w:w="20" w:type="dxa"/>
              <w:left w:w="20" w:type="dxa"/>
              <w:bottom w:w="20" w:type="dxa"/>
              <w:right w:w="20" w:type="dxa"/>
            </w:tcMar>
            <w:vAlign w:val="center"/>
            <w:hideMark/>
          </w:tcPr>
          <w:p w14:paraId="3F17B6AB" w14:textId="77777777" w:rsidR="00F60B65" w:rsidRPr="00AD1E89" w:rsidRDefault="00F60B65" w:rsidP="00C54383">
            <w:pPr>
              <w:pStyle w:val="movimento2"/>
              <w:rPr>
                <w:color w:val="002060"/>
              </w:rPr>
            </w:pPr>
            <w:r w:rsidRPr="00AD1E89">
              <w:rPr>
                <w:color w:val="002060"/>
              </w:rPr>
              <w:t xml:space="preserve">(FIGHT BULLS CORRIDONIA) </w:t>
            </w:r>
          </w:p>
        </w:tc>
        <w:tc>
          <w:tcPr>
            <w:tcW w:w="800" w:type="dxa"/>
            <w:tcMar>
              <w:top w:w="20" w:type="dxa"/>
              <w:left w:w="20" w:type="dxa"/>
              <w:bottom w:w="20" w:type="dxa"/>
              <w:right w:w="20" w:type="dxa"/>
            </w:tcMar>
            <w:vAlign w:val="center"/>
            <w:hideMark/>
          </w:tcPr>
          <w:p w14:paraId="0BC79FE8"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044E3C56" w14:textId="77777777" w:rsidR="00F60B65" w:rsidRPr="00AD1E89" w:rsidRDefault="00F60B65" w:rsidP="00C54383">
            <w:pPr>
              <w:pStyle w:val="movimento"/>
              <w:rPr>
                <w:color w:val="002060"/>
              </w:rPr>
            </w:pPr>
            <w:r w:rsidRPr="00AD1E89">
              <w:rPr>
                <w:color w:val="002060"/>
              </w:rPr>
              <w:t>BALDARELLI EMILIANO</w:t>
            </w:r>
          </w:p>
        </w:tc>
        <w:tc>
          <w:tcPr>
            <w:tcW w:w="2200" w:type="dxa"/>
            <w:tcMar>
              <w:top w:w="20" w:type="dxa"/>
              <w:left w:w="20" w:type="dxa"/>
              <w:bottom w:w="20" w:type="dxa"/>
              <w:right w:w="20" w:type="dxa"/>
            </w:tcMar>
            <w:vAlign w:val="center"/>
            <w:hideMark/>
          </w:tcPr>
          <w:p w14:paraId="486D536F" w14:textId="77777777" w:rsidR="00F60B65" w:rsidRPr="00AD1E89" w:rsidRDefault="00F60B65" w:rsidP="00C54383">
            <w:pPr>
              <w:pStyle w:val="movimento2"/>
              <w:rPr>
                <w:color w:val="002060"/>
              </w:rPr>
            </w:pPr>
            <w:r w:rsidRPr="00AD1E89">
              <w:rPr>
                <w:color w:val="002060"/>
              </w:rPr>
              <w:t xml:space="preserve">(ITALSERVICE C5) </w:t>
            </w:r>
          </w:p>
        </w:tc>
      </w:tr>
    </w:tbl>
    <w:p w14:paraId="54C485A5" w14:textId="77777777" w:rsidR="00F60B65" w:rsidRPr="00AD1E89" w:rsidRDefault="00F60B65" w:rsidP="00F60B65">
      <w:pPr>
        <w:pStyle w:val="titolo20"/>
        <w:rPr>
          <w:rFonts w:eastAsiaTheme="minorEastAsia"/>
          <w:color w:val="002060"/>
        </w:rPr>
      </w:pPr>
      <w:r w:rsidRPr="00AD1E8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529ECF51" w14:textId="77777777" w:rsidTr="00C54383">
        <w:tc>
          <w:tcPr>
            <w:tcW w:w="2200" w:type="dxa"/>
            <w:tcMar>
              <w:top w:w="20" w:type="dxa"/>
              <w:left w:w="20" w:type="dxa"/>
              <w:bottom w:w="20" w:type="dxa"/>
              <w:right w:w="20" w:type="dxa"/>
            </w:tcMar>
            <w:vAlign w:val="center"/>
            <w:hideMark/>
          </w:tcPr>
          <w:p w14:paraId="1247FFD5" w14:textId="77777777" w:rsidR="00F60B65" w:rsidRPr="00AD1E89" w:rsidRDefault="00F60B65" w:rsidP="00C54383">
            <w:pPr>
              <w:pStyle w:val="movimento"/>
              <w:rPr>
                <w:color w:val="002060"/>
              </w:rPr>
            </w:pPr>
            <w:r w:rsidRPr="00AD1E89">
              <w:rPr>
                <w:color w:val="002060"/>
              </w:rPr>
              <w:t>NIASSE SERIGNE FALLOU</w:t>
            </w:r>
          </w:p>
        </w:tc>
        <w:tc>
          <w:tcPr>
            <w:tcW w:w="2200" w:type="dxa"/>
            <w:tcMar>
              <w:top w:w="20" w:type="dxa"/>
              <w:left w:w="20" w:type="dxa"/>
              <w:bottom w:w="20" w:type="dxa"/>
              <w:right w:w="20" w:type="dxa"/>
            </w:tcMar>
            <w:vAlign w:val="center"/>
            <w:hideMark/>
          </w:tcPr>
          <w:p w14:paraId="6F2E4FA4" w14:textId="77777777" w:rsidR="00F60B65" w:rsidRPr="00AD1E89" w:rsidRDefault="00F60B65" w:rsidP="00C54383">
            <w:pPr>
              <w:pStyle w:val="movimento2"/>
              <w:rPr>
                <w:color w:val="002060"/>
              </w:rPr>
            </w:pPr>
            <w:r w:rsidRPr="00AD1E89">
              <w:rPr>
                <w:color w:val="002060"/>
              </w:rPr>
              <w:t xml:space="preserve">(BORGOROSSO TOLENTINO) </w:t>
            </w:r>
          </w:p>
        </w:tc>
        <w:tc>
          <w:tcPr>
            <w:tcW w:w="800" w:type="dxa"/>
            <w:tcMar>
              <w:top w:w="20" w:type="dxa"/>
              <w:left w:w="20" w:type="dxa"/>
              <w:bottom w:w="20" w:type="dxa"/>
              <w:right w:w="20" w:type="dxa"/>
            </w:tcMar>
            <w:vAlign w:val="center"/>
            <w:hideMark/>
          </w:tcPr>
          <w:p w14:paraId="5EB2286F"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73C60CDA"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0FE801EE" w14:textId="77777777" w:rsidR="00F60B65" w:rsidRPr="00AD1E89" w:rsidRDefault="00F60B65" w:rsidP="00C54383">
            <w:pPr>
              <w:pStyle w:val="movimento2"/>
              <w:rPr>
                <w:color w:val="002060"/>
              </w:rPr>
            </w:pPr>
            <w:r w:rsidRPr="00AD1E89">
              <w:rPr>
                <w:color w:val="002060"/>
              </w:rPr>
              <w:t> </w:t>
            </w:r>
          </w:p>
        </w:tc>
      </w:tr>
    </w:tbl>
    <w:p w14:paraId="318437AF" w14:textId="77777777" w:rsidR="00F60B65" w:rsidRPr="00AD1E89" w:rsidRDefault="00F60B65" w:rsidP="00F60B65">
      <w:pPr>
        <w:pStyle w:val="titolo20"/>
        <w:rPr>
          <w:rFonts w:eastAsiaTheme="minorEastAsia"/>
          <w:color w:val="002060"/>
        </w:rPr>
      </w:pPr>
      <w:r w:rsidRPr="00AD1E8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454D4E2D" w14:textId="77777777" w:rsidTr="00C54383">
        <w:tc>
          <w:tcPr>
            <w:tcW w:w="2200" w:type="dxa"/>
            <w:tcMar>
              <w:top w:w="20" w:type="dxa"/>
              <w:left w:w="20" w:type="dxa"/>
              <w:bottom w:w="20" w:type="dxa"/>
              <w:right w:w="20" w:type="dxa"/>
            </w:tcMar>
            <w:vAlign w:val="center"/>
            <w:hideMark/>
          </w:tcPr>
          <w:p w14:paraId="38590593" w14:textId="77777777" w:rsidR="00F60B65" w:rsidRPr="00AD1E89" w:rsidRDefault="00F60B65" w:rsidP="00C54383">
            <w:pPr>
              <w:pStyle w:val="movimento"/>
              <w:rPr>
                <w:color w:val="002060"/>
              </w:rPr>
            </w:pPr>
            <w:r w:rsidRPr="00AD1E89">
              <w:rPr>
                <w:color w:val="002060"/>
              </w:rPr>
              <w:t>PAOLINI GIANMARCO</w:t>
            </w:r>
          </w:p>
        </w:tc>
        <w:tc>
          <w:tcPr>
            <w:tcW w:w="2200" w:type="dxa"/>
            <w:tcMar>
              <w:top w:w="20" w:type="dxa"/>
              <w:left w:w="20" w:type="dxa"/>
              <w:bottom w:w="20" w:type="dxa"/>
              <w:right w:w="20" w:type="dxa"/>
            </w:tcMar>
            <w:vAlign w:val="center"/>
            <w:hideMark/>
          </w:tcPr>
          <w:p w14:paraId="4A379971" w14:textId="77777777" w:rsidR="00F60B65" w:rsidRPr="00AD1E89" w:rsidRDefault="00F60B65" w:rsidP="00C54383">
            <w:pPr>
              <w:pStyle w:val="movimento2"/>
              <w:rPr>
                <w:color w:val="002060"/>
              </w:rPr>
            </w:pPr>
            <w:r w:rsidRPr="00AD1E89">
              <w:rPr>
                <w:color w:val="002060"/>
              </w:rPr>
              <w:t xml:space="preserve">(ITALSERVICE C5) </w:t>
            </w:r>
          </w:p>
        </w:tc>
        <w:tc>
          <w:tcPr>
            <w:tcW w:w="800" w:type="dxa"/>
            <w:tcMar>
              <w:top w:w="20" w:type="dxa"/>
              <w:left w:w="20" w:type="dxa"/>
              <w:bottom w:w="20" w:type="dxa"/>
              <w:right w:w="20" w:type="dxa"/>
            </w:tcMar>
            <w:vAlign w:val="center"/>
            <w:hideMark/>
          </w:tcPr>
          <w:p w14:paraId="52065100"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575E5BBE" w14:textId="77777777" w:rsidR="00F60B65" w:rsidRPr="00AD1E89" w:rsidRDefault="00F60B65" w:rsidP="00C54383">
            <w:pPr>
              <w:pStyle w:val="movimento"/>
              <w:rPr>
                <w:color w:val="002060"/>
              </w:rPr>
            </w:pPr>
            <w:r w:rsidRPr="00AD1E89">
              <w:rPr>
                <w:color w:val="002060"/>
              </w:rPr>
              <w:t>TINTEANU GIORGIO</w:t>
            </w:r>
          </w:p>
        </w:tc>
        <w:tc>
          <w:tcPr>
            <w:tcW w:w="2200" w:type="dxa"/>
            <w:tcMar>
              <w:top w:w="20" w:type="dxa"/>
              <w:left w:w="20" w:type="dxa"/>
              <w:bottom w:w="20" w:type="dxa"/>
              <w:right w:w="20" w:type="dxa"/>
            </w:tcMar>
            <w:vAlign w:val="center"/>
            <w:hideMark/>
          </w:tcPr>
          <w:p w14:paraId="59F273B2" w14:textId="77777777" w:rsidR="00F60B65" w:rsidRPr="00AD1E89" w:rsidRDefault="00F60B65" w:rsidP="00C54383">
            <w:pPr>
              <w:pStyle w:val="movimento2"/>
              <w:rPr>
                <w:color w:val="002060"/>
              </w:rPr>
            </w:pPr>
            <w:r w:rsidRPr="00AD1E89">
              <w:rPr>
                <w:color w:val="002060"/>
              </w:rPr>
              <w:t xml:space="preserve">(LABELSYSTEM POTENZAPICENA) </w:t>
            </w:r>
          </w:p>
        </w:tc>
      </w:tr>
      <w:tr w:rsidR="00F60B65" w:rsidRPr="00AD1E89" w14:paraId="23182B3C" w14:textId="77777777" w:rsidTr="00C54383">
        <w:tc>
          <w:tcPr>
            <w:tcW w:w="2200" w:type="dxa"/>
            <w:tcMar>
              <w:top w:w="20" w:type="dxa"/>
              <w:left w:w="20" w:type="dxa"/>
              <w:bottom w:w="20" w:type="dxa"/>
              <w:right w:w="20" w:type="dxa"/>
            </w:tcMar>
            <w:vAlign w:val="center"/>
            <w:hideMark/>
          </w:tcPr>
          <w:p w14:paraId="41BCFE5F" w14:textId="77777777" w:rsidR="00F60B65" w:rsidRPr="00AD1E89" w:rsidRDefault="00F60B65" w:rsidP="00C54383">
            <w:pPr>
              <w:pStyle w:val="movimento"/>
              <w:rPr>
                <w:color w:val="002060"/>
              </w:rPr>
            </w:pPr>
            <w:r w:rsidRPr="00AD1E89">
              <w:rPr>
                <w:color w:val="002060"/>
              </w:rPr>
              <w:t>STRACCIA NICOLAS</w:t>
            </w:r>
          </w:p>
        </w:tc>
        <w:tc>
          <w:tcPr>
            <w:tcW w:w="2200" w:type="dxa"/>
            <w:tcMar>
              <w:top w:w="20" w:type="dxa"/>
              <w:left w:w="20" w:type="dxa"/>
              <w:bottom w:w="20" w:type="dxa"/>
              <w:right w:w="20" w:type="dxa"/>
            </w:tcMar>
            <w:vAlign w:val="center"/>
            <w:hideMark/>
          </w:tcPr>
          <w:p w14:paraId="0A775D2E" w14:textId="77777777" w:rsidR="00F60B65" w:rsidRPr="00AD1E89" w:rsidRDefault="00F60B65" w:rsidP="00C54383">
            <w:pPr>
              <w:pStyle w:val="movimento2"/>
              <w:rPr>
                <w:color w:val="002060"/>
              </w:rPr>
            </w:pPr>
            <w:r w:rsidRPr="00AD1E89">
              <w:rPr>
                <w:color w:val="002060"/>
              </w:rPr>
              <w:t xml:space="preserve">(REAL EAGLES VIRTUS PAGLIA) </w:t>
            </w:r>
          </w:p>
        </w:tc>
        <w:tc>
          <w:tcPr>
            <w:tcW w:w="800" w:type="dxa"/>
            <w:tcMar>
              <w:top w:w="20" w:type="dxa"/>
              <w:left w:w="20" w:type="dxa"/>
              <w:bottom w:w="20" w:type="dxa"/>
              <w:right w:w="20" w:type="dxa"/>
            </w:tcMar>
            <w:vAlign w:val="center"/>
            <w:hideMark/>
          </w:tcPr>
          <w:p w14:paraId="203E58F2"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12E70E57"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451DCB97" w14:textId="77777777" w:rsidR="00F60B65" w:rsidRPr="00AD1E89" w:rsidRDefault="00F60B65" w:rsidP="00C54383">
            <w:pPr>
              <w:pStyle w:val="movimento2"/>
              <w:rPr>
                <w:color w:val="002060"/>
              </w:rPr>
            </w:pPr>
            <w:r w:rsidRPr="00AD1E89">
              <w:rPr>
                <w:color w:val="002060"/>
              </w:rPr>
              <w:t> </w:t>
            </w:r>
          </w:p>
        </w:tc>
      </w:tr>
    </w:tbl>
    <w:p w14:paraId="713F6C4B" w14:textId="77777777" w:rsidR="00F60B65" w:rsidRPr="00AD1E89" w:rsidRDefault="00F60B65" w:rsidP="00F60B65">
      <w:pPr>
        <w:pStyle w:val="titolo20"/>
        <w:rPr>
          <w:rFonts w:eastAsiaTheme="minorEastAsia"/>
          <w:color w:val="002060"/>
        </w:rPr>
      </w:pPr>
      <w:r w:rsidRPr="00AD1E8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78E978D8" w14:textId="77777777" w:rsidTr="00C54383">
        <w:tc>
          <w:tcPr>
            <w:tcW w:w="2200" w:type="dxa"/>
            <w:tcMar>
              <w:top w:w="20" w:type="dxa"/>
              <w:left w:w="20" w:type="dxa"/>
              <w:bottom w:w="20" w:type="dxa"/>
              <w:right w:w="20" w:type="dxa"/>
            </w:tcMar>
            <w:vAlign w:val="center"/>
            <w:hideMark/>
          </w:tcPr>
          <w:p w14:paraId="292A6EBC" w14:textId="77777777" w:rsidR="00F60B65" w:rsidRPr="00AD1E89" w:rsidRDefault="00F60B65" w:rsidP="00C54383">
            <w:pPr>
              <w:pStyle w:val="movimento"/>
              <w:rPr>
                <w:color w:val="002060"/>
              </w:rPr>
            </w:pPr>
            <w:r w:rsidRPr="00AD1E89">
              <w:rPr>
                <w:color w:val="002060"/>
              </w:rPr>
              <w:t>MASCIALE FEDERICO</w:t>
            </w:r>
          </w:p>
        </w:tc>
        <w:tc>
          <w:tcPr>
            <w:tcW w:w="2200" w:type="dxa"/>
            <w:tcMar>
              <w:top w:w="20" w:type="dxa"/>
              <w:left w:w="20" w:type="dxa"/>
              <w:bottom w:w="20" w:type="dxa"/>
              <w:right w:w="20" w:type="dxa"/>
            </w:tcMar>
            <w:vAlign w:val="center"/>
            <w:hideMark/>
          </w:tcPr>
          <w:p w14:paraId="5BE6F4F1" w14:textId="77777777" w:rsidR="00F60B65" w:rsidRPr="00AD1E89" w:rsidRDefault="00F60B65" w:rsidP="00C54383">
            <w:pPr>
              <w:pStyle w:val="movimento2"/>
              <w:rPr>
                <w:color w:val="002060"/>
              </w:rPr>
            </w:pPr>
            <w:r w:rsidRPr="00AD1E89">
              <w:rPr>
                <w:color w:val="002060"/>
              </w:rPr>
              <w:t xml:space="preserve">(BULDOG T.N.T. LUCREZIA) </w:t>
            </w:r>
          </w:p>
        </w:tc>
        <w:tc>
          <w:tcPr>
            <w:tcW w:w="800" w:type="dxa"/>
            <w:tcMar>
              <w:top w:w="20" w:type="dxa"/>
              <w:left w:w="20" w:type="dxa"/>
              <w:bottom w:w="20" w:type="dxa"/>
              <w:right w:w="20" w:type="dxa"/>
            </w:tcMar>
            <w:vAlign w:val="center"/>
            <w:hideMark/>
          </w:tcPr>
          <w:p w14:paraId="464FA8CD"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790BA5D9" w14:textId="77777777" w:rsidR="00F60B65" w:rsidRPr="00AD1E89" w:rsidRDefault="00F60B65" w:rsidP="00C54383">
            <w:pPr>
              <w:pStyle w:val="movimento"/>
              <w:rPr>
                <w:color w:val="002060"/>
              </w:rPr>
            </w:pPr>
            <w:r w:rsidRPr="00AD1E89">
              <w:rPr>
                <w:color w:val="002060"/>
              </w:rPr>
              <w:t>GUBINELLI MATTEO</w:t>
            </w:r>
          </w:p>
        </w:tc>
        <w:tc>
          <w:tcPr>
            <w:tcW w:w="2200" w:type="dxa"/>
            <w:tcMar>
              <w:top w:w="20" w:type="dxa"/>
              <w:left w:w="20" w:type="dxa"/>
              <w:bottom w:w="20" w:type="dxa"/>
              <w:right w:w="20" w:type="dxa"/>
            </w:tcMar>
            <w:vAlign w:val="center"/>
            <w:hideMark/>
          </w:tcPr>
          <w:p w14:paraId="4EE66CD1" w14:textId="77777777" w:rsidR="00F60B65" w:rsidRPr="00AD1E89" w:rsidRDefault="00F60B65" w:rsidP="00C54383">
            <w:pPr>
              <w:pStyle w:val="movimento2"/>
              <w:rPr>
                <w:color w:val="002060"/>
              </w:rPr>
            </w:pPr>
            <w:r w:rsidRPr="00AD1E89">
              <w:rPr>
                <w:color w:val="002060"/>
              </w:rPr>
              <w:t xml:space="preserve">(CERRETO D ESI C5 A.S.D.) </w:t>
            </w:r>
          </w:p>
        </w:tc>
      </w:tr>
      <w:tr w:rsidR="00F60B65" w:rsidRPr="00AD1E89" w14:paraId="637E3C57" w14:textId="77777777" w:rsidTr="00C54383">
        <w:tc>
          <w:tcPr>
            <w:tcW w:w="2200" w:type="dxa"/>
            <w:tcMar>
              <w:top w:w="20" w:type="dxa"/>
              <w:left w:w="20" w:type="dxa"/>
              <w:bottom w:w="20" w:type="dxa"/>
              <w:right w:w="20" w:type="dxa"/>
            </w:tcMar>
            <w:vAlign w:val="center"/>
            <w:hideMark/>
          </w:tcPr>
          <w:p w14:paraId="2FCDFE64" w14:textId="77777777" w:rsidR="00F60B65" w:rsidRPr="00AD1E89" w:rsidRDefault="00F60B65" w:rsidP="00C54383">
            <w:pPr>
              <w:pStyle w:val="movimento"/>
              <w:rPr>
                <w:color w:val="002060"/>
              </w:rPr>
            </w:pPr>
            <w:r w:rsidRPr="00AD1E89">
              <w:rPr>
                <w:color w:val="002060"/>
              </w:rPr>
              <w:t>CHAHID KHALID</w:t>
            </w:r>
          </w:p>
        </w:tc>
        <w:tc>
          <w:tcPr>
            <w:tcW w:w="2200" w:type="dxa"/>
            <w:tcMar>
              <w:top w:w="20" w:type="dxa"/>
              <w:left w:w="20" w:type="dxa"/>
              <w:bottom w:w="20" w:type="dxa"/>
              <w:right w:w="20" w:type="dxa"/>
            </w:tcMar>
            <w:vAlign w:val="center"/>
            <w:hideMark/>
          </w:tcPr>
          <w:p w14:paraId="0CA508FD" w14:textId="77777777" w:rsidR="00F60B65" w:rsidRPr="00AD1E89" w:rsidRDefault="00F60B65" w:rsidP="00C54383">
            <w:pPr>
              <w:pStyle w:val="movimento2"/>
              <w:rPr>
                <w:color w:val="002060"/>
              </w:rPr>
            </w:pPr>
            <w:r w:rsidRPr="00AD1E89">
              <w:rPr>
                <w:color w:val="002060"/>
              </w:rPr>
              <w:t xml:space="preserve">(OSIMO FIVE) </w:t>
            </w:r>
          </w:p>
        </w:tc>
        <w:tc>
          <w:tcPr>
            <w:tcW w:w="800" w:type="dxa"/>
            <w:tcMar>
              <w:top w:w="20" w:type="dxa"/>
              <w:left w:w="20" w:type="dxa"/>
              <w:bottom w:w="20" w:type="dxa"/>
              <w:right w:w="20" w:type="dxa"/>
            </w:tcMar>
            <w:vAlign w:val="center"/>
            <w:hideMark/>
          </w:tcPr>
          <w:p w14:paraId="32569067"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3DEE85A0" w14:textId="77777777" w:rsidR="00F60B65" w:rsidRPr="00AD1E89" w:rsidRDefault="00F60B65" w:rsidP="00C54383">
            <w:pPr>
              <w:pStyle w:val="movimento"/>
              <w:rPr>
                <w:color w:val="002060"/>
              </w:rPr>
            </w:pPr>
            <w:r w:rsidRPr="00AD1E89">
              <w:rPr>
                <w:color w:val="002060"/>
              </w:rPr>
              <w:t>IELO GIOELE</w:t>
            </w:r>
          </w:p>
        </w:tc>
        <w:tc>
          <w:tcPr>
            <w:tcW w:w="2200" w:type="dxa"/>
            <w:tcMar>
              <w:top w:w="20" w:type="dxa"/>
              <w:left w:w="20" w:type="dxa"/>
              <w:bottom w:w="20" w:type="dxa"/>
              <w:right w:w="20" w:type="dxa"/>
            </w:tcMar>
            <w:vAlign w:val="center"/>
            <w:hideMark/>
          </w:tcPr>
          <w:p w14:paraId="02892C89" w14:textId="77777777" w:rsidR="00F60B65" w:rsidRPr="00AD1E89" w:rsidRDefault="00F60B65" w:rsidP="00C54383">
            <w:pPr>
              <w:pStyle w:val="movimento2"/>
              <w:rPr>
                <w:color w:val="002060"/>
              </w:rPr>
            </w:pPr>
            <w:r w:rsidRPr="00AD1E89">
              <w:rPr>
                <w:color w:val="002060"/>
              </w:rPr>
              <w:t xml:space="preserve">(REAL EAGLES VIRTUS PAGLIA) </w:t>
            </w:r>
          </w:p>
        </w:tc>
      </w:tr>
    </w:tbl>
    <w:p w14:paraId="7CDDB4C3" w14:textId="77777777" w:rsidR="00F60B65" w:rsidRPr="00AD1E89" w:rsidRDefault="00F60B65" w:rsidP="00F60B65">
      <w:pPr>
        <w:pStyle w:val="titolo10"/>
        <w:rPr>
          <w:rFonts w:eastAsiaTheme="minorEastAsia"/>
          <w:color w:val="002060"/>
        </w:rPr>
      </w:pPr>
      <w:r w:rsidRPr="00AD1E89">
        <w:rPr>
          <w:color w:val="002060"/>
        </w:rPr>
        <w:t xml:space="preserve">GARE DEL 19/ 3/2023 </w:t>
      </w:r>
    </w:p>
    <w:p w14:paraId="606CA7E8" w14:textId="77777777" w:rsidR="00F60B65" w:rsidRPr="00AD1E89" w:rsidRDefault="00F60B65" w:rsidP="00F60B65">
      <w:pPr>
        <w:pStyle w:val="titolo7a"/>
        <w:rPr>
          <w:color w:val="002060"/>
        </w:rPr>
      </w:pPr>
      <w:r w:rsidRPr="00AD1E89">
        <w:rPr>
          <w:color w:val="002060"/>
        </w:rPr>
        <w:t xml:space="preserve">PROVVEDIMENTI DISCIPLINARI </w:t>
      </w:r>
    </w:p>
    <w:p w14:paraId="43724DEA" w14:textId="77777777" w:rsidR="00F60B65" w:rsidRPr="00AD1E89" w:rsidRDefault="00F60B65" w:rsidP="00F60B65">
      <w:pPr>
        <w:pStyle w:val="titolo7b0"/>
        <w:rPr>
          <w:color w:val="002060"/>
        </w:rPr>
      </w:pPr>
      <w:r w:rsidRPr="00AD1E89">
        <w:rPr>
          <w:color w:val="002060"/>
        </w:rPr>
        <w:t xml:space="preserve">In base alle risultanze degli atti ufficiali sono state deliberate le seguenti sanzioni disciplinari. </w:t>
      </w:r>
    </w:p>
    <w:p w14:paraId="1323F3A9" w14:textId="77777777" w:rsidR="00F60B65" w:rsidRPr="00AD1E89" w:rsidRDefault="00F60B65" w:rsidP="00F60B65">
      <w:pPr>
        <w:pStyle w:val="titolo30"/>
        <w:rPr>
          <w:color w:val="002060"/>
        </w:rPr>
      </w:pPr>
      <w:r w:rsidRPr="00AD1E89">
        <w:rPr>
          <w:color w:val="002060"/>
        </w:rPr>
        <w:t xml:space="preserve">DIRIGENTI </w:t>
      </w:r>
    </w:p>
    <w:p w14:paraId="65475237" w14:textId="77777777" w:rsidR="00F60B65" w:rsidRPr="00AD1E89" w:rsidRDefault="00F60B65" w:rsidP="00F60B65">
      <w:pPr>
        <w:pStyle w:val="titolo20"/>
        <w:rPr>
          <w:color w:val="002060"/>
        </w:rPr>
      </w:pPr>
      <w:r w:rsidRPr="00AD1E89">
        <w:rPr>
          <w:color w:val="002060"/>
        </w:rPr>
        <w:t xml:space="preserve">INIBIZIONE A SVOLGERE OGNI ATTIVITA' FINO AL 29/ 3/2023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7C301612" w14:textId="77777777" w:rsidTr="00C54383">
        <w:tc>
          <w:tcPr>
            <w:tcW w:w="2200" w:type="dxa"/>
            <w:tcMar>
              <w:top w:w="20" w:type="dxa"/>
              <w:left w:w="20" w:type="dxa"/>
              <w:bottom w:w="20" w:type="dxa"/>
              <w:right w:w="20" w:type="dxa"/>
            </w:tcMar>
            <w:vAlign w:val="center"/>
            <w:hideMark/>
          </w:tcPr>
          <w:p w14:paraId="7C29EE2E" w14:textId="77777777" w:rsidR="00F60B65" w:rsidRPr="00AD1E89" w:rsidRDefault="00F60B65" w:rsidP="00C54383">
            <w:pPr>
              <w:pStyle w:val="movimento"/>
              <w:rPr>
                <w:color w:val="002060"/>
              </w:rPr>
            </w:pPr>
            <w:r w:rsidRPr="00AD1E89">
              <w:rPr>
                <w:color w:val="002060"/>
              </w:rPr>
              <w:t>BENSELLAM ISSAM</w:t>
            </w:r>
          </w:p>
        </w:tc>
        <w:tc>
          <w:tcPr>
            <w:tcW w:w="2200" w:type="dxa"/>
            <w:tcMar>
              <w:top w:w="20" w:type="dxa"/>
              <w:left w:w="20" w:type="dxa"/>
              <w:bottom w:w="20" w:type="dxa"/>
              <w:right w:w="20" w:type="dxa"/>
            </w:tcMar>
            <w:vAlign w:val="center"/>
            <w:hideMark/>
          </w:tcPr>
          <w:p w14:paraId="6FA3519F" w14:textId="77777777" w:rsidR="00F60B65" w:rsidRPr="00AD1E89" w:rsidRDefault="00F60B65" w:rsidP="00C54383">
            <w:pPr>
              <w:pStyle w:val="movimento2"/>
              <w:rPr>
                <w:color w:val="002060"/>
              </w:rPr>
            </w:pPr>
            <w:r w:rsidRPr="00AD1E89">
              <w:rPr>
                <w:color w:val="002060"/>
              </w:rPr>
              <w:t xml:space="preserve">(FFJ CALCIO A 5) </w:t>
            </w:r>
          </w:p>
        </w:tc>
        <w:tc>
          <w:tcPr>
            <w:tcW w:w="800" w:type="dxa"/>
            <w:tcMar>
              <w:top w:w="20" w:type="dxa"/>
              <w:left w:w="20" w:type="dxa"/>
              <w:bottom w:w="20" w:type="dxa"/>
              <w:right w:w="20" w:type="dxa"/>
            </w:tcMar>
            <w:vAlign w:val="center"/>
            <w:hideMark/>
          </w:tcPr>
          <w:p w14:paraId="677F24CA"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13B3461B"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5F9542CA" w14:textId="77777777" w:rsidR="00F60B65" w:rsidRPr="00AD1E89" w:rsidRDefault="00F60B65" w:rsidP="00C54383">
            <w:pPr>
              <w:pStyle w:val="movimento2"/>
              <w:rPr>
                <w:color w:val="002060"/>
              </w:rPr>
            </w:pPr>
            <w:r w:rsidRPr="00AD1E89">
              <w:rPr>
                <w:color w:val="002060"/>
              </w:rPr>
              <w:t> </w:t>
            </w:r>
          </w:p>
        </w:tc>
      </w:tr>
    </w:tbl>
    <w:p w14:paraId="5BCBB6CF" w14:textId="77777777" w:rsidR="00F60B65" w:rsidRPr="00AD1E89" w:rsidRDefault="00F60B65" w:rsidP="00F60B65">
      <w:pPr>
        <w:pStyle w:val="diffida"/>
        <w:spacing w:before="80" w:beforeAutospacing="0" w:after="40" w:afterAutospacing="0"/>
        <w:rPr>
          <w:rFonts w:eastAsiaTheme="minorEastAsia"/>
          <w:color w:val="002060"/>
        </w:rPr>
      </w:pPr>
      <w:r w:rsidRPr="00AD1E89">
        <w:rPr>
          <w:color w:val="002060"/>
        </w:rPr>
        <w:t xml:space="preserve">Per proteste nei confronti dell'arbitro. Allontanato. </w:t>
      </w:r>
    </w:p>
    <w:p w14:paraId="31311039" w14:textId="77777777" w:rsidR="00F60B65" w:rsidRPr="00AD1E89" w:rsidRDefault="00F60B65" w:rsidP="00F60B65">
      <w:pPr>
        <w:pStyle w:val="titolo30"/>
        <w:rPr>
          <w:color w:val="002060"/>
        </w:rPr>
      </w:pPr>
      <w:r w:rsidRPr="00AD1E89">
        <w:rPr>
          <w:color w:val="002060"/>
        </w:rPr>
        <w:t xml:space="preserve">CALCIATORI NON ESPULSI </w:t>
      </w:r>
    </w:p>
    <w:p w14:paraId="42481933" w14:textId="77777777" w:rsidR="00F60B65" w:rsidRPr="00AD1E89" w:rsidRDefault="00F60B65" w:rsidP="00F60B65">
      <w:pPr>
        <w:pStyle w:val="titolo20"/>
        <w:rPr>
          <w:color w:val="002060"/>
        </w:rPr>
      </w:pPr>
      <w:r w:rsidRPr="00AD1E89">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2FB7F18B" w14:textId="77777777" w:rsidTr="00C54383">
        <w:tc>
          <w:tcPr>
            <w:tcW w:w="2200" w:type="dxa"/>
            <w:tcMar>
              <w:top w:w="20" w:type="dxa"/>
              <w:left w:w="20" w:type="dxa"/>
              <w:bottom w:w="20" w:type="dxa"/>
              <w:right w:w="20" w:type="dxa"/>
            </w:tcMar>
            <w:vAlign w:val="center"/>
            <w:hideMark/>
          </w:tcPr>
          <w:p w14:paraId="62FB7FBC" w14:textId="77777777" w:rsidR="00F60B65" w:rsidRPr="00AD1E89" w:rsidRDefault="00F60B65" w:rsidP="00C54383">
            <w:pPr>
              <w:pStyle w:val="movimento"/>
              <w:rPr>
                <w:color w:val="002060"/>
              </w:rPr>
            </w:pPr>
            <w:r w:rsidRPr="00AD1E89">
              <w:rPr>
                <w:color w:val="002060"/>
              </w:rPr>
              <w:t>PIERANDI TOMMASO</w:t>
            </w:r>
          </w:p>
        </w:tc>
        <w:tc>
          <w:tcPr>
            <w:tcW w:w="2200" w:type="dxa"/>
            <w:tcMar>
              <w:top w:w="20" w:type="dxa"/>
              <w:left w:w="20" w:type="dxa"/>
              <w:bottom w:w="20" w:type="dxa"/>
              <w:right w:w="20" w:type="dxa"/>
            </w:tcMar>
            <w:vAlign w:val="center"/>
            <w:hideMark/>
          </w:tcPr>
          <w:p w14:paraId="656030B4" w14:textId="77777777" w:rsidR="00F60B65" w:rsidRPr="00AD1E89" w:rsidRDefault="00F60B65" w:rsidP="00C54383">
            <w:pPr>
              <w:pStyle w:val="movimento2"/>
              <w:rPr>
                <w:color w:val="002060"/>
              </w:rPr>
            </w:pPr>
            <w:r w:rsidRPr="00AD1E89">
              <w:rPr>
                <w:color w:val="002060"/>
              </w:rPr>
              <w:t xml:space="preserve">(AUDAX 1970 </w:t>
            </w:r>
            <w:proofErr w:type="gramStart"/>
            <w:r w:rsidRPr="00AD1E89">
              <w:rPr>
                <w:color w:val="002060"/>
              </w:rPr>
              <w:t>S.ANGELO</w:t>
            </w:r>
            <w:proofErr w:type="gramEnd"/>
            <w:r w:rsidRPr="00AD1E89">
              <w:rPr>
                <w:color w:val="002060"/>
              </w:rPr>
              <w:t xml:space="preserve">) </w:t>
            </w:r>
          </w:p>
        </w:tc>
        <w:tc>
          <w:tcPr>
            <w:tcW w:w="800" w:type="dxa"/>
            <w:tcMar>
              <w:top w:w="20" w:type="dxa"/>
              <w:left w:w="20" w:type="dxa"/>
              <w:bottom w:w="20" w:type="dxa"/>
              <w:right w:w="20" w:type="dxa"/>
            </w:tcMar>
            <w:vAlign w:val="center"/>
            <w:hideMark/>
          </w:tcPr>
          <w:p w14:paraId="36394853"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4E987750"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4A2605C3" w14:textId="77777777" w:rsidR="00F60B65" w:rsidRPr="00AD1E89" w:rsidRDefault="00F60B65" w:rsidP="00C54383">
            <w:pPr>
              <w:pStyle w:val="movimento2"/>
              <w:rPr>
                <w:color w:val="002060"/>
              </w:rPr>
            </w:pPr>
            <w:r w:rsidRPr="00AD1E89">
              <w:rPr>
                <w:color w:val="002060"/>
              </w:rPr>
              <w:t> </w:t>
            </w:r>
          </w:p>
        </w:tc>
      </w:tr>
    </w:tbl>
    <w:p w14:paraId="3EBA23F5" w14:textId="77777777" w:rsidR="00F60B65" w:rsidRPr="00AD1E89" w:rsidRDefault="00F60B65" w:rsidP="00F60B65">
      <w:pPr>
        <w:pStyle w:val="titolo20"/>
        <w:rPr>
          <w:rFonts w:eastAsiaTheme="minorEastAsia"/>
          <w:color w:val="002060"/>
        </w:rPr>
      </w:pPr>
      <w:r w:rsidRPr="00AD1E8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769F6352" w14:textId="77777777" w:rsidTr="00C54383">
        <w:tc>
          <w:tcPr>
            <w:tcW w:w="2200" w:type="dxa"/>
            <w:tcMar>
              <w:top w:w="20" w:type="dxa"/>
              <w:left w:w="20" w:type="dxa"/>
              <w:bottom w:w="20" w:type="dxa"/>
              <w:right w:w="20" w:type="dxa"/>
            </w:tcMar>
            <w:vAlign w:val="center"/>
            <w:hideMark/>
          </w:tcPr>
          <w:p w14:paraId="06024C44" w14:textId="77777777" w:rsidR="00F60B65" w:rsidRPr="00AD1E89" w:rsidRDefault="00F60B65" w:rsidP="00C54383">
            <w:pPr>
              <w:pStyle w:val="movimento"/>
              <w:rPr>
                <w:color w:val="002060"/>
              </w:rPr>
            </w:pPr>
            <w:r w:rsidRPr="00AD1E89">
              <w:rPr>
                <w:color w:val="002060"/>
              </w:rPr>
              <w:t>FACCENDINI TOMMASO</w:t>
            </w:r>
          </w:p>
        </w:tc>
        <w:tc>
          <w:tcPr>
            <w:tcW w:w="2200" w:type="dxa"/>
            <w:tcMar>
              <w:top w:w="20" w:type="dxa"/>
              <w:left w:w="20" w:type="dxa"/>
              <w:bottom w:w="20" w:type="dxa"/>
              <w:right w:w="20" w:type="dxa"/>
            </w:tcMar>
            <w:vAlign w:val="center"/>
            <w:hideMark/>
          </w:tcPr>
          <w:p w14:paraId="21349383" w14:textId="77777777" w:rsidR="00F60B65" w:rsidRPr="00AD1E89" w:rsidRDefault="00F60B65" w:rsidP="00C54383">
            <w:pPr>
              <w:pStyle w:val="movimento2"/>
              <w:rPr>
                <w:color w:val="002060"/>
              </w:rPr>
            </w:pPr>
            <w:r w:rsidRPr="00AD1E89">
              <w:rPr>
                <w:color w:val="002060"/>
              </w:rPr>
              <w:t xml:space="preserve">(FFJ CALCIO A 5) </w:t>
            </w:r>
          </w:p>
        </w:tc>
        <w:tc>
          <w:tcPr>
            <w:tcW w:w="800" w:type="dxa"/>
            <w:tcMar>
              <w:top w:w="20" w:type="dxa"/>
              <w:left w:w="20" w:type="dxa"/>
              <w:bottom w:w="20" w:type="dxa"/>
              <w:right w:w="20" w:type="dxa"/>
            </w:tcMar>
            <w:vAlign w:val="center"/>
            <w:hideMark/>
          </w:tcPr>
          <w:p w14:paraId="790BD503"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55F7DEC8" w14:textId="77777777" w:rsidR="00F60B65" w:rsidRPr="00AD1E89" w:rsidRDefault="00F60B65" w:rsidP="00C54383">
            <w:pPr>
              <w:pStyle w:val="movimento"/>
              <w:rPr>
                <w:color w:val="002060"/>
              </w:rPr>
            </w:pPr>
            <w:r w:rsidRPr="00AD1E89">
              <w:rPr>
                <w:color w:val="002060"/>
              </w:rPr>
              <w:t>GAUDENZI MATTEO</w:t>
            </w:r>
          </w:p>
        </w:tc>
        <w:tc>
          <w:tcPr>
            <w:tcW w:w="2200" w:type="dxa"/>
            <w:tcMar>
              <w:top w:w="20" w:type="dxa"/>
              <w:left w:w="20" w:type="dxa"/>
              <w:bottom w:w="20" w:type="dxa"/>
              <w:right w:w="20" w:type="dxa"/>
            </w:tcMar>
            <w:vAlign w:val="center"/>
            <w:hideMark/>
          </w:tcPr>
          <w:p w14:paraId="212A80E4" w14:textId="77777777" w:rsidR="00F60B65" w:rsidRPr="00AD1E89" w:rsidRDefault="00F60B65" w:rsidP="00C54383">
            <w:pPr>
              <w:pStyle w:val="movimento2"/>
              <w:rPr>
                <w:color w:val="002060"/>
              </w:rPr>
            </w:pPr>
            <w:r w:rsidRPr="00AD1E89">
              <w:rPr>
                <w:color w:val="002060"/>
              </w:rPr>
              <w:t xml:space="preserve">(FFJ CALCIO A 5) </w:t>
            </w:r>
          </w:p>
        </w:tc>
      </w:tr>
    </w:tbl>
    <w:p w14:paraId="5BB23F57" w14:textId="77777777" w:rsidR="00F60B65" w:rsidRPr="00AD1E89" w:rsidRDefault="00F60B65" w:rsidP="00F60B65">
      <w:pPr>
        <w:pStyle w:val="titolo10"/>
        <w:rPr>
          <w:rFonts w:eastAsiaTheme="minorEastAsia"/>
          <w:color w:val="002060"/>
        </w:rPr>
      </w:pPr>
      <w:r w:rsidRPr="00AD1E89">
        <w:rPr>
          <w:color w:val="002060"/>
        </w:rPr>
        <w:t xml:space="preserve">GARE DEL 21/ 3/2023 </w:t>
      </w:r>
    </w:p>
    <w:p w14:paraId="6034E4DD" w14:textId="77777777" w:rsidR="00F60B65" w:rsidRPr="00AD1E89" w:rsidRDefault="00F60B65" w:rsidP="00F60B65">
      <w:pPr>
        <w:pStyle w:val="titolo7a"/>
        <w:rPr>
          <w:color w:val="002060"/>
        </w:rPr>
      </w:pPr>
      <w:r w:rsidRPr="00AD1E89">
        <w:rPr>
          <w:color w:val="002060"/>
        </w:rPr>
        <w:lastRenderedPageBreak/>
        <w:t xml:space="preserve">PROVVEDIMENTI DISCIPLINARI </w:t>
      </w:r>
    </w:p>
    <w:p w14:paraId="683CE094" w14:textId="77777777" w:rsidR="00F60B65" w:rsidRPr="00AD1E89" w:rsidRDefault="00F60B65" w:rsidP="00F60B65">
      <w:pPr>
        <w:pStyle w:val="titolo7b0"/>
        <w:rPr>
          <w:color w:val="002060"/>
        </w:rPr>
      </w:pPr>
      <w:r w:rsidRPr="00AD1E89">
        <w:rPr>
          <w:color w:val="002060"/>
        </w:rPr>
        <w:t xml:space="preserve">In base alle risultanze degli atti ufficiali sono state deliberate le seguenti sanzioni disciplinari. </w:t>
      </w:r>
    </w:p>
    <w:p w14:paraId="028075FF" w14:textId="77777777" w:rsidR="00F60B65" w:rsidRPr="00AD1E89" w:rsidRDefault="00F60B65" w:rsidP="00F60B65">
      <w:pPr>
        <w:pStyle w:val="titolo30"/>
        <w:rPr>
          <w:color w:val="002060"/>
        </w:rPr>
      </w:pPr>
      <w:r w:rsidRPr="00AD1E89">
        <w:rPr>
          <w:color w:val="002060"/>
        </w:rPr>
        <w:t xml:space="preserve">CALCIATORI NON ESPULSI </w:t>
      </w:r>
    </w:p>
    <w:p w14:paraId="153B5E27" w14:textId="77777777" w:rsidR="00F60B65" w:rsidRPr="00AD1E89" w:rsidRDefault="00F60B65" w:rsidP="00F60B65">
      <w:pPr>
        <w:pStyle w:val="titolo20"/>
        <w:rPr>
          <w:color w:val="002060"/>
        </w:rPr>
      </w:pPr>
      <w:r w:rsidRPr="00AD1E8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0D9579A4" w14:textId="77777777" w:rsidTr="00C54383">
        <w:tc>
          <w:tcPr>
            <w:tcW w:w="2200" w:type="dxa"/>
            <w:tcMar>
              <w:top w:w="20" w:type="dxa"/>
              <w:left w:w="20" w:type="dxa"/>
              <w:bottom w:w="20" w:type="dxa"/>
              <w:right w:w="20" w:type="dxa"/>
            </w:tcMar>
            <w:vAlign w:val="center"/>
            <w:hideMark/>
          </w:tcPr>
          <w:p w14:paraId="2197BF96" w14:textId="77777777" w:rsidR="00F60B65" w:rsidRPr="00AD1E89" w:rsidRDefault="00F60B65" w:rsidP="00C54383">
            <w:pPr>
              <w:pStyle w:val="movimento"/>
              <w:rPr>
                <w:color w:val="002060"/>
              </w:rPr>
            </w:pPr>
            <w:r w:rsidRPr="00AD1E89">
              <w:rPr>
                <w:color w:val="002060"/>
              </w:rPr>
              <w:t>FALCONE DAVIDE</w:t>
            </w:r>
          </w:p>
        </w:tc>
        <w:tc>
          <w:tcPr>
            <w:tcW w:w="2200" w:type="dxa"/>
            <w:tcMar>
              <w:top w:w="20" w:type="dxa"/>
              <w:left w:w="20" w:type="dxa"/>
              <w:bottom w:w="20" w:type="dxa"/>
              <w:right w:w="20" w:type="dxa"/>
            </w:tcMar>
            <w:vAlign w:val="center"/>
            <w:hideMark/>
          </w:tcPr>
          <w:p w14:paraId="559D9790" w14:textId="77777777" w:rsidR="00F60B65" w:rsidRPr="00AD1E89" w:rsidRDefault="00F60B65" w:rsidP="00C54383">
            <w:pPr>
              <w:pStyle w:val="movimento2"/>
              <w:rPr>
                <w:color w:val="002060"/>
              </w:rPr>
            </w:pPr>
            <w:r w:rsidRPr="00AD1E89">
              <w:rPr>
                <w:color w:val="002060"/>
              </w:rPr>
              <w:t xml:space="preserve">(DAMIANI E GATTI ASCOLI) </w:t>
            </w:r>
          </w:p>
        </w:tc>
        <w:tc>
          <w:tcPr>
            <w:tcW w:w="800" w:type="dxa"/>
            <w:tcMar>
              <w:top w:w="20" w:type="dxa"/>
              <w:left w:w="20" w:type="dxa"/>
              <w:bottom w:w="20" w:type="dxa"/>
              <w:right w:w="20" w:type="dxa"/>
            </w:tcMar>
            <w:vAlign w:val="center"/>
            <w:hideMark/>
          </w:tcPr>
          <w:p w14:paraId="19CC4063"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4BCEDDF8"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5A266249" w14:textId="77777777" w:rsidR="00F60B65" w:rsidRPr="00AD1E89" w:rsidRDefault="00F60B65" w:rsidP="00C54383">
            <w:pPr>
              <w:pStyle w:val="movimento2"/>
              <w:rPr>
                <w:color w:val="002060"/>
              </w:rPr>
            </w:pPr>
            <w:r w:rsidRPr="00AD1E89">
              <w:rPr>
                <w:color w:val="002060"/>
              </w:rPr>
              <w:t> </w:t>
            </w:r>
          </w:p>
        </w:tc>
      </w:tr>
    </w:tbl>
    <w:p w14:paraId="3A684A5E" w14:textId="77777777" w:rsidR="00F60B65" w:rsidRDefault="00F60B65" w:rsidP="00F60B65">
      <w:pPr>
        <w:pStyle w:val="breakline"/>
        <w:rPr>
          <w:color w:val="002060"/>
        </w:rPr>
      </w:pPr>
    </w:p>
    <w:p w14:paraId="4DF9BE0E" w14:textId="77777777" w:rsidR="00F60B65" w:rsidRPr="001C24CB" w:rsidRDefault="00F60B65" w:rsidP="00F60B65">
      <w:pPr>
        <w:jc w:val="center"/>
        <w:rPr>
          <w:rFonts w:ascii="Arial" w:hAnsi="Arial" w:cs="Arial"/>
          <w:noProof/>
          <w:color w:val="002060"/>
          <w:sz w:val="22"/>
          <w:szCs w:val="22"/>
        </w:rPr>
      </w:pPr>
      <w:r w:rsidRPr="001C24CB">
        <w:rPr>
          <w:rFonts w:ascii="Arial" w:hAnsi="Arial" w:cs="Arial"/>
          <w:noProof/>
          <w:color w:val="002060"/>
          <w:sz w:val="22"/>
          <w:szCs w:val="22"/>
        </w:rPr>
        <w:t>F.to IL SEGRETARIO                                   F.to IL GIUDICE SPORTIVO</w:t>
      </w:r>
    </w:p>
    <w:p w14:paraId="00FD0AFD" w14:textId="77777777" w:rsidR="00F60B65" w:rsidRPr="001C24CB" w:rsidRDefault="00F60B65" w:rsidP="00F60B65">
      <w:pPr>
        <w:pStyle w:val="breakline"/>
        <w:rPr>
          <w:rFonts w:eastAsiaTheme="minorEastAsia"/>
          <w:color w:val="002060"/>
        </w:rPr>
      </w:pPr>
      <w:r w:rsidRPr="001C24CB">
        <w:rPr>
          <w:rFonts w:ascii="Arial" w:hAnsi="Arial" w:cs="Arial"/>
          <w:noProof/>
          <w:color w:val="002060"/>
          <w:sz w:val="22"/>
          <w:szCs w:val="22"/>
        </w:rPr>
        <w:t xml:space="preserve">                         Angelo Castellana        </w:t>
      </w:r>
      <w:r w:rsidRPr="001C24CB">
        <w:rPr>
          <w:rFonts w:ascii="Arial" w:hAnsi="Arial" w:cs="Arial"/>
          <w:noProof/>
          <w:color w:val="002060"/>
          <w:sz w:val="22"/>
          <w:szCs w:val="22"/>
        </w:rPr>
        <w:tab/>
        <w:t xml:space="preserve">                                Agnese Lazzaretti</w:t>
      </w:r>
    </w:p>
    <w:p w14:paraId="069B2E9B" w14:textId="77777777" w:rsidR="00F60B65" w:rsidRPr="00AD1E89" w:rsidRDefault="00F60B65" w:rsidP="00F60B65">
      <w:pPr>
        <w:pStyle w:val="breakline"/>
        <w:rPr>
          <w:rFonts w:eastAsiaTheme="minorEastAsia"/>
          <w:color w:val="002060"/>
        </w:rPr>
      </w:pPr>
    </w:p>
    <w:p w14:paraId="0A57A79C" w14:textId="77777777" w:rsidR="00F60B65" w:rsidRPr="00AD1E89" w:rsidRDefault="00F60B65" w:rsidP="00F60B65">
      <w:pPr>
        <w:pStyle w:val="titoloprinc0"/>
        <w:rPr>
          <w:color w:val="002060"/>
        </w:rPr>
      </w:pPr>
      <w:r w:rsidRPr="00AD1E89">
        <w:rPr>
          <w:color w:val="002060"/>
        </w:rPr>
        <w:t>CLASSIFICA</w:t>
      </w:r>
    </w:p>
    <w:p w14:paraId="5FC5CC97" w14:textId="77777777" w:rsidR="00F60B65" w:rsidRPr="00AD1E89" w:rsidRDefault="00F60B65" w:rsidP="00F60B65">
      <w:pPr>
        <w:pStyle w:val="breakline"/>
        <w:rPr>
          <w:color w:val="002060"/>
        </w:rPr>
      </w:pPr>
    </w:p>
    <w:p w14:paraId="4246B147" w14:textId="77777777" w:rsidR="00F60B65" w:rsidRPr="00AD1E89" w:rsidRDefault="00F60B65" w:rsidP="00F60B65">
      <w:pPr>
        <w:pStyle w:val="breakline"/>
        <w:rPr>
          <w:color w:val="002060"/>
        </w:rPr>
      </w:pPr>
    </w:p>
    <w:p w14:paraId="2D0BB67A" w14:textId="77777777" w:rsidR="00F60B65" w:rsidRPr="00AD1E89" w:rsidRDefault="00F60B65" w:rsidP="00F60B65">
      <w:pPr>
        <w:pStyle w:val="sottotitolocampionato10"/>
        <w:rPr>
          <w:color w:val="002060"/>
        </w:rPr>
      </w:pPr>
      <w:r w:rsidRPr="00AD1E89">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60B65" w:rsidRPr="00AD1E89" w14:paraId="75E57EAA" w14:textId="77777777" w:rsidTr="00C5438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43D50" w14:textId="77777777" w:rsidR="00F60B65" w:rsidRPr="00AD1E89" w:rsidRDefault="00F60B65" w:rsidP="00C54383">
            <w:pPr>
              <w:pStyle w:val="headertabella0"/>
              <w:rPr>
                <w:color w:val="002060"/>
              </w:rPr>
            </w:pPr>
            <w:r w:rsidRPr="00AD1E8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0FB7B" w14:textId="77777777" w:rsidR="00F60B65" w:rsidRPr="00AD1E89" w:rsidRDefault="00F60B65" w:rsidP="00C54383">
            <w:pPr>
              <w:pStyle w:val="headertabella0"/>
              <w:rPr>
                <w:color w:val="002060"/>
              </w:rPr>
            </w:pPr>
            <w:r w:rsidRPr="00AD1E8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C7A39" w14:textId="77777777" w:rsidR="00F60B65" w:rsidRPr="00AD1E89" w:rsidRDefault="00F60B65" w:rsidP="00C54383">
            <w:pPr>
              <w:pStyle w:val="headertabella0"/>
              <w:rPr>
                <w:color w:val="002060"/>
              </w:rPr>
            </w:pPr>
            <w:r w:rsidRPr="00AD1E8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B99CB3" w14:textId="77777777" w:rsidR="00F60B65" w:rsidRPr="00AD1E89" w:rsidRDefault="00F60B65" w:rsidP="00C54383">
            <w:pPr>
              <w:pStyle w:val="headertabella0"/>
              <w:rPr>
                <w:color w:val="002060"/>
              </w:rPr>
            </w:pPr>
            <w:r w:rsidRPr="00AD1E8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D3727" w14:textId="77777777" w:rsidR="00F60B65" w:rsidRPr="00AD1E89" w:rsidRDefault="00F60B65" w:rsidP="00C54383">
            <w:pPr>
              <w:pStyle w:val="headertabella0"/>
              <w:rPr>
                <w:color w:val="002060"/>
              </w:rPr>
            </w:pPr>
            <w:r w:rsidRPr="00AD1E8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F98885" w14:textId="77777777" w:rsidR="00F60B65" w:rsidRPr="00AD1E89" w:rsidRDefault="00F60B65" w:rsidP="00C54383">
            <w:pPr>
              <w:pStyle w:val="headertabella0"/>
              <w:rPr>
                <w:color w:val="002060"/>
              </w:rPr>
            </w:pPr>
            <w:r w:rsidRPr="00AD1E8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F71663" w14:textId="77777777" w:rsidR="00F60B65" w:rsidRPr="00AD1E89" w:rsidRDefault="00F60B65" w:rsidP="00C54383">
            <w:pPr>
              <w:pStyle w:val="headertabella0"/>
              <w:rPr>
                <w:color w:val="002060"/>
              </w:rPr>
            </w:pPr>
            <w:r w:rsidRPr="00AD1E8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283B2" w14:textId="77777777" w:rsidR="00F60B65" w:rsidRPr="00AD1E89" w:rsidRDefault="00F60B65" w:rsidP="00C54383">
            <w:pPr>
              <w:pStyle w:val="headertabella0"/>
              <w:rPr>
                <w:color w:val="002060"/>
              </w:rPr>
            </w:pPr>
            <w:r w:rsidRPr="00AD1E8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31230" w14:textId="77777777" w:rsidR="00F60B65" w:rsidRPr="00AD1E89" w:rsidRDefault="00F60B65" w:rsidP="00C54383">
            <w:pPr>
              <w:pStyle w:val="headertabella0"/>
              <w:rPr>
                <w:color w:val="002060"/>
              </w:rPr>
            </w:pPr>
            <w:r w:rsidRPr="00AD1E8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7DA310" w14:textId="77777777" w:rsidR="00F60B65" w:rsidRPr="00AD1E89" w:rsidRDefault="00F60B65" w:rsidP="00C54383">
            <w:pPr>
              <w:pStyle w:val="headertabella0"/>
              <w:rPr>
                <w:color w:val="002060"/>
              </w:rPr>
            </w:pPr>
            <w:r w:rsidRPr="00AD1E89">
              <w:rPr>
                <w:color w:val="002060"/>
              </w:rPr>
              <w:t>PE</w:t>
            </w:r>
          </w:p>
        </w:tc>
      </w:tr>
      <w:tr w:rsidR="00F60B65" w:rsidRPr="00AD1E89" w14:paraId="04602926" w14:textId="77777777" w:rsidTr="00C5438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394882" w14:textId="77777777" w:rsidR="00F60B65" w:rsidRPr="00AD1E89" w:rsidRDefault="00F60B65" w:rsidP="00C54383">
            <w:pPr>
              <w:pStyle w:val="rowtabella0"/>
              <w:rPr>
                <w:color w:val="002060"/>
              </w:rPr>
            </w:pPr>
            <w:r w:rsidRPr="00AD1E89">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F435F" w14:textId="77777777" w:rsidR="00F60B65" w:rsidRPr="00AD1E89" w:rsidRDefault="00F60B65" w:rsidP="00C54383">
            <w:pPr>
              <w:pStyle w:val="rowtabella0"/>
              <w:jc w:val="center"/>
              <w:rPr>
                <w:color w:val="002060"/>
              </w:rPr>
            </w:pPr>
            <w:r w:rsidRPr="00AD1E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86A6E"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7DACC"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19FF8"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2E176"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022B8" w14:textId="77777777" w:rsidR="00F60B65" w:rsidRPr="00AD1E89" w:rsidRDefault="00F60B65" w:rsidP="00C54383">
            <w:pPr>
              <w:pStyle w:val="rowtabella0"/>
              <w:jc w:val="center"/>
              <w:rPr>
                <w:color w:val="002060"/>
              </w:rPr>
            </w:pPr>
            <w:r w:rsidRPr="00AD1E8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09ED2" w14:textId="77777777" w:rsidR="00F60B65" w:rsidRPr="00AD1E89" w:rsidRDefault="00F60B65" w:rsidP="00C54383">
            <w:pPr>
              <w:pStyle w:val="rowtabella0"/>
              <w:jc w:val="center"/>
              <w:rPr>
                <w:color w:val="002060"/>
              </w:rPr>
            </w:pPr>
            <w:r w:rsidRPr="00AD1E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9BE0C" w14:textId="77777777" w:rsidR="00F60B65" w:rsidRPr="00AD1E89" w:rsidRDefault="00F60B65" w:rsidP="00C54383">
            <w:pPr>
              <w:pStyle w:val="rowtabella0"/>
              <w:jc w:val="center"/>
              <w:rPr>
                <w:color w:val="002060"/>
              </w:rPr>
            </w:pPr>
            <w:r w:rsidRPr="00AD1E8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CB172" w14:textId="77777777" w:rsidR="00F60B65" w:rsidRPr="00AD1E89" w:rsidRDefault="00F60B65" w:rsidP="00C54383">
            <w:pPr>
              <w:pStyle w:val="rowtabella0"/>
              <w:jc w:val="center"/>
              <w:rPr>
                <w:color w:val="002060"/>
              </w:rPr>
            </w:pPr>
            <w:r w:rsidRPr="00AD1E89">
              <w:rPr>
                <w:color w:val="002060"/>
              </w:rPr>
              <w:t>0</w:t>
            </w:r>
          </w:p>
        </w:tc>
      </w:tr>
      <w:tr w:rsidR="00F60B65" w:rsidRPr="00AD1E89" w14:paraId="3D533762"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175C43" w14:textId="77777777" w:rsidR="00F60B65" w:rsidRPr="00AD1E89" w:rsidRDefault="00F60B65" w:rsidP="00C54383">
            <w:pPr>
              <w:pStyle w:val="rowtabella0"/>
              <w:rPr>
                <w:color w:val="002060"/>
              </w:rPr>
            </w:pPr>
            <w:r w:rsidRPr="00AD1E89">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B5ECA" w14:textId="77777777" w:rsidR="00F60B65" w:rsidRPr="00AD1E89" w:rsidRDefault="00F60B65" w:rsidP="00C54383">
            <w:pPr>
              <w:pStyle w:val="rowtabella0"/>
              <w:jc w:val="center"/>
              <w:rPr>
                <w:color w:val="002060"/>
              </w:rPr>
            </w:pPr>
            <w:r w:rsidRPr="00AD1E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04D51"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2DF6A"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1A7D2"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FF39D"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19D16" w14:textId="77777777" w:rsidR="00F60B65" w:rsidRPr="00AD1E89" w:rsidRDefault="00F60B65" w:rsidP="00C54383">
            <w:pPr>
              <w:pStyle w:val="rowtabella0"/>
              <w:jc w:val="center"/>
              <w:rPr>
                <w:color w:val="002060"/>
              </w:rPr>
            </w:pPr>
            <w:r w:rsidRPr="00AD1E8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420AB" w14:textId="77777777" w:rsidR="00F60B65" w:rsidRPr="00AD1E89" w:rsidRDefault="00F60B65" w:rsidP="00C54383">
            <w:pPr>
              <w:pStyle w:val="rowtabella0"/>
              <w:jc w:val="center"/>
              <w:rPr>
                <w:color w:val="002060"/>
              </w:rPr>
            </w:pPr>
            <w:r w:rsidRPr="00AD1E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62B7E"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F65DA" w14:textId="77777777" w:rsidR="00F60B65" w:rsidRPr="00AD1E89" w:rsidRDefault="00F60B65" w:rsidP="00C54383">
            <w:pPr>
              <w:pStyle w:val="rowtabella0"/>
              <w:jc w:val="center"/>
              <w:rPr>
                <w:color w:val="002060"/>
              </w:rPr>
            </w:pPr>
            <w:r w:rsidRPr="00AD1E89">
              <w:rPr>
                <w:color w:val="002060"/>
              </w:rPr>
              <w:t>0</w:t>
            </w:r>
          </w:p>
        </w:tc>
      </w:tr>
      <w:tr w:rsidR="00F60B65" w:rsidRPr="00AD1E89" w14:paraId="05F9F55E"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80869D" w14:textId="77777777" w:rsidR="00F60B65" w:rsidRPr="00AD1E89" w:rsidRDefault="00F60B65" w:rsidP="00C54383">
            <w:pPr>
              <w:pStyle w:val="rowtabella0"/>
              <w:rPr>
                <w:color w:val="002060"/>
              </w:rPr>
            </w:pPr>
            <w:r w:rsidRPr="00AD1E89">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910F9" w14:textId="77777777" w:rsidR="00F60B65" w:rsidRPr="00AD1E89" w:rsidRDefault="00F60B65" w:rsidP="00C54383">
            <w:pPr>
              <w:pStyle w:val="rowtabella0"/>
              <w:jc w:val="center"/>
              <w:rPr>
                <w:color w:val="002060"/>
              </w:rPr>
            </w:pPr>
            <w:r w:rsidRPr="00AD1E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CF56D"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02FB0" w14:textId="77777777" w:rsidR="00F60B65" w:rsidRPr="00AD1E89" w:rsidRDefault="00F60B65" w:rsidP="00C54383">
            <w:pPr>
              <w:pStyle w:val="rowtabella0"/>
              <w:jc w:val="center"/>
              <w:rPr>
                <w:color w:val="002060"/>
              </w:rPr>
            </w:pPr>
            <w:r w:rsidRPr="00AD1E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24BA7"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D21E8"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A8BC2" w14:textId="77777777" w:rsidR="00F60B65" w:rsidRPr="00AD1E89" w:rsidRDefault="00F60B65" w:rsidP="00C54383">
            <w:pPr>
              <w:pStyle w:val="rowtabella0"/>
              <w:jc w:val="center"/>
              <w:rPr>
                <w:color w:val="002060"/>
              </w:rPr>
            </w:pPr>
            <w:r w:rsidRPr="00AD1E8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08072" w14:textId="77777777" w:rsidR="00F60B65" w:rsidRPr="00AD1E89" w:rsidRDefault="00F60B65" w:rsidP="00C54383">
            <w:pPr>
              <w:pStyle w:val="rowtabella0"/>
              <w:jc w:val="center"/>
              <w:rPr>
                <w:color w:val="002060"/>
              </w:rPr>
            </w:pPr>
            <w:r w:rsidRPr="00AD1E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C6FA0" w14:textId="77777777" w:rsidR="00F60B65" w:rsidRPr="00AD1E89" w:rsidRDefault="00F60B65" w:rsidP="00C54383">
            <w:pPr>
              <w:pStyle w:val="rowtabella0"/>
              <w:jc w:val="center"/>
              <w:rPr>
                <w:color w:val="002060"/>
              </w:rPr>
            </w:pPr>
            <w:r w:rsidRPr="00AD1E8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341A3" w14:textId="77777777" w:rsidR="00F60B65" w:rsidRPr="00AD1E89" w:rsidRDefault="00F60B65" w:rsidP="00C54383">
            <w:pPr>
              <w:pStyle w:val="rowtabella0"/>
              <w:jc w:val="center"/>
              <w:rPr>
                <w:color w:val="002060"/>
              </w:rPr>
            </w:pPr>
            <w:r w:rsidRPr="00AD1E89">
              <w:rPr>
                <w:color w:val="002060"/>
              </w:rPr>
              <w:t>0</w:t>
            </w:r>
          </w:p>
        </w:tc>
      </w:tr>
      <w:tr w:rsidR="00F60B65" w:rsidRPr="00AD1E89" w14:paraId="75452A79"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46C0E2" w14:textId="77777777" w:rsidR="00F60B65" w:rsidRPr="00AD1E89" w:rsidRDefault="00F60B65" w:rsidP="00C54383">
            <w:pPr>
              <w:pStyle w:val="rowtabella0"/>
              <w:rPr>
                <w:color w:val="002060"/>
              </w:rPr>
            </w:pPr>
            <w:r w:rsidRPr="00AD1E89">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27E9B" w14:textId="77777777" w:rsidR="00F60B65" w:rsidRPr="00AD1E89" w:rsidRDefault="00F60B65" w:rsidP="00C54383">
            <w:pPr>
              <w:pStyle w:val="rowtabella0"/>
              <w:jc w:val="center"/>
              <w:rPr>
                <w:color w:val="002060"/>
              </w:rPr>
            </w:pPr>
            <w:r w:rsidRPr="00AD1E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FFEB6"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B7670"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B9D39"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B7B2E"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18DFE" w14:textId="77777777" w:rsidR="00F60B65" w:rsidRPr="00AD1E89" w:rsidRDefault="00F60B65" w:rsidP="00C54383">
            <w:pPr>
              <w:pStyle w:val="rowtabella0"/>
              <w:jc w:val="center"/>
              <w:rPr>
                <w:color w:val="002060"/>
              </w:rPr>
            </w:pPr>
            <w:r w:rsidRPr="00AD1E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133E6" w14:textId="77777777" w:rsidR="00F60B65" w:rsidRPr="00AD1E89" w:rsidRDefault="00F60B65" w:rsidP="00C54383">
            <w:pPr>
              <w:pStyle w:val="rowtabella0"/>
              <w:jc w:val="center"/>
              <w:rPr>
                <w:color w:val="002060"/>
              </w:rPr>
            </w:pPr>
            <w:r w:rsidRPr="00AD1E8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0C451"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80F06" w14:textId="77777777" w:rsidR="00F60B65" w:rsidRPr="00AD1E89" w:rsidRDefault="00F60B65" w:rsidP="00C54383">
            <w:pPr>
              <w:pStyle w:val="rowtabella0"/>
              <w:jc w:val="center"/>
              <w:rPr>
                <w:color w:val="002060"/>
              </w:rPr>
            </w:pPr>
            <w:r w:rsidRPr="00AD1E89">
              <w:rPr>
                <w:color w:val="002060"/>
              </w:rPr>
              <w:t>0</w:t>
            </w:r>
          </w:p>
        </w:tc>
      </w:tr>
      <w:tr w:rsidR="00F60B65" w:rsidRPr="00AD1E89" w14:paraId="5D412428"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7B673A" w14:textId="77777777" w:rsidR="00F60B65" w:rsidRPr="00AD1E89" w:rsidRDefault="00F60B65" w:rsidP="00C54383">
            <w:pPr>
              <w:pStyle w:val="rowtabella0"/>
              <w:rPr>
                <w:color w:val="002060"/>
              </w:rPr>
            </w:pPr>
            <w:r w:rsidRPr="00AD1E89">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42544" w14:textId="77777777" w:rsidR="00F60B65" w:rsidRPr="00AD1E89" w:rsidRDefault="00F60B65" w:rsidP="00C54383">
            <w:pPr>
              <w:pStyle w:val="rowtabella0"/>
              <w:jc w:val="center"/>
              <w:rPr>
                <w:color w:val="002060"/>
              </w:rPr>
            </w:pPr>
            <w:r w:rsidRPr="00AD1E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66BA9"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CF096"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67B30"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0DDD5"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AFA10" w14:textId="77777777" w:rsidR="00F60B65" w:rsidRPr="00AD1E89" w:rsidRDefault="00F60B65" w:rsidP="00C54383">
            <w:pPr>
              <w:pStyle w:val="rowtabella0"/>
              <w:jc w:val="center"/>
              <w:rPr>
                <w:color w:val="002060"/>
              </w:rPr>
            </w:pPr>
            <w:r w:rsidRPr="00AD1E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80ECD" w14:textId="77777777" w:rsidR="00F60B65" w:rsidRPr="00AD1E89" w:rsidRDefault="00F60B65" w:rsidP="00C54383">
            <w:pPr>
              <w:pStyle w:val="rowtabella0"/>
              <w:jc w:val="center"/>
              <w:rPr>
                <w:color w:val="002060"/>
              </w:rPr>
            </w:pPr>
            <w:r w:rsidRPr="00AD1E8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CCA42" w14:textId="77777777" w:rsidR="00F60B65" w:rsidRPr="00AD1E89" w:rsidRDefault="00F60B65" w:rsidP="00C54383">
            <w:pPr>
              <w:pStyle w:val="rowtabella0"/>
              <w:jc w:val="center"/>
              <w:rPr>
                <w:color w:val="002060"/>
              </w:rPr>
            </w:pPr>
            <w:r w:rsidRPr="00AD1E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7FC27" w14:textId="77777777" w:rsidR="00F60B65" w:rsidRPr="00AD1E89" w:rsidRDefault="00F60B65" w:rsidP="00C54383">
            <w:pPr>
              <w:pStyle w:val="rowtabella0"/>
              <w:jc w:val="center"/>
              <w:rPr>
                <w:color w:val="002060"/>
              </w:rPr>
            </w:pPr>
            <w:r w:rsidRPr="00AD1E89">
              <w:rPr>
                <w:color w:val="002060"/>
              </w:rPr>
              <w:t>0</w:t>
            </w:r>
          </w:p>
        </w:tc>
      </w:tr>
      <w:tr w:rsidR="00F60B65" w:rsidRPr="00AD1E89" w14:paraId="006DF930"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14F105" w14:textId="77777777" w:rsidR="00F60B65" w:rsidRPr="00AD1E89" w:rsidRDefault="00F60B65" w:rsidP="00C54383">
            <w:pPr>
              <w:pStyle w:val="rowtabella0"/>
              <w:rPr>
                <w:color w:val="002060"/>
              </w:rPr>
            </w:pPr>
            <w:r w:rsidRPr="00AD1E89">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F022A"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2EBAF"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87E08"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7AA23"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6C127" w14:textId="77777777" w:rsidR="00F60B65" w:rsidRPr="00AD1E89" w:rsidRDefault="00F60B65" w:rsidP="00C54383">
            <w:pPr>
              <w:pStyle w:val="rowtabella0"/>
              <w:jc w:val="center"/>
              <w:rPr>
                <w:color w:val="002060"/>
              </w:rPr>
            </w:pPr>
            <w:r w:rsidRPr="00AD1E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CD719" w14:textId="77777777" w:rsidR="00F60B65" w:rsidRPr="00AD1E89" w:rsidRDefault="00F60B65" w:rsidP="00C54383">
            <w:pPr>
              <w:pStyle w:val="rowtabella0"/>
              <w:jc w:val="center"/>
              <w:rPr>
                <w:color w:val="002060"/>
              </w:rPr>
            </w:pPr>
            <w:r w:rsidRPr="00AD1E8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4C36F" w14:textId="77777777" w:rsidR="00F60B65" w:rsidRPr="00AD1E89" w:rsidRDefault="00F60B65" w:rsidP="00C54383">
            <w:pPr>
              <w:pStyle w:val="rowtabella0"/>
              <w:jc w:val="center"/>
              <w:rPr>
                <w:color w:val="002060"/>
              </w:rPr>
            </w:pPr>
            <w:r w:rsidRPr="00AD1E8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A3BA3" w14:textId="77777777" w:rsidR="00F60B65" w:rsidRPr="00AD1E89" w:rsidRDefault="00F60B65" w:rsidP="00C54383">
            <w:pPr>
              <w:pStyle w:val="rowtabella0"/>
              <w:jc w:val="center"/>
              <w:rPr>
                <w:color w:val="002060"/>
              </w:rPr>
            </w:pPr>
            <w:r w:rsidRPr="00AD1E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EAC89" w14:textId="77777777" w:rsidR="00F60B65" w:rsidRPr="00AD1E89" w:rsidRDefault="00F60B65" w:rsidP="00C54383">
            <w:pPr>
              <w:pStyle w:val="rowtabella0"/>
              <w:jc w:val="center"/>
              <w:rPr>
                <w:color w:val="002060"/>
              </w:rPr>
            </w:pPr>
            <w:r w:rsidRPr="00AD1E89">
              <w:rPr>
                <w:color w:val="002060"/>
              </w:rPr>
              <w:t>0</w:t>
            </w:r>
          </w:p>
        </w:tc>
      </w:tr>
      <w:tr w:rsidR="00F60B65" w:rsidRPr="00AD1E89" w14:paraId="1B4A568D"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FD4BD4" w14:textId="77777777" w:rsidR="00F60B65" w:rsidRPr="00AD1E89" w:rsidRDefault="00F60B65" w:rsidP="00C54383">
            <w:pPr>
              <w:pStyle w:val="rowtabella0"/>
              <w:rPr>
                <w:color w:val="002060"/>
                <w:lang w:val="es-ES"/>
              </w:rPr>
            </w:pPr>
            <w:r w:rsidRPr="00AD1E89">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2CFFF"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22FA8"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B2333"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2318B"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38F6A"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1C141" w14:textId="77777777" w:rsidR="00F60B65" w:rsidRPr="00AD1E89" w:rsidRDefault="00F60B65" w:rsidP="00C54383">
            <w:pPr>
              <w:pStyle w:val="rowtabella0"/>
              <w:jc w:val="center"/>
              <w:rPr>
                <w:color w:val="002060"/>
              </w:rPr>
            </w:pPr>
            <w:r w:rsidRPr="00AD1E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FBC18"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FCAA0"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D10CE" w14:textId="77777777" w:rsidR="00F60B65" w:rsidRPr="00AD1E89" w:rsidRDefault="00F60B65" w:rsidP="00C54383">
            <w:pPr>
              <w:pStyle w:val="rowtabella0"/>
              <w:jc w:val="center"/>
              <w:rPr>
                <w:color w:val="002060"/>
              </w:rPr>
            </w:pPr>
            <w:r w:rsidRPr="00AD1E89">
              <w:rPr>
                <w:color w:val="002060"/>
              </w:rPr>
              <w:t>0</w:t>
            </w:r>
          </w:p>
        </w:tc>
      </w:tr>
      <w:tr w:rsidR="00F60B65" w:rsidRPr="00AD1E89" w14:paraId="69D05E64" w14:textId="77777777" w:rsidTr="00C5438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E71D0B" w14:textId="77777777" w:rsidR="00F60B65" w:rsidRPr="00AD1E89" w:rsidRDefault="00F60B65" w:rsidP="00C54383">
            <w:pPr>
              <w:pStyle w:val="rowtabella0"/>
              <w:rPr>
                <w:color w:val="002060"/>
              </w:rPr>
            </w:pPr>
            <w:r w:rsidRPr="00AD1E89">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1DCD9"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27754"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8AD27"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790A0"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433B4"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03151" w14:textId="77777777" w:rsidR="00F60B65" w:rsidRPr="00AD1E89" w:rsidRDefault="00F60B65" w:rsidP="00C54383">
            <w:pPr>
              <w:pStyle w:val="rowtabella0"/>
              <w:jc w:val="center"/>
              <w:rPr>
                <w:color w:val="002060"/>
              </w:rPr>
            </w:pPr>
            <w:r w:rsidRPr="00AD1E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0E1B8" w14:textId="77777777" w:rsidR="00F60B65" w:rsidRPr="00AD1E89" w:rsidRDefault="00F60B65" w:rsidP="00C54383">
            <w:pPr>
              <w:pStyle w:val="rowtabella0"/>
              <w:jc w:val="center"/>
              <w:rPr>
                <w:color w:val="002060"/>
              </w:rPr>
            </w:pPr>
            <w:r w:rsidRPr="00AD1E8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01BE6" w14:textId="77777777" w:rsidR="00F60B65" w:rsidRPr="00AD1E89" w:rsidRDefault="00F60B65" w:rsidP="00C54383">
            <w:pPr>
              <w:pStyle w:val="rowtabella0"/>
              <w:jc w:val="center"/>
              <w:rPr>
                <w:color w:val="002060"/>
              </w:rPr>
            </w:pPr>
            <w:r w:rsidRPr="00AD1E8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B080B" w14:textId="77777777" w:rsidR="00F60B65" w:rsidRPr="00AD1E89" w:rsidRDefault="00F60B65" w:rsidP="00C54383">
            <w:pPr>
              <w:pStyle w:val="rowtabella0"/>
              <w:jc w:val="center"/>
              <w:rPr>
                <w:color w:val="002060"/>
              </w:rPr>
            </w:pPr>
            <w:r w:rsidRPr="00AD1E89">
              <w:rPr>
                <w:color w:val="002060"/>
              </w:rPr>
              <w:t>0</w:t>
            </w:r>
          </w:p>
        </w:tc>
      </w:tr>
    </w:tbl>
    <w:p w14:paraId="79C21EB5" w14:textId="77777777" w:rsidR="00F60B65" w:rsidRPr="00AD1E89" w:rsidRDefault="00F60B65" w:rsidP="00F60B65">
      <w:pPr>
        <w:pStyle w:val="breakline"/>
        <w:rPr>
          <w:rFonts w:eastAsiaTheme="minorEastAsia"/>
          <w:color w:val="002060"/>
        </w:rPr>
      </w:pPr>
    </w:p>
    <w:p w14:paraId="2720F3AD" w14:textId="77777777" w:rsidR="00F60B65" w:rsidRPr="00AD1E89" w:rsidRDefault="00F60B65" w:rsidP="00F60B65">
      <w:pPr>
        <w:pStyle w:val="breakline"/>
        <w:rPr>
          <w:color w:val="002060"/>
        </w:rPr>
      </w:pPr>
    </w:p>
    <w:p w14:paraId="3630F94F" w14:textId="77777777" w:rsidR="00F60B65" w:rsidRPr="00AD1E89" w:rsidRDefault="00F60B65" w:rsidP="00F60B65">
      <w:pPr>
        <w:pStyle w:val="sottotitolocampionato10"/>
        <w:rPr>
          <w:color w:val="002060"/>
        </w:rPr>
      </w:pPr>
      <w:r w:rsidRPr="00AD1E89">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60B65" w:rsidRPr="00AD1E89" w14:paraId="60B0777D" w14:textId="77777777" w:rsidTr="00C5438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90DCA" w14:textId="77777777" w:rsidR="00F60B65" w:rsidRPr="00AD1E89" w:rsidRDefault="00F60B65" w:rsidP="00C54383">
            <w:pPr>
              <w:pStyle w:val="headertabella0"/>
              <w:rPr>
                <w:color w:val="002060"/>
              </w:rPr>
            </w:pPr>
            <w:r w:rsidRPr="00AD1E8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F2B9CE" w14:textId="77777777" w:rsidR="00F60B65" w:rsidRPr="00AD1E89" w:rsidRDefault="00F60B65" w:rsidP="00C54383">
            <w:pPr>
              <w:pStyle w:val="headertabella0"/>
              <w:rPr>
                <w:color w:val="002060"/>
              </w:rPr>
            </w:pPr>
            <w:r w:rsidRPr="00AD1E8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EC8E3" w14:textId="77777777" w:rsidR="00F60B65" w:rsidRPr="00AD1E89" w:rsidRDefault="00F60B65" w:rsidP="00C54383">
            <w:pPr>
              <w:pStyle w:val="headertabella0"/>
              <w:rPr>
                <w:color w:val="002060"/>
              </w:rPr>
            </w:pPr>
            <w:r w:rsidRPr="00AD1E8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FD7705" w14:textId="77777777" w:rsidR="00F60B65" w:rsidRPr="00AD1E89" w:rsidRDefault="00F60B65" w:rsidP="00C54383">
            <w:pPr>
              <w:pStyle w:val="headertabella0"/>
              <w:rPr>
                <w:color w:val="002060"/>
              </w:rPr>
            </w:pPr>
            <w:r w:rsidRPr="00AD1E8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BCA64" w14:textId="77777777" w:rsidR="00F60B65" w:rsidRPr="00AD1E89" w:rsidRDefault="00F60B65" w:rsidP="00C54383">
            <w:pPr>
              <w:pStyle w:val="headertabella0"/>
              <w:rPr>
                <w:color w:val="002060"/>
              </w:rPr>
            </w:pPr>
            <w:r w:rsidRPr="00AD1E8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0346B" w14:textId="77777777" w:rsidR="00F60B65" w:rsidRPr="00AD1E89" w:rsidRDefault="00F60B65" w:rsidP="00C54383">
            <w:pPr>
              <w:pStyle w:val="headertabella0"/>
              <w:rPr>
                <w:color w:val="002060"/>
              </w:rPr>
            </w:pPr>
            <w:r w:rsidRPr="00AD1E8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87E1C3" w14:textId="77777777" w:rsidR="00F60B65" w:rsidRPr="00AD1E89" w:rsidRDefault="00F60B65" w:rsidP="00C54383">
            <w:pPr>
              <w:pStyle w:val="headertabella0"/>
              <w:rPr>
                <w:color w:val="002060"/>
              </w:rPr>
            </w:pPr>
            <w:r w:rsidRPr="00AD1E8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CB71B" w14:textId="77777777" w:rsidR="00F60B65" w:rsidRPr="00AD1E89" w:rsidRDefault="00F60B65" w:rsidP="00C54383">
            <w:pPr>
              <w:pStyle w:val="headertabella0"/>
              <w:rPr>
                <w:color w:val="002060"/>
              </w:rPr>
            </w:pPr>
            <w:r w:rsidRPr="00AD1E8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9424D" w14:textId="77777777" w:rsidR="00F60B65" w:rsidRPr="00AD1E89" w:rsidRDefault="00F60B65" w:rsidP="00C54383">
            <w:pPr>
              <w:pStyle w:val="headertabella0"/>
              <w:rPr>
                <w:color w:val="002060"/>
              </w:rPr>
            </w:pPr>
            <w:r w:rsidRPr="00AD1E8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B1665A" w14:textId="77777777" w:rsidR="00F60B65" w:rsidRPr="00AD1E89" w:rsidRDefault="00F60B65" w:rsidP="00C54383">
            <w:pPr>
              <w:pStyle w:val="headertabella0"/>
              <w:rPr>
                <w:color w:val="002060"/>
              </w:rPr>
            </w:pPr>
            <w:r w:rsidRPr="00AD1E89">
              <w:rPr>
                <w:color w:val="002060"/>
              </w:rPr>
              <w:t>PE</w:t>
            </w:r>
          </w:p>
        </w:tc>
      </w:tr>
      <w:tr w:rsidR="00F60B65" w:rsidRPr="00AD1E89" w14:paraId="78D93FE8" w14:textId="77777777" w:rsidTr="00C5438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E4ECB8" w14:textId="77777777" w:rsidR="00F60B65" w:rsidRPr="00AD1E89" w:rsidRDefault="00F60B65" w:rsidP="00C54383">
            <w:pPr>
              <w:pStyle w:val="rowtabella0"/>
              <w:rPr>
                <w:color w:val="002060"/>
              </w:rPr>
            </w:pPr>
            <w:r w:rsidRPr="00AD1E89">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A47C8" w14:textId="77777777" w:rsidR="00F60B65" w:rsidRPr="00AD1E89" w:rsidRDefault="00F60B65" w:rsidP="00C54383">
            <w:pPr>
              <w:pStyle w:val="rowtabella0"/>
              <w:jc w:val="center"/>
              <w:rPr>
                <w:color w:val="002060"/>
              </w:rPr>
            </w:pPr>
            <w:r w:rsidRPr="00AD1E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07DBB"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419A5" w14:textId="77777777" w:rsidR="00F60B65" w:rsidRPr="00AD1E89" w:rsidRDefault="00F60B65" w:rsidP="00C54383">
            <w:pPr>
              <w:pStyle w:val="rowtabella0"/>
              <w:jc w:val="center"/>
              <w:rPr>
                <w:color w:val="002060"/>
              </w:rPr>
            </w:pPr>
            <w:r w:rsidRPr="00AD1E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896F2"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3B11D"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E47EE" w14:textId="77777777" w:rsidR="00F60B65" w:rsidRPr="00AD1E89" w:rsidRDefault="00F60B65" w:rsidP="00C54383">
            <w:pPr>
              <w:pStyle w:val="rowtabella0"/>
              <w:jc w:val="center"/>
              <w:rPr>
                <w:color w:val="002060"/>
              </w:rPr>
            </w:pPr>
            <w:r w:rsidRPr="00AD1E8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A3740" w14:textId="77777777" w:rsidR="00F60B65" w:rsidRPr="00AD1E89" w:rsidRDefault="00F60B65" w:rsidP="00C54383">
            <w:pPr>
              <w:pStyle w:val="rowtabella0"/>
              <w:jc w:val="center"/>
              <w:rPr>
                <w:color w:val="002060"/>
              </w:rPr>
            </w:pPr>
            <w:r w:rsidRPr="00AD1E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665FC" w14:textId="77777777" w:rsidR="00F60B65" w:rsidRPr="00AD1E89" w:rsidRDefault="00F60B65" w:rsidP="00C54383">
            <w:pPr>
              <w:pStyle w:val="rowtabella0"/>
              <w:jc w:val="center"/>
              <w:rPr>
                <w:color w:val="002060"/>
              </w:rPr>
            </w:pPr>
            <w:r w:rsidRPr="00AD1E8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33A87" w14:textId="77777777" w:rsidR="00F60B65" w:rsidRPr="00AD1E89" w:rsidRDefault="00F60B65" w:rsidP="00C54383">
            <w:pPr>
              <w:pStyle w:val="rowtabella0"/>
              <w:jc w:val="center"/>
              <w:rPr>
                <w:color w:val="002060"/>
              </w:rPr>
            </w:pPr>
            <w:r w:rsidRPr="00AD1E89">
              <w:rPr>
                <w:color w:val="002060"/>
              </w:rPr>
              <w:t>0</w:t>
            </w:r>
          </w:p>
        </w:tc>
      </w:tr>
      <w:tr w:rsidR="00F60B65" w:rsidRPr="00AD1E89" w14:paraId="472A875A"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759294" w14:textId="77777777" w:rsidR="00F60B65" w:rsidRPr="00AD1E89" w:rsidRDefault="00F60B65" w:rsidP="00C54383">
            <w:pPr>
              <w:pStyle w:val="rowtabella0"/>
              <w:rPr>
                <w:color w:val="002060"/>
                <w:lang w:val="es-ES"/>
              </w:rPr>
            </w:pPr>
            <w:r w:rsidRPr="00AD1E89">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515CD" w14:textId="77777777" w:rsidR="00F60B65" w:rsidRPr="00AD1E89" w:rsidRDefault="00F60B65" w:rsidP="00C54383">
            <w:pPr>
              <w:pStyle w:val="rowtabella0"/>
              <w:jc w:val="center"/>
              <w:rPr>
                <w:color w:val="002060"/>
              </w:rPr>
            </w:pPr>
            <w:r w:rsidRPr="00AD1E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231BD"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AF873" w14:textId="77777777" w:rsidR="00F60B65" w:rsidRPr="00AD1E89" w:rsidRDefault="00F60B65" w:rsidP="00C54383">
            <w:pPr>
              <w:pStyle w:val="rowtabella0"/>
              <w:jc w:val="center"/>
              <w:rPr>
                <w:color w:val="002060"/>
              </w:rPr>
            </w:pPr>
            <w:r w:rsidRPr="00AD1E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A36FB"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C27E8"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3B856" w14:textId="77777777" w:rsidR="00F60B65" w:rsidRPr="00AD1E89" w:rsidRDefault="00F60B65" w:rsidP="00C54383">
            <w:pPr>
              <w:pStyle w:val="rowtabella0"/>
              <w:jc w:val="center"/>
              <w:rPr>
                <w:color w:val="002060"/>
              </w:rPr>
            </w:pPr>
            <w:r w:rsidRPr="00AD1E8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398E7" w14:textId="77777777" w:rsidR="00F60B65" w:rsidRPr="00AD1E89" w:rsidRDefault="00F60B65" w:rsidP="00C54383">
            <w:pPr>
              <w:pStyle w:val="rowtabella0"/>
              <w:jc w:val="center"/>
              <w:rPr>
                <w:color w:val="002060"/>
              </w:rPr>
            </w:pPr>
            <w:r w:rsidRPr="00AD1E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DB1B4" w14:textId="77777777" w:rsidR="00F60B65" w:rsidRPr="00AD1E89" w:rsidRDefault="00F60B65" w:rsidP="00C54383">
            <w:pPr>
              <w:pStyle w:val="rowtabella0"/>
              <w:jc w:val="center"/>
              <w:rPr>
                <w:color w:val="002060"/>
              </w:rPr>
            </w:pPr>
            <w:r w:rsidRPr="00AD1E8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733C9" w14:textId="77777777" w:rsidR="00F60B65" w:rsidRPr="00AD1E89" w:rsidRDefault="00F60B65" w:rsidP="00C54383">
            <w:pPr>
              <w:pStyle w:val="rowtabella0"/>
              <w:jc w:val="center"/>
              <w:rPr>
                <w:color w:val="002060"/>
              </w:rPr>
            </w:pPr>
            <w:r w:rsidRPr="00AD1E89">
              <w:rPr>
                <w:color w:val="002060"/>
              </w:rPr>
              <w:t>0</w:t>
            </w:r>
          </w:p>
        </w:tc>
      </w:tr>
      <w:tr w:rsidR="00F60B65" w:rsidRPr="00AD1E89" w14:paraId="2A586AEA"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975FA9" w14:textId="77777777" w:rsidR="00F60B65" w:rsidRPr="00AD1E89" w:rsidRDefault="00F60B65" w:rsidP="00C54383">
            <w:pPr>
              <w:pStyle w:val="rowtabella0"/>
              <w:rPr>
                <w:color w:val="002060"/>
                <w:lang w:val="es-ES"/>
              </w:rPr>
            </w:pPr>
            <w:r w:rsidRPr="00AD1E89">
              <w:rPr>
                <w:color w:val="002060"/>
                <w:lang w:val="es-ES"/>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DB9AC" w14:textId="77777777" w:rsidR="00F60B65" w:rsidRPr="00AD1E89" w:rsidRDefault="00F60B65" w:rsidP="00C54383">
            <w:pPr>
              <w:pStyle w:val="rowtabella0"/>
              <w:jc w:val="center"/>
              <w:rPr>
                <w:color w:val="002060"/>
              </w:rPr>
            </w:pPr>
            <w:r w:rsidRPr="00AD1E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8EF2C"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C5634"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40653"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35453"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6DA81" w14:textId="77777777" w:rsidR="00F60B65" w:rsidRPr="00AD1E89" w:rsidRDefault="00F60B65" w:rsidP="00C54383">
            <w:pPr>
              <w:pStyle w:val="rowtabella0"/>
              <w:jc w:val="center"/>
              <w:rPr>
                <w:color w:val="002060"/>
              </w:rPr>
            </w:pPr>
            <w:r w:rsidRPr="00AD1E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970E4" w14:textId="77777777" w:rsidR="00F60B65" w:rsidRPr="00AD1E89" w:rsidRDefault="00F60B65" w:rsidP="00C54383">
            <w:pPr>
              <w:pStyle w:val="rowtabella0"/>
              <w:jc w:val="center"/>
              <w:rPr>
                <w:color w:val="002060"/>
              </w:rPr>
            </w:pPr>
            <w:r w:rsidRPr="00AD1E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C8F22" w14:textId="77777777" w:rsidR="00F60B65" w:rsidRPr="00AD1E89" w:rsidRDefault="00F60B65" w:rsidP="00C54383">
            <w:pPr>
              <w:pStyle w:val="rowtabella0"/>
              <w:jc w:val="center"/>
              <w:rPr>
                <w:color w:val="002060"/>
              </w:rPr>
            </w:pPr>
            <w:r w:rsidRPr="00AD1E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BB696" w14:textId="77777777" w:rsidR="00F60B65" w:rsidRPr="00AD1E89" w:rsidRDefault="00F60B65" w:rsidP="00C54383">
            <w:pPr>
              <w:pStyle w:val="rowtabella0"/>
              <w:jc w:val="center"/>
              <w:rPr>
                <w:color w:val="002060"/>
              </w:rPr>
            </w:pPr>
            <w:r w:rsidRPr="00AD1E89">
              <w:rPr>
                <w:color w:val="002060"/>
              </w:rPr>
              <w:t>0</w:t>
            </w:r>
          </w:p>
        </w:tc>
      </w:tr>
      <w:tr w:rsidR="00F60B65" w:rsidRPr="00AD1E89" w14:paraId="1B05263B"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0A655B" w14:textId="77777777" w:rsidR="00F60B65" w:rsidRPr="00AD1E89" w:rsidRDefault="00F60B65" w:rsidP="00C54383">
            <w:pPr>
              <w:pStyle w:val="rowtabella0"/>
              <w:rPr>
                <w:color w:val="002060"/>
              </w:rPr>
            </w:pPr>
            <w:r w:rsidRPr="00AD1E89">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F1F70" w14:textId="77777777" w:rsidR="00F60B65" w:rsidRPr="00AD1E89" w:rsidRDefault="00F60B65" w:rsidP="00C54383">
            <w:pPr>
              <w:pStyle w:val="rowtabella0"/>
              <w:jc w:val="center"/>
              <w:rPr>
                <w:color w:val="002060"/>
              </w:rPr>
            </w:pPr>
            <w:r w:rsidRPr="00AD1E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5DB30"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68F90"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E59F5"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DF342"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9E9FD"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285E5" w14:textId="77777777" w:rsidR="00F60B65" w:rsidRPr="00AD1E89" w:rsidRDefault="00F60B65" w:rsidP="00C54383">
            <w:pPr>
              <w:pStyle w:val="rowtabella0"/>
              <w:jc w:val="center"/>
              <w:rPr>
                <w:color w:val="002060"/>
              </w:rPr>
            </w:pPr>
            <w:r w:rsidRPr="00AD1E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78D1E"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D7318" w14:textId="77777777" w:rsidR="00F60B65" w:rsidRPr="00AD1E89" w:rsidRDefault="00F60B65" w:rsidP="00C54383">
            <w:pPr>
              <w:pStyle w:val="rowtabella0"/>
              <w:jc w:val="center"/>
              <w:rPr>
                <w:color w:val="002060"/>
              </w:rPr>
            </w:pPr>
            <w:r w:rsidRPr="00AD1E89">
              <w:rPr>
                <w:color w:val="002060"/>
              </w:rPr>
              <w:t>0</w:t>
            </w:r>
          </w:p>
        </w:tc>
      </w:tr>
      <w:tr w:rsidR="00F60B65" w:rsidRPr="00AD1E89" w14:paraId="2F9C5A40"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9855FD" w14:textId="77777777" w:rsidR="00F60B65" w:rsidRPr="00AD1E89" w:rsidRDefault="00F60B65" w:rsidP="00C54383">
            <w:pPr>
              <w:pStyle w:val="rowtabella0"/>
              <w:rPr>
                <w:color w:val="002060"/>
              </w:rPr>
            </w:pPr>
            <w:r w:rsidRPr="00AD1E89">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7995D"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33F14"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7C83E"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9EB89"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DA7BB"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89D47" w14:textId="77777777" w:rsidR="00F60B65" w:rsidRPr="00AD1E89" w:rsidRDefault="00F60B65" w:rsidP="00C54383">
            <w:pPr>
              <w:pStyle w:val="rowtabella0"/>
              <w:jc w:val="center"/>
              <w:rPr>
                <w:color w:val="002060"/>
              </w:rPr>
            </w:pPr>
            <w:r w:rsidRPr="00AD1E8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69FA8" w14:textId="77777777" w:rsidR="00F60B65" w:rsidRPr="00AD1E89" w:rsidRDefault="00F60B65" w:rsidP="00C54383">
            <w:pPr>
              <w:pStyle w:val="rowtabella0"/>
              <w:jc w:val="center"/>
              <w:rPr>
                <w:color w:val="002060"/>
              </w:rPr>
            </w:pPr>
            <w:r w:rsidRPr="00AD1E8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7DB67"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8E380" w14:textId="77777777" w:rsidR="00F60B65" w:rsidRPr="00AD1E89" w:rsidRDefault="00F60B65" w:rsidP="00C54383">
            <w:pPr>
              <w:pStyle w:val="rowtabella0"/>
              <w:jc w:val="center"/>
              <w:rPr>
                <w:color w:val="002060"/>
              </w:rPr>
            </w:pPr>
            <w:r w:rsidRPr="00AD1E89">
              <w:rPr>
                <w:color w:val="002060"/>
              </w:rPr>
              <w:t>0</w:t>
            </w:r>
          </w:p>
        </w:tc>
      </w:tr>
      <w:tr w:rsidR="00F60B65" w:rsidRPr="00AD1E89" w14:paraId="5DF59414"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3F1E4C" w14:textId="77777777" w:rsidR="00F60B65" w:rsidRPr="00AD1E89" w:rsidRDefault="00F60B65" w:rsidP="00C54383">
            <w:pPr>
              <w:pStyle w:val="rowtabella0"/>
              <w:rPr>
                <w:color w:val="002060"/>
              </w:rPr>
            </w:pPr>
            <w:r w:rsidRPr="00AD1E89">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A034E"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D9BEE"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3D612"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85DDD"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59B48" w14:textId="77777777" w:rsidR="00F60B65" w:rsidRPr="00AD1E89" w:rsidRDefault="00F60B65" w:rsidP="00C54383">
            <w:pPr>
              <w:pStyle w:val="rowtabella0"/>
              <w:jc w:val="center"/>
              <w:rPr>
                <w:color w:val="002060"/>
              </w:rPr>
            </w:pPr>
            <w:r w:rsidRPr="00AD1E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31B9C" w14:textId="77777777" w:rsidR="00F60B65" w:rsidRPr="00AD1E89" w:rsidRDefault="00F60B65" w:rsidP="00C54383">
            <w:pPr>
              <w:pStyle w:val="rowtabella0"/>
              <w:jc w:val="center"/>
              <w:rPr>
                <w:color w:val="002060"/>
              </w:rPr>
            </w:pPr>
            <w:r w:rsidRPr="00AD1E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6EC4B" w14:textId="77777777" w:rsidR="00F60B65" w:rsidRPr="00AD1E89" w:rsidRDefault="00F60B65" w:rsidP="00C54383">
            <w:pPr>
              <w:pStyle w:val="rowtabella0"/>
              <w:jc w:val="center"/>
              <w:rPr>
                <w:color w:val="002060"/>
              </w:rPr>
            </w:pPr>
            <w:r w:rsidRPr="00AD1E89">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3AAB3" w14:textId="77777777" w:rsidR="00F60B65" w:rsidRPr="00AD1E89" w:rsidRDefault="00F60B65" w:rsidP="00C54383">
            <w:pPr>
              <w:pStyle w:val="rowtabella0"/>
              <w:jc w:val="center"/>
              <w:rPr>
                <w:color w:val="002060"/>
              </w:rPr>
            </w:pPr>
            <w:r w:rsidRPr="00AD1E8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86A5E" w14:textId="77777777" w:rsidR="00F60B65" w:rsidRPr="00AD1E89" w:rsidRDefault="00F60B65" w:rsidP="00C54383">
            <w:pPr>
              <w:pStyle w:val="rowtabella0"/>
              <w:jc w:val="center"/>
              <w:rPr>
                <w:color w:val="002060"/>
              </w:rPr>
            </w:pPr>
            <w:r w:rsidRPr="00AD1E89">
              <w:rPr>
                <w:color w:val="002060"/>
              </w:rPr>
              <w:t>0</w:t>
            </w:r>
          </w:p>
        </w:tc>
      </w:tr>
      <w:tr w:rsidR="00F60B65" w:rsidRPr="00AD1E89" w14:paraId="12018B47" w14:textId="77777777" w:rsidTr="00C5438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3EADBD" w14:textId="77777777" w:rsidR="00F60B65" w:rsidRPr="00AD1E89" w:rsidRDefault="00F60B65" w:rsidP="00C54383">
            <w:pPr>
              <w:pStyle w:val="rowtabella0"/>
              <w:rPr>
                <w:color w:val="002060"/>
              </w:rPr>
            </w:pPr>
            <w:r w:rsidRPr="00AD1E89">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C09C5"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FA9CE"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1F224"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332A8"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B403B"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BF22C" w14:textId="77777777" w:rsidR="00F60B65" w:rsidRPr="00AD1E89" w:rsidRDefault="00F60B65" w:rsidP="00C54383">
            <w:pPr>
              <w:pStyle w:val="rowtabella0"/>
              <w:jc w:val="center"/>
              <w:rPr>
                <w:color w:val="002060"/>
              </w:rPr>
            </w:pPr>
            <w:r w:rsidRPr="00AD1E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65A8D" w14:textId="77777777" w:rsidR="00F60B65" w:rsidRPr="00AD1E89" w:rsidRDefault="00F60B65" w:rsidP="00C54383">
            <w:pPr>
              <w:pStyle w:val="rowtabella0"/>
              <w:jc w:val="center"/>
              <w:rPr>
                <w:color w:val="002060"/>
              </w:rPr>
            </w:pPr>
            <w:r w:rsidRPr="00AD1E8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CA186" w14:textId="77777777" w:rsidR="00F60B65" w:rsidRPr="00AD1E89" w:rsidRDefault="00F60B65" w:rsidP="00C54383">
            <w:pPr>
              <w:pStyle w:val="rowtabella0"/>
              <w:jc w:val="center"/>
              <w:rPr>
                <w:color w:val="002060"/>
              </w:rPr>
            </w:pPr>
            <w:r w:rsidRPr="00AD1E8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D6467" w14:textId="77777777" w:rsidR="00F60B65" w:rsidRPr="00AD1E89" w:rsidRDefault="00F60B65" w:rsidP="00C54383">
            <w:pPr>
              <w:pStyle w:val="rowtabella0"/>
              <w:jc w:val="center"/>
              <w:rPr>
                <w:color w:val="002060"/>
              </w:rPr>
            </w:pPr>
            <w:r w:rsidRPr="00AD1E89">
              <w:rPr>
                <w:color w:val="002060"/>
              </w:rPr>
              <w:t>0</w:t>
            </w:r>
          </w:p>
        </w:tc>
      </w:tr>
    </w:tbl>
    <w:p w14:paraId="6048DDAF" w14:textId="77777777" w:rsidR="00F60B65" w:rsidRPr="00AD1E89" w:rsidRDefault="00F60B65" w:rsidP="00F60B65">
      <w:pPr>
        <w:pStyle w:val="breakline"/>
        <w:rPr>
          <w:rFonts w:eastAsiaTheme="minorEastAsia"/>
          <w:color w:val="002060"/>
        </w:rPr>
      </w:pPr>
    </w:p>
    <w:p w14:paraId="666D79EF" w14:textId="77777777" w:rsidR="00F60B65" w:rsidRPr="00AD1E89" w:rsidRDefault="00F60B65" w:rsidP="00F60B65">
      <w:pPr>
        <w:pStyle w:val="breakline"/>
        <w:rPr>
          <w:color w:val="002060"/>
        </w:rPr>
      </w:pPr>
    </w:p>
    <w:p w14:paraId="10EBAD3A" w14:textId="77777777" w:rsidR="00F60B65" w:rsidRPr="00AD1E89" w:rsidRDefault="00F60B65" w:rsidP="00F60B65">
      <w:pPr>
        <w:pStyle w:val="sottotitolocampionato10"/>
        <w:rPr>
          <w:color w:val="002060"/>
        </w:rPr>
      </w:pPr>
      <w:r w:rsidRPr="00AD1E89">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60B65" w:rsidRPr="00AD1E89" w14:paraId="6EF427A3" w14:textId="77777777" w:rsidTr="00C5438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15706" w14:textId="77777777" w:rsidR="00F60B65" w:rsidRPr="00AD1E89" w:rsidRDefault="00F60B65" w:rsidP="00C54383">
            <w:pPr>
              <w:pStyle w:val="headertabella0"/>
              <w:rPr>
                <w:color w:val="002060"/>
              </w:rPr>
            </w:pPr>
            <w:r w:rsidRPr="00AD1E8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4498F" w14:textId="77777777" w:rsidR="00F60B65" w:rsidRPr="00AD1E89" w:rsidRDefault="00F60B65" w:rsidP="00C54383">
            <w:pPr>
              <w:pStyle w:val="headertabella0"/>
              <w:rPr>
                <w:color w:val="002060"/>
              </w:rPr>
            </w:pPr>
            <w:r w:rsidRPr="00AD1E8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6DEA0" w14:textId="77777777" w:rsidR="00F60B65" w:rsidRPr="00AD1E89" w:rsidRDefault="00F60B65" w:rsidP="00C54383">
            <w:pPr>
              <w:pStyle w:val="headertabella0"/>
              <w:rPr>
                <w:color w:val="002060"/>
              </w:rPr>
            </w:pPr>
            <w:r w:rsidRPr="00AD1E8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7545A" w14:textId="77777777" w:rsidR="00F60B65" w:rsidRPr="00AD1E89" w:rsidRDefault="00F60B65" w:rsidP="00C54383">
            <w:pPr>
              <w:pStyle w:val="headertabella0"/>
              <w:rPr>
                <w:color w:val="002060"/>
              </w:rPr>
            </w:pPr>
            <w:r w:rsidRPr="00AD1E8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9BCB52" w14:textId="77777777" w:rsidR="00F60B65" w:rsidRPr="00AD1E89" w:rsidRDefault="00F60B65" w:rsidP="00C54383">
            <w:pPr>
              <w:pStyle w:val="headertabella0"/>
              <w:rPr>
                <w:color w:val="002060"/>
              </w:rPr>
            </w:pPr>
            <w:r w:rsidRPr="00AD1E8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D405B2" w14:textId="77777777" w:rsidR="00F60B65" w:rsidRPr="00AD1E89" w:rsidRDefault="00F60B65" w:rsidP="00C54383">
            <w:pPr>
              <w:pStyle w:val="headertabella0"/>
              <w:rPr>
                <w:color w:val="002060"/>
              </w:rPr>
            </w:pPr>
            <w:r w:rsidRPr="00AD1E8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B4FB7" w14:textId="77777777" w:rsidR="00F60B65" w:rsidRPr="00AD1E89" w:rsidRDefault="00F60B65" w:rsidP="00C54383">
            <w:pPr>
              <w:pStyle w:val="headertabella0"/>
              <w:rPr>
                <w:color w:val="002060"/>
              </w:rPr>
            </w:pPr>
            <w:r w:rsidRPr="00AD1E8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DCEFC" w14:textId="77777777" w:rsidR="00F60B65" w:rsidRPr="00AD1E89" w:rsidRDefault="00F60B65" w:rsidP="00C54383">
            <w:pPr>
              <w:pStyle w:val="headertabella0"/>
              <w:rPr>
                <w:color w:val="002060"/>
              </w:rPr>
            </w:pPr>
            <w:r w:rsidRPr="00AD1E8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A7987" w14:textId="77777777" w:rsidR="00F60B65" w:rsidRPr="00AD1E89" w:rsidRDefault="00F60B65" w:rsidP="00C54383">
            <w:pPr>
              <w:pStyle w:val="headertabella0"/>
              <w:rPr>
                <w:color w:val="002060"/>
              </w:rPr>
            </w:pPr>
            <w:r w:rsidRPr="00AD1E8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52407" w14:textId="77777777" w:rsidR="00F60B65" w:rsidRPr="00AD1E89" w:rsidRDefault="00F60B65" w:rsidP="00C54383">
            <w:pPr>
              <w:pStyle w:val="headertabella0"/>
              <w:rPr>
                <w:color w:val="002060"/>
              </w:rPr>
            </w:pPr>
            <w:r w:rsidRPr="00AD1E89">
              <w:rPr>
                <w:color w:val="002060"/>
              </w:rPr>
              <w:t>PE</w:t>
            </w:r>
          </w:p>
        </w:tc>
      </w:tr>
      <w:tr w:rsidR="00F60B65" w:rsidRPr="00AD1E89" w14:paraId="04C2847A" w14:textId="77777777" w:rsidTr="00C5438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A1853D" w14:textId="77777777" w:rsidR="00F60B65" w:rsidRPr="00AD1E89" w:rsidRDefault="00F60B65" w:rsidP="00C54383">
            <w:pPr>
              <w:pStyle w:val="rowtabella0"/>
              <w:rPr>
                <w:color w:val="002060"/>
              </w:rPr>
            </w:pPr>
            <w:r w:rsidRPr="00AD1E89">
              <w:rPr>
                <w:color w:val="002060"/>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133B9" w14:textId="77777777" w:rsidR="00F60B65" w:rsidRPr="00AD1E89" w:rsidRDefault="00F60B65" w:rsidP="00C54383">
            <w:pPr>
              <w:pStyle w:val="rowtabella0"/>
              <w:jc w:val="center"/>
              <w:rPr>
                <w:color w:val="002060"/>
              </w:rPr>
            </w:pPr>
            <w:r w:rsidRPr="00AD1E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A33BF"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003D3"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F7C89"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96729"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79678" w14:textId="77777777" w:rsidR="00F60B65" w:rsidRPr="00AD1E89" w:rsidRDefault="00F60B65" w:rsidP="00C54383">
            <w:pPr>
              <w:pStyle w:val="rowtabella0"/>
              <w:jc w:val="center"/>
              <w:rPr>
                <w:color w:val="002060"/>
              </w:rPr>
            </w:pPr>
            <w:r w:rsidRPr="00AD1E8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435C3" w14:textId="77777777" w:rsidR="00F60B65" w:rsidRPr="00AD1E89" w:rsidRDefault="00F60B65" w:rsidP="00C54383">
            <w:pPr>
              <w:pStyle w:val="rowtabella0"/>
              <w:jc w:val="center"/>
              <w:rPr>
                <w:color w:val="002060"/>
              </w:rPr>
            </w:pPr>
            <w:r w:rsidRPr="00AD1E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F4E36" w14:textId="77777777" w:rsidR="00F60B65" w:rsidRPr="00AD1E89" w:rsidRDefault="00F60B65" w:rsidP="00C54383">
            <w:pPr>
              <w:pStyle w:val="rowtabella0"/>
              <w:jc w:val="center"/>
              <w:rPr>
                <w:color w:val="002060"/>
              </w:rPr>
            </w:pPr>
            <w:r w:rsidRPr="00AD1E8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83552" w14:textId="77777777" w:rsidR="00F60B65" w:rsidRPr="00AD1E89" w:rsidRDefault="00F60B65" w:rsidP="00C54383">
            <w:pPr>
              <w:pStyle w:val="rowtabella0"/>
              <w:jc w:val="center"/>
              <w:rPr>
                <w:color w:val="002060"/>
              </w:rPr>
            </w:pPr>
            <w:r w:rsidRPr="00AD1E89">
              <w:rPr>
                <w:color w:val="002060"/>
              </w:rPr>
              <w:t>0</w:t>
            </w:r>
          </w:p>
        </w:tc>
      </w:tr>
      <w:tr w:rsidR="00F60B65" w:rsidRPr="00AD1E89" w14:paraId="3F5DEA71"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60EF33" w14:textId="77777777" w:rsidR="00F60B65" w:rsidRPr="00AD1E89" w:rsidRDefault="00F60B65" w:rsidP="00C54383">
            <w:pPr>
              <w:pStyle w:val="rowtabella0"/>
              <w:rPr>
                <w:color w:val="002060"/>
              </w:rPr>
            </w:pPr>
            <w:r w:rsidRPr="00AD1E89">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537D0" w14:textId="77777777" w:rsidR="00F60B65" w:rsidRPr="00AD1E89" w:rsidRDefault="00F60B65" w:rsidP="00C54383">
            <w:pPr>
              <w:pStyle w:val="rowtabella0"/>
              <w:jc w:val="center"/>
              <w:rPr>
                <w:color w:val="002060"/>
              </w:rPr>
            </w:pPr>
            <w:r w:rsidRPr="00AD1E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B20EC"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AC8F7"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C6D4A"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9AD9C"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63214" w14:textId="77777777" w:rsidR="00F60B65" w:rsidRPr="00AD1E89" w:rsidRDefault="00F60B65" w:rsidP="00C54383">
            <w:pPr>
              <w:pStyle w:val="rowtabella0"/>
              <w:jc w:val="center"/>
              <w:rPr>
                <w:color w:val="002060"/>
              </w:rPr>
            </w:pPr>
            <w:r w:rsidRPr="00AD1E8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C2592" w14:textId="77777777" w:rsidR="00F60B65" w:rsidRPr="00AD1E89" w:rsidRDefault="00F60B65" w:rsidP="00C54383">
            <w:pPr>
              <w:pStyle w:val="rowtabella0"/>
              <w:jc w:val="center"/>
              <w:rPr>
                <w:color w:val="002060"/>
              </w:rPr>
            </w:pPr>
            <w:r w:rsidRPr="00AD1E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A3910" w14:textId="77777777" w:rsidR="00F60B65" w:rsidRPr="00AD1E89" w:rsidRDefault="00F60B65" w:rsidP="00C54383">
            <w:pPr>
              <w:pStyle w:val="rowtabella0"/>
              <w:jc w:val="center"/>
              <w:rPr>
                <w:color w:val="002060"/>
              </w:rPr>
            </w:pPr>
            <w:r w:rsidRPr="00AD1E8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C11A6" w14:textId="77777777" w:rsidR="00F60B65" w:rsidRPr="00AD1E89" w:rsidRDefault="00F60B65" w:rsidP="00C54383">
            <w:pPr>
              <w:pStyle w:val="rowtabella0"/>
              <w:jc w:val="center"/>
              <w:rPr>
                <w:color w:val="002060"/>
              </w:rPr>
            </w:pPr>
            <w:r w:rsidRPr="00AD1E89">
              <w:rPr>
                <w:color w:val="002060"/>
              </w:rPr>
              <w:t>0</w:t>
            </w:r>
          </w:p>
        </w:tc>
      </w:tr>
      <w:tr w:rsidR="00F60B65" w:rsidRPr="00AD1E89" w14:paraId="34327C2E"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F7C26D" w14:textId="77777777" w:rsidR="00F60B65" w:rsidRPr="00AD1E89" w:rsidRDefault="00F60B65" w:rsidP="00C54383">
            <w:pPr>
              <w:pStyle w:val="rowtabella0"/>
              <w:rPr>
                <w:color w:val="002060"/>
                <w:lang w:val="es-ES"/>
              </w:rPr>
            </w:pPr>
            <w:r w:rsidRPr="00AD1E89">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A8D1E" w14:textId="77777777" w:rsidR="00F60B65" w:rsidRPr="00AD1E89" w:rsidRDefault="00F60B65" w:rsidP="00C54383">
            <w:pPr>
              <w:pStyle w:val="rowtabella0"/>
              <w:jc w:val="center"/>
              <w:rPr>
                <w:color w:val="002060"/>
              </w:rPr>
            </w:pPr>
            <w:r w:rsidRPr="00AD1E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4703F"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2EB24"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39E24"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6B1A7"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A4721" w14:textId="77777777" w:rsidR="00F60B65" w:rsidRPr="00AD1E89" w:rsidRDefault="00F60B65" w:rsidP="00C54383">
            <w:pPr>
              <w:pStyle w:val="rowtabella0"/>
              <w:jc w:val="center"/>
              <w:rPr>
                <w:color w:val="002060"/>
              </w:rPr>
            </w:pPr>
            <w:r w:rsidRPr="00AD1E8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7B9AC"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AB88C" w14:textId="77777777" w:rsidR="00F60B65" w:rsidRPr="00AD1E89" w:rsidRDefault="00F60B65" w:rsidP="00C54383">
            <w:pPr>
              <w:pStyle w:val="rowtabella0"/>
              <w:jc w:val="center"/>
              <w:rPr>
                <w:color w:val="002060"/>
              </w:rPr>
            </w:pPr>
            <w:r w:rsidRPr="00AD1E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6D47C" w14:textId="77777777" w:rsidR="00F60B65" w:rsidRPr="00AD1E89" w:rsidRDefault="00F60B65" w:rsidP="00C54383">
            <w:pPr>
              <w:pStyle w:val="rowtabella0"/>
              <w:jc w:val="center"/>
              <w:rPr>
                <w:color w:val="002060"/>
              </w:rPr>
            </w:pPr>
            <w:r w:rsidRPr="00AD1E89">
              <w:rPr>
                <w:color w:val="002060"/>
              </w:rPr>
              <w:t>0</w:t>
            </w:r>
          </w:p>
        </w:tc>
      </w:tr>
      <w:tr w:rsidR="00F60B65" w:rsidRPr="00AD1E89" w14:paraId="1879D382"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D2B02E" w14:textId="77777777" w:rsidR="00F60B65" w:rsidRPr="00AD1E89" w:rsidRDefault="00F60B65" w:rsidP="00C54383">
            <w:pPr>
              <w:pStyle w:val="rowtabella0"/>
              <w:rPr>
                <w:color w:val="002060"/>
              </w:rPr>
            </w:pPr>
            <w:r w:rsidRPr="00AD1E89">
              <w:rPr>
                <w:color w:val="002060"/>
              </w:rPr>
              <w:t>A.S.D. LABELSYSTEM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D826B" w14:textId="77777777" w:rsidR="00F60B65" w:rsidRPr="00AD1E89" w:rsidRDefault="00F60B65" w:rsidP="00C54383">
            <w:pPr>
              <w:pStyle w:val="rowtabella0"/>
              <w:jc w:val="center"/>
              <w:rPr>
                <w:color w:val="002060"/>
              </w:rPr>
            </w:pPr>
            <w:r w:rsidRPr="00AD1E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11512"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210FB"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244EE"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B0679"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429A5" w14:textId="77777777" w:rsidR="00F60B65" w:rsidRPr="00AD1E89" w:rsidRDefault="00F60B65" w:rsidP="00C54383">
            <w:pPr>
              <w:pStyle w:val="rowtabella0"/>
              <w:jc w:val="center"/>
              <w:rPr>
                <w:color w:val="002060"/>
              </w:rPr>
            </w:pPr>
            <w:r w:rsidRPr="00AD1E8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E890A" w14:textId="77777777" w:rsidR="00F60B65" w:rsidRPr="00AD1E89" w:rsidRDefault="00F60B65" w:rsidP="00C54383">
            <w:pPr>
              <w:pStyle w:val="rowtabella0"/>
              <w:jc w:val="center"/>
              <w:rPr>
                <w:color w:val="002060"/>
              </w:rPr>
            </w:pPr>
            <w:r w:rsidRPr="00AD1E8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C2644" w14:textId="77777777" w:rsidR="00F60B65" w:rsidRPr="00AD1E89" w:rsidRDefault="00F60B65" w:rsidP="00C54383">
            <w:pPr>
              <w:pStyle w:val="rowtabella0"/>
              <w:jc w:val="center"/>
              <w:rPr>
                <w:color w:val="002060"/>
              </w:rPr>
            </w:pPr>
            <w:r w:rsidRPr="00AD1E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4CC2E" w14:textId="77777777" w:rsidR="00F60B65" w:rsidRPr="00AD1E89" w:rsidRDefault="00F60B65" w:rsidP="00C54383">
            <w:pPr>
              <w:pStyle w:val="rowtabella0"/>
              <w:jc w:val="center"/>
              <w:rPr>
                <w:color w:val="002060"/>
              </w:rPr>
            </w:pPr>
            <w:r w:rsidRPr="00AD1E89">
              <w:rPr>
                <w:color w:val="002060"/>
              </w:rPr>
              <w:t>0</w:t>
            </w:r>
          </w:p>
        </w:tc>
      </w:tr>
      <w:tr w:rsidR="00F60B65" w:rsidRPr="00AD1E89" w14:paraId="0155B4E9"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B3F10E" w14:textId="77777777" w:rsidR="00F60B65" w:rsidRPr="00AD1E89" w:rsidRDefault="00F60B65" w:rsidP="00C54383">
            <w:pPr>
              <w:pStyle w:val="rowtabella0"/>
              <w:rPr>
                <w:color w:val="002060"/>
              </w:rPr>
            </w:pPr>
            <w:r w:rsidRPr="00AD1E89">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35CDC" w14:textId="77777777" w:rsidR="00F60B65" w:rsidRPr="00AD1E89" w:rsidRDefault="00F60B65" w:rsidP="00C54383">
            <w:pPr>
              <w:pStyle w:val="rowtabella0"/>
              <w:jc w:val="center"/>
              <w:rPr>
                <w:color w:val="002060"/>
              </w:rPr>
            </w:pPr>
            <w:r w:rsidRPr="00AD1E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E354C"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F6221"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44456"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E617F"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F1F33" w14:textId="77777777" w:rsidR="00F60B65" w:rsidRPr="00AD1E89" w:rsidRDefault="00F60B65" w:rsidP="00C54383">
            <w:pPr>
              <w:pStyle w:val="rowtabella0"/>
              <w:jc w:val="center"/>
              <w:rPr>
                <w:color w:val="002060"/>
              </w:rPr>
            </w:pPr>
            <w:r w:rsidRPr="00AD1E8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CCE1B" w14:textId="77777777" w:rsidR="00F60B65" w:rsidRPr="00AD1E89" w:rsidRDefault="00F60B65" w:rsidP="00C54383">
            <w:pPr>
              <w:pStyle w:val="rowtabella0"/>
              <w:jc w:val="center"/>
              <w:rPr>
                <w:color w:val="002060"/>
              </w:rPr>
            </w:pPr>
            <w:r w:rsidRPr="00AD1E8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BAED7" w14:textId="77777777" w:rsidR="00F60B65" w:rsidRPr="00AD1E89" w:rsidRDefault="00F60B65" w:rsidP="00C54383">
            <w:pPr>
              <w:pStyle w:val="rowtabella0"/>
              <w:jc w:val="center"/>
              <w:rPr>
                <w:color w:val="002060"/>
              </w:rPr>
            </w:pPr>
            <w:r w:rsidRPr="00AD1E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F1718" w14:textId="77777777" w:rsidR="00F60B65" w:rsidRPr="00AD1E89" w:rsidRDefault="00F60B65" w:rsidP="00C54383">
            <w:pPr>
              <w:pStyle w:val="rowtabella0"/>
              <w:jc w:val="center"/>
              <w:rPr>
                <w:color w:val="002060"/>
              </w:rPr>
            </w:pPr>
            <w:r w:rsidRPr="00AD1E89">
              <w:rPr>
                <w:color w:val="002060"/>
              </w:rPr>
              <w:t>0</w:t>
            </w:r>
          </w:p>
        </w:tc>
      </w:tr>
      <w:tr w:rsidR="00F60B65" w:rsidRPr="00AD1E89" w14:paraId="571EA313"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0A032B" w14:textId="77777777" w:rsidR="00F60B65" w:rsidRPr="00AD1E89" w:rsidRDefault="00F60B65" w:rsidP="00C54383">
            <w:pPr>
              <w:pStyle w:val="rowtabella0"/>
              <w:rPr>
                <w:color w:val="002060"/>
              </w:rPr>
            </w:pPr>
            <w:r w:rsidRPr="00AD1E89">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86F20" w14:textId="77777777" w:rsidR="00F60B65" w:rsidRPr="00AD1E89" w:rsidRDefault="00F60B65" w:rsidP="00C54383">
            <w:pPr>
              <w:pStyle w:val="rowtabella0"/>
              <w:jc w:val="center"/>
              <w:rPr>
                <w:color w:val="002060"/>
              </w:rPr>
            </w:pPr>
            <w:r w:rsidRPr="00AD1E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BF026"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8AD43"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B9371"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4476C"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4A6F8" w14:textId="77777777" w:rsidR="00F60B65" w:rsidRPr="00AD1E89" w:rsidRDefault="00F60B65" w:rsidP="00C54383">
            <w:pPr>
              <w:pStyle w:val="rowtabella0"/>
              <w:jc w:val="center"/>
              <w:rPr>
                <w:color w:val="002060"/>
              </w:rPr>
            </w:pPr>
            <w:r w:rsidRPr="00AD1E8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63C6D" w14:textId="77777777" w:rsidR="00F60B65" w:rsidRPr="00AD1E89" w:rsidRDefault="00F60B65" w:rsidP="00C54383">
            <w:pPr>
              <w:pStyle w:val="rowtabella0"/>
              <w:jc w:val="center"/>
              <w:rPr>
                <w:color w:val="002060"/>
              </w:rPr>
            </w:pPr>
            <w:r w:rsidRPr="00AD1E8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9149E" w14:textId="77777777" w:rsidR="00F60B65" w:rsidRPr="00AD1E89" w:rsidRDefault="00F60B65" w:rsidP="00C54383">
            <w:pPr>
              <w:pStyle w:val="rowtabella0"/>
              <w:jc w:val="center"/>
              <w:rPr>
                <w:color w:val="002060"/>
              </w:rPr>
            </w:pPr>
            <w:r w:rsidRPr="00AD1E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89DE8" w14:textId="77777777" w:rsidR="00F60B65" w:rsidRPr="00AD1E89" w:rsidRDefault="00F60B65" w:rsidP="00C54383">
            <w:pPr>
              <w:pStyle w:val="rowtabella0"/>
              <w:jc w:val="center"/>
              <w:rPr>
                <w:color w:val="002060"/>
              </w:rPr>
            </w:pPr>
            <w:r w:rsidRPr="00AD1E89">
              <w:rPr>
                <w:color w:val="002060"/>
              </w:rPr>
              <w:t>0</w:t>
            </w:r>
          </w:p>
        </w:tc>
      </w:tr>
      <w:tr w:rsidR="00F60B65" w:rsidRPr="00AD1E89" w14:paraId="64C470DA"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62E8EB" w14:textId="77777777" w:rsidR="00F60B65" w:rsidRPr="00AD1E89" w:rsidRDefault="00F60B65" w:rsidP="00C54383">
            <w:pPr>
              <w:pStyle w:val="rowtabella0"/>
              <w:rPr>
                <w:color w:val="002060"/>
              </w:rPr>
            </w:pPr>
            <w:r w:rsidRPr="00AD1E89">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E511E"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ACC41"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ACA16"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753D5"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7E1CE"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E63FF" w14:textId="77777777" w:rsidR="00F60B65" w:rsidRPr="00AD1E89" w:rsidRDefault="00F60B65" w:rsidP="00C54383">
            <w:pPr>
              <w:pStyle w:val="rowtabella0"/>
              <w:jc w:val="center"/>
              <w:rPr>
                <w:color w:val="002060"/>
              </w:rPr>
            </w:pPr>
            <w:r w:rsidRPr="00AD1E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EDE0A" w14:textId="77777777" w:rsidR="00F60B65" w:rsidRPr="00AD1E89" w:rsidRDefault="00F60B65" w:rsidP="00C54383">
            <w:pPr>
              <w:pStyle w:val="rowtabella0"/>
              <w:jc w:val="center"/>
              <w:rPr>
                <w:color w:val="002060"/>
              </w:rPr>
            </w:pPr>
            <w:r w:rsidRPr="00AD1E8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90C82" w14:textId="77777777" w:rsidR="00F60B65" w:rsidRPr="00AD1E89" w:rsidRDefault="00F60B65" w:rsidP="00C54383">
            <w:pPr>
              <w:pStyle w:val="rowtabella0"/>
              <w:jc w:val="center"/>
              <w:rPr>
                <w:color w:val="002060"/>
              </w:rPr>
            </w:pPr>
            <w:r w:rsidRPr="00AD1E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1C021" w14:textId="77777777" w:rsidR="00F60B65" w:rsidRPr="00AD1E89" w:rsidRDefault="00F60B65" w:rsidP="00C54383">
            <w:pPr>
              <w:pStyle w:val="rowtabella0"/>
              <w:jc w:val="center"/>
              <w:rPr>
                <w:color w:val="002060"/>
              </w:rPr>
            </w:pPr>
            <w:r w:rsidRPr="00AD1E89">
              <w:rPr>
                <w:color w:val="002060"/>
              </w:rPr>
              <w:t>0</w:t>
            </w:r>
          </w:p>
        </w:tc>
      </w:tr>
      <w:tr w:rsidR="00F60B65" w:rsidRPr="00AD1E89" w14:paraId="0826B097" w14:textId="77777777" w:rsidTr="00C5438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2A443E" w14:textId="77777777" w:rsidR="00F60B65" w:rsidRPr="00AD1E89" w:rsidRDefault="00F60B65" w:rsidP="00C54383">
            <w:pPr>
              <w:pStyle w:val="rowtabella0"/>
              <w:rPr>
                <w:color w:val="002060"/>
                <w:lang w:val="es-ES"/>
              </w:rPr>
            </w:pPr>
            <w:r w:rsidRPr="00AD1E89">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8F1AF"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CCDBE"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DE5EF"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B01F5"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6B87F"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0A539" w14:textId="77777777" w:rsidR="00F60B65" w:rsidRPr="00AD1E89" w:rsidRDefault="00F60B65" w:rsidP="00C54383">
            <w:pPr>
              <w:pStyle w:val="rowtabella0"/>
              <w:jc w:val="center"/>
              <w:rPr>
                <w:color w:val="002060"/>
              </w:rPr>
            </w:pPr>
            <w:r w:rsidRPr="00AD1E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F4152" w14:textId="77777777" w:rsidR="00F60B65" w:rsidRPr="00AD1E89" w:rsidRDefault="00F60B65" w:rsidP="00C54383">
            <w:pPr>
              <w:pStyle w:val="rowtabella0"/>
              <w:jc w:val="center"/>
              <w:rPr>
                <w:color w:val="002060"/>
              </w:rPr>
            </w:pPr>
            <w:r w:rsidRPr="00AD1E8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99073" w14:textId="77777777" w:rsidR="00F60B65" w:rsidRPr="00AD1E89" w:rsidRDefault="00F60B65" w:rsidP="00C54383">
            <w:pPr>
              <w:pStyle w:val="rowtabella0"/>
              <w:jc w:val="center"/>
              <w:rPr>
                <w:color w:val="002060"/>
              </w:rPr>
            </w:pPr>
            <w:r w:rsidRPr="00AD1E8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76551" w14:textId="77777777" w:rsidR="00F60B65" w:rsidRPr="00AD1E89" w:rsidRDefault="00F60B65" w:rsidP="00C54383">
            <w:pPr>
              <w:pStyle w:val="rowtabella0"/>
              <w:jc w:val="center"/>
              <w:rPr>
                <w:color w:val="002060"/>
              </w:rPr>
            </w:pPr>
            <w:r w:rsidRPr="00AD1E89">
              <w:rPr>
                <w:color w:val="002060"/>
              </w:rPr>
              <w:t>0</w:t>
            </w:r>
          </w:p>
        </w:tc>
      </w:tr>
    </w:tbl>
    <w:p w14:paraId="4F51545E" w14:textId="77777777" w:rsidR="00F60B65" w:rsidRDefault="00F60B65" w:rsidP="00F60B65">
      <w:pPr>
        <w:pStyle w:val="breakline"/>
        <w:rPr>
          <w:color w:val="002060"/>
        </w:rPr>
      </w:pPr>
    </w:p>
    <w:p w14:paraId="7E1E66DF" w14:textId="77777777" w:rsidR="00F60B65" w:rsidRPr="00AD1E89" w:rsidRDefault="00F60B65" w:rsidP="00F60B65">
      <w:pPr>
        <w:pStyle w:val="breakline"/>
        <w:rPr>
          <w:rFonts w:eastAsiaTheme="minorEastAsia"/>
          <w:color w:val="002060"/>
        </w:rPr>
      </w:pPr>
    </w:p>
    <w:p w14:paraId="6F5D7936" w14:textId="77777777" w:rsidR="00F60B65" w:rsidRPr="00AD1E89" w:rsidRDefault="00F60B65" w:rsidP="00F60B65">
      <w:pPr>
        <w:pStyle w:val="breakline"/>
        <w:rPr>
          <w:color w:val="002060"/>
        </w:rPr>
      </w:pPr>
    </w:p>
    <w:p w14:paraId="700004BA" w14:textId="77777777" w:rsidR="00F60B65" w:rsidRPr="00AD1E89" w:rsidRDefault="00F60B65" w:rsidP="00F60B65">
      <w:pPr>
        <w:pStyle w:val="titolocampionato0"/>
        <w:shd w:val="clear" w:color="auto" w:fill="CCCCCC"/>
        <w:spacing w:before="80" w:after="40"/>
        <w:rPr>
          <w:color w:val="002060"/>
        </w:rPr>
      </w:pPr>
      <w:r w:rsidRPr="00AD1E89">
        <w:rPr>
          <w:color w:val="002060"/>
        </w:rPr>
        <w:t>UNDER 15 C5 REGIONALI MASCHILI</w:t>
      </w:r>
    </w:p>
    <w:p w14:paraId="4BC23401" w14:textId="77777777" w:rsidR="00F60B65" w:rsidRPr="00AD1E89" w:rsidRDefault="00F60B65" w:rsidP="00F60B65">
      <w:pPr>
        <w:pStyle w:val="titoloprinc0"/>
        <w:rPr>
          <w:color w:val="002060"/>
        </w:rPr>
      </w:pPr>
      <w:r w:rsidRPr="00AD1E89">
        <w:rPr>
          <w:color w:val="002060"/>
        </w:rPr>
        <w:t>VARIAZIONI AL PROGRAMMA GARE</w:t>
      </w:r>
    </w:p>
    <w:p w14:paraId="7451DB82" w14:textId="77777777" w:rsidR="00F60B65" w:rsidRPr="00AD1E89" w:rsidRDefault="00F60B65" w:rsidP="00F60B65">
      <w:pPr>
        <w:pStyle w:val="breakline"/>
        <w:rPr>
          <w:color w:val="002060"/>
        </w:rPr>
      </w:pPr>
    </w:p>
    <w:p w14:paraId="035EFF91" w14:textId="77777777" w:rsidR="00F60B65" w:rsidRPr="00AD1E89" w:rsidRDefault="00F60B65" w:rsidP="00F60B65">
      <w:pPr>
        <w:pStyle w:val="sottotitolocampionato10"/>
        <w:rPr>
          <w:color w:val="002060"/>
        </w:rPr>
      </w:pPr>
      <w:r w:rsidRPr="00AD1E89">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9"/>
        <w:gridCol w:w="700"/>
        <w:gridCol w:w="600"/>
        <w:gridCol w:w="600"/>
        <w:gridCol w:w="2497"/>
      </w:tblGrid>
      <w:tr w:rsidR="00F60B65" w:rsidRPr="00AD1E89" w14:paraId="5C56375B" w14:textId="77777777" w:rsidTr="00C54383">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F2288" w14:textId="77777777" w:rsidR="00F60B65" w:rsidRPr="00AD1E89" w:rsidRDefault="00F60B65" w:rsidP="00C54383">
            <w:pPr>
              <w:pStyle w:val="headertabella0"/>
              <w:rPr>
                <w:color w:val="002060"/>
              </w:rPr>
            </w:pPr>
            <w:r w:rsidRPr="00AD1E8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5CB8D7" w14:textId="77777777" w:rsidR="00F60B65" w:rsidRPr="00AD1E89" w:rsidRDefault="00F60B65" w:rsidP="00C54383">
            <w:pPr>
              <w:pStyle w:val="headertabella0"/>
              <w:rPr>
                <w:color w:val="002060"/>
              </w:rPr>
            </w:pPr>
            <w:r w:rsidRPr="00AD1E89">
              <w:rPr>
                <w:color w:val="002060"/>
              </w:rPr>
              <w:t xml:space="preserve">N° </w:t>
            </w:r>
            <w:proofErr w:type="spellStart"/>
            <w:r w:rsidRPr="00AD1E89">
              <w:rPr>
                <w:color w:val="002060"/>
              </w:rPr>
              <w:t>Gior</w:t>
            </w:r>
            <w:proofErr w:type="spellEnd"/>
            <w:r w:rsidRPr="00AD1E8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BC647" w14:textId="77777777" w:rsidR="00F60B65" w:rsidRPr="00AD1E89" w:rsidRDefault="00F60B65" w:rsidP="00C54383">
            <w:pPr>
              <w:pStyle w:val="headertabella0"/>
              <w:rPr>
                <w:color w:val="002060"/>
              </w:rPr>
            </w:pPr>
            <w:r w:rsidRPr="00AD1E89">
              <w:rPr>
                <w:color w:val="002060"/>
              </w:rPr>
              <w:t>Squadra 1</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627825" w14:textId="77777777" w:rsidR="00F60B65" w:rsidRPr="00AD1E89" w:rsidRDefault="00F60B65" w:rsidP="00C54383">
            <w:pPr>
              <w:pStyle w:val="headertabella0"/>
              <w:rPr>
                <w:color w:val="002060"/>
              </w:rPr>
            </w:pPr>
            <w:r w:rsidRPr="00AD1E8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A801ED" w14:textId="77777777" w:rsidR="00F60B65" w:rsidRPr="00AD1E89" w:rsidRDefault="00F60B65" w:rsidP="00C54383">
            <w:pPr>
              <w:pStyle w:val="headertabella0"/>
              <w:rPr>
                <w:color w:val="002060"/>
              </w:rPr>
            </w:pPr>
            <w:r w:rsidRPr="00AD1E89">
              <w:rPr>
                <w:color w:val="002060"/>
              </w:rPr>
              <w:t xml:space="preserve">Data </w:t>
            </w:r>
            <w:proofErr w:type="spellStart"/>
            <w:r w:rsidRPr="00AD1E89">
              <w:rPr>
                <w:color w:val="002060"/>
              </w:rPr>
              <w:t>Orig</w:t>
            </w:r>
            <w:proofErr w:type="spellEnd"/>
            <w:r w:rsidRPr="00AD1E8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EBCD0" w14:textId="77777777" w:rsidR="00F60B65" w:rsidRPr="00AD1E89" w:rsidRDefault="00F60B65" w:rsidP="00C54383">
            <w:pPr>
              <w:pStyle w:val="headertabella0"/>
              <w:rPr>
                <w:color w:val="002060"/>
              </w:rPr>
            </w:pPr>
            <w:r w:rsidRPr="00AD1E8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7E37A0" w14:textId="77777777" w:rsidR="00F60B65" w:rsidRPr="00AD1E89" w:rsidRDefault="00F60B65" w:rsidP="00C54383">
            <w:pPr>
              <w:pStyle w:val="headertabella0"/>
              <w:rPr>
                <w:color w:val="002060"/>
              </w:rPr>
            </w:pPr>
            <w:r w:rsidRPr="00AD1E89">
              <w:rPr>
                <w:color w:val="002060"/>
              </w:rPr>
              <w:t xml:space="preserve">Ora </w:t>
            </w:r>
            <w:proofErr w:type="spellStart"/>
            <w:r w:rsidRPr="00AD1E89">
              <w:rPr>
                <w:color w:val="002060"/>
              </w:rPr>
              <w:t>Orig</w:t>
            </w:r>
            <w:proofErr w:type="spellEnd"/>
            <w:r w:rsidRPr="00AD1E8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8DA95" w14:textId="77777777" w:rsidR="00F60B65" w:rsidRPr="00AD1E89" w:rsidRDefault="00F60B65" w:rsidP="00C54383">
            <w:pPr>
              <w:pStyle w:val="headertabella0"/>
              <w:rPr>
                <w:color w:val="002060"/>
              </w:rPr>
            </w:pPr>
            <w:r w:rsidRPr="00AD1E89">
              <w:rPr>
                <w:color w:val="002060"/>
              </w:rPr>
              <w:t>Impianto</w:t>
            </w:r>
          </w:p>
        </w:tc>
      </w:tr>
      <w:tr w:rsidR="00F60B65" w:rsidRPr="00AD1E89" w14:paraId="71F49774" w14:textId="77777777" w:rsidTr="00C54383">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684DC" w14:textId="77777777" w:rsidR="00F60B65" w:rsidRPr="00EA5472" w:rsidRDefault="00F60B65" w:rsidP="00C54383">
            <w:pPr>
              <w:pStyle w:val="rowtabella0"/>
              <w:rPr>
                <w:color w:val="002060"/>
                <w:highlight w:val="yellow"/>
              </w:rPr>
            </w:pPr>
            <w:r w:rsidRPr="00EA5472">
              <w:rPr>
                <w:color w:val="002060"/>
                <w:highlight w:val="yellow"/>
              </w:rPr>
              <w:t>01/04/2023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3CDDB" w14:textId="77777777" w:rsidR="00F60B65" w:rsidRPr="00EA5472" w:rsidRDefault="00F60B65" w:rsidP="00C54383">
            <w:pPr>
              <w:pStyle w:val="rowtabella0"/>
              <w:jc w:val="center"/>
              <w:rPr>
                <w:color w:val="002060"/>
                <w:highlight w:val="yellow"/>
              </w:rPr>
            </w:pPr>
            <w:r w:rsidRPr="00EA5472">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D0D9E" w14:textId="77777777" w:rsidR="00F60B65" w:rsidRPr="00EA5472" w:rsidRDefault="00F60B65" w:rsidP="00C54383">
            <w:pPr>
              <w:pStyle w:val="rowtabella0"/>
              <w:rPr>
                <w:color w:val="002060"/>
                <w:highlight w:val="yellow"/>
              </w:rPr>
            </w:pPr>
            <w:r w:rsidRPr="00EA5472">
              <w:rPr>
                <w:color w:val="002060"/>
                <w:highlight w:val="yellow"/>
              </w:rPr>
              <w:t>MONTELUPONE CALCIO A 5</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0560A" w14:textId="77777777" w:rsidR="00F60B65" w:rsidRPr="00EA5472" w:rsidRDefault="00F60B65" w:rsidP="00C54383">
            <w:pPr>
              <w:pStyle w:val="rowtabella0"/>
              <w:rPr>
                <w:color w:val="002060"/>
                <w:highlight w:val="yellow"/>
              </w:rPr>
            </w:pPr>
            <w:r w:rsidRPr="00EA5472">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1B033" w14:textId="77777777" w:rsidR="00F60B65" w:rsidRPr="00AD1E89" w:rsidRDefault="00F60B65" w:rsidP="00C54383">
            <w:pPr>
              <w:pStyle w:val="rowtabella0"/>
              <w:rPr>
                <w:color w:val="002060"/>
              </w:rPr>
            </w:pPr>
            <w:r>
              <w:rPr>
                <w:color w:val="002060"/>
              </w:rPr>
              <w:t>25</w:t>
            </w:r>
            <w:r w:rsidRPr="00AD1E89">
              <w:rPr>
                <w:color w:val="002060"/>
              </w:rPr>
              <w:t>/03/2023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16407" w14:textId="77777777" w:rsidR="00F60B65" w:rsidRPr="00AD1E89" w:rsidRDefault="00F60B65" w:rsidP="00C54383">
            <w:pPr>
              <w:pStyle w:val="rowtabella0"/>
              <w:jc w:val="center"/>
              <w:rPr>
                <w:color w:val="002060"/>
              </w:rPr>
            </w:pPr>
            <w:r w:rsidRPr="00EA5472">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72FAA" w14:textId="77777777" w:rsidR="00F60B65" w:rsidRPr="00AD1E89" w:rsidRDefault="00F60B65" w:rsidP="00C54383">
            <w:pPr>
              <w:pStyle w:val="rowtabella0"/>
              <w:jc w:val="center"/>
              <w:rPr>
                <w:color w:val="002060"/>
              </w:rPr>
            </w:pPr>
            <w:r w:rsidRPr="00AD1E89">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C85C4" w14:textId="77777777" w:rsidR="00F60B65" w:rsidRPr="00AD1E89" w:rsidRDefault="00F60B65" w:rsidP="00C54383">
            <w:pPr>
              <w:rPr>
                <w:color w:val="002060"/>
              </w:rPr>
            </w:pPr>
          </w:p>
        </w:tc>
      </w:tr>
    </w:tbl>
    <w:p w14:paraId="4F632285" w14:textId="77777777" w:rsidR="00F60B65" w:rsidRPr="00AD1E89" w:rsidRDefault="00F60B65" w:rsidP="00F60B65">
      <w:pPr>
        <w:pStyle w:val="breakline"/>
        <w:rPr>
          <w:rFonts w:eastAsiaTheme="minorEastAsia"/>
          <w:color w:val="002060"/>
        </w:rPr>
      </w:pPr>
    </w:p>
    <w:p w14:paraId="29301904" w14:textId="77777777" w:rsidR="00F60B65" w:rsidRPr="00AD1E89" w:rsidRDefault="00F60B65" w:rsidP="00F60B65">
      <w:pPr>
        <w:pStyle w:val="breakline"/>
        <w:rPr>
          <w:color w:val="002060"/>
        </w:rPr>
      </w:pPr>
    </w:p>
    <w:p w14:paraId="353C79FB" w14:textId="77777777" w:rsidR="00F60B65" w:rsidRPr="00AD1E89" w:rsidRDefault="00F60B65" w:rsidP="00F60B65">
      <w:pPr>
        <w:pStyle w:val="titoloprinc0"/>
        <w:rPr>
          <w:color w:val="002060"/>
        </w:rPr>
      </w:pPr>
      <w:r w:rsidRPr="00AD1E89">
        <w:rPr>
          <w:color w:val="002060"/>
        </w:rPr>
        <w:t>RISULTATI</w:t>
      </w:r>
    </w:p>
    <w:p w14:paraId="6C206F9E" w14:textId="77777777" w:rsidR="00F60B65" w:rsidRPr="00AD1E89" w:rsidRDefault="00F60B65" w:rsidP="00F60B65">
      <w:pPr>
        <w:pStyle w:val="breakline"/>
        <w:rPr>
          <w:color w:val="002060"/>
        </w:rPr>
      </w:pPr>
    </w:p>
    <w:p w14:paraId="3366EDA5" w14:textId="77777777" w:rsidR="00F60B65" w:rsidRPr="00AD1E89" w:rsidRDefault="00F60B65" w:rsidP="00F60B65">
      <w:pPr>
        <w:pStyle w:val="sottotitolocampionato10"/>
        <w:rPr>
          <w:color w:val="002060"/>
        </w:rPr>
      </w:pPr>
      <w:r w:rsidRPr="00AD1E89">
        <w:rPr>
          <w:color w:val="002060"/>
        </w:rPr>
        <w:t>RISULTATI UFFICIALI GARE DEL 19/03/2023</w:t>
      </w:r>
    </w:p>
    <w:p w14:paraId="4821E301" w14:textId="77777777" w:rsidR="00F60B65" w:rsidRPr="00F60B65" w:rsidRDefault="00F60B65" w:rsidP="00F60B65">
      <w:pPr>
        <w:pStyle w:val="sottotitolocampionato20"/>
        <w:spacing w:before="0" w:beforeAutospacing="0" w:after="0" w:afterAutospacing="0"/>
        <w:rPr>
          <w:rFonts w:ascii="Arial" w:hAnsi="Arial" w:cs="Arial"/>
          <w:color w:val="002060"/>
          <w:sz w:val="20"/>
          <w:szCs w:val="20"/>
        </w:rPr>
      </w:pPr>
      <w:r w:rsidRPr="00F60B65">
        <w:rPr>
          <w:rFonts w:ascii="Arial" w:hAnsi="Arial" w:cs="Arial"/>
          <w:color w:val="002060"/>
          <w:sz w:val="20"/>
          <w:szCs w:val="20"/>
        </w:rPr>
        <w:t>Si trascrivono qui di seguito i risultati ufficiali delle gare disputate</w:t>
      </w:r>
    </w:p>
    <w:p w14:paraId="367AD131" w14:textId="77777777" w:rsidR="00F60B65" w:rsidRPr="00AD1E89" w:rsidRDefault="00F60B65" w:rsidP="00F60B6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60B65" w:rsidRPr="00AD1E89" w14:paraId="24EF3801" w14:textId="77777777" w:rsidTr="00C5438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60B65" w:rsidRPr="00AD1E89" w14:paraId="528D8A79" w14:textId="77777777" w:rsidTr="00C5438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B81F17" w14:textId="77777777" w:rsidR="00F60B65" w:rsidRPr="00AD1E89" w:rsidRDefault="00F60B65" w:rsidP="00C54383">
                  <w:pPr>
                    <w:pStyle w:val="headertabella0"/>
                    <w:rPr>
                      <w:color w:val="002060"/>
                    </w:rPr>
                  </w:pPr>
                  <w:r w:rsidRPr="00AD1E89">
                    <w:rPr>
                      <w:color w:val="002060"/>
                    </w:rPr>
                    <w:t>GIRONE G - 6 Giornata - A</w:t>
                  </w:r>
                </w:p>
              </w:tc>
            </w:tr>
            <w:tr w:rsidR="00F60B65" w:rsidRPr="00AD1E89" w14:paraId="7463C72F" w14:textId="77777777" w:rsidTr="00C5438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062AFC" w14:textId="77777777" w:rsidR="00F60B65" w:rsidRPr="00AD1E89" w:rsidRDefault="00F60B65" w:rsidP="00C54383">
                  <w:pPr>
                    <w:pStyle w:val="rowtabella0"/>
                    <w:rPr>
                      <w:color w:val="002060"/>
                    </w:rPr>
                  </w:pPr>
                  <w:r w:rsidRPr="00AD1E89">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ABD605" w14:textId="77777777" w:rsidR="00F60B65" w:rsidRPr="00AD1E89" w:rsidRDefault="00F60B65" w:rsidP="00C54383">
                  <w:pPr>
                    <w:pStyle w:val="rowtabella0"/>
                    <w:rPr>
                      <w:color w:val="002060"/>
                    </w:rPr>
                  </w:pPr>
                  <w:r w:rsidRPr="00AD1E89">
                    <w:rPr>
                      <w:color w:val="002060"/>
                    </w:rPr>
                    <w:t>- AMICI DEL CENTROSOCIO SP.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3E5ACE" w14:textId="77777777" w:rsidR="00F60B65" w:rsidRPr="00AD1E89" w:rsidRDefault="00F60B65" w:rsidP="00C54383">
                  <w:pPr>
                    <w:pStyle w:val="rowtabella0"/>
                    <w:jc w:val="center"/>
                    <w:rPr>
                      <w:color w:val="002060"/>
                    </w:rPr>
                  </w:pPr>
                  <w:r w:rsidRPr="00AD1E89">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2E5446" w14:textId="77777777" w:rsidR="00F60B65" w:rsidRPr="00AD1E89" w:rsidRDefault="00F60B65" w:rsidP="00C54383">
                  <w:pPr>
                    <w:pStyle w:val="rowtabella0"/>
                    <w:jc w:val="center"/>
                    <w:rPr>
                      <w:color w:val="002060"/>
                    </w:rPr>
                  </w:pPr>
                  <w:r w:rsidRPr="00AD1E89">
                    <w:rPr>
                      <w:color w:val="002060"/>
                    </w:rPr>
                    <w:t> </w:t>
                  </w:r>
                </w:p>
              </w:tc>
            </w:tr>
            <w:tr w:rsidR="00F60B65" w:rsidRPr="00AD1E89" w14:paraId="3C4AF51B"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DD5A66" w14:textId="77777777" w:rsidR="00F60B65" w:rsidRPr="00AD1E89" w:rsidRDefault="00F60B65" w:rsidP="00C54383">
                  <w:pPr>
                    <w:pStyle w:val="rowtabella0"/>
                    <w:rPr>
                      <w:color w:val="002060"/>
                    </w:rPr>
                  </w:pPr>
                  <w:r w:rsidRPr="00AD1E89">
                    <w:rPr>
                      <w:color w:val="002060"/>
                    </w:rPr>
                    <w:t>DAMIANI E GATTI ASCOLI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E1CC80" w14:textId="77777777" w:rsidR="00F60B65" w:rsidRPr="00AD1E89" w:rsidRDefault="00F60B65" w:rsidP="00C54383">
                  <w:pPr>
                    <w:pStyle w:val="rowtabella0"/>
                    <w:rPr>
                      <w:color w:val="002060"/>
                    </w:rPr>
                  </w:pPr>
                  <w:r w:rsidRPr="00AD1E89">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6F355A" w14:textId="77777777" w:rsidR="00F60B65" w:rsidRPr="00AD1E89" w:rsidRDefault="00F60B65" w:rsidP="00C54383">
                  <w:pPr>
                    <w:pStyle w:val="rowtabella0"/>
                    <w:jc w:val="center"/>
                    <w:rPr>
                      <w:color w:val="002060"/>
                    </w:rPr>
                  </w:pPr>
                  <w:r w:rsidRPr="00AD1E89">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5E7212" w14:textId="77777777" w:rsidR="00F60B65" w:rsidRPr="00AD1E89" w:rsidRDefault="00F60B65" w:rsidP="00C54383">
                  <w:pPr>
                    <w:pStyle w:val="rowtabella0"/>
                    <w:jc w:val="center"/>
                    <w:rPr>
                      <w:color w:val="002060"/>
                    </w:rPr>
                  </w:pPr>
                  <w:r w:rsidRPr="00AD1E89">
                    <w:rPr>
                      <w:color w:val="002060"/>
                    </w:rPr>
                    <w:t> </w:t>
                  </w:r>
                </w:p>
              </w:tc>
            </w:tr>
            <w:tr w:rsidR="00F60B65" w:rsidRPr="00AD1E89" w14:paraId="03D4D78D" w14:textId="77777777" w:rsidTr="00C5438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A9DB1C" w14:textId="77777777" w:rsidR="00F60B65" w:rsidRPr="00AD1E89" w:rsidRDefault="00F60B65" w:rsidP="00C54383">
                  <w:pPr>
                    <w:pStyle w:val="rowtabella0"/>
                    <w:rPr>
                      <w:color w:val="002060"/>
                    </w:rPr>
                  </w:pPr>
                  <w:r w:rsidRPr="00AD1E89">
                    <w:rPr>
                      <w:color w:val="002060"/>
                    </w:rPr>
                    <w:t>FIGHT BULLS CORRIDONIA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4793E4" w14:textId="77777777" w:rsidR="00F60B65" w:rsidRPr="00AD1E89" w:rsidRDefault="00F60B65" w:rsidP="00C54383">
                  <w:pPr>
                    <w:pStyle w:val="rowtabella0"/>
                    <w:rPr>
                      <w:color w:val="002060"/>
                    </w:rPr>
                  </w:pPr>
                  <w:r w:rsidRPr="00AD1E89">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01800B" w14:textId="77777777" w:rsidR="00F60B65" w:rsidRPr="00AD1E89" w:rsidRDefault="00F60B65" w:rsidP="00C54383">
                  <w:pPr>
                    <w:pStyle w:val="rowtabella0"/>
                    <w:jc w:val="center"/>
                    <w:rPr>
                      <w:color w:val="002060"/>
                    </w:rPr>
                  </w:pPr>
                  <w:r w:rsidRPr="00AD1E89">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9A2D9E" w14:textId="77777777" w:rsidR="00F60B65" w:rsidRPr="00AD1E89" w:rsidRDefault="00F60B65" w:rsidP="00C54383">
                  <w:pPr>
                    <w:pStyle w:val="rowtabella0"/>
                    <w:jc w:val="center"/>
                    <w:rPr>
                      <w:color w:val="002060"/>
                    </w:rPr>
                  </w:pPr>
                  <w:r w:rsidRPr="00AD1E89">
                    <w:rPr>
                      <w:color w:val="002060"/>
                    </w:rPr>
                    <w:t> </w:t>
                  </w:r>
                </w:p>
              </w:tc>
            </w:tr>
          </w:tbl>
          <w:p w14:paraId="175DE4D6" w14:textId="77777777" w:rsidR="00F60B65" w:rsidRPr="00AD1E89" w:rsidRDefault="00F60B65" w:rsidP="00C5438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60B65" w:rsidRPr="00AD1E89" w14:paraId="6837ED45" w14:textId="77777777" w:rsidTr="00C5438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20AA75" w14:textId="77777777" w:rsidR="00F60B65" w:rsidRPr="00AD1E89" w:rsidRDefault="00F60B65" w:rsidP="00C54383">
                  <w:pPr>
                    <w:pStyle w:val="headertabella0"/>
                    <w:rPr>
                      <w:color w:val="002060"/>
                    </w:rPr>
                  </w:pPr>
                  <w:r w:rsidRPr="00AD1E89">
                    <w:rPr>
                      <w:color w:val="002060"/>
                    </w:rPr>
                    <w:t>GIRONE SA - 6 Giornata - A</w:t>
                  </w:r>
                </w:p>
              </w:tc>
            </w:tr>
            <w:tr w:rsidR="00F60B65" w:rsidRPr="00AD1E89" w14:paraId="423C223D" w14:textId="77777777" w:rsidTr="00C5438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9654B2" w14:textId="77777777" w:rsidR="00F60B65" w:rsidRPr="00AD1E89" w:rsidRDefault="00F60B65" w:rsidP="00C54383">
                  <w:pPr>
                    <w:pStyle w:val="rowtabella0"/>
                    <w:rPr>
                      <w:color w:val="002060"/>
                    </w:rPr>
                  </w:pPr>
                  <w:r w:rsidRPr="00AD1E89">
                    <w:rPr>
                      <w:color w:val="002060"/>
                    </w:rPr>
                    <w:t>(1) 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3C0854" w14:textId="77777777" w:rsidR="00F60B65" w:rsidRPr="00AD1E89" w:rsidRDefault="00F60B65" w:rsidP="00C54383">
                  <w:pPr>
                    <w:pStyle w:val="rowtabella0"/>
                    <w:rPr>
                      <w:color w:val="002060"/>
                    </w:rPr>
                  </w:pPr>
                  <w:r w:rsidRPr="00AD1E89">
                    <w:rPr>
                      <w:color w:val="002060"/>
                    </w:rPr>
                    <w:t xml:space="preserve">- ITALSERVICE C5 </w:t>
                  </w:r>
                  <w:proofErr w:type="spellStart"/>
                  <w:proofErr w:type="gramStart"/>
                  <w:r w:rsidRPr="00AD1E89">
                    <w:rPr>
                      <w:color w:val="002060"/>
                    </w:rPr>
                    <w:t>sq.B</w:t>
                  </w:r>
                  <w:proofErr w:type="spellEnd"/>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186C49" w14:textId="77777777" w:rsidR="00F60B65" w:rsidRPr="00AD1E89" w:rsidRDefault="00F60B65" w:rsidP="00C54383">
                  <w:pPr>
                    <w:pStyle w:val="rowtabella0"/>
                    <w:jc w:val="center"/>
                    <w:rPr>
                      <w:color w:val="002060"/>
                    </w:rPr>
                  </w:pPr>
                  <w:r w:rsidRPr="00AD1E89">
                    <w:rPr>
                      <w:color w:val="002060"/>
                    </w:rPr>
                    <w:t>8 - 1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FF0A55" w14:textId="77777777" w:rsidR="00F60B65" w:rsidRPr="00AD1E89" w:rsidRDefault="00F60B65" w:rsidP="00C54383">
                  <w:pPr>
                    <w:pStyle w:val="rowtabella0"/>
                    <w:jc w:val="center"/>
                    <w:rPr>
                      <w:color w:val="002060"/>
                    </w:rPr>
                  </w:pPr>
                  <w:r w:rsidRPr="00AD1E89">
                    <w:rPr>
                      <w:color w:val="002060"/>
                    </w:rPr>
                    <w:t> </w:t>
                  </w:r>
                </w:p>
              </w:tc>
            </w:tr>
            <w:tr w:rsidR="00F60B65" w:rsidRPr="00AD1E89" w14:paraId="55FD2F6A" w14:textId="77777777" w:rsidTr="00C5438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FA6351" w14:textId="77777777" w:rsidR="00F60B65" w:rsidRPr="00AD1E89" w:rsidRDefault="00F60B65" w:rsidP="00C54383">
                  <w:pPr>
                    <w:pStyle w:val="rowtabella0"/>
                    <w:rPr>
                      <w:color w:val="002060"/>
                    </w:rPr>
                  </w:pPr>
                  <w:r w:rsidRPr="00AD1E89">
                    <w:rPr>
                      <w:color w:val="002060"/>
                    </w:rPr>
                    <w:t xml:space="preserve">AMICI DEL </w:t>
                  </w:r>
                  <w:proofErr w:type="spellStart"/>
                  <w:r w:rsidRPr="00AD1E89">
                    <w:rPr>
                      <w:color w:val="002060"/>
                    </w:rPr>
                    <w:t>CENTROSOCIOsq.B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C0D624" w14:textId="77777777" w:rsidR="00F60B65" w:rsidRPr="00AD1E89" w:rsidRDefault="00F60B65" w:rsidP="00C54383">
                  <w:pPr>
                    <w:pStyle w:val="rowtabella0"/>
                    <w:rPr>
                      <w:color w:val="002060"/>
                    </w:rPr>
                  </w:pPr>
                  <w:r w:rsidRPr="00AD1E89">
                    <w:rPr>
                      <w:color w:val="002060"/>
                    </w:rPr>
                    <w:t>- TAVERNELLE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E41A5E" w14:textId="77777777" w:rsidR="00F60B65" w:rsidRPr="00AD1E89" w:rsidRDefault="00F60B65" w:rsidP="00C54383">
                  <w:pPr>
                    <w:pStyle w:val="rowtabella0"/>
                    <w:jc w:val="center"/>
                    <w:rPr>
                      <w:color w:val="002060"/>
                    </w:rPr>
                  </w:pPr>
                  <w:r w:rsidRPr="00AD1E89">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D44237" w14:textId="77777777" w:rsidR="00F60B65" w:rsidRPr="00AD1E89" w:rsidRDefault="00F60B65" w:rsidP="00C54383">
                  <w:pPr>
                    <w:pStyle w:val="rowtabella0"/>
                    <w:jc w:val="center"/>
                    <w:rPr>
                      <w:color w:val="002060"/>
                    </w:rPr>
                  </w:pPr>
                  <w:r w:rsidRPr="00AD1E89">
                    <w:rPr>
                      <w:color w:val="002060"/>
                    </w:rPr>
                    <w:t> </w:t>
                  </w:r>
                </w:p>
              </w:tc>
            </w:tr>
            <w:tr w:rsidR="00F60B65" w:rsidRPr="00AD1E89" w14:paraId="7640E876" w14:textId="77777777" w:rsidTr="00C5438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10E3E0" w14:textId="77777777" w:rsidR="00F60B65" w:rsidRPr="00AD1E89" w:rsidRDefault="00F60B65" w:rsidP="00C54383">
                  <w:pPr>
                    <w:pStyle w:val="rowtabella0"/>
                    <w:rPr>
                      <w:color w:val="002060"/>
                    </w:rPr>
                  </w:pPr>
                  <w:r w:rsidRPr="00AD1E89">
                    <w:rPr>
                      <w:color w:val="002060"/>
                    </w:rPr>
                    <w:t>BULDOG T.N.T. LUCREZIA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02F792" w14:textId="77777777" w:rsidR="00F60B65" w:rsidRPr="00AD1E89" w:rsidRDefault="00F60B65" w:rsidP="00C54383">
                  <w:pPr>
                    <w:pStyle w:val="rowtabella0"/>
                    <w:rPr>
                      <w:color w:val="002060"/>
                    </w:rPr>
                  </w:pPr>
                  <w:r w:rsidRPr="00AD1E89">
                    <w:rPr>
                      <w:color w:val="002060"/>
                    </w:rPr>
                    <w:t xml:space="preserve">- AUDAX 1970 </w:t>
                  </w:r>
                  <w:proofErr w:type="gramStart"/>
                  <w:r w:rsidRPr="00AD1E89">
                    <w:rPr>
                      <w:color w:val="002060"/>
                    </w:rPr>
                    <w:t>S.ANGELO</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E064CB" w14:textId="77777777" w:rsidR="00F60B65" w:rsidRPr="00AD1E89" w:rsidRDefault="00F60B65" w:rsidP="00C54383">
                  <w:pPr>
                    <w:pStyle w:val="rowtabella0"/>
                    <w:jc w:val="center"/>
                    <w:rPr>
                      <w:color w:val="002060"/>
                    </w:rPr>
                  </w:pPr>
                  <w:r w:rsidRPr="00AD1E89">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87A7E6" w14:textId="77777777" w:rsidR="00F60B65" w:rsidRPr="00AD1E89" w:rsidRDefault="00F60B65" w:rsidP="00C54383">
                  <w:pPr>
                    <w:pStyle w:val="rowtabella0"/>
                    <w:jc w:val="center"/>
                    <w:rPr>
                      <w:color w:val="002060"/>
                    </w:rPr>
                  </w:pPr>
                  <w:r w:rsidRPr="00AD1E89">
                    <w:rPr>
                      <w:color w:val="002060"/>
                    </w:rPr>
                    <w:t> </w:t>
                  </w:r>
                </w:p>
              </w:tc>
            </w:tr>
            <w:tr w:rsidR="00F60B65" w:rsidRPr="00AD1E89" w14:paraId="5C624242" w14:textId="77777777" w:rsidTr="00C54383">
              <w:tc>
                <w:tcPr>
                  <w:tcW w:w="4700" w:type="dxa"/>
                  <w:gridSpan w:val="4"/>
                  <w:tcBorders>
                    <w:top w:val="nil"/>
                    <w:left w:val="nil"/>
                    <w:bottom w:val="nil"/>
                    <w:right w:val="nil"/>
                  </w:tcBorders>
                  <w:tcMar>
                    <w:top w:w="20" w:type="dxa"/>
                    <w:left w:w="20" w:type="dxa"/>
                    <w:bottom w:w="20" w:type="dxa"/>
                    <w:right w:w="20" w:type="dxa"/>
                  </w:tcMar>
                  <w:vAlign w:val="center"/>
                  <w:hideMark/>
                </w:tcPr>
                <w:p w14:paraId="3322E2C4" w14:textId="77777777" w:rsidR="00F60B65" w:rsidRPr="00AD1E89" w:rsidRDefault="00F60B65" w:rsidP="00C54383">
                  <w:pPr>
                    <w:pStyle w:val="rowtabella0"/>
                    <w:rPr>
                      <w:color w:val="002060"/>
                    </w:rPr>
                  </w:pPr>
                  <w:r w:rsidRPr="00AD1E89">
                    <w:rPr>
                      <w:color w:val="002060"/>
                    </w:rPr>
                    <w:t>(1) - disputata il 18/03/2023</w:t>
                  </w:r>
                </w:p>
              </w:tc>
            </w:tr>
          </w:tbl>
          <w:p w14:paraId="4094BBA3" w14:textId="77777777" w:rsidR="00F60B65" w:rsidRPr="00AD1E89" w:rsidRDefault="00F60B65" w:rsidP="00C54383">
            <w:pPr>
              <w:rPr>
                <w:color w:val="002060"/>
              </w:rPr>
            </w:pPr>
          </w:p>
        </w:tc>
      </w:tr>
    </w:tbl>
    <w:p w14:paraId="08444566" w14:textId="77777777" w:rsidR="00F60B65" w:rsidRPr="00AD1E89" w:rsidRDefault="00F60B65" w:rsidP="00F60B65">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60B65" w:rsidRPr="00AD1E89" w14:paraId="36A4CB0C" w14:textId="77777777" w:rsidTr="00C5438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60B65" w:rsidRPr="00AD1E89" w14:paraId="7C5E5F24" w14:textId="77777777" w:rsidTr="00C5438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271506" w14:textId="77777777" w:rsidR="00F60B65" w:rsidRPr="00AD1E89" w:rsidRDefault="00F60B65" w:rsidP="00C54383">
                  <w:pPr>
                    <w:pStyle w:val="headertabella0"/>
                    <w:rPr>
                      <w:color w:val="002060"/>
                    </w:rPr>
                  </w:pPr>
                  <w:r w:rsidRPr="00AD1E89">
                    <w:rPr>
                      <w:color w:val="002060"/>
                    </w:rPr>
                    <w:t>GIRONE SB - 6 Giornata - A</w:t>
                  </w:r>
                </w:p>
              </w:tc>
            </w:tr>
            <w:tr w:rsidR="00F60B65" w:rsidRPr="00AD1E89" w14:paraId="77B13A2C" w14:textId="77777777" w:rsidTr="00C5438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B74F1B9" w14:textId="77777777" w:rsidR="00F60B65" w:rsidRPr="00AD1E89" w:rsidRDefault="00F60B65" w:rsidP="00C54383">
                  <w:pPr>
                    <w:pStyle w:val="rowtabella0"/>
                    <w:rPr>
                      <w:color w:val="002060"/>
                    </w:rPr>
                  </w:pPr>
                  <w:r w:rsidRPr="00AD1E89">
                    <w:rPr>
                      <w:color w:val="002060"/>
                    </w:rPr>
                    <w:t>(1) CSI GAUDIO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6A139B" w14:textId="77777777" w:rsidR="00F60B65" w:rsidRPr="00AD1E89" w:rsidRDefault="00F60B65" w:rsidP="00C54383">
                  <w:pPr>
                    <w:pStyle w:val="rowtabella0"/>
                    <w:rPr>
                      <w:color w:val="002060"/>
                    </w:rPr>
                  </w:pPr>
                  <w:r w:rsidRPr="00AD1E89">
                    <w:rPr>
                      <w:color w:val="002060"/>
                    </w:rPr>
                    <w:t>- VIRTUS FORTITUDO 1950 SSD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7F137F" w14:textId="77777777" w:rsidR="00F60B65" w:rsidRPr="00AD1E89" w:rsidRDefault="00F60B65" w:rsidP="00C54383">
                  <w:pPr>
                    <w:pStyle w:val="rowtabella0"/>
                    <w:jc w:val="center"/>
                    <w:rPr>
                      <w:color w:val="002060"/>
                    </w:rPr>
                  </w:pPr>
                  <w:r w:rsidRPr="00AD1E89">
                    <w:rPr>
                      <w:color w:val="002060"/>
                    </w:rPr>
                    <w:t>7 - 5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1BE873" w14:textId="77777777" w:rsidR="00F60B65" w:rsidRPr="00AD1E89" w:rsidRDefault="00F60B65" w:rsidP="00C54383">
                  <w:pPr>
                    <w:pStyle w:val="rowtabella0"/>
                    <w:jc w:val="center"/>
                    <w:rPr>
                      <w:color w:val="002060"/>
                    </w:rPr>
                  </w:pPr>
                  <w:r w:rsidRPr="00AD1E89">
                    <w:rPr>
                      <w:color w:val="002060"/>
                    </w:rPr>
                    <w:t> </w:t>
                  </w:r>
                </w:p>
              </w:tc>
            </w:tr>
            <w:tr w:rsidR="00F60B65" w:rsidRPr="00AD1E89" w14:paraId="70FD0DB8" w14:textId="77777777" w:rsidTr="00C54383">
              <w:tc>
                <w:tcPr>
                  <w:tcW w:w="4700" w:type="dxa"/>
                  <w:gridSpan w:val="4"/>
                  <w:tcBorders>
                    <w:top w:val="nil"/>
                    <w:left w:val="nil"/>
                    <w:bottom w:val="nil"/>
                    <w:right w:val="nil"/>
                  </w:tcBorders>
                  <w:tcMar>
                    <w:top w:w="20" w:type="dxa"/>
                    <w:left w:w="20" w:type="dxa"/>
                    <w:bottom w:w="20" w:type="dxa"/>
                    <w:right w:w="20" w:type="dxa"/>
                  </w:tcMar>
                  <w:vAlign w:val="center"/>
                  <w:hideMark/>
                </w:tcPr>
                <w:p w14:paraId="6511A53D" w14:textId="77777777" w:rsidR="00F60B65" w:rsidRPr="00AD1E89" w:rsidRDefault="00F60B65" w:rsidP="00C54383">
                  <w:pPr>
                    <w:pStyle w:val="rowtabella0"/>
                    <w:rPr>
                      <w:color w:val="002060"/>
                    </w:rPr>
                  </w:pPr>
                  <w:r w:rsidRPr="00AD1E89">
                    <w:rPr>
                      <w:color w:val="002060"/>
                    </w:rPr>
                    <w:t>(1) - disputata il 18/03/2023</w:t>
                  </w:r>
                </w:p>
              </w:tc>
            </w:tr>
          </w:tbl>
          <w:p w14:paraId="37042FA6" w14:textId="77777777" w:rsidR="00F60B65" w:rsidRPr="00AD1E89" w:rsidRDefault="00F60B65" w:rsidP="00C54383">
            <w:pPr>
              <w:rPr>
                <w:color w:val="002060"/>
              </w:rPr>
            </w:pPr>
          </w:p>
        </w:tc>
      </w:tr>
    </w:tbl>
    <w:p w14:paraId="6B0E59BB" w14:textId="77777777" w:rsidR="00F60B65" w:rsidRPr="00AD1E89" w:rsidRDefault="00F60B65" w:rsidP="00F60B65">
      <w:pPr>
        <w:pStyle w:val="breakline"/>
        <w:rPr>
          <w:rFonts w:eastAsiaTheme="minorEastAsia"/>
          <w:color w:val="002060"/>
        </w:rPr>
      </w:pPr>
    </w:p>
    <w:p w14:paraId="20955AFD" w14:textId="77777777" w:rsidR="00F60B65" w:rsidRPr="00AD1E89" w:rsidRDefault="00F60B65" w:rsidP="00F60B65">
      <w:pPr>
        <w:pStyle w:val="breakline"/>
        <w:rPr>
          <w:color w:val="002060"/>
        </w:rPr>
      </w:pPr>
    </w:p>
    <w:p w14:paraId="1CD05FB9" w14:textId="77777777" w:rsidR="00F60B65" w:rsidRPr="00AD1E89" w:rsidRDefault="00F60B65" w:rsidP="00F60B65">
      <w:pPr>
        <w:pStyle w:val="titoloprinc0"/>
        <w:rPr>
          <w:color w:val="002060"/>
        </w:rPr>
      </w:pPr>
      <w:r w:rsidRPr="00AD1E89">
        <w:rPr>
          <w:color w:val="002060"/>
        </w:rPr>
        <w:t>GIUDICE SPORTIVO</w:t>
      </w:r>
    </w:p>
    <w:p w14:paraId="00F4FE73" w14:textId="77777777" w:rsidR="00F60B65" w:rsidRPr="00AD1E89" w:rsidRDefault="00F60B65" w:rsidP="00F60B65">
      <w:pPr>
        <w:pStyle w:val="diffida"/>
        <w:rPr>
          <w:color w:val="002060"/>
        </w:rPr>
      </w:pPr>
      <w:r w:rsidRPr="00AD1E89">
        <w:rPr>
          <w:color w:val="002060"/>
        </w:rPr>
        <w:t>Il Giudice Sportivo Avv. Agnese Lazzaretti, con l'assistenza del segretario Angelo Castellana, nella seduta del 22/03/2023, ha adottato le decisioni che di seguito integralmente si riportano:</w:t>
      </w:r>
    </w:p>
    <w:p w14:paraId="51D224C5" w14:textId="77777777" w:rsidR="00F60B65" w:rsidRPr="00AD1E89" w:rsidRDefault="00F60B65" w:rsidP="00F60B65">
      <w:pPr>
        <w:pStyle w:val="titolo10"/>
        <w:rPr>
          <w:color w:val="002060"/>
        </w:rPr>
      </w:pPr>
      <w:r w:rsidRPr="00AD1E89">
        <w:rPr>
          <w:color w:val="002060"/>
        </w:rPr>
        <w:t xml:space="preserve">GARE DEL 18/ 3/2023 </w:t>
      </w:r>
    </w:p>
    <w:p w14:paraId="05D96CBE" w14:textId="77777777" w:rsidR="00F60B65" w:rsidRPr="00AD1E89" w:rsidRDefault="00F60B65" w:rsidP="00F60B65">
      <w:pPr>
        <w:pStyle w:val="titolo7a"/>
        <w:rPr>
          <w:color w:val="002060"/>
        </w:rPr>
      </w:pPr>
      <w:r w:rsidRPr="00AD1E89">
        <w:rPr>
          <w:color w:val="002060"/>
        </w:rPr>
        <w:t xml:space="preserve">PROVVEDIMENTI DISCIPLINARI </w:t>
      </w:r>
    </w:p>
    <w:p w14:paraId="012D656E" w14:textId="77777777" w:rsidR="00F60B65" w:rsidRPr="00AD1E89" w:rsidRDefault="00F60B65" w:rsidP="00F60B65">
      <w:pPr>
        <w:pStyle w:val="titolo7b0"/>
        <w:rPr>
          <w:color w:val="002060"/>
        </w:rPr>
      </w:pPr>
      <w:r w:rsidRPr="00AD1E89">
        <w:rPr>
          <w:color w:val="002060"/>
        </w:rPr>
        <w:t xml:space="preserve">In base alle risultanze degli atti ufficiali sono state deliberate le seguenti sanzioni disciplinari. </w:t>
      </w:r>
    </w:p>
    <w:p w14:paraId="4598ED79" w14:textId="77777777" w:rsidR="00F60B65" w:rsidRPr="00AD1E89" w:rsidRDefault="00F60B65" w:rsidP="00F60B65">
      <w:pPr>
        <w:pStyle w:val="titolo30"/>
        <w:rPr>
          <w:color w:val="002060"/>
        </w:rPr>
      </w:pPr>
      <w:r w:rsidRPr="00AD1E89">
        <w:rPr>
          <w:color w:val="002060"/>
        </w:rPr>
        <w:t xml:space="preserve">CALCIATORI NON ESPULSI </w:t>
      </w:r>
    </w:p>
    <w:p w14:paraId="16DB23DC" w14:textId="77777777" w:rsidR="00F60B65" w:rsidRPr="00AD1E89" w:rsidRDefault="00F60B65" w:rsidP="00F60B65">
      <w:pPr>
        <w:pStyle w:val="titolo20"/>
        <w:rPr>
          <w:color w:val="002060"/>
        </w:rPr>
      </w:pPr>
      <w:r w:rsidRPr="00AD1E8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31CEFC1A" w14:textId="77777777" w:rsidTr="00C54383">
        <w:tc>
          <w:tcPr>
            <w:tcW w:w="2200" w:type="dxa"/>
            <w:tcMar>
              <w:top w:w="20" w:type="dxa"/>
              <w:left w:w="20" w:type="dxa"/>
              <w:bottom w:w="20" w:type="dxa"/>
              <w:right w:w="20" w:type="dxa"/>
            </w:tcMar>
            <w:vAlign w:val="center"/>
            <w:hideMark/>
          </w:tcPr>
          <w:p w14:paraId="6FFB7940" w14:textId="77777777" w:rsidR="00F60B65" w:rsidRPr="00AD1E89" w:rsidRDefault="00F60B65" w:rsidP="00C54383">
            <w:pPr>
              <w:pStyle w:val="movimento"/>
              <w:rPr>
                <w:color w:val="002060"/>
              </w:rPr>
            </w:pPr>
            <w:r w:rsidRPr="00AD1E89">
              <w:rPr>
                <w:color w:val="002060"/>
              </w:rPr>
              <w:t>CHENNAOUI MOHAMED TAHA</w:t>
            </w:r>
          </w:p>
        </w:tc>
        <w:tc>
          <w:tcPr>
            <w:tcW w:w="2200" w:type="dxa"/>
            <w:tcMar>
              <w:top w:w="20" w:type="dxa"/>
              <w:left w:w="20" w:type="dxa"/>
              <w:bottom w:w="20" w:type="dxa"/>
              <w:right w:w="20" w:type="dxa"/>
            </w:tcMar>
            <w:vAlign w:val="center"/>
            <w:hideMark/>
          </w:tcPr>
          <w:p w14:paraId="1D676D49" w14:textId="77777777" w:rsidR="00F60B65" w:rsidRPr="00AD1E89" w:rsidRDefault="00F60B65" w:rsidP="00C54383">
            <w:pPr>
              <w:pStyle w:val="movimento2"/>
              <w:rPr>
                <w:color w:val="002060"/>
              </w:rPr>
            </w:pPr>
            <w:r w:rsidRPr="00AD1E89">
              <w:rPr>
                <w:color w:val="002060"/>
              </w:rPr>
              <w:t xml:space="preserve">(VIRTUS FORTITUDO 1950 SSD) </w:t>
            </w:r>
          </w:p>
        </w:tc>
        <w:tc>
          <w:tcPr>
            <w:tcW w:w="800" w:type="dxa"/>
            <w:tcMar>
              <w:top w:w="20" w:type="dxa"/>
              <w:left w:w="20" w:type="dxa"/>
              <w:bottom w:w="20" w:type="dxa"/>
              <w:right w:w="20" w:type="dxa"/>
            </w:tcMar>
            <w:vAlign w:val="center"/>
            <w:hideMark/>
          </w:tcPr>
          <w:p w14:paraId="23D845B0"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3AF6454F"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14CDAF69" w14:textId="77777777" w:rsidR="00F60B65" w:rsidRPr="00AD1E89" w:rsidRDefault="00F60B65" w:rsidP="00C54383">
            <w:pPr>
              <w:pStyle w:val="movimento2"/>
              <w:rPr>
                <w:color w:val="002060"/>
              </w:rPr>
            </w:pPr>
            <w:r w:rsidRPr="00AD1E89">
              <w:rPr>
                <w:color w:val="002060"/>
              </w:rPr>
              <w:t> </w:t>
            </w:r>
          </w:p>
        </w:tc>
      </w:tr>
    </w:tbl>
    <w:p w14:paraId="6CAA4AAF" w14:textId="77777777" w:rsidR="00F60B65" w:rsidRPr="00AD1E89" w:rsidRDefault="00F60B65" w:rsidP="00F60B65">
      <w:pPr>
        <w:pStyle w:val="titolo10"/>
        <w:rPr>
          <w:rFonts w:eastAsiaTheme="minorEastAsia"/>
          <w:color w:val="002060"/>
        </w:rPr>
      </w:pPr>
      <w:r w:rsidRPr="00AD1E89">
        <w:rPr>
          <w:color w:val="002060"/>
        </w:rPr>
        <w:t xml:space="preserve">GARE DEL 19/ 3/2023 </w:t>
      </w:r>
    </w:p>
    <w:p w14:paraId="5C000239" w14:textId="77777777" w:rsidR="00F60B65" w:rsidRPr="00AD1E89" w:rsidRDefault="00F60B65" w:rsidP="00F60B65">
      <w:pPr>
        <w:pStyle w:val="titolo7a"/>
        <w:rPr>
          <w:color w:val="002060"/>
        </w:rPr>
      </w:pPr>
      <w:r w:rsidRPr="00AD1E89">
        <w:rPr>
          <w:color w:val="002060"/>
        </w:rPr>
        <w:t xml:space="preserve">PROVVEDIMENTI DISCIPLINARI </w:t>
      </w:r>
    </w:p>
    <w:p w14:paraId="07623F38" w14:textId="77777777" w:rsidR="00F60B65" w:rsidRPr="00AD1E89" w:rsidRDefault="00F60B65" w:rsidP="00F60B65">
      <w:pPr>
        <w:pStyle w:val="titolo7b0"/>
        <w:rPr>
          <w:color w:val="002060"/>
        </w:rPr>
      </w:pPr>
      <w:r w:rsidRPr="00AD1E89">
        <w:rPr>
          <w:color w:val="002060"/>
        </w:rPr>
        <w:t xml:space="preserve">In base alle risultanze degli atti ufficiali sono state deliberate le seguenti sanzioni disciplinari. </w:t>
      </w:r>
    </w:p>
    <w:p w14:paraId="5F1FFA25" w14:textId="77777777" w:rsidR="00F60B65" w:rsidRPr="00AD1E89" w:rsidRDefault="00F60B65" w:rsidP="00F60B65">
      <w:pPr>
        <w:pStyle w:val="titolo30"/>
        <w:rPr>
          <w:color w:val="002060"/>
        </w:rPr>
      </w:pPr>
      <w:r w:rsidRPr="00AD1E89">
        <w:rPr>
          <w:color w:val="002060"/>
        </w:rPr>
        <w:t xml:space="preserve">SOCIETA' </w:t>
      </w:r>
    </w:p>
    <w:p w14:paraId="68CC3D1F" w14:textId="77777777" w:rsidR="00F60B65" w:rsidRPr="00AD1E89" w:rsidRDefault="00F60B65" w:rsidP="00F60B65">
      <w:pPr>
        <w:pStyle w:val="titolo20"/>
        <w:rPr>
          <w:color w:val="002060"/>
        </w:rPr>
      </w:pPr>
      <w:r w:rsidRPr="00AD1E89">
        <w:rPr>
          <w:color w:val="002060"/>
        </w:rPr>
        <w:t xml:space="preserve">AMMENDA </w:t>
      </w:r>
    </w:p>
    <w:p w14:paraId="7E51CCBD" w14:textId="77777777" w:rsidR="00F60B65" w:rsidRPr="00AD1E89" w:rsidRDefault="00F60B65" w:rsidP="00F60B65">
      <w:pPr>
        <w:pStyle w:val="diffida"/>
        <w:spacing w:before="80" w:beforeAutospacing="0" w:after="40" w:afterAutospacing="0"/>
        <w:jc w:val="left"/>
        <w:rPr>
          <w:color w:val="002060"/>
        </w:rPr>
      </w:pPr>
      <w:r w:rsidRPr="00AD1E89">
        <w:rPr>
          <w:color w:val="002060"/>
        </w:rPr>
        <w:t xml:space="preserve">Euro 50,00 AMICI DEL </w:t>
      </w:r>
      <w:proofErr w:type="spellStart"/>
      <w:r w:rsidRPr="00AD1E89">
        <w:rPr>
          <w:color w:val="002060"/>
        </w:rPr>
        <w:t>CENTROSOCIOsq.B</w:t>
      </w:r>
      <w:proofErr w:type="spellEnd"/>
      <w:r w:rsidRPr="00AD1E89">
        <w:rPr>
          <w:color w:val="002060"/>
        </w:rPr>
        <w:t xml:space="preserve"> </w:t>
      </w:r>
      <w:r w:rsidRPr="00AD1E89">
        <w:rPr>
          <w:color w:val="002060"/>
        </w:rPr>
        <w:br/>
        <w:t xml:space="preserve">Per mancanza di acqua calda nello </w:t>
      </w:r>
      <w:proofErr w:type="spellStart"/>
      <w:r w:rsidRPr="00AD1E89">
        <w:rPr>
          <w:color w:val="002060"/>
        </w:rPr>
        <w:t>sogliatoio</w:t>
      </w:r>
      <w:proofErr w:type="spellEnd"/>
      <w:r w:rsidRPr="00AD1E89">
        <w:rPr>
          <w:color w:val="002060"/>
        </w:rPr>
        <w:t xml:space="preserve"> dell'arbitro. </w:t>
      </w:r>
    </w:p>
    <w:p w14:paraId="23285FE1" w14:textId="77777777" w:rsidR="00F60B65" w:rsidRPr="00AD1E89" w:rsidRDefault="00F60B65" w:rsidP="00F60B65">
      <w:pPr>
        <w:pStyle w:val="titolo30"/>
        <w:rPr>
          <w:color w:val="002060"/>
        </w:rPr>
      </w:pPr>
      <w:r w:rsidRPr="00AD1E89">
        <w:rPr>
          <w:color w:val="002060"/>
        </w:rPr>
        <w:t xml:space="preserve">CALCIATORI NON ESPULSI </w:t>
      </w:r>
    </w:p>
    <w:p w14:paraId="5EF2FFE5" w14:textId="77777777" w:rsidR="00F60B65" w:rsidRPr="00AD1E89" w:rsidRDefault="00F60B65" w:rsidP="00F60B65">
      <w:pPr>
        <w:pStyle w:val="titolo20"/>
        <w:rPr>
          <w:color w:val="002060"/>
        </w:rPr>
      </w:pPr>
      <w:r w:rsidRPr="00AD1E8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60CFFFF0" w14:textId="77777777" w:rsidTr="00C54383">
        <w:tc>
          <w:tcPr>
            <w:tcW w:w="2200" w:type="dxa"/>
            <w:tcMar>
              <w:top w:w="20" w:type="dxa"/>
              <w:left w:w="20" w:type="dxa"/>
              <w:bottom w:w="20" w:type="dxa"/>
              <w:right w:w="20" w:type="dxa"/>
            </w:tcMar>
            <w:vAlign w:val="center"/>
            <w:hideMark/>
          </w:tcPr>
          <w:p w14:paraId="2B4FE722" w14:textId="77777777" w:rsidR="00F60B65" w:rsidRPr="00AD1E89" w:rsidRDefault="00F60B65" w:rsidP="00C54383">
            <w:pPr>
              <w:pStyle w:val="movimento"/>
              <w:rPr>
                <w:color w:val="002060"/>
              </w:rPr>
            </w:pPr>
            <w:r w:rsidRPr="00AD1E89">
              <w:rPr>
                <w:color w:val="002060"/>
              </w:rPr>
              <w:t>GUIDI VALENTINO</w:t>
            </w:r>
          </w:p>
        </w:tc>
        <w:tc>
          <w:tcPr>
            <w:tcW w:w="2200" w:type="dxa"/>
            <w:tcMar>
              <w:top w:w="20" w:type="dxa"/>
              <w:left w:w="20" w:type="dxa"/>
              <w:bottom w:w="20" w:type="dxa"/>
              <w:right w:w="20" w:type="dxa"/>
            </w:tcMar>
            <w:vAlign w:val="center"/>
            <w:hideMark/>
          </w:tcPr>
          <w:p w14:paraId="3362CF41" w14:textId="77777777" w:rsidR="00F60B65" w:rsidRPr="00AD1E89" w:rsidRDefault="00F60B65" w:rsidP="00C54383">
            <w:pPr>
              <w:pStyle w:val="movimento2"/>
              <w:rPr>
                <w:color w:val="002060"/>
              </w:rPr>
            </w:pPr>
            <w:r w:rsidRPr="00AD1E89">
              <w:rPr>
                <w:color w:val="002060"/>
              </w:rPr>
              <w:t xml:space="preserve">(TAVERNELLE) </w:t>
            </w:r>
          </w:p>
        </w:tc>
        <w:tc>
          <w:tcPr>
            <w:tcW w:w="800" w:type="dxa"/>
            <w:tcMar>
              <w:top w:w="20" w:type="dxa"/>
              <w:left w:w="20" w:type="dxa"/>
              <w:bottom w:w="20" w:type="dxa"/>
              <w:right w:w="20" w:type="dxa"/>
            </w:tcMar>
            <w:vAlign w:val="center"/>
            <w:hideMark/>
          </w:tcPr>
          <w:p w14:paraId="70B5CA86"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092775B0"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49DA8FEB" w14:textId="77777777" w:rsidR="00F60B65" w:rsidRPr="00AD1E89" w:rsidRDefault="00F60B65" w:rsidP="00C54383">
            <w:pPr>
              <w:pStyle w:val="movimento2"/>
              <w:rPr>
                <w:color w:val="002060"/>
              </w:rPr>
            </w:pPr>
            <w:r w:rsidRPr="00AD1E89">
              <w:rPr>
                <w:color w:val="002060"/>
              </w:rPr>
              <w:t> </w:t>
            </w:r>
          </w:p>
        </w:tc>
      </w:tr>
    </w:tbl>
    <w:p w14:paraId="269A84AA" w14:textId="77777777" w:rsidR="00F60B65" w:rsidRPr="00AD1E89" w:rsidRDefault="00F60B65" w:rsidP="00F60B65">
      <w:pPr>
        <w:pStyle w:val="titolo20"/>
        <w:rPr>
          <w:rFonts w:eastAsiaTheme="minorEastAsia"/>
          <w:color w:val="002060"/>
        </w:rPr>
      </w:pPr>
      <w:r w:rsidRPr="00AD1E8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60B65" w:rsidRPr="00AD1E89" w14:paraId="0A422785" w14:textId="77777777" w:rsidTr="00C54383">
        <w:tc>
          <w:tcPr>
            <w:tcW w:w="2200" w:type="dxa"/>
            <w:tcMar>
              <w:top w:w="20" w:type="dxa"/>
              <w:left w:w="20" w:type="dxa"/>
              <w:bottom w:w="20" w:type="dxa"/>
              <w:right w:w="20" w:type="dxa"/>
            </w:tcMar>
            <w:vAlign w:val="center"/>
            <w:hideMark/>
          </w:tcPr>
          <w:p w14:paraId="10E02582" w14:textId="77777777" w:rsidR="00F60B65" w:rsidRPr="00AD1E89" w:rsidRDefault="00F60B65" w:rsidP="00C54383">
            <w:pPr>
              <w:pStyle w:val="movimento"/>
              <w:rPr>
                <w:color w:val="002060"/>
              </w:rPr>
            </w:pPr>
            <w:r w:rsidRPr="00AD1E89">
              <w:rPr>
                <w:color w:val="002060"/>
              </w:rPr>
              <w:t>BIAGETTI MATTIA</w:t>
            </w:r>
          </w:p>
        </w:tc>
        <w:tc>
          <w:tcPr>
            <w:tcW w:w="2200" w:type="dxa"/>
            <w:tcMar>
              <w:top w:w="20" w:type="dxa"/>
              <w:left w:w="20" w:type="dxa"/>
              <w:bottom w:w="20" w:type="dxa"/>
              <w:right w:w="20" w:type="dxa"/>
            </w:tcMar>
            <w:vAlign w:val="center"/>
            <w:hideMark/>
          </w:tcPr>
          <w:p w14:paraId="020BA51A" w14:textId="77777777" w:rsidR="00F60B65" w:rsidRPr="00AD1E89" w:rsidRDefault="00F60B65" w:rsidP="00C54383">
            <w:pPr>
              <w:pStyle w:val="movimento2"/>
              <w:rPr>
                <w:color w:val="002060"/>
              </w:rPr>
            </w:pPr>
            <w:r w:rsidRPr="00AD1E89">
              <w:rPr>
                <w:color w:val="002060"/>
              </w:rPr>
              <w:t xml:space="preserve">(AMICI DEL </w:t>
            </w:r>
            <w:proofErr w:type="spellStart"/>
            <w:r w:rsidRPr="00AD1E89">
              <w:rPr>
                <w:color w:val="002060"/>
              </w:rPr>
              <w:t>CENTROSOCIOsq.B</w:t>
            </w:r>
            <w:proofErr w:type="spellEnd"/>
            <w:r w:rsidRPr="00AD1E89">
              <w:rPr>
                <w:color w:val="002060"/>
              </w:rPr>
              <w:t xml:space="preserve">) </w:t>
            </w:r>
          </w:p>
        </w:tc>
        <w:tc>
          <w:tcPr>
            <w:tcW w:w="800" w:type="dxa"/>
            <w:tcMar>
              <w:top w:w="20" w:type="dxa"/>
              <w:left w:w="20" w:type="dxa"/>
              <w:bottom w:w="20" w:type="dxa"/>
              <w:right w:w="20" w:type="dxa"/>
            </w:tcMar>
            <w:vAlign w:val="center"/>
            <w:hideMark/>
          </w:tcPr>
          <w:p w14:paraId="13C984C1" w14:textId="77777777" w:rsidR="00F60B65" w:rsidRPr="00AD1E89" w:rsidRDefault="00F60B65" w:rsidP="00C54383">
            <w:pPr>
              <w:pStyle w:val="movimento"/>
              <w:rPr>
                <w:color w:val="002060"/>
              </w:rPr>
            </w:pPr>
            <w:r w:rsidRPr="00AD1E89">
              <w:rPr>
                <w:color w:val="002060"/>
              </w:rPr>
              <w:t> </w:t>
            </w:r>
          </w:p>
        </w:tc>
        <w:tc>
          <w:tcPr>
            <w:tcW w:w="2200" w:type="dxa"/>
            <w:tcMar>
              <w:top w:w="20" w:type="dxa"/>
              <w:left w:w="20" w:type="dxa"/>
              <w:bottom w:w="20" w:type="dxa"/>
              <w:right w:w="20" w:type="dxa"/>
            </w:tcMar>
            <w:vAlign w:val="center"/>
            <w:hideMark/>
          </w:tcPr>
          <w:p w14:paraId="34F69D55" w14:textId="77777777" w:rsidR="00F60B65" w:rsidRPr="00AD1E89" w:rsidRDefault="00F60B65" w:rsidP="00C54383">
            <w:pPr>
              <w:pStyle w:val="movimento"/>
              <w:rPr>
                <w:color w:val="002060"/>
              </w:rPr>
            </w:pPr>
            <w:r w:rsidRPr="00AD1E89">
              <w:rPr>
                <w:color w:val="002060"/>
              </w:rPr>
              <w:t>TROBBIANI GIORGIO</w:t>
            </w:r>
          </w:p>
        </w:tc>
        <w:tc>
          <w:tcPr>
            <w:tcW w:w="2200" w:type="dxa"/>
            <w:tcMar>
              <w:top w:w="20" w:type="dxa"/>
              <w:left w:w="20" w:type="dxa"/>
              <w:bottom w:w="20" w:type="dxa"/>
              <w:right w:w="20" w:type="dxa"/>
            </w:tcMar>
            <w:vAlign w:val="center"/>
            <w:hideMark/>
          </w:tcPr>
          <w:p w14:paraId="73FE9FB7" w14:textId="77777777" w:rsidR="00F60B65" w:rsidRPr="00AD1E89" w:rsidRDefault="00F60B65" w:rsidP="00C54383">
            <w:pPr>
              <w:pStyle w:val="movimento2"/>
              <w:rPr>
                <w:color w:val="002060"/>
              </w:rPr>
            </w:pPr>
            <w:r w:rsidRPr="00AD1E89">
              <w:rPr>
                <w:color w:val="002060"/>
              </w:rPr>
              <w:t xml:space="preserve">(FIGHT BULLS CORRIDONIA) </w:t>
            </w:r>
          </w:p>
        </w:tc>
      </w:tr>
    </w:tbl>
    <w:p w14:paraId="26F2CC7F" w14:textId="77777777" w:rsidR="00F60B65" w:rsidRDefault="00F60B65" w:rsidP="00F60B65">
      <w:pPr>
        <w:pStyle w:val="breakline"/>
        <w:rPr>
          <w:color w:val="002060"/>
        </w:rPr>
      </w:pPr>
    </w:p>
    <w:p w14:paraId="4B9BD9EF" w14:textId="77777777" w:rsidR="00F60B65" w:rsidRPr="001C24CB" w:rsidRDefault="00F60B65" w:rsidP="00F60B65">
      <w:pPr>
        <w:jc w:val="center"/>
        <w:rPr>
          <w:rFonts w:ascii="Arial" w:hAnsi="Arial" w:cs="Arial"/>
          <w:noProof/>
          <w:color w:val="002060"/>
          <w:sz w:val="22"/>
          <w:szCs w:val="22"/>
        </w:rPr>
      </w:pPr>
      <w:r w:rsidRPr="001C24CB">
        <w:rPr>
          <w:rFonts w:ascii="Arial" w:hAnsi="Arial" w:cs="Arial"/>
          <w:noProof/>
          <w:color w:val="002060"/>
          <w:sz w:val="22"/>
          <w:szCs w:val="22"/>
        </w:rPr>
        <w:t>F.to IL SEGRETARIO                                   F.to IL GIUDICE SPORTIVO</w:t>
      </w:r>
    </w:p>
    <w:p w14:paraId="35048FB3" w14:textId="77777777" w:rsidR="00F60B65" w:rsidRPr="001C24CB" w:rsidRDefault="00F60B65" w:rsidP="00F60B65">
      <w:pPr>
        <w:pStyle w:val="breakline"/>
        <w:rPr>
          <w:rFonts w:eastAsiaTheme="minorEastAsia"/>
          <w:color w:val="002060"/>
        </w:rPr>
      </w:pPr>
      <w:r w:rsidRPr="001C24CB">
        <w:rPr>
          <w:rFonts w:ascii="Arial" w:hAnsi="Arial" w:cs="Arial"/>
          <w:noProof/>
          <w:color w:val="002060"/>
          <w:sz w:val="22"/>
          <w:szCs w:val="22"/>
        </w:rPr>
        <w:t xml:space="preserve">                         Angelo Castellana        </w:t>
      </w:r>
      <w:r w:rsidRPr="001C24CB">
        <w:rPr>
          <w:rFonts w:ascii="Arial" w:hAnsi="Arial" w:cs="Arial"/>
          <w:noProof/>
          <w:color w:val="002060"/>
          <w:sz w:val="22"/>
          <w:szCs w:val="22"/>
        </w:rPr>
        <w:tab/>
        <w:t xml:space="preserve">                                Agnese Lazzaretti</w:t>
      </w:r>
    </w:p>
    <w:p w14:paraId="0B0992C2" w14:textId="77777777" w:rsidR="00F60B65" w:rsidRPr="00AD1E89" w:rsidRDefault="00F60B65" w:rsidP="00F60B65">
      <w:pPr>
        <w:pStyle w:val="breakline"/>
        <w:rPr>
          <w:rFonts w:eastAsiaTheme="minorEastAsia"/>
          <w:color w:val="002060"/>
        </w:rPr>
      </w:pPr>
    </w:p>
    <w:p w14:paraId="094FCFF5" w14:textId="77777777" w:rsidR="00F60B65" w:rsidRPr="00AD1E89" w:rsidRDefault="00F60B65" w:rsidP="00F60B65">
      <w:pPr>
        <w:pStyle w:val="titoloprinc0"/>
        <w:rPr>
          <w:color w:val="002060"/>
        </w:rPr>
      </w:pPr>
      <w:r w:rsidRPr="00AD1E89">
        <w:rPr>
          <w:color w:val="002060"/>
        </w:rPr>
        <w:t>CLASSIFICA</w:t>
      </w:r>
    </w:p>
    <w:p w14:paraId="55E99550" w14:textId="77777777" w:rsidR="00F60B65" w:rsidRPr="00AD1E89" w:rsidRDefault="00F60B65" w:rsidP="00F60B65">
      <w:pPr>
        <w:pStyle w:val="breakline"/>
        <w:rPr>
          <w:color w:val="002060"/>
        </w:rPr>
      </w:pPr>
    </w:p>
    <w:p w14:paraId="7D11F773" w14:textId="77777777" w:rsidR="00F60B65" w:rsidRPr="00AD1E89" w:rsidRDefault="00F60B65" w:rsidP="00F60B65">
      <w:pPr>
        <w:pStyle w:val="breakline"/>
        <w:rPr>
          <w:color w:val="002060"/>
        </w:rPr>
      </w:pPr>
    </w:p>
    <w:p w14:paraId="354EEB5E" w14:textId="77777777" w:rsidR="00F60B65" w:rsidRPr="00AD1E89" w:rsidRDefault="00F60B65" w:rsidP="00F60B65">
      <w:pPr>
        <w:pStyle w:val="sottotitolocampionato10"/>
        <w:rPr>
          <w:color w:val="002060"/>
        </w:rPr>
      </w:pPr>
      <w:r w:rsidRPr="00AD1E89">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60B65" w:rsidRPr="00AD1E89" w14:paraId="306A2931" w14:textId="77777777" w:rsidTr="00C5438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A840E7" w14:textId="77777777" w:rsidR="00F60B65" w:rsidRPr="00AD1E89" w:rsidRDefault="00F60B65" w:rsidP="00C54383">
            <w:pPr>
              <w:pStyle w:val="headertabella0"/>
              <w:rPr>
                <w:color w:val="002060"/>
              </w:rPr>
            </w:pPr>
            <w:r w:rsidRPr="00AD1E8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EA9E5" w14:textId="77777777" w:rsidR="00F60B65" w:rsidRPr="00AD1E89" w:rsidRDefault="00F60B65" w:rsidP="00C54383">
            <w:pPr>
              <w:pStyle w:val="headertabella0"/>
              <w:rPr>
                <w:color w:val="002060"/>
              </w:rPr>
            </w:pPr>
            <w:r w:rsidRPr="00AD1E8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589712" w14:textId="77777777" w:rsidR="00F60B65" w:rsidRPr="00AD1E89" w:rsidRDefault="00F60B65" w:rsidP="00C54383">
            <w:pPr>
              <w:pStyle w:val="headertabella0"/>
              <w:rPr>
                <w:color w:val="002060"/>
              </w:rPr>
            </w:pPr>
            <w:r w:rsidRPr="00AD1E8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A8886C" w14:textId="77777777" w:rsidR="00F60B65" w:rsidRPr="00AD1E89" w:rsidRDefault="00F60B65" w:rsidP="00C54383">
            <w:pPr>
              <w:pStyle w:val="headertabella0"/>
              <w:rPr>
                <w:color w:val="002060"/>
              </w:rPr>
            </w:pPr>
            <w:r w:rsidRPr="00AD1E8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66CE0" w14:textId="77777777" w:rsidR="00F60B65" w:rsidRPr="00AD1E89" w:rsidRDefault="00F60B65" w:rsidP="00C54383">
            <w:pPr>
              <w:pStyle w:val="headertabella0"/>
              <w:rPr>
                <w:color w:val="002060"/>
              </w:rPr>
            </w:pPr>
            <w:r w:rsidRPr="00AD1E8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BBED1" w14:textId="77777777" w:rsidR="00F60B65" w:rsidRPr="00AD1E89" w:rsidRDefault="00F60B65" w:rsidP="00C54383">
            <w:pPr>
              <w:pStyle w:val="headertabella0"/>
              <w:rPr>
                <w:color w:val="002060"/>
              </w:rPr>
            </w:pPr>
            <w:r w:rsidRPr="00AD1E8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A43210" w14:textId="77777777" w:rsidR="00F60B65" w:rsidRPr="00AD1E89" w:rsidRDefault="00F60B65" w:rsidP="00C54383">
            <w:pPr>
              <w:pStyle w:val="headertabella0"/>
              <w:rPr>
                <w:color w:val="002060"/>
              </w:rPr>
            </w:pPr>
            <w:r w:rsidRPr="00AD1E8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17D5C" w14:textId="77777777" w:rsidR="00F60B65" w:rsidRPr="00AD1E89" w:rsidRDefault="00F60B65" w:rsidP="00C54383">
            <w:pPr>
              <w:pStyle w:val="headertabella0"/>
              <w:rPr>
                <w:color w:val="002060"/>
              </w:rPr>
            </w:pPr>
            <w:r w:rsidRPr="00AD1E8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2FB53" w14:textId="77777777" w:rsidR="00F60B65" w:rsidRPr="00AD1E89" w:rsidRDefault="00F60B65" w:rsidP="00C54383">
            <w:pPr>
              <w:pStyle w:val="headertabella0"/>
              <w:rPr>
                <w:color w:val="002060"/>
              </w:rPr>
            </w:pPr>
            <w:r w:rsidRPr="00AD1E8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00953E" w14:textId="77777777" w:rsidR="00F60B65" w:rsidRPr="00AD1E89" w:rsidRDefault="00F60B65" w:rsidP="00C54383">
            <w:pPr>
              <w:pStyle w:val="headertabella0"/>
              <w:rPr>
                <w:color w:val="002060"/>
              </w:rPr>
            </w:pPr>
            <w:r w:rsidRPr="00AD1E89">
              <w:rPr>
                <w:color w:val="002060"/>
              </w:rPr>
              <w:t>PE</w:t>
            </w:r>
          </w:p>
        </w:tc>
      </w:tr>
      <w:tr w:rsidR="00F60B65" w:rsidRPr="00AD1E89" w14:paraId="3943473E" w14:textId="77777777" w:rsidTr="00C5438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BB0315" w14:textId="77777777" w:rsidR="00F60B65" w:rsidRPr="00AD1E89" w:rsidRDefault="00F60B65" w:rsidP="00C54383">
            <w:pPr>
              <w:pStyle w:val="rowtabella0"/>
              <w:rPr>
                <w:color w:val="002060"/>
              </w:rPr>
            </w:pPr>
            <w:r w:rsidRPr="00AD1E89">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22500" w14:textId="77777777" w:rsidR="00F60B65" w:rsidRPr="00AD1E89" w:rsidRDefault="00F60B65" w:rsidP="00C54383">
            <w:pPr>
              <w:pStyle w:val="rowtabella0"/>
              <w:jc w:val="center"/>
              <w:rPr>
                <w:color w:val="002060"/>
              </w:rPr>
            </w:pPr>
            <w:r w:rsidRPr="00AD1E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2723F"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5E7C1"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89D2D"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27475"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A6D50" w14:textId="77777777" w:rsidR="00F60B65" w:rsidRPr="00AD1E89" w:rsidRDefault="00F60B65" w:rsidP="00C54383">
            <w:pPr>
              <w:pStyle w:val="rowtabella0"/>
              <w:jc w:val="center"/>
              <w:rPr>
                <w:color w:val="002060"/>
              </w:rPr>
            </w:pPr>
            <w:r w:rsidRPr="00AD1E8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09AD5" w14:textId="77777777" w:rsidR="00F60B65" w:rsidRPr="00AD1E89" w:rsidRDefault="00F60B65" w:rsidP="00C54383">
            <w:pPr>
              <w:pStyle w:val="rowtabella0"/>
              <w:jc w:val="center"/>
              <w:rPr>
                <w:color w:val="002060"/>
              </w:rPr>
            </w:pPr>
            <w:r w:rsidRPr="00AD1E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0D87C" w14:textId="77777777" w:rsidR="00F60B65" w:rsidRPr="00AD1E89" w:rsidRDefault="00F60B65" w:rsidP="00C54383">
            <w:pPr>
              <w:pStyle w:val="rowtabella0"/>
              <w:jc w:val="center"/>
              <w:rPr>
                <w:color w:val="002060"/>
              </w:rPr>
            </w:pPr>
            <w:r w:rsidRPr="00AD1E8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DF7AB" w14:textId="77777777" w:rsidR="00F60B65" w:rsidRPr="00AD1E89" w:rsidRDefault="00F60B65" w:rsidP="00C54383">
            <w:pPr>
              <w:pStyle w:val="rowtabella0"/>
              <w:jc w:val="center"/>
              <w:rPr>
                <w:color w:val="002060"/>
              </w:rPr>
            </w:pPr>
            <w:r w:rsidRPr="00AD1E89">
              <w:rPr>
                <w:color w:val="002060"/>
              </w:rPr>
              <w:t>0</w:t>
            </w:r>
          </w:p>
        </w:tc>
      </w:tr>
      <w:tr w:rsidR="00F60B65" w:rsidRPr="00AD1E89" w14:paraId="4FAF33C2"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10F38E" w14:textId="77777777" w:rsidR="00F60B65" w:rsidRPr="00AD1E89" w:rsidRDefault="00F60B65" w:rsidP="00C54383">
            <w:pPr>
              <w:pStyle w:val="rowtabella0"/>
              <w:rPr>
                <w:color w:val="002060"/>
              </w:rPr>
            </w:pPr>
            <w:r w:rsidRPr="00AD1E89">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C8D37" w14:textId="77777777" w:rsidR="00F60B65" w:rsidRPr="00AD1E89" w:rsidRDefault="00F60B65" w:rsidP="00C54383">
            <w:pPr>
              <w:pStyle w:val="rowtabella0"/>
              <w:jc w:val="center"/>
              <w:rPr>
                <w:color w:val="002060"/>
              </w:rPr>
            </w:pPr>
            <w:r w:rsidRPr="00AD1E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24FC5"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B1BC5" w14:textId="77777777" w:rsidR="00F60B65" w:rsidRPr="00AD1E89" w:rsidRDefault="00F60B65" w:rsidP="00C54383">
            <w:pPr>
              <w:pStyle w:val="rowtabella0"/>
              <w:jc w:val="center"/>
              <w:rPr>
                <w:color w:val="002060"/>
              </w:rPr>
            </w:pPr>
            <w:r w:rsidRPr="00AD1E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5414A"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67CDE"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100FA" w14:textId="77777777" w:rsidR="00F60B65" w:rsidRPr="00AD1E89" w:rsidRDefault="00F60B65" w:rsidP="00C54383">
            <w:pPr>
              <w:pStyle w:val="rowtabella0"/>
              <w:jc w:val="center"/>
              <w:rPr>
                <w:color w:val="002060"/>
              </w:rPr>
            </w:pPr>
            <w:r w:rsidRPr="00AD1E8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F56BB" w14:textId="77777777" w:rsidR="00F60B65" w:rsidRPr="00AD1E89" w:rsidRDefault="00F60B65" w:rsidP="00C54383">
            <w:pPr>
              <w:pStyle w:val="rowtabella0"/>
              <w:jc w:val="center"/>
              <w:rPr>
                <w:color w:val="002060"/>
              </w:rPr>
            </w:pPr>
            <w:r w:rsidRPr="00AD1E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F2199" w14:textId="77777777" w:rsidR="00F60B65" w:rsidRPr="00AD1E89" w:rsidRDefault="00F60B65" w:rsidP="00C54383">
            <w:pPr>
              <w:pStyle w:val="rowtabella0"/>
              <w:jc w:val="center"/>
              <w:rPr>
                <w:color w:val="002060"/>
              </w:rPr>
            </w:pPr>
            <w:r w:rsidRPr="00AD1E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8A001" w14:textId="77777777" w:rsidR="00F60B65" w:rsidRPr="00AD1E89" w:rsidRDefault="00F60B65" w:rsidP="00C54383">
            <w:pPr>
              <w:pStyle w:val="rowtabella0"/>
              <w:jc w:val="center"/>
              <w:rPr>
                <w:color w:val="002060"/>
              </w:rPr>
            </w:pPr>
            <w:r w:rsidRPr="00AD1E89">
              <w:rPr>
                <w:color w:val="002060"/>
              </w:rPr>
              <w:t>0</w:t>
            </w:r>
          </w:p>
        </w:tc>
      </w:tr>
      <w:tr w:rsidR="00F60B65" w:rsidRPr="00AD1E89" w14:paraId="5B383EAC"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617AD0" w14:textId="77777777" w:rsidR="00F60B65" w:rsidRPr="00AD1E89" w:rsidRDefault="00F60B65" w:rsidP="00C54383">
            <w:pPr>
              <w:pStyle w:val="rowtabella0"/>
              <w:rPr>
                <w:color w:val="002060"/>
              </w:rPr>
            </w:pPr>
            <w:r w:rsidRPr="00AD1E89">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12F2B" w14:textId="77777777" w:rsidR="00F60B65" w:rsidRPr="00AD1E89" w:rsidRDefault="00F60B65" w:rsidP="00C54383">
            <w:pPr>
              <w:pStyle w:val="rowtabella0"/>
              <w:jc w:val="center"/>
              <w:rPr>
                <w:color w:val="002060"/>
              </w:rPr>
            </w:pPr>
            <w:r w:rsidRPr="00AD1E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B418B"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E1875"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D2BBA"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355A3"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92A99" w14:textId="77777777" w:rsidR="00F60B65" w:rsidRPr="00AD1E89" w:rsidRDefault="00F60B65" w:rsidP="00C54383">
            <w:pPr>
              <w:pStyle w:val="rowtabella0"/>
              <w:jc w:val="center"/>
              <w:rPr>
                <w:color w:val="002060"/>
              </w:rPr>
            </w:pPr>
            <w:r w:rsidRPr="00AD1E8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42E5D" w14:textId="77777777" w:rsidR="00F60B65" w:rsidRPr="00AD1E89" w:rsidRDefault="00F60B65" w:rsidP="00C54383">
            <w:pPr>
              <w:pStyle w:val="rowtabella0"/>
              <w:jc w:val="center"/>
              <w:rPr>
                <w:color w:val="002060"/>
              </w:rPr>
            </w:pPr>
            <w:r w:rsidRPr="00AD1E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36626" w14:textId="77777777" w:rsidR="00F60B65" w:rsidRPr="00AD1E89" w:rsidRDefault="00F60B65" w:rsidP="00C54383">
            <w:pPr>
              <w:pStyle w:val="rowtabella0"/>
              <w:jc w:val="center"/>
              <w:rPr>
                <w:color w:val="002060"/>
              </w:rPr>
            </w:pPr>
            <w:r w:rsidRPr="00AD1E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29AC5" w14:textId="77777777" w:rsidR="00F60B65" w:rsidRPr="00AD1E89" w:rsidRDefault="00F60B65" w:rsidP="00C54383">
            <w:pPr>
              <w:pStyle w:val="rowtabella0"/>
              <w:jc w:val="center"/>
              <w:rPr>
                <w:color w:val="002060"/>
              </w:rPr>
            </w:pPr>
            <w:r w:rsidRPr="00AD1E89">
              <w:rPr>
                <w:color w:val="002060"/>
              </w:rPr>
              <w:t>0</w:t>
            </w:r>
          </w:p>
        </w:tc>
      </w:tr>
      <w:tr w:rsidR="00F60B65" w:rsidRPr="00AD1E89" w14:paraId="3182E611"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C934CA" w14:textId="77777777" w:rsidR="00F60B65" w:rsidRPr="00AD1E89" w:rsidRDefault="00F60B65" w:rsidP="00C54383">
            <w:pPr>
              <w:pStyle w:val="rowtabella0"/>
              <w:rPr>
                <w:color w:val="002060"/>
              </w:rPr>
            </w:pPr>
            <w:r w:rsidRPr="00AD1E89">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AD6DE" w14:textId="77777777" w:rsidR="00F60B65" w:rsidRPr="00AD1E89" w:rsidRDefault="00F60B65" w:rsidP="00C54383">
            <w:pPr>
              <w:pStyle w:val="rowtabella0"/>
              <w:jc w:val="center"/>
              <w:rPr>
                <w:color w:val="002060"/>
              </w:rPr>
            </w:pPr>
            <w:r w:rsidRPr="00AD1E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1BFF0"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D4A5A"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A5BAD"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BD4C9"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F1429" w14:textId="77777777" w:rsidR="00F60B65" w:rsidRPr="00AD1E89" w:rsidRDefault="00F60B65" w:rsidP="00C54383">
            <w:pPr>
              <w:pStyle w:val="rowtabella0"/>
              <w:jc w:val="center"/>
              <w:rPr>
                <w:color w:val="002060"/>
              </w:rPr>
            </w:pPr>
            <w:r w:rsidRPr="00AD1E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54D5F" w14:textId="77777777" w:rsidR="00F60B65" w:rsidRPr="00AD1E89" w:rsidRDefault="00F60B65" w:rsidP="00C54383">
            <w:pPr>
              <w:pStyle w:val="rowtabella0"/>
              <w:jc w:val="center"/>
              <w:rPr>
                <w:color w:val="002060"/>
              </w:rPr>
            </w:pPr>
            <w:r w:rsidRPr="00AD1E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6259A" w14:textId="77777777" w:rsidR="00F60B65" w:rsidRPr="00AD1E89" w:rsidRDefault="00F60B65" w:rsidP="00C54383">
            <w:pPr>
              <w:pStyle w:val="rowtabella0"/>
              <w:jc w:val="center"/>
              <w:rPr>
                <w:color w:val="002060"/>
              </w:rPr>
            </w:pPr>
            <w:r w:rsidRPr="00AD1E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D7AF6" w14:textId="77777777" w:rsidR="00F60B65" w:rsidRPr="00AD1E89" w:rsidRDefault="00F60B65" w:rsidP="00C54383">
            <w:pPr>
              <w:pStyle w:val="rowtabella0"/>
              <w:jc w:val="center"/>
              <w:rPr>
                <w:color w:val="002060"/>
              </w:rPr>
            </w:pPr>
            <w:r w:rsidRPr="00AD1E89">
              <w:rPr>
                <w:color w:val="002060"/>
              </w:rPr>
              <w:t>0</w:t>
            </w:r>
          </w:p>
        </w:tc>
      </w:tr>
      <w:tr w:rsidR="00F60B65" w:rsidRPr="00AD1E89" w14:paraId="23027953"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C0E495" w14:textId="77777777" w:rsidR="00F60B65" w:rsidRPr="00AD1E89" w:rsidRDefault="00F60B65" w:rsidP="00C54383">
            <w:pPr>
              <w:pStyle w:val="rowtabella0"/>
              <w:rPr>
                <w:color w:val="002060"/>
              </w:rPr>
            </w:pPr>
            <w:r w:rsidRPr="00AD1E89">
              <w:rPr>
                <w:color w:val="002060"/>
              </w:rPr>
              <w:lastRenderedPageBreak/>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DE9C4"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DE28A"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895E8"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BD3F4"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EF5FC"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F7CD1" w14:textId="77777777" w:rsidR="00F60B65" w:rsidRPr="00AD1E89" w:rsidRDefault="00F60B65" w:rsidP="00C54383">
            <w:pPr>
              <w:pStyle w:val="rowtabella0"/>
              <w:jc w:val="center"/>
              <w:rPr>
                <w:color w:val="002060"/>
              </w:rPr>
            </w:pPr>
            <w:r w:rsidRPr="00AD1E8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45E93" w14:textId="77777777" w:rsidR="00F60B65" w:rsidRPr="00AD1E89" w:rsidRDefault="00F60B65" w:rsidP="00C54383">
            <w:pPr>
              <w:pStyle w:val="rowtabella0"/>
              <w:jc w:val="center"/>
              <w:rPr>
                <w:color w:val="002060"/>
              </w:rPr>
            </w:pPr>
            <w:r w:rsidRPr="00AD1E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CEF6B" w14:textId="77777777" w:rsidR="00F60B65" w:rsidRPr="00AD1E89" w:rsidRDefault="00F60B65" w:rsidP="00C54383">
            <w:pPr>
              <w:pStyle w:val="rowtabella0"/>
              <w:jc w:val="center"/>
              <w:rPr>
                <w:color w:val="002060"/>
              </w:rPr>
            </w:pPr>
            <w:r w:rsidRPr="00AD1E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99052" w14:textId="77777777" w:rsidR="00F60B65" w:rsidRPr="00AD1E89" w:rsidRDefault="00F60B65" w:rsidP="00C54383">
            <w:pPr>
              <w:pStyle w:val="rowtabella0"/>
              <w:jc w:val="center"/>
              <w:rPr>
                <w:color w:val="002060"/>
              </w:rPr>
            </w:pPr>
            <w:r w:rsidRPr="00AD1E89">
              <w:rPr>
                <w:color w:val="002060"/>
              </w:rPr>
              <w:t>0</w:t>
            </w:r>
          </w:p>
        </w:tc>
      </w:tr>
      <w:tr w:rsidR="00F60B65" w:rsidRPr="00AD1E89" w14:paraId="33EF507A"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F52F55" w14:textId="77777777" w:rsidR="00F60B65" w:rsidRPr="00AD1E89" w:rsidRDefault="00F60B65" w:rsidP="00C54383">
            <w:pPr>
              <w:pStyle w:val="rowtabella0"/>
              <w:rPr>
                <w:color w:val="002060"/>
              </w:rPr>
            </w:pPr>
            <w:r w:rsidRPr="00AD1E89">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5A2F9"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A1528"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A6C30"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519F3"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12EB4"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9AEC4" w14:textId="77777777" w:rsidR="00F60B65" w:rsidRPr="00AD1E89" w:rsidRDefault="00F60B65" w:rsidP="00C54383">
            <w:pPr>
              <w:pStyle w:val="rowtabella0"/>
              <w:jc w:val="center"/>
              <w:rPr>
                <w:color w:val="002060"/>
              </w:rPr>
            </w:pPr>
            <w:r w:rsidRPr="00AD1E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28D4F" w14:textId="77777777" w:rsidR="00F60B65" w:rsidRPr="00AD1E89" w:rsidRDefault="00F60B65" w:rsidP="00C54383">
            <w:pPr>
              <w:pStyle w:val="rowtabella0"/>
              <w:jc w:val="center"/>
              <w:rPr>
                <w:color w:val="002060"/>
              </w:rPr>
            </w:pPr>
            <w:r w:rsidRPr="00AD1E8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4166B" w14:textId="77777777" w:rsidR="00F60B65" w:rsidRPr="00AD1E89" w:rsidRDefault="00F60B65" w:rsidP="00C54383">
            <w:pPr>
              <w:pStyle w:val="rowtabella0"/>
              <w:jc w:val="center"/>
              <w:rPr>
                <w:color w:val="002060"/>
              </w:rPr>
            </w:pPr>
            <w:r w:rsidRPr="00AD1E8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CF77C" w14:textId="77777777" w:rsidR="00F60B65" w:rsidRPr="00AD1E89" w:rsidRDefault="00F60B65" w:rsidP="00C54383">
            <w:pPr>
              <w:pStyle w:val="rowtabella0"/>
              <w:jc w:val="center"/>
              <w:rPr>
                <w:color w:val="002060"/>
              </w:rPr>
            </w:pPr>
            <w:r w:rsidRPr="00AD1E89">
              <w:rPr>
                <w:color w:val="002060"/>
              </w:rPr>
              <w:t>0</w:t>
            </w:r>
          </w:p>
        </w:tc>
      </w:tr>
      <w:tr w:rsidR="00F60B65" w:rsidRPr="00AD1E89" w14:paraId="313B5E29" w14:textId="77777777" w:rsidTr="00C5438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EF18AE" w14:textId="77777777" w:rsidR="00F60B65" w:rsidRPr="00AD1E89" w:rsidRDefault="00F60B65" w:rsidP="00C54383">
            <w:pPr>
              <w:pStyle w:val="rowtabella0"/>
              <w:rPr>
                <w:color w:val="002060"/>
              </w:rPr>
            </w:pPr>
            <w:r w:rsidRPr="00AD1E89">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2CC8A"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D9163"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F7934"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98B7E"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9452D"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FB879" w14:textId="77777777" w:rsidR="00F60B65" w:rsidRPr="00AD1E89" w:rsidRDefault="00F60B65" w:rsidP="00C54383">
            <w:pPr>
              <w:pStyle w:val="rowtabella0"/>
              <w:jc w:val="center"/>
              <w:rPr>
                <w:color w:val="002060"/>
              </w:rPr>
            </w:pPr>
            <w:r w:rsidRPr="00AD1E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4CDBB" w14:textId="77777777" w:rsidR="00F60B65" w:rsidRPr="00AD1E89" w:rsidRDefault="00F60B65" w:rsidP="00C54383">
            <w:pPr>
              <w:pStyle w:val="rowtabella0"/>
              <w:jc w:val="center"/>
              <w:rPr>
                <w:color w:val="002060"/>
              </w:rPr>
            </w:pPr>
            <w:r w:rsidRPr="00AD1E8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53542" w14:textId="77777777" w:rsidR="00F60B65" w:rsidRPr="00AD1E89" w:rsidRDefault="00F60B65" w:rsidP="00C54383">
            <w:pPr>
              <w:pStyle w:val="rowtabella0"/>
              <w:jc w:val="center"/>
              <w:rPr>
                <w:color w:val="002060"/>
              </w:rPr>
            </w:pPr>
            <w:r w:rsidRPr="00AD1E8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8F2E8" w14:textId="77777777" w:rsidR="00F60B65" w:rsidRPr="00AD1E89" w:rsidRDefault="00F60B65" w:rsidP="00C54383">
            <w:pPr>
              <w:pStyle w:val="rowtabella0"/>
              <w:jc w:val="center"/>
              <w:rPr>
                <w:color w:val="002060"/>
              </w:rPr>
            </w:pPr>
            <w:r w:rsidRPr="00AD1E89">
              <w:rPr>
                <w:color w:val="002060"/>
              </w:rPr>
              <w:t>0</w:t>
            </w:r>
          </w:p>
        </w:tc>
      </w:tr>
    </w:tbl>
    <w:p w14:paraId="4D98275B" w14:textId="77777777" w:rsidR="00F60B65" w:rsidRPr="00AD1E89" w:rsidRDefault="00F60B65" w:rsidP="00F60B65">
      <w:pPr>
        <w:pStyle w:val="breakline"/>
        <w:rPr>
          <w:rFonts w:eastAsiaTheme="minorEastAsia"/>
          <w:color w:val="002060"/>
        </w:rPr>
      </w:pPr>
    </w:p>
    <w:p w14:paraId="612AAD71" w14:textId="77777777" w:rsidR="00F60B65" w:rsidRPr="00AD1E89" w:rsidRDefault="00F60B65" w:rsidP="00F60B65">
      <w:pPr>
        <w:pStyle w:val="breakline"/>
        <w:rPr>
          <w:color w:val="002060"/>
        </w:rPr>
      </w:pPr>
    </w:p>
    <w:p w14:paraId="3D4CAAA8" w14:textId="77777777" w:rsidR="00F60B65" w:rsidRPr="00AD1E89" w:rsidRDefault="00F60B65" w:rsidP="00F60B65">
      <w:pPr>
        <w:pStyle w:val="sottotitolocampionato10"/>
        <w:rPr>
          <w:color w:val="002060"/>
        </w:rPr>
      </w:pPr>
      <w:r w:rsidRPr="00AD1E89">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60B65" w:rsidRPr="00AD1E89" w14:paraId="1E8B9FA1" w14:textId="77777777" w:rsidTr="00C5438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BCA5E" w14:textId="77777777" w:rsidR="00F60B65" w:rsidRPr="00AD1E89" w:rsidRDefault="00F60B65" w:rsidP="00C54383">
            <w:pPr>
              <w:pStyle w:val="headertabella0"/>
              <w:rPr>
                <w:color w:val="002060"/>
              </w:rPr>
            </w:pPr>
            <w:r w:rsidRPr="00AD1E8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F6219" w14:textId="77777777" w:rsidR="00F60B65" w:rsidRPr="00AD1E89" w:rsidRDefault="00F60B65" w:rsidP="00C54383">
            <w:pPr>
              <w:pStyle w:val="headertabella0"/>
              <w:rPr>
                <w:color w:val="002060"/>
              </w:rPr>
            </w:pPr>
            <w:r w:rsidRPr="00AD1E8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32CC8" w14:textId="77777777" w:rsidR="00F60B65" w:rsidRPr="00AD1E89" w:rsidRDefault="00F60B65" w:rsidP="00C54383">
            <w:pPr>
              <w:pStyle w:val="headertabella0"/>
              <w:rPr>
                <w:color w:val="002060"/>
              </w:rPr>
            </w:pPr>
            <w:r w:rsidRPr="00AD1E8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9A404" w14:textId="77777777" w:rsidR="00F60B65" w:rsidRPr="00AD1E89" w:rsidRDefault="00F60B65" w:rsidP="00C54383">
            <w:pPr>
              <w:pStyle w:val="headertabella0"/>
              <w:rPr>
                <w:color w:val="002060"/>
              </w:rPr>
            </w:pPr>
            <w:r w:rsidRPr="00AD1E8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5D922" w14:textId="77777777" w:rsidR="00F60B65" w:rsidRPr="00AD1E89" w:rsidRDefault="00F60B65" w:rsidP="00C54383">
            <w:pPr>
              <w:pStyle w:val="headertabella0"/>
              <w:rPr>
                <w:color w:val="002060"/>
              </w:rPr>
            </w:pPr>
            <w:r w:rsidRPr="00AD1E8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7E994" w14:textId="77777777" w:rsidR="00F60B65" w:rsidRPr="00AD1E89" w:rsidRDefault="00F60B65" w:rsidP="00C54383">
            <w:pPr>
              <w:pStyle w:val="headertabella0"/>
              <w:rPr>
                <w:color w:val="002060"/>
              </w:rPr>
            </w:pPr>
            <w:r w:rsidRPr="00AD1E8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8D91D" w14:textId="77777777" w:rsidR="00F60B65" w:rsidRPr="00AD1E89" w:rsidRDefault="00F60B65" w:rsidP="00C54383">
            <w:pPr>
              <w:pStyle w:val="headertabella0"/>
              <w:rPr>
                <w:color w:val="002060"/>
              </w:rPr>
            </w:pPr>
            <w:r w:rsidRPr="00AD1E8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DFB3D" w14:textId="77777777" w:rsidR="00F60B65" w:rsidRPr="00AD1E89" w:rsidRDefault="00F60B65" w:rsidP="00C54383">
            <w:pPr>
              <w:pStyle w:val="headertabella0"/>
              <w:rPr>
                <w:color w:val="002060"/>
              </w:rPr>
            </w:pPr>
            <w:r w:rsidRPr="00AD1E8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C1480" w14:textId="77777777" w:rsidR="00F60B65" w:rsidRPr="00AD1E89" w:rsidRDefault="00F60B65" w:rsidP="00C54383">
            <w:pPr>
              <w:pStyle w:val="headertabella0"/>
              <w:rPr>
                <w:color w:val="002060"/>
              </w:rPr>
            </w:pPr>
            <w:r w:rsidRPr="00AD1E8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B34F6" w14:textId="77777777" w:rsidR="00F60B65" w:rsidRPr="00AD1E89" w:rsidRDefault="00F60B65" w:rsidP="00C54383">
            <w:pPr>
              <w:pStyle w:val="headertabella0"/>
              <w:rPr>
                <w:color w:val="002060"/>
              </w:rPr>
            </w:pPr>
            <w:r w:rsidRPr="00AD1E89">
              <w:rPr>
                <w:color w:val="002060"/>
              </w:rPr>
              <w:t>PE</w:t>
            </w:r>
          </w:p>
        </w:tc>
      </w:tr>
      <w:tr w:rsidR="00F60B65" w:rsidRPr="00AD1E89" w14:paraId="7C673E99" w14:textId="77777777" w:rsidTr="00C5438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77AA4B" w14:textId="77777777" w:rsidR="00F60B65" w:rsidRPr="00AD1E89" w:rsidRDefault="00F60B65" w:rsidP="00C54383">
            <w:pPr>
              <w:pStyle w:val="rowtabella0"/>
              <w:rPr>
                <w:color w:val="002060"/>
                <w:lang w:val="es-ES"/>
              </w:rPr>
            </w:pPr>
            <w:r w:rsidRPr="00AD1E89">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CF20A" w14:textId="77777777" w:rsidR="00F60B65" w:rsidRPr="00AD1E89" w:rsidRDefault="00F60B65" w:rsidP="00C54383">
            <w:pPr>
              <w:pStyle w:val="rowtabella0"/>
              <w:jc w:val="center"/>
              <w:rPr>
                <w:color w:val="002060"/>
              </w:rPr>
            </w:pPr>
            <w:r w:rsidRPr="00AD1E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E279A"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1FABD"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CFC8D"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18989"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61E37" w14:textId="77777777" w:rsidR="00F60B65" w:rsidRPr="00AD1E89" w:rsidRDefault="00F60B65" w:rsidP="00C54383">
            <w:pPr>
              <w:pStyle w:val="rowtabella0"/>
              <w:jc w:val="center"/>
              <w:rPr>
                <w:color w:val="002060"/>
              </w:rPr>
            </w:pPr>
            <w:r w:rsidRPr="00AD1E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20ED3" w14:textId="77777777" w:rsidR="00F60B65" w:rsidRPr="00AD1E89" w:rsidRDefault="00F60B65" w:rsidP="00C54383">
            <w:pPr>
              <w:pStyle w:val="rowtabella0"/>
              <w:jc w:val="center"/>
              <w:rPr>
                <w:color w:val="002060"/>
              </w:rPr>
            </w:pPr>
            <w:r w:rsidRPr="00AD1E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FB59B" w14:textId="77777777" w:rsidR="00F60B65" w:rsidRPr="00AD1E89" w:rsidRDefault="00F60B65" w:rsidP="00C54383">
            <w:pPr>
              <w:pStyle w:val="rowtabella0"/>
              <w:jc w:val="center"/>
              <w:rPr>
                <w:color w:val="002060"/>
              </w:rPr>
            </w:pPr>
            <w:r w:rsidRPr="00AD1E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6C602" w14:textId="77777777" w:rsidR="00F60B65" w:rsidRPr="00AD1E89" w:rsidRDefault="00F60B65" w:rsidP="00C54383">
            <w:pPr>
              <w:pStyle w:val="rowtabella0"/>
              <w:jc w:val="center"/>
              <w:rPr>
                <w:color w:val="002060"/>
              </w:rPr>
            </w:pPr>
            <w:r w:rsidRPr="00AD1E89">
              <w:rPr>
                <w:color w:val="002060"/>
              </w:rPr>
              <w:t>0</w:t>
            </w:r>
          </w:p>
        </w:tc>
      </w:tr>
      <w:tr w:rsidR="00F60B65" w:rsidRPr="00AD1E89" w14:paraId="7DF7189D"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D967CC" w14:textId="77777777" w:rsidR="00F60B65" w:rsidRPr="00AD1E89" w:rsidRDefault="00F60B65" w:rsidP="00C54383">
            <w:pPr>
              <w:pStyle w:val="rowtabella0"/>
              <w:rPr>
                <w:color w:val="002060"/>
              </w:rPr>
            </w:pPr>
            <w:r w:rsidRPr="00AD1E89">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FCC75" w14:textId="77777777" w:rsidR="00F60B65" w:rsidRPr="00AD1E89" w:rsidRDefault="00F60B65" w:rsidP="00C54383">
            <w:pPr>
              <w:pStyle w:val="rowtabella0"/>
              <w:jc w:val="center"/>
              <w:rPr>
                <w:color w:val="002060"/>
              </w:rPr>
            </w:pPr>
            <w:r w:rsidRPr="00AD1E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38C0E"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0D021"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D29B4"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59C34"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6717A" w14:textId="77777777" w:rsidR="00F60B65" w:rsidRPr="00AD1E89" w:rsidRDefault="00F60B65" w:rsidP="00C54383">
            <w:pPr>
              <w:pStyle w:val="rowtabella0"/>
              <w:jc w:val="center"/>
              <w:rPr>
                <w:color w:val="002060"/>
              </w:rPr>
            </w:pPr>
            <w:r w:rsidRPr="00AD1E8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C0F17" w14:textId="77777777" w:rsidR="00F60B65" w:rsidRPr="00AD1E89" w:rsidRDefault="00F60B65" w:rsidP="00C54383">
            <w:pPr>
              <w:pStyle w:val="rowtabella0"/>
              <w:jc w:val="center"/>
              <w:rPr>
                <w:color w:val="002060"/>
              </w:rPr>
            </w:pPr>
            <w:r w:rsidRPr="00AD1E8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BC0EB" w14:textId="77777777" w:rsidR="00F60B65" w:rsidRPr="00AD1E89" w:rsidRDefault="00F60B65" w:rsidP="00C54383">
            <w:pPr>
              <w:pStyle w:val="rowtabella0"/>
              <w:jc w:val="center"/>
              <w:rPr>
                <w:color w:val="002060"/>
              </w:rPr>
            </w:pPr>
            <w:r w:rsidRPr="00AD1E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4CFDD" w14:textId="77777777" w:rsidR="00F60B65" w:rsidRPr="00AD1E89" w:rsidRDefault="00F60B65" w:rsidP="00C54383">
            <w:pPr>
              <w:pStyle w:val="rowtabella0"/>
              <w:jc w:val="center"/>
              <w:rPr>
                <w:color w:val="002060"/>
              </w:rPr>
            </w:pPr>
            <w:r w:rsidRPr="00AD1E89">
              <w:rPr>
                <w:color w:val="002060"/>
              </w:rPr>
              <w:t>0</w:t>
            </w:r>
          </w:p>
        </w:tc>
      </w:tr>
      <w:tr w:rsidR="00F60B65" w:rsidRPr="00AD1E89" w14:paraId="6A14C2ED"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783C3E" w14:textId="77777777" w:rsidR="00F60B65" w:rsidRPr="00AD1E89" w:rsidRDefault="00F60B65" w:rsidP="00C54383">
            <w:pPr>
              <w:pStyle w:val="rowtabella0"/>
              <w:rPr>
                <w:color w:val="002060"/>
                <w:lang w:val="es-ES"/>
              </w:rPr>
            </w:pPr>
            <w:r w:rsidRPr="00AD1E89">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BDE15" w14:textId="77777777" w:rsidR="00F60B65" w:rsidRPr="00AD1E89" w:rsidRDefault="00F60B65" w:rsidP="00C54383">
            <w:pPr>
              <w:pStyle w:val="rowtabella0"/>
              <w:jc w:val="center"/>
              <w:rPr>
                <w:color w:val="002060"/>
              </w:rPr>
            </w:pPr>
            <w:r w:rsidRPr="00AD1E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39103"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F0192"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C23F2"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BAF96"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C01EF" w14:textId="77777777" w:rsidR="00F60B65" w:rsidRPr="00AD1E89" w:rsidRDefault="00F60B65" w:rsidP="00C54383">
            <w:pPr>
              <w:pStyle w:val="rowtabella0"/>
              <w:jc w:val="center"/>
              <w:rPr>
                <w:color w:val="002060"/>
              </w:rPr>
            </w:pPr>
            <w:r w:rsidRPr="00AD1E8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2EBCB" w14:textId="77777777" w:rsidR="00F60B65" w:rsidRPr="00AD1E89" w:rsidRDefault="00F60B65" w:rsidP="00C54383">
            <w:pPr>
              <w:pStyle w:val="rowtabella0"/>
              <w:jc w:val="center"/>
              <w:rPr>
                <w:color w:val="002060"/>
              </w:rPr>
            </w:pPr>
            <w:r w:rsidRPr="00AD1E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C868A"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24B04" w14:textId="77777777" w:rsidR="00F60B65" w:rsidRPr="00AD1E89" w:rsidRDefault="00F60B65" w:rsidP="00C54383">
            <w:pPr>
              <w:pStyle w:val="rowtabella0"/>
              <w:jc w:val="center"/>
              <w:rPr>
                <w:color w:val="002060"/>
              </w:rPr>
            </w:pPr>
            <w:r w:rsidRPr="00AD1E89">
              <w:rPr>
                <w:color w:val="002060"/>
              </w:rPr>
              <w:t>0</w:t>
            </w:r>
          </w:p>
        </w:tc>
      </w:tr>
      <w:tr w:rsidR="00F60B65" w:rsidRPr="00AD1E89" w14:paraId="7B721E1A"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86DC35" w14:textId="77777777" w:rsidR="00F60B65" w:rsidRPr="00AD1E89" w:rsidRDefault="00F60B65" w:rsidP="00C54383">
            <w:pPr>
              <w:pStyle w:val="rowtabella0"/>
              <w:rPr>
                <w:color w:val="002060"/>
              </w:rPr>
            </w:pPr>
            <w:r w:rsidRPr="00AD1E89">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ABC7E" w14:textId="77777777" w:rsidR="00F60B65" w:rsidRPr="00AD1E89" w:rsidRDefault="00F60B65" w:rsidP="00C54383">
            <w:pPr>
              <w:pStyle w:val="rowtabella0"/>
              <w:jc w:val="center"/>
              <w:rPr>
                <w:color w:val="002060"/>
              </w:rPr>
            </w:pPr>
            <w:r w:rsidRPr="00AD1E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DDC14"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0CED8"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C1DAB"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B03DB"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FE77D" w14:textId="77777777" w:rsidR="00F60B65" w:rsidRPr="00AD1E89" w:rsidRDefault="00F60B65" w:rsidP="00C54383">
            <w:pPr>
              <w:pStyle w:val="rowtabella0"/>
              <w:jc w:val="center"/>
              <w:rPr>
                <w:color w:val="002060"/>
              </w:rPr>
            </w:pPr>
            <w:r w:rsidRPr="00AD1E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074DC" w14:textId="77777777" w:rsidR="00F60B65" w:rsidRPr="00AD1E89" w:rsidRDefault="00F60B65" w:rsidP="00C54383">
            <w:pPr>
              <w:pStyle w:val="rowtabella0"/>
              <w:jc w:val="center"/>
              <w:rPr>
                <w:color w:val="002060"/>
              </w:rPr>
            </w:pPr>
            <w:r w:rsidRPr="00AD1E8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FFC94" w14:textId="77777777" w:rsidR="00F60B65" w:rsidRPr="00AD1E89" w:rsidRDefault="00F60B65" w:rsidP="00C54383">
            <w:pPr>
              <w:pStyle w:val="rowtabella0"/>
              <w:jc w:val="center"/>
              <w:rPr>
                <w:color w:val="002060"/>
              </w:rPr>
            </w:pPr>
            <w:r w:rsidRPr="00AD1E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99FBE" w14:textId="77777777" w:rsidR="00F60B65" w:rsidRPr="00AD1E89" w:rsidRDefault="00F60B65" w:rsidP="00C54383">
            <w:pPr>
              <w:pStyle w:val="rowtabella0"/>
              <w:jc w:val="center"/>
              <w:rPr>
                <w:color w:val="002060"/>
              </w:rPr>
            </w:pPr>
            <w:r w:rsidRPr="00AD1E89">
              <w:rPr>
                <w:color w:val="002060"/>
              </w:rPr>
              <w:t>0</w:t>
            </w:r>
          </w:p>
        </w:tc>
      </w:tr>
      <w:tr w:rsidR="00F60B65" w:rsidRPr="00AD1E89" w14:paraId="60BB8C49"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F9C2BB" w14:textId="77777777" w:rsidR="00F60B65" w:rsidRPr="00AD1E89" w:rsidRDefault="00F60B65" w:rsidP="00C54383">
            <w:pPr>
              <w:pStyle w:val="rowtabella0"/>
              <w:rPr>
                <w:color w:val="002060"/>
              </w:rPr>
            </w:pPr>
            <w:r w:rsidRPr="00AD1E89">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0605D"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DC739"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09DDE"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4FE0E"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31F9A"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0197C" w14:textId="77777777" w:rsidR="00F60B65" w:rsidRPr="00AD1E89" w:rsidRDefault="00F60B65" w:rsidP="00C54383">
            <w:pPr>
              <w:pStyle w:val="rowtabella0"/>
              <w:jc w:val="center"/>
              <w:rPr>
                <w:color w:val="002060"/>
              </w:rPr>
            </w:pPr>
            <w:r w:rsidRPr="00AD1E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E7FEA" w14:textId="77777777" w:rsidR="00F60B65" w:rsidRPr="00AD1E89" w:rsidRDefault="00F60B65" w:rsidP="00C54383">
            <w:pPr>
              <w:pStyle w:val="rowtabella0"/>
              <w:jc w:val="center"/>
              <w:rPr>
                <w:color w:val="002060"/>
              </w:rPr>
            </w:pPr>
            <w:r w:rsidRPr="00AD1E8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E13FE"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1C4E6" w14:textId="77777777" w:rsidR="00F60B65" w:rsidRPr="00AD1E89" w:rsidRDefault="00F60B65" w:rsidP="00C54383">
            <w:pPr>
              <w:pStyle w:val="rowtabella0"/>
              <w:jc w:val="center"/>
              <w:rPr>
                <w:color w:val="002060"/>
              </w:rPr>
            </w:pPr>
            <w:r w:rsidRPr="00AD1E89">
              <w:rPr>
                <w:color w:val="002060"/>
              </w:rPr>
              <w:t>0</w:t>
            </w:r>
          </w:p>
        </w:tc>
      </w:tr>
      <w:tr w:rsidR="00F60B65" w:rsidRPr="00AD1E89" w14:paraId="16A476ED"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01B978" w14:textId="77777777" w:rsidR="00F60B65" w:rsidRPr="00AD1E89" w:rsidRDefault="00F60B65" w:rsidP="00C54383">
            <w:pPr>
              <w:pStyle w:val="rowtabella0"/>
              <w:rPr>
                <w:color w:val="002060"/>
              </w:rPr>
            </w:pPr>
            <w:proofErr w:type="spellStart"/>
            <w:proofErr w:type="gramStart"/>
            <w:r w:rsidRPr="00AD1E89">
              <w:rPr>
                <w:color w:val="002060"/>
              </w:rPr>
              <w:t>sq.B</w:t>
            </w:r>
            <w:proofErr w:type="spellEnd"/>
            <w:proofErr w:type="gramEnd"/>
            <w:r w:rsidRPr="00AD1E89">
              <w:rPr>
                <w:color w:val="002060"/>
              </w:rPr>
              <w:t xml:space="preserve"> AMICI DEL </w:t>
            </w:r>
            <w:proofErr w:type="spellStart"/>
            <w:r w:rsidRPr="00AD1E89">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4E81D"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9913B"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53F1A"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2AAE6"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32D51"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E6EB2"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9564A"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0347E"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AA262" w14:textId="77777777" w:rsidR="00F60B65" w:rsidRPr="00AD1E89" w:rsidRDefault="00F60B65" w:rsidP="00C54383">
            <w:pPr>
              <w:pStyle w:val="rowtabella0"/>
              <w:jc w:val="center"/>
              <w:rPr>
                <w:color w:val="002060"/>
              </w:rPr>
            </w:pPr>
            <w:r w:rsidRPr="00AD1E89">
              <w:rPr>
                <w:color w:val="002060"/>
              </w:rPr>
              <w:t>0</w:t>
            </w:r>
          </w:p>
        </w:tc>
      </w:tr>
      <w:tr w:rsidR="00F60B65" w:rsidRPr="00AD1E89" w14:paraId="46C72F46" w14:textId="77777777" w:rsidTr="00C5438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73162C" w14:textId="77777777" w:rsidR="00F60B65" w:rsidRPr="00AD1E89" w:rsidRDefault="00F60B65" w:rsidP="00C54383">
            <w:pPr>
              <w:pStyle w:val="rowtabella0"/>
              <w:rPr>
                <w:color w:val="002060"/>
              </w:rPr>
            </w:pPr>
            <w:proofErr w:type="spellStart"/>
            <w:proofErr w:type="gramStart"/>
            <w:r w:rsidRPr="00AD1E89">
              <w:rPr>
                <w:color w:val="002060"/>
              </w:rPr>
              <w:t>sq.B</w:t>
            </w:r>
            <w:proofErr w:type="spellEnd"/>
            <w:proofErr w:type="gramEnd"/>
            <w:r w:rsidRPr="00AD1E89">
              <w:rPr>
                <w:color w:val="002060"/>
              </w:rPr>
              <w:t xml:space="preserve"> ITALSERVICE C5 </w:t>
            </w:r>
            <w:proofErr w:type="spellStart"/>
            <w:r w:rsidRPr="00AD1E89">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6790A"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E536B"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30118"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DCBA9"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AF958"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C94D5"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6B6ED"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46C33"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7D304" w14:textId="77777777" w:rsidR="00F60B65" w:rsidRPr="00AD1E89" w:rsidRDefault="00F60B65" w:rsidP="00C54383">
            <w:pPr>
              <w:pStyle w:val="rowtabella0"/>
              <w:jc w:val="center"/>
              <w:rPr>
                <w:color w:val="002060"/>
              </w:rPr>
            </w:pPr>
            <w:r w:rsidRPr="00AD1E89">
              <w:rPr>
                <w:color w:val="002060"/>
              </w:rPr>
              <w:t>0</w:t>
            </w:r>
          </w:p>
        </w:tc>
      </w:tr>
    </w:tbl>
    <w:p w14:paraId="626D5CB4" w14:textId="77777777" w:rsidR="00F60B65" w:rsidRPr="00AD1E89" w:rsidRDefault="00F60B65" w:rsidP="00F60B65">
      <w:pPr>
        <w:pStyle w:val="breakline"/>
        <w:rPr>
          <w:rFonts w:eastAsiaTheme="minorEastAsia"/>
          <w:color w:val="002060"/>
        </w:rPr>
      </w:pPr>
    </w:p>
    <w:p w14:paraId="188A6226" w14:textId="77777777" w:rsidR="00F60B65" w:rsidRPr="00AD1E89" w:rsidRDefault="00F60B65" w:rsidP="00F60B65">
      <w:pPr>
        <w:pStyle w:val="breakline"/>
        <w:rPr>
          <w:color w:val="002060"/>
        </w:rPr>
      </w:pPr>
    </w:p>
    <w:p w14:paraId="0FE40FD8" w14:textId="77777777" w:rsidR="00F60B65" w:rsidRPr="00AD1E89" w:rsidRDefault="00F60B65" w:rsidP="00F60B65">
      <w:pPr>
        <w:pStyle w:val="sottotitolocampionato10"/>
        <w:rPr>
          <w:color w:val="002060"/>
        </w:rPr>
      </w:pPr>
      <w:r w:rsidRPr="00AD1E89">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60B65" w:rsidRPr="00AD1E89" w14:paraId="52C303DF" w14:textId="77777777" w:rsidTr="00C5438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0823F" w14:textId="77777777" w:rsidR="00F60B65" w:rsidRPr="00AD1E89" w:rsidRDefault="00F60B65" w:rsidP="00C54383">
            <w:pPr>
              <w:pStyle w:val="headertabella0"/>
              <w:rPr>
                <w:color w:val="002060"/>
              </w:rPr>
            </w:pPr>
            <w:r w:rsidRPr="00AD1E8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D18E3E" w14:textId="77777777" w:rsidR="00F60B65" w:rsidRPr="00AD1E89" w:rsidRDefault="00F60B65" w:rsidP="00C54383">
            <w:pPr>
              <w:pStyle w:val="headertabella0"/>
              <w:rPr>
                <w:color w:val="002060"/>
              </w:rPr>
            </w:pPr>
            <w:r w:rsidRPr="00AD1E8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AB4D1" w14:textId="77777777" w:rsidR="00F60B65" w:rsidRPr="00AD1E89" w:rsidRDefault="00F60B65" w:rsidP="00C54383">
            <w:pPr>
              <w:pStyle w:val="headertabella0"/>
              <w:rPr>
                <w:color w:val="002060"/>
              </w:rPr>
            </w:pPr>
            <w:r w:rsidRPr="00AD1E8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79D07" w14:textId="77777777" w:rsidR="00F60B65" w:rsidRPr="00AD1E89" w:rsidRDefault="00F60B65" w:rsidP="00C54383">
            <w:pPr>
              <w:pStyle w:val="headertabella0"/>
              <w:rPr>
                <w:color w:val="002060"/>
              </w:rPr>
            </w:pPr>
            <w:r w:rsidRPr="00AD1E8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FECFC" w14:textId="77777777" w:rsidR="00F60B65" w:rsidRPr="00AD1E89" w:rsidRDefault="00F60B65" w:rsidP="00C54383">
            <w:pPr>
              <w:pStyle w:val="headertabella0"/>
              <w:rPr>
                <w:color w:val="002060"/>
              </w:rPr>
            </w:pPr>
            <w:r w:rsidRPr="00AD1E8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D3586A" w14:textId="77777777" w:rsidR="00F60B65" w:rsidRPr="00AD1E89" w:rsidRDefault="00F60B65" w:rsidP="00C54383">
            <w:pPr>
              <w:pStyle w:val="headertabella0"/>
              <w:rPr>
                <w:color w:val="002060"/>
              </w:rPr>
            </w:pPr>
            <w:r w:rsidRPr="00AD1E8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39E51" w14:textId="77777777" w:rsidR="00F60B65" w:rsidRPr="00AD1E89" w:rsidRDefault="00F60B65" w:rsidP="00C54383">
            <w:pPr>
              <w:pStyle w:val="headertabella0"/>
              <w:rPr>
                <w:color w:val="002060"/>
              </w:rPr>
            </w:pPr>
            <w:r w:rsidRPr="00AD1E8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0D7206" w14:textId="77777777" w:rsidR="00F60B65" w:rsidRPr="00AD1E89" w:rsidRDefault="00F60B65" w:rsidP="00C54383">
            <w:pPr>
              <w:pStyle w:val="headertabella0"/>
              <w:rPr>
                <w:color w:val="002060"/>
              </w:rPr>
            </w:pPr>
            <w:r w:rsidRPr="00AD1E8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DC3FE6" w14:textId="77777777" w:rsidR="00F60B65" w:rsidRPr="00AD1E89" w:rsidRDefault="00F60B65" w:rsidP="00C54383">
            <w:pPr>
              <w:pStyle w:val="headertabella0"/>
              <w:rPr>
                <w:color w:val="002060"/>
              </w:rPr>
            </w:pPr>
            <w:r w:rsidRPr="00AD1E8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8C2DBA" w14:textId="77777777" w:rsidR="00F60B65" w:rsidRPr="00AD1E89" w:rsidRDefault="00F60B65" w:rsidP="00C54383">
            <w:pPr>
              <w:pStyle w:val="headertabella0"/>
              <w:rPr>
                <w:color w:val="002060"/>
              </w:rPr>
            </w:pPr>
            <w:r w:rsidRPr="00AD1E89">
              <w:rPr>
                <w:color w:val="002060"/>
              </w:rPr>
              <w:t>PE</w:t>
            </w:r>
          </w:p>
        </w:tc>
      </w:tr>
      <w:tr w:rsidR="00F60B65" w:rsidRPr="00AD1E89" w14:paraId="1DE3E57E" w14:textId="77777777" w:rsidTr="00C5438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7870E8" w14:textId="77777777" w:rsidR="00F60B65" w:rsidRPr="00AD1E89" w:rsidRDefault="00F60B65" w:rsidP="00C54383">
            <w:pPr>
              <w:pStyle w:val="rowtabella0"/>
              <w:rPr>
                <w:color w:val="002060"/>
              </w:rPr>
            </w:pPr>
            <w:r w:rsidRPr="00AD1E89">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04788" w14:textId="77777777" w:rsidR="00F60B65" w:rsidRPr="00AD1E89" w:rsidRDefault="00F60B65" w:rsidP="00C54383">
            <w:pPr>
              <w:pStyle w:val="rowtabella0"/>
              <w:jc w:val="center"/>
              <w:rPr>
                <w:color w:val="002060"/>
              </w:rPr>
            </w:pPr>
            <w:r w:rsidRPr="00AD1E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4D850"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B5FD7"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86871"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B6669"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48CD2" w14:textId="77777777" w:rsidR="00F60B65" w:rsidRPr="00AD1E89" w:rsidRDefault="00F60B65" w:rsidP="00C54383">
            <w:pPr>
              <w:pStyle w:val="rowtabella0"/>
              <w:jc w:val="center"/>
              <w:rPr>
                <w:color w:val="002060"/>
              </w:rPr>
            </w:pPr>
            <w:r w:rsidRPr="00AD1E8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B382B" w14:textId="77777777" w:rsidR="00F60B65" w:rsidRPr="00AD1E89" w:rsidRDefault="00F60B65" w:rsidP="00C54383">
            <w:pPr>
              <w:pStyle w:val="rowtabella0"/>
              <w:jc w:val="center"/>
              <w:rPr>
                <w:color w:val="002060"/>
              </w:rPr>
            </w:pPr>
            <w:r w:rsidRPr="00AD1E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6A854" w14:textId="77777777" w:rsidR="00F60B65" w:rsidRPr="00AD1E89" w:rsidRDefault="00F60B65" w:rsidP="00C54383">
            <w:pPr>
              <w:pStyle w:val="rowtabella0"/>
              <w:jc w:val="center"/>
              <w:rPr>
                <w:color w:val="002060"/>
              </w:rPr>
            </w:pPr>
            <w:r w:rsidRPr="00AD1E8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48F23" w14:textId="77777777" w:rsidR="00F60B65" w:rsidRPr="00AD1E89" w:rsidRDefault="00F60B65" w:rsidP="00C54383">
            <w:pPr>
              <w:pStyle w:val="rowtabella0"/>
              <w:jc w:val="center"/>
              <w:rPr>
                <w:color w:val="002060"/>
              </w:rPr>
            </w:pPr>
            <w:r w:rsidRPr="00AD1E89">
              <w:rPr>
                <w:color w:val="002060"/>
              </w:rPr>
              <w:t>0</w:t>
            </w:r>
          </w:p>
        </w:tc>
      </w:tr>
      <w:tr w:rsidR="00F60B65" w:rsidRPr="00AD1E89" w14:paraId="52A2E2B4"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E7D9F4" w14:textId="77777777" w:rsidR="00F60B65" w:rsidRPr="00AD1E89" w:rsidRDefault="00F60B65" w:rsidP="00C54383">
            <w:pPr>
              <w:pStyle w:val="rowtabella0"/>
              <w:rPr>
                <w:color w:val="002060"/>
              </w:rPr>
            </w:pPr>
            <w:r w:rsidRPr="00AD1E89">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154E9" w14:textId="77777777" w:rsidR="00F60B65" w:rsidRPr="00AD1E89" w:rsidRDefault="00F60B65" w:rsidP="00C54383">
            <w:pPr>
              <w:pStyle w:val="rowtabella0"/>
              <w:jc w:val="center"/>
              <w:rPr>
                <w:color w:val="002060"/>
              </w:rPr>
            </w:pPr>
            <w:r w:rsidRPr="00AD1E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33E5E"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C802E"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E2AFE"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43AA6"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ACD1E" w14:textId="77777777" w:rsidR="00F60B65" w:rsidRPr="00AD1E89" w:rsidRDefault="00F60B65" w:rsidP="00C54383">
            <w:pPr>
              <w:pStyle w:val="rowtabella0"/>
              <w:jc w:val="center"/>
              <w:rPr>
                <w:color w:val="002060"/>
              </w:rPr>
            </w:pPr>
            <w:r w:rsidRPr="00AD1E8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BD770" w14:textId="77777777" w:rsidR="00F60B65" w:rsidRPr="00AD1E89" w:rsidRDefault="00F60B65" w:rsidP="00C54383">
            <w:pPr>
              <w:pStyle w:val="rowtabella0"/>
              <w:jc w:val="center"/>
              <w:rPr>
                <w:color w:val="002060"/>
              </w:rPr>
            </w:pPr>
            <w:r w:rsidRPr="00AD1E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48781" w14:textId="77777777" w:rsidR="00F60B65" w:rsidRPr="00AD1E89" w:rsidRDefault="00F60B65" w:rsidP="00C54383">
            <w:pPr>
              <w:pStyle w:val="rowtabella0"/>
              <w:jc w:val="center"/>
              <w:rPr>
                <w:color w:val="002060"/>
              </w:rPr>
            </w:pPr>
            <w:r w:rsidRPr="00AD1E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F32F6" w14:textId="77777777" w:rsidR="00F60B65" w:rsidRPr="00AD1E89" w:rsidRDefault="00F60B65" w:rsidP="00C54383">
            <w:pPr>
              <w:pStyle w:val="rowtabella0"/>
              <w:jc w:val="center"/>
              <w:rPr>
                <w:color w:val="002060"/>
              </w:rPr>
            </w:pPr>
            <w:r w:rsidRPr="00AD1E89">
              <w:rPr>
                <w:color w:val="002060"/>
              </w:rPr>
              <w:t>0</w:t>
            </w:r>
          </w:p>
        </w:tc>
      </w:tr>
      <w:tr w:rsidR="00F60B65" w:rsidRPr="00AD1E89" w14:paraId="4FD8192C"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DFFD57" w14:textId="77777777" w:rsidR="00F60B65" w:rsidRPr="00AD1E89" w:rsidRDefault="00F60B65" w:rsidP="00C54383">
            <w:pPr>
              <w:pStyle w:val="rowtabella0"/>
              <w:rPr>
                <w:color w:val="002060"/>
              </w:rPr>
            </w:pPr>
            <w:r w:rsidRPr="00AD1E89">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6C64D" w14:textId="77777777" w:rsidR="00F60B65" w:rsidRPr="00AD1E89" w:rsidRDefault="00F60B65" w:rsidP="00C54383">
            <w:pPr>
              <w:pStyle w:val="rowtabella0"/>
              <w:jc w:val="center"/>
              <w:rPr>
                <w:color w:val="002060"/>
              </w:rPr>
            </w:pPr>
            <w:r w:rsidRPr="00AD1E8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24DB2"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B5159"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C9934"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E1982"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58437" w14:textId="77777777" w:rsidR="00F60B65" w:rsidRPr="00AD1E89" w:rsidRDefault="00F60B65" w:rsidP="00C54383">
            <w:pPr>
              <w:pStyle w:val="rowtabella0"/>
              <w:jc w:val="center"/>
              <w:rPr>
                <w:color w:val="002060"/>
              </w:rPr>
            </w:pPr>
            <w:r w:rsidRPr="00AD1E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E12B6"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0BD0F" w14:textId="77777777" w:rsidR="00F60B65" w:rsidRPr="00AD1E89" w:rsidRDefault="00F60B65" w:rsidP="00C54383">
            <w:pPr>
              <w:pStyle w:val="rowtabella0"/>
              <w:jc w:val="center"/>
              <w:rPr>
                <w:color w:val="002060"/>
              </w:rPr>
            </w:pPr>
            <w:r w:rsidRPr="00AD1E8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1ECDA" w14:textId="77777777" w:rsidR="00F60B65" w:rsidRPr="00AD1E89" w:rsidRDefault="00F60B65" w:rsidP="00C54383">
            <w:pPr>
              <w:pStyle w:val="rowtabella0"/>
              <w:jc w:val="center"/>
              <w:rPr>
                <w:color w:val="002060"/>
              </w:rPr>
            </w:pPr>
            <w:r w:rsidRPr="00AD1E89">
              <w:rPr>
                <w:color w:val="002060"/>
              </w:rPr>
              <w:t>0</w:t>
            </w:r>
          </w:p>
        </w:tc>
      </w:tr>
      <w:tr w:rsidR="00F60B65" w:rsidRPr="00AD1E89" w14:paraId="644F57DD"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4A8CBE" w14:textId="77777777" w:rsidR="00F60B65" w:rsidRPr="00AD1E89" w:rsidRDefault="00F60B65" w:rsidP="00C54383">
            <w:pPr>
              <w:pStyle w:val="rowtabella0"/>
              <w:rPr>
                <w:color w:val="002060"/>
                <w:lang w:val="es-ES"/>
              </w:rPr>
            </w:pPr>
            <w:r w:rsidRPr="00AD1E89">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6341C"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9DCE8"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C75BE"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DBC1D"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65FF4"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BEF0E" w14:textId="77777777" w:rsidR="00F60B65" w:rsidRPr="00AD1E89" w:rsidRDefault="00F60B65" w:rsidP="00C54383">
            <w:pPr>
              <w:pStyle w:val="rowtabella0"/>
              <w:jc w:val="center"/>
              <w:rPr>
                <w:color w:val="002060"/>
              </w:rPr>
            </w:pPr>
            <w:r w:rsidRPr="00AD1E8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EB6A4" w14:textId="77777777" w:rsidR="00F60B65" w:rsidRPr="00AD1E89" w:rsidRDefault="00F60B65" w:rsidP="00C54383">
            <w:pPr>
              <w:pStyle w:val="rowtabella0"/>
              <w:jc w:val="center"/>
              <w:rPr>
                <w:color w:val="002060"/>
              </w:rPr>
            </w:pPr>
            <w:r w:rsidRPr="00AD1E8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18127"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48B42" w14:textId="77777777" w:rsidR="00F60B65" w:rsidRPr="00AD1E89" w:rsidRDefault="00F60B65" w:rsidP="00C54383">
            <w:pPr>
              <w:pStyle w:val="rowtabella0"/>
              <w:jc w:val="center"/>
              <w:rPr>
                <w:color w:val="002060"/>
              </w:rPr>
            </w:pPr>
            <w:r w:rsidRPr="00AD1E89">
              <w:rPr>
                <w:color w:val="002060"/>
              </w:rPr>
              <w:t>0</w:t>
            </w:r>
          </w:p>
        </w:tc>
      </w:tr>
      <w:tr w:rsidR="00F60B65" w:rsidRPr="00AD1E89" w14:paraId="7068FC17"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EAA0E9" w14:textId="77777777" w:rsidR="00F60B65" w:rsidRPr="00AD1E89" w:rsidRDefault="00F60B65" w:rsidP="00C54383">
            <w:pPr>
              <w:pStyle w:val="rowtabella0"/>
              <w:rPr>
                <w:color w:val="002060"/>
              </w:rPr>
            </w:pPr>
            <w:r w:rsidRPr="00AD1E89">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BEC81"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CCCE1" w14:textId="77777777" w:rsidR="00F60B65" w:rsidRPr="00AD1E89" w:rsidRDefault="00F60B65" w:rsidP="00C54383">
            <w:pPr>
              <w:pStyle w:val="rowtabella0"/>
              <w:jc w:val="center"/>
              <w:rPr>
                <w:color w:val="002060"/>
              </w:rPr>
            </w:pPr>
            <w:r w:rsidRPr="00AD1E8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CC088" w14:textId="77777777" w:rsidR="00F60B65" w:rsidRPr="00AD1E89" w:rsidRDefault="00F60B65" w:rsidP="00C54383">
            <w:pPr>
              <w:pStyle w:val="rowtabella0"/>
              <w:jc w:val="center"/>
              <w:rPr>
                <w:color w:val="002060"/>
              </w:rPr>
            </w:pPr>
            <w:r w:rsidRPr="00AD1E8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317B7"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1C06B"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F82CA" w14:textId="77777777" w:rsidR="00F60B65" w:rsidRPr="00AD1E89" w:rsidRDefault="00F60B65" w:rsidP="00C54383">
            <w:pPr>
              <w:pStyle w:val="rowtabella0"/>
              <w:jc w:val="center"/>
              <w:rPr>
                <w:color w:val="002060"/>
              </w:rPr>
            </w:pPr>
            <w:r w:rsidRPr="00AD1E8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968E2" w14:textId="77777777" w:rsidR="00F60B65" w:rsidRPr="00AD1E89" w:rsidRDefault="00F60B65" w:rsidP="00C54383">
            <w:pPr>
              <w:pStyle w:val="rowtabella0"/>
              <w:jc w:val="center"/>
              <w:rPr>
                <w:color w:val="002060"/>
              </w:rPr>
            </w:pPr>
            <w:r w:rsidRPr="00AD1E8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9765A" w14:textId="77777777" w:rsidR="00F60B65" w:rsidRPr="00AD1E89" w:rsidRDefault="00F60B65" w:rsidP="00C54383">
            <w:pPr>
              <w:pStyle w:val="rowtabella0"/>
              <w:jc w:val="center"/>
              <w:rPr>
                <w:color w:val="002060"/>
              </w:rPr>
            </w:pPr>
            <w:r w:rsidRPr="00AD1E8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E22C8" w14:textId="77777777" w:rsidR="00F60B65" w:rsidRPr="00AD1E89" w:rsidRDefault="00F60B65" w:rsidP="00C54383">
            <w:pPr>
              <w:pStyle w:val="rowtabella0"/>
              <w:jc w:val="center"/>
              <w:rPr>
                <w:color w:val="002060"/>
              </w:rPr>
            </w:pPr>
            <w:r w:rsidRPr="00AD1E89">
              <w:rPr>
                <w:color w:val="002060"/>
              </w:rPr>
              <w:t>0</w:t>
            </w:r>
          </w:p>
        </w:tc>
      </w:tr>
      <w:tr w:rsidR="00F60B65" w:rsidRPr="00AD1E89" w14:paraId="5877E58C"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9BE95C" w14:textId="77777777" w:rsidR="00F60B65" w:rsidRPr="00AD1E89" w:rsidRDefault="00F60B65" w:rsidP="00C54383">
            <w:pPr>
              <w:pStyle w:val="rowtabella0"/>
              <w:rPr>
                <w:color w:val="002060"/>
              </w:rPr>
            </w:pPr>
            <w:r w:rsidRPr="00AD1E89">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4214D" w14:textId="77777777" w:rsidR="00F60B65" w:rsidRPr="00AD1E89" w:rsidRDefault="00F60B65" w:rsidP="00C54383">
            <w:pPr>
              <w:pStyle w:val="rowtabella0"/>
              <w:jc w:val="center"/>
              <w:rPr>
                <w:color w:val="002060"/>
              </w:rPr>
            </w:pPr>
            <w:r w:rsidRPr="00AD1E8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E4744"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0A955" w14:textId="77777777" w:rsidR="00F60B65" w:rsidRPr="00AD1E89" w:rsidRDefault="00F60B65" w:rsidP="00C54383">
            <w:pPr>
              <w:pStyle w:val="rowtabella0"/>
              <w:jc w:val="center"/>
              <w:rPr>
                <w:color w:val="002060"/>
              </w:rPr>
            </w:pPr>
            <w:r w:rsidRPr="00AD1E8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D1378"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0CA85" w14:textId="77777777" w:rsidR="00F60B65" w:rsidRPr="00AD1E89" w:rsidRDefault="00F60B65" w:rsidP="00C54383">
            <w:pPr>
              <w:pStyle w:val="rowtabella0"/>
              <w:jc w:val="center"/>
              <w:rPr>
                <w:color w:val="002060"/>
              </w:rPr>
            </w:pPr>
            <w:r w:rsidRPr="00AD1E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627C2" w14:textId="77777777" w:rsidR="00F60B65" w:rsidRPr="00AD1E89" w:rsidRDefault="00F60B65" w:rsidP="00C54383">
            <w:pPr>
              <w:pStyle w:val="rowtabella0"/>
              <w:jc w:val="center"/>
              <w:rPr>
                <w:color w:val="002060"/>
              </w:rPr>
            </w:pPr>
            <w:r w:rsidRPr="00AD1E8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01657" w14:textId="77777777" w:rsidR="00F60B65" w:rsidRPr="00AD1E89" w:rsidRDefault="00F60B65" w:rsidP="00C54383">
            <w:pPr>
              <w:pStyle w:val="rowtabella0"/>
              <w:jc w:val="center"/>
              <w:rPr>
                <w:color w:val="002060"/>
              </w:rPr>
            </w:pPr>
            <w:r w:rsidRPr="00AD1E8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5F1C7" w14:textId="77777777" w:rsidR="00F60B65" w:rsidRPr="00AD1E89" w:rsidRDefault="00F60B65" w:rsidP="00C54383">
            <w:pPr>
              <w:pStyle w:val="rowtabella0"/>
              <w:jc w:val="center"/>
              <w:rPr>
                <w:color w:val="002060"/>
              </w:rPr>
            </w:pPr>
            <w:r w:rsidRPr="00AD1E8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947E4" w14:textId="77777777" w:rsidR="00F60B65" w:rsidRPr="00AD1E89" w:rsidRDefault="00F60B65" w:rsidP="00C54383">
            <w:pPr>
              <w:pStyle w:val="rowtabella0"/>
              <w:jc w:val="center"/>
              <w:rPr>
                <w:color w:val="002060"/>
              </w:rPr>
            </w:pPr>
            <w:r w:rsidRPr="00AD1E89">
              <w:rPr>
                <w:color w:val="002060"/>
              </w:rPr>
              <w:t>0</w:t>
            </w:r>
          </w:p>
        </w:tc>
      </w:tr>
      <w:tr w:rsidR="00F60B65" w:rsidRPr="00AD1E89" w14:paraId="22ED886A" w14:textId="77777777" w:rsidTr="00C543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ADFF09" w14:textId="77777777" w:rsidR="00F60B65" w:rsidRPr="00AD1E89" w:rsidRDefault="00F60B65" w:rsidP="00C54383">
            <w:pPr>
              <w:pStyle w:val="rowtabella0"/>
              <w:rPr>
                <w:color w:val="002060"/>
                <w:lang w:val="es-ES"/>
              </w:rPr>
            </w:pPr>
            <w:r w:rsidRPr="00AD1E89">
              <w:rPr>
                <w:color w:val="002060"/>
                <w:lang w:val="es-ES"/>
              </w:rPr>
              <w:t>A.S.D. FOOTBALLCLUBREAL MONTALTO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DA135"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E5D26" w14:textId="77777777" w:rsidR="00F60B65" w:rsidRPr="00AD1E89" w:rsidRDefault="00F60B65" w:rsidP="00C54383">
            <w:pPr>
              <w:pStyle w:val="rowtabella0"/>
              <w:jc w:val="center"/>
              <w:rPr>
                <w:color w:val="002060"/>
              </w:rPr>
            </w:pPr>
            <w:r w:rsidRPr="00AD1E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84E0C"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71AFE"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36D32" w14:textId="77777777" w:rsidR="00F60B65" w:rsidRPr="00AD1E89" w:rsidRDefault="00F60B65" w:rsidP="00C54383">
            <w:pPr>
              <w:pStyle w:val="rowtabella0"/>
              <w:jc w:val="center"/>
              <w:rPr>
                <w:color w:val="002060"/>
              </w:rPr>
            </w:pPr>
            <w:r w:rsidRPr="00AD1E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0F8B8" w14:textId="77777777" w:rsidR="00F60B65" w:rsidRPr="00AD1E89" w:rsidRDefault="00F60B65" w:rsidP="00C54383">
            <w:pPr>
              <w:pStyle w:val="rowtabella0"/>
              <w:jc w:val="center"/>
              <w:rPr>
                <w:color w:val="002060"/>
              </w:rPr>
            </w:pPr>
            <w:r w:rsidRPr="00AD1E8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297B7" w14:textId="77777777" w:rsidR="00F60B65" w:rsidRPr="00AD1E89" w:rsidRDefault="00F60B65" w:rsidP="00C54383">
            <w:pPr>
              <w:pStyle w:val="rowtabella0"/>
              <w:jc w:val="center"/>
              <w:rPr>
                <w:color w:val="002060"/>
              </w:rPr>
            </w:pPr>
            <w:r w:rsidRPr="00AD1E8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31E79" w14:textId="77777777" w:rsidR="00F60B65" w:rsidRPr="00AD1E89" w:rsidRDefault="00F60B65" w:rsidP="00C54383">
            <w:pPr>
              <w:pStyle w:val="rowtabella0"/>
              <w:jc w:val="center"/>
              <w:rPr>
                <w:color w:val="002060"/>
              </w:rPr>
            </w:pPr>
            <w:r w:rsidRPr="00AD1E8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4DD60" w14:textId="77777777" w:rsidR="00F60B65" w:rsidRPr="00AD1E89" w:rsidRDefault="00F60B65" w:rsidP="00C54383">
            <w:pPr>
              <w:pStyle w:val="rowtabella0"/>
              <w:jc w:val="center"/>
              <w:rPr>
                <w:color w:val="002060"/>
              </w:rPr>
            </w:pPr>
            <w:r w:rsidRPr="00AD1E89">
              <w:rPr>
                <w:color w:val="002060"/>
              </w:rPr>
              <w:t>0</w:t>
            </w:r>
          </w:p>
        </w:tc>
      </w:tr>
      <w:tr w:rsidR="00F60B65" w:rsidRPr="00AD1E89" w14:paraId="46C6BB39" w14:textId="77777777" w:rsidTr="00C5438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970A80" w14:textId="77777777" w:rsidR="00F60B65" w:rsidRPr="00AD1E89" w:rsidRDefault="00F60B65" w:rsidP="00C54383">
            <w:pPr>
              <w:pStyle w:val="rowtabella0"/>
              <w:rPr>
                <w:color w:val="002060"/>
              </w:rPr>
            </w:pPr>
            <w:r w:rsidRPr="00AD1E89">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A889E"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81779" w14:textId="77777777" w:rsidR="00F60B65" w:rsidRPr="00AD1E89" w:rsidRDefault="00F60B65" w:rsidP="00C54383">
            <w:pPr>
              <w:pStyle w:val="rowtabella0"/>
              <w:jc w:val="center"/>
              <w:rPr>
                <w:color w:val="002060"/>
              </w:rPr>
            </w:pPr>
            <w:r w:rsidRPr="00AD1E8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96362"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68C0E"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7CCAE"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3EFA6"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D953C"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30826" w14:textId="77777777" w:rsidR="00F60B65" w:rsidRPr="00AD1E89" w:rsidRDefault="00F60B65" w:rsidP="00C54383">
            <w:pPr>
              <w:pStyle w:val="rowtabella0"/>
              <w:jc w:val="center"/>
              <w:rPr>
                <w:color w:val="002060"/>
              </w:rPr>
            </w:pPr>
            <w:r w:rsidRPr="00AD1E8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C5C1D" w14:textId="77777777" w:rsidR="00F60B65" w:rsidRPr="00AD1E89" w:rsidRDefault="00F60B65" w:rsidP="00C54383">
            <w:pPr>
              <w:pStyle w:val="rowtabella0"/>
              <w:jc w:val="center"/>
              <w:rPr>
                <w:color w:val="002060"/>
              </w:rPr>
            </w:pPr>
            <w:r w:rsidRPr="00AD1E89">
              <w:rPr>
                <w:color w:val="002060"/>
              </w:rPr>
              <w:t>0</w:t>
            </w:r>
          </w:p>
        </w:tc>
      </w:tr>
    </w:tbl>
    <w:p w14:paraId="510948C1" w14:textId="77777777" w:rsidR="00F60B65" w:rsidRPr="00AD1E89" w:rsidRDefault="00F60B65" w:rsidP="00F60B65">
      <w:pPr>
        <w:pStyle w:val="breakline"/>
        <w:rPr>
          <w:rFonts w:eastAsiaTheme="minorEastAsia"/>
          <w:color w:val="002060"/>
        </w:rPr>
      </w:pPr>
    </w:p>
    <w:p w14:paraId="6C390627" w14:textId="77777777" w:rsidR="00F60B65" w:rsidRPr="00AD1E89" w:rsidRDefault="00F60B65" w:rsidP="00F60B65">
      <w:pPr>
        <w:pStyle w:val="titoloprinc0"/>
        <w:rPr>
          <w:color w:val="002060"/>
        </w:rPr>
      </w:pPr>
      <w:r>
        <w:rPr>
          <w:color w:val="002060"/>
        </w:rPr>
        <w:t>PROGRAMMA GARE</w:t>
      </w:r>
    </w:p>
    <w:p w14:paraId="62ADF18A" w14:textId="77777777" w:rsidR="00F60B65" w:rsidRDefault="00F60B65" w:rsidP="00F60B65">
      <w:pPr>
        <w:pStyle w:val="sottotitolocampionato10"/>
        <w:rPr>
          <w:color w:val="002060"/>
        </w:rPr>
      </w:pPr>
    </w:p>
    <w:p w14:paraId="46182036" w14:textId="77777777" w:rsidR="00F60B65" w:rsidRPr="00C42CBF" w:rsidRDefault="00F60B65" w:rsidP="00F60B65">
      <w:pPr>
        <w:pStyle w:val="sottotitolocampionato10"/>
        <w:rPr>
          <w:color w:val="002060"/>
        </w:rPr>
      </w:pPr>
      <w:r w:rsidRPr="00C42CBF">
        <w:rPr>
          <w:color w:val="002060"/>
        </w:rPr>
        <w:t>GIRONE SB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77"/>
        <w:gridCol w:w="1564"/>
        <w:gridCol w:w="1550"/>
      </w:tblGrid>
      <w:tr w:rsidR="00F60B65" w:rsidRPr="00C42CBF" w14:paraId="0CE1B2B3" w14:textId="77777777" w:rsidTr="00C5438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892BB" w14:textId="77777777" w:rsidR="00F60B65" w:rsidRPr="00C42CBF" w:rsidRDefault="00F60B65" w:rsidP="00C54383">
            <w:pPr>
              <w:pStyle w:val="headertabella0"/>
              <w:rPr>
                <w:color w:val="002060"/>
              </w:rPr>
            </w:pPr>
            <w:r w:rsidRPr="00C42CB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41E4FA" w14:textId="77777777" w:rsidR="00F60B65" w:rsidRPr="00C42CBF" w:rsidRDefault="00F60B65" w:rsidP="00C54383">
            <w:pPr>
              <w:pStyle w:val="headertabella0"/>
              <w:rPr>
                <w:color w:val="002060"/>
              </w:rPr>
            </w:pPr>
            <w:r w:rsidRPr="00C42CB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A2AE0" w14:textId="77777777" w:rsidR="00F60B65" w:rsidRPr="00C42CBF" w:rsidRDefault="00F60B65" w:rsidP="00C54383">
            <w:pPr>
              <w:pStyle w:val="headertabella0"/>
              <w:rPr>
                <w:color w:val="002060"/>
              </w:rPr>
            </w:pPr>
            <w:r w:rsidRPr="00C42CB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4BCE55" w14:textId="77777777" w:rsidR="00F60B65" w:rsidRPr="00C42CBF" w:rsidRDefault="00F60B65" w:rsidP="00C54383">
            <w:pPr>
              <w:pStyle w:val="headertabella0"/>
              <w:rPr>
                <w:color w:val="002060"/>
              </w:rPr>
            </w:pPr>
            <w:r w:rsidRPr="00C42CB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76F7D" w14:textId="77777777" w:rsidR="00F60B65" w:rsidRPr="00C42CBF" w:rsidRDefault="00F60B65" w:rsidP="00C54383">
            <w:pPr>
              <w:pStyle w:val="headertabella0"/>
              <w:rPr>
                <w:color w:val="002060"/>
              </w:rPr>
            </w:pPr>
            <w:r w:rsidRPr="00C42CB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CFBBC" w14:textId="77777777" w:rsidR="00F60B65" w:rsidRPr="00C42CBF" w:rsidRDefault="00F60B65" w:rsidP="00C54383">
            <w:pPr>
              <w:pStyle w:val="headertabella0"/>
              <w:rPr>
                <w:color w:val="002060"/>
              </w:rPr>
            </w:pPr>
            <w:proofErr w:type="spellStart"/>
            <w:r w:rsidRPr="00C42CBF">
              <w:rPr>
                <w:color w:val="002060"/>
              </w:rPr>
              <w:t>Localita'</w:t>
            </w:r>
            <w:proofErr w:type="spellEnd"/>
            <w:r w:rsidRPr="00C42CB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20F4C" w14:textId="77777777" w:rsidR="00F60B65" w:rsidRPr="00C42CBF" w:rsidRDefault="00F60B65" w:rsidP="00C54383">
            <w:pPr>
              <w:pStyle w:val="headertabella0"/>
              <w:rPr>
                <w:color w:val="002060"/>
              </w:rPr>
            </w:pPr>
            <w:r w:rsidRPr="00C42CBF">
              <w:rPr>
                <w:color w:val="002060"/>
              </w:rPr>
              <w:t>Indirizzo Impianto</w:t>
            </w:r>
          </w:p>
        </w:tc>
      </w:tr>
      <w:tr w:rsidR="00F60B65" w:rsidRPr="00C42CBF" w14:paraId="14B9B2B0" w14:textId="77777777" w:rsidTr="00C5438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9913992" w14:textId="77777777" w:rsidR="00F60B65" w:rsidRPr="00C42CBF" w:rsidRDefault="00F60B65" w:rsidP="00C54383">
            <w:pPr>
              <w:pStyle w:val="rowtabella0"/>
              <w:rPr>
                <w:color w:val="002060"/>
              </w:rPr>
            </w:pPr>
            <w:r w:rsidRPr="00C42CBF">
              <w:rPr>
                <w:color w:val="002060"/>
              </w:rPr>
              <w:t>NUOVA JUVENTINA FFC</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5A66E3" w14:textId="77777777" w:rsidR="00F60B65" w:rsidRPr="00C42CBF" w:rsidRDefault="00F60B65" w:rsidP="00C54383">
            <w:pPr>
              <w:pStyle w:val="rowtabella0"/>
              <w:rPr>
                <w:color w:val="002060"/>
              </w:rPr>
            </w:pPr>
            <w:r w:rsidRPr="00C42CBF">
              <w:rPr>
                <w:color w:val="002060"/>
              </w:rPr>
              <w:t>SANGIORGIO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29EBEE" w14:textId="77777777" w:rsidR="00F60B65" w:rsidRPr="00C42CBF" w:rsidRDefault="00F60B65" w:rsidP="00C54383">
            <w:pPr>
              <w:pStyle w:val="rowtabella0"/>
              <w:jc w:val="center"/>
              <w:rPr>
                <w:color w:val="002060"/>
              </w:rPr>
            </w:pPr>
            <w:r w:rsidRPr="00C42CBF">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4CDEA7" w14:textId="77777777" w:rsidR="00F60B65" w:rsidRPr="00C42CBF" w:rsidRDefault="00F60B65" w:rsidP="00C54383">
            <w:pPr>
              <w:pStyle w:val="rowtabella0"/>
              <w:rPr>
                <w:color w:val="002060"/>
              </w:rPr>
            </w:pPr>
            <w:r w:rsidRPr="00C42CBF">
              <w:rPr>
                <w:color w:val="002060"/>
              </w:rPr>
              <w:t>23/03/2023 19:40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069AAA" w14:textId="77777777" w:rsidR="00F60B65" w:rsidRPr="00C42CBF" w:rsidRDefault="00F60B65" w:rsidP="00C54383">
            <w:pPr>
              <w:pStyle w:val="rowtabella0"/>
              <w:rPr>
                <w:color w:val="002060"/>
              </w:rPr>
            </w:pPr>
            <w:r w:rsidRPr="00C42CBF">
              <w:rPr>
                <w:color w:val="002060"/>
              </w:rPr>
              <w:t>5736 CAMPO C/5 "GIUSEPPE TEMPERINI"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68381D" w14:textId="77777777" w:rsidR="00F60B65" w:rsidRPr="00C42CBF" w:rsidRDefault="00F60B65" w:rsidP="00C54383">
            <w:pPr>
              <w:pStyle w:val="rowtabella0"/>
              <w:rPr>
                <w:color w:val="002060"/>
              </w:rPr>
            </w:pPr>
            <w:r w:rsidRPr="00C42CBF">
              <w:rPr>
                <w:color w:val="002060"/>
              </w:rPr>
              <w:t>MONTEGRANARO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3D6787" w14:textId="77777777" w:rsidR="00F60B65" w:rsidRPr="00C42CBF" w:rsidRDefault="00F60B65" w:rsidP="00C54383">
            <w:pPr>
              <w:pStyle w:val="rowtabella0"/>
              <w:rPr>
                <w:color w:val="002060"/>
              </w:rPr>
            </w:pPr>
            <w:r w:rsidRPr="00C42CBF">
              <w:rPr>
                <w:color w:val="002060"/>
              </w:rPr>
              <w:t xml:space="preserve">VIA </w:t>
            </w:r>
            <w:proofErr w:type="gramStart"/>
            <w:r w:rsidRPr="00C42CBF">
              <w:rPr>
                <w:color w:val="002060"/>
              </w:rPr>
              <w:t>B.ROSSI</w:t>
            </w:r>
            <w:proofErr w:type="gramEnd"/>
            <w:r w:rsidRPr="00C42CBF">
              <w:rPr>
                <w:color w:val="002060"/>
              </w:rPr>
              <w:t xml:space="preserve"> SNC</w:t>
            </w:r>
          </w:p>
        </w:tc>
      </w:tr>
    </w:tbl>
    <w:p w14:paraId="3308BB2B" w14:textId="77777777" w:rsidR="00F60B65" w:rsidRPr="00C42CBF" w:rsidRDefault="00F60B65" w:rsidP="00F60B65">
      <w:pPr>
        <w:pStyle w:val="breakline"/>
        <w:rPr>
          <w:rFonts w:eastAsiaTheme="minorEastAsia"/>
          <w:color w:val="002060"/>
        </w:rPr>
      </w:pPr>
    </w:p>
    <w:p w14:paraId="7101210F" w14:textId="77777777" w:rsidR="00F60B65" w:rsidRPr="00C42CBF" w:rsidRDefault="00F60B65" w:rsidP="00F60B65">
      <w:pPr>
        <w:pStyle w:val="breakline"/>
        <w:rPr>
          <w:color w:val="002060"/>
        </w:rPr>
      </w:pPr>
    </w:p>
    <w:p w14:paraId="535E1E61" w14:textId="77777777" w:rsidR="00F60B65" w:rsidRPr="00C42CBF" w:rsidRDefault="00F60B65" w:rsidP="00F60B65">
      <w:pPr>
        <w:pStyle w:val="breakline"/>
        <w:rPr>
          <w:color w:val="002060"/>
        </w:rPr>
      </w:pPr>
    </w:p>
    <w:p w14:paraId="5CC058A9" w14:textId="77777777" w:rsidR="00F60B65" w:rsidRPr="00C42CBF" w:rsidRDefault="00F60B65" w:rsidP="00F60B65">
      <w:pPr>
        <w:pStyle w:val="sottotitolocampionato10"/>
        <w:rPr>
          <w:color w:val="002060"/>
        </w:rPr>
      </w:pPr>
      <w:r w:rsidRPr="00C42CBF">
        <w:rPr>
          <w:color w:val="002060"/>
        </w:rPr>
        <w:t>GIRONE SB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2"/>
        <w:gridCol w:w="2007"/>
        <w:gridCol w:w="385"/>
        <w:gridCol w:w="898"/>
        <w:gridCol w:w="1176"/>
        <w:gridCol w:w="1546"/>
        <w:gridCol w:w="1546"/>
      </w:tblGrid>
      <w:tr w:rsidR="00F60B65" w:rsidRPr="00C42CBF" w14:paraId="20104FF4" w14:textId="77777777" w:rsidTr="00C5438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163B09" w14:textId="77777777" w:rsidR="00F60B65" w:rsidRPr="00C42CBF" w:rsidRDefault="00F60B65" w:rsidP="00C54383">
            <w:pPr>
              <w:pStyle w:val="headertabella0"/>
              <w:rPr>
                <w:color w:val="002060"/>
              </w:rPr>
            </w:pPr>
            <w:r w:rsidRPr="00C42CB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3BAD6" w14:textId="77777777" w:rsidR="00F60B65" w:rsidRPr="00C42CBF" w:rsidRDefault="00F60B65" w:rsidP="00C54383">
            <w:pPr>
              <w:pStyle w:val="headertabella0"/>
              <w:rPr>
                <w:color w:val="002060"/>
              </w:rPr>
            </w:pPr>
            <w:r w:rsidRPr="00C42CB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3732B" w14:textId="77777777" w:rsidR="00F60B65" w:rsidRPr="00C42CBF" w:rsidRDefault="00F60B65" w:rsidP="00C54383">
            <w:pPr>
              <w:pStyle w:val="headertabella0"/>
              <w:rPr>
                <w:color w:val="002060"/>
              </w:rPr>
            </w:pPr>
            <w:r w:rsidRPr="00C42CB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600C7" w14:textId="77777777" w:rsidR="00F60B65" w:rsidRPr="00C42CBF" w:rsidRDefault="00F60B65" w:rsidP="00C54383">
            <w:pPr>
              <w:pStyle w:val="headertabella0"/>
              <w:rPr>
                <w:color w:val="002060"/>
              </w:rPr>
            </w:pPr>
            <w:r w:rsidRPr="00C42CB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B8A910" w14:textId="77777777" w:rsidR="00F60B65" w:rsidRPr="00C42CBF" w:rsidRDefault="00F60B65" w:rsidP="00C54383">
            <w:pPr>
              <w:pStyle w:val="headertabella0"/>
              <w:rPr>
                <w:color w:val="002060"/>
              </w:rPr>
            </w:pPr>
            <w:r w:rsidRPr="00C42CB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3A8B53" w14:textId="77777777" w:rsidR="00F60B65" w:rsidRPr="00C42CBF" w:rsidRDefault="00F60B65" w:rsidP="00C54383">
            <w:pPr>
              <w:pStyle w:val="headertabella0"/>
              <w:rPr>
                <w:color w:val="002060"/>
              </w:rPr>
            </w:pPr>
            <w:proofErr w:type="spellStart"/>
            <w:r w:rsidRPr="00C42CBF">
              <w:rPr>
                <w:color w:val="002060"/>
              </w:rPr>
              <w:t>Localita'</w:t>
            </w:r>
            <w:proofErr w:type="spellEnd"/>
            <w:r w:rsidRPr="00C42CB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FFD80E" w14:textId="77777777" w:rsidR="00F60B65" w:rsidRPr="00C42CBF" w:rsidRDefault="00F60B65" w:rsidP="00C54383">
            <w:pPr>
              <w:pStyle w:val="headertabella0"/>
              <w:rPr>
                <w:color w:val="002060"/>
              </w:rPr>
            </w:pPr>
            <w:r w:rsidRPr="00C42CBF">
              <w:rPr>
                <w:color w:val="002060"/>
              </w:rPr>
              <w:t>Indirizzo Impianto</w:t>
            </w:r>
          </w:p>
        </w:tc>
      </w:tr>
      <w:tr w:rsidR="00F60B65" w:rsidRPr="00C42CBF" w14:paraId="0F57D443" w14:textId="77777777" w:rsidTr="00C5438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CD80654" w14:textId="77777777" w:rsidR="00F60B65" w:rsidRPr="00C42CBF" w:rsidRDefault="00F60B65" w:rsidP="00C54383">
            <w:pPr>
              <w:pStyle w:val="rowtabella0"/>
              <w:rPr>
                <w:color w:val="002060"/>
              </w:rPr>
            </w:pPr>
            <w:r w:rsidRPr="00C42CBF">
              <w:rPr>
                <w:color w:val="002060"/>
              </w:rPr>
              <w:t>FOOTBALLCLUBREAL MONTALTO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779150" w14:textId="77777777" w:rsidR="00F60B65" w:rsidRPr="00C42CBF" w:rsidRDefault="00F60B65" w:rsidP="00C54383">
            <w:pPr>
              <w:pStyle w:val="rowtabella0"/>
              <w:rPr>
                <w:color w:val="002060"/>
              </w:rPr>
            </w:pPr>
            <w:r w:rsidRPr="00C42CBF">
              <w:rPr>
                <w:color w:val="002060"/>
              </w:rPr>
              <w:t>SANGIORGIO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0EB13B" w14:textId="77777777" w:rsidR="00F60B65" w:rsidRPr="00C42CBF" w:rsidRDefault="00F60B65" w:rsidP="00C54383">
            <w:pPr>
              <w:pStyle w:val="rowtabella0"/>
              <w:jc w:val="center"/>
              <w:rPr>
                <w:color w:val="002060"/>
              </w:rPr>
            </w:pPr>
            <w:r w:rsidRPr="00C42CBF">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B2185A" w14:textId="77777777" w:rsidR="00F60B65" w:rsidRPr="00C42CBF" w:rsidRDefault="00F60B65" w:rsidP="00C54383">
            <w:pPr>
              <w:pStyle w:val="rowtabella0"/>
              <w:rPr>
                <w:color w:val="002060"/>
              </w:rPr>
            </w:pPr>
            <w:r w:rsidRPr="00C42CBF">
              <w:rPr>
                <w:color w:val="002060"/>
              </w:rPr>
              <w:t>26/03/2023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5CE819" w14:textId="77777777" w:rsidR="00F60B65" w:rsidRPr="00C42CBF" w:rsidRDefault="00F60B65" w:rsidP="00C54383">
            <w:pPr>
              <w:pStyle w:val="rowtabella0"/>
              <w:rPr>
                <w:color w:val="002060"/>
              </w:rPr>
            </w:pPr>
            <w:r w:rsidRPr="00C42CBF">
              <w:rPr>
                <w:color w:val="002060"/>
              </w:rPr>
              <w:t>5739 CAMPO C5 SCOPERTO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40D1C8" w14:textId="77777777" w:rsidR="00F60B65" w:rsidRPr="00C42CBF" w:rsidRDefault="00F60B65" w:rsidP="00C54383">
            <w:pPr>
              <w:pStyle w:val="rowtabella0"/>
              <w:rPr>
                <w:color w:val="002060"/>
              </w:rPr>
            </w:pPr>
            <w:r w:rsidRPr="00C42CBF">
              <w:rPr>
                <w:color w:val="002060"/>
              </w:rPr>
              <w:t>MONTALTO DELLE MARCHE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BCE987" w14:textId="77777777" w:rsidR="00F60B65" w:rsidRPr="00C42CBF" w:rsidRDefault="00F60B65" w:rsidP="00C54383">
            <w:pPr>
              <w:pStyle w:val="rowtabella0"/>
              <w:rPr>
                <w:color w:val="002060"/>
              </w:rPr>
            </w:pPr>
            <w:r w:rsidRPr="00C42CBF">
              <w:rPr>
                <w:color w:val="002060"/>
              </w:rPr>
              <w:t xml:space="preserve">CONTRADA </w:t>
            </w:r>
            <w:proofErr w:type="gramStart"/>
            <w:r w:rsidRPr="00C42CBF">
              <w:rPr>
                <w:color w:val="002060"/>
              </w:rPr>
              <w:t>S.ALBERTO</w:t>
            </w:r>
            <w:proofErr w:type="gramEnd"/>
          </w:p>
        </w:tc>
      </w:tr>
    </w:tbl>
    <w:p w14:paraId="3776B740" w14:textId="77777777" w:rsidR="00F60B65" w:rsidRPr="00C42CBF" w:rsidRDefault="00F60B65" w:rsidP="00F60B65">
      <w:pPr>
        <w:pStyle w:val="breakline"/>
        <w:rPr>
          <w:rFonts w:eastAsiaTheme="minorEastAsia"/>
          <w:color w:val="002060"/>
        </w:rPr>
      </w:pPr>
    </w:p>
    <w:p w14:paraId="6060F2D5" w14:textId="77777777" w:rsidR="00F60B65" w:rsidRPr="00C42CBF" w:rsidRDefault="00F60B65" w:rsidP="00F60B65">
      <w:pPr>
        <w:pStyle w:val="breakline"/>
        <w:rPr>
          <w:color w:val="002060"/>
        </w:rPr>
      </w:pPr>
    </w:p>
    <w:p w14:paraId="0250B464" w14:textId="77777777" w:rsidR="00F60B65" w:rsidRPr="00C42CBF" w:rsidRDefault="00F60B65" w:rsidP="00F60B65">
      <w:pPr>
        <w:pStyle w:val="breakline"/>
        <w:rPr>
          <w:color w:val="002060"/>
        </w:rPr>
      </w:pPr>
    </w:p>
    <w:p w14:paraId="6D252017" w14:textId="77777777" w:rsidR="00F60B65" w:rsidRPr="00C42CBF" w:rsidRDefault="00F60B65" w:rsidP="00F60B65">
      <w:pPr>
        <w:pStyle w:val="sottotitolocampionato10"/>
        <w:rPr>
          <w:color w:val="002060"/>
        </w:rPr>
      </w:pPr>
      <w:r w:rsidRPr="00C42CBF">
        <w:rPr>
          <w:color w:val="002060"/>
        </w:rPr>
        <w:t>GIRONE SB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4"/>
        <w:gridCol w:w="2031"/>
        <w:gridCol w:w="385"/>
        <w:gridCol w:w="898"/>
        <w:gridCol w:w="1198"/>
        <w:gridCol w:w="1547"/>
        <w:gridCol w:w="1537"/>
      </w:tblGrid>
      <w:tr w:rsidR="00F60B65" w:rsidRPr="00C42CBF" w14:paraId="602A6F65" w14:textId="77777777" w:rsidTr="00C5438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D024D" w14:textId="77777777" w:rsidR="00F60B65" w:rsidRPr="00C42CBF" w:rsidRDefault="00F60B65" w:rsidP="00C54383">
            <w:pPr>
              <w:pStyle w:val="headertabella0"/>
              <w:rPr>
                <w:color w:val="002060"/>
              </w:rPr>
            </w:pPr>
            <w:r w:rsidRPr="00C42CB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5E1CC3" w14:textId="77777777" w:rsidR="00F60B65" w:rsidRPr="00C42CBF" w:rsidRDefault="00F60B65" w:rsidP="00C54383">
            <w:pPr>
              <w:pStyle w:val="headertabella0"/>
              <w:rPr>
                <w:color w:val="002060"/>
              </w:rPr>
            </w:pPr>
            <w:r w:rsidRPr="00C42CB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82480C" w14:textId="77777777" w:rsidR="00F60B65" w:rsidRPr="00C42CBF" w:rsidRDefault="00F60B65" w:rsidP="00C54383">
            <w:pPr>
              <w:pStyle w:val="headertabella0"/>
              <w:rPr>
                <w:color w:val="002060"/>
              </w:rPr>
            </w:pPr>
            <w:r w:rsidRPr="00C42CB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12BAB8" w14:textId="77777777" w:rsidR="00F60B65" w:rsidRPr="00C42CBF" w:rsidRDefault="00F60B65" w:rsidP="00C54383">
            <w:pPr>
              <w:pStyle w:val="headertabella0"/>
              <w:rPr>
                <w:color w:val="002060"/>
              </w:rPr>
            </w:pPr>
            <w:r w:rsidRPr="00C42CB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1EDD3" w14:textId="77777777" w:rsidR="00F60B65" w:rsidRPr="00C42CBF" w:rsidRDefault="00F60B65" w:rsidP="00C54383">
            <w:pPr>
              <w:pStyle w:val="headertabella0"/>
              <w:rPr>
                <w:color w:val="002060"/>
              </w:rPr>
            </w:pPr>
            <w:r w:rsidRPr="00C42CB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D8E58" w14:textId="77777777" w:rsidR="00F60B65" w:rsidRPr="00C42CBF" w:rsidRDefault="00F60B65" w:rsidP="00C54383">
            <w:pPr>
              <w:pStyle w:val="headertabella0"/>
              <w:rPr>
                <w:color w:val="002060"/>
              </w:rPr>
            </w:pPr>
            <w:proofErr w:type="spellStart"/>
            <w:r w:rsidRPr="00C42CBF">
              <w:rPr>
                <w:color w:val="002060"/>
              </w:rPr>
              <w:t>Localita'</w:t>
            </w:r>
            <w:proofErr w:type="spellEnd"/>
            <w:r w:rsidRPr="00C42CB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AA5E0" w14:textId="77777777" w:rsidR="00F60B65" w:rsidRPr="00C42CBF" w:rsidRDefault="00F60B65" w:rsidP="00C54383">
            <w:pPr>
              <w:pStyle w:val="headertabella0"/>
              <w:rPr>
                <w:color w:val="002060"/>
              </w:rPr>
            </w:pPr>
            <w:r w:rsidRPr="00C42CBF">
              <w:rPr>
                <w:color w:val="002060"/>
              </w:rPr>
              <w:t>Indirizzo Impianto</w:t>
            </w:r>
          </w:p>
        </w:tc>
      </w:tr>
      <w:tr w:rsidR="00F60B65" w:rsidRPr="00C42CBF" w14:paraId="3B81F742" w14:textId="77777777" w:rsidTr="00C54383">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005A8B" w14:textId="77777777" w:rsidR="00F60B65" w:rsidRPr="00C42CBF" w:rsidRDefault="00F60B65" w:rsidP="00C54383">
            <w:pPr>
              <w:pStyle w:val="rowtabella0"/>
              <w:rPr>
                <w:color w:val="002060"/>
              </w:rPr>
            </w:pPr>
            <w:r w:rsidRPr="00C42CBF">
              <w:rPr>
                <w:color w:val="002060"/>
              </w:rPr>
              <w:t>A.V.I.S. RIPATRANSONE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9E7311" w14:textId="77777777" w:rsidR="00F60B65" w:rsidRPr="00C42CBF" w:rsidRDefault="00F60B65" w:rsidP="00C54383">
            <w:pPr>
              <w:pStyle w:val="rowtabella0"/>
              <w:rPr>
                <w:color w:val="002060"/>
              </w:rPr>
            </w:pPr>
            <w:r w:rsidRPr="00C42CBF">
              <w:rPr>
                <w:color w:val="002060"/>
              </w:rPr>
              <w:t>FOOTBALLCLUBREAL MONTALTO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B13495" w14:textId="77777777" w:rsidR="00F60B65" w:rsidRPr="00C42CBF" w:rsidRDefault="00F60B65" w:rsidP="00C54383">
            <w:pPr>
              <w:pStyle w:val="rowtabella0"/>
              <w:jc w:val="center"/>
              <w:rPr>
                <w:color w:val="002060"/>
              </w:rPr>
            </w:pPr>
            <w:r w:rsidRPr="00C42CB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3B1711" w14:textId="77777777" w:rsidR="00F60B65" w:rsidRPr="00C42CBF" w:rsidRDefault="00F60B65" w:rsidP="00C54383">
            <w:pPr>
              <w:pStyle w:val="rowtabella0"/>
              <w:rPr>
                <w:color w:val="002060"/>
              </w:rPr>
            </w:pPr>
            <w:r w:rsidRPr="00C42CBF">
              <w:rPr>
                <w:color w:val="002060"/>
              </w:rPr>
              <w:t>29/03/2023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F09FFA" w14:textId="77777777" w:rsidR="00F60B65" w:rsidRPr="00C42CBF" w:rsidRDefault="00F60B65" w:rsidP="00C54383">
            <w:pPr>
              <w:pStyle w:val="rowtabella0"/>
              <w:rPr>
                <w:color w:val="002060"/>
              </w:rPr>
            </w:pPr>
            <w:r w:rsidRPr="00C42CBF">
              <w:rPr>
                <w:color w:val="002060"/>
              </w:rPr>
              <w:t>5697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35E128" w14:textId="77777777" w:rsidR="00F60B65" w:rsidRPr="00C42CBF" w:rsidRDefault="00F60B65" w:rsidP="00C54383">
            <w:pPr>
              <w:pStyle w:val="rowtabella0"/>
              <w:rPr>
                <w:color w:val="002060"/>
              </w:rPr>
            </w:pPr>
            <w:r w:rsidRPr="00C42CBF">
              <w:rPr>
                <w:color w:val="002060"/>
              </w:rPr>
              <w:t>RIPATRANSONE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0BA33B" w14:textId="77777777" w:rsidR="00F60B65" w:rsidRPr="00C42CBF" w:rsidRDefault="00F60B65" w:rsidP="00C54383">
            <w:pPr>
              <w:pStyle w:val="rowtabella0"/>
              <w:rPr>
                <w:color w:val="002060"/>
              </w:rPr>
            </w:pPr>
            <w:r w:rsidRPr="00C42CBF">
              <w:rPr>
                <w:color w:val="002060"/>
              </w:rPr>
              <w:t>VIA FONTE ABECETO, 4</w:t>
            </w:r>
          </w:p>
        </w:tc>
      </w:tr>
      <w:tr w:rsidR="00F60B65" w:rsidRPr="00C42CBF" w14:paraId="39A27004" w14:textId="77777777" w:rsidTr="00C54383">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F77D3E" w14:textId="77777777" w:rsidR="00F60B65" w:rsidRPr="00C42CBF" w:rsidRDefault="00F60B65" w:rsidP="00C54383">
            <w:pPr>
              <w:pStyle w:val="rowtabella0"/>
              <w:rPr>
                <w:color w:val="002060"/>
              </w:rPr>
            </w:pPr>
            <w:r w:rsidRPr="00C42CBF">
              <w:rPr>
                <w:color w:val="002060"/>
              </w:rPr>
              <w:t>MONTELUPONE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8C53F8" w14:textId="77777777" w:rsidR="00F60B65" w:rsidRPr="00C42CBF" w:rsidRDefault="00F60B65" w:rsidP="00C54383">
            <w:pPr>
              <w:pStyle w:val="rowtabella0"/>
              <w:rPr>
                <w:color w:val="002060"/>
              </w:rPr>
            </w:pPr>
            <w:r w:rsidRPr="00C42CBF">
              <w:rPr>
                <w:color w:val="002060"/>
              </w:rPr>
              <w:t>C.U.S.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7E1D85" w14:textId="77777777" w:rsidR="00F60B65" w:rsidRPr="00C42CBF" w:rsidRDefault="00F60B65" w:rsidP="00C54383">
            <w:pPr>
              <w:pStyle w:val="rowtabella0"/>
              <w:jc w:val="center"/>
              <w:rPr>
                <w:color w:val="002060"/>
              </w:rPr>
            </w:pPr>
            <w:r w:rsidRPr="00C42CB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3F5BA5" w14:textId="77777777" w:rsidR="00F60B65" w:rsidRPr="00C42CBF" w:rsidRDefault="00F60B65" w:rsidP="00C54383">
            <w:pPr>
              <w:pStyle w:val="rowtabella0"/>
              <w:rPr>
                <w:color w:val="002060"/>
              </w:rPr>
            </w:pPr>
            <w:r w:rsidRPr="00C42CBF">
              <w:rPr>
                <w:color w:val="002060"/>
              </w:rPr>
              <w:t>01/04/2023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ABAB1A" w14:textId="77777777" w:rsidR="00F60B65" w:rsidRPr="00C42CBF" w:rsidRDefault="00F60B65" w:rsidP="00C54383">
            <w:pPr>
              <w:pStyle w:val="rowtabella0"/>
              <w:rPr>
                <w:color w:val="002060"/>
              </w:rPr>
            </w:pPr>
            <w:r w:rsidRPr="00C42CBF">
              <w:rPr>
                <w:color w:val="002060"/>
              </w:rPr>
              <w:t>5262 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CFB5FA" w14:textId="77777777" w:rsidR="00F60B65" w:rsidRPr="00C42CBF" w:rsidRDefault="00F60B65" w:rsidP="00C54383">
            <w:pPr>
              <w:pStyle w:val="rowtabella0"/>
              <w:rPr>
                <w:color w:val="002060"/>
              </w:rPr>
            </w:pPr>
            <w:r w:rsidRPr="00C42CBF">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84EDC5" w14:textId="77777777" w:rsidR="00F60B65" w:rsidRPr="00C42CBF" w:rsidRDefault="00F60B65" w:rsidP="00C54383">
            <w:pPr>
              <w:pStyle w:val="rowtabella0"/>
              <w:rPr>
                <w:color w:val="002060"/>
              </w:rPr>
            </w:pPr>
            <w:r w:rsidRPr="00C42CBF">
              <w:rPr>
                <w:color w:val="002060"/>
              </w:rPr>
              <w:t>VIA ALESSANDRO MANZONI</w:t>
            </w:r>
          </w:p>
        </w:tc>
      </w:tr>
    </w:tbl>
    <w:p w14:paraId="27B00DF0" w14:textId="77777777" w:rsidR="00F60B65" w:rsidRPr="00AD1E89" w:rsidRDefault="00F60B65" w:rsidP="00F60B65">
      <w:pPr>
        <w:rPr>
          <w:rFonts w:ascii="Arial" w:hAnsi="Arial" w:cs="Arial"/>
          <w:color w:val="002060"/>
          <w:sz w:val="18"/>
          <w:szCs w:val="18"/>
        </w:rPr>
      </w:pPr>
    </w:p>
    <w:p w14:paraId="1CAD2EF1" w14:textId="77777777" w:rsidR="00663063" w:rsidRDefault="00663063" w:rsidP="00663063">
      <w:pPr>
        <w:pStyle w:val="breakline"/>
        <w:rPr>
          <w:color w:val="002060"/>
        </w:rPr>
      </w:pPr>
    </w:p>
    <w:p w14:paraId="1598FB6B" w14:textId="77777777" w:rsidR="00080782" w:rsidRPr="001C24CB" w:rsidRDefault="00080782" w:rsidP="001C24CB">
      <w:pPr>
        <w:pStyle w:val="breakline"/>
        <w:rPr>
          <w:rFonts w:eastAsiaTheme="minorEastAsia"/>
          <w:color w:val="002060"/>
        </w:rPr>
      </w:pPr>
    </w:p>
    <w:p w14:paraId="76C741A3" w14:textId="77777777" w:rsidR="001C24CB" w:rsidRPr="001C24CB" w:rsidRDefault="001C24CB" w:rsidP="001C24CB">
      <w:pPr>
        <w:pStyle w:val="breakline"/>
        <w:rPr>
          <w:rFonts w:eastAsiaTheme="minorEastAsia"/>
          <w:color w:val="002060"/>
        </w:rPr>
      </w:pPr>
    </w:p>
    <w:p w14:paraId="3348EE1C" w14:textId="77777777" w:rsidR="00375B61" w:rsidRPr="00DE1EF7" w:rsidRDefault="00375B61" w:rsidP="00375B61">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0FE3744D" w14:textId="77777777" w:rsidR="00375B61" w:rsidRPr="00DE1EF7" w:rsidRDefault="00375B61" w:rsidP="00375B61">
      <w:pPr>
        <w:pStyle w:val="Corpodeltesto21"/>
        <w:jc w:val="center"/>
        <w:rPr>
          <w:rFonts w:ascii="Arial" w:hAnsi="Arial" w:cs="Arial"/>
          <w:b/>
          <w:color w:val="002060"/>
          <w:sz w:val="30"/>
          <w:szCs w:val="30"/>
        </w:rPr>
      </w:pPr>
    </w:p>
    <w:p w14:paraId="23F1766E" w14:textId="707C82BF" w:rsidR="00375B61" w:rsidRPr="00DE1EF7" w:rsidRDefault="00375B61" w:rsidP="00375B61">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sidR="0028726A">
        <w:rPr>
          <w:rFonts w:ascii="Arial" w:hAnsi="Arial" w:cs="Arial"/>
          <w:color w:val="002060"/>
        </w:rPr>
        <w:t xml:space="preserve"> </w:t>
      </w:r>
      <w:r w:rsidR="00C9039E">
        <w:rPr>
          <w:rFonts w:ascii="Arial" w:hAnsi="Arial" w:cs="Arial"/>
          <w:b/>
          <w:bCs/>
          <w:color w:val="002060"/>
        </w:rPr>
        <w:t>03 aprile</w:t>
      </w:r>
      <w:r>
        <w:rPr>
          <w:rFonts w:ascii="Arial" w:hAnsi="Arial" w:cs="Arial"/>
          <w:b/>
          <w:bCs/>
          <w:color w:val="002060"/>
        </w:rPr>
        <w:t xml:space="preserve"> 2023</w:t>
      </w:r>
      <w:r w:rsidRPr="00DE1EF7">
        <w:rPr>
          <w:rFonts w:ascii="Arial" w:hAnsi="Arial" w:cs="Arial"/>
          <w:color w:val="002060"/>
        </w:rPr>
        <w:t xml:space="preserve"> a favore di questo Comitato Regionale mediante bonifico bancario da versare alle seguenti coordinate: </w:t>
      </w:r>
    </w:p>
    <w:p w14:paraId="0159263E" w14:textId="77777777" w:rsidR="00375B61" w:rsidRPr="00DE1EF7" w:rsidRDefault="00375B61" w:rsidP="00375B61">
      <w:pPr>
        <w:pStyle w:val="Nessunaspaziatura"/>
        <w:jc w:val="both"/>
        <w:rPr>
          <w:rFonts w:ascii="Arial" w:hAnsi="Arial" w:cs="Arial"/>
          <w:color w:val="002060"/>
        </w:rPr>
      </w:pPr>
    </w:p>
    <w:p w14:paraId="541CC88D"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BNL – ANCONA</w:t>
      </w:r>
    </w:p>
    <w:p w14:paraId="6F46B39F"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073C04AB" w14:textId="77777777" w:rsidR="000D60EA" w:rsidRPr="009B42C6" w:rsidRDefault="00375B61" w:rsidP="000D60EA">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000D60EA" w:rsidRPr="000D60EA">
        <w:rPr>
          <w:rFonts w:ascii="Arial" w:hAnsi="Arial" w:cs="Arial"/>
          <w:bCs/>
          <w:color w:val="002060"/>
          <w:sz w:val="22"/>
          <w:szCs w:val="22"/>
        </w:rPr>
        <w:t>IT 81 E 01005 02600 0000 0000 8868</w:t>
      </w:r>
    </w:p>
    <w:p w14:paraId="081E9A7D" w14:textId="77777777" w:rsidR="00375B61" w:rsidRPr="00DE1EF7" w:rsidRDefault="00375B61" w:rsidP="00375B61">
      <w:pPr>
        <w:pStyle w:val="Nessunaspaziatura"/>
        <w:jc w:val="both"/>
        <w:rPr>
          <w:rFonts w:ascii="Arial" w:hAnsi="Arial" w:cs="Arial"/>
          <w:color w:val="002060"/>
        </w:rPr>
      </w:pPr>
    </w:p>
    <w:p w14:paraId="19197100" w14:textId="77777777" w:rsidR="00375B61" w:rsidRPr="00DE1EF7" w:rsidRDefault="00375B61" w:rsidP="00375B61">
      <w:pPr>
        <w:pStyle w:val="Corpodeltesto21"/>
        <w:rPr>
          <w:rFonts w:ascii="Arial" w:hAnsi="Arial" w:cs="Arial"/>
          <w:color w:val="002060"/>
          <w:sz w:val="22"/>
          <w:szCs w:val="22"/>
        </w:rPr>
      </w:pPr>
    </w:p>
    <w:p w14:paraId="0010BA56"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1CC92499" w14:textId="77777777" w:rsidR="00375B61" w:rsidRPr="00DE1EF7" w:rsidRDefault="00375B61" w:rsidP="00375B61">
      <w:pPr>
        <w:pStyle w:val="Corpodeltesto21"/>
        <w:rPr>
          <w:rFonts w:ascii="Arial" w:hAnsi="Arial" w:cs="Arial"/>
          <w:color w:val="002060"/>
          <w:sz w:val="22"/>
          <w:szCs w:val="22"/>
        </w:rPr>
      </w:pPr>
    </w:p>
    <w:p w14:paraId="6B8DD3A1"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3AFCAAFE"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0A38B482"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3C7197B9" w14:textId="77777777" w:rsidR="00375B61" w:rsidRPr="00DE1EF7" w:rsidRDefault="00375B61" w:rsidP="00375B61">
      <w:pPr>
        <w:pStyle w:val="Corpodeltesto21"/>
        <w:rPr>
          <w:rFonts w:ascii="Arial" w:hAnsi="Arial" w:cs="Arial"/>
          <w:color w:val="002060"/>
          <w:sz w:val="22"/>
          <w:szCs w:val="22"/>
        </w:rPr>
      </w:pPr>
    </w:p>
    <w:p w14:paraId="6CD66C65"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790956E0" w14:textId="77777777" w:rsidR="00375B61" w:rsidRPr="00DE1EF7" w:rsidRDefault="00375B61" w:rsidP="00375B61">
      <w:pPr>
        <w:pStyle w:val="Corpodeltesto21"/>
        <w:rPr>
          <w:rFonts w:ascii="Arial" w:hAnsi="Arial" w:cs="Arial"/>
          <w:color w:val="002060"/>
          <w:sz w:val="22"/>
          <w:szCs w:val="22"/>
        </w:rPr>
      </w:pPr>
    </w:p>
    <w:p w14:paraId="7656B6B3"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77ABDD72"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175B5853"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IT13E0100502604000000001453</w:t>
      </w:r>
    </w:p>
    <w:p w14:paraId="305AB317" w14:textId="699D37E0" w:rsidR="00467CBB" w:rsidRDefault="00467CBB" w:rsidP="00770E76">
      <w:pPr>
        <w:rPr>
          <w:rFonts w:ascii="Arial" w:hAnsi="Arial" w:cs="Arial"/>
          <w:color w:val="002060"/>
          <w:sz w:val="22"/>
          <w:szCs w:val="22"/>
        </w:rPr>
      </w:pPr>
    </w:p>
    <w:p w14:paraId="4F75725A" w14:textId="77777777" w:rsidR="00C16A72" w:rsidRDefault="00C16A72" w:rsidP="00770E76">
      <w:pPr>
        <w:rPr>
          <w:rFonts w:ascii="Arial" w:hAnsi="Arial" w:cs="Arial"/>
          <w:color w:val="002060"/>
          <w:sz w:val="22"/>
          <w:szCs w:val="22"/>
        </w:rPr>
      </w:pPr>
    </w:p>
    <w:p w14:paraId="2151F0EE" w14:textId="77777777" w:rsidR="00C16A72" w:rsidRPr="00577EC4" w:rsidRDefault="00C16A72" w:rsidP="00C16A72">
      <w:pPr>
        <w:pStyle w:val="TITOLOCAMPIONATO"/>
        <w:shd w:val="clear" w:color="auto" w:fill="002060"/>
        <w:spacing w:before="0" w:beforeAutospacing="0" w:after="0" w:afterAutospacing="0"/>
        <w:rPr>
          <w:color w:val="FFFFFF"/>
        </w:rPr>
      </w:pPr>
      <w:r>
        <w:rPr>
          <w:color w:val="FFFFFF"/>
        </w:rPr>
        <w:t>CORTE SPORTIVA D’APPELLO TERRITORIALE</w:t>
      </w:r>
    </w:p>
    <w:p w14:paraId="5F94980D" w14:textId="77777777" w:rsidR="00C16A72" w:rsidRPr="00C16A72" w:rsidRDefault="00C16A72" w:rsidP="00C16A72">
      <w:pPr>
        <w:pStyle w:val="Titolo"/>
        <w:jc w:val="both"/>
        <w:rPr>
          <w:rFonts w:cs="Arial"/>
          <w:color w:val="002060"/>
          <w:szCs w:val="22"/>
        </w:rPr>
      </w:pPr>
    </w:p>
    <w:p w14:paraId="629A1066" w14:textId="77777777" w:rsidR="00C16A72" w:rsidRPr="00C16A72" w:rsidRDefault="00C16A72" w:rsidP="00C16A72">
      <w:pPr>
        <w:pStyle w:val="Titolo"/>
        <w:spacing w:line="360" w:lineRule="auto"/>
        <w:jc w:val="both"/>
        <w:rPr>
          <w:rFonts w:cs="Arial"/>
          <w:b w:val="0"/>
          <w:color w:val="002060"/>
          <w:szCs w:val="22"/>
        </w:rPr>
      </w:pPr>
      <w:smartTag w:uri="urn:schemas-microsoft-com:office:smarttags" w:element="PersonName">
        <w:smartTagPr>
          <w:attr w:name="ProductID" w:val="La Corte"/>
        </w:smartTagPr>
        <w:r w:rsidRPr="00C16A72">
          <w:rPr>
            <w:rFonts w:cs="Arial"/>
            <w:b w:val="0"/>
            <w:color w:val="002060"/>
            <w:szCs w:val="22"/>
          </w:rPr>
          <w:t>La Corte</w:t>
        </w:r>
      </w:smartTag>
      <w:r w:rsidRPr="00C16A72">
        <w:rPr>
          <w:rFonts w:cs="Arial"/>
          <w:b w:val="0"/>
          <w:color w:val="002060"/>
          <w:szCs w:val="22"/>
        </w:rPr>
        <w:t xml:space="preserve"> sportiva d’appello territoriale presso il Comitato Regionale Marche, composta da</w:t>
      </w:r>
    </w:p>
    <w:p w14:paraId="4B74058D" w14:textId="77777777" w:rsidR="00C16A72" w:rsidRPr="00C16A72" w:rsidRDefault="00C16A72" w:rsidP="00C16A72">
      <w:pPr>
        <w:pStyle w:val="Titolo"/>
        <w:jc w:val="both"/>
        <w:rPr>
          <w:rFonts w:cs="Arial"/>
          <w:b w:val="0"/>
          <w:color w:val="002060"/>
          <w:szCs w:val="22"/>
        </w:rPr>
      </w:pPr>
      <w:r w:rsidRPr="00C16A72">
        <w:rPr>
          <w:rFonts w:cs="Arial"/>
          <w:b w:val="0"/>
          <w:color w:val="002060"/>
          <w:szCs w:val="22"/>
        </w:rPr>
        <w:t xml:space="preserve">Avv. Piero </w:t>
      </w:r>
      <w:proofErr w:type="spellStart"/>
      <w:r w:rsidRPr="00C16A72">
        <w:rPr>
          <w:rFonts w:cs="Arial"/>
          <w:b w:val="0"/>
          <w:color w:val="002060"/>
          <w:szCs w:val="22"/>
        </w:rPr>
        <w:t>Paciaroni</w:t>
      </w:r>
      <w:proofErr w:type="spellEnd"/>
      <w:r w:rsidRPr="00C16A72">
        <w:rPr>
          <w:rFonts w:cs="Arial"/>
          <w:b w:val="0"/>
          <w:color w:val="002060"/>
          <w:szCs w:val="22"/>
        </w:rPr>
        <w:t xml:space="preserve"> - Presidente </w:t>
      </w:r>
    </w:p>
    <w:p w14:paraId="3D05CCA9" w14:textId="77777777" w:rsidR="00C16A72" w:rsidRPr="00C16A72" w:rsidRDefault="00C16A72" w:rsidP="00C16A72">
      <w:pPr>
        <w:pStyle w:val="Titolo"/>
        <w:jc w:val="both"/>
        <w:rPr>
          <w:rFonts w:cs="Arial"/>
          <w:b w:val="0"/>
          <w:color w:val="002060"/>
          <w:szCs w:val="22"/>
        </w:rPr>
      </w:pPr>
      <w:r w:rsidRPr="00C16A72">
        <w:rPr>
          <w:rFonts w:cs="Arial"/>
          <w:b w:val="0"/>
          <w:color w:val="002060"/>
          <w:szCs w:val="22"/>
        </w:rPr>
        <w:t>Dott. Giovanni Spanti - Vicepresidente</w:t>
      </w:r>
    </w:p>
    <w:p w14:paraId="22895274" w14:textId="77777777" w:rsidR="00C16A72" w:rsidRPr="00C16A72" w:rsidRDefault="00C16A72" w:rsidP="00C16A72">
      <w:pPr>
        <w:pStyle w:val="Titolo"/>
        <w:jc w:val="both"/>
        <w:rPr>
          <w:rFonts w:cs="Arial"/>
          <w:b w:val="0"/>
          <w:color w:val="002060"/>
          <w:szCs w:val="22"/>
        </w:rPr>
      </w:pPr>
      <w:r w:rsidRPr="00C16A72">
        <w:rPr>
          <w:rFonts w:cs="Arial"/>
          <w:b w:val="0"/>
          <w:color w:val="002060"/>
          <w:szCs w:val="22"/>
        </w:rPr>
        <w:t>Dott. Lorenzo Casagrande Albano - Componente Segretario f.f.</w:t>
      </w:r>
    </w:p>
    <w:p w14:paraId="092CE491" w14:textId="77777777" w:rsidR="00C16A72" w:rsidRPr="00C16A72" w:rsidRDefault="00C16A72" w:rsidP="00C16A72">
      <w:pPr>
        <w:pStyle w:val="Titolo"/>
        <w:jc w:val="both"/>
        <w:rPr>
          <w:rFonts w:cs="Arial"/>
          <w:b w:val="0"/>
          <w:color w:val="002060"/>
          <w:szCs w:val="22"/>
        </w:rPr>
      </w:pPr>
      <w:r w:rsidRPr="00C16A72">
        <w:rPr>
          <w:rFonts w:cs="Arial"/>
          <w:b w:val="0"/>
          <w:color w:val="002060"/>
          <w:szCs w:val="22"/>
        </w:rPr>
        <w:t>Avv. Francesco Scaloni - Componente</w:t>
      </w:r>
    </w:p>
    <w:p w14:paraId="1A49398A" w14:textId="77777777" w:rsidR="00C16A72" w:rsidRPr="00C16A72" w:rsidRDefault="00C16A72" w:rsidP="00C16A72">
      <w:pPr>
        <w:pStyle w:val="Titolo"/>
        <w:jc w:val="both"/>
        <w:rPr>
          <w:rFonts w:cs="Arial"/>
          <w:b w:val="0"/>
          <w:color w:val="002060"/>
          <w:szCs w:val="22"/>
        </w:rPr>
      </w:pPr>
    </w:p>
    <w:p w14:paraId="063112B7" w14:textId="77777777" w:rsidR="00C16A72" w:rsidRPr="00C16A72" w:rsidRDefault="00C16A72" w:rsidP="00C16A72">
      <w:pPr>
        <w:pStyle w:val="Titolo"/>
        <w:jc w:val="both"/>
        <w:rPr>
          <w:b w:val="0"/>
          <w:color w:val="002060"/>
        </w:rPr>
      </w:pPr>
      <w:r w:rsidRPr="00C16A72">
        <w:rPr>
          <w:b w:val="0"/>
          <w:color w:val="002060"/>
        </w:rPr>
        <w:t>nella riunione del 20 marzo 2023, ha pronunciato:</w:t>
      </w:r>
    </w:p>
    <w:p w14:paraId="23A7B712" w14:textId="77777777" w:rsidR="00C16A72" w:rsidRPr="00C16A72" w:rsidRDefault="00C16A72" w:rsidP="00C16A72">
      <w:pPr>
        <w:pStyle w:val="LndNormale1"/>
        <w:rPr>
          <w:rFonts w:cs="Arial"/>
          <w:color w:val="002060"/>
          <w:szCs w:val="22"/>
        </w:rPr>
      </w:pPr>
      <w:bookmarkStart w:id="11" w:name="_Hlk123292042"/>
    </w:p>
    <w:bookmarkEnd w:id="11"/>
    <w:p w14:paraId="7426F70A" w14:textId="77777777" w:rsidR="00C16A72" w:rsidRPr="00C16A72" w:rsidRDefault="00C16A72" w:rsidP="00C16A72">
      <w:pPr>
        <w:pStyle w:val="LndNormale1"/>
        <w:jc w:val="center"/>
        <w:rPr>
          <w:rFonts w:cs="Arial"/>
          <w:color w:val="002060"/>
          <w:szCs w:val="22"/>
        </w:rPr>
      </w:pPr>
      <w:r w:rsidRPr="00C16A72">
        <w:rPr>
          <w:rFonts w:cs="Arial"/>
          <w:color w:val="002060"/>
          <w:szCs w:val="22"/>
        </w:rPr>
        <w:t xml:space="preserve">    </w:t>
      </w:r>
      <w:r w:rsidRPr="00C16A72">
        <w:rPr>
          <w:rFonts w:cs="Arial"/>
          <w:b/>
          <w:color w:val="002060"/>
          <w:szCs w:val="22"/>
        </w:rPr>
        <w:t>Dispositivo n. 40/CSAT 2022/2023</w:t>
      </w:r>
    </w:p>
    <w:p w14:paraId="15E0421B" w14:textId="77777777" w:rsidR="00C16A72" w:rsidRPr="00C16A72" w:rsidRDefault="00C16A72" w:rsidP="00C16A72">
      <w:pPr>
        <w:pStyle w:val="LndNormale1"/>
        <w:jc w:val="center"/>
        <w:rPr>
          <w:rFonts w:cs="Arial"/>
          <w:b/>
          <w:color w:val="002060"/>
          <w:szCs w:val="22"/>
        </w:rPr>
      </w:pPr>
      <w:r w:rsidRPr="00C16A72">
        <w:rPr>
          <w:rFonts w:cs="Arial"/>
          <w:b/>
          <w:color w:val="002060"/>
          <w:szCs w:val="22"/>
        </w:rPr>
        <w:t>Reclamo n. 40/CSAT 2022/2023</w:t>
      </w:r>
    </w:p>
    <w:p w14:paraId="5754C8DE" w14:textId="77777777" w:rsidR="00C16A72" w:rsidRPr="00C16A72" w:rsidRDefault="00C16A72" w:rsidP="00C16A72">
      <w:pPr>
        <w:pStyle w:val="LndNormale1"/>
        <w:jc w:val="center"/>
        <w:rPr>
          <w:rFonts w:cs="Arial"/>
          <w:b/>
          <w:color w:val="002060"/>
          <w:szCs w:val="22"/>
        </w:rPr>
      </w:pPr>
    </w:p>
    <w:p w14:paraId="6AAADC4A" w14:textId="77777777" w:rsidR="00C16A72" w:rsidRPr="00C16A72" w:rsidRDefault="00C16A72" w:rsidP="00C16A72">
      <w:pPr>
        <w:pStyle w:val="LndNormale1"/>
        <w:tabs>
          <w:tab w:val="center" w:pos="4819"/>
          <w:tab w:val="right" w:pos="9638"/>
        </w:tabs>
        <w:rPr>
          <w:rFonts w:cs="Arial"/>
          <w:color w:val="002060"/>
          <w:szCs w:val="22"/>
        </w:rPr>
      </w:pPr>
      <w:r w:rsidRPr="00C16A72">
        <w:rPr>
          <w:rFonts w:cs="Arial"/>
          <w:color w:val="002060"/>
          <w:szCs w:val="22"/>
        </w:rPr>
        <w:t xml:space="preserve">a seguito del reclamo n. 40 promosso dalla A.S.D. ANCONITANA CALCIO A 5 in data 10/03/2023 avverso la sanzione sportiva dell’ammenda di € 300,00 (trecento/00) applicata dal Giudice sportivo territoriale del Comitato Regionale Marche con delibera pubblicata sul Com. Uff. n. 100 C5 del 08/03/2023 .                                                            </w:t>
      </w:r>
    </w:p>
    <w:p w14:paraId="37D1F573" w14:textId="77777777" w:rsidR="00C16A72" w:rsidRPr="00C16A72" w:rsidRDefault="00C16A72" w:rsidP="00C16A72">
      <w:pPr>
        <w:pStyle w:val="LndNormale1"/>
        <w:tabs>
          <w:tab w:val="center" w:pos="4819"/>
          <w:tab w:val="right" w:pos="9638"/>
        </w:tabs>
        <w:rPr>
          <w:rFonts w:cs="Arial"/>
          <w:color w:val="002060"/>
          <w:szCs w:val="22"/>
        </w:rPr>
      </w:pPr>
    </w:p>
    <w:p w14:paraId="0CC20C34" w14:textId="77777777" w:rsidR="00C16A72" w:rsidRPr="00C16A72" w:rsidRDefault="00C16A72" w:rsidP="00C16A72">
      <w:pPr>
        <w:pStyle w:val="LndNormale1"/>
        <w:jc w:val="center"/>
        <w:rPr>
          <w:rFonts w:cs="Arial"/>
          <w:b/>
          <w:bCs/>
          <w:color w:val="002060"/>
          <w:szCs w:val="22"/>
        </w:rPr>
      </w:pPr>
      <w:r w:rsidRPr="00C16A72">
        <w:rPr>
          <w:rFonts w:cs="Arial"/>
          <w:b/>
          <w:bCs/>
          <w:color w:val="002060"/>
          <w:szCs w:val="22"/>
        </w:rPr>
        <w:t>DISPOSITIVO</w:t>
      </w:r>
    </w:p>
    <w:p w14:paraId="0B5AEF0D" w14:textId="77777777" w:rsidR="00C16A72" w:rsidRPr="00C16A72" w:rsidRDefault="00C16A72" w:rsidP="00C16A72">
      <w:pPr>
        <w:pStyle w:val="LndNormale1"/>
        <w:tabs>
          <w:tab w:val="center" w:pos="4819"/>
          <w:tab w:val="right" w:pos="9638"/>
        </w:tabs>
        <w:spacing w:line="360" w:lineRule="auto"/>
        <w:jc w:val="left"/>
        <w:rPr>
          <w:rFonts w:cs="Arial"/>
          <w:bCs/>
          <w:color w:val="002060"/>
          <w:szCs w:val="22"/>
        </w:rPr>
      </w:pPr>
      <w:r w:rsidRPr="00C16A72">
        <w:rPr>
          <w:rFonts w:cs="Arial"/>
          <w:bCs/>
          <w:color w:val="002060"/>
          <w:szCs w:val="22"/>
        </w:rPr>
        <w:t xml:space="preserve">                                                                         P.Q.M.</w:t>
      </w:r>
    </w:p>
    <w:p w14:paraId="3A917621" w14:textId="77777777" w:rsidR="00C16A72" w:rsidRPr="00C16A72" w:rsidRDefault="00C16A72" w:rsidP="00C16A72">
      <w:pPr>
        <w:rPr>
          <w:rFonts w:ascii="Arial" w:hAnsi="Arial" w:cs="Arial"/>
          <w:color w:val="002060"/>
          <w:sz w:val="22"/>
          <w:szCs w:val="22"/>
        </w:rPr>
      </w:pPr>
      <w:r w:rsidRPr="00C16A72">
        <w:rPr>
          <w:rFonts w:ascii="Arial" w:hAnsi="Arial" w:cs="Arial"/>
          <w:color w:val="002060"/>
          <w:sz w:val="22"/>
          <w:szCs w:val="22"/>
        </w:rPr>
        <w:t>la Corte sportiva d’appello territoriale, definitivamente pronunciando, respinge il reclamo come sopra proposto dalla A.S.D. ANCONITANA CALCIO A 5.</w:t>
      </w:r>
    </w:p>
    <w:p w14:paraId="796D9080" w14:textId="77777777" w:rsidR="00C16A72" w:rsidRPr="00C16A72" w:rsidRDefault="00C16A72" w:rsidP="00C16A72">
      <w:pPr>
        <w:rPr>
          <w:rFonts w:ascii="Arial" w:hAnsi="Arial" w:cs="Arial"/>
          <w:color w:val="002060"/>
          <w:sz w:val="22"/>
          <w:szCs w:val="22"/>
        </w:rPr>
      </w:pPr>
    </w:p>
    <w:p w14:paraId="7B4D6765" w14:textId="77777777" w:rsidR="00C16A72" w:rsidRPr="00C16A72" w:rsidRDefault="00C16A72" w:rsidP="00C16A72">
      <w:pPr>
        <w:rPr>
          <w:rFonts w:ascii="Arial" w:hAnsi="Arial" w:cs="Arial"/>
          <w:color w:val="002060"/>
          <w:sz w:val="22"/>
          <w:szCs w:val="22"/>
        </w:rPr>
      </w:pPr>
      <w:r w:rsidRPr="00C16A72">
        <w:rPr>
          <w:rFonts w:ascii="Arial" w:hAnsi="Arial" w:cs="Arial"/>
          <w:color w:val="002060"/>
          <w:sz w:val="22"/>
          <w:szCs w:val="22"/>
        </w:rPr>
        <w:t>Dispone addebitarsi il relativo contributo e manda alla Segreteria del Comitato Regionale Marche per gli adempimenti conseguenti.</w:t>
      </w:r>
    </w:p>
    <w:p w14:paraId="63849948" w14:textId="77777777" w:rsidR="00C16A72" w:rsidRPr="00C16A72" w:rsidRDefault="00C16A72" w:rsidP="00C16A72">
      <w:pPr>
        <w:rPr>
          <w:rFonts w:ascii="Arial" w:hAnsi="Arial" w:cs="Arial"/>
          <w:color w:val="002060"/>
          <w:sz w:val="22"/>
          <w:szCs w:val="22"/>
        </w:rPr>
      </w:pPr>
    </w:p>
    <w:p w14:paraId="70F94847" w14:textId="77777777" w:rsidR="00C16A72" w:rsidRPr="00C16A72" w:rsidRDefault="00C16A72" w:rsidP="00C16A72">
      <w:pPr>
        <w:rPr>
          <w:rFonts w:ascii="Arial" w:hAnsi="Arial" w:cs="Arial"/>
          <w:color w:val="002060"/>
          <w:sz w:val="22"/>
          <w:szCs w:val="22"/>
        </w:rPr>
      </w:pPr>
      <w:r w:rsidRPr="00C16A72">
        <w:rPr>
          <w:rFonts w:ascii="Arial" w:hAnsi="Arial" w:cs="Arial"/>
          <w:color w:val="002060"/>
          <w:sz w:val="22"/>
          <w:szCs w:val="22"/>
        </w:rPr>
        <w:t>Così deciso in Ancona, nella sede della FIGC - LND - Comitato Regionale Marche, in data 20</w:t>
      </w:r>
    </w:p>
    <w:p w14:paraId="2656C5EE" w14:textId="77777777" w:rsidR="00C16A72" w:rsidRPr="00C16A72" w:rsidRDefault="00C16A72" w:rsidP="00C16A72">
      <w:pPr>
        <w:rPr>
          <w:rFonts w:ascii="Arial" w:hAnsi="Arial" w:cs="Arial"/>
          <w:color w:val="002060"/>
          <w:sz w:val="22"/>
          <w:szCs w:val="22"/>
        </w:rPr>
      </w:pPr>
      <w:r w:rsidRPr="00C16A72">
        <w:rPr>
          <w:rFonts w:ascii="Arial" w:hAnsi="Arial" w:cs="Arial"/>
          <w:color w:val="002060"/>
          <w:sz w:val="22"/>
          <w:szCs w:val="22"/>
        </w:rPr>
        <w:t>marzo 2023.</w:t>
      </w:r>
    </w:p>
    <w:p w14:paraId="69F3F1EE" w14:textId="77777777" w:rsidR="00C16A72" w:rsidRPr="00C16A72" w:rsidRDefault="00C16A72" w:rsidP="00C16A72">
      <w:pPr>
        <w:rPr>
          <w:rFonts w:ascii="Arial" w:hAnsi="Arial" w:cs="Arial"/>
          <w:color w:val="002060"/>
          <w:sz w:val="22"/>
          <w:szCs w:val="22"/>
        </w:rPr>
      </w:pPr>
    </w:p>
    <w:p w14:paraId="4E9539B0" w14:textId="77777777" w:rsidR="00C16A72" w:rsidRPr="00C16A72" w:rsidRDefault="00C16A72" w:rsidP="00C16A72">
      <w:pPr>
        <w:jc w:val="left"/>
        <w:rPr>
          <w:rFonts w:ascii="Arial" w:hAnsi="Arial" w:cs="Arial"/>
          <w:noProof/>
          <w:color w:val="002060"/>
          <w:sz w:val="22"/>
          <w:szCs w:val="22"/>
        </w:rPr>
      </w:pPr>
      <w:r w:rsidRPr="00C16A72">
        <w:rPr>
          <w:rFonts w:ascii="Arial" w:hAnsi="Arial" w:cs="Arial"/>
          <w:color w:val="002060"/>
          <w:sz w:val="22"/>
          <w:szCs w:val="22"/>
        </w:rPr>
        <w:t>Il Relatore                                                                                                               Il Presidente                                                         F.to in originale                                                                                                       F.to in originale</w:t>
      </w:r>
    </w:p>
    <w:p w14:paraId="4DD2E2F0" w14:textId="77777777" w:rsidR="00C16A72" w:rsidRPr="00C16A72" w:rsidRDefault="00C16A72" w:rsidP="00C16A72">
      <w:pPr>
        <w:overflowPunct w:val="0"/>
        <w:autoSpaceDE w:val="0"/>
        <w:autoSpaceDN w:val="0"/>
        <w:adjustRightInd w:val="0"/>
        <w:jc w:val="left"/>
        <w:textAlignment w:val="baseline"/>
        <w:rPr>
          <w:rFonts w:ascii="Arial" w:hAnsi="Arial" w:cs="Arial"/>
          <w:noProof/>
          <w:color w:val="002060"/>
          <w:sz w:val="22"/>
          <w:szCs w:val="22"/>
        </w:rPr>
      </w:pPr>
      <w:r w:rsidRPr="00C16A72">
        <w:rPr>
          <w:rFonts w:ascii="Arial" w:hAnsi="Arial" w:cs="Arial"/>
          <w:noProof/>
          <w:color w:val="002060"/>
          <w:sz w:val="22"/>
          <w:szCs w:val="22"/>
        </w:rPr>
        <w:t>Giovanni Spanti                                                                                                      Piero Paciaroni</w:t>
      </w:r>
    </w:p>
    <w:p w14:paraId="2E58EE66" w14:textId="77777777" w:rsidR="00C16A72" w:rsidRPr="00C16A72" w:rsidRDefault="00C16A72" w:rsidP="00C16A72">
      <w:pPr>
        <w:pStyle w:val="LndNormale1"/>
        <w:rPr>
          <w:rFonts w:cs="Arial"/>
          <w:b/>
          <w:color w:val="002060"/>
          <w:szCs w:val="22"/>
          <w:u w:val="single"/>
        </w:rPr>
      </w:pPr>
    </w:p>
    <w:p w14:paraId="24BE9766" w14:textId="77777777" w:rsidR="00C16A72" w:rsidRPr="00C16A72" w:rsidRDefault="00C16A72" w:rsidP="00C16A72">
      <w:pPr>
        <w:overflowPunct w:val="0"/>
        <w:autoSpaceDE w:val="0"/>
        <w:autoSpaceDN w:val="0"/>
        <w:adjustRightInd w:val="0"/>
        <w:jc w:val="left"/>
        <w:textAlignment w:val="baseline"/>
        <w:rPr>
          <w:rFonts w:ascii="Arial" w:hAnsi="Arial" w:cs="Arial"/>
          <w:noProof/>
          <w:color w:val="002060"/>
          <w:sz w:val="22"/>
          <w:szCs w:val="22"/>
        </w:rPr>
      </w:pPr>
      <w:r w:rsidRPr="00C16A72">
        <w:rPr>
          <w:rFonts w:ascii="Arial" w:hAnsi="Arial" w:cs="Arial"/>
          <w:b/>
          <w:color w:val="002060"/>
          <w:sz w:val="22"/>
          <w:szCs w:val="22"/>
          <w:u w:val="single"/>
        </w:rPr>
        <w:t>Depositato in Ancona in data 20 marzo 2023</w:t>
      </w:r>
    </w:p>
    <w:p w14:paraId="5CAA3945" w14:textId="77777777" w:rsidR="00C16A72" w:rsidRDefault="00C16A72" w:rsidP="00C16A72">
      <w:pPr>
        <w:pStyle w:val="LndNormale1"/>
        <w:rPr>
          <w:rFonts w:cs="Arial"/>
          <w:color w:val="002060"/>
          <w:szCs w:val="22"/>
        </w:rPr>
      </w:pPr>
    </w:p>
    <w:p w14:paraId="3EC2DD73" w14:textId="6BB36803" w:rsidR="00C16A72" w:rsidRPr="00C16A72" w:rsidRDefault="00C16A72" w:rsidP="00C16A72">
      <w:pPr>
        <w:pStyle w:val="LndNormale1"/>
        <w:rPr>
          <w:rFonts w:cs="Arial"/>
          <w:color w:val="002060"/>
          <w:szCs w:val="22"/>
        </w:rPr>
      </w:pPr>
      <w:r w:rsidRPr="00C16A72">
        <w:rPr>
          <w:rFonts w:cs="Arial"/>
          <w:color w:val="002060"/>
          <w:szCs w:val="22"/>
        </w:rPr>
        <w:t xml:space="preserve">Il Segretario f.f.                                                                                            </w:t>
      </w:r>
    </w:p>
    <w:p w14:paraId="54B663DC" w14:textId="77777777" w:rsidR="00C16A72" w:rsidRPr="00C16A72" w:rsidRDefault="00C16A72" w:rsidP="00C16A72">
      <w:pPr>
        <w:pStyle w:val="LndNormale1"/>
        <w:rPr>
          <w:rFonts w:cs="Arial"/>
          <w:color w:val="002060"/>
          <w:szCs w:val="22"/>
        </w:rPr>
      </w:pPr>
      <w:r w:rsidRPr="00C16A72">
        <w:rPr>
          <w:rFonts w:cs="Arial"/>
          <w:color w:val="002060"/>
          <w:szCs w:val="22"/>
        </w:rPr>
        <w:t>F.to in originale</w:t>
      </w:r>
    </w:p>
    <w:p w14:paraId="7421DC04" w14:textId="77777777" w:rsidR="00C16A72" w:rsidRPr="00C16A72" w:rsidRDefault="00C16A72" w:rsidP="00C16A72">
      <w:pPr>
        <w:pStyle w:val="LndNormale1"/>
        <w:rPr>
          <w:rFonts w:cs="Arial"/>
          <w:color w:val="002060"/>
          <w:szCs w:val="22"/>
        </w:rPr>
      </w:pPr>
      <w:r w:rsidRPr="00C16A72">
        <w:rPr>
          <w:rFonts w:cs="Arial"/>
          <w:color w:val="002060"/>
          <w:szCs w:val="22"/>
        </w:rPr>
        <w:lastRenderedPageBreak/>
        <w:t xml:space="preserve">Lorenzo Casagrande Albano                         </w:t>
      </w:r>
    </w:p>
    <w:p w14:paraId="2F96929A" w14:textId="77777777" w:rsidR="00B22AD4" w:rsidRPr="00DE1EF7" w:rsidRDefault="00B22AD4" w:rsidP="00770E76">
      <w:pPr>
        <w:rPr>
          <w:rFonts w:ascii="Arial" w:hAnsi="Arial" w:cs="Arial"/>
          <w:color w:val="002060"/>
          <w:sz w:val="22"/>
          <w:szCs w:val="22"/>
        </w:rPr>
      </w:pPr>
    </w:p>
    <w:p w14:paraId="5634EDA6" w14:textId="77777777" w:rsidR="0050229F" w:rsidRPr="00DE1EF7" w:rsidRDefault="0050229F" w:rsidP="0050229F">
      <w:pPr>
        <w:pStyle w:val="LndNormale1"/>
        <w:rPr>
          <w:rFonts w:cs="Arial"/>
          <w:color w:val="002060"/>
          <w:szCs w:val="22"/>
        </w:rPr>
      </w:pPr>
    </w:p>
    <w:p w14:paraId="4380B0A3" w14:textId="77777777" w:rsidR="008F4DE2" w:rsidRPr="00DE1EF7" w:rsidRDefault="008F4DE2" w:rsidP="008F4DE2">
      <w:pPr>
        <w:pStyle w:val="Corpodeltesto21"/>
        <w:jc w:val="center"/>
        <w:divId w:val="527259509"/>
        <w:rPr>
          <w:rFonts w:ascii="Arial" w:hAnsi="Arial" w:cs="Arial"/>
          <w:b/>
          <w:color w:val="002060"/>
          <w:sz w:val="30"/>
          <w:szCs w:val="30"/>
        </w:rPr>
      </w:pPr>
      <w:r w:rsidRPr="00DE1EF7">
        <w:rPr>
          <w:rFonts w:ascii="Arial" w:hAnsi="Arial" w:cs="Arial"/>
          <w:b/>
          <w:color w:val="002060"/>
          <w:sz w:val="30"/>
          <w:szCs w:val="30"/>
        </w:rPr>
        <w:t>*     *     *</w:t>
      </w:r>
    </w:p>
    <w:p w14:paraId="66FCE6F7" w14:textId="77777777" w:rsidR="009D0C38" w:rsidRPr="00DE1EF7" w:rsidRDefault="009D0C38" w:rsidP="009D0C38">
      <w:pPr>
        <w:pStyle w:val="LndNormale1"/>
        <w:divId w:val="527259509"/>
        <w:rPr>
          <w:b/>
          <w:color w:val="002060"/>
          <w:sz w:val="28"/>
          <w:szCs w:val="28"/>
          <w:u w:val="single"/>
        </w:rPr>
      </w:pPr>
    </w:p>
    <w:p w14:paraId="5CFCD874" w14:textId="77777777" w:rsidR="00465BCD" w:rsidRPr="00DE1EF7" w:rsidRDefault="00465BCD" w:rsidP="00465BCD">
      <w:pPr>
        <w:pStyle w:val="LndNormale1"/>
        <w:divId w:val="527259509"/>
        <w:rPr>
          <w:b/>
          <w:color w:val="002060"/>
          <w:sz w:val="28"/>
          <w:szCs w:val="28"/>
        </w:rPr>
      </w:pPr>
      <w:r w:rsidRPr="00DE1EF7">
        <w:rPr>
          <w:b/>
          <w:color w:val="002060"/>
          <w:sz w:val="28"/>
          <w:szCs w:val="28"/>
        </w:rPr>
        <w:t>ORARIO UFFICI</w:t>
      </w:r>
    </w:p>
    <w:p w14:paraId="6B08B986" w14:textId="77777777" w:rsidR="00465BCD" w:rsidRPr="00DE1EF7" w:rsidRDefault="00465BCD" w:rsidP="00465BCD">
      <w:pPr>
        <w:pStyle w:val="LndNormale1"/>
        <w:divId w:val="527259509"/>
        <w:rPr>
          <w:color w:val="002060"/>
        </w:rPr>
      </w:pPr>
    </w:p>
    <w:p w14:paraId="48C22C49" w14:textId="77777777" w:rsidR="00465BCD" w:rsidRPr="00DE1EF7" w:rsidRDefault="00465BCD" w:rsidP="00465BCD">
      <w:pPr>
        <w:pStyle w:val="LndNormale1"/>
        <w:divId w:val="527259509"/>
        <w:rPr>
          <w:color w:val="002060"/>
          <w:szCs w:val="22"/>
        </w:rPr>
      </w:pPr>
      <w:r w:rsidRPr="00DE1EF7">
        <w:rPr>
          <w:color w:val="002060"/>
          <w:szCs w:val="22"/>
        </w:rPr>
        <w:t>L’orario di apertura degli uffici del Comitato Regionale Marche è il seguente:</w:t>
      </w:r>
    </w:p>
    <w:p w14:paraId="5C29C7DB" w14:textId="77777777" w:rsidR="00465BCD" w:rsidRPr="00DE1EF7"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DE1EF7" w:rsidRPr="00DE1EF7" w14:paraId="4B4F1730" w14:textId="77777777" w:rsidTr="00465BCD">
        <w:trPr>
          <w:divId w:val="527259509"/>
        </w:trPr>
        <w:tc>
          <w:tcPr>
            <w:tcW w:w="3292" w:type="dxa"/>
          </w:tcPr>
          <w:p w14:paraId="49E50682" w14:textId="77777777" w:rsidR="00465BCD" w:rsidRPr="00DE1EF7" w:rsidRDefault="00465BCD" w:rsidP="00A94869">
            <w:pPr>
              <w:pStyle w:val="LndNormale1"/>
              <w:rPr>
                <w:b/>
                <w:color w:val="002060"/>
                <w:szCs w:val="22"/>
              </w:rPr>
            </w:pPr>
            <w:r w:rsidRPr="00DE1EF7">
              <w:rPr>
                <w:b/>
                <w:color w:val="002060"/>
                <w:szCs w:val="22"/>
              </w:rPr>
              <w:t>GIORNO</w:t>
            </w:r>
          </w:p>
        </w:tc>
        <w:tc>
          <w:tcPr>
            <w:tcW w:w="3294" w:type="dxa"/>
          </w:tcPr>
          <w:p w14:paraId="72377CEB" w14:textId="77777777" w:rsidR="00465BCD" w:rsidRPr="00DE1EF7" w:rsidRDefault="00465BCD" w:rsidP="00A94869">
            <w:pPr>
              <w:pStyle w:val="LndNormale1"/>
              <w:rPr>
                <w:b/>
                <w:color w:val="002060"/>
                <w:szCs w:val="22"/>
              </w:rPr>
            </w:pPr>
            <w:r w:rsidRPr="00DE1EF7">
              <w:rPr>
                <w:b/>
                <w:color w:val="002060"/>
                <w:szCs w:val="22"/>
              </w:rPr>
              <w:t>MATTINO</w:t>
            </w:r>
          </w:p>
        </w:tc>
        <w:tc>
          <w:tcPr>
            <w:tcW w:w="3326" w:type="dxa"/>
          </w:tcPr>
          <w:p w14:paraId="55C03F74" w14:textId="77777777" w:rsidR="00465BCD" w:rsidRPr="00DE1EF7" w:rsidRDefault="00465BCD" w:rsidP="00A94869">
            <w:pPr>
              <w:pStyle w:val="LndNormale1"/>
              <w:rPr>
                <w:b/>
                <w:color w:val="002060"/>
                <w:szCs w:val="22"/>
              </w:rPr>
            </w:pPr>
            <w:r w:rsidRPr="00DE1EF7">
              <w:rPr>
                <w:b/>
                <w:color w:val="002060"/>
                <w:szCs w:val="22"/>
              </w:rPr>
              <w:t>POMERIGGIO</w:t>
            </w:r>
          </w:p>
        </w:tc>
      </w:tr>
      <w:tr w:rsidR="00DE1EF7" w:rsidRPr="00DE1EF7" w14:paraId="24EC183E" w14:textId="77777777" w:rsidTr="00465BCD">
        <w:trPr>
          <w:divId w:val="527259509"/>
        </w:trPr>
        <w:tc>
          <w:tcPr>
            <w:tcW w:w="3292" w:type="dxa"/>
          </w:tcPr>
          <w:p w14:paraId="3439624E" w14:textId="77777777" w:rsidR="00465BCD" w:rsidRPr="00DE1EF7" w:rsidRDefault="00465BCD" w:rsidP="00A94869">
            <w:pPr>
              <w:pStyle w:val="LndNormale1"/>
              <w:rPr>
                <w:color w:val="002060"/>
                <w:szCs w:val="22"/>
              </w:rPr>
            </w:pPr>
            <w:r w:rsidRPr="00DE1EF7">
              <w:rPr>
                <w:color w:val="002060"/>
                <w:szCs w:val="22"/>
              </w:rPr>
              <w:t>Lunedì</w:t>
            </w:r>
          </w:p>
        </w:tc>
        <w:tc>
          <w:tcPr>
            <w:tcW w:w="3294" w:type="dxa"/>
          </w:tcPr>
          <w:p w14:paraId="187D2A52"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14CD596B" w14:textId="1C205F9F" w:rsidR="00465BCD" w:rsidRPr="00DE1EF7" w:rsidRDefault="00465BCD" w:rsidP="00A94869">
            <w:pPr>
              <w:pStyle w:val="LndNormale1"/>
              <w:rPr>
                <w:color w:val="002060"/>
                <w:szCs w:val="22"/>
              </w:rPr>
            </w:pPr>
            <w:r w:rsidRPr="00DE1EF7">
              <w:rPr>
                <w:color w:val="002060"/>
                <w:szCs w:val="22"/>
              </w:rPr>
              <w:t>15.00 – 17.00</w:t>
            </w:r>
          </w:p>
        </w:tc>
      </w:tr>
      <w:tr w:rsidR="00DE1EF7" w:rsidRPr="00DE1EF7" w14:paraId="5176AD4E" w14:textId="77777777" w:rsidTr="00465BCD">
        <w:trPr>
          <w:divId w:val="527259509"/>
        </w:trPr>
        <w:tc>
          <w:tcPr>
            <w:tcW w:w="3292" w:type="dxa"/>
          </w:tcPr>
          <w:p w14:paraId="106AC91C" w14:textId="77777777" w:rsidR="00465BCD" w:rsidRPr="00DE1EF7" w:rsidRDefault="00465BCD" w:rsidP="00A94869">
            <w:pPr>
              <w:pStyle w:val="LndNormale1"/>
              <w:rPr>
                <w:color w:val="002060"/>
                <w:szCs w:val="22"/>
              </w:rPr>
            </w:pPr>
            <w:r w:rsidRPr="00DE1EF7">
              <w:rPr>
                <w:color w:val="002060"/>
                <w:szCs w:val="22"/>
              </w:rPr>
              <w:t>Martedì</w:t>
            </w:r>
          </w:p>
        </w:tc>
        <w:tc>
          <w:tcPr>
            <w:tcW w:w="3294" w:type="dxa"/>
          </w:tcPr>
          <w:p w14:paraId="6BB1EEB1" w14:textId="77777777" w:rsidR="00465BCD" w:rsidRPr="00DE1EF7" w:rsidRDefault="00465BCD" w:rsidP="00A94869">
            <w:pPr>
              <w:pStyle w:val="LndNormale1"/>
              <w:rPr>
                <w:color w:val="002060"/>
                <w:szCs w:val="22"/>
              </w:rPr>
            </w:pPr>
            <w:r w:rsidRPr="00DE1EF7">
              <w:rPr>
                <w:color w:val="002060"/>
                <w:szCs w:val="22"/>
              </w:rPr>
              <w:t>10.00 – 12.00</w:t>
            </w:r>
          </w:p>
        </w:tc>
        <w:tc>
          <w:tcPr>
            <w:tcW w:w="3326" w:type="dxa"/>
          </w:tcPr>
          <w:p w14:paraId="241EECFF"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65785ACC" w14:textId="77777777" w:rsidTr="00465BCD">
        <w:trPr>
          <w:divId w:val="527259509"/>
        </w:trPr>
        <w:tc>
          <w:tcPr>
            <w:tcW w:w="3292" w:type="dxa"/>
          </w:tcPr>
          <w:p w14:paraId="50E36BCA" w14:textId="77777777" w:rsidR="00465BCD" w:rsidRPr="00DE1EF7" w:rsidRDefault="00465BCD" w:rsidP="00A94869">
            <w:pPr>
              <w:pStyle w:val="LndNormale1"/>
              <w:rPr>
                <w:color w:val="002060"/>
                <w:szCs w:val="22"/>
              </w:rPr>
            </w:pPr>
            <w:r w:rsidRPr="00DE1EF7">
              <w:rPr>
                <w:color w:val="002060"/>
                <w:szCs w:val="22"/>
              </w:rPr>
              <w:t>Mercoledì</w:t>
            </w:r>
          </w:p>
        </w:tc>
        <w:tc>
          <w:tcPr>
            <w:tcW w:w="3294" w:type="dxa"/>
          </w:tcPr>
          <w:p w14:paraId="3FAB1826"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21CA35A2"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2BBCE141" w14:textId="77777777" w:rsidTr="00465BCD">
        <w:trPr>
          <w:divId w:val="527259509"/>
        </w:trPr>
        <w:tc>
          <w:tcPr>
            <w:tcW w:w="3292" w:type="dxa"/>
          </w:tcPr>
          <w:p w14:paraId="554020DF" w14:textId="77777777" w:rsidR="00465BCD" w:rsidRPr="00DE1EF7" w:rsidRDefault="00465BCD" w:rsidP="00A94869">
            <w:pPr>
              <w:pStyle w:val="LndNormale1"/>
              <w:rPr>
                <w:color w:val="002060"/>
                <w:szCs w:val="22"/>
              </w:rPr>
            </w:pPr>
            <w:r w:rsidRPr="00DE1EF7">
              <w:rPr>
                <w:color w:val="002060"/>
                <w:szCs w:val="22"/>
              </w:rPr>
              <w:t>Giovedì</w:t>
            </w:r>
          </w:p>
        </w:tc>
        <w:tc>
          <w:tcPr>
            <w:tcW w:w="3294" w:type="dxa"/>
          </w:tcPr>
          <w:p w14:paraId="1839DFE9" w14:textId="4CE94F78" w:rsidR="00465BCD" w:rsidRPr="00DE1EF7" w:rsidRDefault="00465BCD" w:rsidP="00A94869">
            <w:pPr>
              <w:pStyle w:val="LndNormale1"/>
              <w:rPr>
                <w:color w:val="002060"/>
                <w:szCs w:val="22"/>
              </w:rPr>
            </w:pPr>
            <w:r w:rsidRPr="00DE1EF7">
              <w:rPr>
                <w:color w:val="002060"/>
                <w:szCs w:val="22"/>
              </w:rPr>
              <w:t xml:space="preserve">10,00 – 12.00 </w:t>
            </w:r>
          </w:p>
        </w:tc>
        <w:tc>
          <w:tcPr>
            <w:tcW w:w="3326" w:type="dxa"/>
          </w:tcPr>
          <w:p w14:paraId="7F4F9966" w14:textId="77777777" w:rsidR="00465BCD" w:rsidRPr="00DE1EF7" w:rsidRDefault="00465BCD" w:rsidP="00A94869">
            <w:pPr>
              <w:pStyle w:val="LndNormale1"/>
              <w:rPr>
                <w:color w:val="002060"/>
                <w:szCs w:val="22"/>
              </w:rPr>
            </w:pPr>
            <w:r w:rsidRPr="00DE1EF7">
              <w:rPr>
                <w:color w:val="002060"/>
                <w:szCs w:val="22"/>
              </w:rPr>
              <w:t>chiuso</w:t>
            </w:r>
          </w:p>
        </w:tc>
      </w:tr>
      <w:tr w:rsidR="00465BCD" w:rsidRPr="00DE1EF7" w14:paraId="78A0479D" w14:textId="77777777" w:rsidTr="00465BCD">
        <w:trPr>
          <w:divId w:val="527259509"/>
        </w:trPr>
        <w:tc>
          <w:tcPr>
            <w:tcW w:w="3292" w:type="dxa"/>
          </w:tcPr>
          <w:p w14:paraId="081A568E" w14:textId="77777777" w:rsidR="00465BCD" w:rsidRPr="00DE1EF7" w:rsidRDefault="00465BCD" w:rsidP="00A94869">
            <w:pPr>
              <w:pStyle w:val="LndNormale1"/>
              <w:rPr>
                <w:color w:val="002060"/>
                <w:szCs w:val="22"/>
              </w:rPr>
            </w:pPr>
            <w:r w:rsidRPr="00DE1EF7">
              <w:rPr>
                <w:color w:val="002060"/>
                <w:szCs w:val="22"/>
              </w:rPr>
              <w:t>Venerdì</w:t>
            </w:r>
          </w:p>
        </w:tc>
        <w:tc>
          <w:tcPr>
            <w:tcW w:w="3294" w:type="dxa"/>
          </w:tcPr>
          <w:p w14:paraId="75773430"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791A14E3" w14:textId="77777777" w:rsidR="00465BCD" w:rsidRPr="00DE1EF7" w:rsidRDefault="00465BCD" w:rsidP="00A94869">
            <w:pPr>
              <w:pStyle w:val="LndNormale1"/>
              <w:rPr>
                <w:color w:val="002060"/>
                <w:szCs w:val="22"/>
              </w:rPr>
            </w:pPr>
            <w:r w:rsidRPr="00DE1EF7">
              <w:rPr>
                <w:color w:val="002060"/>
                <w:szCs w:val="22"/>
              </w:rPr>
              <w:t>chiuso</w:t>
            </w:r>
          </w:p>
        </w:tc>
      </w:tr>
    </w:tbl>
    <w:p w14:paraId="22209CCE" w14:textId="77777777" w:rsidR="00161AF6" w:rsidRPr="00DE1EF7" w:rsidRDefault="00161AF6" w:rsidP="00465BCD">
      <w:pPr>
        <w:pStyle w:val="LndNormale1"/>
        <w:divId w:val="527259509"/>
        <w:rPr>
          <w:color w:val="002060"/>
          <w:szCs w:val="22"/>
        </w:rPr>
      </w:pPr>
    </w:p>
    <w:p w14:paraId="6811EF9C" w14:textId="77777777" w:rsidR="00465BCD" w:rsidRPr="00DE1EF7" w:rsidRDefault="00465BCD" w:rsidP="00465BCD">
      <w:pPr>
        <w:pStyle w:val="LndNormale1"/>
        <w:divId w:val="527259509"/>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132225DE" w14:textId="77777777" w:rsidR="00465BCD" w:rsidRPr="00DE1EF7" w:rsidRDefault="00465BCD" w:rsidP="00465BCD">
      <w:pPr>
        <w:pStyle w:val="LndNormale1"/>
        <w:divId w:val="527259509"/>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2013623C" w14:textId="77777777" w:rsidR="00465BCD" w:rsidRPr="00DE1EF7" w:rsidRDefault="00465BCD" w:rsidP="00465BCD">
      <w:pPr>
        <w:pStyle w:val="LndNormale1"/>
        <w:divId w:val="527259509"/>
        <w:rPr>
          <w:color w:val="002060"/>
          <w:szCs w:val="22"/>
        </w:rPr>
      </w:pPr>
      <w:r w:rsidRPr="00DE1EF7">
        <w:rPr>
          <w:color w:val="002060"/>
          <w:szCs w:val="22"/>
        </w:rPr>
        <w:t>Ufficio Amministrazione</w:t>
      </w:r>
      <w:r w:rsidRPr="00DE1EF7">
        <w:rPr>
          <w:color w:val="002060"/>
          <w:szCs w:val="22"/>
        </w:rPr>
        <w:tab/>
        <w:t xml:space="preserve">071/28560322 </w:t>
      </w:r>
    </w:p>
    <w:p w14:paraId="22AC4E32" w14:textId="77777777" w:rsidR="00465BCD" w:rsidRPr="00DE1EF7" w:rsidRDefault="00465BCD" w:rsidP="00465BCD">
      <w:pPr>
        <w:pStyle w:val="LndNormale1"/>
        <w:divId w:val="527259509"/>
        <w:rPr>
          <w:color w:val="002060"/>
          <w:szCs w:val="22"/>
        </w:rPr>
      </w:pPr>
      <w:r w:rsidRPr="00DE1EF7">
        <w:rPr>
          <w:color w:val="002060"/>
          <w:szCs w:val="22"/>
        </w:rPr>
        <w:t xml:space="preserve">Ufficio Tesseramento </w:t>
      </w:r>
      <w:r w:rsidRPr="00DE1EF7">
        <w:rPr>
          <w:color w:val="002060"/>
          <w:szCs w:val="22"/>
        </w:rPr>
        <w:tab/>
        <w:t xml:space="preserve">071/28560408 </w:t>
      </w:r>
    </w:p>
    <w:p w14:paraId="4740A90F" w14:textId="77777777" w:rsidR="00465BCD" w:rsidRPr="00DE1EF7" w:rsidRDefault="00465BCD" w:rsidP="00465BCD">
      <w:pPr>
        <w:pStyle w:val="LndNormale1"/>
        <w:divId w:val="527259509"/>
        <w:rPr>
          <w:color w:val="002060"/>
          <w:szCs w:val="22"/>
        </w:rPr>
      </w:pPr>
      <w:r w:rsidRPr="00DE1EF7">
        <w:rPr>
          <w:color w:val="002060"/>
          <w:szCs w:val="22"/>
        </w:rPr>
        <w:t>Ufficio Emissione Tessere</w:t>
      </w:r>
      <w:r w:rsidRPr="00DE1EF7">
        <w:rPr>
          <w:color w:val="002060"/>
          <w:szCs w:val="22"/>
        </w:rPr>
        <w:tab/>
        <w:t>071/28560401</w:t>
      </w:r>
    </w:p>
    <w:p w14:paraId="00D9E09B" w14:textId="77777777" w:rsidR="005A586B" w:rsidRPr="00DE1EF7" w:rsidRDefault="005A586B" w:rsidP="00C91750">
      <w:pPr>
        <w:pStyle w:val="LndNormale1"/>
        <w:divId w:val="527259509"/>
        <w:rPr>
          <w:b/>
          <w:color w:val="002060"/>
          <w:sz w:val="28"/>
          <w:szCs w:val="28"/>
        </w:rPr>
      </w:pPr>
    </w:p>
    <w:p w14:paraId="161234A7" w14:textId="77777777" w:rsidR="0022051B" w:rsidRPr="00DE1EF7" w:rsidRDefault="0022051B" w:rsidP="0022051B">
      <w:pPr>
        <w:pStyle w:val="LndNormale1"/>
        <w:rPr>
          <w:color w:val="002060"/>
        </w:rPr>
      </w:pPr>
    </w:p>
    <w:p w14:paraId="537A9A79" w14:textId="091328CB"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BA46A7">
        <w:rPr>
          <w:b/>
          <w:color w:val="002060"/>
          <w:u w:val="single"/>
        </w:rPr>
        <w:t>22</w:t>
      </w:r>
      <w:r w:rsidR="004A0FF1">
        <w:rPr>
          <w:b/>
          <w:color w:val="002060"/>
          <w:u w:val="single"/>
        </w:rPr>
        <w:t>/0</w:t>
      </w:r>
      <w:r w:rsidR="00BA46A7">
        <w:rPr>
          <w:b/>
          <w:color w:val="002060"/>
          <w:u w:val="single"/>
        </w:rPr>
        <w:t>3</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C0C97" w14:textId="77777777" w:rsidR="00DB4A0F" w:rsidRDefault="00DB4A0F">
      <w:r>
        <w:separator/>
      </w:r>
    </w:p>
  </w:endnote>
  <w:endnote w:type="continuationSeparator" w:id="0">
    <w:p w14:paraId="225AB062" w14:textId="77777777" w:rsidR="00DB4A0F" w:rsidRDefault="00DB4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7A40CD07"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EF0C7A">
      <w:rPr>
        <w:rStyle w:val="Numeropagina"/>
        <w:rFonts w:ascii="Arial" w:hAnsi="Arial" w:cs="Arial"/>
        <w:color w:val="002060"/>
      </w:rPr>
      <w:t>10</w:t>
    </w:r>
    <w:r w:rsidR="00C9039E">
      <w:rPr>
        <w:rStyle w:val="Numeropagina"/>
        <w:rFonts w:ascii="Arial" w:hAnsi="Arial" w:cs="Arial"/>
        <w:color w:val="00206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BAE65" w14:textId="77777777" w:rsidR="00DB4A0F" w:rsidRDefault="00DB4A0F">
      <w:r>
        <w:separator/>
      </w:r>
    </w:p>
  </w:footnote>
  <w:footnote w:type="continuationSeparator" w:id="0">
    <w:p w14:paraId="3C2E117F" w14:textId="77777777" w:rsidR="00DB4A0F" w:rsidRDefault="00DB4A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15727094"/>
    <w:multiLevelType w:val="hybridMultilevel"/>
    <w:tmpl w:val="69A8CA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BD02D0A"/>
    <w:multiLevelType w:val="hybridMultilevel"/>
    <w:tmpl w:val="1B12C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D4F14DE"/>
    <w:multiLevelType w:val="multilevel"/>
    <w:tmpl w:val="5DEE07A2"/>
    <w:numStyleLink w:val="Stile1"/>
  </w:abstractNum>
  <w:abstractNum w:abstractNumId="12" w15:restartNumberingAfterBreak="0">
    <w:nsid w:val="20AC1349"/>
    <w:multiLevelType w:val="hybridMultilevel"/>
    <w:tmpl w:val="176878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5850F95"/>
    <w:multiLevelType w:val="hybridMultilevel"/>
    <w:tmpl w:val="5E86B6A4"/>
    <w:lvl w:ilvl="0" w:tplc="04100001">
      <w:start w:val="1"/>
      <w:numFmt w:val="bullet"/>
      <w:lvlText w:val=""/>
      <w:lvlJc w:val="left"/>
      <w:pPr>
        <w:ind w:left="720" w:hanging="360"/>
      </w:pPr>
      <w:rPr>
        <w:rFonts w:ascii="Symbol" w:hAnsi="Symbol" w:hint="default"/>
      </w:rPr>
    </w:lvl>
    <w:lvl w:ilvl="1" w:tplc="3626AC12">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1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2BA0454A"/>
    <w:multiLevelType w:val="hybridMultilevel"/>
    <w:tmpl w:val="8BBC54FA"/>
    <w:lvl w:ilvl="0" w:tplc="C1F68D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C717DB0"/>
    <w:multiLevelType w:val="hybridMultilevel"/>
    <w:tmpl w:val="1B5CDEF4"/>
    <w:lvl w:ilvl="0" w:tplc="0298F172">
      <w:start w:val="14"/>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29"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9307EC1"/>
    <w:multiLevelType w:val="hybridMultilevel"/>
    <w:tmpl w:val="7DA0CB34"/>
    <w:lvl w:ilvl="0" w:tplc="A44C9ED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35"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55030A46"/>
    <w:multiLevelType w:val="multilevel"/>
    <w:tmpl w:val="B16C287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A0805D4"/>
    <w:multiLevelType w:val="hybridMultilevel"/>
    <w:tmpl w:val="D4FED14E"/>
    <w:lvl w:ilvl="0" w:tplc="DE807F4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43"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724408676">
    <w:abstractNumId w:val="14"/>
  </w:num>
  <w:num w:numId="2" w16cid:durableId="140779443">
    <w:abstractNumId w:val="8"/>
  </w:num>
  <w:num w:numId="3" w16cid:durableId="1660186896">
    <w:abstractNumId w:val="33"/>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40"/>
  </w:num>
  <w:num w:numId="6" w16cid:durableId="1409227866">
    <w:abstractNumId w:val="23"/>
  </w:num>
  <w:num w:numId="7" w16cid:durableId="1703477839">
    <w:abstractNumId w:val="35"/>
  </w:num>
  <w:num w:numId="8" w16cid:durableId="1865820661">
    <w:abstractNumId w:val="28"/>
  </w:num>
  <w:num w:numId="9" w16cid:durableId="1770080403">
    <w:abstractNumId w:val="34"/>
  </w:num>
  <w:num w:numId="10" w16cid:durableId="1930651135">
    <w:abstractNumId w:val="17"/>
  </w:num>
  <w:num w:numId="11" w16cid:durableId="560559437">
    <w:abstractNumId w:val="42"/>
  </w:num>
  <w:num w:numId="12" w16cid:durableId="1712725283">
    <w:abstractNumId w:val="11"/>
  </w:num>
  <w:num w:numId="13" w16cid:durableId="2130661461">
    <w:abstractNumId w:val="13"/>
  </w:num>
  <w:num w:numId="14" w16cid:durableId="1600523497">
    <w:abstractNumId w:val="4"/>
  </w:num>
  <w:num w:numId="15" w16cid:durableId="314726150">
    <w:abstractNumId w:val="27"/>
  </w:num>
  <w:num w:numId="16" w16cid:durableId="2094011012">
    <w:abstractNumId w:val="18"/>
  </w:num>
  <w:num w:numId="17" w16cid:durableId="249898235">
    <w:abstractNumId w:val="45"/>
  </w:num>
  <w:num w:numId="18" w16cid:durableId="1803184862">
    <w:abstractNumId w:val="37"/>
  </w:num>
  <w:num w:numId="19" w16cid:durableId="1102998121">
    <w:abstractNumId w:val="21"/>
  </w:num>
  <w:num w:numId="20" w16cid:durableId="2242136">
    <w:abstractNumId w:val="29"/>
  </w:num>
  <w:num w:numId="21" w16cid:durableId="424768929">
    <w:abstractNumId w:val="30"/>
  </w:num>
  <w:num w:numId="22" w16cid:durableId="1772698854">
    <w:abstractNumId w:val="19"/>
  </w:num>
  <w:num w:numId="23" w16cid:durableId="1872261587">
    <w:abstractNumId w:val="38"/>
  </w:num>
  <w:num w:numId="24" w16cid:durableId="798693027">
    <w:abstractNumId w:val="43"/>
  </w:num>
  <w:num w:numId="25" w16cid:durableId="2098550385">
    <w:abstractNumId w:val="0"/>
  </w:num>
  <w:num w:numId="26" w16cid:durableId="715282008">
    <w:abstractNumId w:val="16"/>
  </w:num>
  <w:num w:numId="27" w16cid:durableId="1539466067">
    <w:abstractNumId w:val="24"/>
  </w:num>
  <w:num w:numId="28" w16cid:durableId="377749779">
    <w:abstractNumId w:val="5"/>
  </w:num>
  <w:num w:numId="29" w16cid:durableId="1820151984">
    <w:abstractNumId w:val="46"/>
  </w:num>
  <w:num w:numId="30" w16cid:durableId="1043285624">
    <w:abstractNumId w:val="7"/>
  </w:num>
  <w:num w:numId="31" w16cid:durableId="576600428">
    <w:abstractNumId w:val="2"/>
  </w:num>
  <w:num w:numId="32" w16cid:durableId="1476291970">
    <w:abstractNumId w:val="36"/>
  </w:num>
  <w:num w:numId="33" w16cid:durableId="1092553154">
    <w:abstractNumId w:val="22"/>
  </w:num>
  <w:num w:numId="34" w16cid:durableId="1971473206">
    <w:abstractNumId w:val="3"/>
  </w:num>
  <w:num w:numId="35" w16cid:durableId="542669457">
    <w:abstractNumId w:val="44"/>
  </w:num>
  <w:num w:numId="36" w16cid:durableId="1628706912">
    <w:abstractNumId w:val="15"/>
  </w:num>
  <w:num w:numId="37" w16cid:durableId="1466391385">
    <w:abstractNumId w:val="25"/>
  </w:num>
  <w:num w:numId="38" w16cid:durableId="1407267829">
    <w:abstractNumId w:val="39"/>
  </w:num>
  <w:num w:numId="39" w16cid:durableId="163591222">
    <w:abstractNumId w:val="31"/>
  </w:num>
  <w:num w:numId="40" w16cid:durableId="1344435658">
    <w:abstractNumId w:val="10"/>
  </w:num>
  <w:num w:numId="41" w16cid:durableId="722489900">
    <w:abstractNumId w:val="41"/>
  </w:num>
  <w:num w:numId="42" w16cid:durableId="494877369">
    <w:abstractNumId w:val="6"/>
  </w:num>
  <w:num w:numId="43" w16cid:durableId="2117601001">
    <w:abstractNumId w:val="32"/>
  </w:num>
  <w:num w:numId="44" w16cid:durableId="879825861">
    <w:abstractNumId w:val="12"/>
  </w:num>
  <w:num w:numId="45" w16cid:durableId="1252471219">
    <w:abstractNumId w:val="20"/>
  </w:num>
  <w:num w:numId="46" w16cid:durableId="976032630">
    <w:abstractNumId w:val="1"/>
  </w:num>
  <w:num w:numId="47" w16cid:durableId="1429622785">
    <w:abstractNumId w:val="47"/>
  </w:num>
  <w:num w:numId="48" w16cid:durableId="57946484">
    <w:abstractNumId w:val="9"/>
  </w:num>
  <w:num w:numId="49" w16cid:durableId="954599442">
    <w:abstractNumId w:val="47"/>
    <w:lvlOverride w:ilvl="0">
      <w:startOverride w:val="1"/>
    </w:lvlOverride>
  </w:num>
  <w:num w:numId="50" w16cid:durableId="1135953624">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FDF"/>
    <w:rsid w:val="00007368"/>
    <w:rsid w:val="00007DAD"/>
    <w:rsid w:val="00013231"/>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5EB7"/>
    <w:rsid w:val="00036089"/>
    <w:rsid w:val="00037CDF"/>
    <w:rsid w:val="00040500"/>
    <w:rsid w:val="00041918"/>
    <w:rsid w:val="00042204"/>
    <w:rsid w:val="00042E43"/>
    <w:rsid w:val="00044BFA"/>
    <w:rsid w:val="00044DFA"/>
    <w:rsid w:val="00045E1D"/>
    <w:rsid w:val="0005158A"/>
    <w:rsid w:val="000515B6"/>
    <w:rsid w:val="00052107"/>
    <w:rsid w:val="00052314"/>
    <w:rsid w:val="00052499"/>
    <w:rsid w:val="00053AF2"/>
    <w:rsid w:val="00056C7C"/>
    <w:rsid w:val="000600C2"/>
    <w:rsid w:val="000617D6"/>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782"/>
    <w:rsid w:val="00080D94"/>
    <w:rsid w:val="00082180"/>
    <w:rsid w:val="000822F3"/>
    <w:rsid w:val="000855DA"/>
    <w:rsid w:val="000856B0"/>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3AC9"/>
    <w:rsid w:val="000A4314"/>
    <w:rsid w:val="000A48FC"/>
    <w:rsid w:val="000A4CD9"/>
    <w:rsid w:val="000A518B"/>
    <w:rsid w:val="000A5520"/>
    <w:rsid w:val="000B05DF"/>
    <w:rsid w:val="000B09CA"/>
    <w:rsid w:val="000B0AF8"/>
    <w:rsid w:val="000B0CBE"/>
    <w:rsid w:val="000B10F6"/>
    <w:rsid w:val="000B2CA3"/>
    <w:rsid w:val="000B2E0C"/>
    <w:rsid w:val="000B309E"/>
    <w:rsid w:val="000B3325"/>
    <w:rsid w:val="000B3C91"/>
    <w:rsid w:val="000B4152"/>
    <w:rsid w:val="000B42C5"/>
    <w:rsid w:val="000B49BE"/>
    <w:rsid w:val="000B6171"/>
    <w:rsid w:val="000B692A"/>
    <w:rsid w:val="000B6E8C"/>
    <w:rsid w:val="000B7AFD"/>
    <w:rsid w:val="000C07F6"/>
    <w:rsid w:val="000C18A9"/>
    <w:rsid w:val="000C1DDB"/>
    <w:rsid w:val="000C250D"/>
    <w:rsid w:val="000C27A1"/>
    <w:rsid w:val="000C30D5"/>
    <w:rsid w:val="000C3E7B"/>
    <w:rsid w:val="000C539B"/>
    <w:rsid w:val="000C5BAA"/>
    <w:rsid w:val="000C6676"/>
    <w:rsid w:val="000C72C6"/>
    <w:rsid w:val="000C7505"/>
    <w:rsid w:val="000C78C0"/>
    <w:rsid w:val="000C7BA3"/>
    <w:rsid w:val="000D0C1C"/>
    <w:rsid w:val="000D115D"/>
    <w:rsid w:val="000D2B0F"/>
    <w:rsid w:val="000D34C3"/>
    <w:rsid w:val="000D355F"/>
    <w:rsid w:val="000D4B1C"/>
    <w:rsid w:val="000D4C5B"/>
    <w:rsid w:val="000D53CC"/>
    <w:rsid w:val="000D5D44"/>
    <w:rsid w:val="000D5D8D"/>
    <w:rsid w:val="000D5E81"/>
    <w:rsid w:val="000D60EA"/>
    <w:rsid w:val="000D6A1D"/>
    <w:rsid w:val="000D7469"/>
    <w:rsid w:val="000D7A3E"/>
    <w:rsid w:val="000D7E42"/>
    <w:rsid w:val="000E1D81"/>
    <w:rsid w:val="000E2C64"/>
    <w:rsid w:val="000E2EBB"/>
    <w:rsid w:val="000E3E01"/>
    <w:rsid w:val="000E4A63"/>
    <w:rsid w:val="000E57B8"/>
    <w:rsid w:val="000E6986"/>
    <w:rsid w:val="000F0759"/>
    <w:rsid w:val="000F10A4"/>
    <w:rsid w:val="000F1A9F"/>
    <w:rsid w:val="000F1C6B"/>
    <w:rsid w:val="000F1D2E"/>
    <w:rsid w:val="000F2632"/>
    <w:rsid w:val="000F278B"/>
    <w:rsid w:val="000F29F2"/>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1FF2"/>
    <w:rsid w:val="00132459"/>
    <w:rsid w:val="00132FDD"/>
    <w:rsid w:val="001348E2"/>
    <w:rsid w:val="00134F7E"/>
    <w:rsid w:val="001353D4"/>
    <w:rsid w:val="001358BB"/>
    <w:rsid w:val="00135DC7"/>
    <w:rsid w:val="00135DF0"/>
    <w:rsid w:val="00136327"/>
    <w:rsid w:val="00136CCE"/>
    <w:rsid w:val="00137DE0"/>
    <w:rsid w:val="00140263"/>
    <w:rsid w:val="00140A55"/>
    <w:rsid w:val="001424E3"/>
    <w:rsid w:val="001433D1"/>
    <w:rsid w:val="0014344F"/>
    <w:rsid w:val="00143566"/>
    <w:rsid w:val="0014449F"/>
    <w:rsid w:val="0014462E"/>
    <w:rsid w:val="00146487"/>
    <w:rsid w:val="00146A28"/>
    <w:rsid w:val="001470AF"/>
    <w:rsid w:val="00147376"/>
    <w:rsid w:val="00147445"/>
    <w:rsid w:val="00150565"/>
    <w:rsid w:val="001516D8"/>
    <w:rsid w:val="00151819"/>
    <w:rsid w:val="0015253A"/>
    <w:rsid w:val="00152877"/>
    <w:rsid w:val="001530ED"/>
    <w:rsid w:val="00153184"/>
    <w:rsid w:val="00153DD6"/>
    <w:rsid w:val="00153E60"/>
    <w:rsid w:val="00154121"/>
    <w:rsid w:val="00157388"/>
    <w:rsid w:val="00157870"/>
    <w:rsid w:val="0016034C"/>
    <w:rsid w:val="00161ADE"/>
    <w:rsid w:val="00161AF6"/>
    <w:rsid w:val="00162B8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63EE"/>
    <w:rsid w:val="00177681"/>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4CB"/>
    <w:rsid w:val="001C2825"/>
    <w:rsid w:val="001C41B1"/>
    <w:rsid w:val="001C5328"/>
    <w:rsid w:val="001C6245"/>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3475"/>
    <w:rsid w:val="001F4353"/>
    <w:rsid w:val="001F4E6F"/>
    <w:rsid w:val="001F552D"/>
    <w:rsid w:val="001F5F0F"/>
    <w:rsid w:val="001F6C75"/>
    <w:rsid w:val="001F7C50"/>
    <w:rsid w:val="0020062B"/>
    <w:rsid w:val="002009F1"/>
    <w:rsid w:val="00200A7E"/>
    <w:rsid w:val="00202734"/>
    <w:rsid w:val="00202AC1"/>
    <w:rsid w:val="00202CAB"/>
    <w:rsid w:val="00202D2B"/>
    <w:rsid w:val="0020364C"/>
    <w:rsid w:val="00204B05"/>
    <w:rsid w:val="00206BC5"/>
    <w:rsid w:val="0020745A"/>
    <w:rsid w:val="00207930"/>
    <w:rsid w:val="00210424"/>
    <w:rsid w:val="00210F80"/>
    <w:rsid w:val="00211492"/>
    <w:rsid w:val="00211ACF"/>
    <w:rsid w:val="00213FF7"/>
    <w:rsid w:val="0021468E"/>
    <w:rsid w:val="00214778"/>
    <w:rsid w:val="002170F9"/>
    <w:rsid w:val="00217A46"/>
    <w:rsid w:val="00217C7D"/>
    <w:rsid w:val="00220064"/>
    <w:rsid w:val="0022051B"/>
    <w:rsid w:val="00222539"/>
    <w:rsid w:val="00222EED"/>
    <w:rsid w:val="0022473A"/>
    <w:rsid w:val="00224895"/>
    <w:rsid w:val="00224B0F"/>
    <w:rsid w:val="00224DA7"/>
    <w:rsid w:val="00224F42"/>
    <w:rsid w:val="00227968"/>
    <w:rsid w:val="00227BFB"/>
    <w:rsid w:val="00230821"/>
    <w:rsid w:val="00230966"/>
    <w:rsid w:val="00232835"/>
    <w:rsid w:val="002333F3"/>
    <w:rsid w:val="00233888"/>
    <w:rsid w:val="00233CB4"/>
    <w:rsid w:val="00234029"/>
    <w:rsid w:val="0023593C"/>
    <w:rsid w:val="002367A9"/>
    <w:rsid w:val="002379CA"/>
    <w:rsid w:val="00237BB3"/>
    <w:rsid w:val="00237E63"/>
    <w:rsid w:val="00237ED7"/>
    <w:rsid w:val="002408E9"/>
    <w:rsid w:val="00240A71"/>
    <w:rsid w:val="002419EA"/>
    <w:rsid w:val="00241A56"/>
    <w:rsid w:val="00241D7B"/>
    <w:rsid w:val="0024293C"/>
    <w:rsid w:val="0024301B"/>
    <w:rsid w:val="0024341E"/>
    <w:rsid w:val="00243C54"/>
    <w:rsid w:val="00244C1F"/>
    <w:rsid w:val="00244D0E"/>
    <w:rsid w:val="00244D45"/>
    <w:rsid w:val="00245B84"/>
    <w:rsid w:val="002476A9"/>
    <w:rsid w:val="0025019A"/>
    <w:rsid w:val="00251A7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6C3D"/>
    <w:rsid w:val="0026741F"/>
    <w:rsid w:val="00267813"/>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77"/>
    <w:rsid w:val="0028402F"/>
    <w:rsid w:val="0028477F"/>
    <w:rsid w:val="00285909"/>
    <w:rsid w:val="002863BE"/>
    <w:rsid w:val="00286F50"/>
    <w:rsid w:val="0028726A"/>
    <w:rsid w:val="002912BB"/>
    <w:rsid w:val="00291A2B"/>
    <w:rsid w:val="002922A5"/>
    <w:rsid w:val="00292B28"/>
    <w:rsid w:val="00292F67"/>
    <w:rsid w:val="0029305A"/>
    <w:rsid w:val="00294D09"/>
    <w:rsid w:val="00294D49"/>
    <w:rsid w:val="00294EBD"/>
    <w:rsid w:val="002950F9"/>
    <w:rsid w:val="002964ED"/>
    <w:rsid w:val="0029656A"/>
    <w:rsid w:val="00296A50"/>
    <w:rsid w:val="00297957"/>
    <w:rsid w:val="00297C62"/>
    <w:rsid w:val="00297D77"/>
    <w:rsid w:val="002A0FA1"/>
    <w:rsid w:val="002A14E3"/>
    <w:rsid w:val="002A1CAF"/>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C05B5"/>
    <w:rsid w:val="002C1588"/>
    <w:rsid w:val="002C1673"/>
    <w:rsid w:val="002C2424"/>
    <w:rsid w:val="002C2C17"/>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4D58"/>
    <w:rsid w:val="002E50FF"/>
    <w:rsid w:val="002E7756"/>
    <w:rsid w:val="002E783A"/>
    <w:rsid w:val="002F0537"/>
    <w:rsid w:val="002F0F65"/>
    <w:rsid w:val="002F15C5"/>
    <w:rsid w:val="002F16CB"/>
    <w:rsid w:val="002F27BF"/>
    <w:rsid w:val="002F2A09"/>
    <w:rsid w:val="002F2B0C"/>
    <w:rsid w:val="002F3133"/>
    <w:rsid w:val="002F3219"/>
    <w:rsid w:val="002F5C73"/>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0D02"/>
    <w:rsid w:val="00311290"/>
    <w:rsid w:val="00311503"/>
    <w:rsid w:val="00311512"/>
    <w:rsid w:val="00312288"/>
    <w:rsid w:val="00312C19"/>
    <w:rsid w:val="003130BF"/>
    <w:rsid w:val="00313890"/>
    <w:rsid w:val="00313AAF"/>
    <w:rsid w:val="003142E4"/>
    <w:rsid w:val="00315AA6"/>
    <w:rsid w:val="00315BCC"/>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2AD9"/>
    <w:rsid w:val="003632B1"/>
    <w:rsid w:val="00363C70"/>
    <w:rsid w:val="00363CE2"/>
    <w:rsid w:val="003645BC"/>
    <w:rsid w:val="0036552C"/>
    <w:rsid w:val="00365C6A"/>
    <w:rsid w:val="00365D44"/>
    <w:rsid w:val="00365E3D"/>
    <w:rsid w:val="00367C66"/>
    <w:rsid w:val="003705E0"/>
    <w:rsid w:val="00370F55"/>
    <w:rsid w:val="00371715"/>
    <w:rsid w:val="00372410"/>
    <w:rsid w:val="003733E5"/>
    <w:rsid w:val="0037517C"/>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192C"/>
    <w:rsid w:val="003A2C0B"/>
    <w:rsid w:val="003A4647"/>
    <w:rsid w:val="003A584D"/>
    <w:rsid w:val="003A5E44"/>
    <w:rsid w:val="003A6D84"/>
    <w:rsid w:val="003A7C55"/>
    <w:rsid w:val="003B03A2"/>
    <w:rsid w:val="003B17EA"/>
    <w:rsid w:val="003B18AD"/>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CCE"/>
    <w:rsid w:val="003C7E8A"/>
    <w:rsid w:val="003D05D5"/>
    <w:rsid w:val="003D10E8"/>
    <w:rsid w:val="003D1E6B"/>
    <w:rsid w:val="003D2C6C"/>
    <w:rsid w:val="003D3151"/>
    <w:rsid w:val="003D4338"/>
    <w:rsid w:val="003D4540"/>
    <w:rsid w:val="003D4731"/>
    <w:rsid w:val="003D504D"/>
    <w:rsid w:val="003D52F2"/>
    <w:rsid w:val="003D5B3B"/>
    <w:rsid w:val="003D6892"/>
    <w:rsid w:val="003D69EA"/>
    <w:rsid w:val="003D7070"/>
    <w:rsid w:val="003D7206"/>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1F40"/>
    <w:rsid w:val="00404893"/>
    <w:rsid w:val="00404967"/>
    <w:rsid w:val="0040539E"/>
    <w:rsid w:val="0040753D"/>
    <w:rsid w:val="00410265"/>
    <w:rsid w:val="00414B88"/>
    <w:rsid w:val="00415C80"/>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6F31"/>
    <w:rsid w:val="00437111"/>
    <w:rsid w:val="00437A92"/>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6F6F"/>
    <w:rsid w:val="004572F2"/>
    <w:rsid w:val="00457470"/>
    <w:rsid w:val="00460790"/>
    <w:rsid w:val="00462B23"/>
    <w:rsid w:val="00465BCD"/>
    <w:rsid w:val="00465D20"/>
    <w:rsid w:val="004669EA"/>
    <w:rsid w:val="00466EB6"/>
    <w:rsid w:val="00467028"/>
    <w:rsid w:val="0046717D"/>
    <w:rsid w:val="0046761E"/>
    <w:rsid w:val="004679C9"/>
    <w:rsid w:val="00467C26"/>
    <w:rsid w:val="00467CBB"/>
    <w:rsid w:val="004707DF"/>
    <w:rsid w:val="00471162"/>
    <w:rsid w:val="004711CF"/>
    <w:rsid w:val="00471540"/>
    <w:rsid w:val="0047168C"/>
    <w:rsid w:val="00471E8F"/>
    <w:rsid w:val="00472850"/>
    <w:rsid w:val="00473074"/>
    <w:rsid w:val="00473C7C"/>
    <w:rsid w:val="004744E3"/>
    <w:rsid w:val="00474695"/>
    <w:rsid w:val="00475CD5"/>
    <w:rsid w:val="0047650C"/>
    <w:rsid w:val="00476B85"/>
    <w:rsid w:val="00477707"/>
    <w:rsid w:val="004779AC"/>
    <w:rsid w:val="00477B8D"/>
    <w:rsid w:val="004809E4"/>
    <w:rsid w:val="00480FB5"/>
    <w:rsid w:val="00481B2E"/>
    <w:rsid w:val="0048215F"/>
    <w:rsid w:val="00482D70"/>
    <w:rsid w:val="00483A3E"/>
    <w:rsid w:val="004847B2"/>
    <w:rsid w:val="00485007"/>
    <w:rsid w:val="00486565"/>
    <w:rsid w:val="004866C8"/>
    <w:rsid w:val="00490CA9"/>
    <w:rsid w:val="00491AE9"/>
    <w:rsid w:val="00491DF8"/>
    <w:rsid w:val="00492DBE"/>
    <w:rsid w:val="00495007"/>
    <w:rsid w:val="00495DDA"/>
    <w:rsid w:val="0049680A"/>
    <w:rsid w:val="00496849"/>
    <w:rsid w:val="00496DF3"/>
    <w:rsid w:val="00496EC9"/>
    <w:rsid w:val="004A023E"/>
    <w:rsid w:val="004A051C"/>
    <w:rsid w:val="004A0699"/>
    <w:rsid w:val="004A0FF1"/>
    <w:rsid w:val="004A2770"/>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489E"/>
    <w:rsid w:val="004C62F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755"/>
    <w:rsid w:val="004D69E8"/>
    <w:rsid w:val="004D6A6E"/>
    <w:rsid w:val="004D6CFE"/>
    <w:rsid w:val="004E111D"/>
    <w:rsid w:val="004E1F88"/>
    <w:rsid w:val="004E2C24"/>
    <w:rsid w:val="004E4F48"/>
    <w:rsid w:val="004E71CA"/>
    <w:rsid w:val="004F0E37"/>
    <w:rsid w:val="004F19A7"/>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5EE0"/>
    <w:rsid w:val="0051626C"/>
    <w:rsid w:val="005173BE"/>
    <w:rsid w:val="0051745B"/>
    <w:rsid w:val="005220E9"/>
    <w:rsid w:val="00526208"/>
    <w:rsid w:val="00532C2D"/>
    <w:rsid w:val="00533790"/>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0ABD"/>
    <w:rsid w:val="00550BD4"/>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5EC"/>
    <w:rsid w:val="00580B4F"/>
    <w:rsid w:val="00580CB3"/>
    <w:rsid w:val="005815E9"/>
    <w:rsid w:val="00582224"/>
    <w:rsid w:val="00582616"/>
    <w:rsid w:val="005828D4"/>
    <w:rsid w:val="00583441"/>
    <w:rsid w:val="0058410E"/>
    <w:rsid w:val="00584732"/>
    <w:rsid w:val="0058477D"/>
    <w:rsid w:val="005857AF"/>
    <w:rsid w:val="00585F25"/>
    <w:rsid w:val="005866BF"/>
    <w:rsid w:val="005922CC"/>
    <w:rsid w:val="00593EFF"/>
    <w:rsid w:val="00594020"/>
    <w:rsid w:val="0059439B"/>
    <w:rsid w:val="005947FD"/>
    <w:rsid w:val="00596B9E"/>
    <w:rsid w:val="005A060C"/>
    <w:rsid w:val="005A150A"/>
    <w:rsid w:val="005A1AB4"/>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46D"/>
    <w:rsid w:val="005D3C53"/>
    <w:rsid w:val="005D4267"/>
    <w:rsid w:val="005D433D"/>
    <w:rsid w:val="005D55B2"/>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7"/>
    <w:rsid w:val="00624331"/>
    <w:rsid w:val="00625714"/>
    <w:rsid w:val="00626F79"/>
    <w:rsid w:val="006271F2"/>
    <w:rsid w:val="0062729B"/>
    <w:rsid w:val="00630C36"/>
    <w:rsid w:val="0063161F"/>
    <w:rsid w:val="00631743"/>
    <w:rsid w:val="006317C1"/>
    <w:rsid w:val="006319C6"/>
    <w:rsid w:val="00631DC6"/>
    <w:rsid w:val="00633106"/>
    <w:rsid w:val="006348B8"/>
    <w:rsid w:val="00634B78"/>
    <w:rsid w:val="00635643"/>
    <w:rsid w:val="0063569C"/>
    <w:rsid w:val="00635E54"/>
    <w:rsid w:val="0063677B"/>
    <w:rsid w:val="006402AB"/>
    <w:rsid w:val="00641101"/>
    <w:rsid w:val="00641F4C"/>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79A"/>
    <w:rsid w:val="00663063"/>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6D3A"/>
    <w:rsid w:val="00687708"/>
    <w:rsid w:val="00687C6B"/>
    <w:rsid w:val="00690DD6"/>
    <w:rsid w:val="00691C37"/>
    <w:rsid w:val="0069247B"/>
    <w:rsid w:val="0069466F"/>
    <w:rsid w:val="0069524B"/>
    <w:rsid w:val="00695C63"/>
    <w:rsid w:val="00695EB7"/>
    <w:rsid w:val="00696510"/>
    <w:rsid w:val="00696D00"/>
    <w:rsid w:val="00697CB9"/>
    <w:rsid w:val="006A2D00"/>
    <w:rsid w:val="006A39BC"/>
    <w:rsid w:val="006A3F47"/>
    <w:rsid w:val="006A4782"/>
    <w:rsid w:val="006A5165"/>
    <w:rsid w:val="006A5476"/>
    <w:rsid w:val="006A54A5"/>
    <w:rsid w:val="006A5B93"/>
    <w:rsid w:val="006A5E98"/>
    <w:rsid w:val="006A5FE5"/>
    <w:rsid w:val="006A6629"/>
    <w:rsid w:val="006A6788"/>
    <w:rsid w:val="006A735E"/>
    <w:rsid w:val="006A767E"/>
    <w:rsid w:val="006A7DC4"/>
    <w:rsid w:val="006B1295"/>
    <w:rsid w:val="006B1385"/>
    <w:rsid w:val="006B1C92"/>
    <w:rsid w:val="006B2351"/>
    <w:rsid w:val="006B2A55"/>
    <w:rsid w:val="006B45A6"/>
    <w:rsid w:val="006B544D"/>
    <w:rsid w:val="006B5818"/>
    <w:rsid w:val="006B5AEE"/>
    <w:rsid w:val="006B69BD"/>
    <w:rsid w:val="006B6F49"/>
    <w:rsid w:val="006C0C2A"/>
    <w:rsid w:val="006C13B6"/>
    <w:rsid w:val="006C170F"/>
    <w:rsid w:val="006C289A"/>
    <w:rsid w:val="006C3093"/>
    <w:rsid w:val="006C4D15"/>
    <w:rsid w:val="006C5B97"/>
    <w:rsid w:val="006C7DD4"/>
    <w:rsid w:val="006D0636"/>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3806"/>
    <w:rsid w:val="00734CCF"/>
    <w:rsid w:val="00735134"/>
    <w:rsid w:val="00735D4D"/>
    <w:rsid w:val="007364D6"/>
    <w:rsid w:val="007374CF"/>
    <w:rsid w:val="00740168"/>
    <w:rsid w:val="007401B7"/>
    <w:rsid w:val="00740A81"/>
    <w:rsid w:val="00741DA8"/>
    <w:rsid w:val="00741F18"/>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1BC"/>
    <w:rsid w:val="00790EFC"/>
    <w:rsid w:val="007916CE"/>
    <w:rsid w:val="00791876"/>
    <w:rsid w:val="007944A7"/>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F7E"/>
    <w:rsid w:val="007B6736"/>
    <w:rsid w:val="007B76DC"/>
    <w:rsid w:val="007C0254"/>
    <w:rsid w:val="007C1195"/>
    <w:rsid w:val="007C170D"/>
    <w:rsid w:val="007C2DC9"/>
    <w:rsid w:val="007C2F9B"/>
    <w:rsid w:val="007C3CE9"/>
    <w:rsid w:val="007C3D2B"/>
    <w:rsid w:val="007C49C0"/>
    <w:rsid w:val="007C54D7"/>
    <w:rsid w:val="007C6A41"/>
    <w:rsid w:val="007C6E14"/>
    <w:rsid w:val="007C6F21"/>
    <w:rsid w:val="007D25C0"/>
    <w:rsid w:val="007D4406"/>
    <w:rsid w:val="007D45C3"/>
    <w:rsid w:val="007D52A2"/>
    <w:rsid w:val="007D5AB5"/>
    <w:rsid w:val="007D69C3"/>
    <w:rsid w:val="007D6BC2"/>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625D"/>
    <w:rsid w:val="00807500"/>
    <w:rsid w:val="00810281"/>
    <w:rsid w:val="0081050A"/>
    <w:rsid w:val="00811AEB"/>
    <w:rsid w:val="00812874"/>
    <w:rsid w:val="008137F4"/>
    <w:rsid w:val="0081440D"/>
    <w:rsid w:val="008151D2"/>
    <w:rsid w:val="00815686"/>
    <w:rsid w:val="00815E6E"/>
    <w:rsid w:val="00817083"/>
    <w:rsid w:val="00817694"/>
    <w:rsid w:val="0082030F"/>
    <w:rsid w:val="00821040"/>
    <w:rsid w:val="00821C93"/>
    <w:rsid w:val="00821CDA"/>
    <w:rsid w:val="00821E4C"/>
    <w:rsid w:val="00822464"/>
    <w:rsid w:val="00822CD8"/>
    <w:rsid w:val="0082302C"/>
    <w:rsid w:val="00823F8C"/>
    <w:rsid w:val="00824900"/>
    <w:rsid w:val="00824992"/>
    <w:rsid w:val="00826078"/>
    <w:rsid w:val="008260E7"/>
    <w:rsid w:val="0082629C"/>
    <w:rsid w:val="00826806"/>
    <w:rsid w:val="008268AA"/>
    <w:rsid w:val="00827049"/>
    <w:rsid w:val="00827551"/>
    <w:rsid w:val="00827CB1"/>
    <w:rsid w:val="00830450"/>
    <w:rsid w:val="008304EC"/>
    <w:rsid w:val="00831BED"/>
    <w:rsid w:val="00831D17"/>
    <w:rsid w:val="00833798"/>
    <w:rsid w:val="00835D41"/>
    <w:rsid w:val="00835F1D"/>
    <w:rsid w:val="0083641D"/>
    <w:rsid w:val="00836A3B"/>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921"/>
    <w:rsid w:val="008B4BBD"/>
    <w:rsid w:val="008B5003"/>
    <w:rsid w:val="008B6B20"/>
    <w:rsid w:val="008B6C75"/>
    <w:rsid w:val="008C0157"/>
    <w:rsid w:val="008C04A8"/>
    <w:rsid w:val="008C1382"/>
    <w:rsid w:val="008C240D"/>
    <w:rsid w:val="008C393B"/>
    <w:rsid w:val="008C40FE"/>
    <w:rsid w:val="008C411E"/>
    <w:rsid w:val="008C48A7"/>
    <w:rsid w:val="008C4963"/>
    <w:rsid w:val="008C582C"/>
    <w:rsid w:val="008C5920"/>
    <w:rsid w:val="008C7E6E"/>
    <w:rsid w:val="008C7EB7"/>
    <w:rsid w:val="008D01D5"/>
    <w:rsid w:val="008D0977"/>
    <w:rsid w:val="008D0C91"/>
    <w:rsid w:val="008D1A68"/>
    <w:rsid w:val="008D2452"/>
    <w:rsid w:val="008D3FA7"/>
    <w:rsid w:val="008D6F88"/>
    <w:rsid w:val="008D7FA3"/>
    <w:rsid w:val="008E0B3C"/>
    <w:rsid w:val="008E0E04"/>
    <w:rsid w:val="008E1BBD"/>
    <w:rsid w:val="008E3612"/>
    <w:rsid w:val="008E3853"/>
    <w:rsid w:val="008E4CAF"/>
    <w:rsid w:val="008E55A9"/>
    <w:rsid w:val="008E6137"/>
    <w:rsid w:val="008E6B80"/>
    <w:rsid w:val="008E7C6C"/>
    <w:rsid w:val="008E7CF1"/>
    <w:rsid w:val="008E7DE6"/>
    <w:rsid w:val="008F035F"/>
    <w:rsid w:val="008F0EAB"/>
    <w:rsid w:val="008F11F2"/>
    <w:rsid w:val="008F1CDE"/>
    <w:rsid w:val="008F1FBA"/>
    <w:rsid w:val="008F210B"/>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8D4"/>
    <w:rsid w:val="009459E4"/>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260"/>
    <w:rsid w:val="009806F2"/>
    <w:rsid w:val="00980B1E"/>
    <w:rsid w:val="009817A3"/>
    <w:rsid w:val="009817D2"/>
    <w:rsid w:val="00981824"/>
    <w:rsid w:val="00982075"/>
    <w:rsid w:val="00982242"/>
    <w:rsid w:val="00983895"/>
    <w:rsid w:val="00983A93"/>
    <w:rsid w:val="009845C8"/>
    <w:rsid w:val="00984B60"/>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933"/>
    <w:rsid w:val="009C0BE5"/>
    <w:rsid w:val="009C0E1C"/>
    <w:rsid w:val="009C0E82"/>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2310"/>
    <w:rsid w:val="009D244C"/>
    <w:rsid w:val="009D38B5"/>
    <w:rsid w:val="009D3F2A"/>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0F6"/>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4272"/>
    <w:rsid w:val="00A15749"/>
    <w:rsid w:val="00A16111"/>
    <w:rsid w:val="00A16A44"/>
    <w:rsid w:val="00A206D1"/>
    <w:rsid w:val="00A21581"/>
    <w:rsid w:val="00A22111"/>
    <w:rsid w:val="00A23016"/>
    <w:rsid w:val="00A23EC7"/>
    <w:rsid w:val="00A240F5"/>
    <w:rsid w:val="00A2443F"/>
    <w:rsid w:val="00A25DCA"/>
    <w:rsid w:val="00A27740"/>
    <w:rsid w:val="00A30EC3"/>
    <w:rsid w:val="00A30FA8"/>
    <w:rsid w:val="00A310C9"/>
    <w:rsid w:val="00A31243"/>
    <w:rsid w:val="00A31289"/>
    <w:rsid w:val="00A316C6"/>
    <w:rsid w:val="00A32388"/>
    <w:rsid w:val="00A336C4"/>
    <w:rsid w:val="00A34892"/>
    <w:rsid w:val="00A35050"/>
    <w:rsid w:val="00A357DD"/>
    <w:rsid w:val="00A357E6"/>
    <w:rsid w:val="00A3649B"/>
    <w:rsid w:val="00A3682B"/>
    <w:rsid w:val="00A36AE6"/>
    <w:rsid w:val="00A36BBC"/>
    <w:rsid w:val="00A36D62"/>
    <w:rsid w:val="00A36FB8"/>
    <w:rsid w:val="00A3770E"/>
    <w:rsid w:val="00A379CE"/>
    <w:rsid w:val="00A4094A"/>
    <w:rsid w:val="00A40E36"/>
    <w:rsid w:val="00A41098"/>
    <w:rsid w:val="00A41612"/>
    <w:rsid w:val="00A43268"/>
    <w:rsid w:val="00A43DF1"/>
    <w:rsid w:val="00A443F5"/>
    <w:rsid w:val="00A446C3"/>
    <w:rsid w:val="00A44F1B"/>
    <w:rsid w:val="00A4511C"/>
    <w:rsid w:val="00A45315"/>
    <w:rsid w:val="00A45666"/>
    <w:rsid w:val="00A45FB4"/>
    <w:rsid w:val="00A46005"/>
    <w:rsid w:val="00A5142C"/>
    <w:rsid w:val="00A51979"/>
    <w:rsid w:val="00A53D29"/>
    <w:rsid w:val="00A54BA1"/>
    <w:rsid w:val="00A558A6"/>
    <w:rsid w:val="00A5680A"/>
    <w:rsid w:val="00A5749D"/>
    <w:rsid w:val="00A578F6"/>
    <w:rsid w:val="00A57A56"/>
    <w:rsid w:val="00A57A84"/>
    <w:rsid w:val="00A60BD6"/>
    <w:rsid w:val="00A618CE"/>
    <w:rsid w:val="00A62544"/>
    <w:rsid w:val="00A62746"/>
    <w:rsid w:val="00A62A2B"/>
    <w:rsid w:val="00A62E18"/>
    <w:rsid w:val="00A636F4"/>
    <w:rsid w:val="00A637FF"/>
    <w:rsid w:val="00A6439E"/>
    <w:rsid w:val="00A663D4"/>
    <w:rsid w:val="00A66C86"/>
    <w:rsid w:val="00A702C8"/>
    <w:rsid w:val="00A71BC1"/>
    <w:rsid w:val="00A72991"/>
    <w:rsid w:val="00A731F2"/>
    <w:rsid w:val="00A734F4"/>
    <w:rsid w:val="00A740BE"/>
    <w:rsid w:val="00A744CC"/>
    <w:rsid w:val="00A755A7"/>
    <w:rsid w:val="00A7587E"/>
    <w:rsid w:val="00A75FE8"/>
    <w:rsid w:val="00A77B17"/>
    <w:rsid w:val="00A81727"/>
    <w:rsid w:val="00A840F9"/>
    <w:rsid w:val="00A84320"/>
    <w:rsid w:val="00A852D7"/>
    <w:rsid w:val="00A86878"/>
    <w:rsid w:val="00A870D9"/>
    <w:rsid w:val="00A91ADC"/>
    <w:rsid w:val="00A923BC"/>
    <w:rsid w:val="00A9371C"/>
    <w:rsid w:val="00A949AA"/>
    <w:rsid w:val="00A94FA9"/>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644A"/>
    <w:rsid w:val="00AA7CBC"/>
    <w:rsid w:val="00AB00A2"/>
    <w:rsid w:val="00AB0CFF"/>
    <w:rsid w:val="00AB0D7A"/>
    <w:rsid w:val="00AB10BB"/>
    <w:rsid w:val="00AB192E"/>
    <w:rsid w:val="00AB2B19"/>
    <w:rsid w:val="00AB33E0"/>
    <w:rsid w:val="00AB369E"/>
    <w:rsid w:val="00AB51C3"/>
    <w:rsid w:val="00AB60CC"/>
    <w:rsid w:val="00AB618E"/>
    <w:rsid w:val="00AB6FEC"/>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3295"/>
    <w:rsid w:val="00AE4269"/>
    <w:rsid w:val="00AE482F"/>
    <w:rsid w:val="00AE48DD"/>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AF7A6A"/>
    <w:rsid w:val="00B00AC3"/>
    <w:rsid w:val="00B011CC"/>
    <w:rsid w:val="00B01335"/>
    <w:rsid w:val="00B01B7B"/>
    <w:rsid w:val="00B01F1E"/>
    <w:rsid w:val="00B0267E"/>
    <w:rsid w:val="00B03784"/>
    <w:rsid w:val="00B03A23"/>
    <w:rsid w:val="00B071A6"/>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2AD4"/>
    <w:rsid w:val="00B23150"/>
    <w:rsid w:val="00B238C0"/>
    <w:rsid w:val="00B24C1F"/>
    <w:rsid w:val="00B2697F"/>
    <w:rsid w:val="00B26AB0"/>
    <w:rsid w:val="00B26D9D"/>
    <w:rsid w:val="00B27099"/>
    <w:rsid w:val="00B30ADF"/>
    <w:rsid w:val="00B31225"/>
    <w:rsid w:val="00B3186C"/>
    <w:rsid w:val="00B31A96"/>
    <w:rsid w:val="00B32715"/>
    <w:rsid w:val="00B344D2"/>
    <w:rsid w:val="00B34CF1"/>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091"/>
    <w:rsid w:val="00B4480A"/>
    <w:rsid w:val="00B44A70"/>
    <w:rsid w:val="00B45886"/>
    <w:rsid w:val="00B45C66"/>
    <w:rsid w:val="00B471CE"/>
    <w:rsid w:val="00B479F6"/>
    <w:rsid w:val="00B47C25"/>
    <w:rsid w:val="00B47E26"/>
    <w:rsid w:val="00B5087C"/>
    <w:rsid w:val="00B51BDC"/>
    <w:rsid w:val="00B520DA"/>
    <w:rsid w:val="00B544B6"/>
    <w:rsid w:val="00B547F2"/>
    <w:rsid w:val="00B556E6"/>
    <w:rsid w:val="00B55C26"/>
    <w:rsid w:val="00B60840"/>
    <w:rsid w:val="00B6086E"/>
    <w:rsid w:val="00B61016"/>
    <w:rsid w:val="00B613E7"/>
    <w:rsid w:val="00B621E5"/>
    <w:rsid w:val="00B623C7"/>
    <w:rsid w:val="00B6408A"/>
    <w:rsid w:val="00B646C3"/>
    <w:rsid w:val="00B64BB0"/>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2F8"/>
    <w:rsid w:val="00B80CF0"/>
    <w:rsid w:val="00B811E5"/>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69B1"/>
    <w:rsid w:val="00B97302"/>
    <w:rsid w:val="00BA0269"/>
    <w:rsid w:val="00BA028E"/>
    <w:rsid w:val="00BA09B2"/>
    <w:rsid w:val="00BA0A88"/>
    <w:rsid w:val="00BA11E6"/>
    <w:rsid w:val="00BA1665"/>
    <w:rsid w:val="00BA16B2"/>
    <w:rsid w:val="00BA1A40"/>
    <w:rsid w:val="00BA1D60"/>
    <w:rsid w:val="00BA2378"/>
    <w:rsid w:val="00BA2B63"/>
    <w:rsid w:val="00BA46A7"/>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0A85"/>
    <w:rsid w:val="00BC22D3"/>
    <w:rsid w:val="00BC3253"/>
    <w:rsid w:val="00BC3ACD"/>
    <w:rsid w:val="00BC4AA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D7708"/>
    <w:rsid w:val="00BE0388"/>
    <w:rsid w:val="00BE0DCF"/>
    <w:rsid w:val="00BE1745"/>
    <w:rsid w:val="00BE19CC"/>
    <w:rsid w:val="00BE1A4F"/>
    <w:rsid w:val="00BE1FB0"/>
    <w:rsid w:val="00BE20A5"/>
    <w:rsid w:val="00BE214B"/>
    <w:rsid w:val="00BE230B"/>
    <w:rsid w:val="00BE4AB5"/>
    <w:rsid w:val="00BE4B50"/>
    <w:rsid w:val="00BE55DB"/>
    <w:rsid w:val="00BE5DB6"/>
    <w:rsid w:val="00BE6970"/>
    <w:rsid w:val="00BE6C3D"/>
    <w:rsid w:val="00BF0D03"/>
    <w:rsid w:val="00BF147C"/>
    <w:rsid w:val="00BF1899"/>
    <w:rsid w:val="00BF4F2F"/>
    <w:rsid w:val="00BF62CC"/>
    <w:rsid w:val="00BF6802"/>
    <w:rsid w:val="00BF68E9"/>
    <w:rsid w:val="00BF7B1B"/>
    <w:rsid w:val="00C00E58"/>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3C1B"/>
    <w:rsid w:val="00C14974"/>
    <w:rsid w:val="00C15037"/>
    <w:rsid w:val="00C15976"/>
    <w:rsid w:val="00C16296"/>
    <w:rsid w:val="00C1648E"/>
    <w:rsid w:val="00C16A72"/>
    <w:rsid w:val="00C16AD3"/>
    <w:rsid w:val="00C203B9"/>
    <w:rsid w:val="00C20CAC"/>
    <w:rsid w:val="00C23FE2"/>
    <w:rsid w:val="00C24382"/>
    <w:rsid w:val="00C25710"/>
    <w:rsid w:val="00C2582B"/>
    <w:rsid w:val="00C25960"/>
    <w:rsid w:val="00C25C00"/>
    <w:rsid w:val="00C26B86"/>
    <w:rsid w:val="00C27B4A"/>
    <w:rsid w:val="00C27D44"/>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8EF"/>
    <w:rsid w:val="00C51FFC"/>
    <w:rsid w:val="00C545D8"/>
    <w:rsid w:val="00C549C8"/>
    <w:rsid w:val="00C610A8"/>
    <w:rsid w:val="00C614F2"/>
    <w:rsid w:val="00C63B93"/>
    <w:rsid w:val="00C63DD9"/>
    <w:rsid w:val="00C63EB5"/>
    <w:rsid w:val="00C6478F"/>
    <w:rsid w:val="00C6491F"/>
    <w:rsid w:val="00C64B46"/>
    <w:rsid w:val="00C64CBF"/>
    <w:rsid w:val="00C65861"/>
    <w:rsid w:val="00C66907"/>
    <w:rsid w:val="00C67A10"/>
    <w:rsid w:val="00C71C0C"/>
    <w:rsid w:val="00C71EB7"/>
    <w:rsid w:val="00C72570"/>
    <w:rsid w:val="00C72612"/>
    <w:rsid w:val="00C73CE1"/>
    <w:rsid w:val="00C73E5D"/>
    <w:rsid w:val="00C753E7"/>
    <w:rsid w:val="00C75BC1"/>
    <w:rsid w:val="00C75D82"/>
    <w:rsid w:val="00C76181"/>
    <w:rsid w:val="00C77ABA"/>
    <w:rsid w:val="00C80213"/>
    <w:rsid w:val="00C80833"/>
    <w:rsid w:val="00C80BDC"/>
    <w:rsid w:val="00C8166A"/>
    <w:rsid w:val="00C819FF"/>
    <w:rsid w:val="00C8217A"/>
    <w:rsid w:val="00C83FB5"/>
    <w:rsid w:val="00C85210"/>
    <w:rsid w:val="00C855EE"/>
    <w:rsid w:val="00C8638F"/>
    <w:rsid w:val="00C867EC"/>
    <w:rsid w:val="00C87D9D"/>
    <w:rsid w:val="00C9039E"/>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B7DBC"/>
    <w:rsid w:val="00CC10F9"/>
    <w:rsid w:val="00CC27C1"/>
    <w:rsid w:val="00CC505A"/>
    <w:rsid w:val="00CC544C"/>
    <w:rsid w:val="00CC655A"/>
    <w:rsid w:val="00CC6F18"/>
    <w:rsid w:val="00CD05DD"/>
    <w:rsid w:val="00CD3AC4"/>
    <w:rsid w:val="00CD4387"/>
    <w:rsid w:val="00CD4784"/>
    <w:rsid w:val="00CD58F5"/>
    <w:rsid w:val="00CD5E88"/>
    <w:rsid w:val="00CD6259"/>
    <w:rsid w:val="00CD67A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E57"/>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324"/>
    <w:rsid w:val="00D15B60"/>
    <w:rsid w:val="00D16BF6"/>
    <w:rsid w:val="00D16C0F"/>
    <w:rsid w:val="00D17484"/>
    <w:rsid w:val="00D20AFA"/>
    <w:rsid w:val="00D216BA"/>
    <w:rsid w:val="00D21F62"/>
    <w:rsid w:val="00D22C2C"/>
    <w:rsid w:val="00D2328E"/>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46D5"/>
    <w:rsid w:val="00D55638"/>
    <w:rsid w:val="00D558E4"/>
    <w:rsid w:val="00D55B80"/>
    <w:rsid w:val="00D55BD4"/>
    <w:rsid w:val="00D55D75"/>
    <w:rsid w:val="00D573AC"/>
    <w:rsid w:val="00D61356"/>
    <w:rsid w:val="00D61FC7"/>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456F"/>
    <w:rsid w:val="00D95D59"/>
    <w:rsid w:val="00D96C90"/>
    <w:rsid w:val="00D97834"/>
    <w:rsid w:val="00DA0BD0"/>
    <w:rsid w:val="00DA2052"/>
    <w:rsid w:val="00DA24A0"/>
    <w:rsid w:val="00DA259D"/>
    <w:rsid w:val="00DA4CF8"/>
    <w:rsid w:val="00DA68EE"/>
    <w:rsid w:val="00DA72DD"/>
    <w:rsid w:val="00DA7864"/>
    <w:rsid w:val="00DB05A5"/>
    <w:rsid w:val="00DB085B"/>
    <w:rsid w:val="00DB0F4E"/>
    <w:rsid w:val="00DB27C8"/>
    <w:rsid w:val="00DB2EFF"/>
    <w:rsid w:val="00DB3FBF"/>
    <w:rsid w:val="00DB4A0F"/>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973"/>
    <w:rsid w:val="00DD4CB2"/>
    <w:rsid w:val="00DD52EA"/>
    <w:rsid w:val="00DD5398"/>
    <w:rsid w:val="00DD56DE"/>
    <w:rsid w:val="00DD60D8"/>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2BF"/>
    <w:rsid w:val="00E0342C"/>
    <w:rsid w:val="00E05CDB"/>
    <w:rsid w:val="00E0693C"/>
    <w:rsid w:val="00E10017"/>
    <w:rsid w:val="00E10D47"/>
    <w:rsid w:val="00E10EF8"/>
    <w:rsid w:val="00E11402"/>
    <w:rsid w:val="00E1180C"/>
    <w:rsid w:val="00E12175"/>
    <w:rsid w:val="00E125C5"/>
    <w:rsid w:val="00E127B0"/>
    <w:rsid w:val="00E12908"/>
    <w:rsid w:val="00E12C41"/>
    <w:rsid w:val="00E13D55"/>
    <w:rsid w:val="00E14E17"/>
    <w:rsid w:val="00E1558C"/>
    <w:rsid w:val="00E15AD5"/>
    <w:rsid w:val="00E15BE0"/>
    <w:rsid w:val="00E15DA7"/>
    <w:rsid w:val="00E1702C"/>
    <w:rsid w:val="00E178DB"/>
    <w:rsid w:val="00E21843"/>
    <w:rsid w:val="00E2216A"/>
    <w:rsid w:val="00E22700"/>
    <w:rsid w:val="00E22DEF"/>
    <w:rsid w:val="00E23435"/>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3B1F"/>
    <w:rsid w:val="00E43C48"/>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0E"/>
    <w:rsid w:val="00E73BE1"/>
    <w:rsid w:val="00E74573"/>
    <w:rsid w:val="00E75110"/>
    <w:rsid w:val="00E75888"/>
    <w:rsid w:val="00E76A8F"/>
    <w:rsid w:val="00E76C85"/>
    <w:rsid w:val="00E77241"/>
    <w:rsid w:val="00E7746F"/>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4A4"/>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5524"/>
    <w:rsid w:val="00EE687E"/>
    <w:rsid w:val="00EE6C23"/>
    <w:rsid w:val="00EE6D2E"/>
    <w:rsid w:val="00EE7552"/>
    <w:rsid w:val="00EE7CC5"/>
    <w:rsid w:val="00EF05C3"/>
    <w:rsid w:val="00EF0853"/>
    <w:rsid w:val="00EF0C7A"/>
    <w:rsid w:val="00EF2964"/>
    <w:rsid w:val="00EF3FBD"/>
    <w:rsid w:val="00EF411E"/>
    <w:rsid w:val="00EF4527"/>
    <w:rsid w:val="00EF5396"/>
    <w:rsid w:val="00EF6409"/>
    <w:rsid w:val="00EF7196"/>
    <w:rsid w:val="00EF7C8E"/>
    <w:rsid w:val="00F0001D"/>
    <w:rsid w:val="00F00698"/>
    <w:rsid w:val="00F00A5F"/>
    <w:rsid w:val="00F00E88"/>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DC"/>
    <w:rsid w:val="00F14878"/>
    <w:rsid w:val="00F14EAC"/>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0A39"/>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0B65"/>
    <w:rsid w:val="00F61161"/>
    <w:rsid w:val="00F61637"/>
    <w:rsid w:val="00F622D9"/>
    <w:rsid w:val="00F62F26"/>
    <w:rsid w:val="00F6406A"/>
    <w:rsid w:val="00F65288"/>
    <w:rsid w:val="00F66A68"/>
    <w:rsid w:val="00F66F0B"/>
    <w:rsid w:val="00F7043C"/>
    <w:rsid w:val="00F7057C"/>
    <w:rsid w:val="00F70DC1"/>
    <w:rsid w:val="00F712D2"/>
    <w:rsid w:val="00F71851"/>
    <w:rsid w:val="00F71A39"/>
    <w:rsid w:val="00F72CA2"/>
    <w:rsid w:val="00F72EC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7A4"/>
    <w:rsid w:val="00F91F46"/>
    <w:rsid w:val="00F9256B"/>
    <w:rsid w:val="00F94091"/>
    <w:rsid w:val="00F942C8"/>
    <w:rsid w:val="00F94472"/>
    <w:rsid w:val="00F94CA4"/>
    <w:rsid w:val="00F952C6"/>
    <w:rsid w:val="00F9563B"/>
    <w:rsid w:val="00F972E5"/>
    <w:rsid w:val="00FA1BBA"/>
    <w:rsid w:val="00FA1EB5"/>
    <w:rsid w:val="00FA35F0"/>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79F"/>
    <w:rsid w:val="00FB4E16"/>
    <w:rsid w:val="00FB5412"/>
    <w:rsid w:val="00FB5A5F"/>
    <w:rsid w:val="00FB615D"/>
    <w:rsid w:val="00FB690E"/>
    <w:rsid w:val="00FB6BF2"/>
    <w:rsid w:val="00FB7100"/>
    <w:rsid w:val="00FB71BB"/>
    <w:rsid w:val="00FB71C8"/>
    <w:rsid w:val="00FC0612"/>
    <w:rsid w:val="00FC2C5D"/>
    <w:rsid w:val="00FC3735"/>
    <w:rsid w:val="00FC3F04"/>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563"/>
    <w:rsid w:val="00FE0982"/>
    <w:rsid w:val="00FE0DBF"/>
    <w:rsid w:val="00FE1CE7"/>
    <w:rsid w:val="00FE3283"/>
    <w:rsid w:val="00FE4671"/>
    <w:rsid w:val="00FE4B89"/>
    <w:rsid w:val="00FE4F4A"/>
    <w:rsid w:val="00FE72FF"/>
    <w:rsid w:val="00FE73F0"/>
    <w:rsid w:val="00FE7E62"/>
    <w:rsid w:val="00FE7FF7"/>
    <w:rsid w:val="00FF0497"/>
    <w:rsid w:val="00FF07DF"/>
    <w:rsid w:val="00FF2116"/>
    <w:rsid w:val="00FF215C"/>
    <w:rsid w:val="00FF2B4A"/>
    <w:rsid w:val="00FF3023"/>
    <w:rsid w:val="00FF358D"/>
    <w:rsid w:val="00FF3B66"/>
    <w:rsid w:val="00FF4E7A"/>
    <w:rsid w:val="00FF6DF9"/>
    <w:rsid w:val="00FF72EF"/>
    <w:rsid w:val="00FF7AB6"/>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47"/>
      </w:numPr>
    </w:pPr>
  </w:style>
  <w:style w:type="numbering" w:customStyle="1" w:styleId="WWNum22">
    <w:name w:val="WWNum22"/>
    <w:basedOn w:val="Nessunelenco"/>
    <w:rsid w:val="00467CBB"/>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1089</TotalTime>
  <Pages>25</Pages>
  <Words>8135</Words>
  <Characters>46374</Characters>
  <Application>Microsoft Office Word</Application>
  <DocSecurity>0</DocSecurity>
  <Lines>386</Lines>
  <Paragraphs>108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54401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11</cp:revision>
  <cp:lastPrinted>2023-03-07T10:10:00Z</cp:lastPrinted>
  <dcterms:created xsi:type="dcterms:W3CDTF">2023-03-21T13:51:00Z</dcterms:created>
  <dcterms:modified xsi:type="dcterms:W3CDTF">2023-03-22T09:08:00Z</dcterms:modified>
</cp:coreProperties>
</file>