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25D2713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B479F6">
              <w:rPr>
                <w:rFonts w:ascii="Arial" w:hAnsi="Arial" w:cs="Arial"/>
                <w:color w:val="002060"/>
                <w:sz w:val="40"/>
                <w:szCs w:val="40"/>
              </w:rPr>
              <w:t>9</w:t>
            </w:r>
            <w:r w:rsidR="0013048F">
              <w:rPr>
                <w:rFonts w:ascii="Arial" w:hAnsi="Arial" w:cs="Arial"/>
                <w:color w:val="002060"/>
                <w:sz w:val="40"/>
                <w:szCs w:val="40"/>
              </w:rPr>
              <w:t>7</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13048F">
              <w:rPr>
                <w:rFonts w:ascii="Arial" w:hAnsi="Arial" w:cs="Arial"/>
                <w:color w:val="002060"/>
                <w:sz w:val="40"/>
                <w:szCs w:val="40"/>
              </w:rPr>
              <w:t>01</w:t>
            </w:r>
            <w:r w:rsidR="00CF4C7D" w:rsidRPr="00DE1EF7">
              <w:rPr>
                <w:rFonts w:ascii="Arial" w:hAnsi="Arial" w:cs="Arial"/>
                <w:color w:val="002060"/>
                <w:sz w:val="40"/>
                <w:szCs w:val="40"/>
              </w:rPr>
              <w:t>/</w:t>
            </w:r>
            <w:r w:rsidR="00A53D29">
              <w:rPr>
                <w:rFonts w:ascii="Arial" w:hAnsi="Arial" w:cs="Arial"/>
                <w:color w:val="002060"/>
                <w:sz w:val="40"/>
                <w:szCs w:val="40"/>
              </w:rPr>
              <w:t>0</w:t>
            </w:r>
            <w:r w:rsidR="0013048F">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438532B"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AE48DD">
          <w:rPr>
            <w:noProof/>
            <w:webHidden/>
            <w:color w:val="002060"/>
          </w:rPr>
          <w:t>1</w:t>
        </w:r>
        <w:r w:rsidR="00AC19D9" w:rsidRPr="00DE1EF7">
          <w:rPr>
            <w:noProof/>
            <w:webHidden/>
            <w:color w:val="002060"/>
          </w:rPr>
          <w:fldChar w:fldCharType="end"/>
        </w:r>
      </w:hyperlink>
    </w:p>
    <w:p w14:paraId="112EDB38" w14:textId="4BC22648"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AE48DD">
          <w:rPr>
            <w:noProof/>
            <w:webHidden/>
            <w:color w:val="002060"/>
          </w:rPr>
          <w:t>1</w:t>
        </w:r>
        <w:r w:rsidR="00AC19D9" w:rsidRPr="00DE1EF7">
          <w:rPr>
            <w:noProof/>
            <w:webHidden/>
            <w:color w:val="002060"/>
          </w:rPr>
          <w:fldChar w:fldCharType="end"/>
        </w:r>
      </w:hyperlink>
    </w:p>
    <w:p w14:paraId="4D9CAD43" w14:textId="17CB537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AE48DD">
          <w:rPr>
            <w:noProof/>
            <w:webHidden/>
            <w:color w:val="002060"/>
          </w:rPr>
          <w:t>1</w:t>
        </w:r>
        <w:r w:rsidR="00AC19D9" w:rsidRPr="00DE1EF7">
          <w:rPr>
            <w:noProof/>
            <w:webHidden/>
            <w:color w:val="002060"/>
          </w:rPr>
          <w:fldChar w:fldCharType="end"/>
        </w:r>
      </w:hyperlink>
    </w:p>
    <w:p w14:paraId="0EAFCCD8" w14:textId="1075BBA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AE48DD">
          <w:rPr>
            <w:noProof/>
            <w:webHidden/>
            <w:color w:val="002060"/>
          </w:rPr>
          <w:t>1</w:t>
        </w:r>
        <w:r w:rsidR="00AC19D9" w:rsidRPr="00DE1EF7">
          <w:rPr>
            <w:noProof/>
            <w:webHidden/>
            <w:color w:val="002060"/>
          </w:rPr>
          <w:fldChar w:fldCharType="end"/>
        </w:r>
      </w:hyperlink>
    </w:p>
    <w:p w14:paraId="0952245B" w14:textId="2BE53B3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AE48DD">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63E1871" w14:textId="77777777" w:rsidR="00F240EA" w:rsidRPr="00F240EA" w:rsidRDefault="00F240EA"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630BA93" w14:textId="77777777" w:rsidR="000B6E8C" w:rsidRPr="00DE1EF7" w:rsidRDefault="000B6E8C"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654D060" w:rsidR="00367C66" w:rsidRDefault="00367C66" w:rsidP="00367C66"/>
    <w:p w14:paraId="4ECAB7A9" w14:textId="1F69CA55" w:rsidR="008C5920" w:rsidRDefault="008C5920" w:rsidP="00367C66"/>
    <w:p w14:paraId="09B4734E" w14:textId="77777777" w:rsidR="006348B8" w:rsidRPr="00760417" w:rsidRDefault="006348B8" w:rsidP="006348B8">
      <w:pPr>
        <w:rPr>
          <w:rFonts w:ascii="Arial" w:hAnsi="Arial" w:cs="Arial"/>
          <w:b/>
          <w:color w:val="002060"/>
          <w:sz w:val="28"/>
          <w:szCs w:val="28"/>
        </w:rPr>
      </w:pPr>
      <w:r w:rsidRPr="00760417">
        <w:rPr>
          <w:rFonts w:ascii="Arial" w:hAnsi="Arial" w:cs="Arial"/>
          <w:b/>
          <w:color w:val="002060"/>
          <w:sz w:val="28"/>
          <w:szCs w:val="28"/>
        </w:rPr>
        <w:t>IBAN COMITATO REGIONALE MARCHE</w:t>
      </w:r>
    </w:p>
    <w:p w14:paraId="6AB82065" w14:textId="77777777" w:rsidR="006348B8" w:rsidRPr="009B42C6" w:rsidRDefault="006348B8" w:rsidP="006348B8">
      <w:pPr>
        <w:rPr>
          <w:color w:val="002060"/>
        </w:rPr>
      </w:pPr>
    </w:p>
    <w:p w14:paraId="34BFB136" w14:textId="77777777" w:rsidR="006348B8" w:rsidRPr="009B42C6" w:rsidRDefault="006348B8" w:rsidP="006348B8">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FE3B63" w14:textId="77777777" w:rsidR="006348B8" w:rsidRPr="009B42C6" w:rsidRDefault="006348B8" w:rsidP="006348B8">
      <w:pPr>
        <w:rPr>
          <w:rFonts w:ascii="Arial" w:hAnsi="Arial" w:cs="Arial"/>
          <w:color w:val="002060"/>
          <w:sz w:val="22"/>
          <w:szCs w:val="22"/>
        </w:rPr>
      </w:pPr>
    </w:p>
    <w:p w14:paraId="0C39057B" w14:textId="77777777" w:rsidR="006348B8" w:rsidRPr="009B42C6" w:rsidRDefault="006348B8" w:rsidP="006348B8">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02940239" w14:textId="77777777" w:rsidR="006348B8" w:rsidRDefault="006348B8" w:rsidP="006348B8"/>
    <w:p w14:paraId="03260393" w14:textId="77777777" w:rsidR="006348B8" w:rsidRPr="00F02D77" w:rsidRDefault="006348B8" w:rsidP="006348B8">
      <w:pPr>
        <w:pStyle w:val="LndNormale1"/>
        <w:rPr>
          <w:b/>
          <w:color w:val="002060"/>
          <w:szCs w:val="22"/>
        </w:rPr>
      </w:pPr>
    </w:p>
    <w:p w14:paraId="6463E117" w14:textId="77777777" w:rsidR="006348B8" w:rsidRPr="00DE1EF7" w:rsidRDefault="006348B8" w:rsidP="006348B8">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F45C0A3" w14:textId="77777777" w:rsidR="005D55B2" w:rsidRPr="001C24CB" w:rsidRDefault="005D55B2" w:rsidP="009D0C38">
      <w:pPr>
        <w:pStyle w:val="LndNormale1"/>
        <w:rPr>
          <w:b/>
          <w:color w:val="002060"/>
          <w:sz w:val="6"/>
          <w:szCs w:val="6"/>
        </w:rPr>
      </w:pPr>
    </w:p>
    <w:p w14:paraId="50454FC4" w14:textId="77777777" w:rsidR="00AE48DD" w:rsidRPr="00C115B2" w:rsidRDefault="00AE48DD" w:rsidP="00AE48DD">
      <w:pPr>
        <w:pStyle w:val="titolocampionato0"/>
        <w:shd w:val="clear" w:color="auto" w:fill="CCCCCC"/>
        <w:spacing w:before="80" w:after="40"/>
        <w:rPr>
          <w:color w:val="002060"/>
        </w:rPr>
      </w:pPr>
      <w:r w:rsidRPr="00C115B2">
        <w:rPr>
          <w:color w:val="002060"/>
        </w:rPr>
        <w:t>CALCIO A CINQUE SERIE C1</w:t>
      </w:r>
    </w:p>
    <w:p w14:paraId="0E11EF1E" w14:textId="77777777" w:rsidR="00AE48DD" w:rsidRPr="00C115B2" w:rsidRDefault="00AE48DD" w:rsidP="00AE48DD">
      <w:pPr>
        <w:pStyle w:val="titoloprinc0"/>
        <w:rPr>
          <w:color w:val="002060"/>
        </w:rPr>
      </w:pPr>
      <w:r w:rsidRPr="00C115B2">
        <w:rPr>
          <w:color w:val="002060"/>
        </w:rPr>
        <w:t>RISULTATI</w:t>
      </w:r>
    </w:p>
    <w:p w14:paraId="610F0E5D" w14:textId="77777777" w:rsidR="00AE48DD" w:rsidRPr="00C115B2" w:rsidRDefault="00AE48DD" w:rsidP="00AE48DD">
      <w:pPr>
        <w:pStyle w:val="breakline"/>
        <w:rPr>
          <w:color w:val="002060"/>
        </w:rPr>
      </w:pPr>
    </w:p>
    <w:p w14:paraId="19A6F608" w14:textId="77777777" w:rsidR="00AE48DD" w:rsidRPr="00C115B2" w:rsidRDefault="00AE48DD" w:rsidP="00AE48DD">
      <w:pPr>
        <w:pStyle w:val="sottotitolocampionato10"/>
        <w:rPr>
          <w:color w:val="002060"/>
        </w:rPr>
      </w:pPr>
      <w:r w:rsidRPr="00C115B2">
        <w:rPr>
          <w:color w:val="002060"/>
        </w:rPr>
        <w:t>RISULTATI UFFICIALI GARE DEL 24/02/2023</w:t>
      </w:r>
    </w:p>
    <w:p w14:paraId="35394821" w14:textId="77777777" w:rsidR="00AE48DD" w:rsidRPr="00AE48DD" w:rsidRDefault="00AE48DD" w:rsidP="00AE48DD">
      <w:pPr>
        <w:pStyle w:val="sottotitolocampionato20"/>
        <w:spacing w:before="0" w:beforeAutospacing="0" w:after="0" w:afterAutospacing="0"/>
        <w:rPr>
          <w:rFonts w:ascii="Arial" w:hAnsi="Arial" w:cs="Arial"/>
          <w:color w:val="002060"/>
          <w:sz w:val="20"/>
          <w:szCs w:val="20"/>
        </w:rPr>
      </w:pPr>
      <w:r w:rsidRPr="00AE48DD">
        <w:rPr>
          <w:rFonts w:ascii="Arial" w:hAnsi="Arial" w:cs="Arial"/>
          <w:color w:val="002060"/>
          <w:sz w:val="20"/>
          <w:szCs w:val="20"/>
        </w:rPr>
        <w:t>Si trascrivono qui di seguito i risultati ufficiali delle gare disputate</w:t>
      </w:r>
    </w:p>
    <w:p w14:paraId="7190EECE" w14:textId="77777777" w:rsidR="00AE48DD" w:rsidRPr="00C115B2" w:rsidRDefault="00AE48DD" w:rsidP="00AE48D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E48DD" w:rsidRPr="00C115B2" w14:paraId="6A593B71" w14:textId="77777777" w:rsidTr="005B0E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3765CBBA"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6465A" w14:textId="77777777" w:rsidR="00AE48DD" w:rsidRPr="00C115B2" w:rsidRDefault="00AE48DD" w:rsidP="005B0E11">
                  <w:pPr>
                    <w:pStyle w:val="headertabella0"/>
                    <w:rPr>
                      <w:color w:val="002060"/>
                    </w:rPr>
                  </w:pPr>
                  <w:r w:rsidRPr="00C115B2">
                    <w:rPr>
                      <w:color w:val="002060"/>
                    </w:rPr>
                    <w:t>GIRONE A - 7 Giornata - R</w:t>
                  </w:r>
                </w:p>
              </w:tc>
            </w:tr>
            <w:tr w:rsidR="00AE48DD" w:rsidRPr="00C115B2" w14:paraId="675E9ADA"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458106" w14:textId="77777777" w:rsidR="00AE48DD" w:rsidRPr="00C115B2" w:rsidRDefault="00AE48DD" w:rsidP="005B0E11">
                  <w:pPr>
                    <w:pStyle w:val="rowtabella0"/>
                    <w:rPr>
                      <w:color w:val="002060"/>
                    </w:rPr>
                  </w:pPr>
                  <w:r w:rsidRPr="00C115B2">
                    <w:rPr>
                      <w:color w:val="002060"/>
                    </w:rPr>
                    <w:t>FUTSAL MONTURANO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3B6F2" w14:textId="77777777" w:rsidR="00AE48DD" w:rsidRPr="00C115B2" w:rsidRDefault="00AE48DD" w:rsidP="005B0E11">
                  <w:pPr>
                    <w:pStyle w:val="rowtabella0"/>
                    <w:rPr>
                      <w:color w:val="002060"/>
                    </w:rPr>
                  </w:pPr>
                  <w:r w:rsidRPr="00C115B2">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E2DBF" w14:textId="77777777" w:rsidR="00AE48DD" w:rsidRPr="00C115B2" w:rsidRDefault="00AE48DD" w:rsidP="005B0E11">
                  <w:pPr>
                    <w:pStyle w:val="rowtabella0"/>
                    <w:jc w:val="center"/>
                    <w:rPr>
                      <w:color w:val="002060"/>
                    </w:rPr>
                  </w:pPr>
                  <w:r w:rsidRPr="00C115B2">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DA4F7" w14:textId="77777777" w:rsidR="00AE48DD" w:rsidRPr="00C115B2" w:rsidRDefault="00AE48DD" w:rsidP="005B0E11">
                  <w:pPr>
                    <w:pStyle w:val="rowtabella0"/>
                    <w:jc w:val="center"/>
                    <w:rPr>
                      <w:color w:val="002060"/>
                    </w:rPr>
                  </w:pPr>
                  <w:r w:rsidRPr="00C115B2">
                    <w:rPr>
                      <w:color w:val="002060"/>
                    </w:rPr>
                    <w:t> </w:t>
                  </w:r>
                </w:p>
              </w:tc>
            </w:tr>
            <w:tr w:rsidR="00AE48DD" w:rsidRPr="00C115B2" w14:paraId="0FCA015C"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67989A" w14:textId="77777777" w:rsidR="00AE48DD" w:rsidRPr="00C115B2" w:rsidRDefault="00AE48DD" w:rsidP="005B0E11">
                  <w:pPr>
                    <w:pStyle w:val="rowtabella0"/>
                    <w:rPr>
                      <w:color w:val="002060"/>
                    </w:rPr>
                  </w:pPr>
                  <w:r w:rsidRPr="00C115B2">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562C01" w14:textId="77777777" w:rsidR="00AE48DD" w:rsidRPr="00C115B2" w:rsidRDefault="00AE48DD" w:rsidP="005B0E11">
                  <w:pPr>
                    <w:pStyle w:val="rowtabella0"/>
                    <w:rPr>
                      <w:color w:val="002060"/>
                    </w:rPr>
                  </w:pPr>
                  <w:r w:rsidRPr="00C115B2">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E2F6F6" w14:textId="77777777" w:rsidR="00AE48DD" w:rsidRPr="00C115B2" w:rsidRDefault="00AE48DD" w:rsidP="005B0E11">
                  <w:pPr>
                    <w:pStyle w:val="rowtabella0"/>
                    <w:jc w:val="center"/>
                    <w:rPr>
                      <w:color w:val="002060"/>
                    </w:rPr>
                  </w:pPr>
                  <w:r w:rsidRPr="00C115B2">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28F19D" w14:textId="77777777" w:rsidR="00AE48DD" w:rsidRPr="00C115B2" w:rsidRDefault="00AE48DD" w:rsidP="005B0E11">
                  <w:pPr>
                    <w:pStyle w:val="rowtabella0"/>
                    <w:jc w:val="center"/>
                    <w:rPr>
                      <w:color w:val="002060"/>
                    </w:rPr>
                  </w:pPr>
                  <w:r w:rsidRPr="00C115B2">
                    <w:rPr>
                      <w:color w:val="002060"/>
                    </w:rPr>
                    <w:t> </w:t>
                  </w:r>
                </w:p>
              </w:tc>
            </w:tr>
            <w:tr w:rsidR="00AE48DD" w:rsidRPr="00C115B2" w14:paraId="62BA786C"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A2DA7F" w14:textId="77777777" w:rsidR="00AE48DD" w:rsidRPr="00C115B2" w:rsidRDefault="00AE48DD" w:rsidP="005B0E11">
                  <w:pPr>
                    <w:pStyle w:val="rowtabella0"/>
                    <w:rPr>
                      <w:color w:val="002060"/>
                    </w:rPr>
                  </w:pPr>
                  <w:r w:rsidRPr="00C115B2">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A51D32" w14:textId="77777777" w:rsidR="00AE48DD" w:rsidRPr="00C115B2" w:rsidRDefault="00AE48DD" w:rsidP="005B0E11">
                  <w:pPr>
                    <w:pStyle w:val="rowtabella0"/>
                    <w:rPr>
                      <w:color w:val="002060"/>
                    </w:rPr>
                  </w:pPr>
                  <w:r w:rsidRPr="00C115B2">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5DBF96" w14:textId="77777777" w:rsidR="00AE48DD" w:rsidRPr="00C115B2" w:rsidRDefault="00AE48DD" w:rsidP="005B0E11">
                  <w:pPr>
                    <w:pStyle w:val="rowtabella0"/>
                    <w:jc w:val="center"/>
                    <w:rPr>
                      <w:color w:val="002060"/>
                    </w:rPr>
                  </w:pPr>
                  <w:r w:rsidRPr="00C115B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8BAEB7" w14:textId="77777777" w:rsidR="00AE48DD" w:rsidRPr="00C115B2" w:rsidRDefault="00AE48DD" w:rsidP="005B0E11">
                  <w:pPr>
                    <w:pStyle w:val="rowtabella0"/>
                    <w:jc w:val="center"/>
                    <w:rPr>
                      <w:color w:val="002060"/>
                    </w:rPr>
                  </w:pPr>
                  <w:r w:rsidRPr="00C115B2">
                    <w:rPr>
                      <w:color w:val="002060"/>
                    </w:rPr>
                    <w:t> </w:t>
                  </w:r>
                </w:p>
              </w:tc>
            </w:tr>
            <w:tr w:rsidR="00AE48DD" w:rsidRPr="00C115B2" w14:paraId="5443ADC8"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AAAE30" w14:textId="77777777" w:rsidR="00AE48DD" w:rsidRPr="00C115B2" w:rsidRDefault="00AE48DD" w:rsidP="005B0E11">
                  <w:pPr>
                    <w:pStyle w:val="rowtabella0"/>
                    <w:rPr>
                      <w:color w:val="002060"/>
                    </w:rPr>
                  </w:pPr>
                  <w:r w:rsidRPr="00C115B2">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E930F0" w14:textId="77777777" w:rsidR="00AE48DD" w:rsidRPr="00C115B2" w:rsidRDefault="00AE48DD" w:rsidP="005B0E11">
                  <w:pPr>
                    <w:pStyle w:val="rowtabella0"/>
                    <w:rPr>
                      <w:color w:val="002060"/>
                    </w:rPr>
                  </w:pPr>
                  <w:r w:rsidRPr="00C115B2">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076EA9" w14:textId="77777777" w:rsidR="00AE48DD" w:rsidRPr="00C115B2" w:rsidRDefault="00AE48DD" w:rsidP="005B0E11">
                  <w:pPr>
                    <w:pStyle w:val="rowtabella0"/>
                    <w:jc w:val="center"/>
                    <w:rPr>
                      <w:color w:val="002060"/>
                    </w:rPr>
                  </w:pPr>
                  <w:r w:rsidRPr="00C115B2">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2D0C74" w14:textId="77777777" w:rsidR="00AE48DD" w:rsidRPr="00C115B2" w:rsidRDefault="00AE48DD" w:rsidP="005B0E11">
                  <w:pPr>
                    <w:pStyle w:val="rowtabella0"/>
                    <w:jc w:val="center"/>
                    <w:rPr>
                      <w:color w:val="002060"/>
                    </w:rPr>
                  </w:pPr>
                  <w:r w:rsidRPr="00C115B2">
                    <w:rPr>
                      <w:color w:val="002060"/>
                    </w:rPr>
                    <w:t> </w:t>
                  </w:r>
                </w:p>
              </w:tc>
            </w:tr>
            <w:tr w:rsidR="00AE48DD" w:rsidRPr="00C115B2" w14:paraId="57640A26"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6EC439" w14:textId="77777777" w:rsidR="00AE48DD" w:rsidRPr="00C115B2" w:rsidRDefault="00AE48DD" w:rsidP="005B0E11">
                  <w:pPr>
                    <w:pStyle w:val="rowtabella0"/>
                    <w:rPr>
                      <w:color w:val="002060"/>
                    </w:rPr>
                  </w:pPr>
                  <w:r w:rsidRPr="00C115B2">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6A8E22" w14:textId="77777777" w:rsidR="00AE48DD" w:rsidRPr="00C115B2" w:rsidRDefault="00AE48DD" w:rsidP="005B0E11">
                  <w:pPr>
                    <w:pStyle w:val="rowtabella0"/>
                    <w:rPr>
                      <w:color w:val="002060"/>
                    </w:rPr>
                  </w:pPr>
                  <w:r w:rsidRPr="00C115B2">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DB7683" w14:textId="77777777" w:rsidR="00AE48DD" w:rsidRPr="00C115B2" w:rsidRDefault="00AE48DD" w:rsidP="005B0E11">
                  <w:pPr>
                    <w:pStyle w:val="rowtabella0"/>
                    <w:jc w:val="center"/>
                    <w:rPr>
                      <w:color w:val="002060"/>
                    </w:rPr>
                  </w:pPr>
                  <w:r w:rsidRPr="00C115B2">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5E2FFF" w14:textId="77777777" w:rsidR="00AE48DD" w:rsidRPr="00C115B2" w:rsidRDefault="00AE48DD" w:rsidP="005B0E11">
                  <w:pPr>
                    <w:pStyle w:val="rowtabella0"/>
                    <w:jc w:val="center"/>
                    <w:rPr>
                      <w:color w:val="002060"/>
                    </w:rPr>
                  </w:pPr>
                  <w:r w:rsidRPr="00C115B2">
                    <w:rPr>
                      <w:color w:val="002060"/>
                    </w:rPr>
                    <w:t> </w:t>
                  </w:r>
                </w:p>
              </w:tc>
            </w:tr>
            <w:tr w:rsidR="00AE48DD" w:rsidRPr="00C115B2" w14:paraId="4F060E93"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E63CB5" w14:textId="77777777" w:rsidR="00AE48DD" w:rsidRPr="00C115B2" w:rsidRDefault="00AE48DD" w:rsidP="005B0E11">
                  <w:pPr>
                    <w:pStyle w:val="rowtabella0"/>
                    <w:rPr>
                      <w:color w:val="002060"/>
                    </w:rPr>
                  </w:pPr>
                  <w:r w:rsidRPr="00C115B2">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B3AA9F" w14:textId="77777777" w:rsidR="00AE48DD" w:rsidRPr="00C115B2" w:rsidRDefault="00AE48DD" w:rsidP="005B0E11">
                  <w:pPr>
                    <w:pStyle w:val="rowtabella0"/>
                    <w:rPr>
                      <w:color w:val="002060"/>
                    </w:rPr>
                  </w:pPr>
                  <w:r w:rsidRPr="00C115B2">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A55872" w14:textId="77777777" w:rsidR="00AE48DD" w:rsidRPr="00C115B2" w:rsidRDefault="00AE48DD" w:rsidP="005B0E11">
                  <w:pPr>
                    <w:pStyle w:val="rowtabella0"/>
                    <w:jc w:val="center"/>
                    <w:rPr>
                      <w:color w:val="002060"/>
                    </w:rPr>
                  </w:pPr>
                  <w:r w:rsidRPr="00C115B2">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3F0095" w14:textId="77777777" w:rsidR="00AE48DD" w:rsidRPr="00C115B2" w:rsidRDefault="00AE48DD" w:rsidP="005B0E11">
                  <w:pPr>
                    <w:pStyle w:val="rowtabella0"/>
                    <w:jc w:val="center"/>
                    <w:rPr>
                      <w:color w:val="002060"/>
                    </w:rPr>
                  </w:pPr>
                  <w:r w:rsidRPr="00C115B2">
                    <w:rPr>
                      <w:color w:val="002060"/>
                    </w:rPr>
                    <w:t> </w:t>
                  </w:r>
                </w:p>
              </w:tc>
            </w:tr>
            <w:tr w:rsidR="00AE48DD" w:rsidRPr="00C115B2" w14:paraId="470721CD"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69EAF4" w14:textId="77777777" w:rsidR="00AE48DD" w:rsidRPr="00C115B2" w:rsidRDefault="00AE48DD" w:rsidP="005B0E11">
                  <w:pPr>
                    <w:pStyle w:val="rowtabella0"/>
                    <w:rPr>
                      <w:color w:val="002060"/>
                    </w:rPr>
                  </w:pPr>
                  <w:r w:rsidRPr="00C115B2">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76C68" w14:textId="77777777" w:rsidR="00AE48DD" w:rsidRPr="00C115B2" w:rsidRDefault="00AE48DD" w:rsidP="005B0E11">
                  <w:pPr>
                    <w:pStyle w:val="rowtabella0"/>
                    <w:rPr>
                      <w:color w:val="002060"/>
                    </w:rPr>
                  </w:pPr>
                  <w:r w:rsidRPr="00C115B2">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69C7C" w14:textId="77777777" w:rsidR="00AE48DD" w:rsidRPr="00C115B2" w:rsidRDefault="00AE48DD" w:rsidP="005B0E11">
                  <w:pPr>
                    <w:pStyle w:val="rowtabella0"/>
                    <w:jc w:val="center"/>
                    <w:rPr>
                      <w:color w:val="002060"/>
                    </w:rPr>
                  </w:pPr>
                  <w:r w:rsidRPr="00C115B2">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E1E8F" w14:textId="77777777" w:rsidR="00AE48DD" w:rsidRPr="00C115B2" w:rsidRDefault="00AE48DD" w:rsidP="005B0E11">
                  <w:pPr>
                    <w:pStyle w:val="rowtabella0"/>
                    <w:jc w:val="center"/>
                    <w:rPr>
                      <w:color w:val="002060"/>
                    </w:rPr>
                  </w:pPr>
                  <w:r w:rsidRPr="00C115B2">
                    <w:rPr>
                      <w:color w:val="002060"/>
                    </w:rPr>
                    <w:t> </w:t>
                  </w:r>
                </w:p>
              </w:tc>
            </w:tr>
            <w:tr w:rsidR="00AE48DD" w:rsidRPr="00C115B2" w14:paraId="16F973F9" w14:textId="77777777" w:rsidTr="005B0E11">
              <w:tc>
                <w:tcPr>
                  <w:tcW w:w="4700" w:type="dxa"/>
                  <w:gridSpan w:val="4"/>
                  <w:tcBorders>
                    <w:top w:val="nil"/>
                    <w:left w:val="nil"/>
                    <w:bottom w:val="nil"/>
                    <w:right w:val="nil"/>
                  </w:tcBorders>
                  <w:tcMar>
                    <w:top w:w="20" w:type="dxa"/>
                    <w:left w:w="20" w:type="dxa"/>
                    <w:bottom w:w="20" w:type="dxa"/>
                    <w:right w:w="20" w:type="dxa"/>
                  </w:tcMar>
                  <w:vAlign w:val="center"/>
                  <w:hideMark/>
                </w:tcPr>
                <w:p w14:paraId="77A884BE" w14:textId="77777777" w:rsidR="00AE48DD" w:rsidRPr="00C115B2" w:rsidRDefault="00AE48DD" w:rsidP="005B0E11">
                  <w:pPr>
                    <w:pStyle w:val="rowtabella0"/>
                    <w:rPr>
                      <w:color w:val="002060"/>
                    </w:rPr>
                  </w:pPr>
                  <w:r w:rsidRPr="00C115B2">
                    <w:rPr>
                      <w:color w:val="002060"/>
                    </w:rPr>
                    <w:t>(1) - disputata il 25/02/2023</w:t>
                  </w:r>
                </w:p>
              </w:tc>
            </w:tr>
          </w:tbl>
          <w:p w14:paraId="7AE2D02D" w14:textId="77777777" w:rsidR="00AE48DD" w:rsidRPr="00C115B2" w:rsidRDefault="00AE48DD" w:rsidP="005B0E11">
            <w:pPr>
              <w:rPr>
                <w:color w:val="002060"/>
              </w:rPr>
            </w:pPr>
          </w:p>
        </w:tc>
      </w:tr>
    </w:tbl>
    <w:p w14:paraId="7C4A49DF" w14:textId="77777777" w:rsidR="00AE48DD" w:rsidRPr="00C115B2" w:rsidRDefault="00AE48DD" w:rsidP="00AE48DD">
      <w:pPr>
        <w:pStyle w:val="breakline"/>
        <w:rPr>
          <w:rFonts w:eastAsiaTheme="minorEastAsia"/>
          <w:color w:val="002060"/>
        </w:rPr>
      </w:pPr>
    </w:p>
    <w:p w14:paraId="4900D876" w14:textId="77777777" w:rsidR="00AE48DD" w:rsidRPr="00C115B2" w:rsidRDefault="00AE48DD" w:rsidP="00AE48DD">
      <w:pPr>
        <w:pStyle w:val="breakline"/>
        <w:rPr>
          <w:color w:val="002060"/>
        </w:rPr>
      </w:pPr>
    </w:p>
    <w:p w14:paraId="407D08CC" w14:textId="77777777" w:rsidR="00AE48DD" w:rsidRPr="00C115B2" w:rsidRDefault="00AE48DD" w:rsidP="00AE48DD">
      <w:pPr>
        <w:pStyle w:val="titoloprinc0"/>
        <w:rPr>
          <w:color w:val="002060"/>
        </w:rPr>
      </w:pPr>
      <w:r w:rsidRPr="00C115B2">
        <w:rPr>
          <w:color w:val="002060"/>
        </w:rPr>
        <w:t>GIUDICE SPORTIVO</w:t>
      </w:r>
    </w:p>
    <w:p w14:paraId="17C76376" w14:textId="77777777" w:rsidR="00AE48DD" w:rsidRPr="00C115B2" w:rsidRDefault="00AE48DD" w:rsidP="00AE48DD">
      <w:pPr>
        <w:pStyle w:val="diffida"/>
        <w:rPr>
          <w:color w:val="002060"/>
        </w:rPr>
      </w:pPr>
      <w:r w:rsidRPr="00C115B2">
        <w:rPr>
          <w:color w:val="002060"/>
        </w:rPr>
        <w:t>Il Giudice Sportivo Avv. Agnese Lazzaretti, con l'assistenza del segretario Angelo Castellana, nella seduta del 01/03/2023, ha adottato le decisioni che di seguito integralmente si riportano:</w:t>
      </w:r>
    </w:p>
    <w:p w14:paraId="573F682D" w14:textId="77777777" w:rsidR="00AE48DD" w:rsidRPr="00C115B2" w:rsidRDefault="00AE48DD" w:rsidP="00AE48DD">
      <w:pPr>
        <w:pStyle w:val="titolo10"/>
        <w:rPr>
          <w:color w:val="002060"/>
        </w:rPr>
      </w:pPr>
      <w:r w:rsidRPr="00C115B2">
        <w:rPr>
          <w:color w:val="002060"/>
        </w:rPr>
        <w:t xml:space="preserve">GARE DEL 24/ 2/2023 </w:t>
      </w:r>
    </w:p>
    <w:p w14:paraId="368C7D09" w14:textId="77777777" w:rsidR="00AE48DD" w:rsidRPr="00C115B2" w:rsidRDefault="00AE48DD" w:rsidP="00AE48DD">
      <w:pPr>
        <w:pStyle w:val="titolo7a"/>
        <w:rPr>
          <w:color w:val="002060"/>
        </w:rPr>
      </w:pPr>
      <w:r w:rsidRPr="00C115B2">
        <w:rPr>
          <w:color w:val="002060"/>
        </w:rPr>
        <w:t xml:space="preserve">PROVVEDIMENTI DISCIPLINARI </w:t>
      </w:r>
    </w:p>
    <w:p w14:paraId="46A59152" w14:textId="77777777" w:rsidR="00AE48DD" w:rsidRPr="00C115B2" w:rsidRDefault="00AE48DD" w:rsidP="00AE48DD">
      <w:pPr>
        <w:pStyle w:val="titolo7b0"/>
        <w:rPr>
          <w:color w:val="002060"/>
        </w:rPr>
      </w:pPr>
      <w:r w:rsidRPr="00C115B2">
        <w:rPr>
          <w:color w:val="002060"/>
        </w:rPr>
        <w:t xml:space="preserve">In base alle risultanze degli atti ufficiali sono state deliberate le seguenti sanzioni disciplinari. </w:t>
      </w:r>
    </w:p>
    <w:p w14:paraId="58C4C277" w14:textId="77777777" w:rsidR="00AE48DD" w:rsidRPr="00C115B2" w:rsidRDefault="00AE48DD" w:rsidP="00AE48DD">
      <w:pPr>
        <w:pStyle w:val="titolo30"/>
        <w:rPr>
          <w:color w:val="002060"/>
        </w:rPr>
      </w:pPr>
      <w:r w:rsidRPr="00C115B2">
        <w:rPr>
          <w:color w:val="002060"/>
        </w:rPr>
        <w:t xml:space="preserve">SOCIETA' </w:t>
      </w:r>
    </w:p>
    <w:p w14:paraId="0F653A9B" w14:textId="77777777" w:rsidR="00AE48DD" w:rsidRPr="00C115B2" w:rsidRDefault="00AE48DD" w:rsidP="00AE48DD">
      <w:pPr>
        <w:pStyle w:val="titolo20"/>
        <w:rPr>
          <w:color w:val="002060"/>
        </w:rPr>
      </w:pPr>
      <w:r w:rsidRPr="00C115B2">
        <w:rPr>
          <w:color w:val="002060"/>
        </w:rPr>
        <w:t xml:space="preserve">AMMENDA </w:t>
      </w:r>
    </w:p>
    <w:p w14:paraId="39860AF3" w14:textId="77777777" w:rsidR="00AE48DD" w:rsidRPr="00C115B2" w:rsidRDefault="00AE48DD" w:rsidP="00AE48DD">
      <w:pPr>
        <w:pStyle w:val="diffida"/>
        <w:spacing w:before="80" w:beforeAutospacing="0" w:after="40" w:afterAutospacing="0"/>
        <w:jc w:val="left"/>
        <w:rPr>
          <w:color w:val="002060"/>
        </w:rPr>
      </w:pPr>
      <w:r w:rsidRPr="00C115B2">
        <w:rPr>
          <w:color w:val="002060"/>
        </w:rPr>
        <w:t xml:space="preserve">Euro 50,00 REAL SAN GIORGIO </w:t>
      </w:r>
      <w:r w:rsidRPr="00C115B2">
        <w:rPr>
          <w:color w:val="002060"/>
        </w:rPr>
        <w:br/>
        <w:t xml:space="preserve">Per essere lo spogliatoio arbitrale privo di chiave per la chiusura. </w:t>
      </w:r>
    </w:p>
    <w:p w14:paraId="665EE06B" w14:textId="77777777" w:rsidR="00AE48DD" w:rsidRPr="00C115B2" w:rsidRDefault="00AE48DD" w:rsidP="00AE48DD">
      <w:pPr>
        <w:pStyle w:val="titolo30"/>
        <w:rPr>
          <w:color w:val="002060"/>
        </w:rPr>
      </w:pPr>
      <w:r w:rsidRPr="00C115B2">
        <w:rPr>
          <w:color w:val="002060"/>
        </w:rPr>
        <w:t xml:space="preserve">DIRIGENTI </w:t>
      </w:r>
    </w:p>
    <w:p w14:paraId="60D46866" w14:textId="77777777" w:rsidR="00AE48DD" w:rsidRPr="00C115B2" w:rsidRDefault="00AE48DD" w:rsidP="00AE48DD">
      <w:pPr>
        <w:pStyle w:val="titolo20"/>
        <w:rPr>
          <w:color w:val="002060"/>
        </w:rPr>
      </w:pPr>
      <w:r w:rsidRPr="00C115B2">
        <w:rPr>
          <w:color w:val="002060"/>
        </w:rPr>
        <w:t xml:space="preserve">INIBIZIONE A SVOLGERE OGNI ATTIVITA' FINO AL 29/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1D14F9B7" w14:textId="77777777" w:rsidTr="005B0E11">
        <w:tc>
          <w:tcPr>
            <w:tcW w:w="2200" w:type="dxa"/>
            <w:tcMar>
              <w:top w:w="20" w:type="dxa"/>
              <w:left w:w="20" w:type="dxa"/>
              <w:bottom w:w="20" w:type="dxa"/>
              <w:right w:w="20" w:type="dxa"/>
            </w:tcMar>
            <w:vAlign w:val="center"/>
            <w:hideMark/>
          </w:tcPr>
          <w:p w14:paraId="4FB5F0BD" w14:textId="77777777" w:rsidR="00AE48DD" w:rsidRPr="00C115B2" w:rsidRDefault="00AE48DD" w:rsidP="005B0E11">
            <w:pPr>
              <w:pStyle w:val="movimento"/>
              <w:rPr>
                <w:color w:val="002060"/>
              </w:rPr>
            </w:pPr>
            <w:r w:rsidRPr="00C115B2">
              <w:rPr>
                <w:color w:val="002060"/>
              </w:rPr>
              <w:lastRenderedPageBreak/>
              <w:t>JIMENEZ DIEGO</w:t>
            </w:r>
          </w:p>
        </w:tc>
        <w:tc>
          <w:tcPr>
            <w:tcW w:w="2200" w:type="dxa"/>
            <w:tcMar>
              <w:top w:w="20" w:type="dxa"/>
              <w:left w:w="20" w:type="dxa"/>
              <w:bottom w:w="20" w:type="dxa"/>
              <w:right w:w="20" w:type="dxa"/>
            </w:tcMar>
            <w:vAlign w:val="center"/>
            <w:hideMark/>
          </w:tcPr>
          <w:p w14:paraId="11E15AC7" w14:textId="77777777" w:rsidR="00AE48DD" w:rsidRPr="00C115B2" w:rsidRDefault="00AE48DD" w:rsidP="005B0E11">
            <w:pPr>
              <w:pStyle w:val="movimento2"/>
              <w:rPr>
                <w:color w:val="002060"/>
              </w:rPr>
            </w:pPr>
            <w:r w:rsidRPr="00C115B2">
              <w:rPr>
                <w:color w:val="002060"/>
              </w:rPr>
              <w:t xml:space="preserve">(NUOVA OTTRANO 98) </w:t>
            </w:r>
          </w:p>
        </w:tc>
        <w:tc>
          <w:tcPr>
            <w:tcW w:w="800" w:type="dxa"/>
            <w:tcMar>
              <w:top w:w="20" w:type="dxa"/>
              <w:left w:w="20" w:type="dxa"/>
              <w:bottom w:w="20" w:type="dxa"/>
              <w:right w:w="20" w:type="dxa"/>
            </w:tcMar>
            <w:vAlign w:val="center"/>
            <w:hideMark/>
          </w:tcPr>
          <w:p w14:paraId="0D644F26"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5C3D29E3"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17CD570" w14:textId="77777777" w:rsidR="00AE48DD" w:rsidRPr="00C115B2" w:rsidRDefault="00AE48DD" w:rsidP="005B0E11">
            <w:pPr>
              <w:pStyle w:val="movimento2"/>
              <w:rPr>
                <w:color w:val="002060"/>
              </w:rPr>
            </w:pPr>
            <w:r w:rsidRPr="00C115B2">
              <w:rPr>
                <w:color w:val="002060"/>
              </w:rPr>
              <w:t> </w:t>
            </w:r>
          </w:p>
        </w:tc>
      </w:tr>
    </w:tbl>
    <w:p w14:paraId="48BC94A8" w14:textId="77777777" w:rsidR="00AE48DD" w:rsidRPr="00C115B2" w:rsidRDefault="00AE48DD" w:rsidP="00AE48DD">
      <w:pPr>
        <w:pStyle w:val="diffida"/>
        <w:spacing w:before="80" w:beforeAutospacing="0" w:after="40" w:afterAutospacing="0"/>
        <w:jc w:val="left"/>
        <w:rPr>
          <w:rFonts w:eastAsiaTheme="minorEastAsia"/>
          <w:color w:val="002060"/>
        </w:rPr>
      </w:pPr>
      <w:r w:rsidRPr="00C115B2">
        <w:rPr>
          <w:color w:val="002060"/>
        </w:rPr>
        <w:t xml:space="preserve">Per essersi preso a parole e successivamente per aver spintonato l'addetto arbitro della squadra locale a fine gara.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323AA38E" w14:textId="77777777" w:rsidTr="005B0E11">
        <w:tc>
          <w:tcPr>
            <w:tcW w:w="2200" w:type="dxa"/>
            <w:tcMar>
              <w:top w:w="20" w:type="dxa"/>
              <w:left w:w="20" w:type="dxa"/>
              <w:bottom w:w="20" w:type="dxa"/>
              <w:right w:w="20" w:type="dxa"/>
            </w:tcMar>
            <w:vAlign w:val="center"/>
            <w:hideMark/>
          </w:tcPr>
          <w:p w14:paraId="059FCD32" w14:textId="77777777" w:rsidR="00AE48DD" w:rsidRPr="00C115B2" w:rsidRDefault="00AE48DD" w:rsidP="005B0E11">
            <w:pPr>
              <w:pStyle w:val="movimento"/>
              <w:rPr>
                <w:color w:val="002060"/>
              </w:rPr>
            </w:pPr>
            <w:r w:rsidRPr="00C115B2">
              <w:rPr>
                <w:color w:val="002060"/>
              </w:rPr>
              <w:t>MONTANINI SANDRO</w:t>
            </w:r>
          </w:p>
        </w:tc>
        <w:tc>
          <w:tcPr>
            <w:tcW w:w="2200" w:type="dxa"/>
            <w:tcMar>
              <w:top w:w="20" w:type="dxa"/>
              <w:left w:w="20" w:type="dxa"/>
              <w:bottom w:w="20" w:type="dxa"/>
              <w:right w:w="20" w:type="dxa"/>
            </w:tcMar>
            <w:vAlign w:val="center"/>
            <w:hideMark/>
          </w:tcPr>
          <w:p w14:paraId="5E8FBAAC" w14:textId="77777777" w:rsidR="00AE48DD" w:rsidRPr="00C115B2" w:rsidRDefault="00AE48DD" w:rsidP="005B0E11">
            <w:pPr>
              <w:pStyle w:val="movimento2"/>
              <w:rPr>
                <w:color w:val="002060"/>
              </w:rPr>
            </w:pPr>
            <w:r w:rsidRPr="00C115B2">
              <w:rPr>
                <w:color w:val="002060"/>
              </w:rPr>
              <w:t xml:space="preserve">(REAL SAN GIORGIO) </w:t>
            </w:r>
          </w:p>
        </w:tc>
        <w:tc>
          <w:tcPr>
            <w:tcW w:w="800" w:type="dxa"/>
            <w:tcMar>
              <w:top w:w="20" w:type="dxa"/>
              <w:left w:w="20" w:type="dxa"/>
              <w:bottom w:w="20" w:type="dxa"/>
              <w:right w:w="20" w:type="dxa"/>
            </w:tcMar>
            <w:vAlign w:val="center"/>
            <w:hideMark/>
          </w:tcPr>
          <w:p w14:paraId="4AF94B93"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58D5203D"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342BC33" w14:textId="77777777" w:rsidR="00AE48DD" w:rsidRPr="00C115B2" w:rsidRDefault="00AE48DD" w:rsidP="005B0E11">
            <w:pPr>
              <w:pStyle w:val="movimento2"/>
              <w:rPr>
                <w:color w:val="002060"/>
              </w:rPr>
            </w:pPr>
            <w:r w:rsidRPr="00C115B2">
              <w:rPr>
                <w:color w:val="002060"/>
              </w:rPr>
              <w:t> </w:t>
            </w:r>
          </w:p>
        </w:tc>
      </w:tr>
    </w:tbl>
    <w:p w14:paraId="0EA14CD1" w14:textId="77777777" w:rsidR="00AE48DD" w:rsidRPr="00C115B2" w:rsidRDefault="00AE48DD" w:rsidP="00AE48DD">
      <w:pPr>
        <w:pStyle w:val="diffida"/>
        <w:spacing w:before="80" w:beforeAutospacing="0" w:after="40" w:afterAutospacing="0"/>
        <w:jc w:val="left"/>
        <w:rPr>
          <w:rFonts w:eastAsiaTheme="minorEastAsia"/>
          <w:color w:val="002060"/>
        </w:rPr>
      </w:pPr>
      <w:r w:rsidRPr="00C115B2">
        <w:rPr>
          <w:color w:val="002060"/>
        </w:rPr>
        <w:t xml:space="preserve">Per essersi preso a parole e successivamente per aver spintonato l'al-lenatore della squadra ospitata a fine gara. </w:t>
      </w:r>
    </w:p>
    <w:p w14:paraId="5D0CAA51" w14:textId="77777777" w:rsidR="00AE48DD" w:rsidRPr="00C115B2" w:rsidRDefault="00AE48DD" w:rsidP="00AE48DD">
      <w:pPr>
        <w:pStyle w:val="titolo20"/>
        <w:rPr>
          <w:color w:val="002060"/>
        </w:rPr>
      </w:pPr>
      <w:r w:rsidRPr="00C115B2">
        <w:rPr>
          <w:color w:val="002060"/>
        </w:rPr>
        <w:t xml:space="preserve">INIBIZIONE A SVOLGERE OGNI ATTIVITA' FINO AL 15/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2A5ACDB0" w14:textId="77777777" w:rsidTr="005B0E11">
        <w:tc>
          <w:tcPr>
            <w:tcW w:w="2200" w:type="dxa"/>
            <w:tcMar>
              <w:top w:w="20" w:type="dxa"/>
              <w:left w:w="20" w:type="dxa"/>
              <w:bottom w:w="20" w:type="dxa"/>
              <w:right w:w="20" w:type="dxa"/>
            </w:tcMar>
            <w:vAlign w:val="center"/>
            <w:hideMark/>
          </w:tcPr>
          <w:p w14:paraId="49EECEB3" w14:textId="77777777" w:rsidR="00AE48DD" w:rsidRPr="00C115B2" w:rsidRDefault="00AE48DD" w:rsidP="005B0E11">
            <w:pPr>
              <w:pStyle w:val="movimento"/>
              <w:rPr>
                <w:color w:val="002060"/>
              </w:rPr>
            </w:pPr>
            <w:r w:rsidRPr="00C115B2">
              <w:rPr>
                <w:color w:val="002060"/>
              </w:rPr>
              <w:t>JIMENEZ MARCO</w:t>
            </w:r>
          </w:p>
        </w:tc>
        <w:tc>
          <w:tcPr>
            <w:tcW w:w="2200" w:type="dxa"/>
            <w:tcMar>
              <w:top w:w="20" w:type="dxa"/>
              <w:left w:w="20" w:type="dxa"/>
              <w:bottom w:w="20" w:type="dxa"/>
              <w:right w:w="20" w:type="dxa"/>
            </w:tcMar>
            <w:vAlign w:val="center"/>
            <w:hideMark/>
          </w:tcPr>
          <w:p w14:paraId="697C8ABB" w14:textId="77777777" w:rsidR="00AE48DD" w:rsidRPr="00C115B2" w:rsidRDefault="00AE48DD" w:rsidP="005B0E11">
            <w:pPr>
              <w:pStyle w:val="movimento2"/>
              <w:rPr>
                <w:color w:val="002060"/>
              </w:rPr>
            </w:pPr>
            <w:r w:rsidRPr="00C115B2">
              <w:rPr>
                <w:color w:val="002060"/>
              </w:rPr>
              <w:t xml:space="preserve">(NUOVA OTTRANO 98) </w:t>
            </w:r>
          </w:p>
        </w:tc>
        <w:tc>
          <w:tcPr>
            <w:tcW w:w="800" w:type="dxa"/>
            <w:tcMar>
              <w:top w:w="20" w:type="dxa"/>
              <w:left w:w="20" w:type="dxa"/>
              <w:bottom w:w="20" w:type="dxa"/>
              <w:right w:w="20" w:type="dxa"/>
            </w:tcMar>
            <w:vAlign w:val="center"/>
            <w:hideMark/>
          </w:tcPr>
          <w:p w14:paraId="69E322BD"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9B8A1B3"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B201F3A" w14:textId="77777777" w:rsidR="00AE48DD" w:rsidRPr="00C115B2" w:rsidRDefault="00AE48DD" w:rsidP="005B0E11">
            <w:pPr>
              <w:pStyle w:val="movimento2"/>
              <w:rPr>
                <w:color w:val="002060"/>
              </w:rPr>
            </w:pPr>
            <w:r w:rsidRPr="00C115B2">
              <w:rPr>
                <w:color w:val="002060"/>
              </w:rPr>
              <w:t> </w:t>
            </w:r>
          </w:p>
        </w:tc>
      </w:tr>
    </w:tbl>
    <w:p w14:paraId="789195B4" w14:textId="77777777" w:rsidR="00AE48DD" w:rsidRPr="00C115B2" w:rsidRDefault="00AE48DD" w:rsidP="00AE48DD">
      <w:pPr>
        <w:pStyle w:val="diffida"/>
        <w:spacing w:before="80" w:beforeAutospacing="0" w:after="40" w:afterAutospacing="0"/>
        <w:jc w:val="left"/>
        <w:rPr>
          <w:rFonts w:eastAsiaTheme="minorEastAsia"/>
          <w:color w:val="002060"/>
        </w:rPr>
      </w:pPr>
      <w:r w:rsidRPr="00C115B2">
        <w:rPr>
          <w:color w:val="002060"/>
        </w:rPr>
        <w:t xml:space="preserve">Per comportamento irriguardoso.Allontanato. </w:t>
      </w:r>
    </w:p>
    <w:p w14:paraId="04290026" w14:textId="77777777" w:rsidR="00AE48DD" w:rsidRPr="00C115B2" w:rsidRDefault="00AE48DD" w:rsidP="00AE48DD">
      <w:pPr>
        <w:pStyle w:val="titolo20"/>
        <w:rPr>
          <w:color w:val="002060"/>
        </w:rPr>
      </w:pPr>
      <w:r w:rsidRPr="00C115B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4399B061" w14:textId="77777777" w:rsidTr="005B0E11">
        <w:tc>
          <w:tcPr>
            <w:tcW w:w="2200" w:type="dxa"/>
            <w:tcMar>
              <w:top w:w="20" w:type="dxa"/>
              <w:left w:w="20" w:type="dxa"/>
              <w:bottom w:w="20" w:type="dxa"/>
              <w:right w:w="20" w:type="dxa"/>
            </w:tcMar>
            <w:vAlign w:val="center"/>
            <w:hideMark/>
          </w:tcPr>
          <w:p w14:paraId="33F758B2" w14:textId="77777777" w:rsidR="00AE48DD" w:rsidRPr="00C115B2" w:rsidRDefault="00AE48DD" w:rsidP="005B0E11">
            <w:pPr>
              <w:pStyle w:val="movimento"/>
              <w:rPr>
                <w:color w:val="002060"/>
              </w:rPr>
            </w:pPr>
            <w:r w:rsidRPr="00C115B2">
              <w:rPr>
                <w:color w:val="002060"/>
              </w:rPr>
              <w:t>CIUTI FABRIZIO</w:t>
            </w:r>
          </w:p>
        </w:tc>
        <w:tc>
          <w:tcPr>
            <w:tcW w:w="2200" w:type="dxa"/>
            <w:tcMar>
              <w:top w:w="20" w:type="dxa"/>
              <w:left w:w="20" w:type="dxa"/>
              <w:bottom w:w="20" w:type="dxa"/>
              <w:right w:w="20" w:type="dxa"/>
            </w:tcMar>
            <w:vAlign w:val="center"/>
            <w:hideMark/>
          </w:tcPr>
          <w:p w14:paraId="3312628E" w14:textId="77777777" w:rsidR="00AE48DD" w:rsidRPr="00C115B2" w:rsidRDefault="00AE48DD" w:rsidP="005B0E11">
            <w:pPr>
              <w:pStyle w:val="movimento2"/>
              <w:rPr>
                <w:color w:val="002060"/>
              </w:rPr>
            </w:pPr>
            <w:r w:rsidRPr="00C115B2">
              <w:rPr>
                <w:color w:val="002060"/>
              </w:rPr>
              <w:t xml:space="preserve">(SANGIORGIO) </w:t>
            </w:r>
          </w:p>
        </w:tc>
        <w:tc>
          <w:tcPr>
            <w:tcW w:w="800" w:type="dxa"/>
            <w:tcMar>
              <w:top w:w="20" w:type="dxa"/>
              <w:left w:w="20" w:type="dxa"/>
              <w:bottom w:w="20" w:type="dxa"/>
              <w:right w:w="20" w:type="dxa"/>
            </w:tcMar>
            <w:vAlign w:val="center"/>
            <w:hideMark/>
          </w:tcPr>
          <w:p w14:paraId="635BBCC6"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5165D3F1"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A80A07D" w14:textId="77777777" w:rsidR="00AE48DD" w:rsidRPr="00C115B2" w:rsidRDefault="00AE48DD" w:rsidP="005B0E11">
            <w:pPr>
              <w:pStyle w:val="movimento2"/>
              <w:rPr>
                <w:color w:val="002060"/>
              </w:rPr>
            </w:pPr>
            <w:r w:rsidRPr="00C115B2">
              <w:rPr>
                <w:color w:val="002060"/>
              </w:rPr>
              <w:t> </w:t>
            </w:r>
          </w:p>
        </w:tc>
      </w:tr>
    </w:tbl>
    <w:p w14:paraId="7A105253" w14:textId="77777777" w:rsidR="00AE48DD" w:rsidRPr="00C115B2" w:rsidRDefault="00AE48DD" w:rsidP="00AE48DD">
      <w:pPr>
        <w:pStyle w:val="titolo30"/>
        <w:rPr>
          <w:rFonts w:eastAsiaTheme="minorEastAsia"/>
          <w:color w:val="002060"/>
        </w:rPr>
      </w:pPr>
      <w:r w:rsidRPr="00C115B2">
        <w:rPr>
          <w:color w:val="002060"/>
        </w:rPr>
        <w:t xml:space="preserve">CALCIATORI ESPULSI </w:t>
      </w:r>
    </w:p>
    <w:p w14:paraId="5F33393B" w14:textId="77777777" w:rsidR="00AE48DD" w:rsidRPr="00C115B2" w:rsidRDefault="00AE48DD" w:rsidP="00AE48DD">
      <w:pPr>
        <w:pStyle w:val="titolo20"/>
        <w:rPr>
          <w:color w:val="002060"/>
        </w:rPr>
      </w:pPr>
      <w:r w:rsidRPr="00C115B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364D68D1" w14:textId="77777777" w:rsidTr="005B0E11">
        <w:tc>
          <w:tcPr>
            <w:tcW w:w="2200" w:type="dxa"/>
            <w:tcMar>
              <w:top w:w="20" w:type="dxa"/>
              <w:left w:w="20" w:type="dxa"/>
              <w:bottom w:w="20" w:type="dxa"/>
              <w:right w:w="20" w:type="dxa"/>
            </w:tcMar>
            <w:vAlign w:val="center"/>
            <w:hideMark/>
          </w:tcPr>
          <w:p w14:paraId="4B2768AC" w14:textId="77777777" w:rsidR="00AE48DD" w:rsidRPr="00C115B2" w:rsidRDefault="00AE48DD" w:rsidP="005B0E11">
            <w:pPr>
              <w:pStyle w:val="movimento"/>
              <w:rPr>
                <w:color w:val="002060"/>
              </w:rPr>
            </w:pPr>
            <w:r w:rsidRPr="00C115B2">
              <w:rPr>
                <w:color w:val="002060"/>
              </w:rPr>
              <w:t>PIERINI DAVIDE</w:t>
            </w:r>
          </w:p>
        </w:tc>
        <w:tc>
          <w:tcPr>
            <w:tcW w:w="2200" w:type="dxa"/>
            <w:tcMar>
              <w:top w:w="20" w:type="dxa"/>
              <w:left w:w="20" w:type="dxa"/>
              <w:bottom w:w="20" w:type="dxa"/>
              <w:right w:w="20" w:type="dxa"/>
            </w:tcMar>
            <w:vAlign w:val="center"/>
            <w:hideMark/>
          </w:tcPr>
          <w:p w14:paraId="41E758F7" w14:textId="77777777" w:rsidR="00AE48DD" w:rsidRPr="00C115B2" w:rsidRDefault="00AE48DD" w:rsidP="005B0E11">
            <w:pPr>
              <w:pStyle w:val="movimento2"/>
              <w:rPr>
                <w:color w:val="002060"/>
              </w:rPr>
            </w:pPr>
            <w:r w:rsidRPr="00C115B2">
              <w:rPr>
                <w:color w:val="002060"/>
              </w:rPr>
              <w:t xml:space="preserve">(NUOVA OTTRANO 98) </w:t>
            </w:r>
          </w:p>
        </w:tc>
        <w:tc>
          <w:tcPr>
            <w:tcW w:w="800" w:type="dxa"/>
            <w:tcMar>
              <w:top w:w="20" w:type="dxa"/>
              <w:left w:w="20" w:type="dxa"/>
              <w:bottom w:w="20" w:type="dxa"/>
              <w:right w:w="20" w:type="dxa"/>
            </w:tcMar>
            <w:vAlign w:val="center"/>
            <w:hideMark/>
          </w:tcPr>
          <w:p w14:paraId="634CC456"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314F175" w14:textId="77777777" w:rsidR="00AE48DD" w:rsidRPr="00C115B2" w:rsidRDefault="00AE48DD" w:rsidP="005B0E11">
            <w:pPr>
              <w:pStyle w:val="movimento"/>
              <w:rPr>
                <w:color w:val="002060"/>
              </w:rPr>
            </w:pPr>
            <w:r w:rsidRPr="00C115B2">
              <w:rPr>
                <w:color w:val="002060"/>
              </w:rPr>
              <w:t>DELLA MORA DAVID</w:t>
            </w:r>
          </w:p>
        </w:tc>
        <w:tc>
          <w:tcPr>
            <w:tcW w:w="2200" w:type="dxa"/>
            <w:tcMar>
              <w:top w:w="20" w:type="dxa"/>
              <w:left w:w="20" w:type="dxa"/>
              <w:bottom w:w="20" w:type="dxa"/>
              <w:right w:w="20" w:type="dxa"/>
            </w:tcMar>
            <w:vAlign w:val="center"/>
            <w:hideMark/>
          </w:tcPr>
          <w:p w14:paraId="257FE3A8" w14:textId="77777777" w:rsidR="00AE48DD" w:rsidRPr="00C115B2" w:rsidRDefault="00AE48DD" w:rsidP="005B0E11">
            <w:pPr>
              <w:pStyle w:val="movimento2"/>
              <w:rPr>
                <w:color w:val="002060"/>
              </w:rPr>
            </w:pPr>
            <w:r w:rsidRPr="00C115B2">
              <w:rPr>
                <w:color w:val="002060"/>
              </w:rPr>
              <w:t xml:space="preserve">(REAL SAN GIORGIO) </w:t>
            </w:r>
          </w:p>
        </w:tc>
      </w:tr>
    </w:tbl>
    <w:p w14:paraId="52BAEA06" w14:textId="77777777" w:rsidR="00AE48DD" w:rsidRPr="00C115B2" w:rsidRDefault="00AE48DD" w:rsidP="00AE48DD">
      <w:pPr>
        <w:pStyle w:val="titolo30"/>
        <w:rPr>
          <w:rFonts w:eastAsiaTheme="minorEastAsia"/>
          <w:color w:val="002060"/>
        </w:rPr>
      </w:pPr>
      <w:r w:rsidRPr="00C115B2">
        <w:rPr>
          <w:color w:val="002060"/>
        </w:rPr>
        <w:t xml:space="preserve">CALCIATORI NON ESPULSI </w:t>
      </w:r>
    </w:p>
    <w:p w14:paraId="67B0C8AF" w14:textId="77777777" w:rsidR="00AE48DD" w:rsidRPr="00C115B2" w:rsidRDefault="00AE48DD" w:rsidP="00AE48DD">
      <w:pPr>
        <w:pStyle w:val="titolo20"/>
        <w:rPr>
          <w:color w:val="002060"/>
        </w:rPr>
      </w:pPr>
      <w:r w:rsidRPr="00C115B2">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6AD0425E" w14:textId="77777777" w:rsidTr="005B0E11">
        <w:tc>
          <w:tcPr>
            <w:tcW w:w="2200" w:type="dxa"/>
            <w:tcMar>
              <w:top w:w="20" w:type="dxa"/>
              <w:left w:w="20" w:type="dxa"/>
              <w:bottom w:w="20" w:type="dxa"/>
              <w:right w:w="20" w:type="dxa"/>
            </w:tcMar>
            <w:vAlign w:val="center"/>
            <w:hideMark/>
          </w:tcPr>
          <w:p w14:paraId="040FDFFB" w14:textId="77777777" w:rsidR="00AE48DD" w:rsidRPr="00C115B2" w:rsidRDefault="00AE48DD" w:rsidP="005B0E11">
            <w:pPr>
              <w:pStyle w:val="movimento"/>
              <w:rPr>
                <w:color w:val="002060"/>
              </w:rPr>
            </w:pPr>
            <w:r w:rsidRPr="00C115B2">
              <w:rPr>
                <w:color w:val="002060"/>
              </w:rPr>
              <w:t>BIANCHI ANDREA</w:t>
            </w:r>
          </w:p>
        </w:tc>
        <w:tc>
          <w:tcPr>
            <w:tcW w:w="2200" w:type="dxa"/>
            <w:tcMar>
              <w:top w:w="20" w:type="dxa"/>
              <w:left w:w="20" w:type="dxa"/>
              <w:bottom w:w="20" w:type="dxa"/>
              <w:right w:w="20" w:type="dxa"/>
            </w:tcMar>
            <w:vAlign w:val="center"/>
            <w:hideMark/>
          </w:tcPr>
          <w:p w14:paraId="70106411" w14:textId="77777777" w:rsidR="00AE48DD" w:rsidRPr="00C115B2" w:rsidRDefault="00AE48DD" w:rsidP="005B0E11">
            <w:pPr>
              <w:pStyle w:val="movimento2"/>
              <w:rPr>
                <w:color w:val="002060"/>
              </w:rPr>
            </w:pPr>
            <w:r w:rsidRPr="00C115B2">
              <w:rPr>
                <w:color w:val="002060"/>
              </w:rPr>
              <w:t xml:space="preserve">(NUOVA OTTRANO 98) </w:t>
            </w:r>
          </w:p>
        </w:tc>
        <w:tc>
          <w:tcPr>
            <w:tcW w:w="800" w:type="dxa"/>
            <w:tcMar>
              <w:top w:w="20" w:type="dxa"/>
              <w:left w:w="20" w:type="dxa"/>
              <w:bottom w:w="20" w:type="dxa"/>
              <w:right w:w="20" w:type="dxa"/>
            </w:tcMar>
            <w:vAlign w:val="center"/>
            <w:hideMark/>
          </w:tcPr>
          <w:p w14:paraId="3FDBCFBF"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EBD97B1"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A71622D" w14:textId="77777777" w:rsidR="00AE48DD" w:rsidRPr="00C115B2" w:rsidRDefault="00AE48DD" w:rsidP="005B0E11">
            <w:pPr>
              <w:pStyle w:val="movimento2"/>
              <w:rPr>
                <w:color w:val="002060"/>
              </w:rPr>
            </w:pPr>
            <w:r w:rsidRPr="00C115B2">
              <w:rPr>
                <w:color w:val="002060"/>
              </w:rPr>
              <w:t> </w:t>
            </w:r>
          </w:p>
        </w:tc>
      </w:tr>
    </w:tbl>
    <w:p w14:paraId="528F1140" w14:textId="77777777" w:rsidR="00AE48DD" w:rsidRPr="00C115B2" w:rsidRDefault="00AE48DD" w:rsidP="00AE48DD">
      <w:pPr>
        <w:pStyle w:val="diffida"/>
        <w:spacing w:before="80" w:beforeAutospacing="0" w:after="40" w:afterAutospacing="0"/>
        <w:jc w:val="left"/>
        <w:rPr>
          <w:rFonts w:eastAsiaTheme="minorEastAsia"/>
          <w:color w:val="002060"/>
        </w:rPr>
      </w:pPr>
      <w:r w:rsidRPr="00C115B2">
        <w:rPr>
          <w:color w:val="002060"/>
        </w:rPr>
        <w:t xml:space="preserve">Per aver insultato e minacciato l'arbitro strattonandolo con forza do-po averlo afferrato per un braccio.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3D3605CC" w14:textId="77777777" w:rsidTr="005B0E11">
        <w:tc>
          <w:tcPr>
            <w:tcW w:w="2200" w:type="dxa"/>
            <w:tcMar>
              <w:top w:w="20" w:type="dxa"/>
              <w:left w:w="20" w:type="dxa"/>
              <w:bottom w:w="20" w:type="dxa"/>
              <w:right w:w="20" w:type="dxa"/>
            </w:tcMar>
            <w:vAlign w:val="center"/>
            <w:hideMark/>
          </w:tcPr>
          <w:p w14:paraId="55959CE4" w14:textId="77777777" w:rsidR="00AE48DD" w:rsidRPr="00C115B2" w:rsidRDefault="00AE48DD" w:rsidP="005B0E11">
            <w:pPr>
              <w:pStyle w:val="movimento"/>
              <w:rPr>
                <w:color w:val="002060"/>
              </w:rPr>
            </w:pPr>
            <w:r w:rsidRPr="00C115B2">
              <w:rPr>
                <w:color w:val="002060"/>
              </w:rPr>
              <w:t>GALEAZZO MICHELE</w:t>
            </w:r>
          </w:p>
        </w:tc>
        <w:tc>
          <w:tcPr>
            <w:tcW w:w="2200" w:type="dxa"/>
            <w:tcMar>
              <w:top w:w="20" w:type="dxa"/>
              <w:left w:w="20" w:type="dxa"/>
              <w:bottom w:w="20" w:type="dxa"/>
              <w:right w:w="20" w:type="dxa"/>
            </w:tcMar>
            <w:vAlign w:val="center"/>
            <w:hideMark/>
          </w:tcPr>
          <w:p w14:paraId="67B0AC18" w14:textId="77777777" w:rsidR="00AE48DD" w:rsidRPr="00C115B2" w:rsidRDefault="00AE48DD" w:rsidP="005B0E11">
            <w:pPr>
              <w:pStyle w:val="movimento2"/>
              <w:rPr>
                <w:color w:val="002060"/>
              </w:rPr>
            </w:pPr>
            <w:r w:rsidRPr="00C115B2">
              <w:rPr>
                <w:color w:val="002060"/>
              </w:rPr>
              <w:t xml:space="preserve">(NUOVA OTTRANO 98) </w:t>
            </w:r>
          </w:p>
        </w:tc>
        <w:tc>
          <w:tcPr>
            <w:tcW w:w="800" w:type="dxa"/>
            <w:tcMar>
              <w:top w:w="20" w:type="dxa"/>
              <w:left w:w="20" w:type="dxa"/>
              <w:bottom w:w="20" w:type="dxa"/>
              <w:right w:w="20" w:type="dxa"/>
            </w:tcMar>
            <w:vAlign w:val="center"/>
            <w:hideMark/>
          </w:tcPr>
          <w:p w14:paraId="7FC709AE"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1CB46CF"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E682A92" w14:textId="77777777" w:rsidR="00AE48DD" w:rsidRPr="00C115B2" w:rsidRDefault="00AE48DD" w:rsidP="005B0E11">
            <w:pPr>
              <w:pStyle w:val="movimento2"/>
              <w:rPr>
                <w:color w:val="002060"/>
              </w:rPr>
            </w:pPr>
            <w:r w:rsidRPr="00C115B2">
              <w:rPr>
                <w:color w:val="002060"/>
              </w:rPr>
              <w:t> </w:t>
            </w:r>
          </w:p>
        </w:tc>
      </w:tr>
    </w:tbl>
    <w:p w14:paraId="5C892605" w14:textId="77777777" w:rsidR="00AE48DD" w:rsidRPr="00C115B2" w:rsidRDefault="00AE48DD" w:rsidP="00AE48DD">
      <w:pPr>
        <w:pStyle w:val="diffida"/>
        <w:spacing w:before="80" w:beforeAutospacing="0" w:after="40" w:afterAutospacing="0"/>
        <w:jc w:val="left"/>
        <w:rPr>
          <w:rFonts w:eastAsiaTheme="minorEastAsia"/>
          <w:color w:val="002060"/>
        </w:rPr>
      </w:pPr>
      <w:r w:rsidRPr="00C115B2">
        <w:rPr>
          <w:color w:val="002060"/>
        </w:rPr>
        <w:t xml:space="preserve">Per aver a fine partita offeso il direttore di gara e nel contempo peraverlo spinto sul petto con una mano facendolo arretrare di qualche passo. </w:t>
      </w:r>
    </w:p>
    <w:p w14:paraId="14846F87" w14:textId="77777777" w:rsidR="00AE48DD" w:rsidRPr="00C115B2" w:rsidRDefault="00AE48DD" w:rsidP="00AE48DD">
      <w:pPr>
        <w:pStyle w:val="titolo20"/>
        <w:rPr>
          <w:color w:val="002060"/>
        </w:rPr>
      </w:pPr>
      <w:r w:rsidRPr="00C115B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76C477DE" w14:textId="77777777" w:rsidTr="005B0E11">
        <w:tc>
          <w:tcPr>
            <w:tcW w:w="2200" w:type="dxa"/>
            <w:tcMar>
              <w:top w:w="20" w:type="dxa"/>
              <w:left w:w="20" w:type="dxa"/>
              <w:bottom w:w="20" w:type="dxa"/>
              <w:right w:w="20" w:type="dxa"/>
            </w:tcMar>
            <w:vAlign w:val="center"/>
            <w:hideMark/>
          </w:tcPr>
          <w:p w14:paraId="37B73C20" w14:textId="77777777" w:rsidR="00AE48DD" w:rsidRPr="00C115B2" w:rsidRDefault="00AE48DD" w:rsidP="005B0E11">
            <w:pPr>
              <w:pStyle w:val="movimento"/>
              <w:rPr>
                <w:color w:val="002060"/>
              </w:rPr>
            </w:pPr>
            <w:r w:rsidRPr="00C115B2">
              <w:rPr>
                <w:color w:val="002060"/>
              </w:rPr>
              <w:t>MORETTI SIMONE</w:t>
            </w:r>
          </w:p>
        </w:tc>
        <w:tc>
          <w:tcPr>
            <w:tcW w:w="2200" w:type="dxa"/>
            <w:tcMar>
              <w:top w:w="20" w:type="dxa"/>
              <w:left w:w="20" w:type="dxa"/>
              <w:bottom w:w="20" w:type="dxa"/>
              <w:right w:w="20" w:type="dxa"/>
            </w:tcMar>
            <w:vAlign w:val="center"/>
            <w:hideMark/>
          </w:tcPr>
          <w:p w14:paraId="0B8A664E" w14:textId="77777777" w:rsidR="00AE48DD" w:rsidRPr="00C115B2" w:rsidRDefault="00AE48DD" w:rsidP="005B0E11">
            <w:pPr>
              <w:pStyle w:val="movimento2"/>
              <w:rPr>
                <w:color w:val="002060"/>
              </w:rPr>
            </w:pPr>
            <w:r w:rsidRPr="00C115B2">
              <w:rPr>
                <w:color w:val="002060"/>
              </w:rPr>
              <w:t xml:space="preserve">(NUOVA OTTRANO 98) </w:t>
            </w:r>
          </w:p>
        </w:tc>
        <w:tc>
          <w:tcPr>
            <w:tcW w:w="800" w:type="dxa"/>
            <w:tcMar>
              <w:top w:w="20" w:type="dxa"/>
              <w:left w:w="20" w:type="dxa"/>
              <w:bottom w:w="20" w:type="dxa"/>
              <w:right w:w="20" w:type="dxa"/>
            </w:tcMar>
            <w:vAlign w:val="center"/>
            <w:hideMark/>
          </w:tcPr>
          <w:p w14:paraId="5783672C"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719DC99"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630BCB6" w14:textId="77777777" w:rsidR="00AE48DD" w:rsidRPr="00C115B2" w:rsidRDefault="00AE48DD" w:rsidP="005B0E11">
            <w:pPr>
              <w:pStyle w:val="movimento2"/>
              <w:rPr>
                <w:color w:val="002060"/>
              </w:rPr>
            </w:pPr>
            <w:r w:rsidRPr="00C115B2">
              <w:rPr>
                <w:color w:val="002060"/>
              </w:rPr>
              <w:t> </w:t>
            </w:r>
          </w:p>
        </w:tc>
      </w:tr>
    </w:tbl>
    <w:p w14:paraId="6A37731C" w14:textId="77777777" w:rsidR="00AE48DD" w:rsidRPr="00C115B2" w:rsidRDefault="00AE48DD" w:rsidP="00AE48DD">
      <w:pPr>
        <w:pStyle w:val="diffida"/>
        <w:spacing w:before="80" w:beforeAutospacing="0" w:after="40" w:afterAutospacing="0"/>
        <w:jc w:val="left"/>
        <w:rPr>
          <w:rFonts w:eastAsiaTheme="minorEastAsia"/>
          <w:color w:val="002060"/>
        </w:rPr>
      </w:pPr>
      <w:r w:rsidRPr="00C115B2">
        <w:rPr>
          <w:color w:val="002060"/>
        </w:rPr>
        <w:t xml:space="preserve">Per comportamento irriguardoso nei confronti dell'arbitro. </w:t>
      </w:r>
    </w:p>
    <w:p w14:paraId="6C47F5ED" w14:textId="77777777" w:rsidR="00AE48DD" w:rsidRPr="00C115B2" w:rsidRDefault="00AE48DD" w:rsidP="00AE48DD">
      <w:pPr>
        <w:pStyle w:val="titolo20"/>
        <w:rPr>
          <w:color w:val="002060"/>
        </w:rPr>
      </w:pPr>
      <w:r w:rsidRPr="00C115B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2A9DDB84" w14:textId="77777777" w:rsidTr="005B0E11">
        <w:tc>
          <w:tcPr>
            <w:tcW w:w="2200" w:type="dxa"/>
            <w:tcMar>
              <w:top w:w="20" w:type="dxa"/>
              <w:left w:w="20" w:type="dxa"/>
              <w:bottom w:w="20" w:type="dxa"/>
              <w:right w:w="20" w:type="dxa"/>
            </w:tcMar>
            <w:vAlign w:val="center"/>
            <w:hideMark/>
          </w:tcPr>
          <w:p w14:paraId="1FB26F80" w14:textId="77777777" w:rsidR="00AE48DD" w:rsidRPr="00C115B2" w:rsidRDefault="00AE48DD" w:rsidP="005B0E11">
            <w:pPr>
              <w:pStyle w:val="movimento"/>
              <w:rPr>
                <w:color w:val="002060"/>
              </w:rPr>
            </w:pPr>
            <w:r w:rsidRPr="00C115B2">
              <w:rPr>
                <w:color w:val="002060"/>
              </w:rPr>
              <w:t>BREGA GIACOMO</w:t>
            </w:r>
          </w:p>
        </w:tc>
        <w:tc>
          <w:tcPr>
            <w:tcW w:w="2200" w:type="dxa"/>
            <w:tcMar>
              <w:top w:w="20" w:type="dxa"/>
              <w:left w:w="20" w:type="dxa"/>
              <w:bottom w:w="20" w:type="dxa"/>
              <w:right w:w="20" w:type="dxa"/>
            </w:tcMar>
            <w:vAlign w:val="center"/>
            <w:hideMark/>
          </w:tcPr>
          <w:p w14:paraId="1B6C3248" w14:textId="77777777" w:rsidR="00AE48DD" w:rsidRPr="00C115B2" w:rsidRDefault="00AE48DD" w:rsidP="005B0E11">
            <w:pPr>
              <w:pStyle w:val="movimento2"/>
              <w:rPr>
                <w:color w:val="002060"/>
              </w:rPr>
            </w:pPr>
            <w:r w:rsidRPr="00C115B2">
              <w:rPr>
                <w:color w:val="002060"/>
              </w:rPr>
              <w:t xml:space="preserve">(DINAMIS 1990) </w:t>
            </w:r>
          </w:p>
        </w:tc>
        <w:tc>
          <w:tcPr>
            <w:tcW w:w="800" w:type="dxa"/>
            <w:tcMar>
              <w:top w:w="20" w:type="dxa"/>
              <w:left w:w="20" w:type="dxa"/>
              <w:bottom w:w="20" w:type="dxa"/>
              <w:right w:w="20" w:type="dxa"/>
            </w:tcMar>
            <w:vAlign w:val="center"/>
            <w:hideMark/>
          </w:tcPr>
          <w:p w14:paraId="20D1B126"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785D31A" w14:textId="77777777" w:rsidR="00AE48DD" w:rsidRPr="00C115B2" w:rsidRDefault="00AE48DD" w:rsidP="005B0E11">
            <w:pPr>
              <w:pStyle w:val="movimento"/>
              <w:rPr>
                <w:color w:val="002060"/>
              </w:rPr>
            </w:pPr>
            <w:r w:rsidRPr="00C115B2">
              <w:rPr>
                <w:color w:val="002060"/>
              </w:rPr>
              <w:t>FILIALI LUCCHETTI MATTEO</w:t>
            </w:r>
          </w:p>
        </w:tc>
        <w:tc>
          <w:tcPr>
            <w:tcW w:w="2200" w:type="dxa"/>
            <w:tcMar>
              <w:top w:w="20" w:type="dxa"/>
              <w:left w:w="20" w:type="dxa"/>
              <w:bottom w:w="20" w:type="dxa"/>
              <w:right w:w="20" w:type="dxa"/>
            </w:tcMar>
            <w:vAlign w:val="center"/>
            <w:hideMark/>
          </w:tcPr>
          <w:p w14:paraId="54004D2F" w14:textId="77777777" w:rsidR="00AE48DD" w:rsidRPr="00C115B2" w:rsidRDefault="00AE48DD" w:rsidP="005B0E11">
            <w:pPr>
              <w:pStyle w:val="movimento2"/>
              <w:rPr>
                <w:color w:val="002060"/>
              </w:rPr>
            </w:pPr>
            <w:r w:rsidRPr="00C115B2">
              <w:rPr>
                <w:color w:val="002060"/>
              </w:rPr>
              <w:t xml:space="preserve">(DINAMIS 1990) </w:t>
            </w:r>
          </w:p>
        </w:tc>
      </w:tr>
      <w:tr w:rsidR="00AE48DD" w:rsidRPr="00C115B2" w14:paraId="7988AF06" w14:textId="77777777" w:rsidTr="005B0E11">
        <w:tc>
          <w:tcPr>
            <w:tcW w:w="2200" w:type="dxa"/>
            <w:tcMar>
              <w:top w:w="20" w:type="dxa"/>
              <w:left w:w="20" w:type="dxa"/>
              <w:bottom w:w="20" w:type="dxa"/>
              <w:right w:w="20" w:type="dxa"/>
            </w:tcMar>
            <w:vAlign w:val="center"/>
            <w:hideMark/>
          </w:tcPr>
          <w:p w14:paraId="04FB2FD2" w14:textId="77777777" w:rsidR="00AE48DD" w:rsidRPr="00C115B2" w:rsidRDefault="00AE48DD" w:rsidP="005B0E11">
            <w:pPr>
              <w:pStyle w:val="movimento"/>
              <w:rPr>
                <w:color w:val="002060"/>
              </w:rPr>
            </w:pPr>
            <w:r w:rsidRPr="00C115B2">
              <w:rPr>
                <w:color w:val="002060"/>
              </w:rPr>
              <w:t>CAPPANERA ANDREA</w:t>
            </w:r>
          </w:p>
        </w:tc>
        <w:tc>
          <w:tcPr>
            <w:tcW w:w="2200" w:type="dxa"/>
            <w:tcMar>
              <w:top w:w="20" w:type="dxa"/>
              <w:left w:w="20" w:type="dxa"/>
              <w:bottom w:w="20" w:type="dxa"/>
              <w:right w:w="20" w:type="dxa"/>
            </w:tcMar>
            <w:vAlign w:val="center"/>
            <w:hideMark/>
          </w:tcPr>
          <w:p w14:paraId="33664F1A" w14:textId="77777777" w:rsidR="00AE48DD" w:rsidRPr="00C115B2" w:rsidRDefault="00AE48DD" w:rsidP="005B0E11">
            <w:pPr>
              <w:pStyle w:val="movimento2"/>
              <w:rPr>
                <w:color w:val="002060"/>
              </w:rPr>
            </w:pPr>
            <w:r w:rsidRPr="00C115B2">
              <w:rPr>
                <w:color w:val="002060"/>
              </w:rPr>
              <w:t xml:space="preserve">(PIETRALACROCE 73) </w:t>
            </w:r>
          </w:p>
        </w:tc>
        <w:tc>
          <w:tcPr>
            <w:tcW w:w="800" w:type="dxa"/>
            <w:tcMar>
              <w:top w:w="20" w:type="dxa"/>
              <w:left w:w="20" w:type="dxa"/>
              <w:bottom w:w="20" w:type="dxa"/>
              <w:right w:w="20" w:type="dxa"/>
            </w:tcMar>
            <w:vAlign w:val="center"/>
            <w:hideMark/>
          </w:tcPr>
          <w:p w14:paraId="76F55AAE"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DA4B4EE" w14:textId="77777777" w:rsidR="00AE48DD" w:rsidRPr="00C115B2" w:rsidRDefault="00AE48DD" w:rsidP="005B0E11">
            <w:pPr>
              <w:pStyle w:val="movimento"/>
              <w:rPr>
                <w:color w:val="002060"/>
              </w:rPr>
            </w:pPr>
            <w:r w:rsidRPr="00C115B2">
              <w:rPr>
                <w:color w:val="002060"/>
              </w:rPr>
              <w:t>GABELLA AGUSTIN</w:t>
            </w:r>
          </w:p>
        </w:tc>
        <w:tc>
          <w:tcPr>
            <w:tcW w:w="2200" w:type="dxa"/>
            <w:tcMar>
              <w:top w:w="20" w:type="dxa"/>
              <w:left w:w="20" w:type="dxa"/>
              <w:bottom w:w="20" w:type="dxa"/>
              <w:right w:w="20" w:type="dxa"/>
            </w:tcMar>
            <w:vAlign w:val="center"/>
            <w:hideMark/>
          </w:tcPr>
          <w:p w14:paraId="72BDE1B4" w14:textId="77777777" w:rsidR="00AE48DD" w:rsidRPr="00C115B2" w:rsidRDefault="00AE48DD" w:rsidP="005B0E11">
            <w:pPr>
              <w:pStyle w:val="movimento2"/>
              <w:rPr>
                <w:color w:val="002060"/>
              </w:rPr>
            </w:pPr>
            <w:r w:rsidRPr="00C115B2">
              <w:rPr>
                <w:color w:val="002060"/>
              </w:rPr>
              <w:t xml:space="preserve">(SANGIORGIO) </w:t>
            </w:r>
          </w:p>
        </w:tc>
      </w:tr>
    </w:tbl>
    <w:p w14:paraId="0BAF641B" w14:textId="77777777" w:rsidR="00AE48DD" w:rsidRPr="00C115B2" w:rsidRDefault="00AE48DD" w:rsidP="00AE48DD">
      <w:pPr>
        <w:pStyle w:val="titolo20"/>
        <w:rPr>
          <w:rFonts w:eastAsiaTheme="minorEastAsia"/>
          <w:color w:val="002060"/>
        </w:rPr>
      </w:pPr>
      <w:r w:rsidRPr="00C115B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47E099EE" w14:textId="77777777" w:rsidTr="005B0E11">
        <w:tc>
          <w:tcPr>
            <w:tcW w:w="2200" w:type="dxa"/>
            <w:tcMar>
              <w:top w:w="20" w:type="dxa"/>
              <w:left w:w="20" w:type="dxa"/>
              <w:bottom w:w="20" w:type="dxa"/>
              <w:right w:w="20" w:type="dxa"/>
            </w:tcMar>
            <w:vAlign w:val="center"/>
            <w:hideMark/>
          </w:tcPr>
          <w:p w14:paraId="62A01B13" w14:textId="77777777" w:rsidR="00AE48DD" w:rsidRPr="00C115B2" w:rsidRDefault="00AE48DD" w:rsidP="005B0E11">
            <w:pPr>
              <w:pStyle w:val="movimento"/>
              <w:rPr>
                <w:color w:val="002060"/>
              </w:rPr>
            </w:pPr>
            <w:r w:rsidRPr="00C115B2">
              <w:rPr>
                <w:color w:val="002060"/>
              </w:rPr>
              <w:t>BENIGNI MARCO</w:t>
            </w:r>
          </w:p>
        </w:tc>
        <w:tc>
          <w:tcPr>
            <w:tcW w:w="2200" w:type="dxa"/>
            <w:tcMar>
              <w:top w:w="20" w:type="dxa"/>
              <w:left w:w="20" w:type="dxa"/>
              <w:bottom w:w="20" w:type="dxa"/>
              <w:right w:w="20" w:type="dxa"/>
            </w:tcMar>
            <w:vAlign w:val="center"/>
            <w:hideMark/>
          </w:tcPr>
          <w:p w14:paraId="333B9BBE" w14:textId="77777777" w:rsidR="00AE48DD" w:rsidRPr="00C115B2" w:rsidRDefault="00AE48DD" w:rsidP="005B0E11">
            <w:pPr>
              <w:pStyle w:val="movimento2"/>
              <w:rPr>
                <w:color w:val="002060"/>
              </w:rPr>
            </w:pPr>
            <w:r w:rsidRPr="00C115B2">
              <w:rPr>
                <w:color w:val="002060"/>
              </w:rPr>
              <w:t xml:space="preserve">(AUDAX 1970 S.ANGELO) </w:t>
            </w:r>
          </w:p>
        </w:tc>
        <w:tc>
          <w:tcPr>
            <w:tcW w:w="800" w:type="dxa"/>
            <w:tcMar>
              <w:top w:w="20" w:type="dxa"/>
              <w:left w:w="20" w:type="dxa"/>
              <w:bottom w:w="20" w:type="dxa"/>
              <w:right w:w="20" w:type="dxa"/>
            </w:tcMar>
            <w:vAlign w:val="center"/>
            <w:hideMark/>
          </w:tcPr>
          <w:p w14:paraId="10D29AD3"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A8A391C" w14:textId="77777777" w:rsidR="00AE48DD" w:rsidRPr="00C115B2" w:rsidRDefault="00AE48DD" w:rsidP="005B0E11">
            <w:pPr>
              <w:pStyle w:val="movimento"/>
              <w:rPr>
                <w:color w:val="002060"/>
              </w:rPr>
            </w:pPr>
            <w:r w:rsidRPr="00C115B2">
              <w:rPr>
                <w:color w:val="002060"/>
              </w:rPr>
              <w:t>COPPA MARCO</w:t>
            </w:r>
          </w:p>
        </w:tc>
        <w:tc>
          <w:tcPr>
            <w:tcW w:w="2200" w:type="dxa"/>
            <w:tcMar>
              <w:top w:w="20" w:type="dxa"/>
              <w:left w:w="20" w:type="dxa"/>
              <w:bottom w:w="20" w:type="dxa"/>
              <w:right w:w="20" w:type="dxa"/>
            </w:tcMar>
            <w:vAlign w:val="center"/>
            <w:hideMark/>
          </w:tcPr>
          <w:p w14:paraId="23BDEAAC" w14:textId="77777777" w:rsidR="00AE48DD" w:rsidRPr="00C115B2" w:rsidRDefault="00AE48DD" w:rsidP="005B0E11">
            <w:pPr>
              <w:pStyle w:val="movimento2"/>
              <w:rPr>
                <w:color w:val="002060"/>
              </w:rPr>
            </w:pPr>
            <w:r w:rsidRPr="00C115B2">
              <w:rPr>
                <w:color w:val="002060"/>
              </w:rPr>
              <w:t xml:space="preserve">(AUDAX 1970 S.ANGELO) </w:t>
            </w:r>
          </w:p>
        </w:tc>
      </w:tr>
      <w:tr w:rsidR="00AE48DD" w:rsidRPr="00C115B2" w14:paraId="54B420EC" w14:textId="77777777" w:rsidTr="005B0E11">
        <w:tc>
          <w:tcPr>
            <w:tcW w:w="2200" w:type="dxa"/>
            <w:tcMar>
              <w:top w:w="20" w:type="dxa"/>
              <w:left w:w="20" w:type="dxa"/>
              <w:bottom w:w="20" w:type="dxa"/>
              <w:right w:w="20" w:type="dxa"/>
            </w:tcMar>
            <w:vAlign w:val="center"/>
            <w:hideMark/>
          </w:tcPr>
          <w:p w14:paraId="0E7E2A50" w14:textId="77777777" w:rsidR="00AE48DD" w:rsidRPr="00C115B2" w:rsidRDefault="00AE48DD" w:rsidP="005B0E11">
            <w:pPr>
              <w:pStyle w:val="movimento"/>
              <w:rPr>
                <w:color w:val="002060"/>
              </w:rPr>
            </w:pPr>
            <w:r w:rsidRPr="00C115B2">
              <w:rPr>
                <w:color w:val="002060"/>
              </w:rPr>
              <w:t>CRESCIMBENI LEONARDO</w:t>
            </w:r>
          </w:p>
        </w:tc>
        <w:tc>
          <w:tcPr>
            <w:tcW w:w="2200" w:type="dxa"/>
            <w:tcMar>
              <w:top w:w="20" w:type="dxa"/>
              <w:left w:w="20" w:type="dxa"/>
              <w:bottom w:w="20" w:type="dxa"/>
              <w:right w:w="20" w:type="dxa"/>
            </w:tcMar>
            <w:vAlign w:val="center"/>
            <w:hideMark/>
          </w:tcPr>
          <w:p w14:paraId="1929F34A" w14:textId="77777777" w:rsidR="00AE48DD" w:rsidRPr="00C115B2" w:rsidRDefault="00AE48DD" w:rsidP="005B0E11">
            <w:pPr>
              <w:pStyle w:val="movimento2"/>
              <w:rPr>
                <w:color w:val="002060"/>
              </w:rPr>
            </w:pPr>
            <w:r w:rsidRPr="00C115B2">
              <w:rPr>
                <w:color w:val="002060"/>
              </w:rPr>
              <w:t xml:space="preserve">(GROTTACCIA 2005) </w:t>
            </w:r>
          </w:p>
        </w:tc>
        <w:tc>
          <w:tcPr>
            <w:tcW w:w="800" w:type="dxa"/>
            <w:tcMar>
              <w:top w:w="20" w:type="dxa"/>
              <w:left w:w="20" w:type="dxa"/>
              <w:bottom w:w="20" w:type="dxa"/>
              <w:right w:w="20" w:type="dxa"/>
            </w:tcMar>
            <w:vAlign w:val="center"/>
            <w:hideMark/>
          </w:tcPr>
          <w:p w14:paraId="79672882"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58A0023" w14:textId="77777777" w:rsidR="00AE48DD" w:rsidRPr="00C115B2" w:rsidRDefault="00AE48DD" w:rsidP="005B0E11">
            <w:pPr>
              <w:pStyle w:val="movimento"/>
              <w:rPr>
                <w:color w:val="002060"/>
              </w:rPr>
            </w:pPr>
            <w:r w:rsidRPr="00C115B2">
              <w:rPr>
                <w:color w:val="002060"/>
              </w:rPr>
              <w:t>PALMIERI EDOARDO</w:t>
            </w:r>
          </w:p>
        </w:tc>
        <w:tc>
          <w:tcPr>
            <w:tcW w:w="2200" w:type="dxa"/>
            <w:tcMar>
              <w:top w:w="20" w:type="dxa"/>
              <w:left w:w="20" w:type="dxa"/>
              <w:bottom w:w="20" w:type="dxa"/>
              <w:right w:w="20" w:type="dxa"/>
            </w:tcMar>
            <w:vAlign w:val="center"/>
            <w:hideMark/>
          </w:tcPr>
          <w:p w14:paraId="1A33EA67" w14:textId="77777777" w:rsidR="00AE48DD" w:rsidRPr="00C115B2" w:rsidRDefault="00AE48DD" w:rsidP="005B0E11">
            <w:pPr>
              <w:pStyle w:val="movimento2"/>
              <w:rPr>
                <w:color w:val="002060"/>
              </w:rPr>
            </w:pPr>
            <w:r w:rsidRPr="00C115B2">
              <w:rPr>
                <w:color w:val="002060"/>
              </w:rPr>
              <w:t xml:space="preserve">(MONTELUPONE CALCIO A 5) </w:t>
            </w:r>
          </w:p>
        </w:tc>
      </w:tr>
      <w:tr w:rsidR="00AE48DD" w:rsidRPr="00C115B2" w14:paraId="7E8462B7" w14:textId="77777777" w:rsidTr="005B0E11">
        <w:tc>
          <w:tcPr>
            <w:tcW w:w="2200" w:type="dxa"/>
            <w:tcMar>
              <w:top w:w="20" w:type="dxa"/>
              <w:left w:w="20" w:type="dxa"/>
              <w:bottom w:w="20" w:type="dxa"/>
              <w:right w:w="20" w:type="dxa"/>
            </w:tcMar>
            <w:vAlign w:val="center"/>
            <w:hideMark/>
          </w:tcPr>
          <w:p w14:paraId="1D5FDDB8" w14:textId="77777777" w:rsidR="00AE48DD" w:rsidRPr="00C115B2" w:rsidRDefault="00AE48DD" w:rsidP="005B0E11">
            <w:pPr>
              <w:pStyle w:val="movimento"/>
              <w:rPr>
                <w:color w:val="002060"/>
              </w:rPr>
            </w:pPr>
            <w:r w:rsidRPr="00C115B2">
              <w:rPr>
                <w:color w:val="002060"/>
              </w:rPr>
              <w:t>DE SOUZA VICENTE LUIZ EDUARDO</w:t>
            </w:r>
          </w:p>
        </w:tc>
        <w:tc>
          <w:tcPr>
            <w:tcW w:w="2200" w:type="dxa"/>
            <w:tcMar>
              <w:top w:w="20" w:type="dxa"/>
              <w:left w:w="20" w:type="dxa"/>
              <w:bottom w:w="20" w:type="dxa"/>
              <w:right w:w="20" w:type="dxa"/>
            </w:tcMar>
            <w:vAlign w:val="center"/>
            <w:hideMark/>
          </w:tcPr>
          <w:p w14:paraId="01C9A979" w14:textId="77777777" w:rsidR="00AE48DD" w:rsidRPr="00C115B2" w:rsidRDefault="00AE48DD" w:rsidP="005B0E11">
            <w:pPr>
              <w:pStyle w:val="movimento2"/>
              <w:rPr>
                <w:color w:val="002060"/>
              </w:rPr>
            </w:pPr>
            <w:r w:rsidRPr="00C115B2">
              <w:rPr>
                <w:color w:val="002060"/>
              </w:rPr>
              <w:t xml:space="preserve">(SANGIORGIO) </w:t>
            </w:r>
          </w:p>
        </w:tc>
        <w:tc>
          <w:tcPr>
            <w:tcW w:w="800" w:type="dxa"/>
            <w:tcMar>
              <w:top w:w="20" w:type="dxa"/>
              <w:left w:w="20" w:type="dxa"/>
              <w:bottom w:w="20" w:type="dxa"/>
              <w:right w:w="20" w:type="dxa"/>
            </w:tcMar>
            <w:vAlign w:val="center"/>
            <w:hideMark/>
          </w:tcPr>
          <w:p w14:paraId="3077415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A11FA19"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EB485F8" w14:textId="77777777" w:rsidR="00AE48DD" w:rsidRPr="00C115B2" w:rsidRDefault="00AE48DD" w:rsidP="005B0E11">
            <w:pPr>
              <w:pStyle w:val="movimento2"/>
              <w:rPr>
                <w:color w:val="002060"/>
              </w:rPr>
            </w:pPr>
            <w:r w:rsidRPr="00C115B2">
              <w:rPr>
                <w:color w:val="002060"/>
              </w:rPr>
              <w:t> </w:t>
            </w:r>
          </w:p>
        </w:tc>
      </w:tr>
    </w:tbl>
    <w:p w14:paraId="37CC0EB3" w14:textId="77777777" w:rsidR="00AE48DD" w:rsidRPr="00C115B2" w:rsidRDefault="00AE48DD" w:rsidP="00AE48DD">
      <w:pPr>
        <w:pStyle w:val="titolo20"/>
        <w:rPr>
          <w:rFonts w:eastAsiaTheme="minorEastAsia"/>
          <w:color w:val="002060"/>
        </w:rPr>
      </w:pPr>
      <w:r w:rsidRPr="00C115B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5391B5AD" w14:textId="77777777" w:rsidTr="005B0E11">
        <w:tc>
          <w:tcPr>
            <w:tcW w:w="2200" w:type="dxa"/>
            <w:tcMar>
              <w:top w:w="20" w:type="dxa"/>
              <w:left w:w="20" w:type="dxa"/>
              <w:bottom w:w="20" w:type="dxa"/>
              <w:right w:w="20" w:type="dxa"/>
            </w:tcMar>
            <w:vAlign w:val="center"/>
            <w:hideMark/>
          </w:tcPr>
          <w:p w14:paraId="2A5CCB8F" w14:textId="77777777" w:rsidR="00AE48DD" w:rsidRPr="00C115B2" w:rsidRDefault="00AE48DD" w:rsidP="005B0E11">
            <w:pPr>
              <w:pStyle w:val="movimento"/>
              <w:rPr>
                <w:color w:val="002060"/>
              </w:rPr>
            </w:pPr>
            <w:r w:rsidRPr="00C115B2">
              <w:rPr>
                <w:color w:val="002060"/>
              </w:rPr>
              <w:t>CESCA CRISTIAN</w:t>
            </w:r>
          </w:p>
        </w:tc>
        <w:tc>
          <w:tcPr>
            <w:tcW w:w="2200" w:type="dxa"/>
            <w:tcMar>
              <w:top w:w="20" w:type="dxa"/>
              <w:left w:w="20" w:type="dxa"/>
              <w:bottom w:w="20" w:type="dxa"/>
              <w:right w:w="20" w:type="dxa"/>
            </w:tcMar>
            <w:vAlign w:val="center"/>
            <w:hideMark/>
          </w:tcPr>
          <w:p w14:paraId="44FA0152" w14:textId="77777777" w:rsidR="00AE48DD" w:rsidRPr="00C115B2" w:rsidRDefault="00AE48DD" w:rsidP="005B0E11">
            <w:pPr>
              <w:pStyle w:val="movimento2"/>
              <w:rPr>
                <w:color w:val="002060"/>
              </w:rPr>
            </w:pPr>
            <w:r w:rsidRPr="00C115B2">
              <w:rPr>
                <w:color w:val="002060"/>
              </w:rPr>
              <w:t xml:space="preserve">(INVICTA FUTSAL MACERATA) </w:t>
            </w:r>
          </w:p>
        </w:tc>
        <w:tc>
          <w:tcPr>
            <w:tcW w:w="800" w:type="dxa"/>
            <w:tcMar>
              <w:top w:w="20" w:type="dxa"/>
              <w:left w:w="20" w:type="dxa"/>
              <w:bottom w:w="20" w:type="dxa"/>
              <w:right w:w="20" w:type="dxa"/>
            </w:tcMar>
            <w:vAlign w:val="center"/>
            <w:hideMark/>
          </w:tcPr>
          <w:p w14:paraId="46116E7F"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5C8D175" w14:textId="77777777" w:rsidR="00AE48DD" w:rsidRPr="00C115B2" w:rsidRDefault="00AE48DD" w:rsidP="005B0E11">
            <w:pPr>
              <w:pStyle w:val="movimento"/>
              <w:rPr>
                <w:color w:val="002060"/>
              </w:rPr>
            </w:pPr>
            <w:r w:rsidRPr="00C115B2">
              <w:rPr>
                <w:color w:val="002060"/>
              </w:rPr>
              <w:t>IESARI MATTEO</w:t>
            </w:r>
          </w:p>
        </w:tc>
        <w:tc>
          <w:tcPr>
            <w:tcW w:w="2200" w:type="dxa"/>
            <w:tcMar>
              <w:top w:w="20" w:type="dxa"/>
              <w:left w:w="20" w:type="dxa"/>
              <w:bottom w:w="20" w:type="dxa"/>
              <w:right w:w="20" w:type="dxa"/>
            </w:tcMar>
            <w:vAlign w:val="center"/>
            <w:hideMark/>
          </w:tcPr>
          <w:p w14:paraId="24184EBF" w14:textId="77777777" w:rsidR="00AE48DD" w:rsidRPr="00C115B2" w:rsidRDefault="00AE48DD" w:rsidP="005B0E11">
            <w:pPr>
              <w:pStyle w:val="movimento2"/>
              <w:rPr>
                <w:color w:val="002060"/>
              </w:rPr>
            </w:pPr>
            <w:r w:rsidRPr="00C115B2">
              <w:rPr>
                <w:color w:val="002060"/>
              </w:rPr>
              <w:t xml:space="preserve">(INVICTA FUTSAL MACERATA) </w:t>
            </w:r>
          </w:p>
        </w:tc>
      </w:tr>
    </w:tbl>
    <w:p w14:paraId="17F381D8" w14:textId="77777777" w:rsidR="00AE48DD" w:rsidRPr="00C115B2" w:rsidRDefault="00AE48DD" w:rsidP="00AE48DD">
      <w:pPr>
        <w:pStyle w:val="titolo20"/>
        <w:rPr>
          <w:rFonts w:eastAsiaTheme="minorEastAsia"/>
          <w:color w:val="002060"/>
        </w:rPr>
      </w:pPr>
      <w:r w:rsidRPr="00C115B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25B684E3" w14:textId="77777777" w:rsidTr="005B0E11">
        <w:tc>
          <w:tcPr>
            <w:tcW w:w="2200" w:type="dxa"/>
            <w:tcMar>
              <w:top w:w="20" w:type="dxa"/>
              <w:left w:w="20" w:type="dxa"/>
              <w:bottom w:w="20" w:type="dxa"/>
              <w:right w:w="20" w:type="dxa"/>
            </w:tcMar>
            <w:vAlign w:val="center"/>
            <w:hideMark/>
          </w:tcPr>
          <w:p w14:paraId="73C906B2" w14:textId="77777777" w:rsidR="00AE48DD" w:rsidRPr="00C115B2" w:rsidRDefault="00AE48DD" w:rsidP="005B0E11">
            <w:pPr>
              <w:pStyle w:val="movimento"/>
              <w:rPr>
                <w:color w:val="002060"/>
              </w:rPr>
            </w:pPr>
            <w:r w:rsidRPr="00C115B2">
              <w:rPr>
                <w:color w:val="002060"/>
              </w:rPr>
              <w:t>GENERI FILIPPO</w:t>
            </w:r>
          </w:p>
        </w:tc>
        <w:tc>
          <w:tcPr>
            <w:tcW w:w="2200" w:type="dxa"/>
            <w:tcMar>
              <w:top w:w="20" w:type="dxa"/>
              <w:left w:w="20" w:type="dxa"/>
              <w:bottom w:w="20" w:type="dxa"/>
              <w:right w:w="20" w:type="dxa"/>
            </w:tcMar>
            <w:vAlign w:val="center"/>
            <w:hideMark/>
          </w:tcPr>
          <w:p w14:paraId="0212C298" w14:textId="77777777" w:rsidR="00AE48DD" w:rsidRPr="00C115B2" w:rsidRDefault="00AE48DD" w:rsidP="005B0E11">
            <w:pPr>
              <w:pStyle w:val="movimento2"/>
              <w:rPr>
                <w:color w:val="002060"/>
              </w:rPr>
            </w:pPr>
            <w:r w:rsidRPr="00C115B2">
              <w:rPr>
                <w:color w:val="002060"/>
              </w:rPr>
              <w:t xml:space="preserve">(NUOVA OTTRANO 98) </w:t>
            </w:r>
          </w:p>
        </w:tc>
        <w:tc>
          <w:tcPr>
            <w:tcW w:w="800" w:type="dxa"/>
            <w:tcMar>
              <w:top w:w="20" w:type="dxa"/>
              <w:left w:w="20" w:type="dxa"/>
              <w:bottom w:w="20" w:type="dxa"/>
              <w:right w:w="20" w:type="dxa"/>
            </w:tcMar>
            <w:vAlign w:val="center"/>
            <w:hideMark/>
          </w:tcPr>
          <w:p w14:paraId="24BFF24C"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2BF2679" w14:textId="77777777" w:rsidR="00AE48DD" w:rsidRPr="00C115B2" w:rsidRDefault="00AE48DD" w:rsidP="005B0E11">
            <w:pPr>
              <w:pStyle w:val="movimento"/>
              <w:rPr>
                <w:color w:val="002060"/>
              </w:rPr>
            </w:pPr>
            <w:r w:rsidRPr="00C115B2">
              <w:rPr>
                <w:color w:val="002060"/>
              </w:rPr>
              <w:t>PIERELLA MAURO</w:t>
            </w:r>
          </w:p>
        </w:tc>
        <w:tc>
          <w:tcPr>
            <w:tcW w:w="2200" w:type="dxa"/>
            <w:tcMar>
              <w:top w:w="20" w:type="dxa"/>
              <w:left w:w="20" w:type="dxa"/>
              <w:bottom w:w="20" w:type="dxa"/>
              <w:right w:w="20" w:type="dxa"/>
            </w:tcMar>
            <w:vAlign w:val="center"/>
            <w:hideMark/>
          </w:tcPr>
          <w:p w14:paraId="2A33F123" w14:textId="77777777" w:rsidR="00AE48DD" w:rsidRPr="00C115B2" w:rsidRDefault="00AE48DD" w:rsidP="005B0E11">
            <w:pPr>
              <w:pStyle w:val="movimento2"/>
              <w:rPr>
                <w:color w:val="002060"/>
              </w:rPr>
            </w:pPr>
            <w:r w:rsidRPr="00C115B2">
              <w:rPr>
                <w:color w:val="002060"/>
              </w:rPr>
              <w:t xml:space="preserve">(NUOVA OTTRANO 98) </w:t>
            </w:r>
          </w:p>
        </w:tc>
      </w:tr>
      <w:tr w:rsidR="00AE48DD" w:rsidRPr="00C115B2" w14:paraId="4C9B4FC5" w14:textId="77777777" w:rsidTr="005B0E11">
        <w:tc>
          <w:tcPr>
            <w:tcW w:w="2200" w:type="dxa"/>
            <w:tcMar>
              <w:top w:w="20" w:type="dxa"/>
              <w:left w:w="20" w:type="dxa"/>
              <w:bottom w:w="20" w:type="dxa"/>
              <w:right w:w="20" w:type="dxa"/>
            </w:tcMar>
            <w:vAlign w:val="center"/>
            <w:hideMark/>
          </w:tcPr>
          <w:p w14:paraId="6614C2A4" w14:textId="77777777" w:rsidR="00AE48DD" w:rsidRPr="00C115B2" w:rsidRDefault="00AE48DD" w:rsidP="005B0E11">
            <w:pPr>
              <w:pStyle w:val="movimento"/>
              <w:rPr>
                <w:color w:val="002060"/>
              </w:rPr>
            </w:pPr>
            <w:r w:rsidRPr="00C115B2">
              <w:rPr>
                <w:color w:val="002060"/>
              </w:rPr>
              <w:t>DELLA MORA DAVID</w:t>
            </w:r>
          </w:p>
        </w:tc>
        <w:tc>
          <w:tcPr>
            <w:tcW w:w="2200" w:type="dxa"/>
            <w:tcMar>
              <w:top w:w="20" w:type="dxa"/>
              <w:left w:w="20" w:type="dxa"/>
              <w:bottom w:w="20" w:type="dxa"/>
              <w:right w:w="20" w:type="dxa"/>
            </w:tcMar>
            <w:vAlign w:val="center"/>
            <w:hideMark/>
          </w:tcPr>
          <w:p w14:paraId="457C0709" w14:textId="77777777" w:rsidR="00AE48DD" w:rsidRPr="00C115B2" w:rsidRDefault="00AE48DD" w:rsidP="005B0E11">
            <w:pPr>
              <w:pStyle w:val="movimento2"/>
              <w:rPr>
                <w:color w:val="002060"/>
              </w:rPr>
            </w:pPr>
            <w:r w:rsidRPr="00C115B2">
              <w:rPr>
                <w:color w:val="002060"/>
              </w:rPr>
              <w:t xml:space="preserve">(REAL SAN GIORGIO) </w:t>
            </w:r>
          </w:p>
        </w:tc>
        <w:tc>
          <w:tcPr>
            <w:tcW w:w="800" w:type="dxa"/>
            <w:tcMar>
              <w:top w:w="20" w:type="dxa"/>
              <w:left w:w="20" w:type="dxa"/>
              <w:bottom w:w="20" w:type="dxa"/>
              <w:right w:w="20" w:type="dxa"/>
            </w:tcMar>
            <w:vAlign w:val="center"/>
            <w:hideMark/>
          </w:tcPr>
          <w:p w14:paraId="4226CEF8"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5DECCBE"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F618E42" w14:textId="77777777" w:rsidR="00AE48DD" w:rsidRPr="00C115B2" w:rsidRDefault="00AE48DD" w:rsidP="005B0E11">
            <w:pPr>
              <w:pStyle w:val="movimento2"/>
              <w:rPr>
                <w:color w:val="002060"/>
              </w:rPr>
            </w:pPr>
            <w:r w:rsidRPr="00C115B2">
              <w:rPr>
                <w:color w:val="002060"/>
              </w:rPr>
              <w:t> </w:t>
            </w:r>
          </w:p>
        </w:tc>
      </w:tr>
    </w:tbl>
    <w:p w14:paraId="7D501194" w14:textId="77777777" w:rsidR="00AE48DD" w:rsidRPr="00C115B2" w:rsidRDefault="00AE48DD" w:rsidP="00AE48DD">
      <w:pPr>
        <w:pStyle w:val="titolo20"/>
        <w:rPr>
          <w:rFonts w:eastAsiaTheme="minorEastAsia"/>
          <w:color w:val="002060"/>
        </w:rPr>
      </w:pPr>
      <w:r w:rsidRPr="00C115B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245DEA13" w14:textId="77777777" w:rsidTr="005B0E11">
        <w:tc>
          <w:tcPr>
            <w:tcW w:w="2200" w:type="dxa"/>
            <w:tcMar>
              <w:top w:w="20" w:type="dxa"/>
              <w:left w:w="20" w:type="dxa"/>
              <w:bottom w:w="20" w:type="dxa"/>
              <w:right w:w="20" w:type="dxa"/>
            </w:tcMar>
            <w:vAlign w:val="center"/>
            <w:hideMark/>
          </w:tcPr>
          <w:p w14:paraId="03BF52E1" w14:textId="77777777" w:rsidR="00AE48DD" w:rsidRPr="00C115B2" w:rsidRDefault="00AE48DD" w:rsidP="005B0E11">
            <w:pPr>
              <w:pStyle w:val="movimento"/>
              <w:rPr>
                <w:color w:val="002060"/>
              </w:rPr>
            </w:pPr>
            <w:r w:rsidRPr="00C115B2">
              <w:rPr>
                <w:color w:val="002060"/>
              </w:rPr>
              <w:lastRenderedPageBreak/>
              <w:t>MASSI FEDERICO</w:t>
            </w:r>
          </w:p>
        </w:tc>
        <w:tc>
          <w:tcPr>
            <w:tcW w:w="2200" w:type="dxa"/>
            <w:tcMar>
              <w:top w:w="20" w:type="dxa"/>
              <w:left w:w="20" w:type="dxa"/>
              <w:bottom w:w="20" w:type="dxa"/>
              <w:right w:w="20" w:type="dxa"/>
            </w:tcMar>
            <w:vAlign w:val="center"/>
            <w:hideMark/>
          </w:tcPr>
          <w:p w14:paraId="5DDB3BCE" w14:textId="77777777" w:rsidR="00AE48DD" w:rsidRPr="00C115B2" w:rsidRDefault="00AE48DD" w:rsidP="005B0E11">
            <w:pPr>
              <w:pStyle w:val="movimento2"/>
              <w:rPr>
                <w:color w:val="002060"/>
              </w:rPr>
            </w:pPr>
            <w:r w:rsidRPr="00C115B2">
              <w:rPr>
                <w:color w:val="002060"/>
              </w:rPr>
              <w:t xml:space="preserve">(AUDAX 1970 S.ANGELO) </w:t>
            </w:r>
          </w:p>
        </w:tc>
        <w:tc>
          <w:tcPr>
            <w:tcW w:w="800" w:type="dxa"/>
            <w:tcMar>
              <w:top w:w="20" w:type="dxa"/>
              <w:left w:w="20" w:type="dxa"/>
              <w:bottom w:w="20" w:type="dxa"/>
              <w:right w:w="20" w:type="dxa"/>
            </w:tcMar>
            <w:vAlign w:val="center"/>
            <w:hideMark/>
          </w:tcPr>
          <w:p w14:paraId="3E924546"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C785670" w14:textId="77777777" w:rsidR="00AE48DD" w:rsidRPr="00C115B2" w:rsidRDefault="00AE48DD" w:rsidP="005B0E11">
            <w:pPr>
              <w:pStyle w:val="movimento"/>
              <w:rPr>
                <w:color w:val="002060"/>
              </w:rPr>
            </w:pPr>
            <w:r w:rsidRPr="00C115B2">
              <w:rPr>
                <w:color w:val="002060"/>
              </w:rPr>
              <w:t>PADILHA DE BRIDA GUSTAVO</w:t>
            </w:r>
          </w:p>
        </w:tc>
        <w:tc>
          <w:tcPr>
            <w:tcW w:w="2200" w:type="dxa"/>
            <w:tcMar>
              <w:top w:w="20" w:type="dxa"/>
              <w:left w:w="20" w:type="dxa"/>
              <w:bottom w:w="20" w:type="dxa"/>
              <w:right w:w="20" w:type="dxa"/>
            </w:tcMar>
            <w:vAlign w:val="center"/>
            <w:hideMark/>
          </w:tcPr>
          <w:p w14:paraId="7F98CF84" w14:textId="77777777" w:rsidR="00AE48DD" w:rsidRPr="00C115B2" w:rsidRDefault="00AE48DD" w:rsidP="005B0E11">
            <w:pPr>
              <w:pStyle w:val="movimento2"/>
              <w:rPr>
                <w:color w:val="002060"/>
              </w:rPr>
            </w:pPr>
            <w:r w:rsidRPr="00C115B2">
              <w:rPr>
                <w:color w:val="002060"/>
              </w:rPr>
              <w:t xml:space="preserve">(GROTTACCIA 2005) </w:t>
            </w:r>
          </w:p>
        </w:tc>
      </w:tr>
      <w:tr w:rsidR="00AE48DD" w:rsidRPr="00C115B2" w14:paraId="1AC42EEB" w14:textId="77777777" w:rsidTr="005B0E11">
        <w:tc>
          <w:tcPr>
            <w:tcW w:w="2200" w:type="dxa"/>
            <w:tcMar>
              <w:top w:w="20" w:type="dxa"/>
              <w:left w:w="20" w:type="dxa"/>
              <w:bottom w:w="20" w:type="dxa"/>
              <w:right w:w="20" w:type="dxa"/>
            </w:tcMar>
            <w:vAlign w:val="center"/>
            <w:hideMark/>
          </w:tcPr>
          <w:p w14:paraId="41E99CC4" w14:textId="77777777" w:rsidR="00AE48DD" w:rsidRPr="00C115B2" w:rsidRDefault="00AE48DD" w:rsidP="005B0E11">
            <w:pPr>
              <w:pStyle w:val="movimento"/>
              <w:rPr>
                <w:color w:val="002060"/>
              </w:rPr>
            </w:pPr>
            <w:r w:rsidRPr="00C115B2">
              <w:rPr>
                <w:color w:val="002060"/>
              </w:rPr>
              <w:t>LUCHIZOLA MATIAS GASTON</w:t>
            </w:r>
          </w:p>
        </w:tc>
        <w:tc>
          <w:tcPr>
            <w:tcW w:w="2200" w:type="dxa"/>
            <w:tcMar>
              <w:top w:w="20" w:type="dxa"/>
              <w:left w:w="20" w:type="dxa"/>
              <w:bottom w:w="20" w:type="dxa"/>
              <w:right w:w="20" w:type="dxa"/>
            </w:tcMar>
            <w:vAlign w:val="center"/>
            <w:hideMark/>
          </w:tcPr>
          <w:p w14:paraId="3A2FD815" w14:textId="77777777" w:rsidR="00AE48DD" w:rsidRPr="00C115B2" w:rsidRDefault="00AE48DD" w:rsidP="005B0E11">
            <w:pPr>
              <w:pStyle w:val="movimento2"/>
              <w:rPr>
                <w:color w:val="002060"/>
              </w:rPr>
            </w:pPr>
            <w:r w:rsidRPr="00C115B2">
              <w:rPr>
                <w:color w:val="002060"/>
              </w:rPr>
              <w:t xml:space="preserve">(MONTELUPONE CALCIO A 5) </w:t>
            </w:r>
          </w:p>
        </w:tc>
        <w:tc>
          <w:tcPr>
            <w:tcW w:w="800" w:type="dxa"/>
            <w:tcMar>
              <w:top w:w="20" w:type="dxa"/>
              <w:left w:w="20" w:type="dxa"/>
              <w:bottom w:w="20" w:type="dxa"/>
              <w:right w:w="20" w:type="dxa"/>
            </w:tcMar>
            <w:vAlign w:val="center"/>
            <w:hideMark/>
          </w:tcPr>
          <w:p w14:paraId="58815F0A"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627F26C" w14:textId="77777777" w:rsidR="00AE48DD" w:rsidRPr="00C115B2" w:rsidRDefault="00AE48DD" w:rsidP="005B0E11">
            <w:pPr>
              <w:pStyle w:val="movimento"/>
              <w:rPr>
                <w:color w:val="002060"/>
              </w:rPr>
            </w:pPr>
            <w:r w:rsidRPr="00C115B2">
              <w:rPr>
                <w:color w:val="002060"/>
              </w:rPr>
              <w:t>MORETTI SIMONE</w:t>
            </w:r>
          </w:p>
        </w:tc>
        <w:tc>
          <w:tcPr>
            <w:tcW w:w="2200" w:type="dxa"/>
            <w:tcMar>
              <w:top w:w="20" w:type="dxa"/>
              <w:left w:w="20" w:type="dxa"/>
              <w:bottom w:w="20" w:type="dxa"/>
              <w:right w:w="20" w:type="dxa"/>
            </w:tcMar>
            <w:vAlign w:val="center"/>
            <w:hideMark/>
          </w:tcPr>
          <w:p w14:paraId="758C19BC" w14:textId="77777777" w:rsidR="00AE48DD" w:rsidRPr="00C115B2" w:rsidRDefault="00AE48DD" w:rsidP="005B0E11">
            <w:pPr>
              <w:pStyle w:val="movimento2"/>
              <w:rPr>
                <w:color w:val="002060"/>
              </w:rPr>
            </w:pPr>
            <w:r w:rsidRPr="00C115B2">
              <w:rPr>
                <w:color w:val="002060"/>
              </w:rPr>
              <w:t xml:space="preserve">(NUOVA OTTRANO 98) </w:t>
            </w:r>
          </w:p>
        </w:tc>
      </w:tr>
    </w:tbl>
    <w:p w14:paraId="7348BD51" w14:textId="77777777" w:rsidR="00AE48DD" w:rsidRPr="00C115B2" w:rsidRDefault="00AE48DD" w:rsidP="00AE48DD">
      <w:pPr>
        <w:pStyle w:val="titolo20"/>
        <w:rPr>
          <w:rFonts w:eastAsiaTheme="minorEastAsia"/>
          <w:color w:val="002060"/>
        </w:rPr>
      </w:pPr>
      <w:r w:rsidRPr="00C115B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2D69D6BE" w14:textId="77777777" w:rsidTr="005B0E11">
        <w:tc>
          <w:tcPr>
            <w:tcW w:w="2200" w:type="dxa"/>
            <w:tcMar>
              <w:top w:w="20" w:type="dxa"/>
              <w:left w:w="20" w:type="dxa"/>
              <w:bottom w:w="20" w:type="dxa"/>
              <w:right w:w="20" w:type="dxa"/>
            </w:tcMar>
            <w:vAlign w:val="center"/>
            <w:hideMark/>
          </w:tcPr>
          <w:p w14:paraId="4893C55C" w14:textId="77777777" w:rsidR="00AE48DD" w:rsidRPr="00C115B2" w:rsidRDefault="00AE48DD" w:rsidP="005B0E11">
            <w:pPr>
              <w:pStyle w:val="movimento"/>
              <w:rPr>
                <w:color w:val="002060"/>
              </w:rPr>
            </w:pPr>
            <w:r w:rsidRPr="00C115B2">
              <w:rPr>
                <w:color w:val="002060"/>
              </w:rPr>
              <w:t>DENARO DAVIDE</w:t>
            </w:r>
          </w:p>
        </w:tc>
        <w:tc>
          <w:tcPr>
            <w:tcW w:w="2200" w:type="dxa"/>
            <w:tcMar>
              <w:top w:w="20" w:type="dxa"/>
              <w:left w:w="20" w:type="dxa"/>
              <w:bottom w:w="20" w:type="dxa"/>
              <w:right w:w="20" w:type="dxa"/>
            </w:tcMar>
            <w:vAlign w:val="center"/>
            <w:hideMark/>
          </w:tcPr>
          <w:p w14:paraId="68073ADA" w14:textId="77777777" w:rsidR="00AE48DD" w:rsidRPr="00C115B2" w:rsidRDefault="00AE48DD" w:rsidP="005B0E11">
            <w:pPr>
              <w:pStyle w:val="movimento2"/>
              <w:rPr>
                <w:color w:val="002060"/>
              </w:rPr>
            </w:pPr>
            <w:r w:rsidRPr="00C115B2">
              <w:rPr>
                <w:color w:val="002060"/>
              </w:rPr>
              <w:t xml:space="preserve">(PIANACCIO) </w:t>
            </w:r>
          </w:p>
        </w:tc>
        <w:tc>
          <w:tcPr>
            <w:tcW w:w="800" w:type="dxa"/>
            <w:tcMar>
              <w:top w:w="20" w:type="dxa"/>
              <w:left w:w="20" w:type="dxa"/>
              <w:bottom w:w="20" w:type="dxa"/>
              <w:right w:w="20" w:type="dxa"/>
            </w:tcMar>
            <w:vAlign w:val="center"/>
            <w:hideMark/>
          </w:tcPr>
          <w:p w14:paraId="7869B4A1"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A4372DC" w14:textId="77777777" w:rsidR="00AE48DD" w:rsidRPr="00C115B2" w:rsidRDefault="00AE48DD" w:rsidP="005B0E11">
            <w:pPr>
              <w:pStyle w:val="movimento"/>
              <w:rPr>
                <w:color w:val="002060"/>
              </w:rPr>
            </w:pPr>
            <w:r w:rsidRPr="00C115B2">
              <w:rPr>
                <w:color w:val="002060"/>
              </w:rPr>
              <w:t>SEVERINI SIMONE</w:t>
            </w:r>
          </w:p>
        </w:tc>
        <w:tc>
          <w:tcPr>
            <w:tcW w:w="2200" w:type="dxa"/>
            <w:tcMar>
              <w:top w:w="20" w:type="dxa"/>
              <w:left w:w="20" w:type="dxa"/>
              <w:bottom w:w="20" w:type="dxa"/>
              <w:right w:w="20" w:type="dxa"/>
            </w:tcMar>
            <w:vAlign w:val="center"/>
            <w:hideMark/>
          </w:tcPr>
          <w:p w14:paraId="589A2AD3" w14:textId="77777777" w:rsidR="00AE48DD" w:rsidRPr="00C115B2" w:rsidRDefault="00AE48DD" w:rsidP="005B0E11">
            <w:pPr>
              <w:pStyle w:val="movimento2"/>
              <w:rPr>
                <w:color w:val="002060"/>
              </w:rPr>
            </w:pPr>
            <w:r w:rsidRPr="00C115B2">
              <w:rPr>
                <w:color w:val="002060"/>
              </w:rPr>
              <w:t xml:space="preserve">(PIANACCIO) </w:t>
            </w:r>
          </w:p>
        </w:tc>
      </w:tr>
    </w:tbl>
    <w:p w14:paraId="505FF4B0" w14:textId="77777777" w:rsidR="00AE48DD" w:rsidRPr="00C115B2" w:rsidRDefault="00AE48DD" w:rsidP="00AE48DD">
      <w:pPr>
        <w:pStyle w:val="titolo10"/>
        <w:rPr>
          <w:rFonts w:eastAsiaTheme="minorEastAsia"/>
          <w:color w:val="002060"/>
        </w:rPr>
      </w:pPr>
      <w:r w:rsidRPr="00C115B2">
        <w:rPr>
          <w:color w:val="002060"/>
        </w:rPr>
        <w:t xml:space="preserve">GARE DEL 25/ 2/2023 </w:t>
      </w:r>
    </w:p>
    <w:p w14:paraId="0C3AF096" w14:textId="77777777" w:rsidR="00AE48DD" w:rsidRPr="00C115B2" w:rsidRDefault="00AE48DD" w:rsidP="00AE48DD">
      <w:pPr>
        <w:pStyle w:val="titolo7a"/>
        <w:rPr>
          <w:color w:val="002060"/>
        </w:rPr>
      </w:pPr>
      <w:r w:rsidRPr="00C115B2">
        <w:rPr>
          <w:color w:val="002060"/>
        </w:rPr>
        <w:t xml:space="preserve">PROVVEDIMENTI DISCIPLINARI </w:t>
      </w:r>
    </w:p>
    <w:p w14:paraId="4C2C6C81" w14:textId="77777777" w:rsidR="00AE48DD" w:rsidRPr="00C115B2" w:rsidRDefault="00AE48DD" w:rsidP="00AE48DD">
      <w:pPr>
        <w:pStyle w:val="titolo7b0"/>
        <w:rPr>
          <w:color w:val="002060"/>
        </w:rPr>
      </w:pPr>
      <w:r w:rsidRPr="00C115B2">
        <w:rPr>
          <w:color w:val="002060"/>
        </w:rPr>
        <w:t xml:space="preserve">In base alle risultanze degli atti ufficiali sono state deliberate le seguenti sanzioni disciplinari. </w:t>
      </w:r>
    </w:p>
    <w:p w14:paraId="5F4B6BAD" w14:textId="77777777" w:rsidR="00AE48DD" w:rsidRPr="00C115B2" w:rsidRDefault="00AE48DD" w:rsidP="00AE48DD">
      <w:pPr>
        <w:pStyle w:val="titolo30"/>
        <w:rPr>
          <w:color w:val="002060"/>
        </w:rPr>
      </w:pPr>
      <w:r w:rsidRPr="00C115B2">
        <w:rPr>
          <w:color w:val="002060"/>
        </w:rPr>
        <w:t xml:space="preserve">CALCIATORI NON ESPULSI </w:t>
      </w:r>
    </w:p>
    <w:p w14:paraId="6B6EAB61" w14:textId="77777777" w:rsidR="00AE48DD" w:rsidRPr="00C115B2" w:rsidRDefault="00AE48DD" w:rsidP="00AE48DD">
      <w:pPr>
        <w:pStyle w:val="titolo20"/>
        <w:rPr>
          <w:color w:val="002060"/>
        </w:rPr>
      </w:pPr>
      <w:r w:rsidRPr="00C115B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7C1AF0E8" w14:textId="77777777" w:rsidTr="005B0E11">
        <w:tc>
          <w:tcPr>
            <w:tcW w:w="2200" w:type="dxa"/>
            <w:tcMar>
              <w:top w:w="20" w:type="dxa"/>
              <w:left w:w="20" w:type="dxa"/>
              <w:bottom w:w="20" w:type="dxa"/>
              <w:right w:w="20" w:type="dxa"/>
            </w:tcMar>
            <w:vAlign w:val="center"/>
            <w:hideMark/>
          </w:tcPr>
          <w:p w14:paraId="0FB198C9" w14:textId="77777777" w:rsidR="00AE48DD" w:rsidRPr="00C115B2" w:rsidRDefault="00AE48DD" w:rsidP="005B0E11">
            <w:pPr>
              <w:pStyle w:val="movimento"/>
              <w:rPr>
                <w:color w:val="002060"/>
              </w:rPr>
            </w:pPr>
            <w:r w:rsidRPr="00C115B2">
              <w:rPr>
                <w:color w:val="002060"/>
              </w:rPr>
              <w:t>MENSA GIACOMO</w:t>
            </w:r>
          </w:p>
        </w:tc>
        <w:tc>
          <w:tcPr>
            <w:tcW w:w="2200" w:type="dxa"/>
            <w:tcMar>
              <w:top w:w="20" w:type="dxa"/>
              <w:left w:w="20" w:type="dxa"/>
              <w:bottom w:w="20" w:type="dxa"/>
              <w:right w:w="20" w:type="dxa"/>
            </w:tcMar>
            <w:vAlign w:val="center"/>
            <w:hideMark/>
          </w:tcPr>
          <w:p w14:paraId="2B3F03E7" w14:textId="77777777" w:rsidR="00AE48DD" w:rsidRPr="00C115B2" w:rsidRDefault="00AE48DD" w:rsidP="005B0E11">
            <w:pPr>
              <w:pStyle w:val="movimento2"/>
              <w:rPr>
                <w:color w:val="002060"/>
              </w:rPr>
            </w:pPr>
            <w:r w:rsidRPr="00C115B2">
              <w:rPr>
                <w:color w:val="002060"/>
              </w:rPr>
              <w:t xml:space="preserve">(POL.CAGLI SPORT ASSOCIATI) </w:t>
            </w:r>
          </w:p>
        </w:tc>
        <w:tc>
          <w:tcPr>
            <w:tcW w:w="800" w:type="dxa"/>
            <w:tcMar>
              <w:top w:w="20" w:type="dxa"/>
              <w:left w:w="20" w:type="dxa"/>
              <w:bottom w:w="20" w:type="dxa"/>
              <w:right w:w="20" w:type="dxa"/>
            </w:tcMar>
            <w:vAlign w:val="center"/>
            <w:hideMark/>
          </w:tcPr>
          <w:p w14:paraId="2B858731"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CA02736"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70D163C" w14:textId="77777777" w:rsidR="00AE48DD" w:rsidRPr="00C115B2" w:rsidRDefault="00AE48DD" w:rsidP="005B0E11">
            <w:pPr>
              <w:pStyle w:val="movimento2"/>
              <w:rPr>
                <w:color w:val="002060"/>
              </w:rPr>
            </w:pPr>
            <w:r w:rsidRPr="00C115B2">
              <w:rPr>
                <w:color w:val="002060"/>
              </w:rPr>
              <w:t> </w:t>
            </w:r>
          </w:p>
        </w:tc>
      </w:tr>
    </w:tbl>
    <w:p w14:paraId="3098F0D0" w14:textId="77777777" w:rsidR="00AE48DD" w:rsidRPr="00C115B2" w:rsidRDefault="00AE48DD" w:rsidP="00AE48DD">
      <w:pPr>
        <w:pStyle w:val="titolo20"/>
        <w:rPr>
          <w:rFonts w:eastAsiaTheme="minorEastAsia"/>
          <w:color w:val="002060"/>
        </w:rPr>
      </w:pPr>
      <w:r w:rsidRPr="00C115B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0E400702" w14:textId="77777777" w:rsidTr="005B0E11">
        <w:tc>
          <w:tcPr>
            <w:tcW w:w="2200" w:type="dxa"/>
            <w:tcMar>
              <w:top w:w="20" w:type="dxa"/>
              <w:left w:w="20" w:type="dxa"/>
              <w:bottom w:w="20" w:type="dxa"/>
              <w:right w:w="20" w:type="dxa"/>
            </w:tcMar>
            <w:vAlign w:val="center"/>
            <w:hideMark/>
          </w:tcPr>
          <w:p w14:paraId="765B3134" w14:textId="77777777" w:rsidR="00AE48DD" w:rsidRPr="00C115B2" w:rsidRDefault="00AE48DD" w:rsidP="005B0E11">
            <w:pPr>
              <w:pStyle w:val="movimento"/>
              <w:rPr>
                <w:color w:val="002060"/>
              </w:rPr>
            </w:pPr>
            <w:r w:rsidRPr="00C115B2">
              <w:rPr>
                <w:color w:val="002060"/>
              </w:rPr>
              <w:t>AMAGLIANI MATTEO</w:t>
            </w:r>
          </w:p>
        </w:tc>
        <w:tc>
          <w:tcPr>
            <w:tcW w:w="2200" w:type="dxa"/>
            <w:tcMar>
              <w:top w:w="20" w:type="dxa"/>
              <w:left w:w="20" w:type="dxa"/>
              <w:bottom w:w="20" w:type="dxa"/>
              <w:right w:w="20" w:type="dxa"/>
            </w:tcMar>
            <w:vAlign w:val="center"/>
            <w:hideMark/>
          </w:tcPr>
          <w:p w14:paraId="237B8956" w14:textId="77777777" w:rsidR="00AE48DD" w:rsidRPr="00C115B2" w:rsidRDefault="00AE48DD" w:rsidP="005B0E11">
            <w:pPr>
              <w:pStyle w:val="movimento2"/>
              <w:rPr>
                <w:color w:val="002060"/>
              </w:rPr>
            </w:pPr>
            <w:r w:rsidRPr="00C115B2">
              <w:rPr>
                <w:color w:val="002060"/>
              </w:rPr>
              <w:t xml:space="preserve">(JESI CALCIO A 5) </w:t>
            </w:r>
          </w:p>
        </w:tc>
        <w:tc>
          <w:tcPr>
            <w:tcW w:w="800" w:type="dxa"/>
            <w:tcMar>
              <w:top w:w="20" w:type="dxa"/>
              <w:left w:w="20" w:type="dxa"/>
              <w:bottom w:w="20" w:type="dxa"/>
              <w:right w:w="20" w:type="dxa"/>
            </w:tcMar>
            <w:vAlign w:val="center"/>
            <w:hideMark/>
          </w:tcPr>
          <w:p w14:paraId="55505C0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6E6F301" w14:textId="77777777" w:rsidR="00AE48DD" w:rsidRPr="00C115B2" w:rsidRDefault="00AE48DD" w:rsidP="005B0E11">
            <w:pPr>
              <w:pStyle w:val="movimento"/>
              <w:rPr>
                <w:color w:val="002060"/>
              </w:rPr>
            </w:pPr>
            <w:r w:rsidRPr="00C115B2">
              <w:rPr>
                <w:color w:val="002060"/>
              </w:rPr>
              <w:t>MASTRELLI MANUEL</w:t>
            </w:r>
          </w:p>
        </w:tc>
        <w:tc>
          <w:tcPr>
            <w:tcW w:w="2200" w:type="dxa"/>
            <w:tcMar>
              <w:top w:w="20" w:type="dxa"/>
              <w:left w:w="20" w:type="dxa"/>
              <w:bottom w:w="20" w:type="dxa"/>
              <w:right w:w="20" w:type="dxa"/>
            </w:tcMar>
            <w:vAlign w:val="center"/>
            <w:hideMark/>
          </w:tcPr>
          <w:p w14:paraId="65050FE7" w14:textId="77777777" w:rsidR="00AE48DD" w:rsidRPr="00C115B2" w:rsidRDefault="00AE48DD" w:rsidP="005B0E11">
            <w:pPr>
              <w:pStyle w:val="movimento2"/>
              <w:rPr>
                <w:color w:val="002060"/>
              </w:rPr>
            </w:pPr>
            <w:r w:rsidRPr="00C115B2">
              <w:rPr>
                <w:color w:val="002060"/>
              </w:rPr>
              <w:t xml:space="preserve">(JESI CALCIO A 5) </w:t>
            </w:r>
          </w:p>
        </w:tc>
      </w:tr>
    </w:tbl>
    <w:p w14:paraId="49599564" w14:textId="77777777" w:rsidR="00AE48DD" w:rsidRDefault="00AE48DD" w:rsidP="00AE48DD">
      <w:pPr>
        <w:pStyle w:val="breakline"/>
        <w:rPr>
          <w:color w:val="002060"/>
        </w:rPr>
      </w:pPr>
    </w:p>
    <w:p w14:paraId="0CC509FA" w14:textId="77777777" w:rsidR="00AE48DD" w:rsidRPr="001C24CB" w:rsidRDefault="00AE48DD" w:rsidP="00AE48DD">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7E1C7DD4" w14:textId="77777777" w:rsidR="00AE48DD" w:rsidRPr="001C24CB" w:rsidRDefault="00AE48DD" w:rsidP="00AE48DD">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26142F32" w14:textId="77777777" w:rsidR="00AE48DD" w:rsidRPr="00C115B2" w:rsidRDefault="00AE48DD" w:rsidP="00AE48DD">
      <w:pPr>
        <w:pStyle w:val="breakline"/>
        <w:rPr>
          <w:rFonts w:eastAsiaTheme="minorEastAsia"/>
          <w:color w:val="002060"/>
        </w:rPr>
      </w:pPr>
    </w:p>
    <w:p w14:paraId="6F634A55" w14:textId="77777777" w:rsidR="00AE48DD" w:rsidRPr="00C115B2" w:rsidRDefault="00AE48DD" w:rsidP="00AE48DD">
      <w:pPr>
        <w:pStyle w:val="titoloprinc0"/>
        <w:rPr>
          <w:color w:val="002060"/>
        </w:rPr>
      </w:pPr>
      <w:r w:rsidRPr="00C115B2">
        <w:rPr>
          <w:color w:val="002060"/>
        </w:rPr>
        <w:t>CLASSIFICA</w:t>
      </w:r>
    </w:p>
    <w:p w14:paraId="4F278F6C" w14:textId="77777777" w:rsidR="00AE48DD" w:rsidRPr="00C115B2" w:rsidRDefault="00AE48DD" w:rsidP="00AE48DD">
      <w:pPr>
        <w:pStyle w:val="breakline"/>
        <w:rPr>
          <w:color w:val="002060"/>
        </w:rPr>
      </w:pPr>
    </w:p>
    <w:p w14:paraId="3BB5F57B" w14:textId="77777777" w:rsidR="00AE48DD" w:rsidRPr="00C115B2" w:rsidRDefault="00AE48DD" w:rsidP="00AE48DD">
      <w:pPr>
        <w:pStyle w:val="breakline"/>
        <w:rPr>
          <w:color w:val="002060"/>
        </w:rPr>
      </w:pPr>
    </w:p>
    <w:p w14:paraId="4E9741F4" w14:textId="77777777" w:rsidR="00AE48DD" w:rsidRPr="00C115B2" w:rsidRDefault="00AE48DD" w:rsidP="00AE48DD">
      <w:pPr>
        <w:pStyle w:val="sottotitolocampionato10"/>
        <w:rPr>
          <w:color w:val="002060"/>
        </w:rPr>
      </w:pPr>
      <w:r w:rsidRPr="00C115B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00F6B0AE"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A186A"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76E21"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8B6BD"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746D5"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50883"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446BC"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A562B"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8681E"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F1F16"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8872E" w14:textId="77777777" w:rsidR="00AE48DD" w:rsidRPr="00C115B2" w:rsidRDefault="00AE48DD" w:rsidP="005B0E11">
            <w:pPr>
              <w:pStyle w:val="headertabella0"/>
              <w:rPr>
                <w:color w:val="002060"/>
              </w:rPr>
            </w:pPr>
            <w:r w:rsidRPr="00C115B2">
              <w:rPr>
                <w:color w:val="002060"/>
              </w:rPr>
              <w:t>PE</w:t>
            </w:r>
          </w:p>
        </w:tc>
      </w:tr>
      <w:tr w:rsidR="00AE48DD" w:rsidRPr="00C115B2" w14:paraId="14E44827"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E4A2D5" w14:textId="77777777" w:rsidR="00AE48DD" w:rsidRPr="00C115B2" w:rsidRDefault="00AE48DD" w:rsidP="005B0E11">
            <w:pPr>
              <w:pStyle w:val="rowtabella0"/>
              <w:rPr>
                <w:color w:val="002060"/>
              </w:rPr>
            </w:pPr>
            <w:r w:rsidRPr="00C115B2">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791E1" w14:textId="77777777" w:rsidR="00AE48DD" w:rsidRPr="00C115B2" w:rsidRDefault="00AE48DD" w:rsidP="005B0E11">
            <w:pPr>
              <w:pStyle w:val="rowtabella0"/>
              <w:jc w:val="center"/>
              <w:rPr>
                <w:color w:val="002060"/>
              </w:rPr>
            </w:pPr>
            <w:r w:rsidRPr="00C115B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45B8A"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8836A" w14:textId="77777777" w:rsidR="00AE48DD" w:rsidRPr="00C115B2" w:rsidRDefault="00AE48DD" w:rsidP="005B0E11">
            <w:pPr>
              <w:pStyle w:val="rowtabella0"/>
              <w:jc w:val="center"/>
              <w:rPr>
                <w:color w:val="002060"/>
              </w:rPr>
            </w:pPr>
            <w:r w:rsidRPr="00C115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661E3"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5F5E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7F18B" w14:textId="77777777" w:rsidR="00AE48DD" w:rsidRPr="00C115B2" w:rsidRDefault="00AE48DD" w:rsidP="005B0E11">
            <w:pPr>
              <w:pStyle w:val="rowtabella0"/>
              <w:jc w:val="center"/>
              <w:rPr>
                <w:color w:val="002060"/>
              </w:rPr>
            </w:pPr>
            <w:r w:rsidRPr="00C115B2">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A42AE" w14:textId="77777777" w:rsidR="00AE48DD" w:rsidRPr="00C115B2" w:rsidRDefault="00AE48DD" w:rsidP="005B0E11">
            <w:pPr>
              <w:pStyle w:val="rowtabella0"/>
              <w:jc w:val="center"/>
              <w:rPr>
                <w:color w:val="002060"/>
              </w:rPr>
            </w:pPr>
            <w:r w:rsidRPr="00C115B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CD73E" w14:textId="77777777" w:rsidR="00AE48DD" w:rsidRPr="00C115B2" w:rsidRDefault="00AE48DD" w:rsidP="005B0E11">
            <w:pPr>
              <w:pStyle w:val="rowtabella0"/>
              <w:jc w:val="center"/>
              <w:rPr>
                <w:color w:val="002060"/>
              </w:rPr>
            </w:pPr>
            <w:r w:rsidRPr="00C115B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A2AAE" w14:textId="77777777" w:rsidR="00AE48DD" w:rsidRPr="00C115B2" w:rsidRDefault="00AE48DD" w:rsidP="005B0E11">
            <w:pPr>
              <w:pStyle w:val="rowtabella0"/>
              <w:jc w:val="center"/>
              <w:rPr>
                <w:color w:val="002060"/>
              </w:rPr>
            </w:pPr>
            <w:r w:rsidRPr="00C115B2">
              <w:rPr>
                <w:color w:val="002060"/>
              </w:rPr>
              <w:t>0</w:t>
            </w:r>
          </w:p>
        </w:tc>
      </w:tr>
      <w:tr w:rsidR="00AE48DD" w:rsidRPr="00C115B2" w14:paraId="1F4A40CB"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0CC13" w14:textId="77777777" w:rsidR="00AE48DD" w:rsidRPr="00C115B2" w:rsidRDefault="00AE48DD" w:rsidP="005B0E11">
            <w:pPr>
              <w:pStyle w:val="rowtabella0"/>
              <w:rPr>
                <w:color w:val="002060"/>
                <w:lang w:val="en-US"/>
              </w:rPr>
            </w:pPr>
            <w:r w:rsidRPr="00C115B2">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1A874" w14:textId="77777777" w:rsidR="00AE48DD" w:rsidRPr="00C115B2" w:rsidRDefault="00AE48DD" w:rsidP="005B0E11">
            <w:pPr>
              <w:pStyle w:val="rowtabella0"/>
              <w:jc w:val="center"/>
              <w:rPr>
                <w:color w:val="002060"/>
              </w:rPr>
            </w:pPr>
            <w:r w:rsidRPr="00C115B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842C8"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6C7ED"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09DB2"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A441"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055B6" w14:textId="77777777" w:rsidR="00AE48DD" w:rsidRPr="00C115B2" w:rsidRDefault="00AE48DD" w:rsidP="005B0E11">
            <w:pPr>
              <w:pStyle w:val="rowtabella0"/>
              <w:jc w:val="center"/>
              <w:rPr>
                <w:color w:val="002060"/>
              </w:rPr>
            </w:pPr>
            <w:r w:rsidRPr="00C115B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509F2" w14:textId="77777777" w:rsidR="00AE48DD" w:rsidRPr="00C115B2" w:rsidRDefault="00AE48DD" w:rsidP="005B0E11">
            <w:pPr>
              <w:pStyle w:val="rowtabella0"/>
              <w:jc w:val="center"/>
              <w:rPr>
                <w:color w:val="002060"/>
              </w:rPr>
            </w:pPr>
            <w:r w:rsidRPr="00C115B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B7927" w14:textId="77777777" w:rsidR="00AE48DD" w:rsidRPr="00C115B2" w:rsidRDefault="00AE48DD" w:rsidP="005B0E11">
            <w:pPr>
              <w:pStyle w:val="rowtabella0"/>
              <w:jc w:val="center"/>
              <w:rPr>
                <w:color w:val="002060"/>
              </w:rPr>
            </w:pPr>
            <w:r w:rsidRPr="00C115B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3D11D" w14:textId="77777777" w:rsidR="00AE48DD" w:rsidRPr="00C115B2" w:rsidRDefault="00AE48DD" w:rsidP="005B0E11">
            <w:pPr>
              <w:pStyle w:val="rowtabella0"/>
              <w:jc w:val="center"/>
              <w:rPr>
                <w:color w:val="002060"/>
              </w:rPr>
            </w:pPr>
            <w:r w:rsidRPr="00C115B2">
              <w:rPr>
                <w:color w:val="002060"/>
              </w:rPr>
              <w:t>0</w:t>
            </w:r>
          </w:p>
        </w:tc>
      </w:tr>
      <w:tr w:rsidR="00AE48DD" w:rsidRPr="00C115B2" w14:paraId="68D810AD"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47DF0" w14:textId="77777777" w:rsidR="00AE48DD" w:rsidRPr="00C115B2" w:rsidRDefault="00AE48DD" w:rsidP="005B0E11">
            <w:pPr>
              <w:pStyle w:val="rowtabella0"/>
              <w:rPr>
                <w:color w:val="002060"/>
              </w:rPr>
            </w:pPr>
            <w:r w:rsidRPr="00C115B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6A5C" w14:textId="77777777" w:rsidR="00AE48DD" w:rsidRPr="00C115B2" w:rsidRDefault="00AE48DD" w:rsidP="005B0E11">
            <w:pPr>
              <w:pStyle w:val="rowtabella0"/>
              <w:jc w:val="center"/>
              <w:rPr>
                <w:color w:val="002060"/>
              </w:rPr>
            </w:pPr>
            <w:r w:rsidRPr="00C115B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CFCCC"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B12D9"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EE886"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B2069"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76424" w14:textId="77777777" w:rsidR="00AE48DD" w:rsidRPr="00C115B2" w:rsidRDefault="00AE48DD" w:rsidP="005B0E11">
            <w:pPr>
              <w:pStyle w:val="rowtabella0"/>
              <w:jc w:val="center"/>
              <w:rPr>
                <w:color w:val="002060"/>
              </w:rPr>
            </w:pPr>
            <w:r w:rsidRPr="00C115B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986A0" w14:textId="77777777" w:rsidR="00AE48DD" w:rsidRPr="00C115B2" w:rsidRDefault="00AE48DD" w:rsidP="005B0E11">
            <w:pPr>
              <w:pStyle w:val="rowtabella0"/>
              <w:jc w:val="center"/>
              <w:rPr>
                <w:color w:val="002060"/>
              </w:rPr>
            </w:pPr>
            <w:r w:rsidRPr="00C115B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EA841" w14:textId="77777777" w:rsidR="00AE48DD" w:rsidRPr="00C115B2" w:rsidRDefault="00AE48DD" w:rsidP="005B0E11">
            <w:pPr>
              <w:pStyle w:val="rowtabella0"/>
              <w:jc w:val="center"/>
              <w:rPr>
                <w:color w:val="002060"/>
              </w:rPr>
            </w:pPr>
            <w:r w:rsidRPr="00C115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99078" w14:textId="77777777" w:rsidR="00AE48DD" w:rsidRPr="00C115B2" w:rsidRDefault="00AE48DD" w:rsidP="005B0E11">
            <w:pPr>
              <w:pStyle w:val="rowtabella0"/>
              <w:jc w:val="center"/>
              <w:rPr>
                <w:color w:val="002060"/>
              </w:rPr>
            </w:pPr>
            <w:r w:rsidRPr="00C115B2">
              <w:rPr>
                <w:color w:val="002060"/>
              </w:rPr>
              <w:t>0</w:t>
            </w:r>
          </w:p>
        </w:tc>
      </w:tr>
      <w:tr w:rsidR="00AE48DD" w:rsidRPr="00C115B2" w14:paraId="151B934D"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04A8D2" w14:textId="77777777" w:rsidR="00AE48DD" w:rsidRPr="00C115B2" w:rsidRDefault="00AE48DD" w:rsidP="005B0E11">
            <w:pPr>
              <w:pStyle w:val="rowtabella0"/>
              <w:rPr>
                <w:color w:val="002060"/>
              </w:rPr>
            </w:pPr>
            <w:r w:rsidRPr="00C115B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D5051" w14:textId="77777777" w:rsidR="00AE48DD" w:rsidRPr="00C115B2" w:rsidRDefault="00AE48DD" w:rsidP="005B0E11">
            <w:pPr>
              <w:pStyle w:val="rowtabella0"/>
              <w:jc w:val="center"/>
              <w:rPr>
                <w:color w:val="002060"/>
              </w:rPr>
            </w:pPr>
            <w:r w:rsidRPr="00C115B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EE69A"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17E1C"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FD2AF"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6D99"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36152" w14:textId="77777777" w:rsidR="00AE48DD" w:rsidRPr="00C115B2" w:rsidRDefault="00AE48DD" w:rsidP="005B0E11">
            <w:pPr>
              <w:pStyle w:val="rowtabella0"/>
              <w:jc w:val="center"/>
              <w:rPr>
                <w:color w:val="002060"/>
              </w:rPr>
            </w:pPr>
            <w:r w:rsidRPr="00C115B2">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5F5B" w14:textId="77777777" w:rsidR="00AE48DD" w:rsidRPr="00C115B2" w:rsidRDefault="00AE48DD" w:rsidP="005B0E11">
            <w:pPr>
              <w:pStyle w:val="rowtabella0"/>
              <w:jc w:val="center"/>
              <w:rPr>
                <w:color w:val="002060"/>
              </w:rPr>
            </w:pPr>
            <w:r w:rsidRPr="00C115B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BF45C" w14:textId="77777777" w:rsidR="00AE48DD" w:rsidRPr="00C115B2" w:rsidRDefault="00AE48DD" w:rsidP="005B0E11">
            <w:pPr>
              <w:pStyle w:val="rowtabella0"/>
              <w:jc w:val="center"/>
              <w:rPr>
                <w:color w:val="002060"/>
              </w:rPr>
            </w:pPr>
            <w:r w:rsidRPr="00C115B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A4026" w14:textId="77777777" w:rsidR="00AE48DD" w:rsidRPr="00C115B2" w:rsidRDefault="00AE48DD" w:rsidP="005B0E11">
            <w:pPr>
              <w:pStyle w:val="rowtabella0"/>
              <w:jc w:val="center"/>
              <w:rPr>
                <w:color w:val="002060"/>
              </w:rPr>
            </w:pPr>
            <w:r w:rsidRPr="00C115B2">
              <w:rPr>
                <w:color w:val="002060"/>
              </w:rPr>
              <w:t>0</w:t>
            </w:r>
          </w:p>
        </w:tc>
      </w:tr>
      <w:tr w:rsidR="00AE48DD" w:rsidRPr="00C115B2" w14:paraId="726229FB"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EEABDD" w14:textId="77777777" w:rsidR="00AE48DD" w:rsidRPr="00C115B2" w:rsidRDefault="00AE48DD" w:rsidP="005B0E11">
            <w:pPr>
              <w:pStyle w:val="rowtabella0"/>
              <w:rPr>
                <w:color w:val="002060"/>
              </w:rPr>
            </w:pPr>
            <w:r w:rsidRPr="00C115B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434A6" w14:textId="77777777" w:rsidR="00AE48DD" w:rsidRPr="00C115B2" w:rsidRDefault="00AE48DD" w:rsidP="005B0E11">
            <w:pPr>
              <w:pStyle w:val="rowtabella0"/>
              <w:jc w:val="center"/>
              <w:rPr>
                <w:color w:val="002060"/>
              </w:rPr>
            </w:pPr>
            <w:r w:rsidRPr="00C115B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8557"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C4DEB"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61F1D"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48736"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3D6D7" w14:textId="77777777" w:rsidR="00AE48DD" w:rsidRPr="00C115B2" w:rsidRDefault="00AE48DD" w:rsidP="005B0E11">
            <w:pPr>
              <w:pStyle w:val="rowtabella0"/>
              <w:jc w:val="center"/>
              <w:rPr>
                <w:color w:val="002060"/>
              </w:rPr>
            </w:pPr>
            <w:r w:rsidRPr="00C115B2">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5E719" w14:textId="77777777" w:rsidR="00AE48DD" w:rsidRPr="00C115B2" w:rsidRDefault="00AE48DD" w:rsidP="005B0E11">
            <w:pPr>
              <w:pStyle w:val="rowtabella0"/>
              <w:jc w:val="center"/>
              <w:rPr>
                <w:color w:val="002060"/>
              </w:rPr>
            </w:pPr>
            <w:r w:rsidRPr="00C115B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F80A0" w14:textId="77777777" w:rsidR="00AE48DD" w:rsidRPr="00C115B2" w:rsidRDefault="00AE48DD" w:rsidP="005B0E11">
            <w:pPr>
              <w:pStyle w:val="rowtabella0"/>
              <w:jc w:val="center"/>
              <w:rPr>
                <w:color w:val="002060"/>
              </w:rPr>
            </w:pPr>
            <w:r w:rsidRPr="00C115B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64C19" w14:textId="77777777" w:rsidR="00AE48DD" w:rsidRPr="00C115B2" w:rsidRDefault="00AE48DD" w:rsidP="005B0E11">
            <w:pPr>
              <w:pStyle w:val="rowtabella0"/>
              <w:jc w:val="center"/>
              <w:rPr>
                <w:color w:val="002060"/>
              </w:rPr>
            </w:pPr>
            <w:r w:rsidRPr="00C115B2">
              <w:rPr>
                <w:color w:val="002060"/>
              </w:rPr>
              <w:t>0</w:t>
            </w:r>
          </w:p>
        </w:tc>
      </w:tr>
      <w:tr w:rsidR="00AE48DD" w:rsidRPr="00C115B2" w14:paraId="0439EE9B"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F1664A" w14:textId="77777777" w:rsidR="00AE48DD" w:rsidRPr="00C115B2" w:rsidRDefault="00AE48DD" w:rsidP="005B0E11">
            <w:pPr>
              <w:pStyle w:val="rowtabella0"/>
              <w:rPr>
                <w:color w:val="002060"/>
              </w:rPr>
            </w:pPr>
            <w:r w:rsidRPr="00C115B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DF222" w14:textId="77777777" w:rsidR="00AE48DD" w:rsidRPr="00C115B2" w:rsidRDefault="00AE48DD" w:rsidP="005B0E11">
            <w:pPr>
              <w:pStyle w:val="rowtabella0"/>
              <w:jc w:val="center"/>
              <w:rPr>
                <w:color w:val="002060"/>
              </w:rPr>
            </w:pPr>
            <w:r w:rsidRPr="00C115B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EE69C"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1A37E"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1B25"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05CBD"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2BA10" w14:textId="77777777" w:rsidR="00AE48DD" w:rsidRPr="00C115B2" w:rsidRDefault="00AE48DD" w:rsidP="005B0E11">
            <w:pPr>
              <w:pStyle w:val="rowtabella0"/>
              <w:jc w:val="center"/>
              <w:rPr>
                <w:color w:val="002060"/>
              </w:rPr>
            </w:pPr>
            <w:r w:rsidRPr="00C115B2">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8FE4F" w14:textId="77777777" w:rsidR="00AE48DD" w:rsidRPr="00C115B2" w:rsidRDefault="00AE48DD" w:rsidP="005B0E11">
            <w:pPr>
              <w:pStyle w:val="rowtabella0"/>
              <w:jc w:val="center"/>
              <w:rPr>
                <w:color w:val="002060"/>
              </w:rPr>
            </w:pPr>
            <w:r w:rsidRPr="00C115B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F856"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DAB4" w14:textId="77777777" w:rsidR="00AE48DD" w:rsidRPr="00C115B2" w:rsidRDefault="00AE48DD" w:rsidP="005B0E11">
            <w:pPr>
              <w:pStyle w:val="rowtabella0"/>
              <w:jc w:val="center"/>
              <w:rPr>
                <w:color w:val="002060"/>
              </w:rPr>
            </w:pPr>
            <w:r w:rsidRPr="00C115B2">
              <w:rPr>
                <w:color w:val="002060"/>
              </w:rPr>
              <w:t>0</w:t>
            </w:r>
          </w:p>
        </w:tc>
      </w:tr>
      <w:tr w:rsidR="00AE48DD" w:rsidRPr="00C115B2" w14:paraId="72C5F210"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3612A" w14:textId="77777777" w:rsidR="00AE48DD" w:rsidRPr="00C115B2" w:rsidRDefault="00AE48DD" w:rsidP="005B0E11">
            <w:pPr>
              <w:pStyle w:val="rowtabella0"/>
              <w:rPr>
                <w:color w:val="002060"/>
              </w:rPr>
            </w:pPr>
            <w:r w:rsidRPr="00C115B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34C37" w14:textId="77777777" w:rsidR="00AE48DD" w:rsidRPr="00C115B2" w:rsidRDefault="00AE48DD" w:rsidP="005B0E11">
            <w:pPr>
              <w:pStyle w:val="rowtabella0"/>
              <w:jc w:val="center"/>
              <w:rPr>
                <w:color w:val="002060"/>
              </w:rPr>
            </w:pPr>
            <w:r w:rsidRPr="00C115B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FD084"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F3F94"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6F2B3"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98004"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0DBC5" w14:textId="77777777" w:rsidR="00AE48DD" w:rsidRPr="00C115B2" w:rsidRDefault="00AE48DD" w:rsidP="005B0E11">
            <w:pPr>
              <w:pStyle w:val="rowtabella0"/>
              <w:jc w:val="center"/>
              <w:rPr>
                <w:color w:val="002060"/>
              </w:rPr>
            </w:pPr>
            <w:r w:rsidRPr="00C115B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BBE86" w14:textId="77777777" w:rsidR="00AE48DD" w:rsidRPr="00C115B2" w:rsidRDefault="00AE48DD" w:rsidP="005B0E11">
            <w:pPr>
              <w:pStyle w:val="rowtabella0"/>
              <w:jc w:val="center"/>
              <w:rPr>
                <w:color w:val="002060"/>
              </w:rPr>
            </w:pPr>
            <w:r w:rsidRPr="00C115B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91018" w14:textId="77777777" w:rsidR="00AE48DD" w:rsidRPr="00C115B2" w:rsidRDefault="00AE48DD" w:rsidP="005B0E11">
            <w:pPr>
              <w:pStyle w:val="rowtabella0"/>
              <w:jc w:val="center"/>
              <w:rPr>
                <w:color w:val="002060"/>
              </w:rPr>
            </w:pPr>
            <w:r w:rsidRPr="00C115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B3465" w14:textId="77777777" w:rsidR="00AE48DD" w:rsidRPr="00C115B2" w:rsidRDefault="00AE48DD" w:rsidP="005B0E11">
            <w:pPr>
              <w:pStyle w:val="rowtabella0"/>
              <w:jc w:val="center"/>
              <w:rPr>
                <w:color w:val="002060"/>
              </w:rPr>
            </w:pPr>
            <w:r w:rsidRPr="00C115B2">
              <w:rPr>
                <w:color w:val="002060"/>
              </w:rPr>
              <w:t>0</w:t>
            </w:r>
          </w:p>
        </w:tc>
      </w:tr>
      <w:tr w:rsidR="00AE48DD" w:rsidRPr="00C115B2" w14:paraId="63DBD8BA"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E434E4" w14:textId="77777777" w:rsidR="00AE48DD" w:rsidRPr="00C115B2" w:rsidRDefault="00AE48DD" w:rsidP="005B0E11">
            <w:pPr>
              <w:pStyle w:val="rowtabella0"/>
              <w:rPr>
                <w:color w:val="002060"/>
              </w:rPr>
            </w:pPr>
            <w:r w:rsidRPr="00C115B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DEA05" w14:textId="77777777" w:rsidR="00AE48DD" w:rsidRPr="00C115B2" w:rsidRDefault="00AE48DD" w:rsidP="005B0E11">
            <w:pPr>
              <w:pStyle w:val="rowtabella0"/>
              <w:jc w:val="center"/>
              <w:rPr>
                <w:color w:val="002060"/>
              </w:rPr>
            </w:pPr>
            <w:r w:rsidRPr="00C115B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77778"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EEC2C"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70297"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B33F1"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4A3A1" w14:textId="77777777" w:rsidR="00AE48DD" w:rsidRPr="00C115B2" w:rsidRDefault="00AE48DD" w:rsidP="005B0E11">
            <w:pPr>
              <w:pStyle w:val="rowtabella0"/>
              <w:jc w:val="center"/>
              <w:rPr>
                <w:color w:val="002060"/>
              </w:rPr>
            </w:pPr>
            <w:r w:rsidRPr="00C115B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633BA" w14:textId="77777777" w:rsidR="00AE48DD" w:rsidRPr="00C115B2" w:rsidRDefault="00AE48DD" w:rsidP="005B0E11">
            <w:pPr>
              <w:pStyle w:val="rowtabella0"/>
              <w:jc w:val="center"/>
              <w:rPr>
                <w:color w:val="002060"/>
              </w:rPr>
            </w:pPr>
            <w:r w:rsidRPr="00C115B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B310D"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58854" w14:textId="77777777" w:rsidR="00AE48DD" w:rsidRPr="00C115B2" w:rsidRDefault="00AE48DD" w:rsidP="005B0E11">
            <w:pPr>
              <w:pStyle w:val="rowtabella0"/>
              <w:jc w:val="center"/>
              <w:rPr>
                <w:color w:val="002060"/>
              </w:rPr>
            </w:pPr>
            <w:r w:rsidRPr="00C115B2">
              <w:rPr>
                <w:color w:val="002060"/>
              </w:rPr>
              <w:t>0</w:t>
            </w:r>
          </w:p>
        </w:tc>
      </w:tr>
      <w:tr w:rsidR="00AE48DD" w:rsidRPr="00C115B2" w14:paraId="4BCA42FF"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164C16" w14:textId="77777777" w:rsidR="00AE48DD" w:rsidRPr="00C115B2" w:rsidRDefault="00AE48DD" w:rsidP="005B0E11">
            <w:pPr>
              <w:pStyle w:val="rowtabella0"/>
              <w:rPr>
                <w:color w:val="002060"/>
              </w:rPr>
            </w:pPr>
            <w:r w:rsidRPr="00C115B2">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ACC6" w14:textId="77777777" w:rsidR="00AE48DD" w:rsidRPr="00C115B2" w:rsidRDefault="00AE48DD" w:rsidP="005B0E11">
            <w:pPr>
              <w:pStyle w:val="rowtabella0"/>
              <w:jc w:val="center"/>
              <w:rPr>
                <w:color w:val="002060"/>
              </w:rPr>
            </w:pPr>
            <w:r w:rsidRPr="00C115B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E1E64"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0C2D5"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F63C8"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3D9FA"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E425C" w14:textId="77777777" w:rsidR="00AE48DD" w:rsidRPr="00C115B2" w:rsidRDefault="00AE48DD" w:rsidP="005B0E11">
            <w:pPr>
              <w:pStyle w:val="rowtabella0"/>
              <w:jc w:val="center"/>
              <w:rPr>
                <w:color w:val="002060"/>
              </w:rPr>
            </w:pPr>
            <w:r w:rsidRPr="00C115B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48488" w14:textId="77777777" w:rsidR="00AE48DD" w:rsidRPr="00C115B2" w:rsidRDefault="00AE48DD" w:rsidP="005B0E11">
            <w:pPr>
              <w:pStyle w:val="rowtabella0"/>
              <w:jc w:val="center"/>
              <w:rPr>
                <w:color w:val="002060"/>
              </w:rPr>
            </w:pPr>
            <w:r w:rsidRPr="00C115B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D4FB1"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6FD8F" w14:textId="77777777" w:rsidR="00AE48DD" w:rsidRPr="00C115B2" w:rsidRDefault="00AE48DD" w:rsidP="005B0E11">
            <w:pPr>
              <w:pStyle w:val="rowtabella0"/>
              <w:jc w:val="center"/>
              <w:rPr>
                <w:color w:val="002060"/>
              </w:rPr>
            </w:pPr>
            <w:r w:rsidRPr="00C115B2">
              <w:rPr>
                <w:color w:val="002060"/>
              </w:rPr>
              <w:t>0</w:t>
            </w:r>
          </w:p>
        </w:tc>
      </w:tr>
      <w:tr w:rsidR="00AE48DD" w:rsidRPr="00C115B2" w14:paraId="639EEB87"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91EA2" w14:textId="77777777" w:rsidR="00AE48DD" w:rsidRPr="00C115B2" w:rsidRDefault="00AE48DD" w:rsidP="005B0E11">
            <w:pPr>
              <w:pStyle w:val="rowtabella0"/>
              <w:rPr>
                <w:color w:val="002060"/>
              </w:rPr>
            </w:pPr>
            <w:r w:rsidRPr="00C115B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8F935"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D1D40"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80688"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F4090"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8DC8"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817B6" w14:textId="77777777" w:rsidR="00AE48DD" w:rsidRPr="00C115B2" w:rsidRDefault="00AE48DD" w:rsidP="005B0E11">
            <w:pPr>
              <w:pStyle w:val="rowtabella0"/>
              <w:jc w:val="center"/>
              <w:rPr>
                <w:color w:val="002060"/>
              </w:rPr>
            </w:pPr>
            <w:r w:rsidRPr="00C115B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263BB" w14:textId="77777777" w:rsidR="00AE48DD" w:rsidRPr="00C115B2" w:rsidRDefault="00AE48DD" w:rsidP="005B0E11">
            <w:pPr>
              <w:pStyle w:val="rowtabella0"/>
              <w:jc w:val="center"/>
              <w:rPr>
                <w:color w:val="002060"/>
              </w:rPr>
            </w:pPr>
            <w:r w:rsidRPr="00C115B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8C2C5"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4BE21" w14:textId="77777777" w:rsidR="00AE48DD" w:rsidRPr="00C115B2" w:rsidRDefault="00AE48DD" w:rsidP="005B0E11">
            <w:pPr>
              <w:pStyle w:val="rowtabella0"/>
              <w:jc w:val="center"/>
              <w:rPr>
                <w:color w:val="002060"/>
              </w:rPr>
            </w:pPr>
            <w:r w:rsidRPr="00C115B2">
              <w:rPr>
                <w:color w:val="002060"/>
              </w:rPr>
              <w:t>0</w:t>
            </w:r>
          </w:p>
        </w:tc>
      </w:tr>
      <w:tr w:rsidR="00AE48DD" w:rsidRPr="00C115B2" w14:paraId="5A93E8C5"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E777A" w14:textId="77777777" w:rsidR="00AE48DD" w:rsidRPr="00C115B2" w:rsidRDefault="00AE48DD" w:rsidP="005B0E11">
            <w:pPr>
              <w:pStyle w:val="rowtabella0"/>
              <w:rPr>
                <w:color w:val="002060"/>
              </w:rPr>
            </w:pPr>
            <w:r w:rsidRPr="00C115B2">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A7091"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D3E13"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318BF"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939EB"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FC0BD"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00BA" w14:textId="77777777" w:rsidR="00AE48DD" w:rsidRPr="00C115B2" w:rsidRDefault="00AE48DD" w:rsidP="005B0E11">
            <w:pPr>
              <w:pStyle w:val="rowtabella0"/>
              <w:jc w:val="center"/>
              <w:rPr>
                <w:color w:val="002060"/>
              </w:rPr>
            </w:pPr>
            <w:r w:rsidRPr="00C115B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2D940" w14:textId="77777777" w:rsidR="00AE48DD" w:rsidRPr="00C115B2" w:rsidRDefault="00AE48DD" w:rsidP="005B0E11">
            <w:pPr>
              <w:pStyle w:val="rowtabella0"/>
              <w:jc w:val="center"/>
              <w:rPr>
                <w:color w:val="002060"/>
              </w:rPr>
            </w:pPr>
            <w:r w:rsidRPr="00C115B2">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56BDA" w14:textId="77777777" w:rsidR="00AE48DD" w:rsidRPr="00C115B2" w:rsidRDefault="00AE48DD" w:rsidP="005B0E11">
            <w:pPr>
              <w:pStyle w:val="rowtabella0"/>
              <w:jc w:val="center"/>
              <w:rPr>
                <w:color w:val="002060"/>
              </w:rPr>
            </w:pPr>
            <w:r w:rsidRPr="00C115B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770EB" w14:textId="77777777" w:rsidR="00AE48DD" w:rsidRPr="00C115B2" w:rsidRDefault="00AE48DD" w:rsidP="005B0E11">
            <w:pPr>
              <w:pStyle w:val="rowtabella0"/>
              <w:jc w:val="center"/>
              <w:rPr>
                <w:color w:val="002060"/>
              </w:rPr>
            </w:pPr>
            <w:r w:rsidRPr="00C115B2">
              <w:rPr>
                <w:color w:val="002060"/>
              </w:rPr>
              <w:t>0</w:t>
            </w:r>
          </w:p>
        </w:tc>
      </w:tr>
      <w:tr w:rsidR="00AE48DD" w:rsidRPr="00C115B2" w14:paraId="5E15F6CB"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55C200" w14:textId="77777777" w:rsidR="00AE48DD" w:rsidRPr="00C115B2" w:rsidRDefault="00AE48DD" w:rsidP="005B0E11">
            <w:pPr>
              <w:pStyle w:val="rowtabella0"/>
              <w:rPr>
                <w:color w:val="002060"/>
              </w:rPr>
            </w:pPr>
            <w:r w:rsidRPr="00C115B2">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848B"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99CCB"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0D87D"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DE47E"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36847"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44698" w14:textId="77777777" w:rsidR="00AE48DD" w:rsidRPr="00C115B2" w:rsidRDefault="00AE48DD" w:rsidP="005B0E11">
            <w:pPr>
              <w:pStyle w:val="rowtabella0"/>
              <w:jc w:val="center"/>
              <w:rPr>
                <w:color w:val="002060"/>
              </w:rPr>
            </w:pPr>
            <w:r w:rsidRPr="00C115B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52BD4" w14:textId="77777777" w:rsidR="00AE48DD" w:rsidRPr="00C115B2" w:rsidRDefault="00AE48DD" w:rsidP="005B0E11">
            <w:pPr>
              <w:pStyle w:val="rowtabella0"/>
              <w:jc w:val="center"/>
              <w:rPr>
                <w:color w:val="002060"/>
              </w:rPr>
            </w:pPr>
            <w:r w:rsidRPr="00C115B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F5288" w14:textId="77777777" w:rsidR="00AE48DD" w:rsidRPr="00C115B2" w:rsidRDefault="00AE48DD" w:rsidP="005B0E11">
            <w:pPr>
              <w:pStyle w:val="rowtabella0"/>
              <w:jc w:val="center"/>
              <w:rPr>
                <w:color w:val="002060"/>
              </w:rPr>
            </w:pPr>
            <w:r w:rsidRPr="00C115B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E288A" w14:textId="77777777" w:rsidR="00AE48DD" w:rsidRPr="00C115B2" w:rsidRDefault="00AE48DD" w:rsidP="005B0E11">
            <w:pPr>
              <w:pStyle w:val="rowtabella0"/>
              <w:jc w:val="center"/>
              <w:rPr>
                <w:color w:val="002060"/>
              </w:rPr>
            </w:pPr>
            <w:r w:rsidRPr="00C115B2">
              <w:rPr>
                <w:color w:val="002060"/>
              </w:rPr>
              <w:t>0</w:t>
            </w:r>
          </w:p>
        </w:tc>
      </w:tr>
      <w:tr w:rsidR="00AE48DD" w:rsidRPr="00C115B2" w14:paraId="1341F635"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A9C096" w14:textId="77777777" w:rsidR="00AE48DD" w:rsidRPr="00C115B2" w:rsidRDefault="00AE48DD" w:rsidP="005B0E11">
            <w:pPr>
              <w:pStyle w:val="rowtabella0"/>
              <w:rPr>
                <w:color w:val="002060"/>
                <w:lang w:val="en-US"/>
              </w:rPr>
            </w:pPr>
            <w:r w:rsidRPr="00C115B2">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DF11E"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7CF55"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DBFF"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9CA09"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8939B"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3A76F" w14:textId="77777777" w:rsidR="00AE48DD" w:rsidRPr="00C115B2" w:rsidRDefault="00AE48DD" w:rsidP="005B0E11">
            <w:pPr>
              <w:pStyle w:val="rowtabella0"/>
              <w:jc w:val="center"/>
              <w:rPr>
                <w:color w:val="002060"/>
              </w:rPr>
            </w:pPr>
            <w:r w:rsidRPr="00C115B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B0631" w14:textId="77777777" w:rsidR="00AE48DD" w:rsidRPr="00C115B2" w:rsidRDefault="00AE48DD" w:rsidP="005B0E11">
            <w:pPr>
              <w:pStyle w:val="rowtabella0"/>
              <w:jc w:val="center"/>
              <w:rPr>
                <w:color w:val="002060"/>
              </w:rPr>
            </w:pPr>
            <w:r w:rsidRPr="00C115B2">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980D5" w14:textId="77777777" w:rsidR="00AE48DD" w:rsidRPr="00C115B2" w:rsidRDefault="00AE48DD" w:rsidP="005B0E11">
            <w:pPr>
              <w:pStyle w:val="rowtabella0"/>
              <w:jc w:val="center"/>
              <w:rPr>
                <w:color w:val="002060"/>
              </w:rPr>
            </w:pPr>
            <w:r w:rsidRPr="00C115B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04EF6" w14:textId="77777777" w:rsidR="00AE48DD" w:rsidRPr="00C115B2" w:rsidRDefault="00AE48DD" w:rsidP="005B0E11">
            <w:pPr>
              <w:pStyle w:val="rowtabella0"/>
              <w:jc w:val="center"/>
              <w:rPr>
                <w:color w:val="002060"/>
              </w:rPr>
            </w:pPr>
            <w:r w:rsidRPr="00C115B2">
              <w:rPr>
                <w:color w:val="002060"/>
              </w:rPr>
              <w:t>0</w:t>
            </w:r>
          </w:p>
        </w:tc>
      </w:tr>
      <w:tr w:rsidR="00AE48DD" w:rsidRPr="00C115B2" w14:paraId="7D53169B"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8F03A0" w14:textId="77777777" w:rsidR="00AE48DD" w:rsidRPr="00C115B2" w:rsidRDefault="00AE48DD" w:rsidP="005B0E11">
            <w:pPr>
              <w:pStyle w:val="rowtabella0"/>
              <w:rPr>
                <w:color w:val="002060"/>
              </w:rPr>
            </w:pPr>
            <w:r w:rsidRPr="00C115B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B100D"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3B763"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F23B0"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8DECB"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7F301"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23E5C" w14:textId="77777777" w:rsidR="00AE48DD" w:rsidRPr="00C115B2" w:rsidRDefault="00AE48DD" w:rsidP="005B0E11">
            <w:pPr>
              <w:pStyle w:val="rowtabella0"/>
              <w:jc w:val="center"/>
              <w:rPr>
                <w:color w:val="002060"/>
              </w:rPr>
            </w:pPr>
            <w:r w:rsidRPr="00C115B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F36D3" w14:textId="77777777" w:rsidR="00AE48DD" w:rsidRPr="00C115B2" w:rsidRDefault="00AE48DD" w:rsidP="005B0E11">
            <w:pPr>
              <w:pStyle w:val="rowtabella0"/>
              <w:jc w:val="center"/>
              <w:rPr>
                <w:color w:val="002060"/>
              </w:rPr>
            </w:pPr>
            <w:r w:rsidRPr="00C115B2">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7099B"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847B1" w14:textId="77777777" w:rsidR="00AE48DD" w:rsidRPr="00C115B2" w:rsidRDefault="00AE48DD" w:rsidP="005B0E11">
            <w:pPr>
              <w:pStyle w:val="rowtabella0"/>
              <w:jc w:val="center"/>
              <w:rPr>
                <w:color w:val="002060"/>
              </w:rPr>
            </w:pPr>
            <w:r w:rsidRPr="00C115B2">
              <w:rPr>
                <w:color w:val="002060"/>
              </w:rPr>
              <w:t>0</w:t>
            </w:r>
          </w:p>
        </w:tc>
      </w:tr>
    </w:tbl>
    <w:p w14:paraId="7797392F" w14:textId="77777777" w:rsidR="00AE48DD" w:rsidRPr="00C115B2" w:rsidRDefault="00AE48DD" w:rsidP="00AE48DD">
      <w:pPr>
        <w:pStyle w:val="breakline"/>
        <w:rPr>
          <w:rFonts w:eastAsiaTheme="minorEastAsia"/>
          <w:color w:val="002060"/>
        </w:rPr>
      </w:pPr>
    </w:p>
    <w:p w14:paraId="7F79AA18" w14:textId="77777777" w:rsidR="00AE48DD" w:rsidRPr="00C115B2" w:rsidRDefault="00AE48DD" w:rsidP="00AE48DD">
      <w:pPr>
        <w:pStyle w:val="breakline"/>
        <w:jc w:val="center"/>
        <w:rPr>
          <w:rFonts w:ascii="Arial" w:hAnsi="Arial" w:cs="Arial"/>
          <w:b/>
          <w:bCs/>
          <w:color w:val="002060"/>
          <w:sz w:val="36"/>
          <w:szCs w:val="36"/>
        </w:rPr>
      </w:pPr>
      <w:r w:rsidRPr="00C115B2">
        <w:rPr>
          <w:rFonts w:ascii="Arial" w:hAnsi="Arial" w:cs="Arial"/>
          <w:b/>
          <w:bCs/>
          <w:color w:val="002060"/>
          <w:sz w:val="36"/>
          <w:szCs w:val="36"/>
        </w:rPr>
        <w:t>PROGRAMMA GARE</w:t>
      </w:r>
    </w:p>
    <w:p w14:paraId="797F5BD1" w14:textId="77777777" w:rsidR="00AE48DD" w:rsidRPr="00C115B2" w:rsidRDefault="00AE48DD" w:rsidP="00AE48DD">
      <w:pPr>
        <w:pStyle w:val="sottotitolocampionato10"/>
        <w:rPr>
          <w:color w:val="002060"/>
          <w:sz w:val="12"/>
          <w:szCs w:val="12"/>
        </w:rPr>
      </w:pPr>
    </w:p>
    <w:p w14:paraId="25F25FEE" w14:textId="77777777" w:rsidR="00AE48DD" w:rsidRPr="00C115B2" w:rsidRDefault="00AE48DD" w:rsidP="00AE48DD">
      <w:pPr>
        <w:pStyle w:val="sottotitolocampionato10"/>
        <w:rPr>
          <w:color w:val="002060"/>
        </w:rPr>
      </w:pPr>
      <w:r w:rsidRPr="00C115B2">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AE48DD" w:rsidRPr="00C115B2" w14:paraId="56280256"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702CE"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36E67"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F4FE4"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8BBF1"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EC56B"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894E8"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5457F"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1A1C5FBA"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EE77FB" w14:textId="77777777" w:rsidR="00AE48DD" w:rsidRPr="00C115B2" w:rsidRDefault="00AE48DD" w:rsidP="005B0E11">
            <w:pPr>
              <w:pStyle w:val="rowtabella0"/>
              <w:rPr>
                <w:color w:val="002060"/>
              </w:rPr>
            </w:pPr>
            <w:r w:rsidRPr="00C115B2">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DB0BF" w14:textId="77777777" w:rsidR="00AE48DD" w:rsidRPr="00C115B2" w:rsidRDefault="00AE48DD" w:rsidP="005B0E11">
            <w:pPr>
              <w:pStyle w:val="rowtabella0"/>
              <w:rPr>
                <w:color w:val="002060"/>
              </w:rPr>
            </w:pPr>
            <w:r w:rsidRPr="00C115B2">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2840C" w14:textId="77777777" w:rsidR="00AE48DD" w:rsidRPr="00C115B2" w:rsidRDefault="00AE48DD" w:rsidP="005B0E11">
            <w:pPr>
              <w:pStyle w:val="rowtabella0"/>
              <w:jc w:val="center"/>
              <w:rPr>
                <w:color w:val="002060"/>
              </w:rPr>
            </w:pPr>
            <w:r w:rsidRPr="00C115B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0B985" w14:textId="77777777" w:rsidR="00AE48DD" w:rsidRPr="00C115B2" w:rsidRDefault="00AE48DD" w:rsidP="005B0E11">
            <w:pPr>
              <w:pStyle w:val="rowtabella0"/>
              <w:rPr>
                <w:color w:val="002060"/>
              </w:rPr>
            </w:pPr>
            <w:r w:rsidRPr="00C115B2">
              <w:rPr>
                <w:color w:val="002060"/>
              </w:rPr>
              <w:t>03/03/2023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9F225" w14:textId="77777777" w:rsidR="00AE48DD" w:rsidRPr="00C115B2" w:rsidRDefault="00AE48DD" w:rsidP="005B0E11">
            <w:pPr>
              <w:pStyle w:val="rowtabella0"/>
              <w:rPr>
                <w:color w:val="002060"/>
              </w:rPr>
            </w:pPr>
            <w:r w:rsidRPr="00C115B2">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EB2C36" w14:textId="77777777" w:rsidR="00AE48DD" w:rsidRPr="00C115B2" w:rsidRDefault="00AE48DD" w:rsidP="005B0E11">
            <w:pPr>
              <w:pStyle w:val="rowtabella0"/>
              <w:rPr>
                <w:color w:val="002060"/>
              </w:rPr>
            </w:pPr>
            <w:r w:rsidRPr="00C115B2">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C0B5A" w14:textId="77777777" w:rsidR="00AE48DD" w:rsidRPr="00C115B2" w:rsidRDefault="00AE48DD" w:rsidP="005B0E11">
            <w:pPr>
              <w:pStyle w:val="rowtabella0"/>
              <w:rPr>
                <w:color w:val="002060"/>
              </w:rPr>
            </w:pPr>
            <w:r w:rsidRPr="00C115B2">
              <w:rPr>
                <w:color w:val="002060"/>
              </w:rPr>
              <w:t>VIA VILLA TOMBARI</w:t>
            </w:r>
          </w:p>
        </w:tc>
      </w:tr>
      <w:tr w:rsidR="00AE48DD" w:rsidRPr="00C115B2" w14:paraId="07033C18"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9128DA" w14:textId="77777777" w:rsidR="00AE48DD" w:rsidRPr="00C115B2" w:rsidRDefault="00AE48DD" w:rsidP="005B0E11">
            <w:pPr>
              <w:pStyle w:val="rowtabella0"/>
              <w:rPr>
                <w:color w:val="002060"/>
              </w:rPr>
            </w:pPr>
            <w:r w:rsidRPr="00C115B2">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D91B92" w14:textId="77777777" w:rsidR="00AE48DD" w:rsidRPr="00C115B2" w:rsidRDefault="00AE48DD" w:rsidP="005B0E11">
            <w:pPr>
              <w:pStyle w:val="rowtabella0"/>
              <w:rPr>
                <w:color w:val="002060"/>
              </w:rPr>
            </w:pPr>
            <w:r w:rsidRPr="00C115B2">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038ADB"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F2ACBB" w14:textId="77777777" w:rsidR="00AE48DD" w:rsidRPr="00C115B2" w:rsidRDefault="00AE48DD" w:rsidP="005B0E11">
            <w:pPr>
              <w:pStyle w:val="rowtabella0"/>
              <w:rPr>
                <w:color w:val="002060"/>
              </w:rPr>
            </w:pPr>
            <w:r w:rsidRPr="00C115B2">
              <w:rPr>
                <w:color w:val="002060"/>
              </w:rPr>
              <w:t>03/03/2023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D94C1D" w14:textId="77777777" w:rsidR="00AE48DD" w:rsidRPr="00C115B2" w:rsidRDefault="00AE48DD" w:rsidP="005B0E11">
            <w:pPr>
              <w:pStyle w:val="rowtabella0"/>
              <w:rPr>
                <w:color w:val="002060"/>
              </w:rPr>
            </w:pPr>
            <w:r w:rsidRPr="00C115B2">
              <w:rPr>
                <w:color w:val="002060"/>
              </w:rPr>
              <w:t>5138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49C7A2" w14:textId="77777777" w:rsidR="00AE48DD" w:rsidRPr="00C115B2" w:rsidRDefault="00AE48DD" w:rsidP="005B0E11">
            <w:pPr>
              <w:pStyle w:val="rowtabella0"/>
              <w:rPr>
                <w:color w:val="002060"/>
              </w:rPr>
            </w:pPr>
            <w:r w:rsidRPr="00C115B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C562F" w14:textId="77777777" w:rsidR="00AE48DD" w:rsidRPr="00C115B2" w:rsidRDefault="00AE48DD" w:rsidP="005B0E11">
            <w:pPr>
              <w:pStyle w:val="rowtabella0"/>
              <w:rPr>
                <w:color w:val="002060"/>
              </w:rPr>
            </w:pPr>
            <w:r w:rsidRPr="00C115B2">
              <w:rPr>
                <w:color w:val="002060"/>
              </w:rPr>
              <w:t>VIA CAPANNA SNC</w:t>
            </w:r>
          </w:p>
        </w:tc>
      </w:tr>
      <w:tr w:rsidR="00AE48DD" w:rsidRPr="00C115B2" w14:paraId="6444F3E8"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25113A" w14:textId="77777777" w:rsidR="00AE48DD" w:rsidRPr="00C115B2" w:rsidRDefault="00AE48DD" w:rsidP="005B0E11">
            <w:pPr>
              <w:pStyle w:val="rowtabella0"/>
              <w:rPr>
                <w:color w:val="002060"/>
              </w:rPr>
            </w:pPr>
            <w:r w:rsidRPr="00C115B2">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12B3DE" w14:textId="77777777" w:rsidR="00AE48DD" w:rsidRPr="00C115B2" w:rsidRDefault="00AE48DD" w:rsidP="005B0E11">
            <w:pPr>
              <w:pStyle w:val="rowtabella0"/>
              <w:rPr>
                <w:color w:val="002060"/>
              </w:rPr>
            </w:pPr>
            <w:r w:rsidRPr="00C115B2">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8AFE4C"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4AA1BA" w14:textId="77777777" w:rsidR="00AE48DD" w:rsidRPr="00C115B2" w:rsidRDefault="00AE48DD" w:rsidP="005B0E11">
            <w:pPr>
              <w:pStyle w:val="rowtabella0"/>
              <w:rPr>
                <w:color w:val="002060"/>
              </w:rPr>
            </w:pPr>
            <w:r w:rsidRPr="00C115B2">
              <w:rPr>
                <w:color w:val="002060"/>
              </w:rPr>
              <w:t>03/03/2023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2B0734" w14:textId="77777777" w:rsidR="00AE48DD" w:rsidRPr="00C115B2" w:rsidRDefault="00AE48DD" w:rsidP="005B0E11">
            <w:pPr>
              <w:pStyle w:val="rowtabella0"/>
              <w:rPr>
                <w:color w:val="002060"/>
              </w:rPr>
            </w:pPr>
            <w:r w:rsidRPr="00C115B2">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C03D4B" w14:textId="77777777" w:rsidR="00AE48DD" w:rsidRPr="00C115B2" w:rsidRDefault="00AE48DD" w:rsidP="005B0E11">
            <w:pPr>
              <w:pStyle w:val="rowtabella0"/>
              <w:rPr>
                <w:color w:val="002060"/>
              </w:rPr>
            </w:pPr>
            <w:r w:rsidRPr="00C115B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FC3333" w14:textId="77777777" w:rsidR="00AE48DD" w:rsidRPr="00C115B2" w:rsidRDefault="00AE48DD" w:rsidP="005B0E11">
            <w:pPr>
              <w:pStyle w:val="rowtabella0"/>
              <w:rPr>
                <w:color w:val="002060"/>
              </w:rPr>
            </w:pPr>
            <w:r w:rsidRPr="00C115B2">
              <w:rPr>
                <w:color w:val="002060"/>
              </w:rPr>
              <w:t>VIA DELLO STADIO</w:t>
            </w:r>
          </w:p>
        </w:tc>
      </w:tr>
      <w:tr w:rsidR="00AE48DD" w:rsidRPr="00C115B2" w14:paraId="53BC32A7"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4DF6F4" w14:textId="77777777" w:rsidR="00AE48DD" w:rsidRPr="00C115B2" w:rsidRDefault="00AE48DD" w:rsidP="005B0E11">
            <w:pPr>
              <w:pStyle w:val="rowtabella0"/>
              <w:rPr>
                <w:color w:val="002060"/>
              </w:rPr>
            </w:pPr>
            <w:r w:rsidRPr="00C115B2">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07C927" w14:textId="77777777" w:rsidR="00AE48DD" w:rsidRPr="00C115B2" w:rsidRDefault="00AE48DD" w:rsidP="005B0E11">
            <w:pPr>
              <w:pStyle w:val="rowtabella0"/>
              <w:rPr>
                <w:color w:val="002060"/>
              </w:rPr>
            </w:pPr>
            <w:r w:rsidRPr="00C115B2">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BCC732"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327D89" w14:textId="77777777" w:rsidR="00AE48DD" w:rsidRPr="00C115B2" w:rsidRDefault="00AE48DD" w:rsidP="005B0E11">
            <w:pPr>
              <w:pStyle w:val="rowtabella0"/>
              <w:rPr>
                <w:color w:val="002060"/>
              </w:rPr>
            </w:pPr>
            <w:r w:rsidRPr="00C115B2">
              <w:rPr>
                <w:color w:val="002060"/>
              </w:rPr>
              <w:t>03/03/2023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06EFB4" w14:textId="77777777" w:rsidR="00AE48DD" w:rsidRPr="00C115B2" w:rsidRDefault="00AE48DD" w:rsidP="005B0E11">
            <w:pPr>
              <w:pStyle w:val="rowtabella0"/>
              <w:rPr>
                <w:color w:val="002060"/>
              </w:rPr>
            </w:pPr>
            <w:r w:rsidRPr="00C115B2">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267454" w14:textId="77777777" w:rsidR="00AE48DD" w:rsidRPr="00C115B2" w:rsidRDefault="00AE48DD" w:rsidP="005B0E11">
            <w:pPr>
              <w:pStyle w:val="rowtabella0"/>
              <w:rPr>
                <w:color w:val="002060"/>
              </w:rPr>
            </w:pPr>
            <w:r w:rsidRPr="00C115B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498D3D" w14:textId="77777777" w:rsidR="00AE48DD" w:rsidRPr="00C115B2" w:rsidRDefault="00AE48DD" w:rsidP="005B0E11">
            <w:pPr>
              <w:pStyle w:val="rowtabella0"/>
              <w:rPr>
                <w:color w:val="002060"/>
              </w:rPr>
            </w:pPr>
            <w:r w:rsidRPr="00C115B2">
              <w:rPr>
                <w:color w:val="002060"/>
              </w:rPr>
              <w:t>VIA CERQUATTI</w:t>
            </w:r>
          </w:p>
        </w:tc>
      </w:tr>
      <w:tr w:rsidR="00AE48DD" w:rsidRPr="00C115B2" w14:paraId="482B8E22"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F0142B" w14:textId="77777777" w:rsidR="00AE48DD" w:rsidRPr="00C115B2" w:rsidRDefault="00AE48DD" w:rsidP="005B0E11">
            <w:pPr>
              <w:pStyle w:val="rowtabella0"/>
              <w:rPr>
                <w:color w:val="002060"/>
              </w:rPr>
            </w:pPr>
            <w:r w:rsidRPr="00C115B2">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42BE38" w14:textId="77777777" w:rsidR="00AE48DD" w:rsidRPr="00C115B2" w:rsidRDefault="00AE48DD" w:rsidP="005B0E11">
            <w:pPr>
              <w:pStyle w:val="rowtabella0"/>
              <w:rPr>
                <w:color w:val="002060"/>
              </w:rPr>
            </w:pPr>
            <w:r w:rsidRPr="00C115B2">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8822EB"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B04A2B"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1A2153" w14:textId="77777777" w:rsidR="00AE48DD" w:rsidRPr="00C115B2" w:rsidRDefault="00AE48DD" w:rsidP="005B0E11">
            <w:pPr>
              <w:pStyle w:val="rowtabella0"/>
              <w:rPr>
                <w:color w:val="002060"/>
              </w:rPr>
            </w:pPr>
            <w:r w:rsidRPr="00C115B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D2E7D" w14:textId="77777777" w:rsidR="00AE48DD" w:rsidRPr="00C115B2" w:rsidRDefault="00AE48DD" w:rsidP="005B0E11">
            <w:pPr>
              <w:pStyle w:val="rowtabella0"/>
              <w:rPr>
                <w:color w:val="002060"/>
              </w:rPr>
            </w:pPr>
            <w:r w:rsidRPr="00C115B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6D5A3C" w14:textId="77777777" w:rsidR="00AE48DD" w:rsidRPr="00C115B2" w:rsidRDefault="00AE48DD" w:rsidP="005B0E11">
            <w:pPr>
              <w:pStyle w:val="rowtabella0"/>
              <w:rPr>
                <w:color w:val="002060"/>
              </w:rPr>
            </w:pPr>
            <w:r w:rsidRPr="00C115B2">
              <w:rPr>
                <w:color w:val="002060"/>
              </w:rPr>
              <w:t>VIA DEI TESSITORI</w:t>
            </w:r>
          </w:p>
        </w:tc>
      </w:tr>
      <w:tr w:rsidR="00AE48DD" w:rsidRPr="00C115B2" w14:paraId="368B8B97"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F87C20" w14:textId="77777777" w:rsidR="00AE48DD" w:rsidRPr="00C115B2" w:rsidRDefault="00AE48DD" w:rsidP="005B0E11">
            <w:pPr>
              <w:pStyle w:val="rowtabella0"/>
              <w:rPr>
                <w:color w:val="002060"/>
              </w:rPr>
            </w:pPr>
            <w:r w:rsidRPr="00C115B2">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BEC64B" w14:textId="77777777" w:rsidR="00AE48DD" w:rsidRPr="00C115B2" w:rsidRDefault="00AE48DD" w:rsidP="005B0E11">
            <w:pPr>
              <w:pStyle w:val="rowtabella0"/>
              <w:rPr>
                <w:color w:val="002060"/>
              </w:rPr>
            </w:pPr>
            <w:r w:rsidRPr="00C115B2">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CA0FF4"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D2BBE9" w14:textId="77777777" w:rsidR="00AE48DD" w:rsidRPr="00C115B2" w:rsidRDefault="00AE48DD" w:rsidP="005B0E11">
            <w:pPr>
              <w:pStyle w:val="rowtabella0"/>
              <w:rPr>
                <w:color w:val="002060"/>
              </w:rPr>
            </w:pPr>
            <w:r w:rsidRPr="00C115B2">
              <w:rPr>
                <w:color w:val="002060"/>
              </w:rPr>
              <w:t>03/03/2023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7FC34C" w14:textId="77777777" w:rsidR="00AE48DD" w:rsidRPr="00C115B2" w:rsidRDefault="00AE48DD" w:rsidP="005B0E11">
            <w:pPr>
              <w:pStyle w:val="rowtabella0"/>
              <w:rPr>
                <w:color w:val="002060"/>
              </w:rPr>
            </w:pPr>
            <w:r w:rsidRPr="00C115B2">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73F294" w14:textId="77777777" w:rsidR="00AE48DD" w:rsidRPr="00C115B2" w:rsidRDefault="00AE48DD" w:rsidP="005B0E11">
            <w:pPr>
              <w:pStyle w:val="rowtabella0"/>
              <w:rPr>
                <w:color w:val="002060"/>
              </w:rPr>
            </w:pPr>
            <w:r w:rsidRPr="00C115B2">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2E0BE8" w14:textId="77777777" w:rsidR="00AE48DD" w:rsidRPr="00C115B2" w:rsidRDefault="00AE48DD" w:rsidP="005B0E11">
            <w:pPr>
              <w:pStyle w:val="rowtabella0"/>
              <w:rPr>
                <w:color w:val="002060"/>
              </w:rPr>
            </w:pPr>
            <w:r w:rsidRPr="00C115B2">
              <w:rPr>
                <w:color w:val="002060"/>
              </w:rPr>
              <w:t>VIA GEMME, 13</w:t>
            </w:r>
          </w:p>
        </w:tc>
      </w:tr>
      <w:tr w:rsidR="00AE48DD" w:rsidRPr="00C115B2" w14:paraId="2447B03B"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76DE33" w14:textId="77777777" w:rsidR="00AE48DD" w:rsidRPr="00C115B2" w:rsidRDefault="00AE48DD" w:rsidP="005B0E11">
            <w:pPr>
              <w:pStyle w:val="rowtabella0"/>
              <w:rPr>
                <w:color w:val="002060"/>
              </w:rPr>
            </w:pPr>
            <w:r w:rsidRPr="00C115B2">
              <w:rPr>
                <w:color w:val="002060"/>
              </w:rPr>
              <w:lastRenderedPageBreak/>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702CC" w14:textId="77777777" w:rsidR="00AE48DD" w:rsidRPr="00C115B2" w:rsidRDefault="00AE48DD" w:rsidP="005B0E11">
            <w:pPr>
              <w:pStyle w:val="rowtabella0"/>
              <w:rPr>
                <w:color w:val="002060"/>
              </w:rPr>
            </w:pPr>
            <w:r w:rsidRPr="00C115B2">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7335C2"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231A9" w14:textId="77777777" w:rsidR="00AE48DD" w:rsidRPr="00C115B2" w:rsidRDefault="00AE48DD" w:rsidP="005B0E11">
            <w:pPr>
              <w:pStyle w:val="rowtabella0"/>
              <w:rPr>
                <w:color w:val="002060"/>
              </w:rPr>
            </w:pPr>
            <w:r w:rsidRPr="00C115B2">
              <w:rPr>
                <w:color w:val="002060"/>
              </w:rPr>
              <w:t>03/03/2023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80698" w14:textId="77777777" w:rsidR="00AE48DD" w:rsidRPr="00C115B2" w:rsidRDefault="00AE48DD" w:rsidP="005B0E11">
            <w:pPr>
              <w:pStyle w:val="rowtabella0"/>
              <w:rPr>
                <w:color w:val="002060"/>
              </w:rPr>
            </w:pPr>
            <w:r w:rsidRPr="00C115B2">
              <w:rPr>
                <w:color w:val="002060"/>
              </w:rPr>
              <w:t>5429 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41EC21" w14:textId="77777777" w:rsidR="00AE48DD" w:rsidRPr="00C115B2" w:rsidRDefault="00AE48DD" w:rsidP="005B0E11">
            <w:pPr>
              <w:pStyle w:val="rowtabella0"/>
              <w:rPr>
                <w:color w:val="002060"/>
              </w:rPr>
            </w:pPr>
            <w:r w:rsidRPr="00C115B2">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C91F1" w14:textId="77777777" w:rsidR="00AE48DD" w:rsidRPr="00C115B2" w:rsidRDefault="00AE48DD" w:rsidP="005B0E11">
            <w:pPr>
              <w:pStyle w:val="rowtabella0"/>
              <w:rPr>
                <w:color w:val="002060"/>
              </w:rPr>
            </w:pPr>
            <w:r w:rsidRPr="00C115B2">
              <w:rPr>
                <w:color w:val="002060"/>
              </w:rPr>
              <w:t>VIA LORETO</w:t>
            </w:r>
          </w:p>
        </w:tc>
      </w:tr>
    </w:tbl>
    <w:p w14:paraId="6D408D90" w14:textId="77777777" w:rsidR="00AE48DD" w:rsidRPr="00C115B2" w:rsidRDefault="00AE48DD" w:rsidP="00AE48DD">
      <w:pPr>
        <w:pStyle w:val="breakline"/>
        <w:rPr>
          <w:color w:val="002060"/>
        </w:rPr>
      </w:pPr>
    </w:p>
    <w:p w14:paraId="6083CE1D" w14:textId="77777777" w:rsidR="00AE48DD" w:rsidRPr="00C115B2" w:rsidRDefault="00AE48DD" w:rsidP="00AE48DD">
      <w:pPr>
        <w:pStyle w:val="titolocampionato0"/>
        <w:shd w:val="clear" w:color="auto" w:fill="CCCCCC"/>
        <w:spacing w:before="80" w:after="40"/>
        <w:rPr>
          <w:color w:val="002060"/>
        </w:rPr>
      </w:pPr>
      <w:r w:rsidRPr="00C115B2">
        <w:rPr>
          <w:color w:val="002060"/>
        </w:rPr>
        <w:t>CALCIO A CINQUE SERIE C2</w:t>
      </w:r>
    </w:p>
    <w:p w14:paraId="3B8711AA" w14:textId="77777777" w:rsidR="00AE48DD" w:rsidRPr="00C115B2" w:rsidRDefault="00AE48DD" w:rsidP="00AE48DD">
      <w:pPr>
        <w:pStyle w:val="titoloprinc0"/>
        <w:rPr>
          <w:color w:val="002060"/>
        </w:rPr>
      </w:pPr>
      <w:r w:rsidRPr="00C115B2">
        <w:rPr>
          <w:color w:val="002060"/>
        </w:rPr>
        <w:t>RISULTATI</w:t>
      </w:r>
    </w:p>
    <w:p w14:paraId="47BD8C83" w14:textId="77777777" w:rsidR="00AE48DD" w:rsidRPr="00C115B2" w:rsidRDefault="00AE48DD" w:rsidP="00AE48DD">
      <w:pPr>
        <w:pStyle w:val="breakline"/>
        <w:rPr>
          <w:color w:val="002060"/>
        </w:rPr>
      </w:pPr>
    </w:p>
    <w:p w14:paraId="4DC44AB1" w14:textId="77777777" w:rsidR="00AE48DD" w:rsidRPr="00C115B2" w:rsidRDefault="00AE48DD" w:rsidP="00AE48DD">
      <w:pPr>
        <w:pStyle w:val="sottotitolocampionato10"/>
        <w:rPr>
          <w:color w:val="002060"/>
        </w:rPr>
      </w:pPr>
      <w:r w:rsidRPr="00C115B2">
        <w:rPr>
          <w:color w:val="002060"/>
        </w:rPr>
        <w:t>RISULTATI UFFICIALI GARE DEL 24/02/2023</w:t>
      </w:r>
    </w:p>
    <w:p w14:paraId="5CDFB754" w14:textId="77777777" w:rsidR="00AE48DD" w:rsidRPr="00AE48DD" w:rsidRDefault="00AE48DD" w:rsidP="00AE48DD">
      <w:pPr>
        <w:pStyle w:val="sottotitolocampionato20"/>
        <w:spacing w:before="0" w:beforeAutospacing="0" w:after="0" w:afterAutospacing="0"/>
        <w:rPr>
          <w:rFonts w:ascii="Arial" w:hAnsi="Arial" w:cs="Arial"/>
          <w:color w:val="002060"/>
          <w:sz w:val="20"/>
          <w:szCs w:val="20"/>
        </w:rPr>
      </w:pPr>
      <w:r w:rsidRPr="00AE48DD">
        <w:rPr>
          <w:rFonts w:ascii="Arial" w:hAnsi="Arial" w:cs="Arial"/>
          <w:color w:val="002060"/>
          <w:sz w:val="20"/>
          <w:szCs w:val="20"/>
        </w:rPr>
        <w:t>Si trascrivono qui di seguito i risultati ufficiali delle gare disputate</w:t>
      </w:r>
    </w:p>
    <w:p w14:paraId="7FD916D3" w14:textId="77777777" w:rsidR="00AE48DD" w:rsidRPr="00C115B2" w:rsidRDefault="00AE48DD" w:rsidP="00AE48D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E48DD" w:rsidRPr="00C115B2" w14:paraId="608A2852" w14:textId="77777777" w:rsidTr="005B0E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2AC0CCB8"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D9E5A" w14:textId="77777777" w:rsidR="00AE48DD" w:rsidRPr="00C115B2" w:rsidRDefault="00AE48DD" w:rsidP="005B0E11">
                  <w:pPr>
                    <w:pStyle w:val="headertabella0"/>
                    <w:rPr>
                      <w:color w:val="002060"/>
                    </w:rPr>
                  </w:pPr>
                  <w:r w:rsidRPr="00C115B2">
                    <w:rPr>
                      <w:color w:val="002060"/>
                    </w:rPr>
                    <w:t>GIRONE A - 7 Giornata - R</w:t>
                  </w:r>
                </w:p>
              </w:tc>
            </w:tr>
            <w:tr w:rsidR="00AE48DD" w:rsidRPr="00C115B2" w14:paraId="00A58FA2"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7A8982" w14:textId="77777777" w:rsidR="00AE48DD" w:rsidRPr="00C115B2" w:rsidRDefault="00AE48DD" w:rsidP="005B0E11">
                  <w:pPr>
                    <w:pStyle w:val="rowtabella0"/>
                    <w:rPr>
                      <w:color w:val="002060"/>
                    </w:rPr>
                  </w:pPr>
                  <w:r w:rsidRPr="00C115B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A11D4" w14:textId="77777777" w:rsidR="00AE48DD" w:rsidRPr="00C115B2" w:rsidRDefault="00AE48DD" w:rsidP="005B0E11">
                  <w:pPr>
                    <w:pStyle w:val="rowtabella0"/>
                    <w:rPr>
                      <w:color w:val="002060"/>
                    </w:rPr>
                  </w:pPr>
                  <w:r w:rsidRPr="00C115B2">
                    <w:rPr>
                      <w:color w:val="002060"/>
                    </w:rPr>
                    <w:t>- LUCREZIA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A9E13" w14:textId="77777777" w:rsidR="00AE48DD" w:rsidRPr="00C115B2" w:rsidRDefault="00AE48DD" w:rsidP="005B0E11">
                  <w:pPr>
                    <w:pStyle w:val="rowtabella0"/>
                    <w:jc w:val="center"/>
                    <w:rPr>
                      <w:color w:val="002060"/>
                    </w:rPr>
                  </w:pPr>
                  <w:r w:rsidRPr="00C115B2">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F113F" w14:textId="77777777" w:rsidR="00AE48DD" w:rsidRPr="00C115B2" w:rsidRDefault="00AE48DD" w:rsidP="005B0E11">
                  <w:pPr>
                    <w:pStyle w:val="rowtabella0"/>
                    <w:jc w:val="center"/>
                    <w:rPr>
                      <w:color w:val="002060"/>
                    </w:rPr>
                  </w:pPr>
                  <w:r w:rsidRPr="00C115B2">
                    <w:rPr>
                      <w:color w:val="002060"/>
                    </w:rPr>
                    <w:t> </w:t>
                  </w:r>
                </w:p>
              </w:tc>
            </w:tr>
            <w:tr w:rsidR="00AE48DD" w:rsidRPr="00C115B2" w14:paraId="34670CA1"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83E2FC" w14:textId="77777777" w:rsidR="00AE48DD" w:rsidRPr="00C115B2" w:rsidRDefault="00AE48DD" w:rsidP="005B0E11">
                  <w:pPr>
                    <w:pStyle w:val="rowtabella0"/>
                    <w:rPr>
                      <w:color w:val="002060"/>
                    </w:rPr>
                  </w:pPr>
                  <w:r w:rsidRPr="00C115B2">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A7D309" w14:textId="77777777" w:rsidR="00AE48DD" w:rsidRPr="00C115B2" w:rsidRDefault="00AE48DD" w:rsidP="005B0E11">
                  <w:pPr>
                    <w:pStyle w:val="rowtabella0"/>
                    <w:rPr>
                      <w:color w:val="002060"/>
                    </w:rPr>
                  </w:pPr>
                  <w:r w:rsidRPr="00C115B2">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57DE62" w14:textId="77777777" w:rsidR="00AE48DD" w:rsidRPr="00C115B2" w:rsidRDefault="00AE48DD" w:rsidP="005B0E11">
                  <w:pPr>
                    <w:pStyle w:val="rowtabella0"/>
                    <w:jc w:val="center"/>
                    <w:rPr>
                      <w:color w:val="002060"/>
                    </w:rPr>
                  </w:pPr>
                  <w:r w:rsidRPr="00C115B2">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FB0E79" w14:textId="77777777" w:rsidR="00AE48DD" w:rsidRPr="00C115B2" w:rsidRDefault="00AE48DD" w:rsidP="005B0E11">
                  <w:pPr>
                    <w:pStyle w:val="rowtabella0"/>
                    <w:jc w:val="center"/>
                    <w:rPr>
                      <w:color w:val="002060"/>
                    </w:rPr>
                  </w:pPr>
                  <w:r w:rsidRPr="00C115B2">
                    <w:rPr>
                      <w:color w:val="002060"/>
                    </w:rPr>
                    <w:t> </w:t>
                  </w:r>
                </w:p>
              </w:tc>
            </w:tr>
            <w:tr w:rsidR="00AE48DD" w:rsidRPr="00C115B2" w14:paraId="72F13651"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5C39B4" w14:textId="77777777" w:rsidR="00AE48DD" w:rsidRPr="00C115B2" w:rsidRDefault="00AE48DD" w:rsidP="005B0E11">
                  <w:pPr>
                    <w:pStyle w:val="rowtabella0"/>
                    <w:rPr>
                      <w:color w:val="002060"/>
                    </w:rPr>
                  </w:pPr>
                  <w:r w:rsidRPr="00C115B2">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1E9798" w14:textId="77777777" w:rsidR="00AE48DD" w:rsidRPr="00C115B2" w:rsidRDefault="00AE48DD" w:rsidP="005B0E11">
                  <w:pPr>
                    <w:pStyle w:val="rowtabella0"/>
                    <w:rPr>
                      <w:color w:val="002060"/>
                    </w:rPr>
                  </w:pPr>
                  <w:r w:rsidRPr="00C115B2">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AA5698" w14:textId="77777777" w:rsidR="00AE48DD" w:rsidRPr="00C115B2" w:rsidRDefault="00AE48DD" w:rsidP="005B0E11">
                  <w:pPr>
                    <w:pStyle w:val="rowtabella0"/>
                    <w:jc w:val="center"/>
                    <w:rPr>
                      <w:color w:val="002060"/>
                    </w:rPr>
                  </w:pPr>
                  <w:r w:rsidRPr="00C115B2">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C8DDC8" w14:textId="77777777" w:rsidR="00AE48DD" w:rsidRPr="00C115B2" w:rsidRDefault="00AE48DD" w:rsidP="005B0E11">
                  <w:pPr>
                    <w:pStyle w:val="rowtabella0"/>
                    <w:jc w:val="center"/>
                    <w:rPr>
                      <w:color w:val="002060"/>
                    </w:rPr>
                  </w:pPr>
                  <w:r w:rsidRPr="00C115B2">
                    <w:rPr>
                      <w:color w:val="002060"/>
                    </w:rPr>
                    <w:t> </w:t>
                  </w:r>
                </w:p>
              </w:tc>
            </w:tr>
            <w:tr w:rsidR="00AE48DD" w:rsidRPr="00C115B2" w14:paraId="05173E17"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BDBA83" w14:textId="77777777" w:rsidR="00AE48DD" w:rsidRPr="00C115B2" w:rsidRDefault="00AE48DD" w:rsidP="005B0E11">
                  <w:pPr>
                    <w:pStyle w:val="rowtabella0"/>
                    <w:rPr>
                      <w:color w:val="002060"/>
                    </w:rPr>
                  </w:pPr>
                  <w:r w:rsidRPr="00C115B2">
                    <w:rPr>
                      <w:color w:val="002060"/>
                    </w:rPr>
                    <w:t>NEW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A8FB72" w14:textId="77777777" w:rsidR="00AE48DD" w:rsidRPr="00C115B2" w:rsidRDefault="00AE48DD" w:rsidP="005B0E11">
                  <w:pPr>
                    <w:pStyle w:val="rowtabella0"/>
                    <w:rPr>
                      <w:color w:val="002060"/>
                    </w:rPr>
                  </w:pPr>
                  <w:r w:rsidRPr="00C115B2">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C325AC" w14:textId="77777777" w:rsidR="00AE48DD" w:rsidRPr="00C115B2" w:rsidRDefault="00AE48DD" w:rsidP="005B0E11">
                  <w:pPr>
                    <w:pStyle w:val="rowtabella0"/>
                    <w:jc w:val="center"/>
                    <w:rPr>
                      <w:color w:val="002060"/>
                    </w:rPr>
                  </w:pPr>
                  <w:r w:rsidRPr="00C115B2">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89087B" w14:textId="77777777" w:rsidR="00AE48DD" w:rsidRPr="00C115B2" w:rsidRDefault="00AE48DD" w:rsidP="005B0E11">
                  <w:pPr>
                    <w:pStyle w:val="rowtabella0"/>
                    <w:jc w:val="center"/>
                    <w:rPr>
                      <w:color w:val="002060"/>
                    </w:rPr>
                  </w:pPr>
                  <w:r w:rsidRPr="00C115B2">
                    <w:rPr>
                      <w:color w:val="002060"/>
                    </w:rPr>
                    <w:t> </w:t>
                  </w:r>
                </w:p>
              </w:tc>
            </w:tr>
            <w:tr w:rsidR="00AE48DD" w:rsidRPr="00C115B2" w14:paraId="4CD79720"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B59EF1" w14:textId="77777777" w:rsidR="00AE48DD" w:rsidRPr="00C115B2" w:rsidRDefault="00AE48DD" w:rsidP="005B0E11">
                  <w:pPr>
                    <w:pStyle w:val="rowtabella0"/>
                    <w:rPr>
                      <w:color w:val="002060"/>
                    </w:rPr>
                  </w:pPr>
                  <w:r w:rsidRPr="00C115B2">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9F724C" w14:textId="77777777" w:rsidR="00AE48DD" w:rsidRPr="00C115B2" w:rsidRDefault="00AE48DD" w:rsidP="005B0E11">
                  <w:pPr>
                    <w:pStyle w:val="rowtabella0"/>
                    <w:rPr>
                      <w:color w:val="002060"/>
                    </w:rPr>
                  </w:pPr>
                  <w:r w:rsidRPr="00C115B2">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F092EB" w14:textId="77777777" w:rsidR="00AE48DD" w:rsidRPr="00C115B2" w:rsidRDefault="00AE48DD" w:rsidP="005B0E11">
                  <w:pPr>
                    <w:pStyle w:val="rowtabella0"/>
                    <w:jc w:val="center"/>
                    <w:rPr>
                      <w:color w:val="002060"/>
                    </w:rPr>
                  </w:pPr>
                  <w:r w:rsidRPr="00C115B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411BE3" w14:textId="77777777" w:rsidR="00AE48DD" w:rsidRPr="00C115B2" w:rsidRDefault="00AE48DD" w:rsidP="005B0E11">
                  <w:pPr>
                    <w:pStyle w:val="rowtabella0"/>
                    <w:jc w:val="center"/>
                    <w:rPr>
                      <w:color w:val="002060"/>
                    </w:rPr>
                  </w:pPr>
                  <w:r w:rsidRPr="00C115B2">
                    <w:rPr>
                      <w:color w:val="002060"/>
                    </w:rPr>
                    <w:t> </w:t>
                  </w:r>
                </w:p>
              </w:tc>
            </w:tr>
            <w:tr w:rsidR="00AE48DD" w:rsidRPr="00C115B2" w14:paraId="471351E9"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CD814B" w14:textId="77777777" w:rsidR="00AE48DD" w:rsidRPr="00C115B2" w:rsidRDefault="00AE48DD" w:rsidP="005B0E11">
                  <w:pPr>
                    <w:pStyle w:val="rowtabella0"/>
                    <w:rPr>
                      <w:color w:val="002060"/>
                    </w:rPr>
                  </w:pPr>
                  <w:r w:rsidRPr="00C115B2">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E5C57B" w14:textId="77777777" w:rsidR="00AE48DD" w:rsidRPr="00C115B2" w:rsidRDefault="00AE48DD" w:rsidP="005B0E11">
                  <w:pPr>
                    <w:pStyle w:val="rowtabella0"/>
                    <w:rPr>
                      <w:color w:val="002060"/>
                    </w:rPr>
                  </w:pPr>
                  <w:r w:rsidRPr="00C115B2">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D5D21C" w14:textId="77777777" w:rsidR="00AE48DD" w:rsidRPr="00C115B2" w:rsidRDefault="00AE48DD" w:rsidP="005B0E11">
                  <w:pPr>
                    <w:pStyle w:val="rowtabella0"/>
                    <w:jc w:val="center"/>
                    <w:rPr>
                      <w:color w:val="002060"/>
                    </w:rPr>
                  </w:pPr>
                  <w:r w:rsidRPr="00C115B2">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EA2828" w14:textId="77777777" w:rsidR="00AE48DD" w:rsidRPr="00C115B2" w:rsidRDefault="00AE48DD" w:rsidP="005B0E11">
                  <w:pPr>
                    <w:pStyle w:val="rowtabella0"/>
                    <w:jc w:val="center"/>
                    <w:rPr>
                      <w:color w:val="002060"/>
                    </w:rPr>
                  </w:pPr>
                  <w:r w:rsidRPr="00C115B2">
                    <w:rPr>
                      <w:color w:val="002060"/>
                    </w:rPr>
                    <w:t> </w:t>
                  </w:r>
                </w:p>
              </w:tc>
            </w:tr>
            <w:tr w:rsidR="00AE48DD" w:rsidRPr="00C115B2" w14:paraId="6F8B8002"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3A2725" w14:textId="77777777" w:rsidR="00AE48DD" w:rsidRPr="00C115B2" w:rsidRDefault="00AE48DD" w:rsidP="005B0E11">
                  <w:pPr>
                    <w:pStyle w:val="rowtabella0"/>
                    <w:rPr>
                      <w:color w:val="002060"/>
                    </w:rPr>
                  </w:pPr>
                  <w:r w:rsidRPr="00C115B2">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C8592" w14:textId="77777777" w:rsidR="00AE48DD" w:rsidRPr="00C115B2" w:rsidRDefault="00AE48DD" w:rsidP="005B0E11">
                  <w:pPr>
                    <w:pStyle w:val="rowtabella0"/>
                    <w:rPr>
                      <w:color w:val="002060"/>
                    </w:rPr>
                  </w:pPr>
                  <w:r w:rsidRPr="00C115B2">
                    <w:rPr>
                      <w:color w:val="002060"/>
                    </w:rPr>
                    <w:t>- ANCONITANA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CDE52" w14:textId="77777777" w:rsidR="00AE48DD" w:rsidRPr="00C115B2" w:rsidRDefault="00AE48DD" w:rsidP="005B0E11">
                  <w:pPr>
                    <w:pStyle w:val="rowtabella0"/>
                    <w:jc w:val="center"/>
                    <w:rPr>
                      <w:color w:val="002060"/>
                    </w:rPr>
                  </w:pPr>
                  <w:r w:rsidRPr="00C115B2">
                    <w:rPr>
                      <w:color w:val="002060"/>
                    </w:rPr>
                    <w:t>8 - 5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9D70B" w14:textId="77777777" w:rsidR="00AE48DD" w:rsidRPr="00C115B2" w:rsidRDefault="00AE48DD" w:rsidP="005B0E11">
                  <w:pPr>
                    <w:pStyle w:val="rowtabella0"/>
                    <w:jc w:val="center"/>
                    <w:rPr>
                      <w:color w:val="002060"/>
                    </w:rPr>
                  </w:pPr>
                  <w:r w:rsidRPr="00C115B2">
                    <w:rPr>
                      <w:color w:val="002060"/>
                    </w:rPr>
                    <w:t> </w:t>
                  </w:r>
                </w:p>
              </w:tc>
            </w:tr>
          </w:tbl>
          <w:p w14:paraId="55BAC3B6" w14:textId="77777777" w:rsidR="00AE48DD" w:rsidRPr="00C115B2" w:rsidRDefault="00AE48DD" w:rsidP="005B0E1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1E884931"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30809" w14:textId="77777777" w:rsidR="00AE48DD" w:rsidRPr="00C115B2" w:rsidRDefault="00AE48DD" w:rsidP="005B0E11">
                  <w:pPr>
                    <w:pStyle w:val="headertabella0"/>
                    <w:rPr>
                      <w:color w:val="002060"/>
                    </w:rPr>
                  </w:pPr>
                  <w:r w:rsidRPr="00C115B2">
                    <w:rPr>
                      <w:color w:val="002060"/>
                    </w:rPr>
                    <w:t>GIRONE B - 7 Giornata - R</w:t>
                  </w:r>
                </w:p>
              </w:tc>
            </w:tr>
            <w:tr w:rsidR="00AE48DD" w:rsidRPr="00C115B2" w14:paraId="75C9BBC6"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6CA375" w14:textId="77777777" w:rsidR="00AE48DD" w:rsidRPr="00C115B2" w:rsidRDefault="00AE48DD" w:rsidP="005B0E11">
                  <w:pPr>
                    <w:pStyle w:val="rowtabella0"/>
                    <w:rPr>
                      <w:color w:val="002060"/>
                    </w:rPr>
                  </w:pPr>
                  <w:r w:rsidRPr="00C115B2">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7A45B" w14:textId="77777777" w:rsidR="00AE48DD" w:rsidRPr="00C115B2" w:rsidRDefault="00AE48DD" w:rsidP="005B0E11">
                  <w:pPr>
                    <w:pStyle w:val="rowtabella0"/>
                    <w:rPr>
                      <w:color w:val="002060"/>
                    </w:rPr>
                  </w:pPr>
                  <w:r w:rsidRPr="00C115B2">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923C8" w14:textId="77777777" w:rsidR="00AE48DD" w:rsidRPr="00C115B2" w:rsidRDefault="00AE48DD" w:rsidP="005B0E11">
                  <w:pPr>
                    <w:pStyle w:val="rowtabella0"/>
                    <w:jc w:val="center"/>
                    <w:rPr>
                      <w:color w:val="002060"/>
                    </w:rPr>
                  </w:pPr>
                  <w:r w:rsidRPr="00C115B2">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E78B6" w14:textId="77777777" w:rsidR="00AE48DD" w:rsidRPr="00C115B2" w:rsidRDefault="00AE48DD" w:rsidP="005B0E11">
                  <w:pPr>
                    <w:pStyle w:val="rowtabella0"/>
                    <w:jc w:val="center"/>
                    <w:rPr>
                      <w:color w:val="002060"/>
                    </w:rPr>
                  </w:pPr>
                  <w:r w:rsidRPr="00C115B2">
                    <w:rPr>
                      <w:color w:val="002060"/>
                    </w:rPr>
                    <w:t> </w:t>
                  </w:r>
                </w:p>
              </w:tc>
            </w:tr>
            <w:tr w:rsidR="00AE48DD" w:rsidRPr="00C115B2" w14:paraId="3964D354"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359D14" w14:textId="77777777" w:rsidR="00AE48DD" w:rsidRPr="00C115B2" w:rsidRDefault="00AE48DD" w:rsidP="005B0E11">
                  <w:pPr>
                    <w:pStyle w:val="rowtabella0"/>
                    <w:rPr>
                      <w:color w:val="002060"/>
                    </w:rPr>
                  </w:pPr>
                  <w:r w:rsidRPr="00C115B2">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D7F5BC" w14:textId="77777777" w:rsidR="00AE48DD" w:rsidRPr="00C115B2" w:rsidRDefault="00AE48DD" w:rsidP="005B0E11">
                  <w:pPr>
                    <w:pStyle w:val="rowtabella0"/>
                    <w:rPr>
                      <w:color w:val="002060"/>
                    </w:rPr>
                  </w:pPr>
                  <w:r w:rsidRPr="00C115B2">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FB1598" w14:textId="77777777" w:rsidR="00AE48DD" w:rsidRPr="00C115B2" w:rsidRDefault="00AE48DD" w:rsidP="005B0E11">
                  <w:pPr>
                    <w:pStyle w:val="rowtabella0"/>
                    <w:jc w:val="center"/>
                    <w:rPr>
                      <w:color w:val="002060"/>
                    </w:rPr>
                  </w:pPr>
                  <w:r w:rsidRPr="00C115B2">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78626E" w14:textId="77777777" w:rsidR="00AE48DD" w:rsidRPr="00C115B2" w:rsidRDefault="00AE48DD" w:rsidP="005B0E11">
                  <w:pPr>
                    <w:pStyle w:val="rowtabella0"/>
                    <w:jc w:val="center"/>
                    <w:rPr>
                      <w:color w:val="002060"/>
                    </w:rPr>
                  </w:pPr>
                  <w:r w:rsidRPr="00C115B2">
                    <w:rPr>
                      <w:color w:val="002060"/>
                    </w:rPr>
                    <w:t> </w:t>
                  </w:r>
                </w:p>
              </w:tc>
            </w:tr>
            <w:tr w:rsidR="00AE48DD" w:rsidRPr="00C115B2" w14:paraId="20B99B3C"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0C0E49" w14:textId="77777777" w:rsidR="00AE48DD" w:rsidRPr="00C115B2" w:rsidRDefault="00AE48DD" w:rsidP="005B0E11">
                  <w:pPr>
                    <w:pStyle w:val="rowtabella0"/>
                    <w:rPr>
                      <w:color w:val="002060"/>
                    </w:rPr>
                  </w:pPr>
                  <w:r w:rsidRPr="00C115B2">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8CFF61" w14:textId="77777777" w:rsidR="00AE48DD" w:rsidRPr="00C115B2" w:rsidRDefault="00AE48DD" w:rsidP="005B0E11">
                  <w:pPr>
                    <w:pStyle w:val="rowtabella0"/>
                    <w:rPr>
                      <w:color w:val="002060"/>
                    </w:rPr>
                  </w:pPr>
                  <w:r w:rsidRPr="00C115B2">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2E05A1" w14:textId="77777777" w:rsidR="00AE48DD" w:rsidRPr="00C115B2" w:rsidRDefault="00AE48DD" w:rsidP="005B0E11">
                  <w:pPr>
                    <w:pStyle w:val="rowtabella0"/>
                    <w:jc w:val="center"/>
                    <w:rPr>
                      <w:color w:val="002060"/>
                    </w:rPr>
                  </w:pPr>
                  <w:r w:rsidRPr="00C115B2">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9ABFB6" w14:textId="77777777" w:rsidR="00AE48DD" w:rsidRPr="00C115B2" w:rsidRDefault="00AE48DD" w:rsidP="005B0E11">
                  <w:pPr>
                    <w:pStyle w:val="rowtabella0"/>
                    <w:jc w:val="center"/>
                    <w:rPr>
                      <w:color w:val="002060"/>
                    </w:rPr>
                  </w:pPr>
                  <w:r w:rsidRPr="00C115B2">
                    <w:rPr>
                      <w:color w:val="002060"/>
                    </w:rPr>
                    <w:t> </w:t>
                  </w:r>
                </w:p>
              </w:tc>
            </w:tr>
            <w:tr w:rsidR="00AE48DD" w:rsidRPr="00C115B2" w14:paraId="3E38CB82"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8518C7" w14:textId="77777777" w:rsidR="00AE48DD" w:rsidRPr="00C115B2" w:rsidRDefault="00AE48DD" w:rsidP="005B0E11">
                  <w:pPr>
                    <w:pStyle w:val="rowtabella0"/>
                    <w:rPr>
                      <w:color w:val="002060"/>
                    </w:rPr>
                  </w:pPr>
                  <w:r w:rsidRPr="00C115B2">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1444D1" w14:textId="77777777" w:rsidR="00AE48DD" w:rsidRPr="00C115B2" w:rsidRDefault="00AE48DD" w:rsidP="005B0E11">
                  <w:pPr>
                    <w:pStyle w:val="rowtabella0"/>
                    <w:rPr>
                      <w:color w:val="002060"/>
                    </w:rPr>
                  </w:pPr>
                  <w:r w:rsidRPr="00C115B2">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A0B416" w14:textId="77777777" w:rsidR="00AE48DD" w:rsidRPr="00C115B2" w:rsidRDefault="00AE48DD" w:rsidP="005B0E11">
                  <w:pPr>
                    <w:pStyle w:val="rowtabella0"/>
                    <w:jc w:val="center"/>
                    <w:rPr>
                      <w:color w:val="002060"/>
                    </w:rPr>
                  </w:pPr>
                  <w:r w:rsidRPr="00C115B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295F46" w14:textId="77777777" w:rsidR="00AE48DD" w:rsidRPr="00C115B2" w:rsidRDefault="00AE48DD" w:rsidP="005B0E11">
                  <w:pPr>
                    <w:pStyle w:val="rowtabella0"/>
                    <w:jc w:val="center"/>
                    <w:rPr>
                      <w:color w:val="002060"/>
                    </w:rPr>
                  </w:pPr>
                  <w:r w:rsidRPr="00C115B2">
                    <w:rPr>
                      <w:color w:val="002060"/>
                    </w:rPr>
                    <w:t> </w:t>
                  </w:r>
                </w:p>
              </w:tc>
            </w:tr>
            <w:tr w:rsidR="00AE48DD" w:rsidRPr="00C115B2" w14:paraId="1C948D10"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E41FB8" w14:textId="77777777" w:rsidR="00AE48DD" w:rsidRPr="00C115B2" w:rsidRDefault="00AE48DD" w:rsidP="005B0E11">
                  <w:pPr>
                    <w:pStyle w:val="rowtabella0"/>
                    <w:rPr>
                      <w:color w:val="002060"/>
                    </w:rPr>
                  </w:pPr>
                  <w:r w:rsidRPr="00C115B2">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A19DC7" w14:textId="77777777" w:rsidR="00AE48DD" w:rsidRPr="00C115B2" w:rsidRDefault="00AE48DD" w:rsidP="005B0E11">
                  <w:pPr>
                    <w:pStyle w:val="rowtabella0"/>
                    <w:rPr>
                      <w:color w:val="002060"/>
                    </w:rPr>
                  </w:pPr>
                  <w:r w:rsidRPr="00C115B2">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2E9D28" w14:textId="77777777" w:rsidR="00AE48DD" w:rsidRPr="00C115B2" w:rsidRDefault="00AE48DD" w:rsidP="005B0E11">
                  <w:pPr>
                    <w:pStyle w:val="rowtabella0"/>
                    <w:jc w:val="center"/>
                    <w:rPr>
                      <w:color w:val="002060"/>
                    </w:rPr>
                  </w:pPr>
                  <w:r w:rsidRPr="00C115B2">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4FD46A" w14:textId="77777777" w:rsidR="00AE48DD" w:rsidRPr="00C115B2" w:rsidRDefault="00AE48DD" w:rsidP="005B0E11">
                  <w:pPr>
                    <w:pStyle w:val="rowtabella0"/>
                    <w:jc w:val="center"/>
                    <w:rPr>
                      <w:color w:val="002060"/>
                    </w:rPr>
                  </w:pPr>
                  <w:r w:rsidRPr="00C115B2">
                    <w:rPr>
                      <w:color w:val="002060"/>
                    </w:rPr>
                    <w:t> </w:t>
                  </w:r>
                </w:p>
              </w:tc>
            </w:tr>
            <w:tr w:rsidR="00AE48DD" w:rsidRPr="00C115B2" w14:paraId="5064EDE0"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F45088" w14:textId="77777777" w:rsidR="00AE48DD" w:rsidRPr="00C115B2" w:rsidRDefault="00AE48DD" w:rsidP="005B0E11">
                  <w:pPr>
                    <w:pStyle w:val="rowtabella0"/>
                    <w:rPr>
                      <w:color w:val="002060"/>
                    </w:rPr>
                  </w:pPr>
                  <w:r w:rsidRPr="00C115B2">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C22597" w14:textId="77777777" w:rsidR="00AE48DD" w:rsidRPr="00C115B2" w:rsidRDefault="00AE48DD" w:rsidP="005B0E11">
                  <w:pPr>
                    <w:pStyle w:val="rowtabella0"/>
                    <w:rPr>
                      <w:color w:val="002060"/>
                    </w:rPr>
                  </w:pPr>
                  <w:r w:rsidRPr="00C115B2">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29128C" w14:textId="77777777" w:rsidR="00AE48DD" w:rsidRPr="00C115B2" w:rsidRDefault="00AE48DD" w:rsidP="005B0E11">
                  <w:pPr>
                    <w:pStyle w:val="rowtabella0"/>
                    <w:jc w:val="center"/>
                    <w:rPr>
                      <w:color w:val="002060"/>
                    </w:rPr>
                  </w:pPr>
                  <w:r w:rsidRPr="00C115B2">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B94A52" w14:textId="77777777" w:rsidR="00AE48DD" w:rsidRPr="00C115B2" w:rsidRDefault="00AE48DD" w:rsidP="005B0E11">
                  <w:pPr>
                    <w:pStyle w:val="rowtabella0"/>
                    <w:jc w:val="center"/>
                    <w:rPr>
                      <w:color w:val="002060"/>
                    </w:rPr>
                  </w:pPr>
                  <w:r w:rsidRPr="00C115B2">
                    <w:rPr>
                      <w:color w:val="002060"/>
                    </w:rPr>
                    <w:t> </w:t>
                  </w:r>
                </w:p>
              </w:tc>
            </w:tr>
            <w:tr w:rsidR="00AE48DD" w:rsidRPr="00C115B2" w14:paraId="08D18DDE"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068C28" w14:textId="77777777" w:rsidR="00AE48DD" w:rsidRPr="00C115B2" w:rsidRDefault="00AE48DD" w:rsidP="005B0E11">
                  <w:pPr>
                    <w:pStyle w:val="rowtabella0"/>
                    <w:rPr>
                      <w:color w:val="002060"/>
                    </w:rPr>
                  </w:pPr>
                  <w:r w:rsidRPr="00C115B2">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3BB5F1" w14:textId="77777777" w:rsidR="00AE48DD" w:rsidRPr="00C115B2" w:rsidRDefault="00AE48DD" w:rsidP="005B0E11">
                  <w:pPr>
                    <w:pStyle w:val="rowtabella0"/>
                    <w:rPr>
                      <w:color w:val="002060"/>
                    </w:rPr>
                  </w:pPr>
                  <w:r w:rsidRPr="00C115B2">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FCF77" w14:textId="77777777" w:rsidR="00AE48DD" w:rsidRPr="00C115B2" w:rsidRDefault="00AE48DD" w:rsidP="005B0E11">
                  <w:pPr>
                    <w:pStyle w:val="rowtabella0"/>
                    <w:jc w:val="center"/>
                    <w:rPr>
                      <w:color w:val="002060"/>
                    </w:rPr>
                  </w:pPr>
                  <w:r w:rsidRPr="00C115B2">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6FE2B" w14:textId="77777777" w:rsidR="00AE48DD" w:rsidRPr="00C115B2" w:rsidRDefault="00AE48DD" w:rsidP="005B0E11">
                  <w:pPr>
                    <w:pStyle w:val="rowtabella0"/>
                    <w:jc w:val="center"/>
                    <w:rPr>
                      <w:color w:val="002060"/>
                    </w:rPr>
                  </w:pPr>
                  <w:r w:rsidRPr="00C115B2">
                    <w:rPr>
                      <w:color w:val="002060"/>
                    </w:rPr>
                    <w:t> </w:t>
                  </w:r>
                </w:p>
              </w:tc>
            </w:tr>
            <w:tr w:rsidR="00AE48DD" w:rsidRPr="00C115B2" w14:paraId="229A05C6" w14:textId="77777777" w:rsidTr="005B0E11">
              <w:tc>
                <w:tcPr>
                  <w:tcW w:w="4700" w:type="dxa"/>
                  <w:gridSpan w:val="4"/>
                  <w:tcBorders>
                    <w:top w:val="nil"/>
                    <w:left w:val="nil"/>
                    <w:bottom w:val="nil"/>
                    <w:right w:val="nil"/>
                  </w:tcBorders>
                  <w:tcMar>
                    <w:top w:w="20" w:type="dxa"/>
                    <w:left w:w="20" w:type="dxa"/>
                    <w:bottom w:w="20" w:type="dxa"/>
                    <w:right w:w="20" w:type="dxa"/>
                  </w:tcMar>
                  <w:vAlign w:val="center"/>
                  <w:hideMark/>
                </w:tcPr>
                <w:p w14:paraId="6A3C33BF" w14:textId="77777777" w:rsidR="00AE48DD" w:rsidRPr="00C115B2" w:rsidRDefault="00AE48DD" w:rsidP="005B0E11">
                  <w:pPr>
                    <w:pStyle w:val="rowtabella0"/>
                    <w:rPr>
                      <w:color w:val="002060"/>
                    </w:rPr>
                  </w:pPr>
                  <w:r w:rsidRPr="00C115B2">
                    <w:rPr>
                      <w:color w:val="002060"/>
                    </w:rPr>
                    <w:t>(1) - disputata il 25/02/2023</w:t>
                  </w:r>
                </w:p>
              </w:tc>
            </w:tr>
          </w:tbl>
          <w:p w14:paraId="09DC392D" w14:textId="77777777" w:rsidR="00AE48DD" w:rsidRPr="00C115B2" w:rsidRDefault="00AE48DD" w:rsidP="005B0E11">
            <w:pPr>
              <w:rPr>
                <w:color w:val="002060"/>
              </w:rPr>
            </w:pPr>
          </w:p>
        </w:tc>
      </w:tr>
    </w:tbl>
    <w:p w14:paraId="2F39BBBD" w14:textId="77777777" w:rsidR="00AE48DD" w:rsidRPr="00C115B2" w:rsidRDefault="00AE48DD" w:rsidP="00AE48D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E48DD" w:rsidRPr="00C115B2" w14:paraId="3B473FA4" w14:textId="77777777" w:rsidTr="005B0E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4D1419C7"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4155B" w14:textId="77777777" w:rsidR="00AE48DD" w:rsidRPr="00C115B2" w:rsidRDefault="00AE48DD" w:rsidP="005B0E11">
                  <w:pPr>
                    <w:pStyle w:val="headertabella0"/>
                    <w:rPr>
                      <w:color w:val="002060"/>
                    </w:rPr>
                  </w:pPr>
                  <w:r w:rsidRPr="00C115B2">
                    <w:rPr>
                      <w:color w:val="002060"/>
                    </w:rPr>
                    <w:t>GIRONE C - 7 Giornata - R</w:t>
                  </w:r>
                </w:p>
              </w:tc>
            </w:tr>
            <w:tr w:rsidR="00AE48DD" w:rsidRPr="00C115B2" w14:paraId="294C2B15"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2DB958" w14:textId="77777777" w:rsidR="00AE48DD" w:rsidRPr="00C115B2" w:rsidRDefault="00AE48DD" w:rsidP="005B0E11">
                  <w:pPr>
                    <w:pStyle w:val="rowtabella0"/>
                    <w:rPr>
                      <w:color w:val="002060"/>
                    </w:rPr>
                  </w:pPr>
                  <w:r w:rsidRPr="00C115B2">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C1479" w14:textId="77777777" w:rsidR="00AE48DD" w:rsidRPr="00C115B2" w:rsidRDefault="00AE48DD" w:rsidP="005B0E11">
                  <w:pPr>
                    <w:pStyle w:val="rowtabella0"/>
                    <w:rPr>
                      <w:color w:val="002060"/>
                    </w:rPr>
                  </w:pPr>
                  <w:r w:rsidRPr="00C115B2">
                    <w:rPr>
                      <w:color w:val="002060"/>
                    </w:rPr>
                    <w:t>- PICENO UNITED MMX A 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A45F1" w14:textId="77777777" w:rsidR="00AE48DD" w:rsidRPr="00C115B2" w:rsidRDefault="00AE48DD" w:rsidP="005B0E11">
                  <w:pPr>
                    <w:pStyle w:val="rowtabella0"/>
                    <w:jc w:val="center"/>
                    <w:rPr>
                      <w:color w:val="002060"/>
                    </w:rPr>
                  </w:pPr>
                  <w:r w:rsidRPr="00C115B2">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9FC2C" w14:textId="77777777" w:rsidR="00AE48DD" w:rsidRPr="00C115B2" w:rsidRDefault="00AE48DD" w:rsidP="005B0E11">
                  <w:pPr>
                    <w:pStyle w:val="rowtabella0"/>
                    <w:jc w:val="center"/>
                    <w:rPr>
                      <w:color w:val="002060"/>
                    </w:rPr>
                  </w:pPr>
                  <w:r w:rsidRPr="00C115B2">
                    <w:rPr>
                      <w:color w:val="002060"/>
                    </w:rPr>
                    <w:t> </w:t>
                  </w:r>
                </w:p>
              </w:tc>
            </w:tr>
            <w:tr w:rsidR="00AE48DD" w:rsidRPr="00C115B2" w14:paraId="576D9834"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1D8B49" w14:textId="77777777" w:rsidR="00AE48DD" w:rsidRPr="00C115B2" w:rsidRDefault="00AE48DD" w:rsidP="005B0E11">
                  <w:pPr>
                    <w:pStyle w:val="rowtabella0"/>
                    <w:rPr>
                      <w:color w:val="002060"/>
                    </w:rPr>
                  </w:pPr>
                  <w:r w:rsidRPr="00C115B2">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755460" w14:textId="77777777" w:rsidR="00AE48DD" w:rsidRPr="00C115B2" w:rsidRDefault="00AE48DD" w:rsidP="005B0E11">
                  <w:pPr>
                    <w:pStyle w:val="rowtabella0"/>
                    <w:rPr>
                      <w:color w:val="002060"/>
                    </w:rPr>
                  </w:pPr>
                  <w:r w:rsidRPr="00C115B2">
                    <w:rPr>
                      <w:color w:val="002060"/>
                    </w:rPr>
                    <w:t>- L ALTRO SPORT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32AD15" w14:textId="77777777" w:rsidR="00AE48DD" w:rsidRPr="00C115B2" w:rsidRDefault="00AE48DD" w:rsidP="005B0E11">
                  <w:pPr>
                    <w:pStyle w:val="rowtabella0"/>
                    <w:jc w:val="center"/>
                    <w:rPr>
                      <w:color w:val="002060"/>
                    </w:rPr>
                  </w:pPr>
                  <w:r w:rsidRPr="00C115B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26E008" w14:textId="77777777" w:rsidR="00AE48DD" w:rsidRPr="00C115B2" w:rsidRDefault="00AE48DD" w:rsidP="005B0E11">
                  <w:pPr>
                    <w:pStyle w:val="rowtabella0"/>
                    <w:jc w:val="center"/>
                    <w:rPr>
                      <w:color w:val="002060"/>
                    </w:rPr>
                  </w:pPr>
                  <w:r w:rsidRPr="00C115B2">
                    <w:rPr>
                      <w:color w:val="002060"/>
                    </w:rPr>
                    <w:t> </w:t>
                  </w:r>
                </w:p>
              </w:tc>
            </w:tr>
            <w:tr w:rsidR="00AE48DD" w:rsidRPr="00C115B2" w14:paraId="20AB32CE"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74E220" w14:textId="77777777" w:rsidR="00AE48DD" w:rsidRPr="00C115B2" w:rsidRDefault="00AE48DD" w:rsidP="005B0E11">
                  <w:pPr>
                    <w:pStyle w:val="rowtabella0"/>
                    <w:rPr>
                      <w:color w:val="002060"/>
                    </w:rPr>
                  </w:pPr>
                  <w:r w:rsidRPr="00C115B2">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13BA4A" w14:textId="77777777" w:rsidR="00AE48DD" w:rsidRPr="00C115B2" w:rsidRDefault="00AE48DD" w:rsidP="005B0E11">
                  <w:pPr>
                    <w:pStyle w:val="rowtabella0"/>
                    <w:rPr>
                      <w:color w:val="002060"/>
                    </w:rPr>
                  </w:pPr>
                  <w:r w:rsidRPr="00C115B2">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DEB2D4" w14:textId="77777777" w:rsidR="00AE48DD" w:rsidRPr="00C115B2" w:rsidRDefault="00AE48DD" w:rsidP="005B0E11">
                  <w:pPr>
                    <w:pStyle w:val="rowtabella0"/>
                    <w:jc w:val="center"/>
                    <w:rPr>
                      <w:color w:val="002060"/>
                    </w:rPr>
                  </w:pPr>
                  <w:r w:rsidRPr="00C115B2">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7F31ED" w14:textId="77777777" w:rsidR="00AE48DD" w:rsidRPr="00C115B2" w:rsidRDefault="00AE48DD" w:rsidP="005B0E11">
                  <w:pPr>
                    <w:pStyle w:val="rowtabella0"/>
                    <w:jc w:val="center"/>
                    <w:rPr>
                      <w:color w:val="002060"/>
                    </w:rPr>
                  </w:pPr>
                  <w:r w:rsidRPr="00C115B2">
                    <w:rPr>
                      <w:color w:val="002060"/>
                    </w:rPr>
                    <w:t> </w:t>
                  </w:r>
                </w:p>
              </w:tc>
            </w:tr>
            <w:tr w:rsidR="00AE48DD" w:rsidRPr="00C115B2" w14:paraId="206C665F"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C8DD47" w14:textId="77777777" w:rsidR="00AE48DD" w:rsidRPr="00C115B2" w:rsidRDefault="00AE48DD" w:rsidP="005B0E11">
                  <w:pPr>
                    <w:pStyle w:val="rowtabella0"/>
                    <w:rPr>
                      <w:color w:val="002060"/>
                    </w:rPr>
                  </w:pPr>
                  <w:r w:rsidRPr="00C115B2">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DDE1D5" w14:textId="77777777" w:rsidR="00AE48DD" w:rsidRPr="00C115B2" w:rsidRDefault="00AE48DD" w:rsidP="005B0E11">
                  <w:pPr>
                    <w:pStyle w:val="rowtabella0"/>
                    <w:rPr>
                      <w:color w:val="002060"/>
                    </w:rPr>
                  </w:pPr>
                  <w:r w:rsidRPr="00C115B2">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2D7794" w14:textId="77777777" w:rsidR="00AE48DD" w:rsidRPr="00C115B2" w:rsidRDefault="00AE48DD" w:rsidP="005B0E11">
                  <w:pPr>
                    <w:pStyle w:val="rowtabella0"/>
                    <w:jc w:val="center"/>
                    <w:rPr>
                      <w:color w:val="002060"/>
                    </w:rPr>
                  </w:pPr>
                  <w:r w:rsidRPr="00C115B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514261" w14:textId="77777777" w:rsidR="00AE48DD" w:rsidRPr="00C115B2" w:rsidRDefault="00AE48DD" w:rsidP="005B0E11">
                  <w:pPr>
                    <w:pStyle w:val="rowtabella0"/>
                    <w:jc w:val="center"/>
                    <w:rPr>
                      <w:color w:val="002060"/>
                    </w:rPr>
                  </w:pPr>
                  <w:r w:rsidRPr="00C115B2">
                    <w:rPr>
                      <w:color w:val="002060"/>
                    </w:rPr>
                    <w:t> </w:t>
                  </w:r>
                </w:p>
              </w:tc>
            </w:tr>
            <w:tr w:rsidR="00AE48DD" w:rsidRPr="00C115B2" w14:paraId="4D6FA2CF"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A009E6" w14:textId="77777777" w:rsidR="00AE48DD" w:rsidRPr="00C115B2" w:rsidRDefault="00AE48DD" w:rsidP="005B0E11">
                  <w:pPr>
                    <w:pStyle w:val="rowtabella0"/>
                    <w:rPr>
                      <w:color w:val="002060"/>
                    </w:rPr>
                  </w:pPr>
                  <w:r w:rsidRPr="00C115B2">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A8B006" w14:textId="77777777" w:rsidR="00AE48DD" w:rsidRPr="00C115B2" w:rsidRDefault="00AE48DD" w:rsidP="005B0E11">
                  <w:pPr>
                    <w:pStyle w:val="rowtabella0"/>
                    <w:rPr>
                      <w:color w:val="002060"/>
                    </w:rPr>
                  </w:pPr>
                  <w:r w:rsidRPr="00C115B2">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758635" w14:textId="77777777" w:rsidR="00AE48DD" w:rsidRPr="00C115B2" w:rsidRDefault="00AE48DD" w:rsidP="005B0E11">
                  <w:pPr>
                    <w:pStyle w:val="rowtabella0"/>
                    <w:jc w:val="center"/>
                    <w:rPr>
                      <w:color w:val="002060"/>
                    </w:rPr>
                  </w:pPr>
                  <w:r w:rsidRPr="00C115B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AA89A6" w14:textId="77777777" w:rsidR="00AE48DD" w:rsidRPr="00C115B2" w:rsidRDefault="00AE48DD" w:rsidP="005B0E11">
                  <w:pPr>
                    <w:pStyle w:val="rowtabella0"/>
                    <w:jc w:val="center"/>
                    <w:rPr>
                      <w:color w:val="002060"/>
                    </w:rPr>
                  </w:pPr>
                  <w:r w:rsidRPr="00C115B2">
                    <w:rPr>
                      <w:color w:val="002060"/>
                    </w:rPr>
                    <w:t> </w:t>
                  </w:r>
                </w:p>
              </w:tc>
            </w:tr>
            <w:tr w:rsidR="00AE48DD" w:rsidRPr="00C115B2" w14:paraId="63DF1517"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C5C2A1" w14:textId="77777777" w:rsidR="00AE48DD" w:rsidRPr="00C115B2" w:rsidRDefault="00AE48DD" w:rsidP="005B0E11">
                  <w:pPr>
                    <w:pStyle w:val="rowtabella0"/>
                    <w:rPr>
                      <w:color w:val="002060"/>
                    </w:rPr>
                  </w:pPr>
                  <w:r w:rsidRPr="00C115B2">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C875C1" w14:textId="77777777" w:rsidR="00AE48DD" w:rsidRPr="00C115B2" w:rsidRDefault="00AE48DD" w:rsidP="005B0E11">
                  <w:pPr>
                    <w:pStyle w:val="rowtabella0"/>
                    <w:rPr>
                      <w:color w:val="002060"/>
                    </w:rPr>
                  </w:pPr>
                  <w:r w:rsidRPr="00C115B2">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5A29BC" w14:textId="77777777" w:rsidR="00AE48DD" w:rsidRPr="00C115B2" w:rsidRDefault="00AE48DD" w:rsidP="005B0E11">
                  <w:pPr>
                    <w:pStyle w:val="rowtabella0"/>
                    <w:jc w:val="center"/>
                    <w:rPr>
                      <w:color w:val="002060"/>
                    </w:rPr>
                  </w:pPr>
                  <w:r w:rsidRPr="00C115B2">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FFC2BF" w14:textId="77777777" w:rsidR="00AE48DD" w:rsidRPr="00C115B2" w:rsidRDefault="00AE48DD" w:rsidP="005B0E11">
                  <w:pPr>
                    <w:pStyle w:val="rowtabella0"/>
                    <w:jc w:val="center"/>
                    <w:rPr>
                      <w:color w:val="002060"/>
                    </w:rPr>
                  </w:pPr>
                  <w:r w:rsidRPr="00C115B2">
                    <w:rPr>
                      <w:color w:val="002060"/>
                    </w:rPr>
                    <w:t> </w:t>
                  </w:r>
                </w:p>
              </w:tc>
            </w:tr>
            <w:tr w:rsidR="00AE48DD" w:rsidRPr="00C115B2" w14:paraId="762499F2"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390F5E" w14:textId="77777777" w:rsidR="00AE48DD" w:rsidRPr="00C115B2" w:rsidRDefault="00AE48DD" w:rsidP="005B0E11">
                  <w:pPr>
                    <w:pStyle w:val="rowtabella0"/>
                    <w:rPr>
                      <w:color w:val="002060"/>
                    </w:rPr>
                  </w:pPr>
                  <w:r w:rsidRPr="00C115B2">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0F2DDD" w14:textId="77777777" w:rsidR="00AE48DD" w:rsidRPr="00C115B2" w:rsidRDefault="00AE48DD" w:rsidP="005B0E11">
                  <w:pPr>
                    <w:pStyle w:val="rowtabella0"/>
                    <w:rPr>
                      <w:color w:val="002060"/>
                    </w:rPr>
                  </w:pPr>
                  <w:r w:rsidRPr="00C115B2">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F5146" w14:textId="77777777" w:rsidR="00AE48DD" w:rsidRPr="00C115B2" w:rsidRDefault="00AE48DD" w:rsidP="005B0E11">
                  <w:pPr>
                    <w:pStyle w:val="rowtabella0"/>
                    <w:jc w:val="center"/>
                    <w:rPr>
                      <w:color w:val="002060"/>
                    </w:rPr>
                  </w:pPr>
                  <w:r w:rsidRPr="00C115B2">
                    <w:rPr>
                      <w:color w:val="002060"/>
                    </w:rPr>
                    <w:t>7 - 8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DD86E" w14:textId="77777777" w:rsidR="00AE48DD" w:rsidRPr="00C115B2" w:rsidRDefault="00AE48DD" w:rsidP="005B0E11">
                  <w:pPr>
                    <w:pStyle w:val="rowtabella0"/>
                    <w:jc w:val="center"/>
                    <w:rPr>
                      <w:color w:val="002060"/>
                    </w:rPr>
                  </w:pPr>
                  <w:r w:rsidRPr="00C115B2">
                    <w:rPr>
                      <w:color w:val="002060"/>
                    </w:rPr>
                    <w:t> </w:t>
                  </w:r>
                </w:p>
              </w:tc>
            </w:tr>
          </w:tbl>
          <w:p w14:paraId="7532DCA3" w14:textId="77777777" w:rsidR="00AE48DD" w:rsidRPr="00C115B2" w:rsidRDefault="00AE48DD" w:rsidP="005B0E11">
            <w:pPr>
              <w:rPr>
                <w:color w:val="002060"/>
              </w:rPr>
            </w:pPr>
          </w:p>
        </w:tc>
      </w:tr>
    </w:tbl>
    <w:p w14:paraId="37615C1B" w14:textId="77777777" w:rsidR="00AE48DD" w:rsidRPr="00C115B2" w:rsidRDefault="00AE48DD" w:rsidP="00AE48DD">
      <w:pPr>
        <w:pStyle w:val="breakline"/>
        <w:rPr>
          <w:rFonts w:eastAsiaTheme="minorEastAsia"/>
          <w:color w:val="002060"/>
        </w:rPr>
      </w:pPr>
    </w:p>
    <w:p w14:paraId="2D17565F" w14:textId="77777777" w:rsidR="00AE48DD" w:rsidRPr="00C115B2" w:rsidRDefault="00AE48DD" w:rsidP="00AE48DD">
      <w:pPr>
        <w:pStyle w:val="breakline"/>
        <w:rPr>
          <w:color w:val="002060"/>
        </w:rPr>
      </w:pPr>
    </w:p>
    <w:p w14:paraId="735936D4" w14:textId="77777777" w:rsidR="00AE48DD" w:rsidRPr="00C115B2" w:rsidRDefault="00AE48DD" w:rsidP="00AE48DD">
      <w:pPr>
        <w:pStyle w:val="titoloprinc0"/>
        <w:rPr>
          <w:color w:val="002060"/>
        </w:rPr>
      </w:pPr>
      <w:r w:rsidRPr="00C115B2">
        <w:rPr>
          <w:color w:val="002060"/>
        </w:rPr>
        <w:t>GIUDICE SPORTIVO</w:t>
      </w:r>
    </w:p>
    <w:p w14:paraId="40994552" w14:textId="77777777" w:rsidR="00AE48DD" w:rsidRPr="00C115B2" w:rsidRDefault="00AE48DD" w:rsidP="00AE48DD">
      <w:pPr>
        <w:pStyle w:val="diffida"/>
        <w:rPr>
          <w:color w:val="002060"/>
        </w:rPr>
      </w:pPr>
      <w:r w:rsidRPr="00C115B2">
        <w:rPr>
          <w:color w:val="002060"/>
        </w:rPr>
        <w:t>Il Giudice Sportivo Avv. Agnese Lazzaretti, con l'assistenza del segretario Angelo Castellana, nella seduta del 01/03/2023, ha adottato le decisioni che di seguito integralmente si riportano:</w:t>
      </w:r>
    </w:p>
    <w:p w14:paraId="5305409E" w14:textId="77777777" w:rsidR="00AE48DD" w:rsidRPr="00C115B2" w:rsidRDefault="00AE48DD" w:rsidP="00AE48DD">
      <w:pPr>
        <w:pStyle w:val="titolo10"/>
        <w:rPr>
          <w:color w:val="002060"/>
        </w:rPr>
      </w:pPr>
      <w:r w:rsidRPr="00C115B2">
        <w:rPr>
          <w:color w:val="002060"/>
        </w:rPr>
        <w:t xml:space="preserve">GARE DEL 24/ 2/2023 </w:t>
      </w:r>
    </w:p>
    <w:p w14:paraId="0B8CC179" w14:textId="77777777" w:rsidR="00AE48DD" w:rsidRPr="00C115B2" w:rsidRDefault="00AE48DD" w:rsidP="00AE48DD">
      <w:pPr>
        <w:pStyle w:val="titolo7a"/>
        <w:rPr>
          <w:color w:val="002060"/>
        </w:rPr>
      </w:pPr>
      <w:r w:rsidRPr="00C115B2">
        <w:rPr>
          <w:color w:val="002060"/>
        </w:rPr>
        <w:t xml:space="preserve">PROVVEDIMENTI DISCIPLINARI </w:t>
      </w:r>
    </w:p>
    <w:p w14:paraId="31E6EACB" w14:textId="77777777" w:rsidR="00AE48DD" w:rsidRPr="00C115B2" w:rsidRDefault="00AE48DD" w:rsidP="00AE48DD">
      <w:pPr>
        <w:pStyle w:val="titolo7b0"/>
        <w:rPr>
          <w:color w:val="002060"/>
        </w:rPr>
      </w:pPr>
      <w:r w:rsidRPr="00C115B2">
        <w:rPr>
          <w:color w:val="002060"/>
        </w:rPr>
        <w:t xml:space="preserve">In base alle risultanze degli atti ufficiali sono state deliberate le seguenti sanzioni disciplinari. </w:t>
      </w:r>
    </w:p>
    <w:p w14:paraId="02CA2B31" w14:textId="77777777" w:rsidR="00AE48DD" w:rsidRPr="00C115B2" w:rsidRDefault="00AE48DD" w:rsidP="00AE48DD">
      <w:pPr>
        <w:pStyle w:val="titolo30"/>
        <w:rPr>
          <w:color w:val="002060"/>
        </w:rPr>
      </w:pPr>
      <w:r w:rsidRPr="00C115B2">
        <w:rPr>
          <w:color w:val="002060"/>
        </w:rPr>
        <w:t xml:space="preserve">DIRIGENTI </w:t>
      </w:r>
    </w:p>
    <w:p w14:paraId="20E7A82E" w14:textId="77777777" w:rsidR="00AE48DD" w:rsidRPr="00C115B2" w:rsidRDefault="00AE48DD" w:rsidP="00AE48DD">
      <w:pPr>
        <w:pStyle w:val="titolo20"/>
        <w:rPr>
          <w:color w:val="002060"/>
        </w:rPr>
      </w:pPr>
      <w:r w:rsidRPr="00C115B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244C9B23" w14:textId="77777777" w:rsidTr="005B0E11">
        <w:tc>
          <w:tcPr>
            <w:tcW w:w="2200" w:type="dxa"/>
            <w:tcMar>
              <w:top w:w="20" w:type="dxa"/>
              <w:left w:w="20" w:type="dxa"/>
              <w:bottom w:w="20" w:type="dxa"/>
              <w:right w:w="20" w:type="dxa"/>
            </w:tcMar>
            <w:vAlign w:val="center"/>
            <w:hideMark/>
          </w:tcPr>
          <w:p w14:paraId="722BBB16" w14:textId="77777777" w:rsidR="00AE48DD" w:rsidRPr="00C115B2" w:rsidRDefault="00AE48DD" w:rsidP="005B0E11">
            <w:pPr>
              <w:pStyle w:val="movimento"/>
              <w:rPr>
                <w:color w:val="002060"/>
              </w:rPr>
            </w:pPr>
            <w:r w:rsidRPr="00C115B2">
              <w:rPr>
                <w:color w:val="002060"/>
              </w:rPr>
              <w:t>MAZZIERI DIEGO</w:t>
            </w:r>
          </w:p>
        </w:tc>
        <w:tc>
          <w:tcPr>
            <w:tcW w:w="2200" w:type="dxa"/>
            <w:tcMar>
              <w:top w:w="20" w:type="dxa"/>
              <w:left w:w="20" w:type="dxa"/>
              <w:bottom w:w="20" w:type="dxa"/>
              <w:right w:w="20" w:type="dxa"/>
            </w:tcMar>
            <w:vAlign w:val="center"/>
            <w:hideMark/>
          </w:tcPr>
          <w:p w14:paraId="12B52BB0" w14:textId="77777777" w:rsidR="00AE48DD" w:rsidRPr="00C115B2" w:rsidRDefault="00AE48DD" w:rsidP="005B0E11">
            <w:pPr>
              <w:pStyle w:val="movimento2"/>
              <w:rPr>
                <w:color w:val="002060"/>
              </w:rPr>
            </w:pPr>
            <w:r w:rsidRPr="00C115B2">
              <w:rPr>
                <w:color w:val="002060"/>
              </w:rPr>
              <w:t xml:space="preserve">(AVENALE) </w:t>
            </w:r>
          </w:p>
        </w:tc>
        <w:tc>
          <w:tcPr>
            <w:tcW w:w="800" w:type="dxa"/>
            <w:tcMar>
              <w:top w:w="20" w:type="dxa"/>
              <w:left w:w="20" w:type="dxa"/>
              <w:bottom w:w="20" w:type="dxa"/>
              <w:right w:w="20" w:type="dxa"/>
            </w:tcMar>
            <w:vAlign w:val="center"/>
            <w:hideMark/>
          </w:tcPr>
          <w:p w14:paraId="4B59B99B"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C3251C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177999B" w14:textId="77777777" w:rsidR="00AE48DD" w:rsidRPr="00C115B2" w:rsidRDefault="00AE48DD" w:rsidP="005B0E11">
            <w:pPr>
              <w:pStyle w:val="movimento2"/>
              <w:rPr>
                <w:color w:val="002060"/>
              </w:rPr>
            </w:pPr>
            <w:r w:rsidRPr="00C115B2">
              <w:rPr>
                <w:color w:val="002060"/>
              </w:rPr>
              <w:t> </w:t>
            </w:r>
          </w:p>
        </w:tc>
      </w:tr>
    </w:tbl>
    <w:p w14:paraId="29E860AA" w14:textId="77777777" w:rsidR="00AE48DD" w:rsidRPr="00C115B2" w:rsidRDefault="00AE48DD" w:rsidP="00AE48DD">
      <w:pPr>
        <w:pStyle w:val="titolo20"/>
        <w:rPr>
          <w:rFonts w:eastAsiaTheme="minorEastAsia"/>
          <w:color w:val="002060"/>
        </w:rPr>
      </w:pPr>
      <w:r w:rsidRPr="00C115B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50F9770D" w14:textId="77777777" w:rsidTr="005B0E11">
        <w:tc>
          <w:tcPr>
            <w:tcW w:w="2200" w:type="dxa"/>
            <w:tcMar>
              <w:top w:w="20" w:type="dxa"/>
              <w:left w:w="20" w:type="dxa"/>
              <w:bottom w:w="20" w:type="dxa"/>
              <w:right w:w="20" w:type="dxa"/>
            </w:tcMar>
            <w:vAlign w:val="center"/>
            <w:hideMark/>
          </w:tcPr>
          <w:p w14:paraId="52D11028" w14:textId="77777777" w:rsidR="00AE48DD" w:rsidRPr="00C115B2" w:rsidRDefault="00AE48DD" w:rsidP="005B0E11">
            <w:pPr>
              <w:pStyle w:val="movimento"/>
              <w:rPr>
                <w:color w:val="002060"/>
              </w:rPr>
            </w:pPr>
            <w:r w:rsidRPr="00C115B2">
              <w:rPr>
                <w:color w:val="002060"/>
              </w:rPr>
              <w:t>MORETTI MAURILIO</w:t>
            </w:r>
          </w:p>
        </w:tc>
        <w:tc>
          <w:tcPr>
            <w:tcW w:w="2200" w:type="dxa"/>
            <w:tcMar>
              <w:top w:w="20" w:type="dxa"/>
              <w:left w:w="20" w:type="dxa"/>
              <w:bottom w:w="20" w:type="dxa"/>
              <w:right w:w="20" w:type="dxa"/>
            </w:tcMar>
            <w:vAlign w:val="center"/>
            <w:hideMark/>
          </w:tcPr>
          <w:p w14:paraId="3965A36D" w14:textId="77777777" w:rsidR="00AE48DD" w:rsidRPr="00C115B2" w:rsidRDefault="00AE48DD" w:rsidP="005B0E11">
            <w:pPr>
              <w:pStyle w:val="movimento2"/>
              <w:rPr>
                <w:color w:val="002060"/>
              </w:rPr>
            </w:pPr>
            <w:r w:rsidRPr="00C115B2">
              <w:rPr>
                <w:color w:val="002060"/>
              </w:rPr>
              <w:t xml:space="preserve">(GAGLIOLE F.C.) </w:t>
            </w:r>
          </w:p>
        </w:tc>
        <w:tc>
          <w:tcPr>
            <w:tcW w:w="800" w:type="dxa"/>
            <w:tcMar>
              <w:top w:w="20" w:type="dxa"/>
              <w:left w:w="20" w:type="dxa"/>
              <w:bottom w:w="20" w:type="dxa"/>
              <w:right w:w="20" w:type="dxa"/>
            </w:tcMar>
            <w:vAlign w:val="center"/>
            <w:hideMark/>
          </w:tcPr>
          <w:p w14:paraId="0B3B5EB9"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FAD95AD"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1541013" w14:textId="77777777" w:rsidR="00AE48DD" w:rsidRPr="00C115B2" w:rsidRDefault="00AE48DD" w:rsidP="005B0E11">
            <w:pPr>
              <w:pStyle w:val="movimento2"/>
              <w:rPr>
                <w:color w:val="002060"/>
              </w:rPr>
            </w:pPr>
            <w:r w:rsidRPr="00C115B2">
              <w:rPr>
                <w:color w:val="002060"/>
              </w:rPr>
              <w:t> </w:t>
            </w:r>
          </w:p>
        </w:tc>
      </w:tr>
    </w:tbl>
    <w:p w14:paraId="0D5918E0" w14:textId="77777777" w:rsidR="00AE48DD" w:rsidRPr="00C115B2" w:rsidRDefault="00AE48DD" w:rsidP="00AE48DD">
      <w:pPr>
        <w:pStyle w:val="titolo20"/>
        <w:rPr>
          <w:rFonts w:eastAsiaTheme="minorEastAsia"/>
          <w:color w:val="002060"/>
        </w:rPr>
      </w:pPr>
      <w:r w:rsidRPr="00C115B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0EEC6524" w14:textId="77777777" w:rsidTr="005B0E11">
        <w:tc>
          <w:tcPr>
            <w:tcW w:w="2200" w:type="dxa"/>
            <w:tcMar>
              <w:top w:w="20" w:type="dxa"/>
              <w:left w:w="20" w:type="dxa"/>
              <w:bottom w:w="20" w:type="dxa"/>
              <w:right w:w="20" w:type="dxa"/>
            </w:tcMar>
            <w:vAlign w:val="center"/>
            <w:hideMark/>
          </w:tcPr>
          <w:p w14:paraId="2E1BF31D" w14:textId="77777777" w:rsidR="00AE48DD" w:rsidRPr="00C115B2" w:rsidRDefault="00AE48DD" w:rsidP="005B0E11">
            <w:pPr>
              <w:pStyle w:val="movimento"/>
              <w:rPr>
                <w:color w:val="002060"/>
              </w:rPr>
            </w:pPr>
            <w:r w:rsidRPr="00C115B2">
              <w:rPr>
                <w:color w:val="002060"/>
              </w:rPr>
              <w:t>FIORAVANTI LUCA</w:t>
            </w:r>
          </w:p>
        </w:tc>
        <w:tc>
          <w:tcPr>
            <w:tcW w:w="2200" w:type="dxa"/>
            <w:tcMar>
              <w:top w:w="20" w:type="dxa"/>
              <w:left w:w="20" w:type="dxa"/>
              <w:bottom w:w="20" w:type="dxa"/>
              <w:right w:w="20" w:type="dxa"/>
            </w:tcMar>
            <w:vAlign w:val="center"/>
            <w:hideMark/>
          </w:tcPr>
          <w:p w14:paraId="014A59AF" w14:textId="77777777" w:rsidR="00AE48DD" w:rsidRPr="00C115B2" w:rsidRDefault="00AE48DD" w:rsidP="005B0E11">
            <w:pPr>
              <w:pStyle w:val="movimento2"/>
              <w:rPr>
                <w:color w:val="002060"/>
              </w:rPr>
            </w:pPr>
            <w:r w:rsidRPr="00C115B2">
              <w:rPr>
                <w:color w:val="002060"/>
              </w:rPr>
              <w:t xml:space="preserve">(FUTSAL CASELLE) </w:t>
            </w:r>
          </w:p>
        </w:tc>
        <w:tc>
          <w:tcPr>
            <w:tcW w:w="800" w:type="dxa"/>
            <w:tcMar>
              <w:top w:w="20" w:type="dxa"/>
              <w:left w:w="20" w:type="dxa"/>
              <w:bottom w:w="20" w:type="dxa"/>
              <w:right w:w="20" w:type="dxa"/>
            </w:tcMar>
            <w:vAlign w:val="center"/>
            <w:hideMark/>
          </w:tcPr>
          <w:p w14:paraId="1C5F4041"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D30C181"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27C2035" w14:textId="77777777" w:rsidR="00AE48DD" w:rsidRPr="00C115B2" w:rsidRDefault="00AE48DD" w:rsidP="005B0E11">
            <w:pPr>
              <w:pStyle w:val="movimento2"/>
              <w:rPr>
                <w:color w:val="002060"/>
              </w:rPr>
            </w:pPr>
            <w:r w:rsidRPr="00C115B2">
              <w:rPr>
                <w:color w:val="002060"/>
              </w:rPr>
              <w:t> </w:t>
            </w:r>
          </w:p>
        </w:tc>
      </w:tr>
    </w:tbl>
    <w:p w14:paraId="1DF0C3AD" w14:textId="77777777" w:rsidR="00AE48DD" w:rsidRPr="00C115B2" w:rsidRDefault="00AE48DD" w:rsidP="00AE48DD">
      <w:pPr>
        <w:pStyle w:val="titolo30"/>
        <w:rPr>
          <w:rFonts w:eastAsiaTheme="minorEastAsia"/>
          <w:color w:val="002060"/>
        </w:rPr>
      </w:pPr>
      <w:r w:rsidRPr="00C115B2">
        <w:rPr>
          <w:color w:val="002060"/>
        </w:rPr>
        <w:t xml:space="preserve">CALCIATORI ESPULSI </w:t>
      </w:r>
    </w:p>
    <w:p w14:paraId="388F7869" w14:textId="77777777" w:rsidR="00AE48DD" w:rsidRPr="00C115B2" w:rsidRDefault="00AE48DD" w:rsidP="00AE48DD">
      <w:pPr>
        <w:pStyle w:val="titolo20"/>
        <w:rPr>
          <w:color w:val="002060"/>
        </w:rPr>
      </w:pPr>
      <w:r w:rsidRPr="00C115B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60E56D59" w14:textId="77777777" w:rsidTr="005B0E11">
        <w:tc>
          <w:tcPr>
            <w:tcW w:w="2200" w:type="dxa"/>
            <w:tcMar>
              <w:top w:w="20" w:type="dxa"/>
              <w:left w:w="20" w:type="dxa"/>
              <w:bottom w:w="20" w:type="dxa"/>
              <w:right w:w="20" w:type="dxa"/>
            </w:tcMar>
            <w:vAlign w:val="center"/>
            <w:hideMark/>
          </w:tcPr>
          <w:p w14:paraId="730B2AF2" w14:textId="77777777" w:rsidR="00AE48DD" w:rsidRPr="00C115B2" w:rsidRDefault="00AE48DD" w:rsidP="005B0E11">
            <w:pPr>
              <w:pStyle w:val="movimento"/>
              <w:rPr>
                <w:color w:val="002060"/>
              </w:rPr>
            </w:pPr>
            <w:r w:rsidRPr="00C115B2">
              <w:rPr>
                <w:color w:val="002060"/>
              </w:rPr>
              <w:t>DRAGUSIN MICHELANGELO</w:t>
            </w:r>
          </w:p>
        </w:tc>
        <w:tc>
          <w:tcPr>
            <w:tcW w:w="2200" w:type="dxa"/>
            <w:tcMar>
              <w:top w:w="20" w:type="dxa"/>
              <w:left w:w="20" w:type="dxa"/>
              <w:bottom w:w="20" w:type="dxa"/>
              <w:right w:w="20" w:type="dxa"/>
            </w:tcMar>
            <w:vAlign w:val="center"/>
            <w:hideMark/>
          </w:tcPr>
          <w:p w14:paraId="0E7B837F" w14:textId="77777777" w:rsidR="00AE48DD" w:rsidRPr="00C115B2" w:rsidRDefault="00AE48DD" w:rsidP="005B0E11">
            <w:pPr>
              <w:pStyle w:val="movimento2"/>
              <w:rPr>
                <w:color w:val="002060"/>
              </w:rPr>
            </w:pPr>
            <w:r w:rsidRPr="00C115B2">
              <w:rPr>
                <w:color w:val="002060"/>
              </w:rPr>
              <w:t xml:space="preserve">(FUTSAL CAMPIGLIONE) </w:t>
            </w:r>
          </w:p>
        </w:tc>
        <w:tc>
          <w:tcPr>
            <w:tcW w:w="800" w:type="dxa"/>
            <w:tcMar>
              <w:top w:w="20" w:type="dxa"/>
              <w:left w:w="20" w:type="dxa"/>
              <w:bottom w:w="20" w:type="dxa"/>
              <w:right w:w="20" w:type="dxa"/>
            </w:tcMar>
            <w:vAlign w:val="center"/>
            <w:hideMark/>
          </w:tcPr>
          <w:p w14:paraId="33706319"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9968641" w14:textId="77777777" w:rsidR="00AE48DD" w:rsidRPr="00C115B2" w:rsidRDefault="00AE48DD" w:rsidP="005B0E11">
            <w:pPr>
              <w:pStyle w:val="movimento"/>
              <w:rPr>
                <w:color w:val="002060"/>
              </w:rPr>
            </w:pPr>
            <w:r w:rsidRPr="00C115B2">
              <w:rPr>
                <w:color w:val="002060"/>
              </w:rPr>
              <w:t>DE CAROLIS MATTEO</w:t>
            </w:r>
          </w:p>
        </w:tc>
        <w:tc>
          <w:tcPr>
            <w:tcW w:w="2200" w:type="dxa"/>
            <w:tcMar>
              <w:top w:w="20" w:type="dxa"/>
              <w:left w:w="20" w:type="dxa"/>
              <w:bottom w:w="20" w:type="dxa"/>
              <w:right w:w="20" w:type="dxa"/>
            </w:tcMar>
            <w:vAlign w:val="center"/>
            <w:hideMark/>
          </w:tcPr>
          <w:p w14:paraId="1EA95317" w14:textId="77777777" w:rsidR="00AE48DD" w:rsidRPr="00C115B2" w:rsidRDefault="00AE48DD" w:rsidP="005B0E11">
            <w:pPr>
              <w:pStyle w:val="movimento2"/>
              <w:rPr>
                <w:color w:val="002060"/>
              </w:rPr>
            </w:pPr>
            <w:r w:rsidRPr="00C115B2">
              <w:rPr>
                <w:color w:val="002060"/>
              </w:rPr>
              <w:t xml:space="preserve">(FUTSAL CASELLE) </w:t>
            </w:r>
          </w:p>
        </w:tc>
      </w:tr>
      <w:tr w:rsidR="00AE48DD" w:rsidRPr="00C115B2" w14:paraId="407B5C15" w14:textId="77777777" w:rsidTr="005B0E11">
        <w:tc>
          <w:tcPr>
            <w:tcW w:w="2200" w:type="dxa"/>
            <w:tcMar>
              <w:top w:w="20" w:type="dxa"/>
              <w:left w:w="20" w:type="dxa"/>
              <w:bottom w:w="20" w:type="dxa"/>
              <w:right w:w="20" w:type="dxa"/>
            </w:tcMar>
            <w:vAlign w:val="center"/>
            <w:hideMark/>
          </w:tcPr>
          <w:p w14:paraId="5CA0E0EC" w14:textId="77777777" w:rsidR="00AE48DD" w:rsidRPr="00C115B2" w:rsidRDefault="00AE48DD" w:rsidP="005B0E11">
            <w:pPr>
              <w:pStyle w:val="movimento"/>
              <w:rPr>
                <w:color w:val="002060"/>
              </w:rPr>
            </w:pPr>
            <w:r w:rsidRPr="00C115B2">
              <w:rPr>
                <w:color w:val="002060"/>
              </w:rPr>
              <w:t>MATTEUCCI DAVIDE</w:t>
            </w:r>
          </w:p>
        </w:tc>
        <w:tc>
          <w:tcPr>
            <w:tcW w:w="2200" w:type="dxa"/>
            <w:tcMar>
              <w:top w:w="20" w:type="dxa"/>
              <w:left w:w="20" w:type="dxa"/>
              <w:bottom w:w="20" w:type="dxa"/>
              <w:right w:w="20" w:type="dxa"/>
            </w:tcMar>
            <w:vAlign w:val="center"/>
            <w:hideMark/>
          </w:tcPr>
          <w:p w14:paraId="22E1A5A9" w14:textId="77777777" w:rsidR="00AE48DD" w:rsidRPr="00C115B2" w:rsidRDefault="00AE48DD" w:rsidP="005B0E11">
            <w:pPr>
              <w:pStyle w:val="movimento2"/>
              <w:rPr>
                <w:color w:val="002060"/>
              </w:rPr>
            </w:pPr>
            <w:r w:rsidRPr="00C115B2">
              <w:rPr>
                <w:color w:val="002060"/>
              </w:rPr>
              <w:t xml:space="preserve">(GNANO 04) </w:t>
            </w:r>
          </w:p>
        </w:tc>
        <w:tc>
          <w:tcPr>
            <w:tcW w:w="800" w:type="dxa"/>
            <w:tcMar>
              <w:top w:w="20" w:type="dxa"/>
              <w:left w:w="20" w:type="dxa"/>
              <w:bottom w:w="20" w:type="dxa"/>
              <w:right w:w="20" w:type="dxa"/>
            </w:tcMar>
            <w:vAlign w:val="center"/>
            <w:hideMark/>
          </w:tcPr>
          <w:p w14:paraId="459D1BC3"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73ED9BD" w14:textId="77777777" w:rsidR="00AE48DD" w:rsidRPr="00C115B2" w:rsidRDefault="00AE48DD" w:rsidP="005B0E11">
            <w:pPr>
              <w:pStyle w:val="movimento"/>
              <w:rPr>
                <w:color w:val="002060"/>
              </w:rPr>
            </w:pPr>
            <w:r w:rsidRPr="00C115B2">
              <w:rPr>
                <w:color w:val="002060"/>
              </w:rPr>
              <w:t>GUERRI GIOVANNI</w:t>
            </w:r>
          </w:p>
        </w:tc>
        <w:tc>
          <w:tcPr>
            <w:tcW w:w="2200" w:type="dxa"/>
            <w:tcMar>
              <w:top w:w="20" w:type="dxa"/>
              <w:left w:w="20" w:type="dxa"/>
              <w:bottom w:w="20" w:type="dxa"/>
              <w:right w:w="20" w:type="dxa"/>
            </w:tcMar>
            <w:vAlign w:val="center"/>
            <w:hideMark/>
          </w:tcPr>
          <w:p w14:paraId="0133EF98" w14:textId="77777777" w:rsidR="00AE48DD" w:rsidRPr="00C115B2" w:rsidRDefault="00AE48DD" w:rsidP="005B0E11">
            <w:pPr>
              <w:pStyle w:val="movimento2"/>
              <w:rPr>
                <w:color w:val="002060"/>
              </w:rPr>
            </w:pPr>
            <w:r w:rsidRPr="00C115B2">
              <w:rPr>
                <w:color w:val="002060"/>
              </w:rPr>
              <w:t xml:space="preserve">(NEW ACADEMY) </w:t>
            </w:r>
          </w:p>
        </w:tc>
      </w:tr>
      <w:tr w:rsidR="00AE48DD" w:rsidRPr="00C115B2" w14:paraId="222913BE" w14:textId="77777777" w:rsidTr="005B0E11">
        <w:tc>
          <w:tcPr>
            <w:tcW w:w="2200" w:type="dxa"/>
            <w:tcMar>
              <w:top w:w="20" w:type="dxa"/>
              <w:left w:w="20" w:type="dxa"/>
              <w:bottom w:w="20" w:type="dxa"/>
              <w:right w:w="20" w:type="dxa"/>
            </w:tcMar>
            <w:vAlign w:val="center"/>
            <w:hideMark/>
          </w:tcPr>
          <w:p w14:paraId="57885E81" w14:textId="77777777" w:rsidR="00AE48DD" w:rsidRPr="00C115B2" w:rsidRDefault="00AE48DD" w:rsidP="005B0E11">
            <w:pPr>
              <w:pStyle w:val="movimento"/>
              <w:rPr>
                <w:color w:val="002060"/>
              </w:rPr>
            </w:pPr>
            <w:r w:rsidRPr="00C115B2">
              <w:rPr>
                <w:color w:val="002060"/>
              </w:rPr>
              <w:t>BRUNO SIMONE</w:t>
            </w:r>
          </w:p>
        </w:tc>
        <w:tc>
          <w:tcPr>
            <w:tcW w:w="2200" w:type="dxa"/>
            <w:tcMar>
              <w:top w:w="20" w:type="dxa"/>
              <w:left w:w="20" w:type="dxa"/>
              <w:bottom w:w="20" w:type="dxa"/>
              <w:right w:w="20" w:type="dxa"/>
            </w:tcMar>
            <w:vAlign w:val="center"/>
            <w:hideMark/>
          </w:tcPr>
          <w:p w14:paraId="259E6E1B" w14:textId="77777777" w:rsidR="00AE48DD" w:rsidRPr="00C115B2" w:rsidRDefault="00AE48DD" w:rsidP="005B0E11">
            <w:pPr>
              <w:pStyle w:val="movimento2"/>
              <w:rPr>
                <w:color w:val="002060"/>
              </w:rPr>
            </w:pPr>
            <w:r w:rsidRPr="00C115B2">
              <w:rPr>
                <w:color w:val="002060"/>
              </w:rPr>
              <w:t xml:space="preserve">(REAL EAGLES VIRTUS PAGLIA) </w:t>
            </w:r>
          </w:p>
        </w:tc>
        <w:tc>
          <w:tcPr>
            <w:tcW w:w="800" w:type="dxa"/>
            <w:tcMar>
              <w:top w:w="20" w:type="dxa"/>
              <w:left w:w="20" w:type="dxa"/>
              <w:bottom w:w="20" w:type="dxa"/>
              <w:right w:w="20" w:type="dxa"/>
            </w:tcMar>
            <w:vAlign w:val="center"/>
            <w:hideMark/>
          </w:tcPr>
          <w:p w14:paraId="49F2C339"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1382B2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2DBB7DA" w14:textId="77777777" w:rsidR="00AE48DD" w:rsidRPr="00C115B2" w:rsidRDefault="00AE48DD" w:rsidP="005B0E11">
            <w:pPr>
              <w:pStyle w:val="movimento2"/>
              <w:rPr>
                <w:color w:val="002060"/>
              </w:rPr>
            </w:pPr>
            <w:r w:rsidRPr="00C115B2">
              <w:rPr>
                <w:color w:val="002060"/>
              </w:rPr>
              <w:t> </w:t>
            </w:r>
          </w:p>
        </w:tc>
      </w:tr>
    </w:tbl>
    <w:p w14:paraId="1CE73465" w14:textId="77777777" w:rsidR="00AE48DD" w:rsidRPr="00C115B2" w:rsidRDefault="00AE48DD" w:rsidP="00AE48DD">
      <w:pPr>
        <w:pStyle w:val="titolo20"/>
        <w:rPr>
          <w:rFonts w:eastAsiaTheme="minorEastAsia"/>
          <w:color w:val="002060"/>
        </w:rPr>
      </w:pPr>
      <w:r w:rsidRPr="00C115B2">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7051738D" w14:textId="77777777" w:rsidTr="005B0E11">
        <w:tc>
          <w:tcPr>
            <w:tcW w:w="2200" w:type="dxa"/>
            <w:tcMar>
              <w:top w:w="20" w:type="dxa"/>
              <w:left w:w="20" w:type="dxa"/>
              <w:bottom w:w="20" w:type="dxa"/>
              <w:right w:w="20" w:type="dxa"/>
            </w:tcMar>
            <w:vAlign w:val="center"/>
            <w:hideMark/>
          </w:tcPr>
          <w:p w14:paraId="6CD1CE65" w14:textId="77777777" w:rsidR="00AE48DD" w:rsidRPr="00C115B2" w:rsidRDefault="00AE48DD" w:rsidP="005B0E11">
            <w:pPr>
              <w:pStyle w:val="movimento"/>
              <w:rPr>
                <w:color w:val="002060"/>
              </w:rPr>
            </w:pPr>
            <w:r w:rsidRPr="00C115B2">
              <w:rPr>
                <w:color w:val="002060"/>
              </w:rPr>
              <w:t>DE SOUSA ANDRE VITOR</w:t>
            </w:r>
          </w:p>
        </w:tc>
        <w:tc>
          <w:tcPr>
            <w:tcW w:w="2200" w:type="dxa"/>
            <w:tcMar>
              <w:top w:w="20" w:type="dxa"/>
              <w:left w:w="20" w:type="dxa"/>
              <w:bottom w:w="20" w:type="dxa"/>
              <w:right w:w="20" w:type="dxa"/>
            </w:tcMar>
            <w:vAlign w:val="center"/>
            <w:hideMark/>
          </w:tcPr>
          <w:p w14:paraId="47E7F260" w14:textId="77777777" w:rsidR="00AE48DD" w:rsidRPr="00C115B2" w:rsidRDefault="00AE48DD" w:rsidP="005B0E11">
            <w:pPr>
              <w:pStyle w:val="movimento2"/>
              <w:rPr>
                <w:color w:val="002060"/>
              </w:rPr>
            </w:pPr>
            <w:r w:rsidRPr="00C115B2">
              <w:rPr>
                <w:color w:val="002060"/>
              </w:rPr>
              <w:t xml:space="preserve">(NUOVA JUVENTINA FFC) </w:t>
            </w:r>
          </w:p>
        </w:tc>
        <w:tc>
          <w:tcPr>
            <w:tcW w:w="800" w:type="dxa"/>
            <w:tcMar>
              <w:top w:w="20" w:type="dxa"/>
              <w:left w:w="20" w:type="dxa"/>
              <w:bottom w:w="20" w:type="dxa"/>
              <w:right w:w="20" w:type="dxa"/>
            </w:tcMar>
            <w:vAlign w:val="center"/>
            <w:hideMark/>
          </w:tcPr>
          <w:p w14:paraId="284A261E"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FA50D30"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9F7BE6F" w14:textId="77777777" w:rsidR="00AE48DD" w:rsidRPr="00C115B2" w:rsidRDefault="00AE48DD" w:rsidP="005B0E11">
            <w:pPr>
              <w:pStyle w:val="movimento2"/>
              <w:rPr>
                <w:color w:val="002060"/>
              </w:rPr>
            </w:pPr>
            <w:r w:rsidRPr="00C115B2">
              <w:rPr>
                <w:color w:val="002060"/>
              </w:rPr>
              <w:t> </w:t>
            </w:r>
          </w:p>
        </w:tc>
      </w:tr>
    </w:tbl>
    <w:p w14:paraId="7FCAD025" w14:textId="77777777" w:rsidR="00AE48DD" w:rsidRPr="00C115B2" w:rsidRDefault="00AE48DD" w:rsidP="00AE48DD">
      <w:pPr>
        <w:pStyle w:val="titolo30"/>
        <w:rPr>
          <w:rFonts w:eastAsiaTheme="minorEastAsia"/>
          <w:color w:val="002060"/>
        </w:rPr>
      </w:pPr>
      <w:r w:rsidRPr="00C115B2">
        <w:rPr>
          <w:color w:val="002060"/>
        </w:rPr>
        <w:t xml:space="preserve">CALCIATORI NON ESPULSI </w:t>
      </w:r>
    </w:p>
    <w:p w14:paraId="22A01940" w14:textId="77777777" w:rsidR="00AE48DD" w:rsidRPr="00C115B2" w:rsidRDefault="00AE48DD" w:rsidP="00AE48DD">
      <w:pPr>
        <w:pStyle w:val="titolo20"/>
        <w:rPr>
          <w:color w:val="002060"/>
        </w:rPr>
      </w:pPr>
      <w:r w:rsidRPr="00C115B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690BA9BA" w14:textId="77777777" w:rsidTr="005B0E11">
        <w:tc>
          <w:tcPr>
            <w:tcW w:w="2200" w:type="dxa"/>
            <w:tcMar>
              <w:top w:w="20" w:type="dxa"/>
              <w:left w:w="20" w:type="dxa"/>
              <w:bottom w:w="20" w:type="dxa"/>
              <w:right w:w="20" w:type="dxa"/>
            </w:tcMar>
            <w:vAlign w:val="center"/>
            <w:hideMark/>
          </w:tcPr>
          <w:p w14:paraId="72F55ED3" w14:textId="77777777" w:rsidR="00AE48DD" w:rsidRPr="00C115B2" w:rsidRDefault="00AE48DD" w:rsidP="005B0E11">
            <w:pPr>
              <w:pStyle w:val="movimento"/>
              <w:rPr>
                <w:color w:val="002060"/>
              </w:rPr>
            </w:pPr>
            <w:r w:rsidRPr="00C115B2">
              <w:rPr>
                <w:color w:val="002060"/>
              </w:rPr>
              <w:t>STACCHIOTTI MATTIA</w:t>
            </w:r>
          </w:p>
        </w:tc>
        <w:tc>
          <w:tcPr>
            <w:tcW w:w="2200" w:type="dxa"/>
            <w:tcMar>
              <w:top w:w="20" w:type="dxa"/>
              <w:left w:w="20" w:type="dxa"/>
              <w:bottom w:w="20" w:type="dxa"/>
              <w:right w:w="20" w:type="dxa"/>
            </w:tcMar>
            <w:vAlign w:val="center"/>
            <w:hideMark/>
          </w:tcPr>
          <w:p w14:paraId="4A43B5CB" w14:textId="77777777" w:rsidR="00AE48DD" w:rsidRPr="00C115B2" w:rsidRDefault="00AE48DD" w:rsidP="005B0E11">
            <w:pPr>
              <w:pStyle w:val="movimento2"/>
              <w:rPr>
                <w:color w:val="002060"/>
              </w:rPr>
            </w:pPr>
            <w:r w:rsidRPr="00C115B2">
              <w:rPr>
                <w:color w:val="002060"/>
              </w:rPr>
              <w:t xml:space="preserve">(ANCONITANA CALCIO A 5) </w:t>
            </w:r>
          </w:p>
        </w:tc>
        <w:tc>
          <w:tcPr>
            <w:tcW w:w="800" w:type="dxa"/>
            <w:tcMar>
              <w:top w:w="20" w:type="dxa"/>
              <w:left w:w="20" w:type="dxa"/>
              <w:bottom w:w="20" w:type="dxa"/>
              <w:right w:w="20" w:type="dxa"/>
            </w:tcMar>
            <w:vAlign w:val="center"/>
            <w:hideMark/>
          </w:tcPr>
          <w:p w14:paraId="22A21160"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E81678B" w14:textId="77777777" w:rsidR="00AE48DD" w:rsidRPr="00C115B2" w:rsidRDefault="00AE48DD" w:rsidP="005B0E11">
            <w:pPr>
              <w:pStyle w:val="movimento"/>
              <w:rPr>
                <w:color w:val="002060"/>
              </w:rPr>
            </w:pPr>
            <w:r w:rsidRPr="00C115B2">
              <w:rPr>
                <w:color w:val="002060"/>
              </w:rPr>
              <w:t>CANCRINI GIANLUCA</w:t>
            </w:r>
          </w:p>
        </w:tc>
        <w:tc>
          <w:tcPr>
            <w:tcW w:w="2200" w:type="dxa"/>
            <w:tcMar>
              <w:top w:w="20" w:type="dxa"/>
              <w:left w:w="20" w:type="dxa"/>
              <w:bottom w:w="20" w:type="dxa"/>
              <w:right w:w="20" w:type="dxa"/>
            </w:tcMar>
            <w:vAlign w:val="center"/>
            <w:hideMark/>
          </w:tcPr>
          <w:p w14:paraId="056E06E8" w14:textId="77777777" w:rsidR="00AE48DD" w:rsidRPr="00C115B2" w:rsidRDefault="00AE48DD" w:rsidP="005B0E11">
            <w:pPr>
              <w:pStyle w:val="movimento2"/>
              <w:rPr>
                <w:color w:val="002060"/>
              </w:rPr>
            </w:pPr>
            <w:r w:rsidRPr="00C115B2">
              <w:rPr>
                <w:color w:val="002060"/>
              </w:rPr>
              <w:t xml:space="preserve">(CSI STELLA A.S.D.) </w:t>
            </w:r>
          </w:p>
        </w:tc>
      </w:tr>
      <w:tr w:rsidR="00AE48DD" w:rsidRPr="00C115B2" w14:paraId="1C5240C9" w14:textId="77777777" w:rsidTr="005B0E11">
        <w:tc>
          <w:tcPr>
            <w:tcW w:w="2200" w:type="dxa"/>
            <w:tcMar>
              <w:top w:w="20" w:type="dxa"/>
              <w:left w:w="20" w:type="dxa"/>
              <w:bottom w:w="20" w:type="dxa"/>
              <w:right w:w="20" w:type="dxa"/>
            </w:tcMar>
            <w:vAlign w:val="center"/>
            <w:hideMark/>
          </w:tcPr>
          <w:p w14:paraId="7F7B2E4A" w14:textId="77777777" w:rsidR="00AE48DD" w:rsidRPr="00C115B2" w:rsidRDefault="00AE48DD" w:rsidP="005B0E11">
            <w:pPr>
              <w:pStyle w:val="movimento"/>
              <w:rPr>
                <w:color w:val="002060"/>
              </w:rPr>
            </w:pPr>
            <w:r w:rsidRPr="00C115B2">
              <w:rPr>
                <w:color w:val="002060"/>
              </w:rPr>
              <w:t>LO GIUDICE NICOLAS JESUS</w:t>
            </w:r>
          </w:p>
        </w:tc>
        <w:tc>
          <w:tcPr>
            <w:tcW w:w="2200" w:type="dxa"/>
            <w:tcMar>
              <w:top w:w="20" w:type="dxa"/>
              <w:left w:w="20" w:type="dxa"/>
              <w:bottom w:w="20" w:type="dxa"/>
              <w:right w:w="20" w:type="dxa"/>
            </w:tcMar>
            <w:vAlign w:val="center"/>
            <w:hideMark/>
          </w:tcPr>
          <w:p w14:paraId="33ABD866" w14:textId="77777777" w:rsidR="00AE48DD" w:rsidRPr="00C115B2" w:rsidRDefault="00AE48DD" w:rsidP="005B0E11">
            <w:pPr>
              <w:pStyle w:val="movimento2"/>
              <w:rPr>
                <w:color w:val="002060"/>
              </w:rPr>
            </w:pPr>
            <w:r w:rsidRPr="00C115B2">
              <w:rPr>
                <w:color w:val="002060"/>
              </w:rPr>
              <w:t xml:space="preserve">(GAGLIOLE F.C.) </w:t>
            </w:r>
          </w:p>
        </w:tc>
        <w:tc>
          <w:tcPr>
            <w:tcW w:w="800" w:type="dxa"/>
            <w:tcMar>
              <w:top w:w="20" w:type="dxa"/>
              <w:left w:w="20" w:type="dxa"/>
              <w:bottom w:w="20" w:type="dxa"/>
              <w:right w:w="20" w:type="dxa"/>
            </w:tcMar>
            <w:vAlign w:val="center"/>
            <w:hideMark/>
          </w:tcPr>
          <w:p w14:paraId="6299A349"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B1A0661" w14:textId="77777777" w:rsidR="00AE48DD" w:rsidRPr="00C115B2" w:rsidRDefault="00AE48DD" w:rsidP="005B0E11">
            <w:pPr>
              <w:pStyle w:val="movimento"/>
              <w:rPr>
                <w:color w:val="002060"/>
              </w:rPr>
            </w:pPr>
            <w:r w:rsidRPr="00C115B2">
              <w:rPr>
                <w:color w:val="002060"/>
              </w:rPr>
              <w:t>SPECA SIMONE</w:t>
            </w:r>
          </w:p>
        </w:tc>
        <w:tc>
          <w:tcPr>
            <w:tcW w:w="2200" w:type="dxa"/>
            <w:tcMar>
              <w:top w:w="20" w:type="dxa"/>
              <w:left w:w="20" w:type="dxa"/>
              <w:bottom w:w="20" w:type="dxa"/>
              <w:right w:w="20" w:type="dxa"/>
            </w:tcMar>
            <w:vAlign w:val="center"/>
            <w:hideMark/>
          </w:tcPr>
          <w:p w14:paraId="70738F6D" w14:textId="77777777" w:rsidR="00AE48DD" w:rsidRPr="00C115B2" w:rsidRDefault="00AE48DD" w:rsidP="005B0E11">
            <w:pPr>
              <w:pStyle w:val="movimento2"/>
              <w:rPr>
                <w:color w:val="002060"/>
              </w:rPr>
            </w:pPr>
            <w:r w:rsidRPr="00C115B2">
              <w:rPr>
                <w:color w:val="002060"/>
              </w:rPr>
              <w:t xml:space="preserve">(REAL ANCARIA) </w:t>
            </w:r>
          </w:p>
        </w:tc>
      </w:tr>
      <w:tr w:rsidR="00AE48DD" w:rsidRPr="00C115B2" w14:paraId="07D763BE" w14:textId="77777777" w:rsidTr="005B0E11">
        <w:tc>
          <w:tcPr>
            <w:tcW w:w="2200" w:type="dxa"/>
            <w:tcMar>
              <w:top w:w="20" w:type="dxa"/>
              <w:left w:w="20" w:type="dxa"/>
              <w:bottom w:w="20" w:type="dxa"/>
              <w:right w:w="20" w:type="dxa"/>
            </w:tcMar>
            <w:vAlign w:val="center"/>
            <w:hideMark/>
          </w:tcPr>
          <w:p w14:paraId="1A8C1FFC" w14:textId="77777777" w:rsidR="00AE48DD" w:rsidRPr="00C115B2" w:rsidRDefault="00AE48DD" w:rsidP="005B0E11">
            <w:pPr>
              <w:pStyle w:val="movimento"/>
              <w:rPr>
                <w:color w:val="002060"/>
              </w:rPr>
            </w:pPr>
            <w:r w:rsidRPr="00C115B2">
              <w:rPr>
                <w:color w:val="002060"/>
              </w:rPr>
              <w:t>LIUTI GIACOMO</w:t>
            </w:r>
          </w:p>
        </w:tc>
        <w:tc>
          <w:tcPr>
            <w:tcW w:w="2200" w:type="dxa"/>
            <w:tcMar>
              <w:top w:w="20" w:type="dxa"/>
              <w:left w:w="20" w:type="dxa"/>
              <w:bottom w:w="20" w:type="dxa"/>
              <w:right w:w="20" w:type="dxa"/>
            </w:tcMar>
            <w:vAlign w:val="center"/>
            <w:hideMark/>
          </w:tcPr>
          <w:p w14:paraId="0CB3CC89" w14:textId="77777777" w:rsidR="00AE48DD" w:rsidRPr="00C115B2" w:rsidRDefault="00AE48DD" w:rsidP="005B0E11">
            <w:pPr>
              <w:pStyle w:val="movimento2"/>
              <w:rPr>
                <w:color w:val="002060"/>
              </w:rPr>
            </w:pPr>
            <w:r w:rsidRPr="00C115B2">
              <w:rPr>
                <w:color w:val="002060"/>
              </w:rPr>
              <w:t xml:space="preserve">(SERRALTA) </w:t>
            </w:r>
          </w:p>
        </w:tc>
        <w:tc>
          <w:tcPr>
            <w:tcW w:w="800" w:type="dxa"/>
            <w:tcMar>
              <w:top w:w="20" w:type="dxa"/>
              <w:left w:w="20" w:type="dxa"/>
              <w:bottom w:w="20" w:type="dxa"/>
              <w:right w:w="20" w:type="dxa"/>
            </w:tcMar>
            <w:vAlign w:val="center"/>
            <w:hideMark/>
          </w:tcPr>
          <w:p w14:paraId="68BA49E8"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DB2349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897EFCD" w14:textId="77777777" w:rsidR="00AE48DD" w:rsidRPr="00C115B2" w:rsidRDefault="00AE48DD" w:rsidP="005B0E11">
            <w:pPr>
              <w:pStyle w:val="movimento2"/>
              <w:rPr>
                <w:color w:val="002060"/>
              </w:rPr>
            </w:pPr>
            <w:r w:rsidRPr="00C115B2">
              <w:rPr>
                <w:color w:val="002060"/>
              </w:rPr>
              <w:t> </w:t>
            </w:r>
          </w:p>
        </w:tc>
      </w:tr>
    </w:tbl>
    <w:p w14:paraId="6D1A2273" w14:textId="77777777" w:rsidR="00AE48DD" w:rsidRPr="00C115B2" w:rsidRDefault="00AE48DD" w:rsidP="00AE48DD">
      <w:pPr>
        <w:pStyle w:val="titolo20"/>
        <w:rPr>
          <w:rFonts w:eastAsiaTheme="minorEastAsia"/>
          <w:color w:val="002060"/>
        </w:rPr>
      </w:pPr>
      <w:r w:rsidRPr="00C115B2">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4698DD74" w14:textId="77777777" w:rsidTr="005B0E11">
        <w:tc>
          <w:tcPr>
            <w:tcW w:w="2200" w:type="dxa"/>
            <w:tcMar>
              <w:top w:w="20" w:type="dxa"/>
              <w:left w:w="20" w:type="dxa"/>
              <w:bottom w:w="20" w:type="dxa"/>
              <w:right w:w="20" w:type="dxa"/>
            </w:tcMar>
            <w:vAlign w:val="center"/>
            <w:hideMark/>
          </w:tcPr>
          <w:p w14:paraId="1EA878FC" w14:textId="77777777" w:rsidR="00AE48DD" w:rsidRPr="00C115B2" w:rsidRDefault="00AE48DD" w:rsidP="005B0E11">
            <w:pPr>
              <w:pStyle w:val="movimento"/>
              <w:rPr>
                <w:color w:val="002060"/>
              </w:rPr>
            </w:pPr>
            <w:r w:rsidRPr="00C115B2">
              <w:rPr>
                <w:color w:val="002060"/>
              </w:rPr>
              <w:t>BRUNO SIMONE</w:t>
            </w:r>
          </w:p>
        </w:tc>
        <w:tc>
          <w:tcPr>
            <w:tcW w:w="2200" w:type="dxa"/>
            <w:tcMar>
              <w:top w:w="20" w:type="dxa"/>
              <w:left w:w="20" w:type="dxa"/>
              <w:bottom w:w="20" w:type="dxa"/>
              <w:right w:w="20" w:type="dxa"/>
            </w:tcMar>
            <w:vAlign w:val="center"/>
            <w:hideMark/>
          </w:tcPr>
          <w:p w14:paraId="403621E8" w14:textId="77777777" w:rsidR="00AE48DD" w:rsidRPr="00C115B2" w:rsidRDefault="00AE48DD" w:rsidP="005B0E11">
            <w:pPr>
              <w:pStyle w:val="movimento2"/>
              <w:rPr>
                <w:color w:val="002060"/>
              </w:rPr>
            </w:pPr>
            <w:r w:rsidRPr="00C115B2">
              <w:rPr>
                <w:color w:val="002060"/>
              </w:rPr>
              <w:t xml:space="preserve">(REAL EAGLES VIRTUS PAGLIA) </w:t>
            </w:r>
          </w:p>
        </w:tc>
        <w:tc>
          <w:tcPr>
            <w:tcW w:w="800" w:type="dxa"/>
            <w:tcMar>
              <w:top w:w="20" w:type="dxa"/>
              <w:left w:w="20" w:type="dxa"/>
              <w:bottom w:w="20" w:type="dxa"/>
              <w:right w:w="20" w:type="dxa"/>
            </w:tcMar>
            <w:vAlign w:val="center"/>
            <w:hideMark/>
          </w:tcPr>
          <w:p w14:paraId="77BF8A42"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A280309"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C0929E4" w14:textId="77777777" w:rsidR="00AE48DD" w:rsidRPr="00C115B2" w:rsidRDefault="00AE48DD" w:rsidP="005B0E11">
            <w:pPr>
              <w:pStyle w:val="movimento2"/>
              <w:rPr>
                <w:color w:val="002060"/>
              </w:rPr>
            </w:pPr>
            <w:r w:rsidRPr="00C115B2">
              <w:rPr>
                <w:color w:val="002060"/>
              </w:rPr>
              <w:t> </w:t>
            </w:r>
          </w:p>
        </w:tc>
      </w:tr>
    </w:tbl>
    <w:p w14:paraId="71748BDF" w14:textId="77777777" w:rsidR="00AE48DD" w:rsidRPr="00C115B2" w:rsidRDefault="00AE48DD" w:rsidP="00AE48DD">
      <w:pPr>
        <w:pStyle w:val="titolo20"/>
        <w:rPr>
          <w:rFonts w:eastAsiaTheme="minorEastAsia"/>
          <w:color w:val="002060"/>
        </w:rPr>
      </w:pPr>
      <w:r w:rsidRPr="00C115B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4F5DB1B4" w14:textId="77777777" w:rsidTr="005B0E11">
        <w:tc>
          <w:tcPr>
            <w:tcW w:w="2200" w:type="dxa"/>
            <w:tcMar>
              <w:top w:w="20" w:type="dxa"/>
              <w:left w:w="20" w:type="dxa"/>
              <w:bottom w:w="20" w:type="dxa"/>
              <w:right w:w="20" w:type="dxa"/>
            </w:tcMar>
            <w:vAlign w:val="center"/>
            <w:hideMark/>
          </w:tcPr>
          <w:p w14:paraId="1F26D6F6" w14:textId="77777777" w:rsidR="00AE48DD" w:rsidRPr="00C115B2" w:rsidRDefault="00AE48DD" w:rsidP="005B0E11">
            <w:pPr>
              <w:pStyle w:val="movimento"/>
              <w:rPr>
                <w:color w:val="002060"/>
              </w:rPr>
            </w:pPr>
            <w:r w:rsidRPr="00C115B2">
              <w:rPr>
                <w:color w:val="002060"/>
              </w:rPr>
              <w:t>CAO GIANLUCA</w:t>
            </w:r>
          </w:p>
        </w:tc>
        <w:tc>
          <w:tcPr>
            <w:tcW w:w="2200" w:type="dxa"/>
            <w:tcMar>
              <w:top w:w="20" w:type="dxa"/>
              <w:left w:w="20" w:type="dxa"/>
              <w:bottom w:w="20" w:type="dxa"/>
              <w:right w:w="20" w:type="dxa"/>
            </w:tcMar>
            <w:vAlign w:val="center"/>
            <w:hideMark/>
          </w:tcPr>
          <w:p w14:paraId="3011530A" w14:textId="77777777" w:rsidR="00AE48DD" w:rsidRPr="00C115B2" w:rsidRDefault="00AE48DD" w:rsidP="005B0E11">
            <w:pPr>
              <w:pStyle w:val="movimento2"/>
              <w:rPr>
                <w:color w:val="002060"/>
              </w:rPr>
            </w:pPr>
            <w:r w:rsidRPr="00C115B2">
              <w:rPr>
                <w:color w:val="002060"/>
              </w:rPr>
              <w:t xml:space="preserve">(FUTSAL CASELLE) </w:t>
            </w:r>
          </w:p>
        </w:tc>
        <w:tc>
          <w:tcPr>
            <w:tcW w:w="800" w:type="dxa"/>
            <w:tcMar>
              <w:top w:w="20" w:type="dxa"/>
              <w:left w:w="20" w:type="dxa"/>
              <w:bottom w:w="20" w:type="dxa"/>
              <w:right w:w="20" w:type="dxa"/>
            </w:tcMar>
            <w:vAlign w:val="center"/>
            <w:hideMark/>
          </w:tcPr>
          <w:p w14:paraId="23AB7EE7"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5301659" w14:textId="77777777" w:rsidR="00AE48DD" w:rsidRPr="00C115B2" w:rsidRDefault="00AE48DD" w:rsidP="005B0E11">
            <w:pPr>
              <w:pStyle w:val="movimento"/>
              <w:rPr>
                <w:color w:val="002060"/>
              </w:rPr>
            </w:pPr>
            <w:r w:rsidRPr="00C115B2">
              <w:rPr>
                <w:color w:val="002060"/>
              </w:rPr>
              <w:t>GHISELLI ELIA</w:t>
            </w:r>
          </w:p>
        </w:tc>
        <w:tc>
          <w:tcPr>
            <w:tcW w:w="2200" w:type="dxa"/>
            <w:tcMar>
              <w:top w:w="20" w:type="dxa"/>
              <w:left w:w="20" w:type="dxa"/>
              <w:bottom w:w="20" w:type="dxa"/>
              <w:right w:w="20" w:type="dxa"/>
            </w:tcMar>
            <w:vAlign w:val="center"/>
            <w:hideMark/>
          </w:tcPr>
          <w:p w14:paraId="20D6112D" w14:textId="77777777" w:rsidR="00AE48DD" w:rsidRPr="00C115B2" w:rsidRDefault="00AE48DD" w:rsidP="005B0E11">
            <w:pPr>
              <w:pStyle w:val="movimento2"/>
              <w:rPr>
                <w:color w:val="002060"/>
              </w:rPr>
            </w:pPr>
            <w:r w:rsidRPr="00C115B2">
              <w:rPr>
                <w:color w:val="002060"/>
              </w:rPr>
              <w:t xml:space="preserve">(GNANO 04) </w:t>
            </w:r>
          </w:p>
        </w:tc>
      </w:tr>
      <w:tr w:rsidR="00AE48DD" w:rsidRPr="00C115B2" w14:paraId="4D0F21C6" w14:textId="77777777" w:rsidTr="005B0E11">
        <w:tc>
          <w:tcPr>
            <w:tcW w:w="2200" w:type="dxa"/>
            <w:tcMar>
              <w:top w:w="20" w:type="dxa"/>
              <w:left w:w="20" w:type="dxa"/>
              <w:bottom w:w="20" w:type="dxa"/>
              <w:right w:w="20" w:type="dxa"/>
            </w:tcMar>
            <w:vAlign w:val="center"/>
            <w:hideMark/>
          </w:tcPr>
          <w:p w14:paraId="587735BC" w14:textId="77777777" w:rsidR="00AE48DD" w:rsidRPr="00C115B2" w:rsidRDefault="00AE48DD" w:rsidP="005B0E11">
            <w:pPr>
              <w:pStyle w:val="movimento"/>
              <w:rPr>
                <w:color w:val="002060"/>
              </w:rPr>
            </w:pPr>
            <w:r w:rsidRPr="00C115B2">
              <w:rPr>
                <w:color w:val="002060"/>
              </w:rPr>
              <w:t>UGOCCIONI STEFANO</w:t>
            </w:r>
          </w:p>
        </w:tc>
        <w:tc>
          <w:tcPr>
            <w:tcW w:w="2200" w:type="dxa"/>
            <w:tcMar>
              <w:top w:w="20" w:type="dxa"/>
              <w:left w:w="20" w:type="dxa"/>
              <w:bottom w:w="20" w:type="dxa"/>
              <w:right w:w="20" w:type="dxa"/>
            </w:tcMar>
            <w:vAlign w:val="center"/>
            <w:hideMark/>
          </w:tcPr>
          <w:p w14:paraId="705543FC" w14:textId="77777777" w:rsidR="00AE48DD" w:rsidRPr="00C115B2" w:rsidRDefault="00AE48DD" w:rsidP="005B0E11">
            <w:pPr>
              <w:pStyle w:val="movimento2"/>
              <w:rPr>
                <w:color w:val="002060"/>
              </w:rPr>
            </w:pPr>
            <w:r w:rsidRPr="00C115B2">
              <w:rPr>
                <w:color w:val="002060"/>
              </w:rPr>
              <w:t xml:space="preserve">(GNANO 04) </w:t>
            </w:r>
          </w:p>
        </w:tc>
        <w:tc>
          <w:tcPr>
            <w:tcW w:w="800" w:type="dxa"/>
            <w:tcMar>
              <w:top w:w="20" w:type="dxa"/>
              <w:left w:w="20" w:type="dxa"/>
              <w:bottom w:w="20" w:type="dxa"/>
              <w:right w:w="20" w:type="dxa"/>
            </w:tcMar>
            <w:vAlign w:val="center"/>
            <w:hideMark/>
          </w:tcPr>
          <w:p w14:paraId="121E20D2"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8DDDEF3" w14:textId="77777777" w:rsidR="00AE48DD" w:rsidRPr="00C115B2" w:rsidRDefault="00AE48DD" w:rsidP="005B0E11">
            <w:pPr>
              <w:pStyle w:val="movimento"/>
              <w:rPr>
                <w:color w:val="002060"/>
              </w:rPr>
            </w:pPr>
            <w:r w:rsidRPr="00C115B2">
              <w:rPr>
                <w:color w:val="002060"/>
              </w:rPr>
              <w:t>COCCIA LUCA MICHELE</w:t>
            </w:r>
          </w:p>
        </w:tc>
        <w:tc>
          <w:tcPr>
            <w:tcW w:w="2200" w:type="dxa"/>
            <w:tcMar>
              <w:top w:w="20" w:type="dxa"/>
              <w:left w:w="20" w:type="dxa"/>
              <w:bottom w:w="20" w:type="dxa"/>
              <w:right w:w="20" w:type="dxa"/>
            </w:tcMar>
            <w:vAlign w:val="center"/>
            <w:hideMark/>
          </w:tcPr>
          <w:p w14:paraId="62BECEC4" w14:textId="77777777" w:rsidR="00AE48DD" w:rsidRPr="00C115B2" w:rsidRDefault="00AE48DD" w:rsidP="005B0E11">
            <w:pPr>
              <w:pStyle w:val="movimento2"/>
              <w:rPr>
                <w:color w:val="002060"/>
              </w:rPr>
            </w:pPr>
            <w:r w:rsidRPr="00C115B2">
              <w:rPr>
                <w:color w:val="002060"/>
              </w:rPr>
              <w:t xml:space="preserve">(OLIMPIA JUVENTU FALCONARA) </w:t>
            </w:r>
          </w:p>
        </w:tc>
      </w:tr>
      <w:tr w:rsidR="00AE48DD" w:rsidRPr="00C115B2" w14:paraId="357F16F0" w14:textId="77777777" w:rsidTr="005B0E11">
        <w:tc>
          <w:tcPr>
            <w:tcW w:w="2200" w:type="dxa"/>
            <w:tcMar>
              <w:top w:w="20" w:type="dxa"/>
              <w:left w:w="20" w:type="dxa"/>
              <w:bottom w:w="20" w:type="dxa"/>
              <w:right w:w="20" w:type="dxa"/>
            </w:tcMar>
            <w:vAlign w:val="center"/>
            <w:hideMark/>
          </w:tcPr>
          <w:p w14:paraId="588F8A56" w14:textId="77777777" w:rsidR="00AE48DD" w:rsidRPr="00C115B2" w:rsidRDefault="00AE48DD" w:rsidP="005B0E11">
            <w:pPr>
              <w:pStyle w:val="movimento"/>
              <w:rPr>
                <w:color w:val="002060"/>
              </w:rPr>
            </w:pPr>
            <w:r w:rsidRPr="00C115B2">
              <w:rPr>
                <w:color w:val="002060"/>
              </w:rPr>
              <w:t>MASSA FEDERICO</w:t>
            </w:r>
          </w:p>
        </w:tc>
        <w:tc>
          <w:tcPr>
            <w:tcW w:w="2200" w:type="dxa"/>
            <w:tcMar>
              <w:top w:w="20" w:type="dxa"/>
              <w:left w:w="20" w:type="dxa"/>
              <w:bottom w:w="20" w:type="dxa"/>
              <w:right w:w="20" w:type="dxa"/>
            </w:tcMar>
            <w:vAlign w:val="center"/>
            <w:hideMark/>
          </w:tcPr>
          <w:p w14:paraId="15BAE42E" w14:textId="77777777" w:rsidR="00AE48DD" w:rsidRPr="00C115B2" w:rsidRDefault="00AE48DD" w:rsidP="005B0E11">
            <w:pPr>
              <w:pStyle w:val="movimento2"/>
              <w:rPr>
                <w:color w:val="002060"/>
              </w:rPr>
            </w:pPr>
            <w:r w:rsidRPr="00C115B2">
              <w:rPr>
                <w:color w:val="002060"/>
              </w:rPr>
              <w:t xml:space="preserve">(ROCCAFLUVIONE) </w:t>
            </w:r>
          </w:p>
        </w:tc>
        <w:tc>
          <w:tcPr>
            <w:tcW w:w="800" w:type="dxa"/>
            <w:tcMar>
              <w:top w:w="20" w:type="dxa"/>
              <w:left w:w="20" w:type="dxa"/>
              <w:bottom w:w="20" w:type="dxa"/>
              <w:right w:w="20" w:type="dxa"/>
            </w:tcMar>
            <w:vAlign w:val="center"/>
            <w:hideMark/>
          </w:tcPr>
          <w:p w14:paraId="3DD07182"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09F55EE" w14:textId="77777777" w:rsidR="00AE48DD" w:rsidRPr="00C115B2" w:rsidRDefault="00AE48DD" w:rsidP="005B0E11">
            <w:pPr>
              <w:pStyle w:val="movimento"/>
              <w:rPr>
                <w:color w:val="002060"/>
              </w:rPr>
            </w:pPr>
            <w:r w:rsidRPr="00C115B2">
              <w:rPr>
                <w:color w:val="002060"/>
              </w:rPr>
              <w:t>LATINI DIEGO</w:t>
            </w:r>
          </w:p>
        </w:tc>
        <w:tc>
          <w:tcPr>
            <w:tcW w:w="2200" w:type="dxa"/>
            <w:tcMar>
              <w:top w:w="20" w:type="dxa"/>
              <w:left w:w="20" w:type="dxa"/>
              <w:bottom w:w="20" w:type="dxa"/>
              <w:right w:w="20" w:type="dxa"/>
            </w:tcMar>
            <w:vAlign w:val="center"/>
            <w:hideMark/>
          </w:tcPr>
          <w:p w14:paraId="7BB04CCC" w14:textId="77777777" w:rsidR="00AE48DD" w:rsidRPr="00C115B2" w:rsidRDefault="00AE48DD" w:rsidP="005B0E11">
            <w:pPr>
              <w:pStyle w:val="movimento2"/>
              <w:rPr>
                <w:color w:val="002060"/>
              </w:rPr>
            </w:pPr>
            <w:r w:rsidRPr="00C115B2">
              <w:rPr>
                <w:color w:val="002060"/>
              </w:rPr>
              <w:t xml:space="preserve">(TRE TORRI A.S.D.) </w:t>
            </w:r>
          </w:p>
        </w:tc>
      </w:tr>
    </w:tbl>
    <w:p w14:paraId="679FB8B2" w14:textId="77777777" w:rsidR="00AE48DD" w:rsidRPr="00C115B2" w:rsidRDefault="00AE48DD" w:rsidP="00AE48DD">
      <w:pPr>
        <w:pStyle w:val="titolo20"/>
        <w:rPr>
          <w:rFonts w:eastAsiaTheme="minorEastAsia"/>
          <w:color w:val="002060"/>
        </w:rPr>
      </w:pPr>
      <w:r w:rsidRPr="00C115B2">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026B921C" w14:textId="77777777" w:rsidTr="005B0E11">
        <w:tc>
          <w:tcPr>
            <w:tcW w:w="2200" w:type="dxa"/>
            <w:tcMar>
              <w:top w:w="20" w:type="dxa"/>
              <w:left w:w="20" w:type="dxa"/>
              <w:bottom w:w="20" w:type="dxa"/>
              <w:right w:w="20" w:type="dxa"/>
            </w:tcMar>
            <w:vAlign w:val="center"/>
            <w:hideMark/>
          </w:tcPr>
          <w:p w14:paraId="757D77C0" w14:textId="77777777" w:rsidR="00AE48DD" w:rsidRPr="00C115B2" w:rsidRDefault="00AE48DD" w:rsidP="005B0E11">
            <w:pPr>
              <w:pStyle w:val="movimento"/>
              <w:rPr>
                <w:color w:val="002060"/>
              </w:rPr>
            </w:pPr>
            <w:r w:rsidRPr="00C115B2">
              <w:rPr>
                <w:color w:val="002060"/>
              </w:rPr>
              <w:t>BACALONI RUDY</w:t>
            </w:r>
          </w:p>
        </w:tc>
        <w:tc>
          <w:tcPr>
            <w:tcW w:w="2200" w:type="dxa"/>
            <w:tcMar>
              <w:top w:w="20" w:type="dxa"/>
              <w:left w:w="20" w:type="dxa"/>
              <w:bottom w:w="20" w:type="dxa"/>
              <w:right w:w="20" w:type="dxa"/>
            </w:tcMar>
            <w:vAlign w:val="center"/>
            <w:hideMark/>
          </w:tcPr>
          <w:p w14:paraId="696800F3" w14:textId="77777777" w:rsidR="00AE48DD" w:rsidRPr="00C115B2" w:rsidRDefault="00AE48DD" w:rsidP="005B0E11">
            <w:pPr>
              <w:pStyle w:val="movimento2"/>
              <w:rPr>
                <w:color w:val="002060"/>
              </w:rPr>
            </w:pPr>
            <w:r w:rsidRPr="00C115B2">
              <w:rPr>
                <w:color w:val="002060"/>
              </w:rPr>
              <w:t xml:space="preserve">(NUOVA JUVENTINA FFC) </w:t>
            </w:r>
          </w:p>
        </w:tc>
        <w:tc>
          <w:tcPr>
            <w:tcW w:w="800" w:type="dxa"/>
            <w:tcMar>
              <w:top w:w="20" w:type="dxa"/>
              <w:left w:w="20" w:type="dxa"/>
              <w:bottom w:w="20" w:type="dxa"/>
              <w:right w:w="20" w:type="dxa"/>
            </w:tcMar>
            <w:vAlign w:val="center"/>
            <w:hideMark/>
          </w:tcPr>
          <w:p w14:paraId="55F96263"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5B405052" w14:textId="77777777" w:rsidR="00AE48DD" w:rsidRPr="00C115B2" w:rsidRDefault="00AE48DD" w:rsidP="005B0E11">
            <w:pPr>
              <w:pStyle w:val="movimento"/>
              <w:rPr>
                <w:color w:val="002060"/>
              </w:rPr>
            </w:pPr>
            <w:r w:rsidRPr="00C115B2">
              <w:rPr>
                <w:color w:val="002060"/>
              </w:rPr>
              <w:t>SOPRANO GIACOMO</w:t>
            </w:r>
          </w:p>
        </w:tc>
        <w:tc>
          <w:tcPr>
            <w:tcW w:w="2200" w:type="dxa"/>
            <w:tcMar>
              <w:top w:w="20" w:type="dxa"/>
              <w:left w:w="20" w:type="dxa"/>
              <w:bottom w:w="20" w:type="dxa"/>
              <w:right w:w="20" w:type="dxa"/>
            </w:tcMar>
            <w:vAlign w:val="center"/>
            <w:hideMark/>
          </w:tcPr>
          <w:p w14:paraId="4D564A42" w14:textId="77777777" w:rsidR="00AE48DD" w:rsidRPr="00C115B2" w:rsidRDefault="00AE48DD" w:rsidP="005B0E11">
            <w:pPr>
              <w:pStyle w:val="movimento2"/>
              <w:rPr>
                <w:color w:val="002060"/>
              </w:rPr>
            </w:pPr>
            <w:r w:rsidRPr="00C115B2">
              <w:rPr>
                <w:color w:val="002060"/>
              </w:rPr>
              <w:t xml:space="preserve">(TRE TORRI A.S.D.) </w:t>
            </w:r>
          </w:p>
        </w:tc>
      </w:tr>
    </w:tbl>
    <w:p w14:paraId="73D0DE43" w14:textId="77777777" w:rsidR="00AE48DD" w:rsidRPr="00C115B2" w:rsidRDefault="00AE48DD" w:rsidP="00AE48DD">
      <w:pPr>
        <w:pStyle w:val="titolo20"/>
        <w:rPr>
          <w:rFonts w:eastAsiaTheme="minorEastAsia"/>
          <w:color w:val="002060"/>
        </w:rPr>
      </w:pPr>
      <w:r w:rsidRPr="00C115B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75E44945" w14:textId="77777777" w:rsidTr="005B0E11">
        <w:tc>
          <w:tcPr>
            <w:tcW w:w="2200" w:type="dxa"/>
            <w:tcMar>
              <w:top w:w="20" w:type="dxa"/>
              <w:left w:w="20" w:type="dxa"/>
              <w:bottom w:w="20" w:type="dxa"/>
              <w:right w:w="20" w:type="dxa"/>
            </w:tcMar>
            <w:vAlign w:val="center"/>
            <w:hideMark/>
          </w:tcPr>
          <w:p w14:paraId="2EEBA2FC" w14:textId="77777777" w:rsidR="00AE48DD" w:rsidRPr="00C115B2" w:rsidRDefault="00AE48DD" w:rsidP="005B0E11">
            <w:pPr>
              <w:pStyle w:val="movimento"/>
              <w:rPr>
                <w:color w:val="002060"/>
              </w:rPr>
            </w:pPr>
            <w:r w:rsidRPr="00C115B2">
              <w:rPr>
                <w:color w:val="002060"/>
              </w:rPr>
              <w:t>FREZZOTTI MARCO</w:t>
            </w:r>
          </w:p>
        </w:tc>
        <w:tc>
          <w:tcPr>
            <w:tcW w:w="2200" w:type="dxa"/>
            <w:tcMar>
              <w:top w:w="20" w:type="dxa"/>
              <w:left w:w="20" w:type="dxa"/>
              <w:bottom w:w="20" w:type="dxa"/>
              <w:right w:w="20" w:type="dxa"/>
            </w:tcMar>
            <w:vAlign w:val="center"/>
            <w:hideMark/>
          </w:tcPr>
          <w:p w14:paraId="20D864A8" w14:textId="77777777" w:rsidR="00AE48DD" w:rsidRPr="00C115B2" w:rsidRDefault="00AE48DD" w:rsidP="005B0E11">
            <w:pPr>
              <w:pStyle w:val="movimento2"/>
              <w:rPr>
                <w:color w:val="002060"/>
              </w:rPr>
            </w:pPr>
            <w:r w:rsidRPr="00C115B2">
              <w:rPr>
                <w:color w:val="002060"/>
              </w:rPr>
              <w:t xml:space="preserve">(ANCONITANA CALCIO A 5) </w:t>
            </w:r>
          </w:p>
        </w:tc>
        <w:tc>
          <w:tcPr>
            <w:tcW w:w="800" w:type="dxa"/>
            <w:tcMar>
              <w:top w:w="20" w:type="dxa"/>
              <w:left w:w="20" w:type="dxa"/>
              <w:bottom w:w="20" w:type="dxa"/>
              <w:right w:w="20" w:type="dxa"/>
            </w:tcMar>
            <w:vAlign w:val="center"/>
            <w:hideMark/>
          </w:tcPr>
          <w:p w14:paraId="289A42F8"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107F7F0" w14:textId="77777777" w:rsidR="00AE48DD" w:rsidRPr="00C115B2" w:rsidRDefault="00AE48DD" w:rsidP="005B0E11">
            <w:pPr>
              <w:pStyle w:val="movimento"/>
              <w:rPr>
                <w:color w:val="002060"/>
              </w:rPr>
            </w:pPr>
            <w:r w:rsidRPr="00C115B2">
              <w:rPr>
                <w:color w:val="002060"/>
              </w:rPr>
              <w:t>VECCHIOTTI MATTEO</w:t>
            </w:r>
          </w:p>
        </w:tc>
        <w:tc>
          <w:tcPr>
            <w:tcW w:w="2200" w:type="dxa"/>
            <w:tcMar>
              <w:top w:w="20" w:type="dxa"/>
              <w:left w:w="20" w:type="dxa"/>
              <w:bottom w:w="20" w:type="dxa"/>
              <w:right w:w="20" w:type="dxa"/>
            </w:tcMar>
            <w:vAlign w:val="center"/>
            <w:hideMark/>
          </w:tcPr>
          <w:p w14:paraId="69BF95D7" w14:textId="77777777" w:rsidR="00AE48DD" w:rsidRPr="00C115B2" w:rsidRDefault="00AE48DD" w:rsidP="005B0E11">
            <w:pPr>
              <w:pStyle w:val="movimento2"/>
              <w:rPr>
                <w:color w:val="002060"/>
              </w:rPr>
            </w:pPr>
            <w:r w:rsidRPr="00C115B2">
              <w:rPr>
                <w:color w:val="002060"/>
              </w:rPr>
              <w:t xml:space="preserve">(ANCONITANA CALCIO A 5) </w:t>
            </w:r>
          </w:p>
        </w:tc>
      </w:tr>
      <w:tr w:rsidR="00AE48DD" w:rsidRPr="00C115B2" w14:paraId="0AEF23D7" w14:textId="77777777" w:rsidTr="005B0E11">
        <w:tc>
          <w:tcPr>
            <w:tcW w:w="2200" w:type="dxa"/>
            <w:tcMar>
              <w:top w:w="20" w:type="dxa"/>
              <w:left w:w="20" w:type="dxa"/>
              <w:bottom w:w="20" w:type="dxa"/>
              <w:right w:w="20" w:type="dxa"/>
            </w:tcMar>
            <w:vAlign w:val="center"/>
            <w:hideMark/>
          </w:tcPr>
          <w:p w14:paraId="51DBD90C" w14:textId="77777777" w:rsidR="00AE48DD" w:rsidRPr="00C115B2" w:rsidRDefault="00AE48DD" w:rsidP="005B0E11">
            <w:pPr>
              <w:pStyle w:val="movimento"/>
              <w:rPr>
                <w:color w:val="002060"/>
              </w:rPr>
            </w:pPr>
            <w:r w:rsidRPr="00C115B2">
              <w:rPr>
                <w:color w:val="002060"/>
              </w:rPr>
              <w:t>TORQUATI LUCA</w:t>
            </w:r>
          </w:p>
        </w:tc>
        <w:tc>
          <w:tcPr>
            <w:tcW w:w="2200" w:type="dxa"/>
            <w:tcMar>
              <w:top w:w="20" w:type="dxa"/>
              <w:left w:w="20" w:type="dxa"/>
              <w:bottom w:w="20" w:type="dxa"/>
              <w:right w:w="20" w:type="dxa"/>
            </w:tcMar>
            <w:vAlign w:val="center"/>
            <w:hideMark/>
          </w:tcPr>
          <w:p w14:paraId="7A227A4C" w14:textId="77777777" w:rsidR="00AE48DD" w:rsidRPr="00C115B2" w:rsidRDefault="00AE48DD" w:rsidP="005B0E11">
            <w:pPr>
              <w:pStyle w:val="movimento2"/>
              <w:rPr>
                <w:color w:val="002060"/>
              </w:rPr>
            </w:pPr>
            <w:r w:rsidRPr="00C115B2">
              <w:rPr>
                <w:color w:val="002060"/>
              </w:rPr>
              <w:t xml:space="preserve">(TRE TORRI A.S.D.) </w:t>
            </w:r>
          </w:p>
        </w:tc>
        <w:tc>
          <w:tcPr>
            <w:tcW w:w="800" w:type="dxa"/>
            <w:tcMar>
              <w:top w:w="20" w:type="dxa"/>
              <w:left w:w="20" w:type="dxa"/>
              <w:bottom w:w="20" w:type="dxa"/>
              <w:right w:w="20" w:type="dxa"/>
            </w:tcMar>
            <w:vAlign w:val="center"/>
            <w:hideMark/>
          </w:tcPr>
          <w:p w14:paraId="17BAA6C1"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E9BF860"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09478E7" w14:textId="77777777" w:rsidR="00AE48DD" w:rsidRPr="00C115B2" w:rsidRDefault="00AE48DD" w:rsidP="005B0E11">
            <w:pPr>
              <w:pStyle w:val="movimento2"/>
              <w:rPr>
                <w:color w:val="002060"/>
              </w:rPr>
            </w:pPr>
            <w:r w:rsidRPr="00C115B2">
              <w:rPr>
                <w:color w:val="002060"/>
              </w:rPr>
              <w:t> </w:t>
            </w:r>
          </w:p>
        </w:tc>
      </w:tr>
    </w:tbl>
    <w:p w14:paraId="133EB491" w14:textId="77777777" w:rsidR="00AE48DD" w:rsidRPr="00C115B2" w:rsidRDefault="00AE48DD" w:rsidP="00AE48DD">
      <w:pPr>
        <w:pStyle w:val="titolo20"/>
        <w:rPr>
          <w:rFonts w:eastAsiaTheme="minorEastAsia"/>
          <w:color w:val="002060"/>
        </w:rPr>
      </w:pPr>
      <w:r w:rsidRPr="00C115B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07E71DDF" w14:textId="77777777" w:rsidTr="005B0E11">
        <w:tc>
          <w:tcPr>
            <w:tcW w:w="2200" w:type="dxa"/>
            <w:tcMar>
              <w:top w:w="20" w:type="dxa"/>
              <w:left w:w="20" w:type="dxa"/>
              <w:bottom w:w="20" w:type="dxa"/>
              <w:right w:w="20" w:type="dxa"/>
            </w:tcMar>
            <w:vAlign w:val="center"/>
            <w:hideMark/>
          </w:tcPr>
          <w:p w14:paraId="67A1E0C3" w14:textId="77777777" w:rsidR="00AE48DD" w:rsidRPr="00C115B2" w:rsidRDefault="00AE48DD" w:rsidP="005B0E11">
            <w:pPr>
              <w:pStyle w:val="movimento"/>
              <w:rPr>
                <w:color w:val="002060"/>
              </w:rPr>
            </w:pPr>
            <w:r w:rsidRPr="00C115B2">
              <w:rPr>
                <w:color w:val="002060"/>
              </w:rPr>
              <w:t>CENTONZE FRANCESCO</w:t>
            </w:r>
          </w:p>
        </w:tc>
        <w:tc>
          <w:tcPr>
            <w:tcW w:w="2200" w:type="dxa"/>
            <w:tcMar>
              <w:top w:w="20" w:type="dxa"/>
              <w:left w:w="20" w:type="dxa"/>
              <w:bottom w:w="20" w:type="dxa"/>
              <w:right w:w="20" w:type="dxa"/>
            </w:tcMar>
            <w:vAlign w:val="center"/>
            <w:hideMark/>
          </w:tcPr>
          <w:p w14:paraId="48387A9F" w14:textId="77777777" w:rsidR="00AE48DD" w:rsidRPr="00C115B2" w:rsidRDefault="00AE48DD" w:rsidP="005B0E11">
            <w:pPr>
              <w:pStyle w:val="movimento2"/>
              <w:rPr>
                <w:color w:val="002060"/>
              </w:rPr>
            </w:pPr>
            <w:r w:rsidRPr="00C115B2">
              <w:rPr>
                <w:color w:val="002060"/>
              </w:rPr>
              <w:t xml:space="preserve">(ACLI MANTOVANI CALCIO A 5) </w:t>
            </w:r>
          </w:p>
        </w:tc>
        <w:tc>
          <w:tcPr>
            <w:tcW w:w="800" w:type="dxa"/>
            <w:tcMar>
              <w:top w:w="20" w:type="dxa"/>
              <w:left w:w="20" w:type="dxa"/>
              <w:bottom w:w="20" w:type="dxa"/>
              <w:right w:w="20" w:type="dxa"/>
            </w:tcMar>
            <w:vAlign w:val="center"/>
            <w:hideMark/>
          </w:tcPr>
          <w:p w14:paraId="39C5012D"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55CAE5E6" w14:textId="77777777" w:rsidR="00AE48DD" w:rsidRPr="00C115B2" w:rsidRDefault="00AE48DD" w:rsidP="005B0E11">
            <w:pPr>
              <w:pStyle w:val="movimento"/>
              <w:rPr>
                <w:color w:val="002060"/>
              </w:rPr>
            </w:pPr>
            <w:r w:rsidRPr="00C115B2">
              <w:rPr>
                <w:color w:val="002060"/>
              </w:rPr>
              <w:t>EVANDRI ANDREA</w:t>
            </w:r>
          </w:p>
        </w:tc>
        <w:tc>
          <w:tcPr>
            <w:tcW w:w="2200" w:type="dxa"/>
            <w:tcMar>
              <w:top w:w="20" w:type="dxa"/>
              <w:left w:w="20" w:type="dxa"/>
              <w:bottom w:w="20" w:type="dxa"/>
              <w:right w:w="20" w:type="dxa"/>
            </w:tcMar>
            <w:vAlign w:val="center"/>
            <w:hideMark/>
          </w:tcPr>
          <w:p w14:paraId="63E29E7D" w14:textId="77777777" w:rsidR="00AE48DD" w:rsidRPr="00C115B2" w:rsidRDefault="00AE48DD" w:rsidP="005B0E11">
            <w:pPr>
              <w:pStyle w:val="movimento2"/>
              <w:rPr>
                <w:color w:val="002060"/>
              </w:rPr>
            </w:pPr>
            <w:r w:rsidRPr="00C115B2">
              <w:rPr>
                <w:color w:val="002060"/>
              </w:rPr>
              <w:t xml:space="preserve">(FUTSAL CAMPIGLIONE) </w:t>
            </w:r>
          </w:p>
        </w:tc>
      </w:tr>
      <w:tr w:rsidR="00AE48DD" w:rsidRPr="00C115B2" w14:paraId="453B38BA" w14:textId="77777777" w:rsidTr="005B0E11">
        <w:tc>
          <w:tcPr>
            <w:tcW w:w="2200" w:type="dxa"/>
            <w:tcMar>
              <w:top w:w="20" w:type="dxa"/>
              <w:left w:w="20" w:type="dxa"/>
              <w:bottom w:w="20" w:type="dxa"/>
              <w:right w:w="20" w:type="dxa"/>
            </w:tcMar>
            <w:vAlign w:val="center"/>
            <w:hideMark/>
          </w:tcPr>
          <w:p w14:paraId="48719C2C" w14:textId="77777777" w:rsidR="00AE48DD" w:rsidRPr="00C115B2" w:rsidRDefault="00AE48DD" w:rsidP="005B0E11">
            <w:pPr>
              <w:pStyle w:val="movimento"/>
              <w:rPr>
                <w:color w:val="002060"/>
              </w:rPr>
            </w:pPr>
            <w:r w:rsidRPr="00C115B2">
              <w:rPr>
                <w:color w:val="002060"/>
              </w:rPr>
              <w:t>SALTARELLI IVAN</w:t>
            </w:r>
          </w:p>
        </w:tc>
        <w:tc>
          <w:tcPr>
            <w:tcW w:w="2200" w:type="dxa"/>
            <w:tcMar>
              <w:top w:w="20" w:type="dxa"/>
              <w:left w:w="20" w:type="dxa"/>
              <w:bottom w:w="20" w:type="dxa"/>
              <w:right w:w="20" w:type="dxa"/>
            </w:tcMar>
            <w:vAlign w:val="center"/>
            <w:hideMark/>
          </w:tcPr>
          <w:p w14:paraId="49812B9C" w14:textId="77777777" w:rsidR="00AE48DD" w:rsidRPr="00C115B2" w:rsidRDefault="00AE48DD" w:rsidP="005B0E11">
            <w:pPr>
              <w:pStyle w:val="movimento2"/>
              <w:rPr>
                <w:color w:val="002060"/>
              </w:rPr>
            </w:pPr>
            <w:r w:rsidRPr="00C115B2">
              <w:rPr>
                <w:color w:val="002060"/>
              </w:rPr>
              <w:t xml:space="preserve">(GNANO 04) </w:t>
            </w:r>
          </w:p>
        </w:tc>
        <w:tc>
          <w:tcPr>
            <w:tcW w:w="800" w:type="dxa"/>
            <w:tcMar>
              <w:top w:w="20" w:type="dxa"/>
              <w:left w:w="20" w:type="dxa"/>
              <w:bottom w:w="20" w:type="dxa"/>
              <w:right w:w="20" w:type="dxa"/>
            </w:tcMar>
            <w:vAlign w:val="center"/>
            <w:hideMark/>
          </w:tcPr>
          <w:p w14:paraId="7B72E186"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142DA6E" w14:textId="77777777" w:rsidR="00AE48DD" w:rsidRPr="00C115B2" w:rsidRDefault="00AE48DD" w:rsidP="005B0E11">
            <w:pPr>
              <w:pStyle w:val="movimento"/>
              <w:rPr>
                <w:color w:val="002060"/>
              </w:rPr>
            </w:pPr>
            <w:r w:rsidRPr="00C115B2">
              <w:rPr>
                <w:color w:val="002060"/>
              </w:rPr>
              <w:t>EVANGELISTI FRANCESCO</w:t>
            </w:r>
          </w:p>
        </w:tc>
        <w:tc>
          <w:tcPr>
            <w:tcW w:w="2200" w:type="dxa"/>
            <w:tcMar>
              <w:top w:w="20" w:type="dxa"/>
              <w:left w:w="20" w:type="dxa"/>
              <w:bottom w:w="20" w:type="dxa"/>
              <w:right w:w="20" w:type="dxa"/>
            </w:tcMar>
            <w:vAlign w:val="center"/>
            <w:hideMark/>
          </w:tcPr>
          <w:p w14:paraId="7CC24E1A" w14:textId="77777777" w:rsidR="00AE48DD" w:rsidRPr="00C115B2" w:rsidRDefault="00AE48DD" w:rsidP="005B0E11">
            <w:pPr>
              <w:pStyle w:val="movimento2"/>
              <w:rPr>
                <w:color w:val="002060"/>
              </w:rPr>
            </w:pPr>
            <w:r w:rsidRPr="00C115B2">
              <w:rPr>
                <w:color w:val="002060"/>
              </w:rPr>
              <w:t xml:space="preserve">(LUCREZIA CALCIO A 5) </w:t>
            </w:r>
          </w:p>
        </w:tc>
      </w:tr>
      <w:tr w:rsidR="00AE48DD" w:rsidRPr="00C115B2" w14:paraId="21ABB507" w14:textId="77777777" w:rsidTr="005B0E11">
        <w:tc>
          <w:tcPr>
            <w:tcW w:w="2200" w:type="dxa"/>
            <w:tcMar>
              <w:top w:w="20" w:type="dxa"/>
              <w:left w:w="20" w:type="dxa"/>
              <w:bottom w:w="20" w:type="dxa"/>
              <w:right w:w="20" w:type="dxa"/>
            </w:tcMar>
            <w:vAlign w:val="center"/>
            <w:hideMark/>
          </w:tcPr>
          <w:p w14:paraId="0BFC1190" w14:textId="77777777" w:rsidR="00AE48DD" w:rsidRPr="00C115B2" w:rsidRDefault="00AE48DD" w:rsidP="005B0E11">
            <w:pPr>
              <w:pStyle w:val="movimento"/>
              <w:rPr>
                <w:color w:val="002060"/>
              </w:rPr>
            </w:pPr>
            <w:r w:rsidRPr="00C115B2">
              <w:rPr>
                <w:color w:val="002060"/>
              </w:rPr>
              <w:t>MAGGIORI ALESSIO</w:t>
            </w:r>
          </w:p>
        </w:tc>
        <w:tc>
          <w:tcPr>
            <w:tcW w:w="2200" w:type="dxa"/>
            <w:tcMar>
              <w:top w:w="20" w:type="dxa"/>
              <w:left w:w="20" w:type="dxa"/>
              <w:bottom w:w="20" w:type="dxa"/>
              <w:right w:w="20" w:type="dxa"/>
            </w:tcMar>
            <w:vAlign w:val="center"/>
            <w:hideMark/>
          </w:tcPr>
          <w:p w14:paraId="603A7A8E" w14:textId="77777777" w:rsidR="00AE48DD" w:rsidRPr="00C115B2" w:rsidRDefault="00AE48DD" w:rsidP="005B0E11">
            <w:pPr>
              <w:pStyle w:val="movimento2"/>
              <w:rPr>
                <w:color w:val="002060"/>
              </w:rPr>
            </w:pPr>
            <w:r w:rsidRPr="00C115B2">
              <w:rPr>
                <w:color w:val="002060"/>
              </w:rPr>
              <w:t xml:space="preserve">(OLIMPIA JUVENTU FALCONARA) </w:t>
            </w:r>
          </w:p>
        </w:tc>
        <w:tc>
          <w:tcPr>
            <w:tcW w:w="800" w:type="dxa"/>
            <w:tcMar>
              <w:top w:w="20" w:type="dxa"/>
              <w:left w:w="20" w:type="dxa"/>
              <w:bottom w:w="20" w:type="dxa"/>
              <w:right w:w="20" w:type="dxa"/>
            </w:tcMar>
            <w:vAlign w:val="center"/>
            <w:hideMark/>
          </w:tcPr>
          <w:p w14:paraId="3E7C9119"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BD73B0E" w14:textId="77777777" w:rsidR="00AE48DD" w:rsidRPr="00C115B2" w:rsidRDefault="00AE48DD" w:rsidP="005B0E11">
            <w:pPr>
              <w:pStyle w:val="movimento"/>
              <w:rPr>
                <w:color w:val="002060"/>
              </w:rPr>
            </w:pPr>
            <w:r w:rsidRPr="00C115B2">
              <w:rPr>
                <w:color w:val="002060"/>
              </w:rPr>
              <w:t>PAOLILLO LUCA</w:t>
            </w:r>
          </w:p>
        </w:tc>
        <w:tc>
          <w:tcPr>
            <w:tcW w:w="2200" w:type="dxa"/>
            <w:tcMar>
              <w:top w:w="20" w:type="dxa"/>
              <w:left w:w="20" w:type="dxa"/>
              <w:bottom w:w="20" w:type="dxa"/>
              <w:right w:w="20" w:type="dxa"/>
            </w:tcMar>
            <w:vAlign w:val="center"/>
            <w:hideMark/>
          </w:tcPr>
          <w:p w14:paraId="1B017329" w14:textId="77777777" w:rsidR="00AE48DD" w:rsidRPr="00C115B2" w:rsidRDefault="00AE48DD" w:rsidP="005B0E11">
            <w:pPr>
              <w:pStyle w:val="movimento2"/>
              <w:rPr>
                <w:color w:val="002060"/>
              </w:rPr>
            </w:pPr>
            <w:r w:rsidRPr="00C115B2">
              <w:rPr>
                <w:color w:val="002060"/>
              </w:rPr>
              <w:t xml:space="preserve">(PIEVE D ICO CALCIO A 5) </w:t>
            </w:r>
          </w:p>
        </w:tc>
      </w:tr>
      <w:tr w:rsidR="00AE48DD" w:rsidRPr="00C115B2" w14:paraId="59DAB529" w14:textId="77777777" w:rsidTr="005B0E11">
        <w:tc>
          <w:tcPr>
            <w:tcW w:w="2200" w:type="dxa"/>
            <w:tcMar>
              <w:top w:w="20" w:type="dxa"/>
              <w:left w:w="20" w:type="dxa"/>
              <w:bottom w:w="20" w:type="dxa"/>
              <w:right w:w="20" w:type="dxa"/>
            </w:tcMar>
            <w:vAlign w:val="center"/>
            <w:hideMark/>
          </w:tcPr>
          <w:p w14:paraId="534C8BCF" w14:textId="77777777" w:rsidR="00AE48DD" w:rsidRPr="00C115B2" w:rsidRDefault="00AE48DD" w:rsidP="005B0E11">
            <w:pPr>
              <w:pStyle w:val="movimento"/>
              <w:rPr>
                <w:color w:val="002060"/>
              </w:rPr>
            </w:pPr>
            <w:r w:rsidRPr="00C115B2">
              <w:rPr>
                <w:color w:val="002060"/>
              </w:rPr>
              <w:t>PICCIONI NICOLO</w:t>
            </w:r>
          </w:p>
        </w:tc>
        <w:tc>
          <w:tcPr>
            <w:tcW w:w="2200" w:type="dxa"/>
            <w:tcMar>
              <w:top w:w="20" w:type="dxa"/>
              <w:left w:w="20" w:type="dxa"/>
              <w:bottom w:w="20" w:type="dxa"/>
              <w:right w:w="20" w:type="dxa"/>
            </w:tcMar>
            <w:vAlign w:val="center"/>
            <w:hideMark/>
          </w:tcPr>
          <w:p w14:paraId="3A9C5BDE" w14:textId="77777777" w:rsidR="00AE48DD" w:rsidRPr="00C115B2" w:rsidRDefault="00AE48DD" w:rsidP="005B0E11">
            <w:pPr>
              <w:pStyle w:val="movimento2"/>
              <w:rPr>
                <w:color w:val="002060"/>
              </w:rPr>
            </w:pPr>
            <w:r w:rsidRPr="00C115B2">
              <w:rPr>
                <w:color w:val="002060"/>
              </w:rPr>
              <w:t xml:space="preserve">(REAL ANCARIA) </w:t>
            </w:r>
          </w:p>
        </w:tc>
        <w:tc>
          <w:tcPr>
            <w:tcW w:w="800" w:type="dxa"/>
            <w:tcMar>
              <w:top w:w="20" w:type="dxa"/>
              <w:left w:w="20" w:type="dxa"/>
              <w:bottom w:w="20" w:type="dxa"/>
              <w:right w:w="20" w:type="dxa"/>
            </w:tcMar>
            <w:vAlign w:val="center"/>
            <w:hideMark/>
          </w:tcPr>
          <w:p w14:paraId="1B7D1B0F"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983C5E6" w14:textId="77777777" w:rsidR="00AE48DD" w:rsidRPr="00C115B2" w:rsidRDefault="00AE48DD" w:rsidP="005B0E11">
            <w:pPr>
              <w:pStyle w:val="movimento"/>
              <w:rPr>
                <w:color w:val="002060"/>
              </w:rPr>
            </w:pPr>
            <w:r w:rsidRPr="00C115B2">
              <w:rPr>
                <w:color w:val="002060"/>
              </w:rPr>
              <w:t>BELGRANO MICHELE</w:t>
            </w:r>
          </w:p>
        </w:tc>
        <w:tc>
          <w:tcPr>
            <w:tcW w:w="2200" w:type="dxa"/>
            <w:tcMar>
              <w:top w:w="20" w:type="dxa"/>
              <w:left w:w="20" w:type="dxa"/>
              <w:bottom w:w="20" w:type="dxa"/>
              <w:right w:w="20" w:type="dxa"/>
            </w:tcMar>
            <w:vAlign w:val="center"/>
            <w:hideMark/>
          </w:tcPr>
          <w:p w14:paraId="3F4BCBEA" w14:textId="77777777" w:rsidR="00AE48DD" w:rsidRPr="00C115B2" w:rsidRDefault="00AE48DD" w:rsidP="005B0E11">
            <w:pPr>
              <w:pStyle w:val="movimento2"/>
              <w:rPr>
                <w:color w:val="002060"/>
              </w:rPr>
            </w:pPr>
            <w:r w:rsidRPr="00C115B2">
              <w:rPr>
                <w:color w:val="002060"/>
              </w:rPr>
              <w:t xml:space="preserve">(VERBENA C5 ANCONA) </w:t>
            </w:r>
          </w:p>
        </w:tc>
      </w:tr>
    </w:tbl>
    <w:p w14:paraId="3664C7FA" w14:textId="77777777" w:rsidR="00AE48DD" w:rsidRPr="00C115B2" w:rsidRDefault="00AE48DD" w:rsidP="00AE48DD">
      <w:pPr>
        <w:pStyle w:val="titolo20"/>
        <w:rPr>
          <w:rFonts w:eastAsiaTheme="minorEastAsia"/>
          <w:color w:val="002060"/>
        </w:rPr>
      </w:pPr>
      <w:r w:rsidRPr="00C115B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27091299" w14:textId="77777777" w:rsidTr="005B0E11">
        <w:tc>
          <w:tcPr>
            <w:tcW w:w="2200" w:type="dxa"/>
            <w:tcMar>
              <w:top w:w="20" w:type="dxa"/>
              <w:left w:w="20" w:type="dxa"/>
              <w:bottom w:w="20" w:type="dxa"/>
              <w:right w:w="20" w:type="dxa"/>
            </w:tcMar>
            <w:vAlign w:val="center"/>
            <w:hideMark/>
          </w:tcPr>
          <w:p w14:paraId="535892BE" w14:textId="77777777" w:rsidR="00AE48DD" w:rsidRPr="00C115B2" w:rsidRDefault="00AE48DD" w:rsidP="005B0E11">
            <w:pPr>
              <w:pStyle w:val="movimento"/>
              <w:rPr>
                <w:color w:val="002060"/>
              </w:rPr>
            </w:pPr>
            <w:r w:rsidRPr="00C115B2">
              <w:rPr>
                <w:color w:val="002060"/>
              </w:rPr>
              <w:t>BELDOMENICO MATTIA</w:t>
            </w:r>
          </w:p>
        </w:tc>
        <w:tc>
          <w:tcPr>
            <w:tcW w:w="2200" w:type="dxa"/>
            <w:tcMar>
              <w:top w:w="20" w:type="dxa"/>
              <w:left w:w="20" w:type="dxa"/>
              <w:bottom w:w="20" w:type="dxa"/>
              <w:right w:w="20" w:type="dxa"/>
            </w:tcMar>
            <w:vAlign w:val="center"/>
            <w:hideMark/>
          </w:tcPr>
          <w:p w14:paraId="08026376" w14:textId="77777777" w:rsidR="00AE48DD" w:rsidRPr="00C115B2" w:rsidRDefault="00AE48DD" w:rsidP="005B0E11">
            <w:pPr>
              <w:pStyle w:val="movimento2"/>
              <w:rPr>
                <w:color w:val="002060"/>
              </w:rPr>
            </w:pPr>
            <w:r w:rsidRPr="00C115B2">
              <w:rPr>
                <w:color w:val="002060"/>
              </w:rPr>
              <w:t xml:space="preserve">(ACLI MANTOVANI CALCIO A 5) </w:t>
            </w:r>
          </w:p>
        </w:tc>
        <w:tc>
          <w:tcPr>
            <w:tcW w:w="800" w:type="dxa"/>
            <w:tcMar>
              <w:top w:w="20" w:type="dxa"/>
              <w:left w:w="20" w:type="dxa"/>
              <w:bottom w:w="20" w:type="dxa"/>
              <w:right w:w="20" w:type="dxa"/>
            </w:tcMar>
            <w:vAlign w:val="center"/>
            <w:hideMark/>
          </w:tcPr>
          <w:p w14:paraId="5EAE5093"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05605C5" w14:textId="77777777" w:rsidR="00AE48DD" w:rsidRPr="00C115B2" w:rsidRDefault="00AE48DD" w:rsidP="005B0E11">
            <w:pPr>
              <w:pStyle w:val="movimento"/>
              <w:rPr>
                <w:color w:val="002060"/>
              </w:rPr>
            </w:pPr>
            <w:r w:rsidRPr="00C115B2">
              <w:rPr>
                <w:color w:val="002060"/>
              </w:rPr>
              <w:t>BALDUCCI EUGENIO</w:t>
            </w:r>
          </w:p>
        </w:tc>
        <w:tc>
          <w:tcPr>
            <w:tcW w:w="2200" w:type="dxa"/>
            <w:tcMar>
              <w:top w:w="20" w:type="dxa"/>
              <w:left w:w="20" w:type="dxa"/>
              <w:bottom w:w="20" w:type="dxa"/>
              <w:right w:w="20" w:type="dxa"/>
            </w:tcMar>
            <w:vAlign w:val="center"/>
            <w:hideMark/>
          </w:tcPr>
          <w:p w14:paraId="5F2845C2" w14:textId="77777777" w:rsidR="00AE48DD" w:rsidRPr="00C115B2" w:rsidRDefault="00AE48DD" w:rsidP="005B0E11">
            <w:pPr>
              <w:pStyle w:val="movimento2"/>
              <w:rPr>
                <w:color w:val="002060"/>
              </w:rPr>
            </w:pPr>
            <w:r w:rsidRPr="00C115B2">
              <w:rPr>
                <w:color w:val="002060"/>
              </w:rPr>
              <w:t xml:space="preserve">(AMICI DEL CENTROSOCIO SP.) </w:t>
            </w:r>
          </w:p>
        </w:tc>
      </w:tr>
      <w:tr w:rsidR="00AE48DD" w:rsidRPr="00C115B2" w14:paraId="7B9FC105" w14:textId="77777777" w:rsidTr="005B0E11">
        <w:tc>
          <w:tcPr>
            <w:tcW w:w="2200" w:type="dxa"/>
            <w:tcMar>
              <w:top w:w="20" w:type="dxa"/>
              <w:left w:w="20" w:type="dxa"/>
              <w:bottom w:w="20" w:type="dxa"/>
              <w:right w:w="20" w:type="dxa"/>
            </w:tcMar>
            <w:vAlign w:val="center"/>
            <w:hideMark/>
          </w:tcPr>
          <w:p w14:paraId="221B395F" w14:textId="77777777" w:rsidR="00AE48DD" w:rsidRPr="00C115B2" w:rsidRDefault="00AE48DD" w:rsidP="005B0E11">
            <w:pPr>
              <w:pStyle w:val="movimento"/>
              <w:rPr>
                <w:color w:val="002060"/>
              </w:rPr>
            </w:pPr>
            <w:r w:rsidRPr="00C115B2">
              <w:rPr>
                <w:color w:val="002060"/>
              </w:rPr>
              <w:t>BECCACECE MATTEO</w:t>
            </w:r>
          </w:p>
        </w:tc>
        <w:tc>
          <w:tcPr>
            <w:tcW w:w="2200" w:type="dxa"/>
            <w:tcMar>
              <w:top w:w="20" w:type="dxa"/>
              <w:left w:w="20" w:type="dxa"/>
              <w:bottom w:w="20" w:type="dxa"/>
              <w:right w:w="20" w:type="dxa"/>
            </w:tcMar>
            <w:vAlign w:val="center"/>
            <w:hideMark/>
          </w:tcPr>
          <w:p w14:paraId="0974B76C" w14:textId="77777777" w:rsidR="00AE48DD" w:rsidRPr="00C115B2" w:rsidRDefault="00AE48DD" w:rsidP="005B0E11">
            <w:pPr>
              <w:pStyle w:val="movimento2"/>
              <w:rPr>
                <w:color w:val="002060"/>
              </w:rPr>
            </w:pPr>
            <w:r w:rsidRPr="00C115B2">
              <w:rPr>
                <w:color w:val="002060"/>
              </w:rPr>
              <w:t xml:space="preserve">(AVENALE) </w:t>
            </w:r>
          </w:p>
        </w:tc>
        <w:tc>
          <w:tcPr>
            <w:tcW w:w="800" w:type="dxa"/>
            <w:tcMar>
              <w:top w:w="20" w:type="dxa"/>
              <w:left w:w="20" w:type="dxa"/>
              <w:bottom w:w="20" w:type="dxa"/>
              <w:right w:w="20" w:type="dxa"/>
            </w:tcMar>
            <w:vAlign w:val="center"/>
            <w:hideMark/>
          </w:tcPr>
          <w:p w14:paraId="5DAD6FC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1A5A19F" w14:textId="77777777" w:rsidR="00AE48DD" w:rsidRPr="00C115B2" w:rsidRDefault="00AE48DD" w:rsidP="005B0E11">
            <w:pPr>
              <w:pStyle w:val="movimento"/>
              <w:rPr>
                <w:color w:val="002060"/>
              </w:rPr>
            </w:pPr>
            <w:r w:rsidRPr="00C115B2">
              <w:rPr>
                <w:color w:val="002060"/>
              </w:rPr>
              <w:t>BIONDI MIRKO</w:t>
            </w:r>
          </w:p>
        </w:tc>
        <w:tc>
          <w:tcPr>
            <w:tcW w:w="2200" w:type="dxa"/>
            <w:tcMar>
              <w:top w:w="20" w:type="dxa"/>
              <w:left w:w="20" w:type="dxa"/>
              <w:bottom w:w="20" w:type="dxa"/>
              <w:right w:w="20" w:type="dxa"/>
            </w:tcMar>
            <w:vAlign w:val="center"/>
            <w:hideMark/>
          </w:tcPr>
          <w:p w14:paraId="2A362E6C" w14:textId="77777777" w:rsidR="00AE48DD" w:rsidRPr="00C115B2" w:rsidRDefault="00AE48DD" w:rsidP="005B0E11">
            <w:pPr>
              <w:pStyle w:val="movimento2"/>
              <w:rPr>
                <w:color w:val="002060"/>
              </w:rPr>
            </w:pPr>
            <w:r w:rsidRPr="00C115B2">
              <w:rPr>
                <w:color w:val="002060"/>
              </w:rPr>
              <w:t xml:space="preserve">(AVIS ARCEVIA 1964) </w:t>
            </w:r>
          </w:p>
        </w:tc>
      </w:tr>
      <w:tr w:rsidR="00AE48DD" w:rsidRPr="00C115B2" w14:paraId="4F3378E6" w14:textId="77777777" w:rsidTr="005B0E11">
        <w:tc>
          <w:tcPr>
            <w:tcW w:w="2200" w:type="dxa"/>
            <w:tcMar>
              <w:top w:w="20" w:type="dxa"/>
              <w:left w:w="20" w:type="dxa"/>
              <w:bottom w:w="20" w:type="dxa"/>
              <w:right w:w="20" w:type="dxa"/>
            </w:tcMar>
            <w:vAlign w:val="center"/>
            <w:hideMark/>
          </w:tcPr>
          <w:p w14:paraId="3ABCCA36" w14:textId="77777777" w:rsidR="00AE48DD" w:rsidRPr="00C115B2" w:rsidRDefault="00AE48DD" w:rsidP="005B0E11">
            <w:pPr>
              <w:pStyle w:val="movimento"/>
              <w:rPr>
                <w:color w:val="002060"/>
              </w:rPr>
            </w:pPr>
            <w:r w:rsidRPr="00C115B2">
              <w:rPr>
                <w:color w:val="002060"/>
              </w:rPr>
              <w:t>SAMPAOLESI EMILIANO</w:t>
            </w:r>
          </w:p>
        </w:tc>
        <w:tc>
          <w:tcPr>
            <w:tcW w:w="2200" w:type="dxa"/>
            <w:tcMar>
              <w:top w:w="20" w:type="dxa"/>
              <w:left w:w="20" w:type="dxa"/>
              <w:bottom w:w="20" w:type="dxa"/>
              <w:right w:w="20" w:type="dxa"/>
            </w:tcMar>
            <w:vAlign w:val="center"/>
            <w:hideMark/>
          </w:tcPr>
          <w:p w14:paraId="77A65AF2" w14:textId="77777777" w:rsidR="00AE48DD" w:rsidRPr="00C115B2" w:rsidRDefault="00AE48DD" w:rsidP="005B0E11">
            <w:pPr>
              <w:pStyle w:val="movimento2"/>
              <w:rPr>
                <w:color w:val="002060"/>
              </w:rPr>
            </w:pPr>
            <w:r w:rsidRPr="00C115B2">
              <w:rPr>
                <w:color w:val="002060"/>
              </w:rPr>
              <w:t xml:space="preserve">(FUTSAL SAMBUCHETO) </w:t>
            </w:r>
          </w:p>
        </w:tc>
        <w:tc>
          <w:tcPr>
            <w:tcW w:w="800" w:type="dxa"/>
            <w:tcMar>
              <w:top w:w="20" w:type="dxa"/>
              <w:left w:w="20" w:type="dxa"/>
              <w:bottom w:w="20" w:type="dxa"/>
              <w:right w:w="20" w:type="dxa"/>
            </w:tcMar>
            <w:vAlign w:val="center"/>
            <w:hideMark/>
          </w:tcPr>
          <w:p w14:paraId="43FBF43E"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3D5D1F4" w14:textId="77777777" w:rsidR="00AE48DD" w:rsidRPr="00C115B2" w:rsidRDefault="00AE48DD" w:rsidP="005B0E11">
            <w:pPr>
              <w:pStyle w:val="movimento"/>
              <w:rPr>
                <w:color w:val="002060"/>
              </w:rPr>
            </w:pPr>
            <w:r w:rsidRPr="00C115B2">
              <w:rPr>
                <w:color w:val="002060"/>
              </w:rPr>
              <w:t>OCCHIUZZO JOSE JEREMIAS</w:t>
            </w:r>
          </w:p>
        </w:tc>
        <w:tc>
          <w:tcPr>
            <w:tcW w:w="2200" w:type="dxa"/>
            <w:tcMar>
              <w:top w:w="20" w:type="dxa"/>
              <w:left w:w="20" w:type="dxa"/>
              <w:bottom w:w="20" w:type="dxa"/>
              <w:right w:w="20" w:type="dxa"/>
            </w:tcMar>
            <w:vAlign w:val="center"/>
            <w:hideMark/>
          </w:tcPr>
          <w:p w14:paraId="2CE458E8" w14:textId="77777777" w:rsidR="00AE48DD" w:rsidRPr="00C115B2" w:rsidRDefault="00AE48DD" w:rsidP="005B0E11">
            <w:pPr>
              <w:pStyle w:val="movimento2"/>
              <w:rPr>
                <w:color w:val="002060"/>
              </w:rPr>
            </w:pPr>
            <w:r w:rsidRPr="00C115B2">
              <w:rPr>
                <w:color w:val="002060"/>
              </w:rPr>
              <w:t xml:space="preserve">(GAGLIOLE F.C.) </w:t>
            </w:r>
          </w:p>
        </w:tc>
      </w:tr>
      <w:tr w:rsidR="00AE48DD" w:rsidRPr="00C115B2" w14:paraId="0254250A" w14:textId="77777777" w:rsidTr="005B0E11">
        <w:tc>
          <w:tcPr>
            <w:tcW w:w="2200" w:type="dxa"/>
            <w:tcMar>
              <w:top w:w="20" w:type="dxa"/>
              <w:left w:w="20" w:type="dxa"/>
              <w:bottom w:w="20" w:type="dxa"/>
              <w:right w:w="20" w:type="dxa"/>
            </w:tcMar>
            <w:vAlign w:val="center"/>
            <w:hideMark/>
          </w:tcPr>
          <w:p w14:paraId="04B1E760" w14:textId="77777777" w:rsidR="00AE48DD" w:rsidRPr="00C115B2" w:rsidRDefault="00AE48DD" w:rsidP="005B0E11">
            <w:pPr>
              <w:pStyle w:val="movimento"/>
              <w:rPr>
                <w:color w:val="002060"/>
              </w:rPr>
            </w:pPr>
            <w:r w:rsidRPr="00C115B2">
              <w:rPr>
                <w:color w:val="002060"/>
              </w:rPr>
              <w:t>GIUMENTARO GIOELE</w:t>
            </w:r>
          </w:p>
        </w:tc>
        <w:tc>
          <w:tcPr>
            <w:tcW w:w="2200" w:type="dxa"/>
            <w:tcMar>
              <w:top w:w="20" w:type="dxa"/>
              <w:left w:w="20" w:type="dxa"/>
              <w:bottom w:w="20" w:type="dxa"/>
              <w:right w:w="20" w:type="dxa"/>
            </w:tcMar>
            <w:vAlign w:val="center"/>
            <w:hideMark/>
          </w:tcPr>
          <w:p w14:paraId="3805FCDB" w14:textId="77777777" w:rsidR="00AE48DD" w:rsidRPr="00C115B2" w:rsidRDefault="00AE48DD" w:rsidP="005B0E11">
            <w:pPr>
              <w:pStyle w:val="movimento2"/>
              <w:rPr>
                <w:color w:val="002060"/>
              </w:rPr>
            </w:pPr>
            <w:r w:rsidRPr="00C115B2">
              <w:rPr>
                <w:color w:val="002060"/>
              </w:rPr>
              <w:t xml:space="preserve">(L ALTRO SPORT CALCIO A 5) </w:t>
            </w:r>
          </w:p>
        </w:tc>
        <w:tc>
          <w:tcPr>
            <w:tcW w:w="800" w:type="dxa"/>
            <w:tcMar>
              <w:top w:w="20" w:type="dxa"/>
              <w:left w:w="20" w:type="dxa"/>
              <w:bottom w:w="20" w:type="dxa"/>
              <w:right w:w="20" w:type="dxa"/>
            </w:tcMar>
            <w:vAlign w:val="center"/>
            <w:hideMark/>
          </w:tcPr>
          <w:p w14:paraId="58C23320"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D303D19" w14:textId="77777777" w:rsidR="00AE48DD" w:rsidRPr="00C115B2" w:rsidRDefault="00AE48DD" w:rsidP="005B0E11">
            <w:pPr>
              <w:pStyle w:val="movimento"/>
              <w:rPr>
                <w:color w:val="002060"/>
              </w:rPr>
            </w:pPr>
            <w:r w:rsidRPr="00C115B2">
              <w:rPr>
                <w:color w:val="002060"/>
              </w:rPr>
              <w:t>BALDUCCI ANDREA</w:t>
            </w:r>
          </w:p>
        </w:tc>
        <w:tc>
          <w:tcPr>
            <w:tcW w:w="2200" w:type="dxa"/>
            <w:tcMar>
              <w:top w:w="20" w:type="dxa"/>
              <w:left w:w="20" w:type="dxa"/>
              <w:bottom w:w="20" w:type="dxa"/>
              <w:right w:w="20" w:type="dxa"/>
            </w:tcMar>
            <w:vAlign w:val="center"/>
            <w:hideMark/>
          </w:tcPr>
          <w:p w14:paraId="2EA4C631" w14:textId="77777777" w:rsidR="00AE48DD" w:rsidRPr="00C115B2" w:rsidRDefault="00AE48DD" w:rsidP="005B0E11">
            <w:pPr>
              <w:pStyle w:val="movimento2"/>
              <w:rPr>
                <w:color w:val="002060"/>
              </w:rPr>
            </w:pPr>
            <w:r w:rsidRPr="00C115B2">
              <w:rPr>
                <w:color w:val="002060"/>
              </w:rPr>
              <w:t xml:space="preserve">(NEW ACADEMY) </w:t>
            </w:r>
          </w:p>
        </w:tc>
      </w:tr>
      <w:tr w:rsidR="00AE48DD" w:rsidRPr="00C115B2" w14:paraId="724D98A1" w14:textId="77777777" w:rsidTr="005B0E11">
        <w:tc>
          <w:tcPr>
            <w:tcW w:w="2200" w:type="dxa"/>
            <w:tcMar>
              <w:top w:w="20" w:type="dxa"/>
              <w:left w:w="20" w:type="dxa"/>
              <w:bottom w:w="20" w:type="dxa"/>
              <w:right w:w="20" w:type="dxa"/>
            </w:tcMar>
            <w:vAlign w:val="center"/>
            <w:hideMark/>
          </w:tcPr>
          <w:p w14:paraId="711D9EF0" w14:textId="77777777" w:rsidR="00AE48DD" w:rsidRPr="00C115B2" w:rsidRDefault="00AE48DD" w:rsidP="005B0E11">
            <w:pPr>
              <w:pStyle w:val="movimento"/>
              <w:rPr>
                <w:color w:val="002060"/>
              </w:rPr>
            </w:pPr>
            <w:r w:rsidRPr="00C115B2">
              <w:rPr>
                <w:color w:val="002060"/>
              </w:rPr>
              <w:t>NICOLAI GIORGIO</w:t>
            </w:r>
          </w:p>
        </w:tc>
        <w:tc>
          <w:tcPr>
            <w:tcW w:w="2200" w:type="dxa"/>
            <w:tcMar>
              <w:top w:w="20" w:type="dxa"/>
              <w:left w:w="20" w:type="dxa"/>
              <w:bottom w:w="20" w:type="dxa"/>
              <w:right w:w="20" w:type="dxa"/>
            </w:tcMar>
            <w:vAlign w:val="center"/>
            <w:hideMark/>
          </w:tcPr>
          <w:p w14:paraId="186740C6" w14:textId="77777777" w:rsidR="00AE48DD" w:rsidRPr="00C115B2" w:rsidRDefault="00AE48DD" w:rsidP="005B0E11">
            <w:pPr>
              <w:pStyle w:val="movimento2"/>
              <w:rPr>
                <w:color w:val="002060"/>
              </w:rPr>
            </w:pPr>
            <w:r w:rsidRPr="00C115B2">
              <w:rPr>
                <w:color w:val="002060"/>
              </w:rPr>
              <w:t xml:space="preserve">(REAL ANCARIA) </w:t>
            </w:r>
          </w:p>
        </w:tc>
        <w:tc>
          <w:tcPr>
            <w:tcW w:w="800" w:type="dxa"/>
            <w:tcMar>
              <w:top w:w="20" w:type="dxa"/>
              <w:left w:w="20" w:type="dxa"/>
              <w:bottom w:w="20" w:type="dxa"/>
              <w:right w:w="20" w:type="dxa"/>
            </w:tcMar>
            <w:vAlign w:val="center"/>
            <w:hideMark/>
          </w:tcPr>
          <w:p w14:paraId="4C2C9F68"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6EC2A73" w14:textId="77777777" w:rsidR="00AE48DD" w:rsidRPr="00C115B2" w:rsidRDefault="00AE48DD" w:rsidP="005B0E11">
            <w:pPr>
              <w:pStyle w:val="movimento"/>
              <w:rPr>
                <w:color w:val="002060"/>
              </w:rPr>
            </w:pPr>
            <w:r w:rsidRPr="00C115B2">
              <w:rPr>
                <w:color w:val="002060"/>
              </w:rPr>
              <w:t>ORSINI ALFREDO</w:t>
            </w:r>
          </w:p>
        </w:tc>
        <w:tc>
          <w:tcPr>
            <w:tcW w:w="2200" w:type="dxa"/>
            <w:tcMar>
              <w:top w:w="20" w:type="dxa"/>
              <w:left w:w="20" w:type="dxa"/>
              <w:bottom w:w="20" w:type="dxa"/>
              <w:right w:w="20" w:type="dxa"/>
            </w:tcMar>
            <w:vAlign w:val="center"/>
            <w:hideMark/>
          </w:tcPr>
          <w:p w14:paraId="0D257D89" w14:textId="77777777" w:rsidR="00AE48DD" w:rsidRPr="00C115B2" w:rsidRDefault="00AE48DD" w:rsidP="005B0E11">
            <w:pPr>
              <w:pStyle w:val="movimento2"/>
              <w:rPr>
                <w:color w:val="002060"/>
              </w:rPr>
            </w:pPr>
            <w:r w:rsidRPr="00C115B2">
              <w:rPr>
                <w:color w:val="002060"/>
              </w:rPr>
              <w:t xml:space="preserve">(REAL ANCARIA) </w:t>
            </w:r>
          </w:p>
        </w:tc>
      </w:tr>
      <w:tr w:rsidR="00AE48DD" w:rsidRPr="00C115B2" w14:paraId="74A6C1D3" w14:textId="77777777" w:rsidTr="005B0E11">
        <w:tc>
          <w:tcPr>
            <w:tcW w:w="2200" w:type="dxa"/>
            <w:tcMar>
              <w:top w:w="20" w:type="dxa"/>
              <w:left w:w="20" w:type="dxa"/>
              <w:bottom w:w="20" w:type="dxa"/>
              <w:right w:w="20" w:type="dxa"/>
            </w:tcMar>
            <w:vAlign w:val="center"/>
            <w:hideMark/>
          </w:tcPr>
          <w:p w14:paraId="25E54A9B" w14:textId="77777777" w:rsidR="00AE48DD" w:rsidRPr="00C115B2" w:rsidRDefault="00AE48DD" w:rsidP="005B0E11">
            <w:pPr>
              <w:pStyle w:val="movimento"/>
              <w:rPr>
                <w:color w:val="002060"/>
              </w:rPr>
            </w:pPr>
            <w:r w:rsidRPr="00C115B2">
              <w:rPr>
                <w:color w:val="002060"/>
              </w:rPr>
              <w:t>DIALUCE ANDREA</w:t>
            </w:r>
          </w:p>
        </w:tc>
        <w:tc>
          <w:tcPr>
            <w:tcW w:w="2200" w:type="dxa"/>
            <w:tcMar>
              <w:top w:w="20" w:type="dxa"/>
              <w:left w:w="20" w:type="dxa"/>
              <w:bottom w:w="20" w:type="dxa"/>
              <w:right w:w="20" w:type="dxa"/>
            </w:tcMar>
            <w:vAlign w:val="center"/>
            <w:hideMark/>
          </w:tcPr>
          <w:p w14:paraId="686BE85C" w14:textId="77777777" w:rsidR="00AE48DD" w:rsidRPr="00C115B2" w:rsidRDefault="00AE48DD" w:rsidP="005B0E11">
            <w:pPr>
              <w:pStyle w:val="movimento2"/>
              <w:rPr>
                <w:color w:val="002060"/>
              </w:rPr>
            </w:pPr>
            <w:r w:rsidRPr="00C115B2">
              <w:rPr>
                <w:color w:val="002060"/>
              </w:rPr>
              <w:t xml:space="preserve">(SERRALTA) </w:t>
            </w:r>
          </w:p>
        </w:tc>
        <w:tc>
          <w:tcPr>
            <w:tcW w:w="800" w:type="dxa"/>
            <w:tcMar>
              <w:top w:w="20" w:type="dxa"/>
              <w:left w:w="20" w:type="dxa"/>
              <w:bottom w:w="20" w:type="dxa"/>
              <w:right w:w="20" w:type="dxa"/>
            </w:tcMar>
            <w:vAlign w:val="center"/>
            <w:hideMark/>
          </w:tcPr>
          <w:p w14:paraId="0EBDF947"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910C2D4" w14:textId="77777777" w:rsidR="00AE48DD" w:rsidRPr="00C115B2" w:rsidRDefault="00AE48DD" w:rsidP="005B0E11">
            <w:pPr>
              <w:pStyle w:val="movimento"/>
              <w:rPr>
                <w:color w:val="002060"/>
              </w:rPr>
            </w:pPr>
            <w:r w:rsidRPr="00C115B2">
              <w:rPr>
                <w:color w:val="002060"/>
              </w:rPr>
              <w:t>NARDI NICOLA</w:t>
            </w:r>
          </w:p>
        </w:tc>
        <w:tc>
          <w:tcPr>
            <w:tcW w:w="2200" w:type="dxa"/>
            <w:tcMar>
              <w:top w:w="20" w:type="dxa"/>
              <w:left w:w="20" w:type="dxa"/>
              <w:bottom w:w="20" w:type="dxa"/>
              <w:right w:w="20" w:type="dxa"/>
            </w:tcMar>
            <w:vAlign w:val="center"/>
            <w:hideMark/>
          </w:tcPr>
          <w:p w14:paraId="030F150A" w14:textId="77777777" w:rsidR="00AE48DD" w:rsidRPr="00C115B2" w:rsidRDefault="00AE48DD" w:rsidP="005B0E11">
            <w:pPr>
              <w:pStyle w:val="movimento2"/>
              <w:rPr>
                <w:color w:val="002060"/>
              </w:rPr>
            </w:pPr>
            <w:r w:rsidRPr="00C115B2">
              <w:rPr>
                <w:color w:val="002060"/>
              </w:rPr>
              <w:t xml:space="preserve">(SERRALTA) </w:t>
            </w:r>
          </w:p>
        </w:tc>
      </w:tr>
      <w:tr w:rsidR="00AE48DD" w:rsidRPr="00C115B2" w14:paraId="48BF56D0" w14:textId="77777777" w:rsidTr="005B0E11">
        <w:tc>
          <w:tcPr>
            <w:tcW w:w="2200" w:type="dxa"/>
            <w:tcMar>
              <w:top w:w="20" w:type="dxa"/>
              <w:left w:w="20" w:type="dxa"/>
              <w:bottom w:w="20" w:type="dxa"/>
              <w:right w:w="20" w:type="dxa"/>
            </w:tcMar>
            <w:vAlign w:val="center"/>
            <w:hideMark/>
          </w:tcPr>
          <w:p w14:paraId="3C66A767" w14:textId="77777777" w:rsidR="00AE48DD" w:rsidRPr="00C115B2" w:rsidRDefault="00AE48DD" w:rsidP="005B0E11">
            <w:pPr>
              <w:pStyle w:val="movimento"/>
              <w:rPr>
                <w:color w:val="002060"/>
              </w:rPr>
            </w:pPr>
            <w:r w:rsidRPr="00C115B2">
              <w:rPr>
                <w:color w:val="002060"/>
              </w:rPr>
              <w:t>EL HAJJI KASMI AMIN</w:t>
            </w:r>
          </w:p>
        </w:tc>
        <w:tc>
          <w:tcPr>
            <w:tcW w:w="2200" w:type="dxa"/>
            <w:tcMar>
              <w:top w:w="20" w:type="dxa"/>
              <w:left w:w="20" w:type="dxa"/>
              <w:bottom w:w="20" w:type="dxa"/>
              <w:right w:w="20" w:type="dxa"/>
            </w:tcMar>
            <w:vAlign w:val="center"/>
            <w:hideMark/>
          </w:tcPr>
          <w:p w14:paraId="4930EC9D" w14:textId="77777777" w:rsidR="00AE48DD" w:rsidRPr="00C115B2" w:rsidRDefault="00AE48DD" w:rsidP="005B0E11">
            <w:pPr>
              <w:pStyle w:val="movimento2"/>
              <w:rPr>
                <w:color w:val="002060"/>
              </w:rPr>
            </w:pPr>
            <w:r w:rsidRPr="00C115B2">
              <w:rPr>
                <w:color w:val="002060"/>
              </w:rPr>
              <w:t xml:space="preserve">(TRE TORRI A.S.D.) </w:t>
            </w:r>
          </w:p>
        </w:tc>
        <w:tc>
          <w:tcPr>
            <w:tcW w:w="800" w:type="dxa"/>
            <w:tcMar>
              <w:top w:w="20" w:type="dxa"/>
              <w:left w:w="20" w:type="dxa"/>
              <w:bottom w:w="20" w:type="dxa"/>
              <w:right w:w="20" w:type="dxa"/>
            </w:tcMar>
            <w:vAlign w:val="center"/>
            <w:hideMark/>
          </w:tcPr>
          <w:p w14:paraId="74F226D6"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8C8DDDA" w14:textId="77777777" w:rsidR="00AE48DD" w:rsidRPr="00C115B2" w:rsidRDefault="00AE48DD" w:rsidP="005B0E11">
            <w:pPr>
              <w:pStyle w:val="movimento"/>
              <w:rPr>
                <w:color w:val="002060"/>
              </w:rPr>
            </w:pPr>
            <w:r w:rsidRPr="00C115B2">
              <w:rPr>
                <w:color w:val="002060"/>
              </w:rPr>
              <w:t>MURTEZI ADRIAN</w:t>
            </w:r>
          </w:p>
        </w:tc>
        <w:tc>
          <w:tcPr>
            <w:tcW w:w="2200" w:type="dxa"/>
            <w:tcMar>
              <w:top w:w="20" w:type="dxa"/>
              <w:left w:w="20" w:type="dxa"/>
              <w:bottom w:w="20" w:type="dxa"/>
              <w:right w:w="20" w:type="dxa"/>
            </w:tcMar>
            <w:vAlign w:val="center"/>
            <w:hideMark/>
          </w:tcPr>
          <w:p w14:paraId="1CF39C49" w14:textId="77777777" w:rsidR="00AE48DD" w:rsidRPr="00C115B2" w:rsidRDefault="00AE48DD" w:rsidP="005B0E11">
            <w:pPr>
              <w:pStyle w:val="movimento2"/>
              <w:rPr>
                <w:color w:val="002060"/>
              </w:rPr>
            </w:pPr>
            <w:r w:rsidRPr="00C115B2">
              <w:rPr>
                <w:color w:val="002060"/>
              </w:rPr>
              <w:t xml:space="preserve">(U.MANDOLESI CALCIO) </w:t>
            </w:r>
          </w:p>
        </w:tc>
      </w:tr>
      <w:tr w:rsidR="00AE48DD" w:rsidRPr="00C115B2" w14:paraId="3B5C5634" w14:textId="77777777" w:rsidTr="005B0E11">
        <w:tc>
          <w:tcPr>
            <w:tcW w:w="2200" w:type="dxa"/>
            <w:tcMar>
              <w:top w:w="20" w:type="dxa"/>
              <w:left w:w="20" w:type="dxa"/>
              <w:bottom w:w="20" w:type="dxa"/>
              <w:right w:w="20" w:type="dxa"/>
            </w:tcMar>
            <w:vAlign w:val="center"/>
            <w:hideMark/>
          </w:tcPr>
          <w:p w14:paraId="6F724F8A" w14:textId="77777777" w:rsidR="00AE48DD" w:rsidRPr="00C115B2" w:rsidRDefault="00AE48DD" w:rsidP="005B0E11">
            <w:pPr>
              <w:pStyle w:val="movimento"/>
              <w:rPr>
                <w:color w:val="002060"/>
              </w:rPr>
            </w:pPr>
            <w:r w:rsidRPr="00C115B2">
              <w:rPr>
                <w:color w:val="002060"/>
              </w:rPr>
              <w:t>URENA MONSERRATE ARNOLD EDUARDO</w:t>
            </w:r>
          </w:p>
        </w:tc>
        <w:tc>
          <w:tcPr>
            <w:tcW w:w="2200" w:type="dxa"/>
            <w:tcMar>
              <w:top w:w="20" w:type="dxa"/>
              <w:left w:w="20" w:type="dxa"/>
              <w:bottom w:w="20" w:type="dxa"/>
              <w:right w:w="20" w:type="dxa"/>
            </w:tcMar>
            <w:vAlign w:val="center"/>
            <w:hideMark/>
          </w:tcPr>
          <w:p w14:paraId="0F624324" w14:textId="77777777" w:rsidR="00AE48DD" w:rsidRPr="00C115B2" w:rsidRDefault="00AE48DD" w:rsidP="005B0E11">
            <w:pPr>
              <w:pStyle w:val="movimento2"/>
              <w:rPr>
                <w:color w:val="002060"/>
              </w:rPr>
            </w:pPr>
            <w:r w:rsidRPr="00C115B2">
              <w:rPr>
                <w:color w:val="002060"/>
              </w:rPr>
              <w:t xml:space="preserve">(VERBENA C5 ANCONA) </w:t>
            </w:r>
          </w:p>
        </w:tc>
        <w:tc>
          <w:tcPr>
            <w:tcW w:w="800" w:type="dxa"/>
            <w:tcMar>
              <w:top w:w="20" w:type="dxa"/>
              <w:left w:w="20" w:type="dxa"/>
              <w:bottom w:w="20" w:type="dxa"/>
              <w:right w:w="20" w:type="dxa"/>
            </w:tcMar>
            <w:vAlign w:val="center"/>
            <w:hideMark/>
          </w:tcPr>
          <w:p w14:paraId="47B68608"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040C576"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FE41091" w14:textId="77777777" w:rsidR="00AE48DD" w:rsidRPr="00C115B2" w:rsidRDefault="00AE48DD" w:rsidP="005B0E11">
            <w:pPr>
              <w:pStyle w:val="movimento2"/>
              <w:rPr>
                <w:color w:val="002060"/>
              </w:rPr>
            </w:pPr>
            <w:r w:rsidRPr="00C115B2">
              <w:rPr>
                <w:color w:val="002060"/>
              </w:rPr>
              <w:t> </w:t>
            </w:r>
          </w:p>
        </w:tc>
      </w:tr>
    </w:tbl>
    <w:p w14:paraId="6063E653" w14:textId="77777777" w:rsidR="00AE48DD" w:rsidRPr="00C115B2" w:rsidRDefault="00AE48DD" w:rsidP="00AE48DD">
      <w:pPr>
        <w:pStyle w:val="titolo20"/>
        <w:rPr>
          <w:rFonts w:eastAsiaTheme="minorEastAsia"/>
          <w:color w:val="002060"/>
        </w:rPr>
      </w:pPr>
      <w:r w:rsidRPr="00C115B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24237433" w14:textId="77777777" w:rsidTr="005B0E11">
        <w:tc>
          <w:tcPr>
            <w:tcW w:w="2200" w:type="dxa"/>
            <w:tcMar>
              <w:top w:w="20" w:type="dxa"/>
              <w:left w:w="20" w:type="dxa"/>
              <w:bottom w:w="20" w:type="dxa"/>
              <w:right w:w="20" w:type="dxa"/>
            </w:tcMar>
            <w:vAlign w:val="center"/>
            <w:hideMark/>
          </w:tcPr>
          <w:p w14:paraId="7387EB65" w14:textId="77777777" w:rsidR="00AE48DD" w:rsidRPr="00C115B2" w:rsidRDefault="00AE48DD" w:rsidP="005B0E11">
            <w:pPr>
              <w:pStyle w:val="movimento"/>
              <w:rPr>
                <w:color w:val="002060"/>
              </w:rPr>
            </w:pPr>
            <w:r w:rsidRPr="00C115B2">
              <w:rPr>
                <w:color w:val="002060"/>
              </w:rPr>
              <w:t>PETTINARI EMANUELE</w:t>
            </w:r>
          </w:p>
        </w:tc>
        <w:tc>
          <w:tcPr>
            <w:tcW w:w="2200" w:type="dxa"/>
            <w:tcMar>
              <w:top w:w="20" w:type="dxa"/>
              <w:left w:w="20" w:type="dxa"/>
              <w:bottom w:w="20" w:type="dxa"/>
              <w:right w:w="20" w:type="dxa"/>
            </w:tcMar>
            <w:vAlign w:val="center"/>
            <w:hideMark/>
          </w:tcPr>
          <w:p w14:paraId="405E7B73" w14:textId="77777777" w:rsidR="00AE48DD" w:rsidRPr="00C115B2" w:rsidRDefault="00AE48DD" w:rsidP="005B0E11">
            <w:pPr>
              <w:pStyle w:val="movimento2"/>
              <w:rPr>
                <w:color w:val="002060"/>
              </w:rPr>
            </w:pPr>
            <w:r w:rsidRPr="00C115B2">
              <w:rPr>
                <w:color w:val="002060"/>
              </w:rPr>
              <w:t xml:space="preserve">(CITTA DI OSTRA) </w:t>
            </w:r>
          </w:p>
        </w:tc>
        <w:tc>
          <w:tcPr>
            <w:tcW w:w="800" w:type="dxa"/>
            <w:tcMar>
              <w:top w:w="20" w:type="dxa"/>
              <w:left w:w="20" w:type="dxa"/>
              <w:bottom w:w="20" w:type="dxa"/>
              <w:right w:w="20" w:type="dxa"/>
            </w:tcMar>
            <w:vAlign w:val="center"/>
            <w:hideMark/>
          </w:tcPr>
          <w:p w14:paraId="03B2CB10"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D24E7F2" w14:textId="77777777" w:rsidR="00AE48DD" w:rsidRPr="00C115B2" w:rsidRDefault="00AE48DD" w:rsidP="005B0E11">
            <w:pPr>
              <w:pStyle w:val="movimento"/>
              <w:rPr>
                <w:color w:val="002060"/>
              </w:rPr>
            </w:pPr>
            <w:r w:rsidRPr="00C115B2">
              <w:rPr>
                <w:color w:val="002060"/>
              </w:rPr>
              <w:t>PIERINI MICHELE</w:t>
            </w:r>
          </w:p>
        </w:tc>
        <w:tc>
          <w:tcPr>
            <w:tcW w:w="2200" w:type="dxa"/>
            <w:tcMar>
              <w:top w:w="20" w:type="dxa"/>
              <w:left w:w="20" w:type="dxa"/>
              <w:bottom w:w="20" w:type="dxa"/>
              <w:right w:w="20" w:type="dxa"/>
            </w:tcMar>
            <w:vAlign w:val="center"/>
            <w:hideMark/>
          </w:tcPr>
          <w:p w14:paraId="0BE32587" w14:textId="77777777" w:rsidR="00AE48DD" w:rsidRPr="00C115B2" w:rsidRDefault="00AE48DD" w:rsidP="005B0E11">
            <w:pPr>
              <w:pStyle w:val="movimento2"/>
              <w:rPr>
                <w:color w:val="002060"/>
              </w:rPr>
            </w:pPr>
            <w:r w:rsidRPr="00C115B2">
              <w:rPr>
                <w:color w:val="002060"/>
              </w:rPr>
              <w:t xml:space="preserve">(FUTSAL MONTEMARCIANO C5) </w:t>
            </w:r>
          </w:p>
        </w:tc>
      </w:tr>
      <w:tr w:rsidR="00AE48DD" w:rsidRPr="00C115B2" w14:paraId="42A7E711" w14:textId="77777777" w:rsidTr="005B0E11">
        <w:tc>
          <w:tcPr>
            <w:tcW w:w="2200" w:type="dxa"/>
            <w:tcMar>
              <w:top w:w="20" w:type="dxa"/>
              <w:left w:w="20" w:type="dxa"/>
              <w:bottom w:w="20" w:type="dxa"/>
              <w:right w:w="20" w:type="dxa"/>
            </w:tcMar>
            <w:vAlign w:val="center"/>
            <w:hideMark/>
          </w:tcPr>
          <w:p w14:paraId="7F2D9F4A" w14:textId="77777777" w:rsidR="00AE48DD" w:rsidRPr="00C115B2" w:rsidRDefault="00AE48DD" w:rsidP="005B0E11">
            <w:pPr>
              <w:pStyle w:val="movimento"/>
              <w:rPr>
                <w:color w:val="002060"/>
              </w:rPr>
            </w:pPr>
            <w:r w:rsidRPr="00C115B2">
              <w:rPr>
                <w:color w:val="002060"/>
              </w:rPr>
              <w:t>URBANI SIMONE</w:t>
            </w:r>
          </w:p>
        </w:tc>
        <w:tc>
          <w:tcPr>
            <w:tcW w:w="2200" w:type="dxa"/>
            <w:tcMar>
              <w:top w:w="20" w:type="dxa"/>
              <w:left w:w="20" w:type="dxa"/>
              <w:bottom w:w="20" w:type="dxa"/>
              <w:right w:w="20" w:type="dxa"/>
            </w:tcMar>
            <w:vAlign w:val="center"/>
            <w:hideMark/>
          </w:tcPr>
          <w:p w14:paraId="1444E720" w14:textId="77777777" w:rsidR="00AE48DD" w:rsidRPr="00C115B2" w:rsidRDefault="00AE48DD" w:rsidP="005B0E11">
            <w:pPr>
              <w:pStyle w:val="movimento2"/>
              <w:rPr>
                <w:color w:val="002060"/>
              </w:rPr>
            </w:pPr>
            <w:r w:rsidRPr="00C115B2">
              <w:rPr>
                <w:color w:val="002060"/>
              </w:rPr>
              <w:t xml:space="preserve">(FUTSAL SAMBUCHETO) </w:t>
            </w:r>
          </w:p>
        </w:tc>
        <w:tc>
          <w:tcPr>
            <w:tcW w:w="800" w:type="dxa"/>
            <w:tcMar>
              <w:top w:w="20" w:type="dxa"/>
              <w:left w:w="20" w:type="dxa"/>
              <w:bottom w:w="20" w:type="dxa"/>
              <w:right w:w="20" w:type="dxa"/>
            </w:tcMar>
            <w:vAlign w:val="center"/>
            <w:hideMark/>
          </w:tcPr>
          <w:p w14:paraId="3263793D"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D2EDEFF" w14:textId="77777777" w:rsidR="00AE48DD" w:rsidRPr="00C115B2" w:rsidRDefault="00AE48DD" w:rsidP="005B0E11">
            <w:pPr>
              <w:pStyle w:val="movimento"/>
              <w:rPr>
                <w:color w:val="002060"/>
              </w:rPr>
            </w:pPr>
            <w:r w:rsidRPr="00C115B2">
              <w:rPr>
                <w:color w:val="002060"/>
              </w:rPr>
              <w:t>MAQKAJ URIM</w:t>
            </w:r>
          </w:p>
        </w:tc>
        <w:tc>
          <w:tcPr>
            <w:tcW w:w="2200" w:type="dxa"/>
            <w:tcMar>
              <w:top w:w="20" w:type="dxa"/>
              <w:left w:w="20" w:type="dxa"/>
              <w:bottom w:w="20" w:type="dxa"/>
              <w:right w:w="20" w:type="dxa"/>
            </w:tcMar>
            <w:vAlign w:val="center"/>
            <w:hideMark/>
          </w:tcPr>
          <w:p w14:paraId="7A2D9B33" w14:textId="77777777" w:rsidR="00AE48DD" w:rsidRPr="00C115B2" w:rsidRDefault="00AE48DD" w:rsidP="005B0E11">
            <w:pPr>
              <w:pStyle w:val="movimento2"/>
              <w:rPr>
                <w:color w:val="002060"/>
              </w:rPr>
            </w:pPr>
            <w:r w:rsidRPr="00C115B2">
              <w:rPr>
                <w:color w:val="002060"/>
              </w:rPr>
              <w:t xml:space="preserve">(GNANO 04) </w:t>
            </w:r>
          </w:p>
        </w:tc>
      </w:tr>
      <w:tr w:rsidR="00AE48DD" w:rsidRPr="00C115B2" w14:paraId="18827138" w14:textId="77777777" w:rsidTr="005B0E11">
        <w:tc>
          <w:tcPr>
            <w:tcW w:w="2200" w:type="dxa"/>
            <w:tcMar>
              <w:top w:w="20" w:type="dxa"/>
              <w:left w:w="20" w:type="dxa"/>
              <w:bottom w:w="20" w:type="dxa"/>
              <w:right w:w="20" w:type="dxa"/>
            </w:tcMar>
            <w:vAlign w:val="center"/>
            <w:hideMark/>
          </w:tcPr>
          <w:p w14:paraId="3E58549D" w14:textId="77777777" w:rsidR="00AE48DD" w:rsidRPr="00C115B2" w:rsidRDefault="00AE48DD" w:rsidP="005B0E11">
            <w:pPr>
              <w:pStyle w:val="movimento"/>
              <w:rPr>
                <w:color w:val="002060"/>
              </w:rPr>
            </w:pPr>
            <w:r w:rsidRPr="00C115B2">
              <w:rPr>
                <w:color w:val="002060"/>
              </w:rPr>
              <w:t>MOUHINE AMINE</w:t>
            </w:r>
          </w:p>
        </w:tc>
        <w:tc>
          <w:tcPr>
            <w:tcW w:w="2200" w:type="dxa"/>
            <w:tcMar>
              <w:top w:w="20" w:type="dxa"/>
              <w:left w:w="20" w:type="dxa"/>
              <w:bottom w:w="20" w:type="dxa"/>
              <w:right w:w="20" w:type="dxa"/>
            </w:tcMar>
            <w:vAlign w:val="center"/>
            <w:hideMark/>
          </w:tcPr>
          <w:p w14:paraId="5DB2D1EA" w14:textId="77777777" w:rsidR="00AE48DD" w:rsidRPr="00C115B2" w:rsidRDefault="00AE48DD" w:rsidP="005B0E11">
            <w:pPr>
              <w:pStyle w:val="movimento2"/>
              <w:rPr>
                <w:color w:val="002060"/>
              </w:rPr>
            </w:pPr>
            <w:r w:rsidRPr="00C115B2">
              <w:rPr>
                <w:color w:val="002060"/>
              </w:rPr>
              <w:t xml:space="preserve">(L ALTRO SPORT CALCIO A 5) </w:t>
            </w:r>
          </w:p>
        </w:tc>
        <w:tc>
          <w:tcPr>
            <w:tcW w:w="800" w:type="dxa"/>
            <w:tcMar>
              <w:top w:w="20" w:type="dxa"/>
              <w:left w:w="20" w:type="dxa"/>
              <w:bottom w:w="20" w:type="dxa"/>
              <w:right w:w="20" w:type="dxa"/>
            </w:tcMar>
            <w:vAlign w:val="center"/>
            <w:hideMark/>
          </w:tcPr>
          <w:p w14:paraId="302BF7C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1CCFA6A" w14:textId="77777777" w:rsidR="00AE48DD" w:rsidRPr="00C115B2" w:rsidRDefault="00AE48DD" w:rsidP="005B0E11">
            <w:pPr>
              <w:pStyle w:val="movimento"/>
              <w:rPr>
                <w:color w:val="002060"/>
              </w:rPr>
            </w:pPr>
            <w:r w:rsidRPr="00C115B2">
              <w:rPr>
                <w:color w:val="002060"/>
              </w:rPr>
              <w:t>MONTANARI FEDERICO</w:t>
            </w:r>
          </w:p>
        </w:tc>
        <w:tc>
          <w:tcPr>
            <w:tcW w:w="2200" w:type="dxa"/>
            <w:tcMar>
              <w:top w:w="20" w:type="dxa"/>
              <w:left w:w="20" w:type="dxa"/>
              <w:bottom w:w="20" w:type="dxa"/>
              <w:right w:w="20" w:type="dxa"/>
            </w:tcMar>
            <w:vAlign w:val="center"/>
            <w:hideMark/>
          </w:tcPr>
          <w:p w14:paraId="4FAF70AD" w14:textId="77777777" w:rsidR="00AE48DD" w:rsidRPr="00C115B2" w:rsidRDefault="00AE48DD" w:rsidP="005B0E11">
            <w:pPr>
              <w:pStyle w:val="movimento2"/>
              <w:rPr>
                <w:color w:val="002060"/>
              </w:rPr>
            </w:pPr>
            <w:r w:rsidRPr="00C115B2">
              <w:rPr>
                <w:color w:val="002060"/>
              </w:rPr>
              <w:t xml:space="preserve">(LUCREZIA CALCIO A 5) </w:t>
            </w:r>
          </w:p>
        </w:tc>
      </w:tr>
      <w:tr w:rsidR="00AE48DD" w:rsidRPr="00C115B2" w14:paraId="4FCB3E0C" w14:textId="77777777" w:rsidTr="005B0E11">
        <w:tc>
          <w:tcPr>
            <w:tcW w:w="2200" w:type="dxa"/>
            <w:tcMar>
              <w:top w:w="20" w:type="dxa"/>
              <w:left w:w="20" w:type="dxa"/>
              <w:bottom w:w="20" w:type="dxa"/>
              <w:right w:w="20" w:type="dxa"/>
            </w:tcMar>
            <w:vAlign w:val="center"/>
            <w:hideMark/>
          </w:tcPr>
          <w:p w14:paraId="5F3E390C" w14:textId="77777777" w:rsidR="00AE48DD" w:rsidRPr="00C115B2" w:rsidRDefault="00AE48DD" w:rsidP="005B0E11">
            <w:pPr>
              <w:pStyle w:val="movimento"/>
              <w:rPr>
                <w:color w:val="002060"/>
              </w:rPr>
            </w:pPr>
            <w:r w:rsidRPr="00C115B2">
              <w:rPr>
                <w:color w:val="002060"/>
              </w:rPr>
              <w:t>COACCI VITTORIO</w:t>
            </w:r>
          </w:p>
        </w:tc>
        <w:tc>
          <w:tcPr>
            <w:tcW w:w="2200" w:type="dxa"/>
            <w:tcMar>
              <w:top w:w="20" w:type="dxa"/>
              <w:left w:w="20" w:type="dxa"/>
              <w:bottom w:w="20" w:type="dxa"/>
              <w:right w:w="20" w:type="dxa"/>
            </w:tcMar>
            <w:vAlign w:val="center"/>
            <w:hideMark/>
          </w:tcPr>
          <w:p w14:paraId="711F7B0A" w14:textId="77777777" w:rsidR="00AE48DD" w:rsidRPr="00C115B2" w:rsidRDefault="00AE48DD" w:rsidP="005B0E11">
            <w:pPr>
              <w:pStyle w:val="movimento2"/>
              <w:rPr>
                <w:color w:val="002060"/>
              </w:rPr>
            </w:pPr>
            <w:r w:rsidRPr="00C115B2">
              <w:rPr>
                <w:color w:val="002060"/>
              </w:rPr>
              <w:t xml:space="preserve">(RIVIERA DELLE PALME) </w:t>
            </w:r>
          </w:p>
        </w:tc>
        <w:tc>
          <w:tcPr>
            <w:tcW w:w="800" w:type="dxa"/>
            <w:tcMar>
              <w:top w:w="20" w:type="dxa"/>
              <w:left w:w="20" w:type="dxa"/>
              <w:bottom w:w="20" w:type="dxa"/>
              <w:right w:w="20" w:type="dxa"/>
            </w:tcMar>
            <w:vAlign w:val="center"/>
            <w:hideMark/>
          </w:tcPr>
          <w:p w14:paraId="5FC02E3C"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ABA9A85" w14:textId="77777777" w:rsidR="00AE48DD" w:rsidRPr="00C115B2" w:rsidRDefault="00AE48DD" w:rsidP="005B0E11">
            <w:pPr>
              <w:pStyle w:val="movimento"/>
              <w:rPr>
                <w:color w:val="002060"/>
              </w:rPr>
            </w:pPr>
            <w:r w:rsidRPr="00C115B2">
              <w:rPr>
                <w:color w:val="002060"/>
              </w:rPr>
              <w:t>PALESTINI GABRIELE</w:t>
            </w:r>
          </w:p>
        </w:tc>
        <w:tc>
          <w:tcPr>
            <w:tcW w:w="2200" w:type="dxa"/>
            <w:tcMar>
              <w:top w:w="20" w:type="dxa"/>
              <w:left w:w="20" w:type="dxa"/>
              <w:bottom w:w="20" w:type="dxa"/>
              <w:right w:w="20" w:type="dxa"/>
            </w:tcMar>
            <w:vAlign w:val="center"/>
            <w:hideMark/>
          </w:tcPr>
          <w:p w14:paraId="13C6E1A5" w14:textId="77777777" w:rsidR="00AE48DD" w:rsidRPr="00C115B2" w:rsidRDefault="00AE48DD" w:rsidP="005B0E11">
            <w:pPr>
              <w:pStyle w:val="movimento2"/>
              <w:rPr>
                <w:color w:val="002060"/>
              </w:rPr>
            </w:pPr>
            <w:r w:rsidRPr="00C115B2">
              <w:rPr>
                <w:color w:val="002060"/>
              </w:rPr>
              <w:t xml:space="preserve">(RIVIERA DELLE PALME) </w:t>
            </w:r>
          </w:p>
        </w:tc>
      </w:tr>
      <w:tr w:rsidR="00AE48DD" w:rsidRPr="00C115B2" w14:paraId="4DF7A508" w14:textId="77777777" w:rsidTr="005B0E11">
        <w:tc>
          <w:tcPr>
            <w:tcW w:w="2200" w:type="dxa"/>
            <w:tcMar>
              <w:top w:w="20" w:type="dxa"/>
              <w:left w:w="20" w:type="dxa"/>
              <w:bottom w:w="20" w:type="dxa"/>
              <w:right w:w="20" w:type="dxa"/>
            </w:tcMar>
            <w:vAlign w:val="center"/>
            <w:hideMark/>
          </w:tcPr>
          <w:p w14:paraId="43183AA9" w14:textId="77777777" w:rsidR="00AE48DD" w:rsidRPr="00C115B2" w:rsidRDefault="00AE48DD" w:rsidP="005B0E11">
            <w:pPr>
              <w:pStyle w:val="movimento"/>
              <w:rPr>
                <w:color w:val="002060"/>
              </w:rPr>
            </w:pPr>
            <w:r w:rsidRPr="00C115B2">
              <w:rPr>
                <w:color w:val="002060"/>
              </w:rPr>
              <w:t>VERDE RICCARDO ANTIMO</w:t>
            </w:r>
          </w:p>
        </w:tc>
        <w:tc>
          <w:tcPr>
            <w:tcW w:w="2200" w:type="dxa"/>
            <w:tcMar>
              <w:top w:w="20" w:type="dxa"/>
              <w:left w:w="20" w:type="dxa"/>
              <w:bottom w:w="20" w:type="dxa"/>
              <w:right w:w="20" w:type="dxa"/>
            </w:tcMar>
            <w:vAlign w:val="center"/>
            <w:hideMark/>
          </w:tcPr>
          <w:p w14:paraId="138F393E" w14:textId="77777777" w:rsidR="00AE48DD" w:rsidRPr="00C115B2" w:rsidRDefault="00AE48DD" w:rsidP="005B0E11">
            <w:pPr>
              <w:pStyle w:val="movimento2"/>
              <w:rPr>
                <w:color w:val="002060"/>
              </w:rPr>
            </w:pPr>
            <w:r w:rsidRPr="00C115B2">
              <w:rPr>
                <w:color w:val="002060"/>
              </w:rPr>
              <w:t xml:space="preserve">(RIVIERA DELLE PALME) </w:t>
            </w:r>
          </w:p>
        </w:tc>
        <w:tc>
          <w:tcPr>
            <w:tcW w:w="800" w:type="dxa"/>
            <w:tcMar>
              <w:top w:w="20" w:type="dxa"/>
              <w:left w:w="20" w:type="dxa"/>
              <w:bottom w:w="20" w:type="dxa"/>
              <w:right w:w="20" w:type="dxa"/>
            </w:tcMar>
            <w:vAlign w:val="center"/>
            <w:hideMark/>
          </w:tcPr>
          <w:p w14:paraId="7893BCD0"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56BF67BB"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7FB47A1" w14:textId="77777777" w:rsidR="00AE48DD" w:rsidRPr="00C115B2" w:rsidRDefault="00AE48DD" w:rsidP="005B0E11">
            <w:pPr>
              <w:pStyle w:val="movimento2"/>
              <w:rPr>
                <w:color w:val="002060"/>
              </w:rPr>
            </w:pPr>
            <w:r w:rsidRPr="00C115B2">
              <w:rPr>
                <w:color w:val="002060"/>
              </w:rPr>
              <w:t> </w:t>
            </w:r>
          </w:p>
        </w:tc>
      </w:tr>
    </w:tbl>
    <w:p w14:paraId="308310EE" w14:textId="77777777" w:rsidR="00AE48DD" w:rsidRPr="00C115B2" w:rsidRDefault="00AE48DD" w:rsidP="00AE48DD">
      <w:pPr>
        <w:pStyle w:val="titolo10"/>
        <w:rPr>
          <w:rFonts w:eastAsiaTheme="minorEastAsia"/>
          <w:color w:val="002060"/>
        </w:rPr>
      </w:pPr>
      <w:r w:rsidRPr="00C115B2">
        <w:rPr>
          <w:color w:val="002060"/>
        </w:rPr>
        <w:t xml:space="preserve">GARE DEL 25/ 2/2023 </w:t>
      </w:r>
    </w:p>
    <w:p w14:paraId="2F2D38F4" w14:textId="77777777" w:rsidR="00AE48DD" w:rsidRPr="00C115B2" w:rsidRDefault="00AE48DD" w:rsidP="00AE48DD">
      <w:pPr>
        <w:pStyle w:val="titolo7a"/>
        <w:rPr>
          <w:color w:val="002060"/>
        </w:rPr>
      </w:pPr>
      <w:r w:rsidRPr="00C115B2">
        <w:rPr>
          <w:color w:val="002060"/>
        </w:rPr>
        <w:t xml:space="preserve">PROVVEDIMENTI DISCIPLINARI </w:t>
      </w:r>
    </w:p>
    <w:p w14:paraId="74EEAED8" w14:textId="77777777" w:rsidR="00AE48DD" w:rsidRPr="00C115B2" w:rsidRDefault="00AE48DD" w:rsidP="00AE48DD">
      <w:pPr>
        <w:pStyle w:val="titolo7b0"/>
        <w:rPr>
          <w:color w:val="002060"/>
        </w:rPr>
      </w:pPr>
      <w:r w:rsidRPr="00C115B2">
        <w:rPr>
          <w:color w:val="002060"/>
        </w:rPr>
        <w:lastRenderedPageBreak/>
        <w:t xml:space="preserve">In base alle risultanze degli atti ufficiali sono state deliberate le seguenti sanzioni disciplinari. </w:t>
      </w:r>
    </w:p>
    <w:p w14:paraId="03B69C3E" w14:textId="77777777" w:rsidR="00AE48DD" w:rsidRPr="00C115B2" w:rsidRDefault="00AE48DD" w:rsidP="00AE48DD">
      <w:pPr>
        <w:pStyle w:val="titolo30"/>
        <w:rPr>
          <w:color w:val="002060"/>
        </w:rPr>
      </w:pPr>
      <w:r w:rsidRPr="00C115B2">
        <w:rPr>
          <w:color w:val="002060"/>
        </w:rPr>
        <w:t xml:space="preserve">CALCIATORI ESPULSI </w:t>
      </w:r>
    </w:p>
    <w:p w14:paraId="0F94AF19" w14:textId="77777777" w:rsidR="00AE48DD" w:rsidRPr="00C115B2" w:rsidRDefault="00AE48DD" w:rsidP="00AE48DD">
      <w:pPr>
        <w:pStyle w:val="titolo20"/>
        <w:rPr>
          <w:color w:val="002060"/>
        </w:rPr>
      </w:pPr>
      <w:r w:rsidRPr="00C115B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7EFAACBF" w14:textId="77777777" w:rsidTr="005B0E11">
        <w:tc>
          <w:tcPr>
            <w:tcW w:w="2200" w:type="dxa"/>
            <w:tcMar>
              <w:top w:w="20" w:type="dxa"/>
              <w:left w:w="20" w:type="dxa"/>
              <w:bottom w:w="20" w:type="dxa"/>
              <w:right w:w="20" w:type="dxa"/>
            </w:tcMar>
            <w:vAlign w:val="center"/>
            <w:hideMark/>
          </w:tcPr>
          <w:p w14:paraId="560E0AE0" w14:textId="77777777" w:rsidR="00AE48DD" w:rsidRPr="00C115B2" w:rsidRDefault="00AE48DD" w:rsidP="005B0E11">
            <w:pPr>
              <w:pStyle w:val="movimento"/>
              <w:rPr>
                <w:color w:val="002060"/>
              </w:rPr>
            </w:pPr>
            <w:r w:rsidRPr="00C115B2">
              <w:rPr>
                <w:color w:val="002060"/>
              </w:rPr>
              <w:t>MEDEI LEONARDO</w:t>
            </w:r>
          </w:p>
        </w:tc>
        <w:tc>
          <w:tcPr>
            <w:tcW w:w="2200" w:type="dxa"/>
            <w:tcMar>
              <w:top w:w="20" w:type="dxa"/>
              <w:left w:w="20" w:type="dxa"/>
              <w:bottom w:w="20" w:type="dxa"/>
              <w:right w:w="20" w:type="dxa"/>
            </w:tcMar>
            <w:vAlign w:val="center"/>
            <w:hideMark/>
          </w:tcPr>
          <w:p w14:paraId="73C42770" w14:textId="77777777" w:rsidR="00AE48DD" w:rsidRPr="00C115B2" w:rsidRDefault="00AE48DD" w:rsidP="005B0E11">
            <w:pPr>
              <w:pStyle w:val="movimento2"/>
              <w:rPr>
                <w:color w:val="002060"/>
              </w:rPr>
            </w:pPr>
            <w:r w:rsidRPr="00C115B2">
              <w:rPr>
                <w:color w:val="002060"/>
              </w:rPr>
              <w:t xml:space="preserve">(AURORA TREIA) </w:t>
            </w:r>
          </w:p>
        </w:tc>
        <w:tc>
          <w:tcPr>
            <w:tcW w:w="800" w:type="dxa"/>
            <w:tcMar>
              <w:top w:w="20" w:type="dxa"/>
              <w:left w:w="20" w:type="dxa"/>
              <w:bottom w:w="20" w:type="dxa"/>
              <w:right w:w="20" w:type="dxa"/>
            </w:tcMar>
            <w:vAlign w:val="center"/>
            <w:hideMark/>
          </w:tcPr>
          <w:p w14:paraId="4729DB63"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BD24DCB"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DFF1CA5" w14:textId="77777777" w:rsidR="00AE48DD" w:rsidRPr="00C115B2" w:rsidRDefault="00AE48DD" w:rsidP="005B0E11">
            <w:pPr>
              <w:pStyle w:val="movimento2"/>
              <w:rPr>
                <w:color w:val="002060"/>
              </w:rPr>
            </w:pPr>
            <w:r w:rsidRPr="00C115B2">
              <w:rPr>
                <w:color w:val="002060"/>
              </w:rPr>
              <w:t> </w:t>
            </w:r>
          </w:p>
        </w:tc>
      </w:tr>
    </w:tbl>
    <w:p w14:paraId="71C20E2D" w14:textId="77777777" w:rsidR="00AE48DD" w:rsidRPr="00C115B2" w:rsidRDefault="00AE48DD" w:rsidP="00AE48DD">
      <w:pPr>
        <w:pStyle w:val="titolo20"/>
        <w:rPr>
          <w:rFonts w:eastAsiaTheme="minorEastAsia"/>
          <w:color w:val="002060"/>
        </w:rPr>
      </w:pPr>
      <w:r w:rsidRPr="00C115B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1EC3E5B7" w14:textId="77777777" w:rsidTr="005B0E11">
        <w:tc>
          <w:tcPr>
            <w:tcW w:w="2200" w:type="dxa"/>
            <w:tcMar>
              <w:top w:w="20" w:type="dxa"/>
              <w:left w:w="20" w:type="dxa"/>
              <w:bottom w:w="20" w:type="dxa"/>
              <w:right w:w="20" w:type="dxa"/>
            </w:tcMar>
            <w:vAlign w:val="center"/>
            <w:hideMark/>
          </w:tcPr>
          <w:p w14:paraId="3CA6B8AD" w14:textId="77777777" w:rsidR="00AE48DD" w:rsidRPr="00C115B2" w:rsidRDefault="00AE48DD" w:rsidP="005B0E11">
            <w:pPr>
              <w:pStyle w:val="movimento"/>
              <w:rPr>
                <w:color w:val="002060"/>
              </w:rPr>
            </w:pPr>
            <w:r w:rsidRPr="00C115B2">
              <w:rPr>
                <w:color w:val="002060"/>
              </w:rPr>
              <w:t>SARNARI SIMONE</w:t>
            </w:r>
          </w:p>
        </w:tc>
        <w:tc>
          <w:tcPr>
            <w:tcW w:w="2200" w:type="dxa"/>
            <w:tcMar>
              <w:top w:w="20" w:type="dxa"/>
              <w:left w:w="20" w:type="dxa"/>
              <w:bottom w:w="20" w:type="dxa"/>
              <w:right w:w="20" w:type="dxa"/>
            </w:tcMar>
            <w:vAlign w:val="center"/>
            <w:hideMark/>
          </w:tcPr>
          <w:p w14:paraId="6307A714" w14:textId="77777777" w:rsidR="00AE48DD" w:rsidRPr="00C115B2" w:rsidRDefault="00AE48DD" w:rsidP="005B0E11">
            <w:pPr>
              <w:pStyle w:val="movimento2"/>
              <w:rPr>
                <w:color w:val="002060"/>
              </w:rPr>
            </w:pPr>
            <w:r w:rsidRPr="00C115B2">
              <w:rPr>
                <w:color w:val="002060"/>
              </w:rPr>
              <w:t xml:space="preserve">(OSIMO FIVE) </w:t>
            </w:r>
          </w:p>
        </w:tc>
        <w:tc>
          <w:tcPr>
            <w:tcW w:w="800" w:type="dxa"/>
            <w:tcMar>
              <w:top w:w="20" w:type="dxa"/>
              <w:left w:w="20" w:type="dxa"/>
              <w:bottom w:w="20" w:type="dxa"/>
              <w:right w:w="20" w:type="dxa"/>
            </w:tcMar>
            <w:vAlign w:val="center"/>
            <w:hideMark/>
          </w:tcPr>
          <w:p w14:paraId="37A18920"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B1668D1"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5BFEBC0" w14:textId="77777777" w:rsidR="00AE48DD" w:rsidRPr="00C115B2" w:rsidRDefault="00AE48DD" w:rsidP="005B0E11">
            <w:pPr>
              <w:pStyle w:val="movimento2"/>
              <w:rPr>
                <w:color w:val="002060"/>
              </w:rPr>
            </w:pPr>
            <w:r w:rsidRPr="00C115B2">
              <w:rPr>
                <w:color w:val="002060"/>
              </w:rPr>
              <w:t> </w:t>
            </w:r>
          </w:p>
        </w:tc>
      </w:tr>
    </w:tbl>
    <w:p w14:paraId="5C506376" w14:textId="77777777" w:rsidR="00AE48DD" w:rsidRPr="00C115B2" w:rsidRDefault="00AE48DD" w:rsidP="00AE48DD">
      <w:pPr>
        <w:pStyle w:val="titolo30"/>
        <w:rPr>
          <w:rFonts w:eastAsiaTheme="minorEastAsia"/>
          <w:color w:val="002060"/>
        </w:rPr>
      </w:pPr>
      <w:r w:rsidRPr="00C115B2">
        <w:rPr>
          <w:color w:val="002060"/>
        </w:rPr>
        <w:t xml:space="preserve">CALCIATORI NON ESPULSI </w:t>
      </w:r>
    </w:p>
    <w:p w14:paraId="130498BC" w14:textId="77777777" w:rsidR="00AE48DD" w:rsidRPr="00C115B2" w:rsidRDefault="00AE48DD" w:rsidP="00AE48DD">
      <w:pPr>
        <w:pStyle w:val="titolo20"/>
        <w:rPr>
          <w:color w:val="002060"/>
        </w:rPr>
      </w:pPr>
      <w:r w:rsidRPr="00C115B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59224482" w14:textId="77777777" w:rsidTr="005B0E11">
        <w:tc>
          <w:tcPr>
            <w:tcW w:w="2200" w:type="dxa"/>
            <w:tcMar>
              <w:top w:w="20" w:type="dxa"/>
              <w:left w:w="20" w:type="dxa"/>
              <w:bottom w:w="20" w:type="dxa"/>
              <w:right w:w="20" w:type="dxa"/>
            </w:tcMar>
            <w:vAlign w:val="center"/>
            <w:hideMark/>
          </w:tcPr>
          <w:p w14:paraId="3264293B" w14:textId="77777777" w:rsidR="00AE48DD" w:rsidRPr="00C115B2" w:rsidRDefault="00AE48DD" w:rsidP="005B0E11">
            <w:pPr>
              <w:pStyle w:val="movimento"/>
              <w:rPr>
                <w:color w:val="002060"/>
              </w:rPr>
            </w:pPr>
            <w:r w:rsidRPr="00C115B2">
              <w:rPr>
                <w:color w:val="002060"/>
              </w:rPr>
              <w:t>CARACINI FILIPPO</w:t>
            </w:r>
          </w:p>
        </w:tc>
        <w:tc>
          <w:tcPr>
            <w:tcW w:w="2200" w:type="dxa"/>
            <w:tcMar>
              <w:top w:w="20" w:type="dxa"/>
              <w:left w:w="20" w:type="dxa"/>
              <w:bottom w:w="20" w:type="dxa"/>
              <w:right w:w="20" w:type="dxa"/>
            </w:tcMar>
            <w:vAlign w:val="center"/>
            <w:hideMark/>
          </w:tcPr>
          <w:p w14:paraId="478E9A78" w14:textId="77777777" w:rsidR="00AE48DD" w:rsidRPr="00C115B2" w:rsidRDefault="00AE48DD" w:rsidP="005B0E11">
            <w:pPr>
              <w:pStyle w:val="movimento2"/>
              <w:rPr>
                <w:color w:val="002060"/>
              </w:rPr>
            </w:pPr>
            <w:r w:rsidRPr="00C115B2">
              <w:rPr>
                <w:color w:val="002060"/>
              </w:rPr>
              <w:t xml:space="preserve">(AURORA TREIA) </w:t>
            </w:r>
          </w:p>
        </w:tc>
        <w:tc>
          <w:tcPr>
            <w:tcW w:w="800" w:type="dxa"/>
            <w:tcMar>
              <w:top w:w="20" w:type="dxa"/>
              <w:left w:w="20" w:type="dxa"/>
              <w:bottom w:w="20" w:type="dxa"/>
              <w:right w:w="20" w:type="dxa"/>
            </w:tcMar>
            <w:vAlign w:val="center"/>
            <w:hideMark/>
          </w:tcPr>
          <w:p w14:paraId="44C8C5DC"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55B61B6" w14:textId="77777777" w:rsidR="00AE48DD" w:rsidRPr="00C115B2" w:rsidRDefault="00AE48DD" w:rsidP="005B0E11">
            <w:pPr>
              <w:pStyle w:val="movimento"/>
              <w:rPr>
                <w:color w:val="002060"/>
              </w:rPr>
            </w:pPr>
            <w:r w:rsidRPr="00C115B2">
              <w:rPr>
                <w:color w:val="002060"/>
              </w:rPr>
              <w:t>MEDEI LEONARDO</w:t>
            </w:r>
          </w:p>
        </w:tc>
        <w:tc>
          <w:tcPr>
            <w:tcW w:w="2200" w:type="dxa"/>
            <w:tcMar>
              <w:top w:w="20" w:type="dxa"/>
              <w:left w:w="20" w:type="dxa"/>
              <w:bottom w:w="20" w:type="dxa"/>
              <w:right w:w="20" w:type="dxa"/>
            </w:tcMar>
            <w:vAlign w:val="center"/>
            <w:hideMark/>
          </w:tcPr>
          <w:p w14:paraId="7DC06652" w14:textId="77777777" w:rsidR="00AE48DD" w:rsidRPr="00C115B2" w:rsidRDefault="00AE48DD" w:rsidP="005B0E11">
            <w:pPr>
              <w:pStyle w:val="movimento2"/>
              <w:rPr>
                <w:color w:val="002060"/>
              </w:rPr>
            </w:pPr>
            <w:r w:rsidRPr="00C115B2">
              <w:rPr>
                <w:color w:val="002060"/>
              </w:rPr>
              <w:t xml:space="preserve">(AURORA TREIA) </w:t>
            </w:r>
          </w:p>
        </w:tc>
      </w:tr>
    </w:tbl>
    <w:p w14:paraId="12AB1EA6" w14:textId="77777777" w:rsidR="00AE48DD" w:rsidRPr="00C115B2" w:rsidRDefault="00AE48DD" w:rsidP="00AE48DD">
      <w:pPr>
        <w:pStyle w:val="titolo20"/>
        <w:rPr>
          <w:rFonts w:eastAsiaTheme="minorEastAsia"/>
          <w:color w:val="002060"/>
        </w:rPr>
      </w:pPr>
      <w:r w:rsidRPr="00C115B2">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2F11E764" w14:textId="77777777" w:rsidTr="005B0E11">
        <w:tc>
          <w:tcPr>
            <w:tcW w:w="2200" w:type="dxa"/>
            <w:tcMar>
              <w:top w:w="20" w:type="dxa"/>
              <w:left w:w="20" w:type="dxa"/>
              <w:bottom w:w="20" w:type="dxa"/>
              <w:right w:w="20" w:type="dxa"/>
            </w:tcMar>
            <w:vAlign w:val="center"/>
            <w:hideMark/>
          </w:tcPr>
          <w:p w14:paraId="49C37D9A" w14:textId="77777777" w:rsidR="00AE48DD" w:rsidRPr="00C115B2" w:rsidRDefault="00AE48DD" w:rsidP="005B0E11">
            <w:pPr>
              <w:pStyle w:val="movimento"/>
              <w:rPr>
                <w:color w:val="002060"/>
              </w:rPr>
            </w:pPr>
            <w:r w:rsidRPr="00C115B2">
              <w:rPr>
                <w:color w:val="002060"/>
              </w:rPr>
              <w:t>ACCATTOLI DAVIDE</w:t>
            </w:r>
          </w:p>
        </w:tc>
        <w:tc>
          <w:tcPr>
            <w:tcW w:w="2200" w:type="dxa"/>
            <w:tcMar>
              <w:top w:w="20" w:type="dxa"/>
              <w:left w:w="20" w:type="dxa"/>
              <w:bottom w:w="20" w:type="dxa"/>
              <w:right w:w="20" w:type="dxa"/>
            </w:tcMar>
            <w:vAlign w:val="center"/>
            <w:hideMark/>
          </w:tcPr>
          <w:p w14:paraId="6BB658BB" w14:textId="77777777" w:rsidR="00AE48DD" w:rsidRPr="00C115B2" w:rsidRDefault="00AE48DD" w:rsidP="005B0E11">
            <w:pPr>
              <w:pStyle w:val="movimento2"/>
              <w:rPr>
                <w:color w:val="002060"/>
              </w:rPr>
            </w:pPr>
            <w:r w:rsidRPr="00C115B2">
              <w:rPr>
                <w:color w:val="002060"/>
              </w:rPr>
              <w:t xml:space="preserve">(OSIMO FIVE) </w:t>
            </w:r>
          </w:p>
        </w:tc>
        <w:tc>
          <w:tcPr>
            <w:tcW w:w="800" w:type="dxa"/>
            <w:tcMar>
              <w:top w:w="20" w:type="dxa"/>
              <w:left w:w="20" w:type="dxa"/>
              <w:bottom w:w="20" w:type="dxa"/>
              <w:right w:w="20" w:type="dxa"/>
            </w:tcMar>
            <w:vAlign w:val="center"/>
            <w:hideMark/>
          </w:tcPr>
          <w:p w14:paraId="4D76EB5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62ED6D8"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DF51ACD" w14:textId="77777777" w:rsidR="00AE48DD" w:rsidRPr="00C115B2" w:rsidRDefault="00AE48DD" w:rsidP="005B0E11">
            <w:pPr>
              <w:pStyle w:val="movimento2"/>
              <w:rPr>
                <w:color w:val="002060"/>
              </w:rPr>
            </w:pPr>
            <w:r w:rsidRPr="00C115B2">
              <w:rPr>
                <w:color w:val="002060"/>
              </w:rPr>
              <w:t> </w:t>
            </w:r>
          </w:p>
        </w:tc>
      </w:tr>
    </w:tbl>
    <w:p w14:paraId="5CE6B4A7" w14:textId="77777777" w:rsidR="00AE48DD" w:rsidRPr="00C115B2" w:rsidRDefault="00AE48DD" w:rsidP="00AE48DD">
      <w:pPr>
        <w:pStyle w:val="titolo20"/>
        <w:rPr>
          <w:rFonts w:eastAsiaTheme="minorEastAsia"/>
          <w:color w:val="002060"/>
        </w:rPr>
      </w:pPr>
      <w:r w:rsidRPr="00C115B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101C871E" w14:textId="77777777" w:rsidTr="005B0E11">
        <w:tc>
          <w:tcPr>
            <w:tcW w:w="2200" w:type="dxa"/>
            <w:tcMar>
              <w:top w:w="20" w:type="dxa"/>
              <w:left w:w="20" w:type="dxa"/>
              <w:bottom w:w="20" w:type="dxa"/>
              <w:right w:w="20" w:type="dxa"/>
            </w:tcMar>
            <w:vAlign w:val="center"/>
            <w:hideMark/>
          </w:tcPr>
          <w:p w14:paraId="19AD55E5" w14:textId="77777777" w:rsidR="00AE48DD" w:rsidRPr="00C115B2" w:rsidRDefault="00AE48DD" w:rsidP="005B0E11">
            <w:pPr>
              <w:pStyle w:val="movimento"/>
              <w:rPr>
                <w:color w:val="002060"/>
              </w:rPr>
            </w:pPr>
            <w:r w:rsidRPr="00C115B2">
              <w:rPr>
                <w:color w:val="002060"/>
              </w:rPr>
              <w:t>PISCOPO EDOARDO</w:t>
            </w:r>
          </w:p>
        </w:tc>
        <w:tc>
          <w:tcPr>
            <w:tcW w:w="2200" w:type="dxa"/>
            <w:tcMar>
              <w:top w:w="20" w:type="dxa"/>
              <w:left w:w="20" w:type="dxa"/>
              <w:bottom w:w="20" w:type="dxa"/>
              <w:right w:w="20" w:type="dxa"/>
            </w:tcMar>
            <w:vAlign w:val="center"/>
            <w:hideMark/>
          </w:tcPr>
          <w:p w14:paraId="29C4E2E5" w14:textId="77777777" w:rsidR="00AE48DD" w:rsidRPr="00C115B2" w:rsidRDefault="00AE48DD" w:rsidP="005B0E11">
            <w:pPr>
              <w:pStyle w:val="movimento2"/>
              <w:rPr>
                <w:color w:val="002060"/>
              </w:rPr>
            </w:pPr>
            <w:r w:rsidRPr="00C115B2">
              <w:rPr>
                <w:color w:val="002060"/>
              </w:rPr>
              <w:t xml:space="preserve">(ACLI VILLA MUSONE) </w:t>
            </w:r>
          </w:p>
        </w:tc>
        <w:tc>
          <w:tcPr>
            <w:tcW w:w="800" w:type="dxa"/>
            <w:tcMar>
              <w:top w:w="20" w:type="dxa"/>
              <w:left w:w="20" w:type="dxa"/>
              <w:bottom w:w="20" w:type="dxa"/>
              <w:right w:w="20" w:type="dxa"/>
            </w:tcMar>
            <w:vAlign w:val="center"/>
            <w:hideMark/>
          </w:tcPr>
          <w:p w14:paraId="01414795"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063D12E" w14:textId="77777777" w:rsidR="00AE48DD" w:rsidRPr="00C115B2" w:rsidRDefault="00AE48DD" w:rsidP="005B0E11">
            <w:pPr>
              <w:pStyle w:val="movimento"/>
              <w:rPr>
                <w:color w:val="002060"/>
              </w:rPr>
            </w:pPr>
            <w:r w:rsidRPr="00C115B2">
              <w:rPr>
                <w:color w:val="002060"/>
              </w:rPr>
              <w:t>BARIGELLI DAVIDE</w:t>
            </w:r>
          </w:p>
        </w:tc>
        <w:tc>
          <w:tcPr>
            <w:tcW w:w="2200" w:type="dxa"/>
            <w:tcMar>
              <w:top w:w="20" w:type="dxa"/>
              <w:left w:w="20" w:type="dxa"/>
              <w:bottom w:w="20" w:type="dxa"/>
              <w:right w:w="20" w:type="dxa"/>
            </w:tcMar>
            <w:vAlign w:val="center"/>
            <w:hideMark/>
          </w:tcPr>
          <w:p w14:paraId="505CB870" w14:textId="77777777" w:rsidR="00AE48DD" w:rsidRPr="00C115B2" w:rsidRDefault="00AE48DD" w:rsidP="005B0E11">
            <w:pPr>
              <w:pStyle w:val="movimento2"/>
              <w:rPr>
                <w:color w:val="002060"/>
              </w:rPr>
            </w:pPr>
            <w:r w:rsidRPr="00C115B2">
              <w:rPr>
                <w:color w:val="002060"/>
              </w:rPr>
              <w:t xml:space="preserve">(POLISPORTIVA VICTORIA) </w:t>
            </w:r>
          </w:p>
        </w:tc>
      </w:tr>
    </w:tbl>
    <w:p w14:paraId="317848FD" w14:textId="77777777" w:rsidR="00AE48DD" w:rsidRPr="00C115B2" w:rsidRDefault="00AE48DD" w:rsidP="00AE48DD">
      <w:pPr>
        <w:pStyle w:val="titolo20"/>
        <w:rPr>
          <w:rFonts w:eastAsiaTheme="minorEastAsia"/>
          <w:color w:val="002060"/>
        </w:rPr>
      </w:pPr>
      <w:r w:rsidRPr="00C115B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1ADF5E90" w14:textId="77777777" w:rsidTr="005B0E11">
        <w:tc>
          <w:tcPr>
            <w:tcW w:w="2200" w:type="dxa"/>
            <w:tcMar>
              <w:top w:w="20" w:type="dxa"/>
              <w:left w:w="20" w:type="dxa"/>
              <w:bottom w:w="20" w:type="dxa"/>
              <w:right w:w="20" w:type="dxa"/>
            </w:tcMar>
            <w:vAlign w:val="center"/>
            <w:hideMark/>
          </w:tcPr>
          <w:p w14:paraId="6E94E980" w14:textId="77777777" w:rsidR="00AE48DD" w:rsidRPr="00C115B2" w:rsidRDefault="00AE48DD" w:rsidP="005B0E11">
            <w:pPr>
              <w:pStyle w:val="movimento"/>
              <w:rPr>
                <w:color w:val="002060"/>
              </w:rPr>
            </w:pPr>
            <w:r w:rsidRPr="00C115B2">
              <w:rPr>
                <w:color w:val="002060"/>
              </w:rPr>
              <w:t>TOGNETTI MATTIA</w:t>
            </w:r>
          </w:p>
        </w:tc>
        <w:tc>
          <w:tcPr>
            <w:tcW w:w="2200" w:type="dxa"/>
            <w:tcMar>
              <w:top w:w="20" w:type="dxa"/>
              <w:left w:w="20" w:type="dxa"/>
              <w:bottom w:w="20" w:type="dxa"/>
              <w:right w:w="20" w:type="dxa"/>
            </w:tcMar>
            <w:vAlign w:val="center"/>
            <w:hideMark/>
          </w:tcPr>
          <w:p w14:paraId="61CEBA4D" w14:textId="77777777" w:rsidR="00AE48DD" w:rsidRPr="00C115B2" w:rsidRDefault="00AE48DD" w:rsidP="005B0E11">
            <w:pPr>
              <w:pStyle w:val="movimento2"/>
              <w:rPr>
                <w:color w:val="002060"/>
              </w:rPr>
            </w:pPr>
            <w:r w:rsidRPr="00C115B2">
              <w:rPr>
                <w:color w:val="002060"/>
              </w:rPr>
              <w:t xml:space="preserve">(POLVERIGI C5) </w:t>
            </w:r>
          </w:p>
        </w:tc>
        <w:tc>
          <w:tcPr>
            <w:tcW w:w="800" w:type="dxa"/>
            <w:tcMar>
              <w:top w:w="20" w:type="dxa"/>
              <w:left w:w="20" w:type="dxa"/>
              <w:bottom w:w="20" w:type="dxa"/>
              <w:right w:w="20" w:type="dxa"/>
            </w:tcMar>
            <w:vAlign w:val="center"/>
            <w:hideMark/>
          </w:tcPr>
          <w:p w14:paraId="52CDFDE7"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392704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3E9C960" w14:textId="77777777" w:rsidR="00AE48DD" w:rsidRPr="00C115B2" w:rsidRDefault="00AE48DD" w:rsidP="005B0E11">
            <w:pPr>
              <w:pStyle w:val="movimento2"/>
              <w:rPr>
                <w:color w:val="002060"/>
              </w:rPr>
            </w:pPr>
            <w:r w:rsidRPr="00C115B2">
              <w:rPr>
                <w:color w:val="002060"/>
              </w:rPr>
              <w:t> </w:t>
            </w:r>
          </w:p>
        </w:tc>
      </w:tr>
    </w:tbl>
    <w:p w14:paraId="063B895E" w14:textId="77777777" w:rsidR="00AE48DD" w:rsidRPr="00C115B2" w:rsidRDefault="00AE48DD" w:rsidP="00AE48DD">
      <w:pPr>
        <w:pStyle w:val="titolo20"/>
        <w:rPr>
          <w:rFonts w:eastAsiaTheme="minorEastAsia"/>
          <w:color w:val="002060"/>
        </w:rPr>
      </w:pPr>
      <w:r w:rsidRPr="00C115B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009B19D1" w14:textId="77777777" w:rsidTr="005B0E11">
        <w:tc>
          <w:tcPr>
            <w:tcW w:w="2200" w:type="dxa"/>
            <w:tcMar>
              <w:top w:w="20" w:type="dxa"/>
              <w:left w:w="20" w:type="dxa"/>
              <w:bottom w:w="20" w:type="dxa"/>
              <w:right w:w="20" w:type="dxa"/>
            </w:tcMar>
            <w:vAlign w:val="center"/>
            <w:hideMark/>
          </w:tcPr>
          <w:p w14:paraId="35118077" w14:textId="77777777" w:rsidR="00AE48DD" w:rsidRPr="00C115B2" w:rsidRDefault="00AE48DD" w:rsidP="005B0E11">
            <w:pPr>
              <w:pStyle w:val="movimento"/>
              <w:rPr>
                <w:color w:val="002060"/>
              </w:rPr>
            </w:pPr>
            <w:r w:rsidRPr="00C115B2">
              <w:rPr>
                <w:color w:val="002060"/>
              </w:rPr>
              <w:t>PACETTI DANIEL</w:t>
            </w:r>
          </w:p>
        </w:tc>
        <w:tc>
          <w:tcPr>
            <w:tcW w:w="2200" w:type="dxa"/>
            <w:tcMar>
              <w:top w:w="20" w:type="dxa"/>
              <w:left w:w="20" w:type="dxa"/>
              <w:bottom w:w="20" w:type="dxa"/>
              <w:right w:w="20" w:type="dxa"/>
            </w:tcMar>
            <w:vAlign w:val="center"/>
            <w:hideMark/>
          </w:tcPr>
          <w:p w14:paraId="7B7A1A3C" w14:textId="77777777" w:rsidR="00AE48DD" w:rsidRPr="00C115B2" w:rsidRDefault="00AE48DD" w:rsidP="005B0E11">
            <w:pPr>
              <w:pStyle w:val="movimento2"/>
              <w:rPr>
                <w:color w:val="002060"/>
              </w:rPr>
            </w:pPr>
            <w:r w:rsidRPr="00C115B2">
              <w:rPr>
                <w:color w:val="002060"/>
              </w:rPr>
              <w:t xml:space="preserve">(AURORA TREIA) </w:t>
            </w:r>
          </w:p>
        </w:tc>
        <w:tc>
          <w:tcPr>
            <w:tcW w:w="800" w:type="dxa"/>
            <w:tcMar>
              <w:top w:w="20" w:type="dxa"/>
              <w:left w:w="20" w:type="dxa"/>
              <w:bottom w:w="20" w:type="dxa"/>
              <w:right w:w="20" w:type="dxa"/>
            </w:tcMar>
            <w:vAlign w:val="center"/>
            <w:hideMark/>
          </w:tcPr>
          <w:p w14:paraId="164D7B2B"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57ACE67" w14:textId="77777777" w:rsidR="00AE48DD" w:rsidRPr="00C115B2" w:rsidRDefault="00AE48DD" w:rsidP="005B0E11">
            <w:pPr>
              <w:pStyle w:val="movimento"/>
              <w:rPr>
                <w:color w:val="002060"/>
              </w:rPr>
            </w:pPr>
            <w:r w:rsidRPr="00C115B2">
              <w:rPr>
                <w:color w:val="002060"/>
              </w:rPr>
              <w:t>TOURE MAMADOU BANTA</w:t>
            </w:r>
          </w:p>
        </w:tc>
        <w:tc>
          <w:tcPr>
            <w:tcW w:w="2200" w:type="dxa"/>
            <w:tcMar>
              <w:top w:w="20" w:type="dxa"/>
              <w:left w:w="20" w:type="dxa"/>
              <w:bottom w:w="20" w:type="dxa"/>
              <w:right w:w="20" w:type="dxa"/>
            </w:tcMar>
            <w:vAlign w:val="center"/>
            <w:hideMark/>
          </w:tcPr>
          <w:p w14:paraId="434D1E95" w14:textId="77777777" w:rsidR="00AE48DD" w:rsidRPr="00C115B2" w:rsidRDefault="00AE48DD" w:rsidP="005B0E11">
            <w:pPr>
              <w:pStyle w:val="movimento2"/>
              <w:rPr>
                <w:color w:val="002060"/>
              </w:rPr>
            </w:pPr>
            <w:r w:rsidRPr="00C115B2">
              <w:rPr>
                <w:color w:val="002060"/>
              </w:rPr>
              <w:t xml:space="preserve">(AURORA TREIA) </w:t>
            </w:r>
          </w:p>
        </w:tc>
      </w:tr>
      <w:tr w:rsidR="00AE48DD" w:rsidRPr="00C115B2" w14:paraId="33F7F689" w14:textId="77777777" w:rsidTr="005B0E11">
        <w:tc>
          <w:tcPr>
            <w:tcW w:w="2200" w:type="dxa"/>
            <w:tcMar>
              <w:top w:w="20" w:type="dxa"/>
              <w:left w:w="20" w:type="dxa"/>
              <w:bottom w:w="20" w:type="dxa"/>
              <w:right w:w="20" w:type="dxa"/>
            </w:tcMar>
            <w:vAlign w:val="center"/>
            <w:hideMark/>
          </w:tcPr>
          <w:p w14:paraId="593A18AD" w14:textId="77777777" w:rsidR="00AE48DD" w:rsidRPr="00C115B2" w:rsidRDefault="00AE48DD" w:rsidP="005B0E11">
            <w:pPr>
              <w:pStyle w:val="movimento"/>
              <w:rPr>
                <w:color w:val="002060"/>
              </w:rPr>
            </w:pPr>
            <w:r w:rsidRPr="00C115B2">
              <w:rPr>
                <w:color w:val="002060"/>
              </w:rPr>
              <w:t>SIMONETTI ANDREA</w:t>
            </w:r>
          </w:p>
        </w:tc>
        <w:tc>
          <w:tcPr>
            <w:tcW w:w="2200" w:type="dxa"/>
            <w:tcMar>
              <w:top w:w="20" w:type="dxa"/>
              <w:left w:w="20" w:type="dxa"/>
              <w:bottom w:w="20" w:type="dxa"/>
              <w:right w:w="20" w:type="dxa"/>
            </w:tcMar>
            <w:vAlign w:val="center"/>
            <w:hideMark/>
          </w:tcPr>
          <w:p w14:paraId="24D19611" w14:textId="77777777" w:rsidR="00AE48DD" w:rsidRPr="00C115B2" w:rsidRDefault="00AE48DD" w:rsidP="005B0E11">
            <w:pPr>
              <w:pStyle w:val="movimento2"/>
              <w:rPr>
                <w:color w:val="002060"/>
              </w:rPr>
            </w:pPr>
            <w:r w:rsidRPr="00C115B2">
              <w:rPr>
                <w:color w:val="002060"/>
              </w:rPr>
              <w:t xml:space="preserve">(POLISPORTIVA VICTORIA) </w:t>
            </w:r>
          </w:p>
        </w:tc>
        <w:tc>
          <w:tcPr>
            <w:tcW w:w="800" w:type="dxa"/>
            <w:tcMar>
              <w:top w:w="20" w:type="dxa"/>
              <w:left w:w="20" w:type="dxa"/>
              <w:bottom w:w="20" w:type="dxa"/>
              <w:right w:w="20" w:type="dxa"/>
            </w:tcMar>
            <w:vAlign w:val="center"/>
            <w:hideMark/>
          </w:tcPr>
          <w:p w14:paraId="1776DABA"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5B1CF29" w14:textId="77777777" w:rsidR="00AE48DD" w:rsidRPr="00C115B2" w:rsidRDefault="00AE48DD" w:rsidP="005B0E11">
            <w:pPr>
              <w:pStyle w:val="movimento"/>
              <w:rPr>
                <w:color w:val="002060"/>
              </w:rPr>
            </w:pPr>
            <w:r w:rsidRPr="00C115B2">
              <w:rPr>
                <w:color w:val="002060"/>
              </w:rPr>
              <w:t>ZANELLI RENATO</w:t>
            </w:r>
          </w:p>
        </w:tc>
        <w:tc>
          <w:tcPr>
            <w:tcW w:w="2200" w:type="dxa"/>
            <w:tcMar>
              <w:top w:w="20" w:type="dxa"/>
              <w:left w:w="20" w:type="dxa"/>
              <w:bottom w:w="20" w:type="dxa"/>
              <w:right w:w="20" w:type="dxa"/>
            </w:tcMar>
            <w:vAlign w:val="center"/>
            <w:hideMark/>
          </w:tcPr>
          <w:p w14:paraId="51653D92" w14:textId="77777777" w:rsidR="00AE48DD" w:rsidRPr="00C115B2" w:rsidRDefault="00AE48DD" w:rsidP="005B0E11">
            <w:pPr>
              <w:pStyle w:val="movimento2"/>
              <w:rPr>
                <w:color w:val="002060"/>
              </w:rPr>
            </w:pPr>
            <w:r w:rsidRPr="00C115B2">
              <w:rPr>
                <w:color w:val="002060"/>
              </w:rPr>
              <w:t xml:space="preserve">(POLISPORTIVA VICTORIA) </w:t>
            </w:r>
          </w:p>
        </w:tc>
      </w:tr>
      <w:tr w:rsidR="00AE48DD" w:rsidRPr="00C115B2" w14:paraId="0F42FFAE" w14:textId="77777777" w:rsidTr="005B0E11">
        <w:tc>
          <w:tcPr>
            <w:tcW w:w="2200" w:type="dxa"/>
            <w:tcMar>
              <w:top w:w="20" w:type="dxa"/>
              <w:left w:w="20" w:type="dxa"/>
              <w:bottom w:w="20" w:type="dxa"/>
              <w:right w:w="20" w:type="dxa"/>
            </w:tcMar>
            <w:vAlign w:val="center"/>
            <w:hideMark/>
          </w:tcPr>
          <w:p w14:paraId="4AB9C035" w14:textId="77777777" w:rsidR="00AE48DD" w:rsidRPr="00C115B2" w:rsidRDefault="00AE48DD" w:rsidP="005B0E11">
            <w:pPr>
              <w:pStyle w:val="movimento"/>
              <w:rPr>
                <w:color w:val="002060"/>
              </w:rPr>
            </w:pPr>
            <w:r w:rsidRPr="00C115B2">
              <w:rPr>
                <w:color w:val="002060"/>
              </w:rPr>
              <w:t>ARGENTATI ANDREA</w:t>
            </w:r>
          </w:p>
        </w:tc>
        <w:tc>
          <w:tcPr>
            <w:tcW w:w="2200" w:type="dxa"/>
            <w:tcMar>
              <w:top w:w="20" w:type="dxa"/>
              <w:left w:w="20" w:type="dxa"/>
              <w:bottom w:w="20" w:type="dxa"/>
              <w:right w:w="20" w:type="dxa"/>
            </w:tcMar>
            <w:vAlign w:val="center"/>
            <w:hideMark/>
          </w:tcPr>
          <w:p w14:paraId="530F944F" w14:textId="77777777" w:rsidR="00AE48DD" w:rsidRPr="00C115B2" w:rsidRDefault="00AE48DD" w:rsidP="005B0E11">
            <w:pPr>
              <w:pStyle w:val="movimento2"/>
              <w:rPr>
                <w:color w:val="002060"/>
              </w:rPr>
            </w:pPr>
            <w:r w:rsidRPr="00C115B2">
              <w:rPr>
                <w:color w:val="002060"/>
              </w:rPr>
              <w:t xml:space="preserve">(POLVERIGI C5) </w:t>
            </w:r>
          </w:p>
        </w:tc>
        <w:tc>
          <w:tcPr>
            <w:tcW w:w="800" w:type="dxa"/>
            <w:tcMar>
              <w:top w:w="20" w:type="dxa"/>
              <w:left w:w="20" w:type="dxa"/>
              <w:bottom w:w="20" w:type="dxa"/>
              <w:right w:w="20" w:type="dxa"/>
            </w:tcMar>
            <w:vAlign w:val="center"/>
            <w:hideMark/>
          </w:tcPr>
          <w:p w14:paraId="17B9797C"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1765B45"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4983C02" w14:textId="77777777" w:rsidR="00AE48DD" w:rsidRPr="00C115B2" w:rsidRDefault="00AE48DD" w:rsidP="005B0E11">
            <w:pPr>
              <w:pStyle w:val="movimento2"/>
              <w:rPr>
                <w:color w:val="002060"/>
              </w:rPr>
            </w:pPr>
            <w:r w:rsidRPr="00C115B2">
              <w:rPr>
                <w:color w:val="002060"/>
              </w:rPr>
              <w:t> </w:t>
            </w:r>
          </w:p>
        </w:tc>
      </w:tr>
    </w:tbl>
    <w:p w14:paraId="18577FDE" w14:textId="77777777" w:rsidR="00AE48DD" w:rsidRDefault="00AE48DD" w:rsidP="00AE48DD">
      <w:pPr>
        <w:pStyle w:val="breakline"/>
        <w:rPr>
          <w:color w:val="002060"/>
        </w:rPr>
      </w:pPr>
    </w:p>
    <w:p w14:paraId="6FD13054" w14:textId="77777777" w:rsidR="00AE48DD" w:rsidRPr="001C24CB" w:rsidRDefault="00AE48DD" w:rsidP="00AE48DD">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4737E7B3" w14:textId="77777777" w:rsidR="00AE48DD" w:rsidRPr="001C24CB" w:rsidRDefault="00AE48DD" w:rsidP="00AE48DD">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46C08822" w14:textId="77777777" w:rsidR="00AE48DD" w:rsidRPr="00C115B2" w:rsidRDefault="00AE48DD" w:rsidP="00AE48DD">
      <w:pPr>
        <w:pStyle w:val="breakline"/>
        <w:rPr>
          <w:rFonts w:eastAsiaTheme="minorEastAsia"/>
          <w:color w:val="002060"/>
        </w:rPr>
      </w:pPr>
    </w:p>
    <w:p w14:paraId="63334C7A" w14:textId="77777777" w:rsidR="00AE48DD" w:rsidRPr="00C115B2" w:rsidRDefault="00AE48DD" w:rsidP="00AE48DD">
      <w:pPr>
        <w:pStyle w:val="titoloprinc0"/>
        <w:rPr>
          <w:color w:val="002060"/>
        </w:rPr>
      </w:pPr>
      <w:r w:rsidRPr="00C115B2">
        <w:rPr>
          <w:color w:val="002060"/>
        </w:rPr>
        <w:t>CLASSIFICA</w:t>
      </w:r>
    </w:p>
    <w:p w14:paraId="4209D324" w14:textId="77777777" w:rsidR="00AE48DD" w:rsidRPr="00C115B2" w:rsidRDefault="00AE48DD" w:rsidP="00AE48DD">
      <w:pPr>
        <w:pStyle w:val="breakline"/>
        <w:rPr>
          <w:color w:val="002060"/>
        </w:rPr>
      </w:pPr>
    </w:p>
    <w:p w14:paraId="0DF5D85C" w14:textId="77777777" w:rsidR="00AE48DD" w:rsidRPr="00C115B2" w:rsidRDefault="00AE48DD" w:rsidP="00AE48DD">
      <w:pPr>
        <w:pStyle w:val="breakline"/>
        <w:rPr>
          <w:color w:val="002060"/>
        </w:rPr>
      </w:pPr>
    </w:p>
    <w:p w14:paraId="2B79F174" w14:textId="77777777" w:rsidR="00AE48DD" w:rsidRPr="00C115B2" w:rsidRDefault="00AE48DD" w:rsidP="00AE48DD">
      <w:pPr>
        <w:pStyle w:val="sottotitolocampionato10"/>
        <w:rPr>
          <w:color w:val="002060"/>
        </w:rPr>
      </w:pPr>
      <w:r w:rsidRPr="00C115B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5E4BD251"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0B32E"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69C7D"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E4AC5"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723E3"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8776A"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9C21D"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88EE4"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E936F"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B004F"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7C1A0" w14:textId="77777777" w:rsidR="00AE48DD" w:rsidRPr="00C115B2" w:rsidRDefault="00AE48DD" w:rsidP="005B0E11">
            <w:pPr>
              <w:pStyle w:val="headertabella0"/>
              <w:rPr>
                <w:color w:val="002060"/>
              </w:rPr>
            </w:pPr>
            <w:r w:rsidRPr="00C115B2">
              <w:rPr>
                <w:color w:val="002060"/>
              </w:rPr>
              <w:t>PE</w:t>
            </w:r>
          </w:p>
        </w:tc>
      </w:tr>
      <w:tr w:rsidR="00AE48DD" w:rsidRPr="00C115B2" w14:paraId="17376DF3"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D05A4D" w14:textId="77777777" w:rsidR="00AE48DD" w:rsidRPr="00C115B2" w:rsidRDefault="00AE48DD" w:rsidP="005B0E11">
            <w:pPr>
              <w:pStyle w:val="rowtabella0"/>
              <w:rPr>
                <w:color w:val="002060"/>
              </w:rPr>
            </w:pPr>
            <w:r w:rsidRPr="00C115B2">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4EC86" w14:textId="77777777" w:rsidR="00AE48DD" w:rsidRPr="00C115B2" w:rsidRDefault="00AE48DD" w:rsidP="005B0E11">
            <w:pPr>
              <w:pStyle w:val="rowtabella0"/>
              <w:jc w:val="center"/>
              <w:rPr>
                <w:color w:val="002060"/>
              </w:rPr>
            </w:pPr>
            <w:r w:rsidRPr="00C115B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2C57E"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F536E"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08917"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800EF"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8B8E7" w14:textId="77777777" w:rsidR="00AE48DD" w:rsidRPr="00C115B2" w:rsidRDefault="00AE48DD" w:rsidP="005B0E11">
            <w:pPr>
              <w:pStyle w:val="rowtabella0"/>
              <w:jc w:val="center"/>
              <w:rPr>
                <w:color w:val="002060"/>
              </w:rPr>
            </w:pPr>
            <w:r w:rsidRPr="00C115B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A34EF" w14:textId="77777777" w:rsidR="00AE48DD" w:rsidRPr="00C115B2" w:rsidRDefault="00AE48DD" w:rsidP="005B0E11">
            <w:pPr>
              <w:pStyle w:val="rowtabella0"/>
              <w:jc w:val="center"/>
              <w:rPr>
                <w:color w:val="002060"/>
              </w:rPr>
            </w:pPr>
            <w:r w:rsidRPr="00C115B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D8573" w14:textId="77777777" w:rsidR="00AE48DD" w:rsidRPr="00C115B2" w:rsidRDefault="00AE48DD" w:rsidP="005B0E11">
            <w:pPr>
              <w:pStyle w:val="rowtabella0"/>
              <w:jc w:val="center"/>
              <w:rPr>
                <w:color w:val="002060"/>
              </w:rPr>
            </w:pPr>
            <w:r w:rsidRPr="00C115B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5CD7" w14:textId="77777777" w:rsidR="00AE48DD" w:rsidRPr="00C115B2" w:rsidRDefault="00AE48DD" w:rsidP="005B0E11">
            <w:pPr>
              <w:pStyle w:val="rowtabella0"/>
              <w:jc w:val="center"/>
              <w:rPr>
                <w:color w:val="002060"/>
              </w:rPr>
            </w:pPr>
            <w:r w:rsidRPr="00C115B2">
              <w:rPr>
                <w:color w:val="002060"/>
              </w:rPr>
              <w:t>0</w:t>
            </w:r>
          </w:p>
        </w:tc>
      </w:tr>
      <w:tr w:rsidR="00AE48DD" w:rsidRPr="00C115B2" w14:paraId="404C78EF"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81CA32" w14:textId="77777777" w:rsidR="00AE48DD" w:rsidRPr="00C115B2" w:rsidRDefault="00AE48DD" w:rsidP="005B0E11">
            <w:pPr>
              <w:pStyle w:val="rowtabella0"/>
              <w:rPr>
                <w:color w:val="002060"/>
              </w:rPr>
            </w:pPr>
            <w:r w:rsidRPr="00C115B2">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6CA3A" w14:textId="77777777" w:rsidR="00AE48DD" w:rsidRPr="00C115B2" w:rsidRDefault="00AE48DD" w:rsidP="005B0E11">
            <w:pPr>
              <w:pStyle w:val="rowtabella0"/>
              <w:jc w:val="center"/>
              <w:rPr>
                <w:color w:val="002060"/>
              </w:rPr>
            </w:pPr>
            <w:r w:rsidRPr="00C115B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DE00"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9720D"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4494"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88BCC"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0D7E" w14:textId="77777777" w:rsidR="00AE48DD" w:rsidRPr="00C115B2" w:rsidRDefault="00AE48DD" w:rsidP="005B0E11">
            <w:pPr>
              <w:pStyle w:val="rowtabella0"/>
              <w:jc w:val="center"/>
              <w:rPr>
                <w:color w:val="002060"/>
              </w:rPr>
            </w:pPr>
            <w:r w:rsidRPr="00C115B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A6254" w14:textId="77777777" w:rsidR="00AE48DD" w:rsidRPr="00C115B2" w:rsidRDefault="00AE48DD" w:rsidP="005B0E11">
            <w:pPr>
              <w:pStyle w:val="rowtabella0"/>
              <w:jc w:val="center"/>
              <w:rPr>
                <w:color w:val="002060"/>
              </w:rPr>
            </w:pPr>
            <w:r w:rsidRPr="00C115B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B1C43" w14:textId="77777777" w:rsidR="00AE48DD" w:rsidRPr="00C115B2" w:rsidRDefault="00AE48DD" w:rsidP="005B0E11">
            <w:pPr>
              <w:pStyle w:val="rowtabella0"/>
              <w:jc w:val="center"/>
              <w:rPr>
                <w:color w:val="002060"/>
              </w:rPr>
            </w:pPr>
            <w:r w:rsidRPr="00C115B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817F9" w14:textId="77777777" w:rsidR="00AE48DD" w:rsidRPr="00C115B2" w:rsidRDefault="00AE48DD" w:rsidP="005B0E11">
            <w:pPr>
              <w:pStyle w:val="rowtabella0"/>
              <w:jc w:val="center"/>
              <w:rPr>
                <w:color w:val="002060"/>
              </w:rPr>
            </w:pPr>
            <w:r w:rsidRPr="00C115B2">
              <w:rPr>
                <w:color w:val="002060"/>
              </w:rPr>
              <w:t>0</w:t>
            </w:r>
          </w:p>
        </w:tc>
      </w:tr>
      <w:tr w:rsidR="00AE48DD" w:rsidRPr="00C115B2" w14:paraId="4C2351FC"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83B9F" w14:textId="77777777" w:rsidR="00AE48DD" w:rsidRPr="00C115B2" w:rsidRDefault="00AE48DD" w:rsidP="005B0E11">
            <w:pPr>
              <w:pStyle w:val="rowtabella0"/>
              <w:rPr>
                <w:color w:val="002060"/>
              </w:rPr>
            </w:pPr>
            <w:r w:rsidRPr="00C115B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41196" w14:textId="77777777" w:rsidR="00AE48DD" w:rsidRPr="00C115B2" w:rsidRDefault="00AE48DD" w:rsidP="005B0E11">
            <w:pPr>
              <w:pStyle w:val="rowtabella0"/>
              <w:jc w:val="center"/>
              <w:rPr>
                <w:color w:val="002060"/>
              </w:rPr>
            </w:pPr>
            <w:r w:rsidRPr="00C115B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384A1"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3E5DD"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60CCD"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5F32F"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F1C54" w14:textId="77777777" w:rsidR="00AE48DD" w:rsidRPr="00C115B2" w:rsidRDefault="00AE48DD" w:rsidP="005B0E11">
            <w:pPr>
              <w:pStyle w:val="rowtabella0"/>
              <w:jc w:val="center"/>
              <w:rPr>
                <w:color w:val="002060"/>
              </w:rPr>
            </w:pPr>
            <w:r w:rsidRPr="00C115B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E9C94" w14:textId="77777777" w:rsidR="00AE48DD" w:rsidRPr="00C115B2" w:rsidRDefault="00AE48DD" w:rsidP="005B0E11">
            <w:pPr>
              <w:pStyle w:val="rowtabella0"/>
              <w:jc w:val="center"/>
              <w:rPr>
                <w:color w:val="002060"/>
              </w:rPr>
            </w:pPr>
            <w:r w:rsidRPr="00C115B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9C059" w14:textId="77777777" w:rsidR="00AE48DD" w:rsidRPr="00C115B2" w:rsidRDefault="00AE48DD" w:rsidP="005B0E11">
            <w:pPr>
              <w:pStyle w:val="rowtabella0"/>
              <w:jc w:val="center"/>
              <w:rPr>
                <w:color w:val="002060"/>
              </w:rPr>
            </w:pPr>
            <w:r w:rsidRPr="00C115B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4BD00" w14:textId="77777777" w:rsidR="00AE48DD" w:rsidRPr="00C115B2" w:rsidRDefault="00AE48DD" w:rsidP="005B0E11">
            <w:pPr>
              <w:pStyle w:val="rowtabella0"/>
              <w:jc w:val="center"/>
              <w:rPr>
                <w:color w:val="002060"/>
              </w:rPr>
            </w:pPr>
            <w:r w:rsidRPr="00C115B2">
              <w:rPr>
                <w:color w:val="002060"/>
              </w:rPr>
              <w:t>0</w:t>
            </w:r>
          </w:p>
        </w:tc>
      </w:tr>
      <w:tr w:rsidR="00AE48DD" w:rsidRPr="00C115B2" w14:paraId="0E2185F6"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D181A" w14:textId="77777777" w:rsidR="00AE48DD" w:rsidRPr="00C115B2" w:rsidRDefault="00AE48DD" w:rsidP="005B0E11">
            <w:pPr>
              <w:pStyle w:val="rowtabella0"/>
              <w:rPr>
                <w:color w:val="002060"/>
              </w:rPr>
            </w:pPr>
            <w:r w:rsidRPr="00C115B2">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251F8" w14:textId="77777777" w:rsidR="00AE48DD" w:rsidRPr="00C115B2" w:rsidRDefault="00AE48DD" w:rsidP="005B0E11">
            <w:pPr>
              <w:pStyle w:val="rowtabella0"/>
              <w:jc w:val="center"/>
              <w:rPr>
                <w:color w:val="002060"/>
              </w:rPr>
            </w:pPr>
            <w:r w:rsidRPr="00C115B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F7D9A"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233A5"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40B59"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416F9"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2066E" w14:textId="77777777" w:rsidR="00AE48DD" w:rsidRPr="00C115B2" w:rsidRDefault="00AE48DD" w:rsidP="005B0E11">
            <w:pPr>
              <w:pStyle w:val="rowtabella0"/>
              <w:jc w:val="center"/>
              <w:rPr>
                <w:color w:val="002060"/>
              </w:rPr>
            </w:pPr>
            <w:r w:rsidRPr="00C115B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D77BD" w14:textId="77777777" w:rsidR="00AE48DD" w:rsidRPr="00C115B2" w:rsidRDefault="00AE48DD" w:rsidP="005B0E11">
            <w:pPr>
              <w:pStyle w:val="rowtabella0"/>
              <w:jc w:val="center"/>
              <w:rPr>
                <w:color w:val="002060"/>
              </w:rPr>
            </w:pPr>
            <w:r w:rsidRPr="00C115B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755F8"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9C96E" w14:textId="77777777" w:rsidR="00AE48DD" w:rsidRPr="00C115B2" w:rsidRDefault="00AE48DD" w:rsidP="005B0E11">
            <w:pPr>
              <w:pStyle w:val="rowtabella0"/>
              <w:jc w:val="center"/>
              <w:rPr>
                <w:color w:val="002060"/>
              </w:rPr>
            </w:pPr>
            <w:r w:rsidRPr="00C115B2">
              <w:rPr>
                <w:color w:val="002060"/>
              </w:rPr>
              <w:t>0</w:t>
            </w:r>
          </w:p>
        </w:tc>
      </w:tr>
      <w:tr w:rsidR="00AE48DD" w:rsidRPr="00C115B2" w14:paraId="67321975"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CF1BB" w14:textId="77777777" w:rsidR="00AE48DD" w:rsidRPr="00C115B2" w:rsidRDefault="00AE48DD" w:rsidP="005B0E11">
            <w:pPr>
              <w:pStyle w:val="rowtabella0"/>
              <w:rPr>
                <w:color w:val="002060"/>
              </w:rPr>
            </w:pPr>
            <w:r w:rsidRPr="00C115B2">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251B9" w14:textId="77777777" w:rsidR="00AE48DD" w:rsidRPr="00C115B2" w:rsidRDefault="00AE48DD" w:rsidP="005B0E11">
            <w:pPr>
              <w:pStyle w:val="rowtabella0"/>
              <w:jc w:val="center"/>
              <w:rPr>
                <w:color w:val="002060"/>
              </w:rPr>
            </w:pPr>
            <w:r w:rsidRPr="00C115B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60849"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8CFE1"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BD237"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C5BF9"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1510C" w14:textId="77777777" w:rsidR="00AE48DD" w:rsidRPr="00C115B2" w:rsidRDefault="00AE48DD" w:rsidP="005B0E11">
            <w:pPr>
              <w:pStyle w:val="rowtabella0"/>
              <w:jc w:val="center"/>
              <w:rPr>
                <w:color w:val="002060"/>
              </w:rPr>
            </w:pPr>
            <w:r w:rsidRPr="00C115B2">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F2148" w14:textId="77777777" w:rsidR="00AE48DD" w:rsidRPr="00C115B2" w:rsidRDefault="00AE48DD" w:rsidP="005B0E11">
            <w:pPr>
              <w:pStyle w:val="rowtabella0"/>
              <w:jc w:val="center"/>
              <w:rPr>
                <w:color w:val="002060"/>
              </w:rPr>
            </w:pPr>
            <w:r w:rsidRPr="00C115B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CC4E3" w14:textId="77777777" w:rsidR="00AE48DD" w:rsidRPr="00C115B2" w:rsidRDefault="00AE48DD" w:rsidP="005B0E11">
            <w:pPr>
              <w:pStyle w:val="rowtabella0"/>
              <w:jc w:val="center"/>
              <w:rPr>
                <w:color w:val="002060"/>
              </w:rPr>
            </w:pPr>
            <w:r w:rsidRPr="00C115B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A0A82" w14:textId="77777777" w:rsidR="00AE48DD" w:rsidRPr="00C115B2" w:rsidRDefault="00AE48DD" w:rsidP="005B0E11">
            <w:pPr>
              <w:pStyle w:val="rowtabella0"/>
              <w:jc w:val="center"/>
              <w:rPr>
                <w:color w:val="002060"/>
              </w:rPr>
            </w:pPr>
            <w:r w:rsidRPr="00C115B2">
              <w:rPr>
                <w:color w:val="002060"/>
              </w:rPr>
              <w:t>0</w:t>
            </w:r>
          </w:p>
        </w:tc>
      </w:tr>
      <w:tr w:rsidR="00AE48DD" w:rsidRPr="00C115B2" w14:paraId="13FA98A4"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77D7E" w14:textId="77777777" w:rsidR="00AE48DD" w:rsidRPr="00C115B2" w:rsidRDefault="00AE48DD" w:rsidP="005B0E11">
            <w:pPr>
              <w:pStyle w:val="rowtabella0"/>
              <w:rPr>
                <w:color w:val="002060"/>
              </w:rPr>
            </w:pPr>
            <w:r w:rsidRPr="00C115B2">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F20A" w14:textId="77777777" w:rsidR="00AE48DD" w:rsidRPr="00C115B2" w:rsidRDefault="00AE48DD" w:rsidP="005B0E11">
            <w:pPr>
              <w:pStyle w:val="rowtabella0"/>
              <w:jc w:val="center"/>
              <w:rPr>
                <w:color w:val="002060"/>
              </w:rPr>
            </w:pPr>
            <w:r w:rsidRPr="00C115B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32401"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900F2"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621CD"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7FCD"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2BC82" w14:textId="77777777" w:rsidR="00AE48DD" w:rsidRPr="00C115B2" w:rsidRDefault="00AE48DD" w:rsidP="005B0E11">
            <w:pPr>
              <w:pStyle w:val="rowtabella0"/>
              <w:jc w:val="center"/>
              <w:rPr>
                <w:color w:val="002060"/>
              </w:rPr>
            </w:pPr>
            <w:r w:rsidRPr="00C115B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68365" w14:textId="77777777" w:rsidR="00AE48DD" w:rsidRPr="00C115B2" w:rsidRDefault="00AE48DD" w:rsidP="005B0E11">
            <w:pPr>
              <w:pStyle w:val="rowtabella0"/>
              <w:jc w:val="center"/>
              <w:rPr>
                <w:color w:val="002060"/>
              </w:rPr>
            </w:pPr>
            <w:r w:rsidRPr="00C115B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B8E10"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5C385" w14:textId="77777777" w:rsidR="00AE48DD" w:rsidRPr="00C115B2" w:rsidRDefault="00AE48DD" w:rsidP="005B0E11">
            <w:pPr>
              <w:pStyle w:val="rowtabella0"/>
              <w:jc w:val="center"/>
              <w:rPr>
                <w:color w:val="002060"/>
              </w:rPr>
            </w:pPr>
            <w:r w:rsidRPr="00C115B2">
              <w:rPr>
                <w:color w:val="002060"/>
              </w:rPr>
              <w:t>0</w:t>
            </w:r>
          </w:p>
        </w:tc>
      </w:tr>
      <w:tr w:rsidR="00AE48DD" w:rsidRPr="00C115B2" w14:paraId="606139BB"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BE7E75" w14:textId="77777777" w:rsidR="00AE48DD" w:rsidRPr="00C115B2" w:rsidRDefault="00AE48DD" w:rsidP="005B0E11">
            <w:pPr>
              <w:pStyle w:val="rowtabella0"/>
              <w:rPr>
                <w:color w:val="002060"/>
              </w:rPr>
            </w:pPr>
            <w:r w:rsidRPr="00C115B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0ECC" w14:textId="77777777" w:rsidR="00AE48DD" w:rsidRPr="00C115B2" w:rsidRDefault="00AE48DD" w:rsidP="005B0E11">
            <w:pPr>
              <w:pStyle w:val="rowtabella0"/>
              <w:jc w:val="center"/>
              <w:rPr>
                <w:color w:val="002060"/>
              </w:rPr>
            </w:pPr>
            <w:r w:rsidRPr="00C115B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255BD"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02540"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1F02D"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7C5B6"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8CF60" w14:textId="77777777" w:rsidR="00AE48DD" w:rsidRPr="00C115B2" w:rsidRDefault="00AE48DD" w:rsidP="005B0E11">
            <w:pPr>
              <w:pStyle w:val="rowtabella0"/>
              <w:jc w:val="center"/>
              <w:rPr>
                <w:color w:val="002060"/>
              </w:rPr>
            </w:pPr>
            <w:r w:rsidRPr="00C115B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8843E" w14:textId="77777777" w:rsidR="00AE48DD" w:rsidRPr="00C115B2" w:rsidRDefault="00AE48DD" w:rsidP="005B0E11">
            <w:pPr>
              <w:pStyle w:val="rowtabella0"/>
              <w:jc w:val="center"/>
              <w:rPr>
                <w:color w:val="002060"/>
              </w:rPr>
            </w:pPr>
            <w:r w:rsidRPr="00C115B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62DB8"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4B49A" w14:textId="77777777" w:rsidR="00AE48DD" w:rsidRPr="00C115B2" w:rsidRDefault="00AE48DD" w:rsidP="005B0E11">
            <w:pPr>
              <w:pStyle w:val="rowtabella0"/>
              <w:jc w:val="center"/>
              <w:rPr>
                <w:color w:val="002060"/>
              </w:rPr>
            </w:pPr>
            <w:r w:rsidRPr="00C115B2">
              <w:rPr>
                <w:color w:val="002060"/>
              </w:rPr>
              <w:t>0</w:t>
            </w:r>
          </w:p>
        </w:tc>
      </w:tr>
      <w:tr w:rsidR="00AE48DD" w:rsidRPr="00C115B2" w14:paraId="0CE59A13"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0A735" w14:textId="77777777" w:rsidR="00AE48DD" w:rsidRPr="00C115B2" w:rsidRDefault="00AE48DD" w:rsidP="005B0E11">
            <w:pPr>
              <w:pStyle w:val="rowtabella0"/>
              <w:rPr>
                <w:color w:val="002060"/>
              </w:rPr>
            </w:pPr>
            <w:r w:rsidRPr="00C115B2">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B61CB"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34B6F"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1E55A"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6344"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52308"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DE95D" w14:textId="77777777" w:rsidR="00AE48DD" w:rsidRPr="00C115B2" w:rsidRDefault="00AE48DD" w:rsidP="005B0E11">
            <w:pPr>
              <w:pStyle w:val="rowtabella0"/>
              <w:jc w:val="center"/>
              <w:rPr>
                <w:color w:val="002060"/>
              </w:rPr>
            </w:pPr>
            <w:r w:rsidRPr="00C115B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E4736" w14:textId="77777777" w:rsidR="00AE48DD" w:rsidRPr="00C115B2" w:rsidRDefault="00AE48DD" w:rsidP="005B0E11">
            <w:pPr>
              <w:pStyle w:val="rowtabella0"/>
              <w:jc w:val="center"/>
              <w:rPr>
                <w:color w:val="002060"/>
              </w:rPr>
            </w:pPr>
            <w:r w:rsidRPr="00C115B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EC5D3"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7F602" w14:textId="77777777" w:rsidR="00AE48DD" w:rsidRPr="00C115B2" w:rsidRDefault="00AE48DD" w:rsidP="005B0E11">
            <w:pPr>
              <w:pStyle w:val="rowtabella0"/>
              <w:jc w:val="center"/>
              <w:rPr>
                <w:color w:val="002060"/>
              </w:rPr>
            </w:pPr>
            <w:r w:rsidRPr="00C115B2">
              <w:rPr>
                <w:color w:val="002060"/>
              </w:rPr>
              <w:t>0</w:t>
            </w:r>
          </w:p>
        </w:tc>
      </w:tr>
      <w:tr w:rsidR="00AE48DD" w:rsidRPr="00C115B2" w14:paraId="1C6C995E"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47B3B" w14:textId="77777777" w:rsidR="00AE48DD" w:rsidRPr="00C115B2" w:rsidRDefault="00AE48DD" w:rsidP="005B0E11">
            <w:pPr>
              <w:pStyle w:val="rowtabella0"/>
              <w:rPr>
                <w:color w:val="002060"/>
              </w:rPr>
            </w:pPr>
            <w:r w:rsidRPr="00C115B2">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6657" w14:textId="77777777" w:rsidR="00AE48DD" w:rsidRPr="00C115B2" w:rsidRDefault="00AE48DD" w:rsidP="005B0E11">
            <w:pPr>
              <w:pStyle w:val="rowtabella0"/>
              <w:jc w:val="center"/>
              <w:rPr>
                <w:color w:val="002060"/>
              </w:rPr>
            </w:pPr>
            <w:r w:rsidRPr="00C115B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B04A1"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D52FA"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2D64"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36BC"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FA93B" w14:textId="77777777" w:rsidR="00AE48DD" w:rsidRPr="00C115B2" w:rsidRDefault="00AE48DD" w:rsidP="005B0E11">
            <w:pPr>
              <w:pStyle w:val="rowtabella0"/>
              <w:jc w:val="center"/>
              <w:rPr>
                <w:color w:val="002060"/>
              </w:rPr>
            </w:pPr>
            <w:r w:rsidRPr="00C115B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1B98" w14:textId="77777777" w:rsidR="00AE48DD" w:rsidRPr="00C115B2" w:rsidRDefault="00AE48DD" w:rsidP="005B0E11">
            <w:pPr>
              <w:pStyle w:val="rowtabella0"/>
              <w:jc w:val="center"/>
              <w:rPr>
                <w:color w:val="002060"/>
              </w:rPr>
            </w:pPr>
            <w:r w:rsidRPr="00C115B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B63EB"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51612" w14:textId="77777777" w:rsidR="00AE48DD" w:rsidRPr="00C115B2" w:rsidRDefault="00AE48DD" w:rsidP="005B0E11">
            <w:pPr>
              <w:pStyle w:val="rowtabella0"/>
              <w:jc w:val="center"/>
              <w:rPr>
                <w:color w:val="002060"/>
              </w:rPr>
            </w:pPr>
            <w:r w:rsidRPr="00C115B2">
              <w:rPr>
                <w:color w:val="002060"/>
              </w:rPr>
              <w:t>0</w:t>
            </w:r>
          </w:p>
        </w:tc>
      </w:tr>
      <w:tr w:rsidR="00AE48DD" w:rsidRPr="00C115B2" w14:paraId="4B557DD3"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44630C" w14:textId="77777777" w:rsidR="00AE48DD" w:rsidRPr="00C115B2" w:rsidRDefault="00AE48DD" w:rsidP="005B0E11">
            <w:pPr>
              <w:pStyle w:val="rowtabella0"/>
              <w:rPr>
                <w:color w:val="002060"/>
              </w:rPr>
            </w:pPr>
            <w:r w:rsidRPr="00C115B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88A2B" w14:textId="77777777" w:rsidR="00AE48DD" w:rsidRPr="00C115B2" w:rsidRDefault="00AE48DD" w:rsidP="005B0E11">
            <w:pPr>
              <w:pStyle w:val="rowtabella0"/>
              <w:jc w:val="center"/>
              <w:rPr>
                <w:color w:val="002060"/>
              </w:rPr>
            </w:pPr>
            <w:r w:rsidRPr="00C115B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9600C"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690B0"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99218"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67A9B"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A8EFD" w14:textId="77777777" w:rsidR="00AE48DD" w:rsidRPr="00C115B2" w:rsidRDefault="00AE48DD" w:rsidP="005B0E11">
            <w:pPr>
              <w:pStyle w:val="rowtabella0"/>
              <w:jc w:val="center"/>
              <w:rPr>
                <w:color w:val="002060"/>
              </w:rPr>
            </w:pPr>
            <w:r w:rsidRPr="00C115B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C2AFE" w14:textId="77777777" w:rsidR="00AE48DD" w:rsidRPr="00C115B2" w:rsidRDefault="00AE48DD" w:rsidP="005B0E11">
            <w:pPr>
              <w:pStyle w:val="rowtabella0"/>
              <w:jc w:val="center"/>
              <w:rPr>
                <w:color w:val="002060"/>
              </w:rPr>
            </w:pPr>
            <w:r w:rsidRPr="00C115B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A3D1F"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7A8DA" w14:textId="77777777" w:rsidR="00AE48DD" w:rsidRPr="00C115B2" w:rsidRDefault="00AE48DD" w:rsidP="005B0E11">
            <w:pPr>
              <w:pStyle w:val="rowtabella0"/>
              <w:jc w:val="center"/>
              <w:rPr>
                <w:color w:val="002060"/>
              </w:rPr>
            </w:pPr>
            <w:r w:rsidRPr="00C115B2">
              <w:rPr>
                <w:color w:val="002060"/>
              </w:rPr>
              <w:t>0</w:t>
            </w:r>
          </w:p>
        </w:tc>
      </w:tr>
      <w:tr w:rsidR="00AE48DD" w:rsidRPr="00C115B2" w14:paraId="660F153E"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C8DE32" w14:textId="77777777" w:rsidR="00AE48DD" w:rsidRPr="00C115B2" w:rsidRDefault="00AE48DD" w:rsidP="005B0E11">
            <w:pPr>
              <w:pStyle w:val="rowtabella0"/>
              <w:rPr>
                <w:color w:val="002060"/>
                <w:lang w:val="en-US"/>
              </w:rPr>
            </w:pPr>
            <w:r w:rsidRPr="00C115B2">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0F623"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F6B9E"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04A24"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91455"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DBEC5"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C66C1" w14:textId="77777777" w:rsidR="00AE48DD" w:rsidRPr="00C115B2" w:rsidRDefault="00AE48DD" w:rsidP="005B0E11">
            <w:pPr>
              <w:pStyle w:val="rowtabella0"/>
              <w:jc w:val="center"/>
              <w:rPr>
                <w:color w:val="002060"/>
              </w:rPr>
            </w:pPr>
            <w:r w:rsidRPr="00C115B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ED620" w14:textId="77777777" w:rsidR="00AE48DD" w:rsidRPr="00C115B2" w:rsidRDefault="00AE48DD" w:rsidP="005B0E11">
            <w:pPr>
              <w:pStyle w:val="rowtabella0"/>
              <w:jc w:val="center"/>
              <w:rPr>
                <w:color w:val="002060"/>
              </w:rPr>
            </w:pPr>
            <w:r w:rsidRPr="00C115B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96590" w14:textId="77777777" w:rsidR="00AE48DD" w:rsidRPr="00C115B2" w:rsidRDefault="00AE48DD" w:rsidP="005B0E11">
            <w:pPr>
              <w:pStyle w:val="rowtabella0"/>
              <w:jc w:val="center"/>
              <w:rPr>
                <w:color w:val="002060"/>
              </w:rPr>
            </w:pPr>
            <w:r w:rsidRPr="00C115B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A1A49" w14:textId="77777777" w:rsidR="00AE48DD" w:rsidRPr="00C115B2" w:rsidRDefault="00AE48DD" w:rsidP="005B0E11">
            <w:pPr>
              <w:pStyle w:val="rowtabella0"/>
              <w:jc w:val="center"/>
              <w:rPr>
                <w:color w:val="002060"/>
              </w:rPr>
            </w:pPr>
            <w:r w:rsidRPr="00C115B2">
              <w:rPr>
                <w:color w:val="002060"/>
              </w:rPr>
              <w:t>0</w:t>
            </w:r>
          </w:p>
        </w:tc>
      </w:tr>
      <w:tr w:rsidR="00AE48DD" w:rsidRPr="00C115B2" w14:paraId="49EE36D5"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EEA99" w14:textId="77777777" w:rsidR="00AE48DD" w:rsidRPr="00C115B2" w:rsidRDefault="00AE48DD" w:rsidP="005B0E11">
            <w:pPr>
              <w:pStyle w:val="rowtabella0"/>
              <w:rPr>
                <w:color w:val="002060"/>
              </w:rPr>
            </w:pPr>
            <w:r w:rsidRPr="00C115B2">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AF22F"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9BFA2"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9530F"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62E8"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32CCF"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AC276" w14:textId="77777777" w:rsidR="00AE48DD" w:rsidRPr="00C115B2" w:rsidRDefault="00AE48DD" w:rsidP="005B0E11">
            <w:pPr>
              <w:pStyle w:val="rowtabella0"/>
              <w:jc w:val="center"/>
              <w:rPr>
                <w:color w:val="002060"/>
              </w:rPr>
            </w:pPr>
            <w:r w:rsidRPr="00C115B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0ABA" w14:textId="77777777" w:rsidR="00AE48DD" w:rsidRPr="00C115B2" w:rsidRDefault="00AE48DD" w:rsidP="005B0E11">
            <w:pPr>
              <w:pStyle w:val="rowtabella0"/>
              <w:jc w:val="center"/>
              <w:rPr>
                <w:color w:val="002060"/>
              </w:rPr>
            </w:pPr>
            <w:r w:rsidRPr="00C115B2">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3D96" w14:textId="77777777" w:rsidR="00AE48DD" w:rsidRPr="00C115B2" w:rsidRDefault="00AE48DD" w:rsidP="005B0E11">
            <w:pPr>
              <w:pStyle w:val="rowtabella0"/>
              <w:jc w:val="center"/>
              <w:rPr>
                <w:color w:val="002060"/>
              </w:rPr>
            </w:pPr>
            <w:r w:rsidRPr="00C115B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A904A" w14:textId="77777777" w:rsidR="00AE48DD" w:rsidRPr="00C115B2" w:rsidRDefault="00AE48DD" w:rsidP="005B0E11">
            <w:pPr>
              <w:pStyle w:val="rowtabella0"/>
              <w:jc w:val="center"/>
              <w:rPr>
                <w:color w:val="002060"/>
              </w:rPr>
            </w:pPr>
            <w:r w:rsidRPr="00C115B2">
              <w:rPr>
                <w:color w:val="002060"/>
              </w:rPr>
              <w:t>0</w:t>
            </w:r>
          </w:p>
        </w:tc>
      </w:tr>
      <w:tr w:rsidR="00AE48DD" w:rsidRPr="00C115B2" w14:paraId="4E0F6B36"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A5BF3" w14:textId="77777777" w:rsidR="00AE48DD" w:rsidRPr="00C115B2" w:rsidRDefault="00AE48DD" w:rsidP="005B0E11">
            <w:pPr>
              <w:pStyle w:val="rowtabella0"/>
              <w:rPr>
                <w:color w:val="002060"/>
              </w:rPr>
            </w:pPr>
            <w:r w:rsidRPr="00C115B2">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6598F"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6AC73"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28807"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93C9F"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795ED"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F69BC" w14:textId="77777777" w:rsidR="00AE48DD" w:rsidRPr="00C115B2" w:rsidRDefault="00AE48DD" w:rsidP="005B0E11">
            <w:pPr>
              <w:pStyle w:val="rowtabella0"/>
              <w:jc w:val="center"/>
              <w:rPr>
                <w:color w:val="002060"/>
              </w:rPr>
            </w:pPr>
            <w:r w:rsidRPr="00C115B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81375" w14:textId="77777777" w:rsidR="00AE48DD" w:rsidRPr="00C115B2" w:rsidRDefault="00AE48DD" w:rsidP="005B0E11">
            <w:pPr>
              <w:pStyle w:val="rowtabella0"/>
              <w:jc w:val="center"/>
              <w:rPr>
                <w:color w:val="002060"/>
              </w:rPr>
            </w:pPr>
            <w:r w:rsidRPr="00C115B2">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F5841" w14:textId="77777777" w:rsidR="00AE48DD" w:rsidRPr="00C115B2" w:rsidRDefault="00AE48DD" w:rsidP="005B0E11">
            <w:pPr>
              <w:pStyle w:val="rowtabella0"/>
              <w:jc w:val="center"/>
              <w:rPr>
                <w:color w:val="002060"/>
              </w:rPr>
            </w:pPr>
            <w:r w:rsidRPr="00C115B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98CE7" w14:textId="77777777" w:rsidR="00AE48DD" w:rsidRPr="00C115B2" w:rsidRDefault="00AE48DD" w:rsidP="005B0E11">
            <w:pPr>
              <w:pStyle w:val="rowtabella0"/>
              <w:jc w:val="center"/>
              <w:rPr>
                <w:color w:val="002060"/>
              </w:rPr>
            </w:pPr>
            <w:r w:rsidRPr="00C115B2">
              <w:rPr>
                <w:color w:val="002060"/>
              </w:rPr>
              <w:t>0</w:t>
            </w:r>
          </w:p>
        </w:tc>
      </w:tr>
      <w:tr w:rsidR="00AE48DD" w:rsidRPr="00C115B2" w14:paraId="0977E0B3"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90C2AB" w14:textId="77777777" w:rsidR="00AE48DD" w:rsidRPr="00C115B2" w:rsidRDefault="00AE48DD" w:rsidP="005B0E11">
            <w:pPr>
              <w:pStyle w:val="rowtabella0"/>
              <w:rPr>
                <w:color w:val="002060"/>
                <w:lang w:val="en-US"/>
              </w:rPr>
            </w:pPr>
            <w:r w:rsidRPr="00C115B2">
              <w:rPr>
                <w:color w:val="002060"/>
                <w:lang w:val="en-U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01FA"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D7DDA"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21094"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2C553"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8C689"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55741" w14:textId="77777777" w:rsidR="00AE48DD" w:rsidRPr="00C115B2" w:rsidRDefault="00AE48DD" w:rsidP="005B0E11">
            <w:pPr>
              <w:pStyle w:val="rowtabella0"/>
              <w:jc w:val="center"/>
              <w:rPr>
                <w:color w:val="002060"/>
              </w:rPr>
            </w:pPr>
            <w:r w:rsidRPr="00C115B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11827" w14:textId="77777777" w:rsidR="00AE48DD" w:rsidRPr="00C115B2" w:rsidRDefault="00AE48DD" w:rsidP="005B0E11">
            <w:pPr>
              <w:pStyle w:val="rowtabella0"/>
              <w:jc w:val="center"/>
              <w:rPr>
                <w:color w:val="002060"/>
              </w:rPr>
            </w:pPr>
            <w:r w:rsidRPr="00C115B2">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86B34" w14:textId="77777777" w:rsidR="00AE48DD" w:rsidRPr="00C115B2" w:rsidRDefault="00AE48DD" w:rsidP="005B0E11">
            <w:pPr>
              <w:pStyle w:val="rowtabella0"/>
              <w:jc w:val="center"/>
              <w:rPr>
                <w:color w:val="002060"/>
              </w:rPr>
            </w:pPr>
            <w:r w:rsidRPr="00C115B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59E54" w14:textId="77777777" w:rsidR="00AE48DD" w:rsidRPr="00C115B2" w:rsidRDefault="00AE48DD" w:rsidP="005B0E11">
            <w:pPr>
              <w:pStyle w:val="rowtabella0"/>
              <w:jc w:val="center"/>
              <w:rPr>
                <w:color w:val="002060"/>
              </w:rPr>
            </w:pPr>
            <w:r w:rsidRPr="00C115B2">
              <w:rPr>
                <w:color w:val="002060"/>
              </w:rPr>
              <w:t>0</w:t>
            </w:r>
          </w:p>
        </w:tc>
      </w:tr>
    </w:tbl>
    <w:p w14:paraId="56F3E0E2" w14:textId="77777777" w:rsidR="00AE48DD" w:rsidRPr="00C115B2" w:rsidRDefault="00AE48DD" w:rsidP="00AE48DD">
      <w:pPr>
        <w:pStyle w:val="breakline"/>
        <w:rPr>
          <w:rFonts w:eastAsiaTheme="minorEastAsia"/>
          <w:color w:val="002060"/>
        </w:rPr>
      </w:pPr>
    </w:p>
    <w:p w14:paraId="65071E3C" w14:textId="77777777" w:rsidR="00AE48DD" w:rsidRPr="00C115B2" w:rsidRDefault="00AE48DD" w:rsidP="00AE48DD">
      <w:pPr>
        <w:pStyle w:val="breakline"/>
        <w:rPr>
          <w:color w:val="002060"/>
        </w:rPr>
      </w:pPr>
    </w:p>
    <w:p w14:paraId="5D1FBF5C" w14:textId="77777777" w:rsidR="00AE48DD" w:rsidRPr="00C115B2" w:rsidRDefault="00AE48DD" w:rsidP="00AE48DD">
      <w:pPr>
        <w:pStyle w:val="sottotitolocampionato10"/>
        <w:rPr>
          <w:color w:val="002060"/>
        </w:rPr>
      </w:pPr>
      <w:r w:rsidRPr="00C115B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32DE4A05"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D04EA"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24C56"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77C73"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E0F55"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F1BA1"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3AA9B"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4E235"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70CA8"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D572F"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66ADC" w14:textId="77777777" w:rsidR="00AE48DD" w:rsidRPr="00C115B2" w:rsidRDefault="00AE48DD" w:rsidP="005B0E11">
            <w:pPr>
              <w:pStyle w:val="headertabella0"/>
              <w:rPr>
                <w:color w:val="002060"/>
              </w:rPr>
            </w:pPr>
            <w:r w:rsidRPr="00C115B2">
              <w:rPr>
                <w:color w:val="002060"/>
              </w:rPr>
              <w:t>PE</w:t>
            </w:r>
          </w:p>
        </w:tc>
      </w:tr>
      <w:tr w:rsidR="00AE48DD" w:rsidRPr="00C115B2" w14:paraId="3BAA6C4A"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CA8254" w14:textId="77777777" w:rsidR="00AE48DD" w:rsidRPr="00C115B2" w:rsidRDefault="00AE48DD" w:rsidP="005B0E11">
            <w:pPr>
              <w:pStyle w:val="rowtabella0"/>
              <w:rPr>
                <w:color w:val="002060"/>
              </w:rPr>
            </w:pPr>
            <w:r w:rsidRPr="00C115B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68232" w14:textId="77777777" w:rsidR="00AE48DD" w:rsidRPr="00C115B2" w:rsidRDefault="00AE48DD" w:rsidP="005B0E11">
            <w:pPr>
              <w:pStyle w:val="rowtabella0"/>
              <w:jc w:val="center"/>
              <w:rPr>
                <w:color w:val="002060"/>
              </w:rPr>
            </w:pPr>
            <w:r w:rsidRPr="00C115B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D7C0E"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CC7ED" w14:textId="77777777" w:rsidR="00AE48DD" w:rsidRPr="00C115B2" w:rsidRDefault="00AE48DD" w:rsidP="005B0E11">
            <w:pPr>
              <w:pStyle w:val="rowtabella0"/>
              <w:jc w:val="center"/>
              <w:rPr>
                <w:color w:val="002060"/>
              </w:rPr>
            </w:pPr>
            <w:r w:rsidRPr="00C115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EBAB1"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D1236"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06967" w14:textId="77777777" w:rsidR="00AE48DD" w:rsidRPr="00C115B2" w:rsidRDefault="00AE48DD" w:rsidP="005B0E11">
            <w:pPr>
              <w:pStyle w:val="rowtabella0"/>
              <w:jc w:val="center"/>
              <w:rPr>
                <w:color w:val="002060"/>
              </w:rPr>
            </w:pPr>
            <w:r w:rsidRPr="00C115B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84857" w14:textId="77777777" w:rsidR="00AE48DD" w:rsidRPr="00C115B2" w:rsidRDefault="00AE48DD" w:rsidP="005B0E11">
            <w:pPr>
              <w:pStyle w:val="rowtabella0"/>
              <w:jc w:val="center"/>
              <w:rPr>
                <w:color w:val="002060"/>
              </w:rPr>
            </w:pPr>
            <w:r w:rsidRPr="00C115B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C2D17" w14:textId="77777777" w:rsidR="00AE48DD" w:rsidRPr="00C115B2" w:rsidRDefault="00AE48DD" w:rsidP="005B0E11">
            <w:pPr>
              <w:pStyle w:val="rowtabella0"/>
              <w:jc w:val="center"/>
              <w:rPr>
                <w:color w:val="002060"/>
              </w:rPr>
            </w:pPr>
            <w:r w:rsidRPr="00C115B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A8C04" w14:textId="77777777" w:rsidR="00AE48DD" w:rsidRPr="00C115B2" w:rsidRDefault="00AE48DD" w:rsidP="005B0E11">
            <w:pPr>
              <w:pStyle w:val="rowtabella0"/>
              <w:jc w:val="center"/>
              <w:rPr>
                <w:color w:val="002060"/>
              </w:rPr>
            </w:pPr>
            <w:r w:rsidRPr="00C115B2">
              <w:rPr>
                <w:color w:val="002060"/>
              </w:rPr>
              <w:t>0</w:t>
            </w:r>
          </w:p>
        </w:tc>
      </w:tr>
      <w:tr w:rsidR="00AE48DD" w:rsidRPr="00C115B2" w14:paraId="22846D60"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093006" w14:textId="77777777" w:rsidR="00AE48DD" w:rsidRPr="00C115B2" w:rsidRDefault="00AE48DD" w:rsidP="005B0E11">
            <w:pPr>
              <w:pStyle w:val="rowtabella0"/>
              <w:rPr>
                <w:color w:val="002060"/>
                <w:lang w:val="en-US"/>
              </w:rPr>
            </w:pPr>
            <w:r w:rsidRPr="00C115B2">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40130" w14:textId="77777777" w:rsidR="00AE48DD" w:rsidRPr="00C115B2" w:rsidRDefault="00AE48DD" w:rsidP="005B0E11">
            <w:pPr>
              <w:pStyle w:val="rowtabella0"/>
              <w:jc w:val="center"/>
              <w:rPr>
                <w:color w:val="002060"/>
              </w:rPr>
            </w:pPr>
            <w:r w:rsidRPr="00C115B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E7251"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46C22"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44F9"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3B83B"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F9CFA" w14:textId="77777777" w:rsidR="00AE48DD" w:rsidRPr="00C115B2" w:rsidRDefault="00AE48DD" w:rsidP="005B0E11">
            <w:pPr>
              <w:pStyle w:val="rowtabella0"/>
              <w:jc w:val="center"/>
              <w:rPr>
                <w:color w:val="002060"/>
              </w:rPr>
            </w:pPr>
            <w:r w:rsidRPr="00C115B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6123E" w14:textId="77777777" w:rsidR="00AE48DD" w:rsidRPr="00C115B2" w:rsidRDefault="00AE48DD" w:rsidP="005B0E11">
            <w:pPr>
              <w:pStyle w:val="rowtabella0"/>
              <w:jc w:val="center"/>
              <w:rPr>
                <w:color w:val="002060"/>
              </w:rPr>
            </w:pPr>
            <w:r w:rsidRPr="00C115B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68BD1" w14:textId="77777777" w:rsidR="00AE48DD" w:rsidRPr="00C115B2" w:rsidRDefault="00AE48DD" w:rsidP="005B0E11">
            <w:pPr>
              <w:pStyle w:val="rowtabella0"/>
              <w:jc w:val="center"/>
              <w:rPr>
                <w:color w:val="002060"/>
              </w:rPr>
            </w:pPr>
            <w:r w:rsidRPr="00C115B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ED314" w14:textId="77777777" w:rsidR="00AE48DD" w:rsidRPr="00C115B2" w:rsidRDefault="00AE48DD" w:rsidP="005B0E11">
            <w:pPr>
              <w:pStyle w:val="rowtabella0"/>
              <w:jc w:val="center"/>
              <w:rPr>
                <w:color w:val="002060"/>
              </w:rPr>
            </w:pPr>
            <w:r w:rsidRPr="00C115B2">
              <w:rPr>
                <w:color w:val="002060"/>
              </w:rPr>
              <w:t>0</w:t>
            </w:r>
          </w:p>
        </w:tc>
      </w:tr>
      <w:tr w:rsidR="00AE48DD" w:rsidRPr="00C115B2" w14:paraId="2E87BEF0"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64BDD0" w14:textId="77777777" w:rsidR="00AE48DD" w:rsidRPr="00C115B2" w:rsidRDefault="00AE48DD" w:rsidP="005B0E11">
            <w:pPr>
              <w:pStyle w:val="rowtabella0"/>
              <w:rPr>
                <w:color w:val="002060"/>
              </w:rPr>
            </w:pPr>
            <w:r w:rsidRPr="00C115B2">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2A869" w14:textId="77777777" w:rsidR="00AE48DD" w:rsidRPr="00C115B2" w:rsidRDefault="00AE48DD" w:rsidP="005B0E11">
            <w:pPr>
              <w:pStyle w:val="rowtabella0"/>
              <w:jc w:val="center"/>
              <w:rPr>
                <w:color w:val="002060"/>
              </w:rPr>
            </w:pPr>
            <w:r w:rsidRPr="00C115B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38170"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96F7E"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70B64"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CD445"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25D9" w14:textId="77777777" w:rsidR="00AE48DD" w:rsidRPr="00C115B2" w:rsidRDefault="00AE48DD" w:rsidP="005B0E11">
            <w:pPr>
              <w:pStyle w:val="rowtabella0"/>
              <w:jc w:val="center"/>
              <w:rPr>
                <w:color w:val="002060"/>
              </w:rPr>
            </w:pPr>
            <w:r w:rsidRPr="00C115B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0B3F2" w14:textId="77777777" w:rsidR="00AE48DD" w:rsidRPr="00C115B2" w:rsidRDefault="00AE48DD" w:rsidP="005B0E11">
            <w:pPr>
              <w:pStyle w:val="rowtabella0"/>
              <w:jc w:val="center"/>
              <w:rPr>
                <w:color w:val="002060"/>
              </w:rPr>
            </w:pPr>
            <w:r w:rsidRPr="00C115B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43B02" w14:textId="77777777" w:rsidR="00AE48DD" w:rsidRPr="00C115B2" w:rsidRDefault="00AE48DD" w:rsidP="005B0E11">
            <w:pPr>
              <w:pStyle w:val="rowtabella0"/>
              <w:jc w:val="center"/>
              <w:rPr>
                <w:color w:val="002060"/>
              </w:rPr>
            </w:pPr>
            <w:r w:rsidRPr="00C115B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88B60" w14:textId="77777777" w:rsidR="00AE48DD" w:rsidRPr="00C115B2" w:rsidRDefault="00AE48DD" w:rsidP="005B0E11">
            <w:pPr>
              <w:pStyle w:val="rowtabella0"/>
              <w:jc w:val="center"/>
              <w:rPr>
                <w:color w:val="002060"/>
              </w:rPr>
            </w:pPr>
            <w:r w:rsidRPr="00C115B2">
              <w:rPr>
                <w:color w:val="002060"/>
              </w:rPr>
              <w:t>0</w:t>
            </w:r>
          </w:p>
        </w:tc>
      </w:tr>
      <w:tr w:rsidR="00AE48DD" w:rsidRPr="00C115B2" w14:paraId="58C18271"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B4C798" w14:textId="77777777" w:rsidR="00AE48DD" w:rsidRPr="00C115B2" w:rsidRDefault="00AE48DD" w:rsidP="005B0E11">
            <w:pPr>
              <w:pStyle w:val="rowtabella0"/>
              <w:rPr>
                <w:color w:val="002060"/>
              </w:rPr>
            </w:pPr>
            <w:r w:rsidRPr="00C115B2">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9D3DB" w14:textId="77777777" w:rsidR="00AE48DD" w:rsidRPr="00C115B2" w:rsidRDefault="00AE48DD" w:rsidP="005B0E11">
            <w:pPr>
              <w:pStyle w:val="rowtabella0"/>
              <w:jc w:val="center"/>
              <w:rPr>
                <w:color w:val="002060"/>
              </w:rPr>
            </w:pPr>
            <w:r w:rsidRPr="00C115B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156E5"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F5CF7"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E5E66"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853C3"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2181C" w14:textId="77777777" w:rsidR="00AE48DD" w:rsidRPr="00C115B2" w:rsidRDefault="00AE48DD" w:rsidP="005B0E11">
            <w:pPr>
              <w:pStyle w:val="rowtabella0"/>
              <w:jc w:val="center"/>
              <w:rPr>
                <w:color w:val="002060"/>
              </w:rPr>
            </w:pPr>
            <w:r w:rsidRPr="00C115B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D3D2" w14:textId="77777777" w:rsidR="00AE48DD" w:rsidRPr="00C115B2" w:rsidRDefault="00AE48DD" w:rsidP="005B0E11">
            <w:pPr>
              <w:pStyle w:val="rowtabella0"/>
              <w:jc w:val="center"/>
              <w:rPr>
                <w:color w:val="002060"/>
              </w:rPr>
            </w:pPr>
            <w:r w:rsidRPr="00C115B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1FD7A" w14:textId="77777777" w:rsidR="00AE48DD" w:rsidRPr="00C115B2" w:rsidRDefault="00AE48DD" w:rsidP="005B0E11">
            <w:pPr>
              <w:pStyle w:val="rowtabella0"/>
              <w:jc w:val="center"/>
              <w:rPr>
                <w:color w:val="002060"/>
              </w:rPr>
            </w:pPr>
            <w:r w:rsidRPr="00C115B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5F129" w14:textId="77777777" w:rsidR="00AE48DD" w:rsidRPr="00C115B2" w:rsidRDefault="00AE48DD" w:rsidP="005B0E11">
            <w:pPr>
              <w:pStyle w:val="rowtabella0"/>
              <w:jc w:val="center"/>
              <w:rPr>
                <w:color w:val="002060"/>
              </w:rPr>
            </w:pPr>
            <w:r w:rsidRPr="00C115B2">
              <w:rPr>
                <w:color w:val="002060"/>
              </w:rPr>
              <w:t>0</w:t>
            </w:r>
          </w:p>
        </w:tc>
      </w:tr>
      <w:tr w:rsidR="00AE48DD" w:rsidRPr="00C115B2" w14:paraId="1BC34013"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60D02" w14:textId="77777777" w:rsidR="00AE48DD" w:rsidRPr="00C115B2" w:rsidRDefault="00AE48DD" w:rsidP="005B0E11">
            <w:pPr>
              <w:pStyle w:val="rowtabella0"/>
              <w:rPr>
                <w:color w:val="002060"/>
              </w:rPr>
            </w:pPr>
            <w:r w:rsidRPr="00C115B2">
              <w:rPr>
                <w:color w:val="002060"/>
              </w:rPr>
              <w:lastRenderedPageBreak/>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DC50A" w14:textId="77777777" w:rsidR="00AE48DD" w:rsidRPr="00C115B2" w:rsidRDefault="00AE48DD" w:rsidP="005B0E11">
            <w:pPr>
              <w:pStyle w:val="rowtabella0"/>
              <w:jc w:val="center"/>
              <w:rPr>
                <w:color w:val="002060"/>
              </w:rPr>
            </w:pPr>
            <w:r w:rsidRPr="00C115B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CFD21"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7B56D"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7F9A7"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15A73"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7E55C" w14:textId="77777777" w:rsidR="00AE48DD" w:rsidRPr="00C115B2" w:rsidRDefault="00AE48DD" w:rsidP="005B0E11">
            <w:pPr>
              <w:pStyle w:val="rowtabella0"/>
              <w:jc w:val="center"/>
              <w:rPr>
                <w:color w:val="002060"/>
              </w:rPr>
            </w:pPr>
            <w:r w:rsidRPr="00C115B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6F6BB" w14:textId="77777777" w:rsidR="00AE48DD" w:rsidRPr="00C115B2" w:rsidRDefault="00AE48DD" w:rsidP="005B0E11">
            <w:pPr>
              <w:pStyle w:val="rowtabella0"/>
              <w:jc w:val="center"/>
              <w:rPr>
                <w:color w:val="002060"/>
              </w:rPr>
            </w:pPr>
            <w:r w:rsidRPr="00C115B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42499"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D20E" w14:textId="77777777" w:rsidR="00AE48DD" w:rsidRPr="00C115B2" w:rsidRDefault="00AE48DD" w:rsidP="005B0E11">
            <w:pPr>
              <w:pStyle w:val="rowtabella0"/>
              <w:jc w:val="center"/>
              <w:rPr>
                <w:color w:val="002060"/>
              </w:rPr>
            </w:pPr>
            <w:r w:rsidRPr="00C115B2">
              <w:rPr>
                <w:color w:val="002060"/>
              </w:rPr>
              <w:t>0</w:t>
            </w:r>
          </w:p>
        </w:tc>
      </w:tr>
      <w:tr w:rsidR="00AE48DD" w:rsidRPr="00C115B2" w14:paraId="69AC99C6"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7DDC57" w14:textId="77777777" w:rsidR="00AE48DD" w:rsidRPr="00C115B2" w:rsidRDefault="00AE48DD" w:rsidP="005B0E11">
            <w:pPr>
              <w:pStyle w:val="rowtabella0"/>
              <w:rPr>
                <w:color w:val="002060"/>
              </w:rPr>
            </w:pPr>
            <w:r w:rsidRPr="00C115B2">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ABB5C" w14:textId="77777777" w:rsidR="00AE48DD" w:rsidRPr="00C115B2" w:rsidRDefault="00AE48DD" w:rsidP="005B0E11">
            <w:pPr>
              <w:pStyle w:val="rowtabella0"/>
              <w:jc w:val="center"/>
              <w:rPr>
                <w:color w:val="002060"/>
              </w:rPr>
            </w:pPr>
            <w:r w:rsidRPr="00C115B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2BCBF"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FBCD6"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C2239"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9E5A9"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C4F06" w14:textId="77777777" w:rsidR="00AE48DD" w:rsidRPr="00C115B2" w:rsidRDefault="00AE48DD" w:rsidP="005B0E11">
            <w:pPr>
              <w:pStyle w:val="rowtabella0"/>
              <w:jc w:val="center"/>
              <w:rPr>
                <w:color w:val="002060"/>
              </w:rPr>
            </w:pPr>
            <w:r w:rsidRPr="00C115B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06FBA" w14:textId="77777777" w:rsidR="00AE48DD" w:rsidRPr="00C115B2" w:rsidRDefault="00AE48DD" w:rsidP="005B0E11">
            <w:pPr>
              <w:pStyle w:val="rowtabella0"/>
              <w:jc w:val="center"/>
              <w:rPr>
                <w:color w:val="002060"/>
              </w:rPr>
            </w:pPr>
            <w:r w:rsidRPr="00C115B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ADE2E"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A599D" w14:textId="77777777" w:rsidR="00AE48DD" w:rsidRPr="00C115B2" w:rsidRDefault="00AE48DD" w:rsidP="005B0E11">
            <w:pPr>
              <w:pStyle w:val="rowtabella0"/>
              <w:jc w:val="center"/>
              <w:rPr>
                <w:color w:val="002060"/>
              </w:rPr>
            </w:pPr>
            <w:r w:rsidRPr="00C115B2">
              <w:rPr>
                <w:color w:val="002060"/>
              </w:rPr>
              <w:t>0</w:t>
            </w:r>
          </w:p>
        </w:tc>
      </w:tr>
      <w:tr w:rsidR="00AE48DD" w:rsidRPr="00C115B2" w14:paraId="06048D7E"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4348C" w14:textId="77777777" w:rsidR="00AE48DD" w:rsidRPr="00C115B2" w:rsidRDefault="00AE48DD" w:rsidP="005B0E11">
            <w:pPr>
              <w:pStyle w:val="rowtabella0"/>
              <w:rPr>
                <w:color w:val="002060"/>
                <w:lang w:val="en-US"/>
              </w:rPr>
            </w:pPr>
            <w:r w:rsidRPr="00C115B2">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9CC0"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A4CF0"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66F33"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4D376"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15134"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4EAC5" w14:textId="77777777" w:rsidR="00AE48DD" w:rsidRPr="00C115B2" w:rsidRDefault="00AE48DD" w:rsidP="005B0E11">
            <w:pPr>
              <w:pStyle w:val="rowtabella0"/>
              <w:jc w:val="center"/>
              <w:rPr>
                <w:color w:val="002060"/>
              </w:rPr>
            </w:pPr>
            <w:r w:rsidRPr="00C115B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F47DB" w14:textId="77777777" w:rsidR="00AE48DD" w:rsidRPr="00C115B2" w:rsidRDefault="00AE48DD" w:rsidP="005B0E11">
            <w:pPr>
              <w:pStyle w:val="rowtabella0"/>
              <w:jc w:val="center"/>
              <w:rPr>
                <w:color w:val="002060"/>
              </w:rPr>
            </w:pPr>
            <w:r w:rsidRPr="00C115B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708E"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C2D0" w14:textId="77777777" w:rsidR="00AE48DD" w:rsidRPr="00C115B2" w:rsidRDefault="00AE48DD" w:rsidP="005B0E11">
            <w:pPr>
              <w:pStyle w:val="rowtabella0"/>
              <w:jc w:val="center"/>
              <w:rPr>
                <w:color w:val="002060"/>
              </w:rPr>
            </w:pPr>
            <w:r w:rsidRPr="00C115B2">
              <w:rPr>
                <w:color w:val="002060"/>
              </w:rPr>
              <w:t>0</w:t>
            </w:r>
          </w:p>
        </w:tc>
      </w:tr>
      <w:tr w:rsidR="00AE48DD" w:rsidRPr="00C115B2" w14:paraId="5FD498E8"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B4CBC6" w14:textId="77777777" w:rsidR="00AE48DD" w:rsidRPr="00C115B2" w:rsidRDefault="00AE48DD" w:rsidP="005B0E11">
            <w:pPr>
              <w:pStyle w:val="rowtabella0"/>
              <w:rPr>
                <w:color w:val="002060"/>
              </w:rPr>
            </w:pPr>
            <w:r w:rsidRPr="00C115B2">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A6330"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16CF"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3CC1A"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9F789"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A0071"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8EF9" w14:textId="77777777" w:rsidR="00AE48DD" w:rsidRPr="00C115B2" w:rsidRDefault="00AE48DD" w:rsidP="005B0E11">
            <w:pPr>
              <w:pStyle w:val="rowtabella0"/>
              <w:jc w:val="center"/>
              <w:rPr>
                <w:color w:val="002060"/>
              </w:rPr>
            </w:pPr>
            <w:r w:rsidRPr="00C115B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CA878" w14:textId="77777777" w:rsidR="00AE48DD" w:rsidRPr="00C115B2" w:rsidRDefault="00AE48DD" w:rsidP="005B0E11">
            <w:pPr>
              <w:pStyle w:val="rowtabella0"/>
              <w:jc w:val="center"/>
              <w:rPr>
                <w:color w:val="002060"/>
              </w:rPr>
            </w:pPr>
            <w:r w:rsidRPr="00C115B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7F569"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E93AF" w14:textId="77777777" w:rsidR="00AE48DD" w:rsidRPr="00C115B2" w:rsidRDefault="00AE48DD" w:rsidP="005B0E11">
            <w:pPr>
              <w:pStyle w:val="rowtabella0"/>
              <w:jc w:val="center"/>
              <w:rPr>
                <w:color w:val="002060"/>
              </w:rPr>
            </w:pPr>
            <w:r w:rsidRPr="00C115B2">
              <w:rPr>
                <w:color w:val="002060"/>
              </w:rPr>
              <w:t>0</w:t>
            </w:r>
          </w:p>
        </w:tc>
      </w:tr>
      <w:tr w:rsidR="00AE48DD" w:rsidRPr="00C115B2" w14:paraId="3BCB91C1"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FAF1B1" w14:textId="77777777" w:rsidR="00AE48DD" w:rsidRPr="00C115B2" w:rsidRDefault="00AE48DD" w:rsidP="005B0E11">
            <w:pPr>
              <w:pStyle w:val="rowtabella0"/>
              <w:rPr>
                <w:color w:val="002060"/>
              </w:rPr>
            </w:pPr>
            <w:r w:rsidRPr="00C115B2">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70558" w14:textId="77777777" w:rsidR="00AE48DD" w:rsidRPr="00C115B2" w:rsidRDefault="00AE48DD" w:rsidP="005B0E11">
            <w:pPr>
              <w:pStyle w:val="rowtabella0"/>
              <w:jc w:val="center"/>
              <w:rPr>
                <w:color w:val="002060"/>
              </w:rPr>
            </w:pPr>
            <w:r w:rsidRPr="00C115B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4C621"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1AC90"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60294"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DC1AF"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C08DA" w14:textId="77777777" w:rsidR="00AE48DD" w:rsidRPr="00C115B2" w:rsidRDefault="00AE48DD" w:rsidP="005B0E11">
            <w:pPr>
              <w:pStyle w:val="rowtabella0"/>
              <w:jc w:val="center"/>
              <w:rPr>
                <w:color w:val="002060"/>
              </w:rPr>
            </w:pPr>
            <w:r w:rsidRPr="00C115B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C6877" w14:textId="77777777" w:rsidR="00AE48DD" w:rsidRPr="00C115B2" w:rsidRDefault="00AE48DD" w:rsidP="005B0E11">
            <w:pPr>
              <w:pStyle w:val="rowtabella0"/>
              <w:jc w:val="center"/>
              <w:rPr>
                <w:color w:val="002060"/>
              </w:rPr>
            </w:pPr>
            <w:r w:rsidRPr="00C115B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0774B"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5ED4" w14:textId="77777777" w:rsidR="00AE48DD" w:rsidRPr="00C115B2" w:rsidRDefault="00AE48DD" w:rsidP="005B0E11">
            <w:pPr>
              <w:pStyle w:val="rowtabella0"/>
              <w:jc w:val="center"/>
              <w:rPr>
                <w:color w:val="002060"/>
              </w:rPr>
            </w:pPr>
            <w:r w:rsidRPr="00C115B2">
              <w:rPr>
                <w:color w:val="002060"/>
              </w:rPr>
              <w:t>0</w:t>
            </w:r>
          </w:p>
        </w:tc>
      </w:tr>
      <w:tr w:rsidR="00AE48DD" w:rsidRPr="00C115B2" w14:paraId="43D3EB94"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A36F70" w14:textId="77777777" w:rsidR="00AE48DD" w:rsidRPr="00C115B2" w:rsidRDefault="00AE48DD" w:rsidP="005B0E11">
            <w:pPr>
              <w:pStyle w:val="rowtabella0"/>
              <w:rPr>
                <w:color w:val="002060"/>
              </w:rPr>
            </w:pPr>
            <w:r w:rsidRPr="00C115B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6C966" w14:textId="77777777" w:rsidR="00AE48DD" w:rsidRPr="00C115B2" w:rsidRDefault="00AE48DD" w:rsidP="005B0E11">
            <w:pPr>
              <w:pStyle w:val="rowtabella0"/>
              <w:jc w:val="center"/>
              <w:rPr>
                <w:color w:val="002060"/>
              </w:rPr>
            </w:pPr>
            <w:r w:rsidRPr="00C115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8F9E3"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75D46"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1F7CE"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C8E92"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67717" w14:textId="77777777" w:rsidR="00AE48DD" w:rsidRPr="00C115B2" w:rsidRDefault="00AE48DD" w:rsidP="005B0E11">
            <w:pPr>
              <w:pStyle w:val="rowtabella0"/>
              <w:jc w:val="center"/>
              <w:rPr>
                <w:color w:val="002060"/>
              </w:rPr>
            </w:pPr>
            <w:r w:rsidRPr="00C115B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39775" w14:textId="77777777" w:rsidR="00AE48DD" w:rsidRPr="00C115B2" w:rsidRDefault="00AE48DD" w:rsidP="005B0E11">
            <w:pPr>
              <w:pStyle w:val="rowtabella0"/>
              <w:jc w:val="center"/>
              <w:rPr>
                <w:color w:val="002060"/>
              </w:rPr>
            </w:pPr>
            <w:r w:rsidRPr="00C115B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61EC6"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75F69" w14:textId="77777777" w:rsidR="00AE48DD" w:rsidRPr="00C115B2" w:rsidRDefault="00AE48DD" w:rsidP="005B0E11">
            <w:pPr>
              <w:pStyle w:val="rowtabella0"/>
              <w:jc w:val="center"/>
              <w:rPr>
                <w:color w:val="002060"/>
              </w:rPr>
            </w:pPr>
            <w:r w:rsidRPr="00C115B2">
              <w:rPr>
                <w:color w:val="002060"/>
              </w:rPr>
              <w:t>0</w:t>
            </w:r>
          </w:p>
        </w:tc>
      </w:tr>
      <w:tr w:rsidR="00AE48DD" w:rsidRPr="00C115B2" w14:paraId="197D3CE9"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015B97" w14:textId="77777777" w:rsidR="00AE48DD" w:rsidRPr="00C115B2" w:rsidRDefault="00AE48DD" w:rsidP="005B0E11">
            <w:pPr>
              <w:pStyle w:val="rowtabella0"/>
              <w:rPr>
                <w:color w:val="002060"/>
                <w:lang w:val="en-US"/>
              </w:rPr>
            </w:pPr>
            <w:r w:rsidRPr="00C115B2">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38CFE" w14:textId="77777777" w:rsidR="00AE48DD" w:rsidRPr="00C115B2" w:rsidRDefault="00AE48DD" w:rsidP="005B0E11">
            <w:pPr>
              <w:pStyle w:val="rowtabella0"/>
              <w:jc w:val="center"/>
              <w:rPr>
                <w:color w:val="002060"/>
              </w:rPr>
            </w:pPr>
            <w:r w:rsidRPr="00C115B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4BDA5"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C46D2"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5C514"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63B21"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71091" w14:textId="77777777" w:rsidR="00AE48DD" w:rsidRPr="00C115B2" w:rsidRDefault="00AE48DD" w:rsidP="005B0E11">
            <w:pPr>
              <w:pStyle w:val="rowtabella0"/>
              <w:jc w:val="center"/>
              <w:rPr>
                <w:color w:val="002060"/>
              </w:rPr>
            </w:pPr>
            <w:r w:rsidRPr="00C115B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7FFF" w14:textId="77777777" w:rsidR="00AE48DD" w:rsidRPr="00C115B2" w:rsidRDefault="00AE48DD" w:rsidP="005B0E11">
            <w:pPr>
              <w:pStyle w:val="rowtabella0"/>
              <w:jc w:val="center"/>
              <w:rPr>
                <w:color w:val="002060"/>
              </w:rPr>
            </w:pPr>
            <w:r w:rsidRPr="00C115B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2264A"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3B7C2" w14:textId="77777777" w:rsidR="00AE48DD" w:rsidRPr="00C115B2" w:rsidRDefault="00AE48DD" w:rsidP="005B0E11">
            <w:pPr>
              <w:pStyle w:val="rowtabella0"/>
              <w:jc w:val="center"/>
              <w:rPr>
                <w:color w:val="002060"/>
              </w:rPr>
            </w:pPr>
            <w:r w:rsidRPr="00C115B2">
              <w:rPr>
                <w:color w:val="002060"/>
              </w:rPr>
              <w:t>0</w:t>
            </w:r>
          </w:p>
        </w:tc>
      </w:tr>
      <w:tr w:rsidR="00AE48DD" w:rsidRPr="00C115B2" w14:paraId="7FCCB175"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96694B" w14:textId="77777777" w:rsidR="00AE48DD" w:rsidRPr="00C115B2" w:rsidRDefault="00AE48DD" w:rsidP="005B0E11">
            <w:pPr>
              <w:pStyle w:val="rowtabella0"/>
              <w:rPr>
                <w:color w:val="002060"/>
              </w:rPr>
            </w:pPr>
            <w:r w:rsidRPr="00C115B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25A5B" w14:textId="77777777" w:rsidR="00AE48DD" w:rsidRPr="00C115B2" w:rsidRDefault="00AE48DD" w:rsidP="005B0E11">
            <w:pPr>
              <w:pStyle w:val="rowtabella0"/>
              <w:jc w:val="center"/>
              <w:rPr>
                <w:color w:val="002060"/>
              </w:rPr>
            </w:pPr>
            <w:r w:rsidRPr="00C115B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1357D"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DF3D8"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093FD"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27AE"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0FEBA" w14:textId="77777777" w:rsidR="00AE48DD" w:rsidRPr="00C115B2" w:rsidRDefault="00AE48DD" w:rsidP="005B0E11">
            <w:pPr>
              <w:pStyle w:val="rowtabella0"/>
              <w:jc w:val="center"/>
              <w:rPr>
                <w:color w:val="002060"/>
              </w:rPr>
            </w:pPr>
            <w:r w:rsidRPr="00C115B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8E81B" w14:textId="77777777" w:rsidR="00AE48DD" w:rsidRPr="00C115B2" w:rsidRDefault="00AE48DD" w:rsidP="005B0E11">
            <w:pPr>
              <w:pStyle w:val="rowtabella0"/>
              <w:jc w:val="center"/>
              <w:rPr>
                <w:color w:val="002060"/>
              </w:rPr>
            </w:pPr>
            <w:r w:rsidRPr="00C115B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D3909" w14:textId="77777777" w:rsidR="00AE48DD" w:rsidRPr="00C115B2" w:rsidRDefault="00AE48DD" w:rsidP="005B0E11">
            <w:pPr>
              <w:pStyle w:val="rowtabella0"/>
              <w:jc w:val="center"/>
              <w:rPr>
                <w:color w:val="002060"/>
              </w:rPr>
            </w:pPr>
            <w:r w:rsidRPr="00C115B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1F765" w14:textId="77777777" w:rsidR="00AE48DD" w:rsidRPr="00C115B2" w:rsidRDefault="00AE48DD" w:rsidP="005B0E11">
            <w:pPr>
              <w:pStyle w:val="rowtabella0"/>
              <w:jc w:val="center"/>
              <w:rPr>
                <w:color w:val="002060"/>
              </w:rPr>
            </w:pPr>
            <w:r w:rsidRPr="00C115B2">
              <w:rPr>
                <w:color w:val="002060"/>
              </w:rPr>
              <w:t>0</w:t>
            </w:r>
          </w:p>
        </w:tc>
      </w:tr>
      <w:tr w:rsidR="00AE48DD" w:rsidRPr="00C115B2" w14:paraId="066B3335"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0D88D" w14:textId="77777777" w:rsidR="00AE48DD" w:rsidRPr="00C115B2" w:rsidRDefault="00AE48DD" w:rsidP="005B0E11">
            <w:pPr>
              <w:pStyle w:val="rowtabella0"/>
              <w:rPr>
                <w:color w:val="002060"/>
              </w:rPr>
            </w:pPr>
            <w:r w:rsidRPr="00C115B2">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08D97"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90B4"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021BC"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AF9B1"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9F7AE"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BC21" w14:textId="77777777" w:rsidR="00AE48DD" w:rsidRPr="00C115B2" w:rsidRDefault="00AE48DD" w:rsidP="005B0E11">
            <w:pPr>
              <w:pStyle w:val="rowtabella0"/>
              <w:jc w:val="center"/>
              <w:rPr>
                <w:color w:val="002060"/>
              </w:rPr>
            </w:pPr>
            <w:r w:rsidRPr="00C115B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129BD" w14:textId="77777777" w:rsidR="00AE48DD" w:rsidRPr="00C115B2" w:rsidRDefault="00AE48DD" w:rsidP="005B0E11">
            <w:pPr>
              <w:pStyle w:val="rowtabella0"/>
              <w:jc w:val="center"/>
              <w:rPr>
                <w:color w:val="002060"/>
              </w:rPr>
            </w:pPr>
            <w:r w:rsidRPr="00C115B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AF2C7" w14:textId="77777777" w:rsidR="00AE48DD" w:rsidRPr="00C115B2" w:rsidRDefault="00AE48DD" w:rsidP="005B0E11">
            <w:pPr>
              <w:pStyle w:val="rowtabella0"/>
              <w:jc w:val="center"/>
              <w:rPr>
                <w:color w:val="002060"/>
              </w:rPr>
            </w:pPr>
            <w:r w:rsidRPr="00C115B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0A232" w14:textId="77777777" w:rsidR="00AE48DD" w:rsidRPr="00C115B2" w:rsidRDefault="00AE48DD" w:rsidP="005B0E11">
            <w:pPr>
              <w:pStyle w:val="rowtabella0"/>
              <w:jc w:val="center"/>
              <w:rPr>
                <w:color w:val="002060"/>
              </w:rPr>
            </w:pPr>
            <w:r w:rsidRPr="00C115B2">
              <w:rPr>
                <w:color w:val="002060"/>
              </w:rPr>
              <w:t>0</w:t>
            </w:r>
          </w:p>
        </w:tc>
      </w:tr>
      <w:tr w:rsidR="00AE48DD" w:rsidRPr="00C115B2" w14:paraId="271FE551"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981FF7" w14:textId="77777777" w:rsidR="00AE48DD" w:rsidRPr="00C115B2" w:rsidRDefault="00AE48DD" w:rsidP="005B0E11">
            <w:pPr>
              <w:pStyle w:val="rowtabella0"/>
              <w:rPr>
                <w:color w:val="002060"/>
              </w:rPr>
            </w:pPr>
            <w:r w:rsidRPr="00C115B2">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2AE9"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E00DE"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3FE6B"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42A6F"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CBCD0"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46542" w14:textId="77777777" w:rsidR="00AE48DD" w:rsidRPr="00C115B2" w:rsidRDefault="00AE48DD" w:rsidP="005B0E11">
            <w:pPr>
              <w:pStyle w:val="rowtabella0"/>
              <w:jc w:val="center"/>
              <w:rPr>
                <w:color w:val="002060"/>
              </w:rPr>
            </w:pPr>
            <w:r w:rsidRPr="00C115B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D6BD1" w14:textId="77777777" w:rsidR="00AE48DD" w:rsidRPr="00C115B2" w:rsidRDefault="00AE48DD" w:rsidP="005B0E11">
            <w:pPr>
              <w:pStyle w:val="rowtabella0"/>
              <w:jc w:val="center"/>
              <w:rPr>
                <w:color w:val="002060"/>
              </w:rPr>
            </w:pPr>
            <w:r w:rsidRPr="00C115B2">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E1EC6" w14:textId="77777777" w:rsidR="00AE48DD" w:rsidRPr="00C115B2" w:rsidRDefault="00AE48DD" w:rsidP="005B0E11">
            <w:pPr>
              <w:pStyle w:val="rowtabella0"/>
              <w:jc w:val="center"/>
              <w:rPr>
                <w:color w:val="002060"/>
              </w:rPr>
            </w:pPr>
            <w:r w:rsidRPr="00C115B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F507F" w14:textId="77777777" w:rsidR="00AE48DD" w:rsidRPr="00C115B2" w:rsidRDefault="00AE48DD" w:rsidP="005B0E11">
            <w:pPr>
              <w:pStyle w:val="rowtabella0"/>
              <w:jc w:val="center"/>
              <w:rPr>
                <w:color w:val="002060"/>
              </w:rPr>
            </w:pPr>
            <w:r w:rsidRPr="00C115B2">
              <w:rPr>
                <w:color w:val="002060"/>
              </w:rPr>
              <w:t>0</w:t>
            </w:r>
          </w:p>
        </w:tc>
      </w:tr>
    </w:tbl>
    <w:p w14:paraId="0DAD0B5A" w14:textId="77777777" w:rsidR="00AE48DD" w:rsidRPr="00C115B2" w:rsidRDefault="00AE48DD" w:rsidP="00AE48DD">
      <w:pPr>
        <w:pStyle w:val="breakline"/>
        <w:rPr>
          <w:rFonts w:eastAsiaTheme="minorEastAsia"/>
          <w:color w:val="002060"/>
        </w:rPr>
      </w:pPr>
    </w:p>
    <w:p w14:paraId="429934A4" w14:textId="77777777" w:rsidR="00AE48DD" w:rsidRPr="00C115B2" w:rsidRDefault="00AE48DD" w:rsidP="00AE48DD">
      <w:pPr>
        <w:pStyle w:val="breakline"/>
        <w:rPr>
          <w:color w:val="002060"/>
        </w:rPr>
      </w:pPr>
    </w:p>
    <w:p w14:paraId="0A855338" w14:textId="77777777" w:rsidR="00AE48DD" w:rsidRPr="00C115B2" w:rsidRDefault="00AE48DD" w:rsidP="00AE48DD">
      <w:pPr>
        <w:pStyle w:val="sottotitolocampionato10"/>
        <w:rPr>
          <w:color w:val="002060"/>
        </w:rPr>
      </w:pPr>
      <w:r w:rsidRPr="00C115B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07DF786F"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64471"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C6643"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BEF8F"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204E8"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32ED1"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7EF67"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81657"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DCBDE"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2C955"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298DF" w14:textId="77777777" w:rsidR="00AE48DD" w:rsidRPr="00C115B2" w:rsidRDefault="00AE48DD" w:rsidP="005B0E11">
            <w:pPr>
              <w:pStyle w:val="headertabella0"/>
              <w:rPr>
                <w:color w:val="002060"/>
              </w:rPr>
            </w:pPr>
            <w:r w:rsidRPr="00C115B2">
              <w:rPr>
                <w:color w:val="002060"/>
              </w:rPr>
              <w:t>PE</w:t>
            </w:r>
          </w:p>
        </w:tc>
      </w:tr>
      <w:tr w:rsidR="00AE48DD" w:rsidRPr="00C115B2" w14:paraId="1AB91EDD"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1BF080" w14:textId="77777777" w:rsidR="00AE48DD" w:rsidRPr="00C115B2" w:rsidRDefault="00AE48DD" w:rsidP="005B0E11">
            <w:pPr>
              <w:pStyle w:val="rowtabella0"/>
              <w:rPr>
                <w:color w:val="002060"/>
              </w:rPr>
            </w:pPr>
            <w:r w:rsidRPr="00C115B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61E7E" w14:textId="77777777" w:rsidR="00AE48DD" w:rsidRPr="00C115B2" w:rsidRDefault="00AE48DD" w:rsidP="005B0E11">
            <w:pPr>
              <w:pStyle w:val="rowtabella0"/>
              <w:jc w:val="center"/>
              <w:rPr>
                <w:color w:val="002060"/>
              </w:rPr>
            </w:pPr>
            <w:r w:rsidRPr="00C115B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C7FE4"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34FE7"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D4E6C"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66897"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73D27" w14:textId="77777777" w:rsidR="00AE48DD" w:rsidRPr="00C115B2" w:rsidRDefault="00AE48DD" w:rsidP="005B0E11">
            <w:pPr>
              <w:pStyle w:val="rowtabella0"/>
              <w:jc w:val="center"/>
              <w:rPr>
                <w:color w:val="002060"/>
              </w:rPr>
            </w:pPr>
            <w:r w:rsidRPr="00C115B2">
              <w:rPr>
                <w:color w:val="002060"/>
              </w:rPr>
              <w:t>162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1C1E9" w14:textId="77777777" w:rsidR="00AE48DD" w:rsidRPr="00C115B2" w:rsidRDefault="00AE48DD" w:rsidP="005B0E11">
            <w:pPr>
              <w:pStyle w:val="rowtabella0"/>
              <w:jc w:val="center"/>
              <w:rPr>
                <w:color w:val="002060"/>
              </w:rPr>
            </w:pPr>
            <w:r w:rsidRPr="00C115B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8B8B8" w14:textId="77777777" w:rsidR="00AE48DD" w:rsidRPr="00C115B2" w:rsidRDefault="00AE48DD" w:rsidP="005B0E11">
            <w:pPr>
              <w:pStyle w:val="rowtabella0"/>
              <w:jc w:val="center"/>
              <w:rPr>
                <w:color w:val="002060"/>
              </w:rPr>
            </w:pPr>
            <w:r w:rsidRPr="00C115B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6A12" w14:textId="77777777" w:rsidR="00AE48DD" w:rsidRPr="00C115B2" w:rsidRDefault="00AE48DD" w:rsidP="005B0E11">
            <w:pPr>
              <w:pStyle w:val="rowtabella0"/>
              <w:jc w:val="center"/>
              <w:rPr>
                <w:color w:val="002060"/>
              </w:rPr>
            </w:pPr>
            <w:r w:rsidRPr="00C115B2">
              <w:rPr>
                <w:color w:val="002060"/>
              </w:rPr>
              <w:t>0</w:t>
            </w:r>
          </w:p>
        </w:tc>
      </w:tr>
      <w:tr w:rsidR="00AE48DD" w:rsidRPr="00C115B2" w14:paraId="7B3FEC3E"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E1D475" w14:textId="77777777" w:rsidR="00AE48DD" w:rsidRPr="00C115B2" w:rsidRDefault="00AE48DD" w:rsidP="005B0E11">
            <w:pPr>
              <w:pStyle w:val="rowtabella0"/>
              <w:rPr>
                <w:color w:val="002060"/>
                <w:lang w:val="en-US"/>
              </w:rPr>
            </w:pPr>
            <w:r w:rsidRPr="00C115B2">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73FB" w14:textId="77777777" w:rsidR="00AE48DD" w:rsidRPr="00C115B2" w:rsidRDefault="00AE48DD" w:rsidP="005B0E11">
            <w:pPr>
              <w:pStyle w:val="rowtabella0"/>
              <w:jc w:val="center"/>
              <w:rPr>
                <w:color w:val="002060"/>
              </w:rPr>
            </w:pPr>
            <w:r w:rsidRPr="00C115B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E381B"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B2812"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D003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E61B3"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6E572" w14:textId="77777777" w:rsidR="00AE48DD" w:rsidRPr="00C115B2" w:rsidRDefault="00AE48DD" w:rsidP="005B0E11">
            <w:pPr>
              <w:pStyle w:val="rowtabella0"/>
              <w:jc w:val="center"/>
              <w:rPr>
                <w:color w:val="002060"/>
              </w:rPr>
            </w:pPr>
            <w:r w:rsidRPr="00C115B2">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D22F4" w14:textId="77777777" w:rsidR="00AE48DD" w:rsidRPr="00C115B2" w:rsidRDefault="00AE48DD" w:rsidP="005B0E11">
            <w:pPr>
              <w:pStyle w:val="rowtabella0"/>
              <w:jc w:val="center"/>
              <w:rPr>
                <w:color w:val="002060"/>
              </w:rPr>
            </w:pPr>
            <w:r w:rsidRPr="00C115B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2AAA1" w14:textId="77777777" w:rsidR="00AE48DD" w:rsidRPr="00C115B2" w:rsidRDefault="00AE48DD" w:rsidP="005B0E11">
            <w:pPr>
              <w:pStyle w:val="rowtabella0"/>
              <w:jc w:val="center"/>
              <w:rPr>
                <w:color w:val="002060"/>
              </w:rPr>
            </w:pPr>
            <w:r w:rsidRPr="00C115B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8C0FA" w14:textId="77777777" w:rsidR="00AE48DD" w:rsidRPr="00C115B2" w:rsidRDefault="00AE48DD" w:rsidP="005B0E11">
            <w:pPr>
              <w:pStyle w:val="rowtabella0"/>
              <w:jc w:val="center"/>
              <w:rPr>
                <w:color w:val="002060"/>
              </w:rPr>
            </w:pPr>
            <w:r w:rsidRPr="00C115B2">
              <w:rPr>
                <w:color w:val="002060"/>
              </w:rPr>
              <w:t>0</w:t>
            </w:r>
          </w:p>
        </w:tc>
      </w:tr>
      <w:tr w:rsidR="00AE48DD" w:rsidRPr="00C115B2" w14:paraId="3568027E"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56F3EB" w14:textId="77777777" w:rsidR="00AE48DD" w:rsidRPr="00C115B2" w:rsidRDefault="00AE48DD" w:rsidP="005B0E11">
            <w:pPr>
              <w:pStyle w:val="rowtabella0"/>
              <w:rPr>
                <w:color w:val="002060"/>
              </w:rPr>
            </w:pPr>
            <w:r w:rsidRPr="00C115B2">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85FB4" w14:textId="77777777" w:rsidR="00AE48DD" w:rsidRPr="00C115B2" w:rsidRDefault="00AE48DD" w:rsidP="005B0E11">
            <w:pPr>
              <w:pStyle w:val="rowtabella0"/>
              <w:jc w:val="center"/>
              <w:rPr>
                <w:color w:val="002060"/>
              </w:rPr>
            </w:pPr>
            <w:r w:rsidRPr="00C115B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C545C"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D0A57"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278EE"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62DAE"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369A5" w14:textId="77777777" w:rsidR="00AE48DD" w:rsidRPr="00C115B2" w:rsidRDefault="00AE48DD" w:rsidP="005B0E11">
            <w:pPr>
              <w:pStyle w:val="rowtabella0"/>
              <w:jc w:val="center"/>
              <w:rPr>
                <w:color w:val="002060"/>
              </w:rPr>
            </w:pPr>
            <w:r w:rsidRPr="00C115B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8951E" w14:textId="77777777" w:rsidR="00AE48DD" w:rsidRPr="00C115B2" w:rsidRDefault="00AE48DD" w:rsidP="005B0E11">
            <w:pPr>
              <w:pStyle w:val="rowtabella0"/>
              <w:jc w:val="center"/>
              <w:rPr>
                <w:color w:val="002060"/>
              </w:rPr>
            </w:pPr>
            <w:r w:rsidRPr="00C115B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D5FE4" w14:textId="77777777" w:rsidR="00AE48DD" w:rsidRPr="00C115B2" w:rsidRDefault="00AE48DD" w:rsidP="005B0E11">
            <w:pPr>
              <w:pStyle w:val="rowtabella0"/>
              <w:jc w:val="center"/>
              <w:rPr>
                <w:color w:val="002060"/>
              </w:rPr>
            </w:pPr>
            <w:r w:rsidRPr="00C115B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465F3" w14:textId="77777777" w:rsidR="00AE48DD" w:rsidRPr="00C115B2" w:rsidRDefault="00AE48DD" w:rsidP="005B0E11">
            <w:pPr>
              <w:pStyle w:val="rowtabella0"/>
              <w:jc w:val="center"/>
              <w:rPr>
                <w:color w:val="002060"/>
              </w:rPr>
            </w:pPr>
            <w:r w:rsidRPr="00C115B2">
              <w:rPr>
                <w:color w:val="002060"/>
              </w:rPr>
              <w:t>0</w:t>
            </w:r>
          </w:p>
        </w:tc>
      </w:tr>
      <w:tr w:rsidR="00AE48DD" w:rsidRPr="00C115B2" w14:paraId="1FE3EA06"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346A72" w14:textId="77777777" w:rsidR="00AE48DD" w:rsidRPr="00C115B2" w:rsidRDefault="00AE48DD" w:rsidP="005B0E11">
            <w:pPr>
              <w:pStyle w:val="rowtabella0"/>
              <w:rPr>
                <w:color w:val="002060"/>
              </w:rPr>
            </w:pPr>
            <w:r w:rsidRPr="00C115B2">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48CFA" w14:textId="77777777" w:rsidR="00AE48DD" w:rsidRPr="00C115B2" w:rsidRDefault="00AE48DD" w:rsidP="005B0E11">
            <w:pPr>
              <w:pStyle w:val="rowtabella0"/>
              <w:jc w:val="center"/>
              <w:rPr>
                <w:color w:val="002060"/>
              </w:rPr>
            </w:pPr>
            <w:r w:rsidRPr="00C115B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12C82"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56153"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38EC9"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98292"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2F4CE" w14:textId="77777777" w:rsidR="00AE48DD" w:rsidRPr="00C115B2" w:rsidRDefault="00AE48DD" w:rsidP="005B0E11">
            <w:pPr>
              <w:pStyle w:val="rowtabella0"/>
              <w:jc w:val="center"/>
              <w:rPr>
                <w:color w:val="002060"/>
              </w:rPr>
            </w:pPr>
            <w:r w:rsidRPr="00C115B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64D8A" w14:textId="77777777" w:rsidR="00AE48DD" w:rsidRPr="00C115B2" w:rsidRDefault="00AE48DD" w:rsidP="005B0E11">
            <w:pPr>
              <w:pStyle w:val="rowtabella0"/>
              <w:jc w:val="center"/>
              <w:rPr>
                <w:color w:val="002060"/>
              </w:rPr>
            </w:pPr>
            <w:r w:rsidRPr="00C115B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984A5" w14:textId="77777777" w:rsidR="00AE48DD" w:rsidRPr="00C115B2" w:rsidRDefault="00AE48DD" w:rsidP="005B0E11">
            <w:pPr>
              <w:pStyle w:val="rowtabella0"/>
              <w:jc w:val="center"/>
              <w:rPr>
                <w:color w:val="002060"/>
              </w:rPr>
            </w:pPr>
            <w:r w:rsidRPr="00C115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27BCB" w14:textId="77777777" w:rsidR="00AE48DD" w:rsidRPr="00C115B2" w:rsidRDefault="00AE48DD" w:rsidP="005B0E11">
            <w:pPr>
              <w:pStyle w:val="rowtabella0"/>
              <w:jc w:val="center"/>
              <w:rPr>
                <w:color w:val="002060"/>
              </w:rPr>
            </w:pPr>
            <w:r w:rsidRPr="00C115B2">
              <w:rPr>
                <w:color w:val="002060"/>
              </w:rPr>
              <w:t>0</w:t>
            </w:r>
          </w:p>
        </w:tc>
      </w:tr>
      <w:tr w:rsidR="00AE48DD" w:rsidRPr="00C115B2" w14:paraId="758DE54B"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95A267" w14:textId="77777777" w:rsidR="00AE48DD" w:rsidRPr="00C115B2" w:rsidRDefault="00AE48DD" w:rsidP="005B0E11">
            <w:pPr>
              <w:pStyle w:val="rowtabella0"/>
              <w:rPr>
                <w:color w:val="002060"/>
              </w:rPr>
            </w:pPr>
            <w:r w:rsidRPr="00C115B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40210" w14:textId="77777777" w:rsidR="00AE48DD" w:rsidRPr="00C115B2" w:rsidRDefault="00AE48DD" w:rsidP="005B0E11">
            <w:pPr>
              <w:pStyle w:val="rowtabella0"/>
              <w:jc w:val="center"/>
              <w:rPr>
                <w:color w:val="002060"/>
              </w:rPr>
            </w:pPr>
            <w:r w:rsidRPr="00C115B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005F0"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0B822"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4B210"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FF51D"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B498D" w14:textId="77777777" w:rsidR="00AE48DD" w:rsidRPr="00C115B2" w:rsidRDefault="00AE48DD" w:rsidP="005B0E11">
            <w:pPr>
              <w:pStyle w:val="rowtabella0"/>
              <w:jc w:val="center"/>
              <w:rPr>
                <w:color w:val="002060"/>
              </w:rPr>
            </w:pPr>
            <w:r w:rsidRPr="00C115B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19545" w14:textId="77777777" w:rsidR="00AE48DD" w:rsidRPr="00C115B2" w:rsidRDefault="00AE48DD" w:rsidP="005B0E11">
            <w:pPr>
              <w:pStyle w:val="rowtabella0"/>
              <w:jc w:val="center"/>
              <w:rPr>
                <w:color w:val="002060"/>
              </w:rPr>
            </w:pPr>
            <w:r w:rsidRPr="00C115B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832E3"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4F87F" w14:textId="77777777" w:rsidR="00AE48DD" w:rsidRPr="00C115B2" w:rsidRDefault="00AE48DD" w:rsidP="005B0E11">
            <w:pPr>
              <w:pStyle w:val="rowtabella0"/>
              <w:jc w:val="center"/>
              <w:rPr>
                <w:color w:val="002060"/>
              </w:rPr>
            </w:pPr>
            <w:r w:rsidRPr="00C115B2">
              <w:rPr>
                <w:color w:val="002060"/>
              </w:rPr>
              <w:t>0</w:t>
            </w:r>
          </w:p>
        </w:tc>
      </w:tr>
      <w:tr w:rsidR="00AE48DD" w:rsidRPr="00C115B2" w14:paraId="53DF58EF"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A2612F" w14:textId="77777777" w:rsidR="00AE48DD" w:rsidRPr="00C115B2" w:rsidRDefault="00AE48DD" w:rsidP="005B0E11">
            <w:pPr>
              <w:pStyle w:val="rowtabella0"/>
              <w:rPr>
                <w:color w:val="002060"/>
              </w:rPr>
            </w:pPr>
            <w:r w:rsidRPr="00C115B2">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73A7D" w14:textId="77777777" w:rsidR="00AE48DD" w:rsidRPr="00C115B2" w:rsidRDefault="00AE48DD" w:rsidP="005B0E11">
            <w:pPr>
              <w:pStyle w:val="rowtabella0"/>
              <w:jc w:val="center"/>
              <w:rPr>
                <w:color w:val="002060"/>
              </w:rPr>
            </w:pPr>
            <w:r w:rsidRPr="00C115B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BB543"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9BE4"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A376B"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E98C"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8C5C" w14:textId="77777777" w:rsidR="00AE48DD" w:rsidRPr="00C115B2" w:rsidRDefault="00AE48DD" w:rsidP="005B0E11">
            <w:pPr>
              <w:pStyle w:val="rowtabella0"/>
              <w:jc w:val="center"/>
              <w:rPr>
                <w:color w:val="002060"/>
              </w:rPr>
            </w:pPr>
            <w:r w:rsidRPr="00C115B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D5980" w14:textId="77777777" w:rsidR="00AE48DD" w:rsidRPr="00C115B2" w:rsidRDefault="00AE48DD" w:rsidP="005B0E11">
            <w:pPr>
              <w:pStyle w:val="rowtabella0"/>
              <w:jc w:val="center"/>
              <w:rPr>
                <w:color w:val="002060"/>
              </w:rPr>
            </w:pPr>
            <w:r w:rsidRPr="00C115B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4032"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E84F3" w14:textId="77777777" w:rsidR="00AE48DD" w:rsidRPr="00C115B2" w:rsidRDefault="00AE48DD" w:rsidP="005B0E11">
            <w:pPr>
              <w:pStyle w:val="rowtabella0"/>
              <w:jc w:val="center"/>
              <w:rPr>
                <w:color w:val="002060"/>
              </w:rPr>
            </w:pPr>
            <w:r w:rsidRPr="00C115B2">
              <w:rPr>
                <w:color w:val="002060"/>
              </w:rPr>
              <w:t>0</w:t>
            </w:r>
          </w:p>
        </w:tc>
      </w:tr>
      <w:tr w:rsidR="00AE48DD" w:rsidRPr="00C115B2" w14:paraId="1858EAA7"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63AFED" w14:textId="77777777" w:rsidR="00AE48DD" w:rsidRPr="00C115B2" w:rsidRDefault="00AE48DD" w:rsidP="005B0E11">
            <w:pPr>
              <w:pStyle w:val="rowtabella0"/>
              <w:rPr>
                <w:color w:val="002060"/>
                <w:lang w:val="en-US"/>
              </w:rPr>
            </w:pPr>
            <w:r w:rsidRPr="00C115B2">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EE8B" w14:textId="77777777" w:rsidR="00AE48DD" w:rsidRPr="00C115B2" w:rsidRDefault="00AE48DD" w:rsidP="005B0E11">
            <w:pPr>
              <w:pStyle w:val="rowtabella0"/>
              <w:jc w:val="center"/>
              <w:rPr>
                <w:color w:val="002060"/>
              </w:rPr>
            </w:pPr>
            <w:r w:rsidRPr="00C115B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FD00"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5ACD0"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369CD"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EA6D3"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2E62F" w14:textId="77777777" w:rsidR="00AE48DD" w:rsidRPr="00C115B2" w:rsidRDefault="00AE48DD" w:rsidP="005B0E11">
            <w:pPr>
              <w:pStyle w:val="rowtabella0"/>
              <w:jc w:val="center"/>
              <w:rPr>
                <w:color w:val="002060"/>
              </w:rPr>
            </w:pPr>
            <w:r w:rsidRPr="00C115B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58ABD" w14:textId="77777777" w:rsidR="00AE48DD" w:rsidRPr="00C115B2" w:rsidRDefault="00AE48DD" w:rsidP="005B0E11">
            <w:pPr>
              <w:pStyle w:val="rowtabella0"/>
              <w:jc w:val="center"/>
              <w:rPr>
                <w:color w:val="002060"/>
              </w:rPr>
            </w:pPr>
            <w:r w:rsidRPr="00C115B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8638E"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11D4" w14:textId="77777777" w:rsidR="00AE48DD" w:rsidRPr="00C115B2" w:rsidRDefault="00AE48DD" w:rsidP="005B0E11">
            <w:pPr>
              <w:pStyle w:val="rowtabella0"/>
              <w:jc w:val="center"/>
              <w:rPr>
                <w:color w:val="002060"/>
              </w:rPr>
            </w:pPr>
            <w:r w:rsidRPr="00C115B2">
              <w:rPr>
                <w:color w:val="002060"/>
              </w:rPr>
              <w:t>0</w:t>
            </w:r>
          </w:p>
        </w:tc>
      </w:tr>
      <w:tr w:rsidR="00AE48DD" w:rsidRPr="00C115B2" w14:paraId="40288756"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ECD3B" w14:textId="77777777" w:rsidR="00AE48DD" w:rsidRPr="00C115B2" w:rsidRDefault="00AE48DD" w:rsidP="005B0E11">
            <w:pPr>
              <w:pStyle w:val="rowtabella0"/>
              <w:rPr>
                <w:color w:val="002060"/>
              </w:rPr>
            </w:pPr>
            <w:r w:rsidRPr="00C115B2">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40BA0" w14:textId="77777777" w:rsidR="00AE48DD" w:rsidRPr="00C115B2" w:rsidRDefault="00AE48DD" w:rsidP="005B0E11">
            <w:pPr>
              <w:pStyle w:val="rowtabella0"/>
              <w:jc w:val="center"/>
              <w:rPr>
                <w:color w:val="002060"/>
              </w:rPr>
            </w:pPr>
            <w:r w:rsidRPr="00C115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EE600"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A3EA1"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17BE9"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B4FD2"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1EB47" w14:textId="77777777" w:rsidR="00AE48DD" w:rsidRPr="00C115B2" w:rsidRDefault="00AE48DD" w:rsidP="005B0E11">
            <w:pPr>
              <w:pStyle w:val="rowtabella0"/>
              <w:jc w:val="center"/>
              <w:rPr>
                <w:color w:val="002060"/>
              </w:rPr>
            </w:pPr>
            <w:r w:rsidRPr="00C115B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BE147" w14:textId="77777777" w:rsidR="00AE48DD" w:rsidRPr="00C115B2" w:rsidRDefault="00AE48DD" w:rsidP="005B0E11">
            <w:pPr>
              <w:pStyle w:val="rowtabella0"/>
              <w:jc w:val="center"/>
              <w:rPr>
                <w:color w:val="002060"/>
              </w:rPr>
            </w:pPr>
            <w:r w:rsidRPr="00C115B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E3C81" w14:textId="77777777" w:rsidR="00AE48DD" w:rsidRPr="00C115B2" w:rsidRDefault="00AE48DD" w:rsidP="005B0E11">
            <w:pPr>
              <w:pStyle w:val="rowtabella0"/>
              <w:jc w:val="center"/>
              <w:rPr>
                <w:color w:val="002060"/>
              </w:rPr>
            </w:pPr>
            <w:r w:rsidRPr="00C115B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4074A" w14:textId="77777777" w:rsidR="00AE48DD" w:rsidRPr="00C115B2" w:rsidRDefault="00AE48DD" w:rsidP="005B0E11">
            <w:pPr>
              <w:pStyle w:val="rowtabella0"/>
              <w:jc w:val="center"/>
              <w:rPr>
                <w:color w:val="002060"/>
              </w:rPr>
            </w:pPr>
            <w:r w:rsidRPr="00C115B2">
              <w:rPr>
                <w:color w:val="002060"/>
              </w:rPr>
              <w:t>0</w:t>
            </w:r>
          </w:p>
        </w:tc>
      </w:tr>
      <w:tr w:rsidR="00AE48DD" w:rsidRPr="00C115B2" w14:paraId="2AD21155"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DCC5FB" w14:textId="77777777" w:rsidR="00AE48DD" w:rsidRPr="00C115B2" w:rsidRDefault="00AE48DD" w:rsidP="005B0E11">
            <w:pPr>
              <w:pStyle w:val="rowtabella0"/>
              <w:rPr>
                <w:color w:val="002060"/>
              </w:rPr>
            </w:pPr>
            <w:r w:rsidRPr="00C115B2">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422EC" w14:textId="77777777" w:rsidR="00AE48DD" w:rsidRPr="00C115B2" w:rsidRDefault="00AE48DD" w:rsidP="005B0E11">
            <w:pPr>
              <w:pStyle w:val="rowtabella0"/>
              <w:jc w:val="center"/>
              <w:rPr>
                <w:color w:val="002060"/>
              </w:rPr>
            </w:pPr>
            <w:r w:rsidRPr="00C115B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C9193"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98614"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9604B"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FEB79"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9582D" w14:textId="77777777" w:rsidR="00AE48DD" w:rsidRPr="00C115B2" w:rsidRDefault="00AE48DD" w:rsidP="005B0E11">
            <w:pPr>
              <w:pStyle w:val="rowtabella0"/>
              <w:jc w:val="center"/>
              <w:rPr>
                <w:color w:val="002060"/>
              </w:rPr>
            </w:pPr>
            <w:r w:rsidRPr="00C115B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87A4F" w14:textId="77777777" w:rsidR="00AE48DD" w:rsidRPr="00C115B2" w:rsidRDefault="00AE48DD" w:rsidP="005B0E11">
            <w:pPr>
              <w:pStyle w:val="rowtabella0"/>
              <w:jc w:val="center"/>
              <w:rPr>
                <w:color w:val="002060"/>
              </w:rPr>
            </w:pPr>
            <w:r w:rsidRPr="00C115B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8F8E0"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06A7C" w14:textId="77777777" w:rsidR="00AE48DD" w:rsidRPr="00C115B2" w:rsidRDefault="00AE48DD" w:rsidP="005B0E11">
            <w:pPr>
              <w:pStyle w:val="rowtabella0"/>
              <w:jc w:val="center"/>
              <w:rPr>
                <w:color w:val="002060"/>
              </w:rPr>
            </w:pPr>
            <w:r w:rsidRPr="00C115B2">
              <w:rPr>
                <w:color w:val="002060"/>
              </w:rPr>
              <w:t>0</w:t>
            </w:r>
          </w:p>
        </w:tc>
      </w:tr>
      <w:tr w:rsidR="00AE48DD" w:rsidRPr="00C115B2" w14:paraId="2B62B989"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EFAE23" w14:textId="77777777" w:rsidR="00AE48DD" w:rsidRPr="00C115B2" w:rsidRDefault="00AE48DD" w:rsidP="005B0E11">
            <w:pPr>
              <w:pStyle w:val="rowtabella0"/>
              <w:rPr>
                <w:color w:val="002060"/>
              </w:rPr>
            </w:pPr>
            <w:r w:rsidRPr="00C115B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860C3" w14:textId="77777777" w:rsidR="00AE48DD" w:rsidRPr="00C115B2" w:rsidRDefault="00AE48DD" w:rsidP="005B0E11">
            <w:pPr>
              <w:pStyle w:val="rowtabella0"/>
              <w:jc w:val="center"/>
              <w:rPr>
                <w:color w:val="002060"/>
              </w:rPr>
            </w:pPr>
            <w:r w:rsidRPr="00C115B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4EFD4"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193CD"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FD5A6"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4014C"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278BB" w14:textId="77777777" w:rsidR="00AE48DD" w:rsidRPr="00C115B2" w:rsidRDefault="00AE48DD" w:rsidP="005B0E11">
            <w:pPr>
              <w:pStyle w:val="rowtabella0"/>
              <w:jc w:val="center"/>
              <w:rPr>
                <w:color w:val="002060"/>
              </w:rPr>
            </w:pPr>
            <w:r w:rsidRPr="00C115B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E8525" w14:textId="77777777" w:rsidR="00AE48DD" w:rsidRPr="00C115B2" w:rsidRDefault="00AE48DD" w:rsidP="005B0E11">
            <w:pPr>
              <w:pStyle w:val="rowtabella0"/>
              <w:jc w:val="center"/>
              <w:rPr>
                <w:color w:val="002060"/>
              </w:rPr>
            </w:pPr>
            <w:r w:rsidRPr="00C115B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6D17A"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F2B08" w14:textId="77777777" w:rsidR="00AE48DD" w:rsidRPr="00C115B2" w:rsidRDefault="00AE48DD" w:rsidP="005B0E11">
            <w:pPr>
              <w:pStyle w:val="rowtabella0"/>
              <w:jc w:val="center"/>
              <w:rPr>
                <w:color w:val="002060"/>
              </w:rPr>
            </w:pPr>
            <w:r w:rsidRPr="00C115B2">
              <w:rPr>
                <w:color w:val="002060"/>
              </w:rPr>
              <w:t>0</w:t>
            </w:r>
          </w:p>
        </w:tc>
      </w:tr>
      <w:tr w:rsidR="00AE48DD" w:rsidRPr="00C115B2" w14:paraId="5802AE57"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47857" w14:textId="77777777" w:rsidR="00AE48DD" w:rsidRPr="00C115B2" w:rsidRDefault="00AE48DD" w:rsidP="005B0E11">
            <w:pPr>
              <w:pStyle w:val="rowtabella0"/>
              <w:rPr>
                <w:color w:val="002060"/>
                <w:lang w:val="en-US"/>
              </w:rPr>
            </w:pPr>
            <w:r w:rsidRPr="00C115B2">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96497" w14:textId="77777777" w:rsidR="00AE48DD" w:rsidRPr="00C115B2" w:rsidRDefault="00AE48DD" w:rsidP="005B0E11">
            <w:pPr>
              <w:pStyle w:val="rowtabella0"/>
              <w:jc w:val="center"/>
              <w:rPr>
                <w:color w:val="002060"/>
              </w:rPr>
            </w:pPr>
            <w:r w:rsidRPr="00C115B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DD89"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37ABB"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826FC"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C5D3A"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13F14" w14:textId="77777777" w:rsidR="00AE48DD" w:rsidRPr="00C115B2" w:rsidRDefault="00AE48DD" w:rsidP="005B0E11">
            <w:pPr>
              <w:pStyle w:val="rowtabella0"/>
              <w:jc w:val="center"/>
              <w:rPr>
                <w:color w:val="002060"/>
              </w:rPr>
            </w:pPr>
            <w:r w:rsidRPr="00C115B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DC745" w14:textId="77777777" w:rsidR="00AE48DD" w:rsidRPr="00C115B2" w:rsidRDefault="00AE48DD" w:rsidP="005B0E11">
            <w:pPr>
              <w:pStyle w:val="rowtabella0"/>
              <w:jc w:val="center"/>
              <w:rPr>
                <w:color w:val="002060"/>
              </w:rPr>
            </w:pPr>
            <w:r w:rsidRPr="00C115B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7637"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DCEC9" w14:textId="77777777" w:rsidR="00AE48DD" w:rsidRPr="00C115B2" w:rsidRDefault="00AE48DD" w:rsidP="005B0E11">
            <w:pPr>
              <w:pStyle w:val="rowtabella0"/>
              <w:jc w:val="center"/>
              <w:rPr>
                <w:color w:val="002060"/>
              </w:rPr>
            </w:pPr>
            <w:r w:rsidRPr="00C115B2">
              <w:rPr>
                <w:color w:val="002060"/>
              </w:rPr>
              <w:t>0</w:t>
            </w:r>
          </w:p>
        </w:tc>
      </w:tr>
      <w:tr w:rsidR="00AE48DD" w:rsidRPr="00C115B2" w14:paraId="5C2D578F"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717B8" w14:textId="77777777" w:rsidR="00AE48DD" w:rsidRPr="00C115B2" w:rsidRDefault="00AE48DD" w:rsidP="005B0E11">
            <w:pPr>
              <w:pStyle w:val="rowtabella0"/>
              <w:rPr>
                <w:color w:val="002060"/>
              </w:rPr>
            </w:pPr>
            <w:r w:rsidRPr="00C115B2">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5DF10"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B2DF8"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F7609"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00353"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C48A4"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B8BFA" w14:textId="77777777" w:rsidR="00AE48DD" w:rsidRPr="00C115B2" w:rsidRDefault="00AE48DD" w:rsidP="005B0E11">
            <w:pPr>
              <w:pStyle w:val="rowtabella0"/>
              <w:jc w:val="center"/>
              <w:rPr>
                <w:color w:val="002060"/>
              </w:rPr>
            </w:pPr>
            <w:r w:rsidRPr="00C115B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5CBD7" w14:textId="77777777" w:rsidR="00AE48DD" w:rsidRPr="00C115B2" w:rsidRDefault="00AE48DD" w:rsidP="005B0E11">
            <w:pPr>
              <w:pStyle w:val="rowtabella0"/>
              <w:jc w:val="center"/>
              <w:rPr>
                <w:color w:val="002060"/>
              </w:rPr>
            </w:pPr>
            <w:r w:rsidRPr="00C115B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9BEAA" w14:textId="77777777" w:rsidR="00AE48DD" w:rsidRPr="00C115B2" w:rsidRDefault="00AE48DD" w:rsidP="005B0E11">
            <w:pPr>
              <w:pStyle w:val="rowtabella0"/>
              <w:jc w:val="center"/>
              <w:rPr>
                <w:color w:val="002060"/>
              </w:rPr>
            </w:pPr>
            <w:r w:rsidRPr="00C115B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44525" w14:textId="77777777" w:rsidR="00AE48DD" w:rsidRPr="00C115B2" w:rsidRDefault="00AE48DD" w:rsidP="005B0E11">
            <w:pPr>
              <w:pStyle w:val="rowtabella0"/>
              <w:jc w:val="center"/>
              <w:rPr>
                <w:color w:val="002060"/>
              </w:rPr>
            </w:pPr>
            <w:r w:rsidRPr="00C115B2">
              <w:rPr>
                <w:color w:val="002060"/>
              </w:rPr>
              <w:t>0</w:t>
            </w:r>
          </w:p>
        </w:tc>
      </w:tr>
      <w:tr w:rsidR="00AE48DD" w:rsidRPr="00C115B2" w14:paraId="0DA507AE"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4EEDA" w14:textId="77777777" w:rsidR="00AE48DD" w:rsidRPr="00C115B2" w:rsidRDefault="00AE48DD" w:rsidP="005B0E11">
            <w:pPr>
              <w:pStyle w:val="rowtabella0"/>
              <w:rPr>
                <w:color w:val="002060"/>
              </w:rPr>
            </w:pPr>
            <w:r w:rsidRPr="00C115B2">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BFC3C"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857DF"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FEA31"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82E05"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A55F3"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026D6" w14:textId="77777777" w:rsidR="00AE48DD" w:rsidRPr="00C115B2" w:rsidRDefault="00AE48DD" w:rsidP="005B0E11">
            <w:pPr>
              <w:pStyle w:val="rowtabella0"/>
              <w:jc w:val="center"/>
              <w:rPr>
                <w:color w:val="002060"/>
              </w:rPr>
            </w:pPr>
            <w:r w:rsidRPr="00C115B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EDE99" w14:textId="77777777" w:rsidR="00AE48DD" w:rsidRPr="00C115B2" w:rsidRDefault="00AE48DD" w:rsidP="005B0E11">
            <w:pPr>
              <w:pStyle w:val="rowtabella0"/>
              <w:jc w:val="center"/>
              <w:rPr>
                <w:color w:val="002060"/>
              </w:rPr>
            </w:pPr>
            <w:r w:rsidRPr="00C115B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E5AEB" w14:textId="77777777" w:rsidR="00AE48DD" w:rsidRPr="00C115B2" w:rsidRDefault="00AE48DD" w:rsidP="005B0E11">
            <w:pPr>
              <w:pStyle w:val="rowtabella0"/>
              <w:jc w:val="center"/>
              <w:rPr>
                <w:color w:val="002060"/>
              </w:rPr>
            </w:pPr>
            <w:r w:rsidRPr="00C115B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299DA" w14:textId="77777777" w:rsidR="00AE48DD" w:rsidRPr="00C115B2" w:rsidRDefault="00AE48DD" w:rsidP="005B0E11">
            <w:pPr>
              <w:pStyle w:val="rowtabella0"/>
              <w:jc w:val="center"/>
              <w:rPr>
                <w:color w:val="002060"/>
              </w:rPr>
            </w:pPr>
            <w:r w:rsidRPr="00C115B2">
              <w:rPr>
                <w:color w:val="002060"/>
              </w:rPr>
              <w:t>0</w:t>
            </w:r>
          </w:p>
        </w:tc>
      </w:tr>
      <w:tr w:rsidR="00AE48DD" w:rsidRPr="00C115B2" w14:paraId="3B3F8763"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245CA1" w14:textId="77777777" w:rsidR="00AE48DD" w:rsidRPr="00C115B2" w:rsidRDefault="00AE48DD" w:rsidP="005B0E11">
            <w:pPr>
              <w:pStyle w:val="rowtabella0"/>
              <w:rPr>
                <w:color w:val="002060"/>
              </w:rPr>
            </w:pPr>
            <w:r w:rsidRPr="00C115B2">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24BBB"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00419"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A11A4"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3AEB8"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C9A6"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EA212" w14:textId="77777777" w:rsidR="00AE48DD" w:rsidRPr="00C115B2" w:rsidRDefault="00AE48DD" w:rsidP="005B0E11">
            <w:pPr>
              <w:pStyle w:val="rowtabella0"/>
              <w:jc w:val="center"/>
              <w:rPr>
                <w:color w:val="002060"/>
              </w:rPr>
            </w:pPr>
            <w:r w:rsidRPr="00C115B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724A" w14:textId="77777777" w:rsidR="00AE48DD" w:rsidRPr="00C115B2" w:rsidRDefault="00AE48DD" w:rsidP="005B0E11">
            <w:pPr>
              <w:pStyle w:val="rowtabella0"/>
              <w:jc w:val="center"/>
              <w:rPr>
                <w:color w:val="002060"/>
              </w:rPr>
            </w:pPr>
            <w:r w:rsidRPr="00C115B2">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97480" w14:textId="77777777" w:rsidR="00AE48DD" w:rsidRPr="00C115B2" w:rsidRDefault="00AE48DD" w:rsidP="005B0E11">
            <w:pPr>
              <w:pStyle w:val="rowtabella0"/>
              <w:jc w:val="center"/>
              <w:rPr>
                <w:color w:val="002060"/>
              </w:rPr>
            </w:pPr>
            <w:r w:rsidRPr="00C115B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71077" w14:textId="77777777" w:rsidR="00AE48DD" w:rsidRPr="00C115B2" w:rsidRDefault="00AE48DD" w:rsidP="005B0E11">
            <w:pPr>
              <w:pStyle w:val="rowtabella0"/>
              <w:jc w:val="center"/>
              <w:rPr>
                <w:color w:val="002060"/>
              </w:rPr>
            </w:pPr>
            <w:r w:rsidRPr="00C115B2">
              <w:rPr>
                <w:color w:val="002060"/>
              </w:rPr>
              <w:t>0</w:t>
            </w:r>
          </w:p>
        </w:tc>
      </w:tr>
    </w:tbl>
    <w:p w14:paraId="0F39B8DC" w14:textId="77777777" w:rsidR="00AE48DD" w:rsidRPr="00C115B2" w:rsidRDefault="00AE48DD" w:rsidP="00AE48DD">
      <w:pPr>
        <w:pStyle w:val="breakline"/>
        <w:rPr>
          <w:color w:val="002060"/>
        </w:rPr>
      </w:pPr>
    </w:p>
    <w:p w14:paraId="347585DF" w14:textId="77777777" w:rsidR="00AE48DD" w:rsidRPr="00C115B2" w:rsidRDefault="00AE48DD" w:rsidP="00AE48DD">
      <w:pPr>
        <w:pStyle w:val="breakline"/>
        <w:jc w:val="center"/>
        <w:rPr>
          <w:color w:val="002060"/>
        </w:rPr>
      </w:pPr>
      <w:r w:rsidRPr="00C115B2">
        <w:rPr>
          <w:rFonts w:ascii="Arial" w:hAnsi="Arial" w:cs="Arial"/>
          <w:b/>
          <w:bCs/>
          <w:color w:val="002060"/>
          <w:sz w:val="36"/>
          <w:szCs w:val="36"/>
        </w:rPr>
        <w:t>PROGRAMMA GARE</w:t>
      </w:r>
    </w:p>
    <w:p w14:paraId="1B9D8D76" w14:textId="77777777" w:rsidR="00AE48DD" w:rsidRPr="00C115B2" w:rsidRDefault="00AE48DD" w:rsidP="00AE48DD">
      <w:pPr>
        <w:pStyle w:val="breakline"/>
        <w:rPr>
          <w:color w:val="002060"/>
        </w:rPr>
      </w:pPr>
    </w:p>
    <w:p w14:paraId="0648AC5B" w14:textId="77777777" w:rsidR="00AE48DD" w:rsidRPr="00C115B2" w:rsidRDefault="00AE48DD" w:rsidP="00AE48DD">
      <w:pPr>
        <w:pStyle w:val="sottotitolocampionato10"/>
        <w:rPr>
          <w:color w:val="002060"/>
        </w:rPr>
      </w:pPr>
      <w:r w:rsidRPr="00C115B2">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6"/>
        <w:gridCol w:w="385"/>
        <w:gridCol w:w="898"/>
        <w:gridCol w:w="1175"/>
        <w:gridCol w:w="1549"/>
        <w:gridCol w:w="1555"/>
      </w:tblGrid>
      <w:tr w:rsidR="00AE48DD" w:rsidRPr="00C115B2" w14:paraId="68BE7ADF"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8D349"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E6226"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82259"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A824E"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5B93D"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016E7"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B692C"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1A29D49C"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7CBE8F" w14:textId="77777777" w:rsidR="00AE48DD" w:rsidRPr="00C115B2" w:rsidRDefault="00AE48DD" w:rsidP="005B0E11">
            <w:pPr>
              <w:pStyle w:val="rowtabella0"/>
              <w:rPr>
                <w:color w:val="002060"/>
              </w:rPr>
            </w:pPr>
            <w:r w:rsidRPr="00C115B2">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77653" w14:textId="77777777" w:rsidR="00AE48DD" w:rsidRPr="00C115B2" w:rsidRDefault="00AE48DD" w:rsidP="005B0E11">
            <w:pPr>
              <w:pStyle w:val="rowtabella0"/>
              <w:rPr>
                <w:color w:val="002060"/>
              </w:rPr>
            </w:pPr>
            <w:r w:rsidRPr="00C115B2">
              <w:rPr>
                <w:color w:val="002060"/>
              </w:rPr>
              <w:t>OLIMPIA JUVENTU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732A17" w14:textId="77777777" w:rsidR="00AE48DD" w:rsidRPr="00C115B2" w:rsidRDefault="00AE48DD" w:rsidP="005B0E11">
            <w:pPr>
              <w:pStyle w:val="rowtabella0"/>
              <w:jc w:val="center"/>
              <w:rPr>
                <w:color w:val="002060"/>
              </w:rPr>
            </w:pPr>
            <w:r w:rsidRPr="00C115B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28953" w14:textId="77777777" w:rsidR="00AE48DD" w:rsidRPr="00C115B2" w:rsidRDefault="00AE48DD" w:rsidP="005B0E11">
            <w:pPr>
              <w:pStyle w:val="rowtabella0"/>
              <w:rPr>
                <w:color w:val="002060"/>
              </w:rPr>
            </w:pPr>
            <w:r w:rsidRPr="00C115B2">
              <w:rPr>
                <w:color w:val="002060"/>
              </w:rPr>
              <w:t>03/03/2023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B0E3D" w14:textId="77777777" w:rsidR="00AE48DD" w:rsidRPr="00C115B2" w:rsidRDefault="00AE48DD" w:rsidP="005B0E11">
            <w:pPr>
              <w:pStyle w:val="rowtabella0"/>
              <w:rPr>
                <w:color w:val="002060"/>
              </w:rPr>
            </w:pPr>
            <w:r w:rsidRPr="00C115B2">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5E393C" w14:textId="77777777" w:rsidR="00AE48DD" w:rsidRPr="00C115B2" w:rsidRDefault="00AE48DD" w:rsidP="005B0E11">
            <w:pPr>
              <w:pStyle w:val="rowtabella0"/>
              <w:rPr>
                <w:color w:val="002060"/>
              </w:rPr>
            </w:pPr>
            <w:r w:rsidRPr="00C115B2">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6B566" w14:textId="77777777" w:rsidR="00AE48DD" w:rsidRPr="00C115B2" w:rsidRDefault="00AE48DD" w:rsidP="005B0E11">
            <w:pPr>
              <w:pStyle w:val="rowtabella0"/>
              <w:rPr>
                <w:color w:val="002060"/>
              </w:rPr>
            </w:pPr>
            <w:r w:rsidRPr="00C115B2">
              <w:rPr>
                <w:color w:val="002060"/>
              </w:rPr>
              <w:t>VIA RISORGIMENTO 16</w:t>
            </w:r>
          </w:p>
        </w:tc>
      </w:tr>
      <w:tr w:rsidR="00AE48DD" w:rsidRPr="00C115B2" w14:paraId="22CF0478"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CE343F" w14:textId="77777777" w:rsidR="00AE48DD" w:rsidRPr="00C115B2" w:rsidRDefault="00AE48DD" w:rsidP="005B0E11">
            <w:pPr>
              <w:pStyle w:val="rowtabella0"/>
              <w:rPr>
                <w:color w:val="002060"/>
              </w:rPr>
            </w:pPr>
            <w:r w:rsidRPr="00C115B2">
              <w:rPr>
                <w:color w:val="002060"/>
              </w:rPr>
              <w:t>ANCONITANA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B72AFA" w14:textId="77777777" w:rsidR="00AE48DD" w:rsidRPr="00C115B2" w:rsidRDefault="00AE48DD" w:rsidP="005B0E11">
            <w:pPr>
              <w:pStyle w:val="rowtabella0"/>
              <w:rPr>
                <w:color w:val="002060"/>
              </w:rPr>
            </w:pPr>
            <w:r w:rsidRPr="00C115B2">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F8ADB6"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2CE060"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A8CB19" w14:textId="77777777" w:rsidR="00AE48DD" w:rsidRPr="00C115B2" w:rsidRDefault="00AE48DD" w:rsidP="005B0E11">
            <w:pPr>
              <w:pStyle w:val="rowtabella0"/>
              <w:rPr>
                <w:color w:val="002060"/>
              </w:rPr>
            </w:pPr>
            <w:r w:rsidRPr="00C115B2">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843A41" w14:textId="77777777" w:rsidR="00AE48DD" w:rsidRPr="00C115B2" w:rsidRDefault="00AE48DD" w:rsidP="005B0E11">
            <w:pPr>
              <w:pStyle w:val="rowtabella0"/>
              <w:rPr>
                <w:color w:val="002060"/>
              </w:rPr>
            </w:pPr>
            <w:r w:rsidRPr="00C115B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BB7D9F" w14:textId="77777777" w:rsidR="00AE48DD" w:rsidRPr="00C115B2" w:rsidRDefault="00AE48DD" w:rsidP="005B0E11">
            <w:pPr>
              <w:pStyle w:val="rowtabella0"/>
              <w:rPr>
                <w:color w:val="002060"/>
              </w:rPr>
            </w:pPr>
            <w:r w:rsidRPr="00C115B2">
              <w:rPr>
                <w:color w:val="002060"/>
              </w:rPr>
              <w:t>VIA GROTTE DI POSATORA 19/A</w:t>
            </w:r>
          </w:p>
        </w:tc>
      </w:tr>
      <w:tr w:rsidR="00AE48DD" w:rsidRPr="00C115B2" w14:paraId="4F78F32F"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EB42E9" w14:textId="77777777" w:rsidR="00AE48DD" w:rsidRPr="00C115B2" w:rsidRDefault="00AE48DD" w:rsidP="005B0E11">
            <w:pPr>
              <w:pStyle w:val="rowtabella0"/>
              <w:rPr>
                <w:color w:val="002060"/>
              </w:rPr>
            </w:pPr>
            <w:r w:rsidRPr="00C115B2">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72E440" w14:textId="77777777" w:rsidR="00AE48DD" w:rsidRPr="00C115B2" w:rsidRDefault="00AE48DD" w:rsidP="005B0E11">
            <w:pPr>
              <w:pStyle w:val="rowtabella0"/>
              <w:rPr>
                <w:color w:val="002060"/>
              </w:rPr>
            </w:pPr>
            <w:r w:rsidRPr="00C115B2">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AB2B9E"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B50100"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F4241C" w14:textId="77777777" w:rsidR="00AE48DD" w:rsidRPr="00C115B2" w:rsidRDefault="00AE48DD" w:rsidP="005B0E11">
            <w:pPr>
              <w:pStyle w:val="rowtabella0"/>
              <w:rPr>
                <w:color w:val="002060"/>
              </w:rPr>
            </w:pPr>
            <w:r w:rsidRPr="00C115B2">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1A081B" w14:textId="77777777" w:rsidR="00AE48DD" w:rsidRPr="00C115B2" w:rsidRDefault="00AE48DD" w:rsidP="005B0E11">
            <w:pPr>
              <w:pStyle w:val="rowtabella0"/>
              <w:rPr>
                <w:color w:val="002060"/>
              </w:rPr>
            </w:pPr>
            <w:r w:rsidRPr="00C115B2">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B5EE05" w14:textId="77777777" w:rsidR="00AE48DD" w:rsidRPr="00C115B2" w:rsidRDefault="00AE48DD" w:rsidP="005B0E11">
            <w:pPr>
              <w:pStyle w:val="rowtabella0"/>
              <w:rPr>
                <w:color w:val="002060"/>
              </w:rPr>
            </w:pPr>
            <w:r w:rsidRPr="00C115B2">
              <w:rPr>
                <w:color w:val="002060"/>
              </w:rPr>
              <w:t>VIA ROSSINI</w:t>
            </w:r>
          </w:p>
        </w:tc>
      </w:tr>
      <w:tr w:rsidR="00AE48DD" w:rsidRPr="00C115B2" w14:paraId="764C84CF"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1622D8" w14:textId="77777777" w:rsidR="00AE48DD" w:rsidRPr="00C115B2" w:rsidRDefault="00AE48DD" w:rsidP="005B0E11">
            <w:pPr>
              <w:pStyle w:val="rowtabella0"/>
              <w:rPr>
                <w:color w:val="002060"/>
              </w:rPr>
            </w:pPr>
            <w:r w:rsidRPr="00C115B2">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43B154" w14:textId="77777777" w:rsidR="00AE48DD" w:rsidRPr="00C115B2" w:rsidRDefault="00AE48DD" w:rsidP="005B0E11">
            <w:pPr>
              <w:pStyle w:val="rowtabella0"/>
              <w:rPr>
                <w:color w:val="002060"/>
              </w:rPr>
            </w:pPr>
            <w:r w:rsidRPr="00C115B2">
              <w:rPr>
                <w:color w:val="002060"/>
              </w:rPr>
              <w:t>NEW ACADEMY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F6BCE7"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B9DE81"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99ECFB" w14:textId="77777777" w:rsidR="00AE48DD" w:rsidRPr="00C115B2" w:rsidRDefault="00AE48DD" w:rsidP="005B0E11">
            <w:pPr>
              <w:pStyle w:val="rowtabella0"/>
              <w:rPr>
                <w:color w:val="002060"/>
              </w:rPr>
            </w:pPr>
            <w:r w:rsidRPr="00C115B2">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25252A" w14:textId="77777777" w:rsidR="00AE48DD" w:rsidRPr="00C115B2" w:rsidRDefault="00AE48DD" w:rsidP="005B0E11">
            <w:pPr>
              <w:pStyle w:val="rowtabella0"/>
              <w:rPr>
                <w:color w:val="002060"/>
              </w:rPr>
            </w:pPr>
            <w:r w:rsidRPr="00C115B2">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0F76C8" w14:textId="77777777" w:rsidR="00AE48DD" w:rsidRPr="00C115B2" w:rsidRDefault="00AE48DD" w:rsidP="005B0E11">
            <w:pPr>
              <w:pStyle w:val="rowtabella0"/>
              <w:rPr>
                <w:color w:val="002060"/>
              </w:rPr>
            </w:pPr>
            <w:r w:rsidRPr="00C115B2">
              <w:rPr>
                <w:color w:val="002060"/>
              </w:rPr>
              <w:t>VIA NAZARIO SAURO</w:t>
            </w:r>
          </w:p>
        </w:tc>
      </w:tr>
      <w:tr w:rsidR="00AE48DD" w:rsidRPr="00C115B2" w14:paraId="14E1FB5F"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8FF534" w14:textId="77777777" w:rsidR="00AE48DD" w:rsidRPr="00C115B2" w:rsidRDefault="00AE48DD" w:rsidP="005B0E11">
            <w:pPr>
              <w:pStyle w:val="rowtabella0"/>
              <w:rPr>
                <w:color w:val="002060"/>
              </w:rPr>
            </w:pPr>
            <w:r w:rsidRPr="00C115B2">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BEBD68" w14:textId="77777777" w:rsidR="00AE48DD" w:rsidRPr="00C115B2" w:rsidRDefault="00AE48DD" w:rsidP="005B0E11">
            <w:pPr>
              <w:pStyle w:val="rowtabella0"/>
              <w:rPr>
                <w:color w:val="002060"/>
              </w:rPr>
            </w:pPr>
            <w:r w:rsidRPr="00C115B2">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751FCF"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525105" w14:textId="77777777" w:rsidR="00AE48DD" w:rsidRPr="00C115B2" w:rsidRDefault="00AE48DD" w:rsidP="005B0E11">
            <w:pPr>
              <w:pStyle w:val="rowtabella0"/>
              <w:rPr>
                <w:color w:val="002060"/>
              </w:rPr>
            </w:pPr>
            <w:r w:rsidRPr="00C115B2">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FAFA5D" w14:textId="77777777" w:rsidR="00AE48DD" w:rsidRPr="00C115B2" w:rsidRDefault="00AE48DD" w:rsidP="005B0E11">
            <w:pPr>
              <w:pStyle w:val="rowtabella0"/>
              <w:rPr>
                <w:color w:val="002060"/>
              </w:rPr>
            </w:pPr>
            <w:r w:rsidRPr="00C115B2">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63C1EA" w14:textId="77777777" w:rsidR="00AE48DD" w:rsidRPr="00C115B2" w:rsidRDefault="00AE48DD" w:rsidP="005B0E11">
            <w:pPr>
              <w:pStyle w:val="rowtabella0"/>
              <w:rPr>
                <w:color w:val="002060"/>
              </w:rPr>
            </w:pPr>
            <w:r w:rsidRPr="00C115B2">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12F8DD" w14:textId="77777777" w:rsidR="00AE48DD" w:rsidRPr="00C115B2" w:rsidRDefault="00AE48DD" w:rsidP="005B0E11">
            <w:pPr>
              <w:pStyle w:val="rowtabella0"/>
              <w:rPr>
                <w:color w:val="002060"/>
              </w:rPr>
            </w:pPr>
            <w:r w:rsidRPr="00C115B2">
              <w:rPr>
                <w:color w:val="002060"/>
              </w:rPr>
              <w:t>VIA FALCONARA</w:t>
            </w:r>
          </w:p>
        </w:tc>
      </w:tr>
      <w:tr w:rsidR="00AE48DD" w:rsidRPr="00C115B2" w14:paraId="7310F9CA"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75311F" w14:textId="77777777" w:rsidR="00AE48DD" w:rsidRPr="00C115B2" w:rsidRDefault="00AE48DD" w:rsidP="005B0E11">
            <w:pPr>
              <w:pStyle w:val="rowtabella0"/>
              <w:rPr>
                <w:color w:val="002060"/>
              </w:rPr>
            </w:pPr>
            <w:r w:rsidRPr="00C115B2">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EA4248" w14:textId="77777777" w:rsidR="00AE48DD" w:rsidRPr="00C115B2" w:rsidRDefault="00AE48DD" w:rsidP="005B0E11">
            <w:pPr>
              <w:pStyle w:val="rowtabella0"/>
              <w:rPr>
                <w:color w:val="002060"/>
              </w:rPr>
            </w:pPr>
            <w:r w:rsidRPr="00C115B2">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FDC410"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574FB1" w14:textId="77777777" w:rsidR="00AE48DD" w:rsidRPr="00C115B2" w:rsidRDefault="00AE48DD" w:rsidP="005B0E11">
            <w:pPr>
              <w:pStyle w:val="rowtabella0"/>
              <w:rPr>
                <w:color w:val="002060"/>
              </w:rPr>
            </w:pPr>
            <w:r w:rsidRPr="00C115B2">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98DD6A" w14:textId="77777777" w:rsidR="00AE48DD" w:rsidRPr="00C115B2" w:rsidRDefault="00AE48DD" w:rsidP="005B0E11">
            <w:pPr>
              <w:pStyle w:val="rowtabella0"/>
              <w:rPr>
                <w:color w:val="002060"/>
              </w:rPr>
            </w:pPr>
            <w:r w:rsidRPr="00C115B2">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731A7B" w14:textId="77777777" w:rsidR="00AE48DD" w:rsidRPr="00C115B2" w:rsidRDefault="00AE48DD" w:rsidP="005B0E11">
            <w:pPr>
              <w:pStyle w:val="rowtabella0"/>
              <w:rPr>
                <w:color w:val="002060"/>
              </w:rPr>
            </w:pPr>
            <w:r w:rsidRPr="00C115B2">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B949C" w14:textId="77777777" w:rsidR="00AE48DD" w:rsidRPr="00C115B2" w:rsidRDefault="00AE48DD" w:rsidP="005B0E11">
            <w:pPr>
              <w:pStyle w:val="rowtabella0"/>
              <w:rPr>
                <w:color w:val="002060"/>
              </w:rPr>
            </w:pPr>
            <w:r w:rsidRPr="00C115B2">
              <w:rPr>
                <w:color w:val="002060"/>
              </w:rPr>
              <w:t>VIA DELL'INDUSTRIA</w:t>
            </w:r>
          </w:p>
        </w:tc>
      </w:tr>
      <w:tr w:rsidR="00AE48DD" w:rsidRPr="00C115B2" w14:paraId="463B7304"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4BA168" w14:textId="77777777" w:rsidR="00AE48DD" w:rsidRPr="00C115B2" w:rsidRDefault="00AE48DD" w:rsidP="005B0E11">
            <w:pPr>
              <w:pStyle w:val="rowtabella0"/>
              <w:rPr>
                <w:color w:val="002060"/>
              </w:rPr>
            </w:pPr>
            <w:r w:rsidRPr="00C115B2">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C09B2" w14:textId="77777777" w:rsidR="00AE48DD" w:rsidRPr="00C115B2" w:rsidRDefault="00AE48DD" w:rsidP="005B0E11">
            <w:pPr>
              <w:pStyle w:val="rowtabella0"/>
              <w:rPr>
                <w:color w:val="002060"/>
              </w:rPr>
            </w:pPr>
            <w:r w:rsidRPr="00C115B2">
              <w:rPr>
                <w:color w:val="002060"/>
              </w:rPr>
              <w:t>PIEVE D ICO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CAF54"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F162A" w14:textId="77777777" w:rsidR="00AE48DD" w:rsidRPr="00C115B2" w:rsidRDefault="00AE48DD" w:rsidP="005B0E11">
            <w:pPr>
              <w:pStyle w:val="rowtabella0"/>
              <w:rPr>
                <w:color w:val="002060"/>
              </w:rPr>
            </w:pPr>
            <w:r w:rsidRPr="00C115B2">
              <w:rPr>
                <w:color w:val="002060"/>
              </w:rPr>
              <w:t>04/03/2023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20B6B" w14:textId="77777777" w:rsidR="00AE48DD" w:rsidRPr="00C115B2" w:rsidRDefault="00AE48DD" w:rsidP="005B0E11">
            <w:pPr>
              <w:pStyle w:val="rowtabella0"/>
              <w:rPr>
                <w:color w:val="002060"/>
              </w:rPr>
            </w:pPr>
            <w:r w:rsidRPr="00C115B2">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CF0A0" w14:textId="77777777" w:rsidR="00AE48DD" w:rsidRPr="00C115B2" w:rsidRDefault="00AE48DD" w:rsidP="005B0E11">
            <w:pPr>
              <w:pStyle w:val="rowtabella0"/>
              <w:rPr>
                <w:color w:val="002060"/>
              </w:rPr>
            </w:pPr>
            <w:r w:rsidRPr="00C115B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7DB0D" w14:textId="77777777" w:rsidR="00AE48DD" w:rsidRPr="00C115B2" w:rsidRDefault="00AE48DD" w:rsidP="005B0E11">
            <w:pPr>
              <w:pStyle w:val="rowtabella0"/>
              <w:rPr>
                <w:color w:val="002060"/>
              </w:rPr>
            </w:pPr>
            <w:r w:rsidRPr="00C115B2">
              <w:rPr>
                <w:color w:val="002060"/>
              </w:rPr>
              <w:t>VIA PETRARCA</w:t>
            </w:r>
          </w:p>
        </w:tc>
      </w:tr>
    </w:tbl>
    <w:p w14:paraId="71B82C81" w14:textId="77777777" w:rsidR="00AE48DD" w:rsidRPr="00C115B2" w:rsidRDefault="00AE48DD" w:rsidP="00AE48DD">
      <w:pPr>
        <w:pStyle w:val="breakline"/>
        <w:rPr>
          <w:rFonts w:eastAsiaTheme="minorEastAsia"/>
          <w:color w:val="002060"/>
        </w:rPr>
      </w:pPr>
    </w:p>
    <w:p w14:paraId="419038B7" w14:textId="77777777" w:rsidR="00AE48DD" w:rsidRPr="00C115B2" w:rsidRDefault="00AE48DD" w:rsidP="00AE48DD">
      <w:pPr>
        <w:pStyle w:val="breakline"/>
        <w:rPr>
          <w:color w:val="002060"/>
        </w:rPr>
      </w:pPr>
    </w:p>
    <w:p w14:paraId="54DC9507" w14:textId="77777777" w:rsidR="00AE48DD" w:rsidRPr="00C115B2" w:rsidRDefault="00AE48DD" w:rsidP="00AE48DD">
      <w:pPr>
        <w:pStyle w:val="breakline"/>
        <w:rPr>
          <w:color w:val="002060"/>
        </w:rPr>
      </w:pPr>
    </w:p>
    <w:p w14:paraId="2D4E1180" w14:textId="77777777" w:rsidR="00AE48DD" w:rsidRPr="00C115B2" w:rsidRDefault="00AE48DD" w:rsidP="00AE48DD">
      <w:pPr>
        <w:pStyle w:val="sottotitolocampionato10"/>
        <w:rPr>
          <w:color w:val="002060"/>
        </w:rPr>
      </w:pPr>
      <w:r w:rsidRPr="00C115B2">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6"/>
        <w:gridCol w:w="385"/>
        <w:gridCol w:w="898"/>
        <w:gridCol w:w="1191"/>
        <w:gridCol w:w="1553"/>
        <w:gridCol w:w="1553"/>
      </w:tblGrid>
      <w:tr w:rsidR="00AE48DD" w:rsidRPr="00C115B2" w14:paraId="0A6747C4"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21AD1"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B8A10"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C3BE4"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25685"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E0B1A"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CB5AB"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23711"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454A0FF6"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38F3B5" w14:textId="77777777" w:rsidR="00AE48DD" w:rsidRPr="00C115B2" w:rsidRDefault="00AE48DD" w:rsidP="005B0E11">
            <w:pPr>
              <w:pStyle w:val="rowtabella0"/>
              <w:rPr>
                <w:color w:val="002060"/>
              </w:rPr>
            </w:pPr>
            <w:r w:rsidRPr="00C115B2">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A47DD" w14:textId="77777777" w:rsidR="00AE48DD" w:rsidRPr="00C115B2" w:rsidRDefault="00AE48DD" w:rsidP="005B0E11">
            <w:pPr>
              <w:pStyle w:val="rowtabella0"/>
              <w:rPr>
                <w:color w:val="002060"/>
              </w:rPr>
            </w:pPr>
            <w:r w:rsidRPr="00C115B2">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D3AC59" w14:textId="77777777" w:rsidR="00AE48DD" w:rsidRPr="00C115B2" w:rsidRDefault="00AE48DD" w:rsidP="005B0E11">
            <w:pPr>
              <w:pStyle w:val="rowtabella0"/>
              <w:jc w:val="center"/>
              <w:rPr>
                <w:color w:val="002060"/>
              </w:rPr>
            </w:pPr>
            <w:r w:rsidRPr="00C115B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79B9C" w14:textId="77777777" w:rsidR="00AE48DD" w:rsidRPr="00C115B2" w:rsidRDefault="00AE48DD" w:rsidP="005B0E11">
            <w:pPr>
              <w:pStyle w:val="rowtabella0"/>
              <w:rPr>
                <w:color w:val="002060"/>
              </w:rPr>
            </w:pPr>
            <w:r w:rsidRPr="00C115B2">
              <w:rPr>
                <w:color w:val="002060"/>
              </w:rPr>
              <w:t>03/03/2023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9A23E" w14:textId="77777777" w:rsidR="00AE48DD" w:rsidRPr="00C115B2" w:rsidRDefault="00AE48DD" w:rsidP="005B0E11">
            <w:pPr>
              <w:pStyle w:val="rowtabella0"/>
              <w:rPr>
                <w:color w:val="002060"/>
              </w:rPr>
            </w:pPr>
            <w:r w:rsidRPr="00C115B2">
              <w:rPr>
                <w:color w:val="002060"/>
              </w:rPr>
              <w:t>5220 PALESTRA POLIVALENTE P.TREIA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1CDA9" w14:textId="77777777" w:rsidR="00AE48DD" w:rsidRPr="00C115B2" w:rsidRDefault="00AE48DD" w:rsidP="005B0E11">
            <w:pPr>
              <w:pStyle w:val="rowtabella0"/>
              <w:rPr>
                <w:color w:val="002060"/>
              </w:rPr>
            </w:pPr>
            <w:r w:rsidRPr="00C115B2">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B9B84" w14:textId="77777777" w:rsidR="00AE48DD" w:rsidRPr="00C115B2" w:rsidRDefault="00AE48DD" w:rsidP="005B0E11">
            <w:pPr>
              <w:pStyle w:val="rowtabella0"/>
              <w:rPr>
                <w:color w:val="002060"/>
              </w:rPr>
            </w:pPr>
            <w:r w:rsidRPr="00C115B2">
              <w:rPr>
                <w:color w:val="002060"/>
              </w:rPr>
              <w:t>VIA NICOLO' V</w:t>
            </w:r>
          </w:p>
        </w:tc>
      </w:tr>
      <w:tr w:rsidR="00AE48DD" w:rsidRPr="00C115B2" w14:paraId="124E94EA"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5337B1" w14:textId="77777777" w:rsidR="00AE48DD" w:rsidRPr="00C115B2" w:rsidRDefault="00AE48DD" w:rsidP="005B0E11">
            <w:pPr>
              <w:pStyle w:val="rowtabella0"/>
              <w:rPr>
                <w:color w:val="002060"/>
              </w:rPr>
            </w:pPr>
            <w:r w:rsidRPr="00C115B2">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8C6DA6" w14:textId="77777777" w:rsidR="00AE48DD" w:rsidRPr="00C115B2" w:rsidRDefault="00AE48DD" w:rsidP="005B0E11">
            <w:pPr>
              <w:pStyle w:val="rowtabella0"/>
              <w:rPr>
                <w:color w:val="002060"/>
              </w:rPr>
            </w:pPr>
            <w:r w:rsidRPr="00C115B2">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5745CF"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1DDB22" w14:textId="77777777" w:rsidR="00AE48DD" w:rsidRPr="00C115B2" w:rsidRDefault="00AE48DD" w:rsidP="005B0E11">
            <w:pPr>
              <w:pStyle w:val="rowtabella0"/>
              <w:rPr>
                <w:color w:val="002060"/>
              </w:rPr>
            </w:pPr>
            <w:r w:rsidRPr="00C115B2">
              <w:rPr>
                <w:color w:val="002060"/>
              </w:rPr>
              <w:t>03/03/2023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6C8563" w14:textId="77777777" w:rsidR="00AE48DD" w:rsidRPr="00C115B2" w:rsidRDefault="00AE48DD" w:rsidP="005B0E11">
            <w:pPr>
              <w:pStyle w:val="rowtabella0"/>
              <w:rPr>
                <w:color w:val="002060"/>
              </w:rPr>
            </w:pPr>
            <w:r w:rsidRPr="00C115B2">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45FF3B" w14:textId="77777777" w:rsidR="00AE48DD" w:rsidRPr="00C115B2" w:rsidRDefault="00AE48DD" w:rsidP="005B0E11">
            <w:pPr>
              <w:pStyle w:val="rowtabella0"/>
              <w:rPr>
                <w:color w:val="002060"/>
              </w:rPr>
            </w:pPr>
            <w:r w:rsidRPr="00C115B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5D5339" w14:textId="77777777" w:rsidR="00AE48DD" w:rsidRPr="00C115B2" w:rsidRDefault="00AE48DD" w:rsidP="005B0E11">
            <w:pPr>
              <w:pStyle w:val="rowtabella0"/>
              <w:rPr>
                <w:color w:val="002060"/>
              </w:rPr>
            </w:pPr>
            <w:r w:rsidRPr="00C115B2">
              <w:rPr>
                <w:color w:val="002060"/>
              </w:rPr>
              <w:t>VIA ALFIERI SNC</w:t>
            </w:r>
          </w:p>
        </w:tc>
      </w:tr>
      <w:tr w:rsidR="00AE48DD" w:rsidRPr="00C115B2" w14:paraId="25036217"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B39B5D" w14:textId="77777777" w:rsidR="00AE48DD" w:rsidRPr="00C115B2" w:rsidRDefault="00AE48DD" w:rsidP="005B0E11">
            <w:pPr>
              <w:pStyle w:val="rowtabella0"/>
              <w:rPr>
                <w:color w:val="002060"/>
              </w:rPr>
            </w:pPr>
            <w:r w:rsidRPr="00C115B2">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5C2E20" w14:textId="77777777" w:rsidR="00AE48DD" w:rsidRPr="00C115B2" w:rsidRDefault="00AE48DD" w:rsidP="005B0E11">
            <w:pPr>
              <w:pStyle w:val="rowtabella0"/>
              <w:rPr>
                <w:color w:val="002060"/>
              </w:rPr>
            </w:pPr>
            <w:r w:rsidRPr="00C115B2">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627ED5"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A878DC"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3174B4" w14:textId="77777777" w:rsidR="00AE48DD" w:rsidRPr="00C115B2" w:rsidRDefault="00AE48DD" w:rsidP="005B0E11">
            <w:pPr>
              <w:pStyle w:val="rowtabella0"/>
              <w:rPr>
                <w:color w:val="002060"/>
              </w:rPr>
            </w:pPr>
            <w:r w:rsidRPr="00C115B2">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56DCA1" w14:textId="77777777" w:rsidR="00AE48DD" w:rsidRPr="00C115B2" w:rsidRDefault="00AE48DD" w:rsidP="005B0E11">
            <w:pPr>
              <w:pStyle w:val="rowtabella0"/>
              <w:rPr>
                <w:color w:val="002060"/>
              </w:rPr>
            </w:pPr>
            <w:r w:rsidRPr="00C115B2">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5AF203" w14:textId="77777777" w:rsidR="00AE48DD" w:rsidRPr="00C115B2" w:rsidRDefault="00AE48DD" w:rsidP="005B0E11">
            <w:pPr>
              <w:pStyle w:val="rowtabella0"/>
              <w:rPr>
                <w:color w:val="002060"/>
              </w:rPr>
            </w:pPr>
            <w:r w:rsidRPr="00C115B2">
              <w:rPr>
                <w:color w:val="002060"/>
              </w:rPr>
              <w:t>VIA TOBAGI STAZ. CASTELBELLINO</w:t>
            </w:r>
          </w:p>
        </w:tc>
      </w:tr>
      <w:tr w:rsidR="00AE48DD" w:rsidRPr="00C115B2" w14:paraId="723BD893"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D6CFB8" w14:textId="77777777" w:rsidR="00AE48DD" w:rsidRPr="00C115B2" w:rsidRDefault="00AE48DD" w:rsidP="005B0E11">
            <w:pPr>
              <w:pStyle w:val="rowtabella0"/>
              <w:rPr>
                <w:color w:val="002060"/>
              </w:rPr>
            </w:pPr>
            <w:r w:rsidRPr="00C115B2">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EB84A3" w14:textId="77777777" w:rsidR="00AE48DD" w:rsidRPr="00C115B2" w:rsidRDefault="00AE48DD" w:rsidP="005B0E11">
            <w:pPr>
              <w:pStyle w:val="rowtabella0"/>
              <w:rPr>
                <w:color w:val="002060"/>
              </w:rPr>
            </w:pPr>
            <w:r w:rsidRPr="00C115B2">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4C1CEE"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FECDBF" w14:textId="77777777" w:rsidR="00AE48DD" w:rsidRPr="00C115B2" w:rsidRDefault="00AE48DD" w:rsidP="005B0E11">
            <w:pPr>
              <w:pStyle w:val="rowtabella0"/>
              <w:rPr>
                <w:color w:val="002060"/>
              </w:rPr>
            </w:pPr>
            <w:r w:rsidRPr="00C115B2">
              <w:rPr>
                <w:color w:val="002060"/>
              </w:rPr>
              <w:t>03/03/2023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27F8D2" w14:textId="77777777" w:rsidR="00AE48DD" w:rsidRPr="00C115B2" w:rsidRDefault="00AE48DD" w:rsidP="005B0E11">
            <w:pPr>
              <w:pStyle w:val="rowtabella0"/>
              <w:rPr>
                <w:color w:val="002060"/>
              </w:rPr>
            </w:pPr>
            <w:r w:rsidRPr="00C115B2">
              <w:rPr>
                <w:color w:val="002060"/>
              </w:rPr>
              <w:t>5203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81615C" w14:textId="77777777" w:rsidR="00AE48DD" w:rsidRPr="00C115B2" w:rsidRDefault="00AE48DD" w:rsidP="005B0E11">
            <w:pPr>
              <w:pStyle w:val="rowtabella0"/>
              <w:rPr>
                <w:color w:val="002060"/>
              </w:rPr>
            </w:pPr>
            <w:r w:rsidRPr="00C115B2">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80F4CA" w14:textId="77777777" w:rsidR="00AE48DD" w:rsidRPr="00C115B2" w:rsidRDefault="00AE48DD" w:rsidP="005B0E11">
            <w:pPr>
              <w:pStyle w:val="rowtabella0"/>
              <w:rPr>
                <w:color w:val="002060"/>
              </w:rPr>
            </w:pPr>
            <w:r w:rsidRPr="00C115B2">
              <w:rPr>
                <w:color w:val="002060"/>
              </w:rPr>
              <w:t>LOC. "LE CALVIE"</w:t>
            </w:r>
          </w:p>
        </w:tc>
      </w:tr>
      <w:tr w:rsidR="00AE48DD" w:rsidRPr="00C115B2" w14:paraId="19817726"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F06E85" w14:textId="77777777" w:rsidR="00AE48DD" w:rsidRPr="00C115B2" w:rsidRDefault="00AE48DD" w:rsidP="005B0E11">
            <w:pPr>
              <w:pStyle w:val="rowtabella0"/>
              <w:rPr>
                <w:color w:val="002060"/>
              </w:rPr>
            </w:pPr>
            <w:r w:rsidRPr="00C115B2">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CCCC8B" w14:textId="77777777" w:rsidR="00AE48DD" w:rsidRPr="00C115B2" w:rsidRDefault="00AE48DD" w:rsidP="005B0E11">
            <w:pPr>
              <w:pStyle w:val="rowtabella0"/>
              <w:rPr>
                <w:color w:val="002060"/>
              </w:rPr>
            </w:pPr>
            <w:r w:rsidRPr="00C115B2">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CFBD74"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A3AD29" w14:textId="77777777" w:rsidR="00AE48DD" w:rsidRPr="00C115B2" w:rsidRDefault="00AE48DD" w:rsidP="005B0E11">
            <w:pPr>
              <w:pStyle w:val="rowtabella0"/>
              <w:rPr>
                <w:color w:val="002060"/>
              </w:rPr>
            </w:pPr>
            <w:r w:rsidRPr="00C115B2">
              <w:rPr>
                <w:color w:val="002060"/>
              </w:rPr>
              <w:t>03/03/2023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36C335" w14:textId="77777777" w:rsidR="00AE48DD" w:rsidRPr="00C115B2" w:rsidRDefault="00AE48DD" w:rsidP="005B0E11">
            <w:pPr>
              <w:pStyle w:val="rowtabella0"/>
              <w:rPr>
                <w:color w:val="002060"/>
              </w:rPr>
            </w:pPr>
            <w:r w:rsidRPr="00C115B2">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EB9368" w14:textId="77777777" w:rsidR="00AE48DD" w:rsidRPr="00C115B2" w:rsidRDefault="00AE48DD" w:rsidP="005B0E11">
            <w:pPr>
              <w:pStyle w:val="rowtabella0"/>
              <w:rPr>
                <w:color w:val="002060"/>
              </w:rPr>
            </w:pPr>
            <w:r w:rsidRPr="00C115B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82DDBD" w14:textId="77777777" w:rsidR="00AE48DD" w:rsidRPr="00C115B2" w:rsidRDefault="00AE48DD" w:rsidP="005B0E11">
            <w:pPr>
              <w:pStyle w:val="rowtabella0"/>
              <w:rPr>
                <w:color w:val="002060"/>
              </w:rPr>
            </w:pPr>
            <w:r w:rsidRPr="00C115B2">
              <w:rPr>
                <w:color w:val="002060"/>
              </w:rPr>
              <w:t>LOCALITA' NONTESICURO</w:t>
            </w:r>
          </w:p>
        </w:tc>
      </w:tr>
      <w:tr w:rsidR="00AE48DD" w:rsidRPr="00C115B2" w14:paraId="251569A1"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C4BE54" w14:textId="77777777" w:rsidR="00AE48DD" w:rsidRPr="00C115B2" w:rsidRDefault="00AE48DD" w:rsidP="005B0E11">
            <w:pPr>
              <w:pStyle w:val="rowtabella0"/>
              <w:rPr>
                <w:color w:val="002060"/>
              </w:rPr>
            </w:pPr>
            <w:r w:rsidRPr="00C115B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C667F9" w14:textId="77777777" w:rsidR="00AE48DD" w:rsidRPr="00C115B2" w:rsidRDefault="00AE48DD" w:rsidP="005B0E11">
            <w:pPr>
              <w:pStyle w:val="rowtabella0"/>
              <w:rPr>
                <w:color w:val="002060"/>
              </w:rPr>
            </w:pPr>
            <w:r w:rsidRPr="00C115B2">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8F6B90"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1E3E52"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497C73" w14:textId="77777777" w:rsidR="00AE48DD" w:rsidRPr="00C115B2" w:rsidRDefault="00AE48DD" w:rsidP="005B0E11">
            <w:pPr>
              <w:pStyle w:val="rowtabella0"/>
              <w:rPr>
                <w:color w:val="002060"/>
              </w:rPr>
            </w:pPr>
            <w:r w:rsidRPr="00C115B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380524" w14:textId="77777777" w:rsidR="00AE48DD" w:rsidRPr="00C115B2" w:rsidRDefault="00AE48DD" w:rsidP="005B0E11">
            <w:pPr>
              <w:pStyle w:val="rowtabella0"/>
              <w:rPr>
                <w:color w:val="002060"/>
              </w:rPr>
            </w:pPr>
            <w:r w:rsidRPr="00C115B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2A2D38" w14:textId="77777777" w:rsidR="00AE48DD" w:rsidRPr="00C115B2" w:rsidRDefault="00AE48DD" w:rsidP="005B0E11">
            <w:pPr>
              <w:pStyle w:val="rowtabella0"/>
              <w:rPr>
                <w:color w:val="002060"/>
              </w:rPr>
            </w:pPr>
            <w:r w:rsidRPr="00C115B2">
              <w:rPr>
                <w:color w:val="002060"/>
              </w:rPr>
              <w:t>VIA B.BUOZZI</w:t>
            </w:r>
          </w:p>
        </w:tc>
      </w:tr>
      <w:tr w:rsidR="00AE48DD" w:rsidRPr="00C115B2" w14:paraId="5BE3BBE7"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820660" w14:textId="77777777" w:rsidR="00AE48DD" w:rsidRPr="00C115B2" w:rsidRDefault="00AE48DD" w:rsidP="005B0E11">
            <w:pPr>
              <w:pStyle w:val="rowtabella0"/>
              <w:rPr>
                <w:color w:val="002060"/>
              </w:rPr>
            </w:pPr>
            <w:r w:rsidRPr="00C115B2">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3B7641" w14:textId="77777777" w:rsidR="00AE48DD" w:rsidRPr="00C115B2" w:rsidRDefault="00AE48DD" w:rsidP="005B0E11">
            <w:pPr>
              <w:pStyle w:val="rowtabella0"/>
              <w:rPr>
                <w:color w:val="002060"/>
              </w:rPr>
            </w:pPr>
            <w:r w:rsidRPr="00C115B2">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46C3C"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924B8" w14:textId="77777777" w:rsidR="00AE48DD" w:rsidRPr="00C115B2" w:rsidRDefault="00AE48DD" w:rsidP="005B0E11">
            <w:pPr>
              <w:pStyle w:val="rowtabella0"/>
              <w:rPr>
                <w:color w:val="002060"/>
              </w:rPr>
            </w:pPr>
            <w:r w:rsidRPr="00C115B2">
              <w:rPr>
                <w:color w:val="002060"/>
              </w:rPr>
              <w:t>04/03/2023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28866" w14:textId="77777777" w:rsidR="00AE48DD" w:rsidRPr="00C115B2" w:rsidRDefault="00AE48DD" w:rsidP="005B0E11">
            <w:pPr>
              <w:pStyle w:val="rowtabella0"/>
              <w:rPr>
                <w:color w:val="002060"/>
              </w:rPr>
            </w:pPr>
            <w:r w:rsidRPr="00C115B2">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E79DEE" w14:textId="77777777" w:rsidR="00AE48DD" w:rsidRPr="00C115B2" w:rsidRDefault="00AE48DD" w:rsidP="005B0E11">
            <w:pPr>
              <w:pStyle w:val="rowtabella0"/>
              <w:rPr>
                <w:color w:val="002060"/>
              </w:rPr>
            </w:pPr>
            <w:r w:rsidRPr="00C115B2">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26403" w14:textId="77777777" w:rsidR="00AE48DD" w:rsidRPr="00C115B2" w:rsidRDefault="00AE48DD" w:rsidP="005B0E11">
            <w:pPr>
              <w:pStyle w:val="rowtabella0"/>
              <w:rPr>
                <w:color w:val="002060"/>
              </w:rPr>
            </w:pPr>
            <w:r w:rsidRPr="00C115B2">
              <w:rPr>
                <w:color w:val="002060"/>
              </w:rPr>
              <w:t>VIA FAVETO</w:t>
            </w:r>
          </w:p>
        </w:tc>
      </w:tr>
    </w:tbl>
    <w:p w14:paraId="4AAC6D93" w14:textId="77777777" w:rsidR="00AE48DD" w:rsidRPr="00C115B2" w:rsidRDefault="00AE48DD" w:rsidP="00AE48DD">
      <w:pPr>
        <w:pStyle w:val="breakline"/>
        <w:rPr>
          <w:rFonts w:eastAsiaTheme="minorEastAsia"/>
          <w:color w:val="002060"/>
        </w:rPr>
      </w:pPr>
    </w:p>
    <w:p w14:paraId="53F48661" w14:textId="77777777" w:rsidR="00AE48DD" w:rsidRPr="00C115B2" w:rsidRDefault="00AE48DD" w:rsidP="00AE48DD">
      <w:pPr>
        <w:pStyle w:val="breakline"/>
        <w:rPr>
          <w:color w:val="002060"/>
        </w:rPr>
      </w:pPr>
    </w:p>
    <w:p w14:paraId="66D4193E" w14:textId="77777777" w:rsidR="00AE48DD" w:rsidRPr="00C115B2" w:rsidRDefault="00AE48DD" w:rsidP="00AE48DD">
      <w:pPr>
        <w:pStyle w:val="breakline"/>
        <w:rPr>
          <w:color w:val="002060"/>
        </w:rPr>
      </w:pPr>
    </w:p>
    <w:p w14:paraId="71D94FD7" w14:textId="77777777" w:rsidR="00AE48DD" w:rsidRPr="00C115B2" w:rsidRDefault="00AE48DD" w:rsidP="00AE48DD">
      <w:pPr>
        <w:pStyle w:val="sottotitolocampionato10"/>
        <w:rPr>
          <w:color w:val="002060"/>
        </w:rPr>
      </w:pPr>
      <w:r w:rsidRPr="00C115B2">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2"/>
        <w:gridCol w:w="385"/>
        <w:gridCol w:w="898"/>
        <w:gridCol w:w="1198"/>
        <w:gridCol w:w="1555"/>
        <w:gridCol w:w="1547"/>
      </w:tblGrid>
      <w:tr w:rsidR="00AE48DD" w:rsidRPr="00C115B2" w14:paraId="14ABCA50"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8CFA9"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3573D"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6BEFD"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9C541"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1242E"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5E32F"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9602F"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5E3E80D0"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7D0D5F" w14:textId="77777777" w:rsidR="00AE48DD" w:rsidRPr="00C115B2" w:rsidRDefault="00AE48DD" w:rsidP="005B0E11">
            <w:pPr>
              <w:pStyle w:val="rowtabella0"/>
              <w:rPr>
                <w:color w:val="002060"/>
              </w:rPr>
            </w:pPr>
            <w:r w:rsidRPr="00C115B2">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6B2BA" w14:textId="77777777" w:rsidR="00AE48DD" w:rsidRPr="00C115B2" w:rsidRDefault="00AE48DD" w:rsidP="005B0E11">
            <w:pPr>
              <w:pStyle w:val="rowtabella0"/>
              <w:rPr>
                <w:color w:val="002060"/>
              </w:rPr>
            </w:pPr>
            <w:r w:rsidRPr="00C115B2">
              <w:rPr>
                <w:color w:val="002060"/>
              </w:rPr>
              <w:t>FUTSAL CAMPIGLIONE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372C6" w14:textId="77777777" w:rsidR="00AE48DD" w:rsidRPr="00C115B2" w:rsidRDefault="00AE48DD" w:rsidP="005B0E11">
            <w:pPr>
              <w:pStyle w:val="rowtabella0"/>
              <w:jc w:val="center"/>
              <w:rPr>
                <w:color w:val="002060"/>
              </w:rPr>
            </w:pPr>
            <w:r w:rsidRPr="00C115B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6CA4D" w14:textId="77777777" w:rsidR="00AE48DD" w:rsidRPr="00C115B2" w:rsidRDefault="00AE48DD" w:rsidP="005B0E11">
            <w:pPr>
              <w:pStyle w:val="rowtabella0"/>
              <w:rPr>
                <w:color w:val="002060"/>
              </w:rPr>
            </w:pPr>
            <w:r w:rsidRPr="00C115B2">
              <w:rPr>
                <w:color w:val="002060"/>
              </w:rPr>
              <w:t>03/03/2023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BEAE7" w14:textId="77777777" w:rsidR="00AE48DD" w:rsidRPr="00C115B2" w:rsidRDefault="00AE48DD" w:rsidP="005B0E11">
            <w:pPr>
              <w:pStyle w:val="rowtabella0"/>
              <w:rPr>
                <w:color w:val="002060"/>
              </w:rPr>
            </w:pPr>
            <w:r w:rsidRPr="00C115B2">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FF6E5F" w14:textId="77777777" w:rsidR="00AE48DD" w:rsidRPr="00C115B2" w:rsidRDefault="00AE48DD" w:rsidP="005B0E11">
            <w:pPr>
              <w:pStyle w:val="rowtabella0"/>
              <w:rPr>
                <w:color w:val="002060"/>
              </w:rPr>
            </w:pPr>
            <w:r w:rsidRPr="00C115B2">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9ECCF" w14:textId="77777777" w:rsidR="00AE48DD" w:rsidRPr="00C115B2" w:rsidRDefault="00AE48DD" w:rsidP="005B0E11">
            <w:pPr>
              <w:pStyle w:val="rowtabella0"/>
              <w:rPr>
                <w:color w:val="002060"/>
              </w:rPr>
            </w:pPr>
            <w:r w:rsidRPr="00C115B2">
              <w:rPr>
                <w:color w:val="002060"/>
              </w:rPr>
              <w:t>VIA ROSSINI</w:t>
            </w:r>
          </w:p>
        </w:tc>
      </w:tr>
      <w:tr w:rsidR="00AE48DD" w:rsidRPr="00C115B2" w14:paraId="53B2889F"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E08D92" w14:textId="77777777" w:rsidR="00AE48DD" w:rsidRPr="00C115B2" w:rsidRDefault="00AE48DD" w:rsidP="005B0E11">
            <w:pPr>
              <w:pStyle w:val="rowtabella0"/>
              <w:rPr>
                <w:color w:val="002060"/>
              </w:rPr>
            </w:pPr>
            <w:r w:rsidRPr="00C115B2">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A3E3FF" w14:textId="77777777" w:rsidR="00AE48DD" w:rsidRPr="00C115B2" w:rsidRDefault="00AE48DD" w:rsidP="005B0E11">
            <w:pPr>
              <w:pStyle w:val="rowtabella0"/>
              <w:rPr>
                <w:color w:val="002060"/>
              </w:rPr>
            </w:pPr>
            <w:r w:rsidRPr="00C115B2">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6E6BD4"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2B74B8" w14:textId="77777777" w:rsidR="00AE48DD" w:rsidRPr="00C115B2" w:rsidRDefault="00AE48DD" w:rsidP="005B0E11">
            <w:pPr>
              <w:pStyle w:val="rowtabella0"/>
              <w:rPr>
                <w:color w:val="002060"/>
              </w:rPr>
            </w:pPr>
            <w:r w:rsidRPr="00C115B2">
              <w:rPr>
                <w:color w:val="002060"/>
              </w:rPr>
              <w:t>03/03/2023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295C03" w14:textId="77777777" w:rsidR="00AE48DD" w:rsidRPr="00C115B2" w:rsidRDefault="00AE48DD" w:rsidP="005B0E11">
            <w:pPr>
              <w:pStyle w:val="rowtabella0"/>
              <w:rPr>
                <w:color w:val="002060"/>
              </w:rPr>
            </w:pPr>
            <w:r w:rsidRPr="00C115B2">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BB9629" w14:textId="77777777" w:rsidR="00AE48DD" w:rsidRPr="00C115B2" w:rsidRDefault="00AE48DD" w:rsidP="005B0E11">
            <w:pPr>
              <w:pStyle w:val="rowtabella0"/>
              <w:rPr>
                <w:color w:val="002060"/>
              </w:rPr>
            </w:pPr>
            <w:r w:rsidRPr="00C115B2">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7C9023" w14:textId="77777777" w:rsidR="00AE48DD" w:rsidRPr="00C115B2" w:rsidRDefault="00AE48DD" w:rsidP="005B0E11">
            <w:pPr>
              <w:pStyle w:val="rowtabella0"/>
              <w:rPr>
                <w:color w:val="002060"/>
              </w:rPr>
            </w:pPr>
            <w:r w:rsidRPr="00C115B2">
              <w:rPr>
                <w:color w:val="002060"/>
              </w:rPr>
              <w:t>VIA MANZONI</w:t>
            </w:r>
          </w:p>
        </w:tc>
      </w:tr>
      <w:tr w:rsidR="00AE48DD" w:rsidRPr="00C115B2" w14:paraId="414D375F"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3029E9" w14:textId="77777777" w:rsidR="00AE48DD" w:rsidRPr="00C115B2" w:rsidRDefault="00AE48DD" w:rsidP="005B0E11">
            <w:pPr>
              <w:pStyle w:val="rowtabella0"/>
              <w:rPr>
                <w:color w:val="002060"/>
              </w:rPr>
            </w:pPr>
            <w:r w:rsidRPr="00C115B2">
              <w:rPr>
                <w:color w:val="002060"/>
              </w:rPr>
              <w:t>L ALTRO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C48391" w14:textId="77777777" w:rsidR="00AE48DD" w:rsidRPr="00C115B2" w:rsidRDefault="00AE48DD" w:rsidP="005B0E11">
            <w:pPr>
              <w:pStyle w:val="rowtabella0"/>
              <w:rPr>
                <w:color w:val="002060"/>
              </w:rPr>
            </w:pPr>
            <w:r w:rsidRPr="00C115B2">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F84D29"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B4F58F" w14:textId="77777777" w:rsidR="00AE48DD" w:rsidRPr="00C115B2" w:rsidRDefault="00AE48DD" w:rsidP="005B0E11">
            <w:pPr>
              <w:pStyle w:val="rowtabella0"/>
              <w:rPr>
                <w:color w:val="002060"/>
              </w:rPr>
            </w:pPr>
            <w:r w:rsidRPr="00C115B2">
              <w:rPr>
                <w:color w:val="002060"/>
              </w:rPr>
              <w:t>03/03/2023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3D5CB9" w14:textId="77777777" w:rsidR="00AE48DD" w:rsidRPr="00C115B2" w:rsidRDefault="00AE48DD" w:rsidP="005B0E11">
            <w:pPr>
              <w:pStyle w:val="rowtabella0"/>
              <w:rPr>
                <w:color w:val="002060"/>
              </w:rPr>
            </w:pPr>
            <w:r w:rsidRPr="00C115B2">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1ADCBA" w14:textId="77777777" w:rsidR="00AE48DD" w:rsidRPr="00C115B2" w:rsidRDefault="00AE48DD" w:rsidP="005B0E11">
            <w:pPr>
              <w:pStyle w:val="rowtabella0"/>
              <w:rPr>
                <w:color w:val="002060"/>
              </w:rPr>
            </w:pPr>
            <w:r w:rsidRPr="00C115B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92BC43" w14:textId="77777777" w:rsidR="00AE48DD" w:rsidRPr="00C115B2" w:rsidRDefault="00AE48DD" w:rsidP="005B0E11">
            <w:pPr>
              <w:pStyle w:val="rowtabella0"/>
              <w:rPr>
                <w:color w:val="002060"/>
              </w:rPr>
            </w:pPr>
            <w:r w:rsidRPr="00C115B2">
              <w:rPr>
                <w:color w:val="002060"/>
              </w:rPr>
              <w:t>VIA SALVO D'ACQUISTO</w:t>
            </w:r>
          </w:p>
        </w:tc>
      </w:tr>
      <w:tr w:rsidR="00AE48DD" w:rsidRPr="00C115B2" w14:paraId="15110DF3"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5219F8" w14:textId="77777777" w:rsidR="00AE48DD" w:rsidRPr="00C115B2" w:rsidRDefault="00AE48DD" w:rsidP="005B0E11">
            <w:pPr>
              <w:pStyle w:val="rowtabella0"/>
              <w:rPr>
                <w:color w:val="002060"/>
              </w:rPr>
            </w:pPr>
            <w:r w:rsidRPr="00C115B2">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BB0C7F" w14:textId="77777777" w:rsidR="00AE48DD" w:rsidRPr="00C115B2" w:rsidRDefault="00AE48DD" w:rsidP="005B0E11">
            <w:pPr>
              <w:pStyle w:val="rowtabella0"/>
              <w:rPr>
                <w:color w:val="002060"/>
              </w:rPr>
            </w:pPr>
            <w:r w:rsidRPr="00C115B2">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DB2FF8"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CBE9AD" w14:textId="77777777" w:rsidR="00AE48DD" w:rsidRPr="00C115B2" w:rsidRDefault="00AE48DD" w:rsidP="005B0E11">
            <w:pPr>
              <w:pStyle w:val="rowtabella0"/>
              <w:rPr>
                <w:color w:val="002060"/>
              </w:rPr>
            </w:pPr>
            <w:r w:rsidRPr="00C115B2">
              <w:rPr>
                <w:color w:val="002060"/>
              </w:rPr>
              <w:t>03/03/2023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D06E9D" w14:textId="77777777" w:rsidR="00AE48DD" w:rsidRPr="00C115B2" w:rsidRDefault="00AE48DD" w:rsidP="005B0E11">
            <w:pPr>
              <w:pStyle w:val="rowtabella0"/>
              <w:rPr>
                <w:color w:val="002060"/>
              </w:rPr>
            </w:pPr>
            <w:r w:rsidRPr="00C115B2">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302B91" w14:textId="77777777" w:rsidR="00AE48DD" w:rsidRPr="00C115B2" w:rsidRDefault="00AE48DD" w:rsidP="005B0E11">
            <w:pPr>
              <w:pStyle w:val="rowtabella0"/>
              <w:rPr>
                <w:color w:val="002060"/>
              </w:rPr>
            </w:pPr>
            <w:r w:rsidRPr="00C115B2">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042BCD" w14:textId="77777777" w:rsidR="00AE48DD" w:rsidRPr="00C115B2" w:rsidRDefault="00AE48DD" w:rsidP="005B0E11">
            <w:pPr>
              <w:pStyle w:val="rowtabella0"/>
              <w:rPr>
                <w:color w:val="002060"/>
              </w:rPr>
            </w:pPr>
            <w:r w:rsidRPr="00C115B2">
              <w:rPr>
                <w:color w:val="002060"/>
              </w:rPr>
              <w:t>VIA B.ROSSI SNC</w:t>
            </w:r>
          </w:p>
        </w:tc>
      </w:tr>
      <w:tr w:rsidR="00AE48DD" w:rsidRPr="00C115B2" w14:paraId="1C4AE75E"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50D8C7" w14:textId="77777777" w:rsidR="00AE48DD" w:rsidRPr="00C115B2" w:rsidRDefault="00AE48DD" w:rsidP="005B0E11">
            <w:pPr>
              <w:pStyle w:val="rowtabella0"/>
              <w:rPr>
                <w:color w:val="002060"/>
              </w:rPr>
            </w:pPr>
            <w:r w:rsidRPr="00C115B2">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99184C" w14:textId="77777777" w:rsidR="00AE48DD" w:rsidRPr="00C115B2" w:rsidRDefault="00AE48DD" w:rsidP="005B0E11">
            <w:pPr>
              <w:pStyle w:val="rowtabella0"/>
              <w:rPr>
                <w:color w:val="002060"/>
              </w:rPr>
            </w:pPr>
            <w:r w:rsidRPr="00C115B2">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45D274"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A7AAD8"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52004D" w14:textId="77777777" w:rsidR="00AE48DD" w:rsidRPr="00C115B2" w:rsidRDefault="00AE48DD" w:rsidP="005B0E11">
            <w:pPr>
              <w:pStyle w:val="rowtabella0"/>
              <w:rPr>
                <w:color w:val="002060"/>
              </w:rPr>
            </w:pPr>
            <w:r w:rsidRPr="00C115B2">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E27007" w14:textId="77777777" w:rsidR="00AE48DD" w:rsidRPr="00C115B2" w:rsidRDefault="00AE48DD" w:rsidP="005B0E11">
            <w:pPr>
              <w:pStyle w:val="rowtabella0"/>
              <w:rPr>
                <w:color w:val="002060"/>
              </w:rPr>
            </w:pPr>
            <w:r w:rsidRPr="00C115B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F07F27" w14:textId="77777777" w:rsidR="00AE48DD" w:rsidRPr="00C115B2" w:rsidRDefault="00AE48DD" w:rsidP="005B0E11">
            <w:pPr>
              <w:pStyle w:val="rowtabella0"/>
              <w:rPr>
                <w:color w:val="002060"/>
              </w:rPr>
            </w:pPr>
            <w:r w:rsidRPr="00C115B2">
              <w:rPr>
                <w:color w:val="002060"/>
              </w:rPr>
              <w:t>VIA DELL IRIS</w:t>
            </w:r>
          </w:p>
        </w:tc>
      </w:tr>
      <w:tr w:rsidR="00AE48DD" w:rsidRPr="00C115B2" w14:paraId="6F8F0E9B"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9ABFB8" w14:textId="77777777" w:rsidR="00AE48DD" w:rsidRPr="00C115B2" w:rsidRDefault="00AE48DD" w:rsidP="005B0E11">
            <w:pPr>
              <w:pStyle w:val="rowtabella0"/>
              <w:rPr>
                <w:color w:val="002060"/>
              </w:rPr>
            </w:pPr>
            <w:r w:rsidRPr="00C115B2">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B99CA8" w14:textId="77777777" w:rsidR="00AE48DD" w:rsidRPr="00C115B2" w:rsidRDefault="00AE48DD" w:rsidP="005B0E11">
            <w:pPr>
              <w:pStyle w:val="rowtabella0"/>
              <w:rPr>
                <w:color w:val="002060"/>
              </w:rPr>
            </w:pPr>
            <w:r w:rsidRPr="00C115B2">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BBB652"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4E2C32" w14:textId="77777777" w:rsidR="00AE48DD" w:rsidRPr="00C115B2" w:rsidRDefault="00AE48DD" w:rsidP="005B0E11">
            <w:pPr>
              <w:pStyle w:val="rowtabella0"/>
              <w:rPr>
                <w:color w:val="002060"/>
              </w:rPr>
            </w:pPr>
            <w:r w:rsidRPr="00C115B2">
              <w:rPr>
                <w:color w:val="002060"/>
              </w:rPr>
              <w:t>03/03/2023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027426" w14:textId="77777777" w:rsidR="00AE48DD" w:rsidRPr="00C115B2" w:rsidRDefault="00AE48DD" w:rsidP="005B0E11">
            <w:pPr>
              <w:pStyle w:val="rowtabella0"/>
              <w:rPr>
                <w:color w:val="002060"/>
              </w:rPr>
            </w:pPr>
            <w:r w:rsidRPr="00C115B2">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2EA48E" w14:textId="77777777" w:rsidR="00AE48DD" w:rsidRPr="00C115B2" w:rsidRDefault="00AE48DD" w:rsidP="005B0E11">
            <w:pPr>
              <w:pStyle w:val="rowtabella0"/>
              <w:rPr>
                <w:color w:val="002060"/>
              </w:rPr>
            </w:pPr>
            <w:r w:rsidRPr="00C115B2">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6BB1C0" w14:textId="77777777" w:rsidR="00AE48DD" w:rsidRPr="00C115B2" w:rsidRDefault="00AE48DD" w:rsidP="005B0E11">
            <w:pPr>
              <w:pStyle w:val="rowtabella0"/>
              <w:rPr>
                <w:color w:val="002060"/>
              </w:rPr>
            </w:pPr>
            <w:r w:rsidRPr="00C115B2">
              <w:rPr>
                <w:color w:val="002060"/>
              </w:rPr>
              <w:t>FRAZ.PAGLIARE VIA VECCHI</w:t>
            </w:r>
          </w:p>
        </w:tc>
      </w:tr>
      <w:tr w:rsidR="00AE48DD" w:rsidRPr="00C115B2" w14:paraId="569A021F"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3033D0" w14:textId="77777777" w:rsidR="00AE48DD" w:rsidRPr="00C115B2" w:rsidRDefault="00AE48DD" w:rsidP="005B0E11">
            <w:pPr>
              <w:pStyle w:val="rowtabella0"/>
              <w:rPr>
                <w:color w:val="002060"/>
              </w:rPr>
            </w:pPr>
            <w:r w:rsidRPr="00C115B2">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094CA" w14:textId="77777777" w:rsidR="00AE48DD" w:rsidRPr="00C115B2" w:rsidRDefault="00AE48DD" w:rsidP="005B0E11">
            <w:pPr>
              <w:pStyle w:val="rowtabella0"/>
              <w:rPr>
                <w:color w:val="002060"/>
              </w:rPr>
            </w:pPr>
            <w:r w:rsidRPr="00C115B2">
              <w:rPr>
                <w:color w:val="002060"/>
              </w:rPr>
              <w:t>FUTSAL CASELLE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90E9C"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228A5"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E4811" w14:textId="77777777" w:rsidR="00AE48DD" w:rsidRPr="00C115B2" w:rsidRDefault="00AE48DD" w:rsidP="005B0E11">
            <w:pPr>
              <w:pStyle w:val="rowtabella0"/>
              <w:rPr>
                <w:color w:val="002060"/>
              </w:rPr>
            </w:pPr>
            <w:r w:rsidRPr="00C115B2">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F6D0D" w14:textId="77777777" w:rsidR="00AE48DD" w:rsidRPr="00C115B2" w:rsidRDefault="00AE48DD" w:rsidP="005B0E11">
            <w:pPr>
              <w:pStyle w:val="rowtabella0"/>
              <w:rPr>
                <w:color w:val="002060"/>
              </w:rPr>
            </w:pPr>
            <w:r w:rsidRPr="00C115B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73A07" w14:textId="77777777" w:rsidR="00AE48DD" w:rsidRPr="00C115B2" w:rsidRDefault="00AE48DD" w:rsidP="005B0E11">
            <w:pPr>
              <w:pStyle w:val="rowtabella0"/>
              <w:rPr>
                <w:color w:val="002060"/>
              </w:rPr>
            </w:pPr>
            <w:r w:rsidRPr="00C115B2">
              <w:rPr>
                <w:color w:val="002060"/>
              </w:rPr>
              <w:t>VIA S.VITTORIA, 5</w:t>
            </w:r>
          </w:p>
        </w:tc>
      </w:tr>
    </w:tbl>
    <w:p w14:paraId="6D504875" w14:textId="77777777" w:rsidR="00AE48DD" w:rsidRPr="00C115B2" w:rsidRDefault="00AE48DD" w:rsidP="00AE48DD">
      <w:pPr>
        <w:pStyle w:val="breakline"/>
        <w:rPr>
          <w:rFonts w:eastAsiaTheme="minorEastAsia"/>
          <w:color w:val="002060"/>
        </w:rPr>
      </w:pPr>
    </w:p>
    <w:p w14:paraId="3BF8B19B" w14:textId="77777777" w:rsidR="00AE48DD" w:rsidRPr="00C115B2" w:rsidRDefault="00AE48DD" w:rsidP="00AE48DD">
      <w:pPr>
        <w:pStyle w:val="breakline"/>
        <w:rPr>
          <w:color w:val="002060"/>
        </w:rPr>
      </w:pPr>
    </w:p>
    <w:p w14:paraId="4EC25FF3" w14:textId="77777777" w:rsidR="00AE48DD" w:rsidRPr="00C115B2" w:rsidRDefault="00AE48DD" w:rsidP="00AE48DD">
      <w:pPr>
        <w:pStyle w:val="titolocampionato0"/>
        <w:shd w:val="clear" w:color="auto" w:fill="CCCCCC"/>
        <w:spacing w:before="80" w:after="40"/>
        <w:rPr>
          <w:color w:val="002060"/>
        </w:rPr>
      </w:pPr>
      <w:r w:rsidRPr="00C115B2">
        <w:rPr>
          <w:color w:val="002060"/>
        </w:rPr>
        <w:t>CALCIO A CINQUE SERIE D</w:t>
      </w:r>
    </w:p>
    <w:p w14:paraId="11E7C28D" w14:textId="77777777" w:rsidR="00AE48DD" w:rsidRPr="00C115B2" w:rsidRDefault="00AE48DD" w:rsidP="00AE48DD">
      <w:pPr>
        <w:pStyle w:val="titoloprinc0"/>
        <w:rPr>
          <w:color w:val="002060"/>
        </w:rPr>
      </w:pPr>
      <w:r w:rsidRPr="00C115B2">
        <w:rPr>
          <w:color w:val="002060"/>
        </w:rPr>
        <w:t>RISULTATI</w:t>
      </w:r>
    </w:p>
    <w:p w14:paraId="031F4377" w14:textId="77777777" w:rsidR="00AE48DD" w:rsidRPr="00C115B2" w:rsidRDefault="00AE48DD" w:rsidP="00AE48DD">
      <w:pPr>
        <w:pStyle w:val="breakline"/>
        <w:rPr>
          <w:color w:val="002060"/>
        </w:rPr>
      </w:pPr>
    </w:p>
    <w:p w14:paraId="616BCE19" w14:textId="77777777" w:rsidR="00AE48DD" w:rsidRPr="00C115B2" w:rsidRDefault="00AE48DD" w:rsidP="00AE48DD">
      <w:pPr>
        <w:pStyle w:val="sottotitolocampionato10"/>
        <w:rPr>
          <w:color w:val="002060"/>
        </w:rPr>
      </w:pPr>
      <w:r w:rsidRPr="00C115B2">
        <w:rPr>
          <w:color w:val="002060"/>
        </w:rPr>
        <w:t>RISULTATI UFFICIALI GARE DEL 24/02/2023</w:t>
      </w:r>
    </w:p>
    <w:p w14:paraId="0D88E72A" w14:textId="77777777" w:rsidR="00AE48DD" w:rsidRPr="00AE48DD" w:rsidRDefault="00AE48DD" w:rsidP="00AE48DD">
      <w:pPr>
        <w:pStyle w:val="sottotitolocampionato20"/>
        <w:spacing w:before="0" w:beforeAutospacing="0" w:after="0" w:afterAutospacing="0"/>
        <w:rPr>
          <w:rFonts w:ascii="Arial" w:hAnsi="Arial" w:cs="Arial"/>
          <w:color w:val="002060"/>
          <w:sz w:val="20"/>
          <w:szCs w:val="20"/>
        </w:rPr>
      </w:pPr>
      <w:r w:rsidRPr="00AE48DD">
        <w:rPr>
          <w:rFonts w:ascii="Arial" w:hAnsi="Arial" w:cs="Arial"/>
          <w:color w:val="002060"/>
          <w:sz w:val="20"/>
          <w:szCs w:val="20"/>
        </w:rPr>
        <w:t>Si trascrivono qui di seguito i risultati ufficiali delle gare disputate</w:t>
      </w:r>
    </w:p>
    <w:p w14:paraId="2E17B5B0" w14:textId="77777777" w:rsidR="00AE48DD" w:rsidRPr="00C115B2" w:rsidRDefault="00AE48DD" w:rsidP="00AE48D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E48DD" w:rsidRPr="00C115B2" w14:paraId="38042618" w14:textId="77777777" w:rsidTr="005B0E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0255ED10"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1DADB" w14:textId="77777777" w:rsidR="00AE48DD" w:rsidRPr="00C115B2" w:rsidRDefault="00AE48DD" w:rsidP="005B0E11">
                  <w:pPr>
                    <w:pStyle w:val="headertabella0"/>
                    <w:rPr>
                      <w:color w:val="002060"/>
                    </w:rPr>
                  </w:pPr>
                  <w:r w:rsidRPr="00C115B2">
                    <w:rPr>
                      <w:color w:val="002060"/>
                    </w:rPr>
                    <w:t>GIRONE A - 5 Giornata - R</w:t>
                  </w:r>
                </w:p>
              </w:tc>
            </w:tr>
            <w:tr w:rsidR="00AE48DD" w:rsidRPr="00C115B2" w14:paraId="50B27063"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7428B3" w14:textId="77777777" w:rsidR="00AE48DD" w:rsidRPr="00C115B2" w:rsidRDefault="00AE48DD" w:rsidP="005B0E11">
                  <w:pPr>
                    <w:pStyle w:val="rowtabella0"/>
                    <w:rPr>
                      <w:color w:val="002060"/>
                    </w:rPr>
                  </w:pPr>
                  <w:r w:rsidRPr="00C115B2">
                    <w:rPr>
                      <w:color w:val="002060"/>
                    </w:rPr>
                    <w:t>(1) FRASASSI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A231C" w14:textId="77777777" w:rsidR="00AE48DD" w:rsidRPr="00C115B2" w:rsidRDefault="00AE48DD" w:rsidP="005B0E11">
                  <w:pPr>
                    <w:pStyle w:val="rowtabella0"/>
                    <w:rPr>
                      <w:color w:val="002060"/>
                    </w:rPr>
                  </w:pPr>
                  <w:r w:rsidRPr="00C115B2">
                    <w:rPr>
                      <w:color w:val="002060"/>
                    </w:rPr>
                    <w:t>- ACQUALAGNA CALCIO C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1CFF9" w14:textId="77777777" w:rsidR="00AE48DD" w:rsidRPr="00C115B2" w:rsidRDefault="00AE48DD" w:rsidP="005B0E11">
                  <w:pPr>
                    <w:pStyle w:val="rowtabella0"/>
                    <w:jc w:val="center"/>
                    <w:rPr>
                      <w:color w:val="002060"/>
                    </w:rPr>
                  </w:pPr>
                  <w:r w:rsidRPr="00C115B2">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46563" w14:textId="77777777" w:rsidR="00AE48DD" w:rsidRPr="00C115B2" w:rsidRDefault="00AE48DD" w:rsidP="005B0E11">
                  <w:pPr>
                    <w:pStyle w:val="rowtabella0"/>
                    <w:jc w:val="center"/>
                    <w:rPr>
                      <w:color w:val="002060"/>
                    </w:rPr>
                  </w:pPr>
                  <w:r w:rsidRPr="00C115B2">
                    <w:rPr>
                      <w:color w:val="002060"/>
                    </w:rPr>
                    <w:t> </w:t>
                  </w:r>
                </w:p>
              </w:tc>
            </w:tr>
            <w:tr w:rsidR="00AE48DD" w:rsidRPr="00C115B2" w14:paraId="05520FA1"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8E75AE" w14:textId="77777777" w:rsidR="00AE48DD" w:rsidRPr="00C115B2" w:rsidRDefault="00AE48DD" w:rsidP="005B0E11">
                  <w:pPr>
                    <w:pStyle w:val="rowtabella0"/>
                    <w:rPr>
                      <w:color w:val="002060"/>
                    </w:rPr>
                  </w:pPr>
                  <w:r w:rsidRPr="00C115B2">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458DBF" w14:textId="77777777" w:rsidR="00AE48DD" w:rsidRPr="00C115B2" w:rsidRDefault="00AE48DD" w:rsidP="005B0E11">
                  <w:pPr>
                    <w:pStyle w:val="rowtabella0"/>
                    <w:rPr>
                      <w:color w:val="002060"/>
                    </w:rPr>
                  </w:pPr>
                  <w:r w:rsidRPr="00C115B2">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5BA3B0" w14:textId="77777777" w:rsidR="00AE48DD" w:rsidRPr="00C115B2" w:rsidRDefault="00AE48DD" w:rsidP="005B0E11">
                  <w:pPr>
                    <w:pStyle w:val="rowtabella0"/>
                    <w:jc w:val="center"/>
                    <w:rPr>
                      <w:color w:val="002060"/>
                    </w:rPr>
                  </w:pPr>
                  <w:r w:rsidRPr="00C115B2">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A385D4" w14:textId="77777777" w:rsidR="00AE48DD" w:rsidRPr="00C115B2" w:rsidRDefault="00AE48DD" w:rsidP="005B0E11">
                  <w:pPr>
                    <w:pStyle w:val="rowtabella0"/>
                    <w:jc w:val="center"/>
                    <w:rPr>
                      <w:color w:val="002060"/>
                    </w:rPr>
                  </w:pPr>
                  <w:r w:rsidRPr="00C115B2">
                    <w:rPr>
                      <w:color w:val="002060"/>
                    </w:rPr>
                    <w:t> </w:t>
                  </w:r>
                </w:p>
              </w:tc>
            </w:tr>
            <w:tr w:rsidR="00AE48DD" w:rsidRPr="00C115B2" w14:paraId="08357E74"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2E3F79" w14:textId="77777777" w:rsidR="00AE48DD" w:rsidRPr="00C115B2" w:rsidRDefault="00AE48DD" w:rsidP="005B0E11">
                  <w:pPr>
                    <w:pStyle w:val="rowtabella0"/>
                    <w:rPr>
                      <w:color w:val="002060"/>
                    </w:rPr>
                  </w:pPr>
                  <w:r w:rsidRPr="00C115B2">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45D055" w14:textId="77777777" w:rsidR="00AE48DD" w:rsidRPr="00C115B2" w:rsidRDefault="00AE48DD" w:rsidP="005B0E11">
                  <w:pPr>
                    <w:pStyle w:val="rowtabella0"/>
                    <w:rPr>
                      <w:color w:val="002060"/>
                    </w:rPr>
                  </w:pPr>
                  <w:r w:rsidRPr="00C115B2">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5642BE" w14:textId="77777777" w:rsidR="00AE48DD" w:rsidRPr="00C115B2" w:rsidRDefault="00AE48DD" w:rsidP="005B0E11">
                  <w:pPr>
                    <w:pStyle w:val="rowtabella0"/>
                    <w:jc w:val="center"/>
                    <w:rPr>
                      <w:color w:val="002060"/>
                    </w:rPr>
                  </w:pPr>
                  <w:r w:rsidRPr="00C115B2">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4B4225" w14:textId="77777777" w:rsidR="00AE48DD" w:rsidRPr="00C115B2" w:rsidRDefault="00AE48DD" w:rsidP="005B0E11">
                  <w:pPr>
                    <w:pStyle w:val="rowtabella0"/>
                    <w:jc w:val="center"/>
                    <w:rPr>
                      <w:color w:val="002060"/>
                    </w:rPr>
                  </w:pPr>
                  <w:r w:rsidRPr="00C115B2">
                    <w:rPr>
                      <w:color w:val="002060"/>
                    </w:rPr>
                    <w:t> </w:t>
                  </w:r>
                </w:p>
              </w:tc>
            </w:tr>
            <w:tr w:rsidR="00AE48DD" w:rsidRPr="00C115B2" w14:paraId="59DAC3D0"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40E908" w14:textId="77777777" w:rsidR="00AE48DD" w:rsidRPr="00C115B2" w:rsidRDefault="00AE48DD" w:rsidP="005B0E11">
                  <w:pPr>
                    <w:pStyle w:val="rowtabella0"/>
                    <w:rPr>
                      <w:color w:val="002060"/>
                    </w:rPr>
                  </w:pPr>
                  <w:r w:rsidRPr="00C115B2">
                    <w:rPr>
                      <w:color w:val="002060"/>
                    </w:rPr>
                    <w:t>(1) SMIRRA CITY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3896EB" w14:textId="77777777" w:rsidR="00AE48DD" w:rsidRPr="00C115B2" w:rsidRDefault="00AE48DD" w:rsidP="005B0E11">
                  <w:pPr>
                    <w:pStyle w:val="rowtabella0"/>
                    <w:rPr>
                      <w:color w:val="002060"/>
                    </w:rPr>
                  </w:pPr>
                  <w:r w:rsidRPr="00C115B2">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02AC5B" w14:textId="77777777" w:rsidR="00AE48DD" w:rsidRPr="00C115B2" w:rsidRDefault="00AE48DD" w:rsidP="005B0E11">
                  <w:pPr>
                    <w:pStyle w:val="rowtabella0"/>
                    <w:jc w:val="center"/>
                    <w:rPr>
                      <w:color w:val="002060"/>
                    </w:rPr>
                  </w:pPr>
                  <w:r w:rsidRPr="00C115B2">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9B09FB" w14:textId="77777777" w:rsidR="00AE48DD" w:rsidRPr="00C115B2" w:rsidRDefault="00AE48DD" w:rsidP="005B0E11">
                  <w:pPr>
                    <w:pStyle w:val="rowtabella0"/>
                    <w:jc w:val="center"/>
                    <w:rPr>
                      <w:color w:val="002060"/>
                    </w:rPr>
                  </w:pPr>
                  <w:r w:rsidRPr="00C115B2">
                    <w:rPr>
                      <w:color w:val="002060"/>
                    </w:rPr>
                    <w:t> </w:t>
                  </w:r>
                </w:p>
              </w:tc>
            </w:tr>
            <w:tr w:rsidR="00AE48DD" w:rsidRPr="00C115B2" w14:paraId="6A8F9CD4"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96F667" w14:textId="77777777" w:rsidR="00AE48DD" w:rsidRPr="00C115B2" w:rsidRDefault="00AE48DD" w:rsidP="005B0E11">
                  <w:pPr>
                    <w:pStyle w:val="rowtabella0"/>
                    <w:rPr>
                      <w:color w:val="002060"/>
                    </w:rPr>
                  </w:pPr>
                  <w:r w:rsidRPr="00C115B2">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77A038" w14:textId="77777777" w:rsidR="00AE48DD" w:rsidRPr="00C115B2" w:rsidRDefault="00AE48DD" w:rsidP="005B0E11">
                  <w:pPr>
                    <w:pStyle w:val="rowtabella0"/>
                    <w:rPr>
                      <w:color w:val="002060"/>
                    </w:rPr>
                  </w:pPr>
                  <w:r w:rsidRPr="00C115B2">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4A2CCF" w14:textId="77777777" w:rsidR="00AE48DD" w:rsidRPr="00C115B2" w:rsidRDefault="00AE48DD" w:rsidP="005B0E11">
                  <w:pPr>
                    <w:pStyle w:val="rowtabella0"/>
                    <w:jc w:val="center"/>
                    <w:rPr>
                      <w:color w:val="002060"/>
                    </w:rPr>
                  </w:pPr>
                  <w:r w:rsidRPr="00C115B2">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A5B7F9" w14:textId="77777777" w:rsidR="00AE48DD" w:rsidRPr="00C115B2" w:rsidRDefault="00AE48DD" w:rsidP="005B0E11">
                  <w:pPr>
                    <w:pStyle w:val="rowtabella0"/>
                    <w:jc w:val="center"/>
                    <w:rPr>
                      <w:color w:val="002060"/>
                    </w:rPr>
                  </w:pPr>
                  <w:r w:rsidRPr="00C115B2">
                    <w:rPr>
                      <w:color w:val="002060"/>
                    </w:rPr>
                    <w:t> </w:t>
                  </w:r>
                </w:p>
              </w:tc>
            </w:tr>
            <w:tr w:rsidR="00AE48DD" w:rsidRPr="00C115B2" w14:paraId="32404416"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8054E6" w14:textId="77777777" w:rsidR="00AE48DD" w:rsidRPr="00C115B2" w:rsidRDefault="00AE48DD" w:rsidP="005B0E11">
                  <w:pPr>
                    <w:pStyle w:val="rowtabella0"/>
                    <w:rPr>
                      <w:color w:val="002060"/>
                    </w:rPr>
                  </w:pPr>
                  <w:r w:rsidRPr="00C115B2">
                    <w:rPr>
                      <w:color w:val="002060"/>
                    </w:rPr>
                    <w:t>URBANIA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5B3E7" w14:textId="77777777" w:rsidR="00AE48DD" w:rsidRPr="00C115B2" w:rsidRDefault="00AE48DD" w:rsidP="005B0E11">
                  <w:pPr>
                    <w:pStyle w:val="rowtabella0"/>
                    <w:rPr>
                      <w:color w:val="002060"/>
                    </w:rPr>
                  </w:pPr>
                  <w:r w:rsidRPr="00C115B2">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36F2B" w14:textId="77777777" w:rsidR="00AE48DD" w:rsidRPr="00C115B2" w:rsidRDefault="00AE48DD" w:rsidP="005B0E11">
                  <w:pPr>
                    <w:pStyle w:val="rowtabella0"/>
                    <w:jc w:val="center"/>
                    <w:rPr>
                      <w:color w:val="002060"/>
                    </w:rPr>
                  </w:pPr>
                  <w:r w:rsidRPr="00C115B2">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CC50C" w14:textId="77777777" w:rsidR="00AE48DD" w:rsidRPr="00C115B2" w:rsidRDefault="00AE48DD" w:rsidP="005B0E11">
                  <w:pPr>
                    <w:pStyle w:val="rowtabella0"/>
                    <w:jc w:val="center"/>
                    <w:rPr>
                      <w:color w:val="002060"/>
                    </w:rPr>
                  </w:pPr>
                  <w:r w:rsidRPr="00C115B2">
                    <w:rPr>
                      <w:color w:val="002060"/>
                    </w:rPr>
                    <w:t> </w:t>
                  </w:r>
                </w:p>
              </w:tc>
            </w:tr>
            <w:tr w:rsidR="00AE48DD" w:rsidRPr="00C115B2" w14:paraId="785F8FFA" w14:textId="77777777" w:rsidTr="005B0E11">
              <w:tc>
                <w:tcPr>
                  <w:tcW w:w="4700" w:type="dxa"/>
                  <w:gridSpan w:val="4"/>
                  <w:tcBorders>
                    <w:top w:val="nil"/>
                    <w:left w:val="nil"/>
                    <w:bottom w:val="nil"/>
                    <w:right w:val="nil"/>
                  </w:tcBorders>
                  <w:tcMar>
                    <w:top w:w="20" w:type="dxa"/>
                    <w:left w:w="20" w:type="dxa"/>
                    <w:bottom w:w="20" w:type="dxa"/>
                    <w:right w:w="20" w:type="dxa"/>
                  </w:tcMar>
                  <w:vAlign w:val="center"/>
                  <w:hideMark/>
                </w:tcPr>
                <w:p w14:paraId="6680DB07" w14:textId="77777777" w:rsidR="00AE48DD" w:rsidRPr="00C115B2" w:rsidRDefault="00AE48DD" w:rsidP="005B0E11">
                  <w:pPr>
                    <w:pStyle w:val="rowtabella0"/>
                    <w:rPr>
                      <w:color w:val="002060"/>
                    </w:rPr>
                  </w:pPr>
                  <w:r w:rsidRPr="00C115B2">
                    <w:rPr>
                      <w:color w:val="002060"/>
                    </w:rPr>
                    <w:t>(1) - disputata il 25/02/2023</w:t>
                  </w:r>
                </w:p>
              </w:tc>
            </w:tr>
          </w:tbl>
          <w:p w14:paraId="0523745E" w14:textId="77777777" w:rsidR="00AE48DD" w:rsidRPr="00C115B2" w:rsidRDefault="00AE48DD" w:rsidP="005B0E1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2E5B2E5E"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3E814" w14:textId="77777777" w:rsidR="00AE48DD" w:rsidRPr="00C115B2" w:rsidRDefault="00AE48DD" w:rsidP="005B0E11">
                  <w:pPr>
                    <w:pStyle w:val="headertabella0"/>
                    <w:rPr>
                      <w:color w:val="002060"/>
                    </w:rPr>
                  </w:pPr>
                  <w:r w:rsidRPr="00C115B2">
                    <w:rPr>
                      <w:color w:val="002060"/>
                    </w:rPr>
                    <w:t>GIRONE B - 5 Giornata - R</w:t>
                  </w:r>
                </w:p>
              </w:tc>
            </w:tr>
            <w:tr w:rsidR="00AE48DD" w:rsidRPr="00C115B2" w14:paraId="7AA76517"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0EA396" w14:textId="77777777" w:rsidR="00AE48DD" w:rsidRPr="00C115B2" w:rsidRDefault="00AE48DD" w:rsidP="005B0E11">
                  <w:pPr>
                    <w:pStyle w:val="rowtabella0"/>
                    <w:rPr>
                      <w:color w:val="002060"/>
                    </w:rPr>
                  </w:pPr>
                  <w:r w:rsidRPr="00C115B2">
                    <w:rPr>
                      <w:color w:val="002060"/>
                    </w:rPr>
                    <w:t>(1) ATLETICO NO BORDERS</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6B0B8" w14:textId="77777777" w:rsidR="00AE48DD" w:rsidRPr="00C115B2" w:rsidRDefault="00AE48DD" w:rsidP="005B0E11">
                  <w:pPr>
                    <w:pStyle w:val="rowtabella0"/>
                    <w:rPr>
                      <w:color w:val="002060"/>
                    </w:rPr>
                  </w:pPr>
                  <w:r w:rsidRPr="00C115B2">
                    <w:rPr>
                      <w:color w:val="002060"/>
                    </w:rPr>
                    <w:t>- ANGELI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66D2B" w14:textId="77777777" w:rsidR="00AE48DD" w:rsidRPr="00C115B2" w:rsidRDefault="00AE48DD" w:rsidP="005B0E11">
                  <w:pPr>
                    <w:pStyle w:val="rowtabella0"/>
                    <w:jc w:val="center"/>
                    <w:rPr>
                      <w:color w:val="002060"/>
                    </w:rPr>
                  </w:pPr>
                  <w:r w:rsidRPr="00C115B2">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6DADE" w14:textId="77777777" w:rsidR="00AE48DD" w:rsidRPr="00C115B2" w:rsidRDefault="00AE48DD" w:rsidP="005B0E11">
                  <w:pPr>
                    <w:pStyle w:val="rowtabella0"/>
                    <w:jc w:val="center"/>
                    <w:rPr>
                      <w:color w:val="002060"/>
                    </w:rPr>
                  </w:pPr>
                  <w:r w:rsidRPr="00C115B2">
                    <w:rPr>
                      <w:color w:val="002060"/>
                    </w:rPr>
                    <w:t> </w:t>
                  </w:r>
                </w:p>
              </w:tc>
            </w:tr>
            <w:tr w:rsidR="00AE48DD" w:rsidRPr="00C115B2" w14:paraId="152D9B3D"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DE19AC" w14:textId="77777777" w:rsidR="00AE48DD" w:rsidRPr="00C115B2" w:rsidRDefault="00AE48DD" w:rsidP="005B0E11">
                  <w:pPr>
                    <w:pStyle w:val="rowtabella0"/>
                    <w:rPr>
                      <w:color w:val="002060"/>
                    </w:rPr>
                  </w:pPr>
                  <w:r w:rsidRPr="00C115B2">
                    <w:rPr>
                      <w:color w:val="002060"/>
                    </w:rPr>
                    <w:t>C.U.S. CAMERINO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8B87C5" w14:textId="77777777" w:rsidR="00AE48DD" w:rsidRPr="00C115B2" w:rsidRDefault="00AE48DD" w:rsidP="005B0E11">
                  <w:pPr>
                    <w:pStyle w:val="rowtabella0"/>
                    <w:rPr>
                      <w:color w:val="002060"/>
                    </w:rPr>
                  </w:pPr>
                  <w:r w:rsidRPr="00C115B2">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E45176" w14:textId="77777777" w:rsidR="00AE48DD" w:rsidRPr="00C115B2" w:rsidRDefault="00AE48DD" w:rsidP="005B0E11">
                  <w:pPr>
                    <w:pStyle w:val="rowtabella0"/>
                    <w:jc w:val="center"/>
                    <w:rPr>
                      <w:color w:val="002060"/>
                    </w:rPr>
                  </w:pPr>
                  <w:r w:rsidRPr="00C115B2">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15CB86" w14:textId="77777777" w:rsidR="00AE48DD" w:rsidRPr="00C115B2" w:rsidRDefault="00AE48DD" w:rsidP="005B0E11">
                  <w:pPr>
                    <w:pStyle w:val="rowtabella0"/>
                    <w:jc w:val="center"/>
                    <w:rPr>
                      <w:color w:val="002060"/>
                    </w:rPr>
                  </w:pPr>
                  <w:r w:rsidRPr="00C115B2">
                    <w:rPr>
                      <w:color w:val="002060"/>
                    </w:rPr>
                    <w:t> </w:t>
                  </w:r>
                </w:p>
              </w:tc>
            </w:tr>
            <w:tr w:rsidR="00AE48DD" w:rsidRPr="00C115B2" w14:paraId="38017FF6"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A9388C" w14:textId="77777777" w:rsidR="00AE48DD" w:rsidRPr="00C115B2" w:rsidRDefault="00AE48DD" w:rsidP="005B0E11">
                  <w:pPr>
                    <w:pStyle w:val="rowtabella0"/>
                    <w:rPr>
                      <w:color w:val="002060"/>
                    </w:rPr>
                  </w:pPr>
                  <w:r w:rsidRPr="00C115B2">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EB0DFB" w14:textId="77777777" w:rsidR="00AE48DD" w:rsidRPr="00C115B2" w:rsidRDefault="00AE48DD" w:rsidP="005B0E11">
                  <w:pPr>
                    <w:pStyle w:val="rowtabella0"/>
                    <w:rPr>
                      <w:color w:val="002060"/>
                    </w:rPr>
                  </w:pPr>
                  <w:r w:rsidRPr="00C115B2">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8415BA" w14:textId="77777777" w:rsidR="00AE48DD" w:rsidRPr="00C115B2" w:rsidRDefault="00AE48DD" w:rsidP="005B0E11">
                  <w:pPr>
                    <w:pStyle w:val="rowtabella0"/>
                    <w:jc w:val="center"/>
                    <w:rPr>
                      <w:color w:val="002060"/>
                    </w:rPr>
                  </w:pPr>
                  <w:r w:rsidRPr="00C115B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42353E" w14:textId="77777777" w:rsidR="00AE48DD" w:rsidRPr="00C115B2" w:rsidRDefault="00AE48DD" w:rsidP="005B0E11">
                  <w:pPr>
                    <w:pStyle w:val="rowtabella0"/>
                    <w:jc w:val="center"/>
                    <w:rPr>
                      <w:color w:val="002060"/>
                    </w:rPr>
                  </w:pPr>
                  <w:r w:rsidRPr="00C115B2">
                    <w:rPr>
                      <w:color w:val="002060"/>
                    </w:rPr>
                    <w:t> </w:t>
                  </w:r>
                </w:p>
              </w:tc>
            </w:tr>
            <w:tr w:rsidR="00AE48DD" w:rsidRPr="00C115B2" w14:paraId="251BE00A"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96E48C" w14:textId="77777777" w:rsidR="00AE48DD" w:rsidRPr="00C115B2" w:rsidRDefault="00AE48DD" w:rsidP="005B0E11">
                  <w:pPr>
                    <w:pStyle w:val="rowtabella0"/>
                    <w:rPr>
                      <w:color w:val="002060"/>
                    </w:rPr>
                  </w:pPr>
                  <w:r w:rsidRPr="00C115B2">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CAA314" w14:textId="77777777" w:rsidR="00AE48DD" w:rsidRPr="00C115B2" w:rsidRDefault="00AE48DD" w:rsidP="005B0E11">
                  <w:pPr>
                    <w:pStyle w:val="rowtabella0"/>
                    <w:rPr>
                      <w:color w:val="002060"/>
                    </w:rPr>
                  </w:pPr>
                  <w:r w:rsidRPr="00C115B2">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DF1665" w14:textId="77777777" w:rsidR="00AE48DD" w:rsidRPr="00C115B2" w:rsidRDefault="00AE48DD" w:rsidP="005B0E11">
                  <w:pPr>
                    <w:pStyle w:val="rowtabella0"/>
                    <w:jc w:val="center"/>
                    <w:rPr>
                      <w:color w:val="002060"/>
                    </w:rPr>
                  </w:pPr>
                  <w:r w:rsidRPr="00C115B2">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6B229E" w14:textId="77777777" w:rsidR="00AE48DD" w:rsidRPr="00C115B2" w:rsidRDefault="00AE48DD" w:rsidP="005B0E11">
                  <w:pPr>
                    <w:pStyle w:val="rowtabella0"/>
                    <w:jc w:val="center"/>
                    <w:rPr>
                      <w:color w:val="002060"/>
                    </w:rPr>
                  </w:pPr>
                  <w:r w:rsidRPr="00C115B2">
                    <w:rPr>
                      <w:color w:val="002060"/>
                    </w:rPr>
                    <w:t> </w:t>
                  </w:r>
                </w:p>
              </w:tc>
            </w:tr>
            <w:tr w:rsidR="00AE48DD" w:rsidRPr="00C115B2" w14:paraId="3FA617F9"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6EB4E7" w14:textId="77777777" w:rsidR="00AE48DD" w:rsidRPr="00C115B2" w:rsidRDefault="00AE48DD" w:rsidP="005B0E11">
                  <w:pPr>
                    <w:pStyle w:val="rowtabella0"/>
                    <w:rPr>
                      <w:color w:val="002060"/>
                    </w:rPr>
                  </w:pPr>
                  <w:r w:rsidRPr="00C115B2">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1ED084" w14:textId="77777777" w:rsidR="00AE48DD" w:rsidRPr="00C115B2" w:rsidRDefault="00AE48DD" w:rsidP="005B0E11">
                  <w:pPr>
                    <w:pStyle w:val="rowtabella0"/>
                    <w:rPr>
                      <w:color w:val="002060"/>
                    </w:rPr>
                  </w:pPr>
                  <w:r w:rsidRPr="00C115B2">
                    <w:rPr>
                      <w:color w:val="002060"/>
                    </w:rPr>
                    <w:t>- URBANITAS APIRO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32468D" w14:textId="77777777" w:rsidR="00AE48DD" w:rsidRPr="00C115B2" w:rsidRDefault="00AE48DD" w:rsidP="005B0E11">
                  <w:pPr>
                    <w:pStyle w:val="rowtabella0"/>
                    <w:jc w:val="center"/>
                    <w:rPr>
                      <w:color w:val="002060"/>
                    </w:rPr>
                  </w:pPr>
                  <w:r w:rsidRPr="00C115B2">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C94698" w14:textId="77777777" w:rsidR="00AE48DD" w:rsidRPr="00C115B2" w:rsidRDefault="00AE48DD" w:rsidP="005B0E11">
                  <w:pPr>
                    <w:pStyle w:val="rowtabella0"/>
                    <w:jc w:val="center"/>
                    <w:rPr>
                      <w:color w:val="002060"/>
                    </w:rPr>
                  </w:pPr>
                  <w:r w:rsidRPr="00C115B2">
                    <w:rPr>
                      <w:color w:val="002060"/>
                    </w:rPr>
                    <w:t> </w:t>
                  </w:r>
                </w:p>
              </w:tc>
            </w:tr>
            <w:tr w:rsidR="00AE48DD" w:rsidRPr="00C115B2" w14:paraId="6FE203E8"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F294BB" w14:textId="77777777" w:rsidR="00AE48DD" w:rsidRPr="00C115B2" w:rsidRDefault="00AE48DD" w:rsidP="005B0E11">
                  <w:pPr>
                    <w:pStyle w:val="rowtabella0"/>
                    <w:rPr>
                      <w:color w:val="002060"/>
                    </w:rPr>
                  </w:pPr>
                  <w:r w:rsidRPr="00C115B2">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40ABA4" w14:textId="77777777" w:rsidR="00AE48DD" w:rsidRPr="00C115B2" w:rsidRDefault="00AE48DD" w:rsidP="005B0E11">
                  <w:pPr>
                    <w:pStyle w:val="rowtabella0"/>
                    <w:rPr>
                      <w:color w:val="002060"/>
                    </w:rPr>
                  </w:pPr>
                  <w:r w:rsidRPr="00C115B2">
                    <w:rPr>
                      <w:color w:val="002060"/>
                    </w:rPr>
                    <w:t>- MMSA GIOVANE AURORA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58705" w14:textId="77777777" w:rsidR="00AE48DD" w:rsidRPr="00C115B2" w:rsidRDefault="00AE48DD" w:rsidP="005B0E11">
                  <w:pPr>
                    <w:pStyle w:val="rowtabella0"/>
                    <w:jc w:val="center"/>
                    <w:rPr>
                      <w:color w:val="002060"/>
                    </w:rPr>
                  </w:pPr>
                  <w:r w:rsidRPr="00C115B2">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9BFDB" w14:textId="77777777" w:rsidR="00AE48DD" w:rsidRPr="00C115B2" w:rsidRDefault="00AE48DD" w:rsidP="005B0E11">
                  <w:pPr>
                    <w:pStyle w:val="rowtabella0"/>
                    <w:jc w:val="center"/>
                    <w:rPr>
                      <w:color w:val="002060"/>
                    </w:rPr>
                  </w:pPr>
                  <w:r w:rsidRPr="00C115B2">
                    <w:rPr>
                      <w:color w:val="002060"/>
                    </w:rPr>
                    <w:t> </w:t>
                  </w:r>
                </w:p>
              </w:tc>
            </w:tr>
            <w:tr w:rsidR="00AE48DD" w:rsidRPr="00C115B2" w14:paraId="008B406C" w14:textId="77777777" w:rsidTr="005B0E11">
              <w:tc>
                <w:tcPr>
                  <w:tcW w:w="4700" w:type="dxa"/>
                  <w:gridSpan w:val="4"/>
                  <w:tcBorders>
                    <w:top w:val="nil"/>
                    <w:left w:val="nil"/>
                    <w:bottom w:val="nil"/>
                    <w:right w:val="nil"/>
                  </w:tcBorders>
                  <w:tcMar>
                    <w:top w:w="20" w:type="dxa"/>
                    <w:left w:w="20" w:type="dxa"/>
                    <w:bottom w:w="20" w:type="dxa"/>
                    <w:right w:w="20" w:type="dxa"/>
                  </w:tcMar>
                  <w:vAlign w:val="center"/>
                  <w:hideMark/>
                </w:tcPr>
                <w:p w14:paraId="4CBCC2D5" w14:textId="77777777" w:rsidR="00AE48DD" w:rsidRPr="00C115B2" w:rsidRDefault="00AE48DD" w:rsidP="005B0E11">
                  <w:pPr>
                    <w:pStyle w:val="rowtabella0"/>
                    <w:rPr>
                      <w:color w:val="002060"/>
                    </w:rPr>
                  </w:pPr>
                  <w:r w:rsidRPr="00C115B2">
                    <w:rPr>
                      <w:color w:val="002060"/>
                    </w:rPr>
                    <w:t>(1) - disputata il 25/02/2023</w:t>
                  </w:r>
                </w:p>
              </w:tc>
            </w:tr>
          </w:tbl>
          <w:p w14:paraId="793316F1" w14:textId="77777777" w:rsidR="00AE48DD" w:rsidRPr="00C115B2" w:rsidRDefault="00AE48DD" w:rsidP="005B0E11">
            <w:pPr>
              <w:rPr>
                <w:color w:val="002060"/>
              </w:rPr>
            </w:pPr>
          </w:p>
        </w:tc>
      </w:tr>
    </w:tbl>
    <w:p w14:paraId="1236468E" w14:textId="77777777" w:rsidR="00AE48DD" w:rsidRPr="00C115B2" w:rsidRDefault="00AE48DD" w:rsidP="00AE48D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E48DD" w:rsidRPr="00C115B2" w14:paraId="487E6E0F" w14:textId="77777777" w:rsidTr="005B0E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1BC8E768"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D7546" w14:textId="77777777" w:rsidR="00AE48DD" w:rsidRPr="00C115B2" w:rsidRDefault="00AE48DD" w:rsidP="005B0E11">
                  <w:pPr>
                    <w:pStyle w:val="headertabella0"/>
                    <w:rPr>
                      <w:color w:val="002060"/>
                    </w:rPr>
                  </w:pPr>
                  <w:r w:rsidRPr="00C115B2">
                    <w:rPr>
                      <w:color w:val="002060"/>
                    </w:rPr>
                    <w:t>GIRONE C - 5 Giornata - R</w:t>
                  </w:r>
                </w:p>
              </w:tc>
            </w:tr>
            <w:tr w:rsidR="00AE48DD" w:rsidRPr="00C115B2" w14:paraId="39B5A3FC"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62469E" w14:textId="77777777" w:rsidR="00AE48DD" w:rsidRPr="00C115B2" w:rsidRDefault="00AE48DD" w:rsidP="005B0E11">
                  <w:pPr>
                    <w:pStyle w:val="rowtabella0"/>
                    <w:rPr>
                      <w:color w:val="002060"/>
                    </w:rPr>
                  </w:pPr>
                  <w:r w:rsidRPr="00C115B2">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BD9F7" w14:textId="77777777" w:rsidR="00AE48DD" w:rsidRPr="00C115B2" w:rsidRDefault="00AE48DD" w:rsidP="005B0E11">
                  <w:pPr>
                    <w:pStyle w:val="rowtabella0"/>
                    <w:rPr>
                      <w:color w:val="002060"/>
                    </w:rPr>
                  </w:pPr>
                  <w:r w:rsidRPr="00C115B2">
                    <w:rPr>
                      <w:color w:val="002060"/>
                    </w:rPr>
                    <w:t>- POLISPORTIVA FUTURA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5A5E8" w14:textId="77777777" w:rsidR="00AE48DD" w:rsidRPr="00C115B2" w:rsidRDefault="00AE48DD" w:rsidP="005B0E11">
                  <w:pPr>
                    <w:pStyle w:val="rowtabella0"/>
                    <w:jc w:val="center"/>
                    <w:rPr>
                      <w:color w:val="002060"/>
                    </w:rPr>
                  </w:pPr>
                  <w:r w:rsidRPr="00C115B2">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A9290" w14:textId="77777777" w:rsidR="00AE48DD" w:rsidRPr="00C115B2" w:rsidRDefault="00AE48DD" w:rsidP="005B0E11">
                  <w:pPr>
                    <w:pStyle w:val="rowtabella0"/>
                    <w:jc w:val="center"/>
                    <w:rPr>
                      <w:color w:val="002060"/>
                    </w:rPr>
                  </w:pPr>
                  <w:r w:rsidRPr="00C115B2">
                    <w:rPr>
                      <w:color w:val="002060"/>
                    </w:rPr>
                    <w:t> </w:t>
                  </w:r>
                </w:p>
              </w:tc>
            </w:tr>
            <w:tr w:rsidR="00AE48DD" w:rsidRPr="00C115B2" w14:paraId="11C9B962"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60D630" w14:textId="77777777" w:rsidR="00AE48DD" w:rsidRPr="00C115B2" w:rsidRDefault="00AE48DD" w:rsidP="005B0E11">
                  <w:pPr>
                    <w:pStyle w:val="rowtabella0"/>
                    <w:rPr>
                      <w:color w:val="002060"/>
                    </w:rPr>
                  </w:pPr>
                  <w:r w:rsidRPr="00C115B2">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05A889" w14:textId="77777777" w:rsidR="00AE48DD" w:rsidRPr="00C115B2" w:rsidRDefault="00AE48DD" w:rsidP="005B0E11">
                  <w:pPr>
                    <w:pStyle w:val="rowtabella0"/>
                    <w:rPr>
                      <w:color w:val="002060"/>
                    </w:rPr>
                  </w:pPr>
                  <w:r w:rsidRPr="00C115B2">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1F52FB" w14:textId="77777777" w:rsidR="00AE48DD" w:rsidRPr="00C115B2" w:rsidRDefault="00AE48DD" w:rsidP="005B0E11">
                  <w:pPr>
                    <w:pStyle w:val="rowtabella0"/>
                    <w:jc w:val="center"/>
                    <w:rPr>
                      <w:color w:val="002060"/>
                    </w:rPr>
                  </w:pPr>
                  <w:r w:rsidRPr="00C115B2">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BF3E67" w14:textId="77777777" w:rsidR="00AE48DD" w:rsidRPr="00C115B2" w:rsidRDefault="00AE48DD" w:rsidP="005B0E11">
                  <w:pPr>
                    <w:pStyle w:val="rowtabella0"/>
                    <w:jc w:val="center"/>
                    <w:rPr>
                      <w:color w:val="002060"/>
                    </w:rPr>
                  </w:pPr>
                  <w:r w:rsidRPr="00C115B2">
                    <w:rPr>
                      <w:color w:val="002060"/>
                    </w:rPr>
                    <w:t> </w:t>
                  </w:r>
                </w:p>
              </w:tc>
            </w:tr>
            <w:tr w:rsidR="00AE48DD" w:rsidRPr="00C115B2" w14:paraId="19125499"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D98E6A" w14:textId="77777777" w:rsidR="00AE48DD" w:rsidRPr="00C115B2" w:rsidRDefault="00AE48DD" w:rsidP="005B0E11">
                  <w:pPr>
                    <w:pStyle w:val="rowtabella0"/>
                    <w:rPr>
                      <w:color w:val="002060"/>
                    </w:rPr>
                  </w:pPr>
                  <w:r w:rsidRPr="00C115B2">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39399E" w14:textId="77777777" w:rsidR="00AE48DD" w:rsidRPr="00C115B2" w:rsidRDefault="00AE48DD" w:rsidP="005B0E11">
                  <w:pPr>
                    <w:pStyle w:val="rowtabella0"/>
                    <w:rPr>
                      <w:color w:val="002060"/>
                    </w:rPr>
                  </w:pPr>
                  <w:r w:rsidRPr="00C115B2">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645CB0" w14:textId="77777777" w:rsidR="00AE48DD" w:rsidRPr="00C115B2" w:rsidRDefault="00AE48DD" w:rsidP="005B0E11">
                  <w:pPr>
                    <w:pStyle w:val="rowtabella0"/>
                    <w:jc w:val="center"/>
                    <w:rPr>
                      <w:color w:val="002060"/>
                    </w:rPr>
                  </w:pPr>
                  <w:r w:rsidRPr="00C115B2">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4480EA" w14:textId="77777777" w:rsidR="00AE48DD" w:rsidRPr="00C115B2" w:rsidRDefault="00AE48DD" w:rsidP="005B0E11">
                  <w:pPr>
                    <w:pStyle w:val="rowtabella0"/>
                    <w:jc w:val="center"/>
                    <w:rPr>
                      <w:color w:val="002060"/>
                    </w:rPr>
                  </w:pPr>
                  <w:r w:rsidRPr="00C115B2">
                    <w:rPr>
                      <w:color w:val="002060"/>
                    </w:rPr>
                    <w:t> </w:t>
                  </w:r>
                </w:p>
              </w:tc>
            </w:tr>
            <w:tr w:rsidR="00AE48DD" w:rsidRPr="00C115B2" w14:paraId="7E113069"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442A69" w14:textId="77777777" w:rsidR="00AE48DD" w:rsidRPr="00C115B2" w:rsidRDefault="00AE48DD" w:rsidP="005B0E11">
                  <w:pPr>
                    <w:pStyle w:val="rowtabella0"/>
                    <w:rPr>
                      <w:color w:val="002060"/>
                    </w:rPr>
                  </w:pPr>
                  <w:r w:rsidRPr="00C115B2">
                    <w:rPr>
                      <w:color w:val="002060"/>
                    </w:rPr>
                    <w:t>(2)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1BF1E0" w14:textId="77777777" w:rsidR="00AE48DD" w:rsidRPr="00C115B2" w:rsidRDefault="00AE48DD" w:rsidP="005B0E11">
                  <w:pPr>
                    <w:pStyle w:val="rowtabella0"/>
                    <w:rPr>
                      <w:color w:val="002060"/>
                    </w:rPr>
                  </w:pPr>
                  <w:r w:rsidRPr="00C115B2">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1AD3A6" w14:textId="77777777" w:rsidR="00AE48DD" w:rsidRPr="00C115B2" w:rsidRDefault="00AE48DD" w:rsidP="005B0E11">
                  <w:pPr>
                    <w:pStyle w:val="rowtabella0"/>
                    <w:jc w:val="center"/>
                    <w:rPr>
                      <w:color w:val="002060"/>
                    </w:rPr>
                  </w:pPr>
                  <w:r w:rsidRPr="00C115B2">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3666C3" w14:textId="77777777" w:rsidR="00AE48DD" w:rsidRPr="00C115B2" w:rsidRDefault="00AE48DD" w:rsidP="005B0E11">
                  <w:pPr>
                    <w:pStyle w:val="rowtabella0"/>
                    <w:jc w:val="center"/>
                    <w:rPr>
                      <w:color w:val="002060"/>
                    </w:rPr>
                  </w:pPr>
                  <w:r w:rsidRPr="00C115B2">
                    <w:rPr>
                      <w:color w:val="002060"/>
                    </w:rPr>
                    <w:t> </w:t>
                  </w:r>
                </w:p>
              </w:tc>
            </w:tr>
            <w:tr w:rsidR="00AE48DD" w:rsidRPr="00C115B2" w14:paraId="679171E7"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7B29CC" w14:textId="77777777" w:rsidR="00AE48DD" w:rsidRPr="00C115B2" w:rsidRDefault="00AE48DD" w:rsidP="005B0E11">
                  <w:pPr>
                    <w:pStyle w:val="rowtabella0"/>
                    <w:rPr>
                      <w:color w:val="002060"/>
                    </w:rPr>
                  </w:pPr>
                  <w:r w:rsidRPr="00C115B2">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FF687A" w14:textId="77777777" w:rsidR="00AE48DD" w:rsidRPr="00C115B2" w:rsidRDefault="00AE48DD" w:rsidP="005B0E11">
                  <w:pPr>
                    <w:pStyle w:val="rowtabella0"/>
                    <w:rPr>
                      <w:color w:val="002060"/>
                    </w:rPr>
                  </w:pPr>
                  <w:r w:rsidRPr="00C115B2">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57E36A" w14:textId="77777777" w:rsidR="00AE48DD" w:rsidRPr="00C115B2" w:rsidRDefault="00AE48DD" w:rsidP="005B0E11">
                  <w:pPr>
                    <w:pStyle w:val="rowtabella0"/>
                    <w:jc w:val="center"/>
                    <w:rPr>
                      <w:color w:val="002060"/>
                    </w:rPr>
                  </w:pPr>
                  <w:r w:rsidRPr="00C115B2">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BC4436" w14:textId="77777777" w:rsidR="00AE48DD" w:rsidRPr="00C115B2" w:rsidRDefault="00AE48DD" w:rsidP="005B0E11">
                  <w:pPr>
                    <w:pStyle w:val="rowtabella0"/>
                    <w:jc w:val="center"/>
                    <w:rPr>
                      <w:color w:val="002060"/>
                    </w:rPr>
                  </w:pPr>
                  <w:r w:rsidRPr="00C115B2">
                    <w:rPr>
                      <w:color w:val="002060"/>
                    </w:rPr>
                    <w:t> </w:t>
                  </w:r>
                </w:p>
              </w:tc>
            </w:tr>
            <w:tr w:rsidR="00AE48DD" w:rsidRPr="00C115B2" w14:paraId="4C663EB0"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CBA427" w14:textId="77777777" w:rsidR="00AE48DD" w:rsidRPr="00C115B2" w:rsidRDefault="00AE48DD" w:rsidP="005B0E11">
                  <w:pPr>
                    <w:pStyle w:val="rowtabella0"/>
                    <w:rPr>
                      <w:color w:val="002060"/>
                    </w:rPr>
                  </w:pPr>
                  <w:r w:rsidRPr="00C115B2">
                    <w:rPr>
                      <w:color w:val="002060"/>
                    </w:rPr>
                    <w:t>(1) 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541F7" w14:textId="77777777" w:rsidR="00AE48DD" w:rsidRPr="00C115B2" w:rsidRDefault="00AE48DD" w:rsidP="005B0E11">
                  <w:pPr>
                    <w:pStyle w:val="rowtabella0"/>
                    <w:rPr>
                      <w:color w:val="002060"/>
                    </w:rPr>
                  </w:pPr>
                  <w:r w:rsidRPr="00C115B2">
                    <w:rPr>
                      <w:color w:val="002060"/>
                    </w:rPr>
                    <w:t>- PEGASO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A05362" w14:textId="77777777" w:rsidR="00AE48DD" w:rsidRPr="00C115B2" w:rsidRDefault="00AE48DD" w:rsidP="005B0E11">
                  <w:pPr>
                    <w:pStyle w:val="rowtabella0"/>
                    <w:jc w:val="center"/>
                    <w:rPr>
                      <w:color w:val="002060"/>
                    </w:rPr>
                  </w:pPr>
                  <w:r w:rsidRPr="00C115B2">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BA859" w14:textId="77777777" w:rsidR="00AE48DD" w:rsidRPr="00C115B2" w:rsidRDefault="00AE48DD" w:rsidP="005B0E11">
                  <w:pPr>
                    <w:pStyle w:val="rowtabella0"/>
                    <w:jc w:val="center"/>
                    <w:rPr>
                      <w:color w:val="002060"/>
                    </w:rPr>
                  </w:pPr>
                  <w:r w:rsidRPr="00C115B2">
                    <w:rPr>
                      <w:color w:val="002060"/>
                    </w:rPr>
                    <w:t> </w:t>
                  </w:r>
                </w:p>
              </w:tc>
            </w:tr>
            <w:tr w:rsidR="00AE48DD" w:rsidRPr="00C115B2" w14:paraId="08511FEA" w14:textId="77777777" w:rsidTr="005B0E11">
              <w:tc>
                <w:tcPr>
                  <w:tcW w:w="4700" w:type="dxa"/>
                  <w:gridSpan w:val="4"/>
                  <w:tcBorders>
                    <w:top w:val="nil"/>
                    <w:left w:val="nil"/>
                    <w:bottom w:val="nil"/>
                    <w:right w:val="nil"/>
                  </w:tcBorders>
                  <w:tcMar>
                    <w:top w:w="20" w:type="dxa"/>
                    <w:left w:w="20" w:type="dxa"/>
                    <w:bottom w:w="20" w:type="dxa"/>
                    <w:right w:w="20" w:type="dxa"/>
                  </w:tcMar>
                  <w:vAlign w:val="center"/>
                  <w:hideMark/>
                </w:tcPr>
                <w:p w14:paraId="097FD669" w14:textId="77777777" w:rsidR="00AE48DD" w:rsidRPr="00C115B2" w:rsidRDefault="00AE48DD" w:rsidP="005B0E11">
                  <w:pPr>
                    <w:pStyle w:val="rowtabella0"/>
                    <w:rPr>
                      <w:color w:val="002060"/>
                    </w:rPr>
                  </w:pPr>
                  <w:r w:rsidRPr="00C115B2">
                    <w:rPr>
                      <w:color w:val="002060"/>
                    </w:rPr>
                    <w:t>(1) - disputata il 25/02/2023</w:t>
                  </w:r>
                </w:p>
              </w:tc>
            </w:tr>
            <w:tr w:rsidR="00AE48DD" w:rsidRPr="00C115B2" w14:paraId="1C8B0FBA" w14:textId="77777777" w:rsidTr="005B0E11">
              <w:tc>
                <w:tcPr>
                  <w:tcW w:w="4700" w:type="dxa"/>
                  <w:gridSpan w:val="4"/>
                  <w:tcBorders>
                    <w:top w:val="nil"/>
                    <w:left w:val="nil"/>
                    <w:bottom w:val="nil"/>
                    <w:right w:val="nil"/>
                  </w:tcBorders>
                  <w:tcMar>
                    <w:top w:w="20" w:type="dxa"/>
                    <w:left w:w="20" w:type="dxa"/>
                    <w:bottom w:w="20" w:type="dxa"/>
                    <w:right w:w="20" w:type="dxa"/>
                  </w:tcMar>
                  <w:vAlign w:val="center"/>
                  <w:hideMark/>
                </w:tcPr>
                <w:p w14:paraId="2B41F61A" w14:textId="77777777" w:rsidR="00AE48DD" w:rsidRPr="00C115B2" w:rsidRDefault="00AE48DD" w:rsidP="005B0E11">
                  <w:pPr>
                    <w:pStyle w:val="rowtabella0"/>
                    <w:rPr>
                      <w:color w:val="002060"/>
                    </w:rPr>
                  </w:pPr>
                  <w:r w:rsidRPr="00C115B2">
                    <w:rPr>
                      <w:color w:val="002060"/>
                    </w:rPr>
                    <w:t>(2) - disputata il 27/02/2023</w:t>
                  </w:r>
                </w:p>
              </w:tc>
            </w:tr>
          </w:tbl>
          <w:p w14:paraId="1DE7029A" w14:textId="77777777" w:rsidR="00AE48DD" w:rsidRPr="00C115B2" w:rsidRDefault="00AE48DD" w:rsidP="005B0E1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4DFC2153"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B91FB" w14:textId="77777777" w:rsidR="00AE48DD" w:rsidRPr="00C115B2" w:rsidRDefault="00AE48DD" w:rsidP="005B0E11">
                  <w:pPr>
                    <w:pStyle w:val="headertabella0"/>
                    <w:rPr>
                      <w:color w:val="002060"/>
                    </w:rPr>
                  </w:pPr>
                  <w:r w:rsidRPr="00C115B2">
                    <w:rPr>
                      <w:color w:val="002060"/>
                    </w:rPr>
                    <w:t>GIRONE D - 5 Giornata - R</w:t>
                  </w:r>
                </w:p>
              </w:tc>
            </w:tr>
            <w:tr w:rsidR="00AE48DD" w:rsidRPr="00C115B2" w14:paraId="0DF04DEE"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975081" w14:textId="77777777" w:rsidR="00AE48DD" w:rsidRPr="00C115B2" w:rsidRDefault="00AE48DD" w:rsidP="005B0E11">
                  <w:pPr>
                    <w:pStyle w:val="rowtabella0"/>
                    <w:rPr>
                      <w:color w:val="002060"/>
                    </w:rPr>
                  </w:pPr>
                  <w:r w:rsidRPr="00C115B2">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85F86" w14:textId="77777777" w:rsidR="00AE48DD" w:rsidRPr="00C115B2" w:rsidRDefault="00AE48DD" w:rsidP="005B0E11">
                  <w:pPr>
                    <w:pStyle w:val="rowtabella0"/>
                    <w:rPr>
                      <w:color w:val="002060"/>
                    </w:rPr>
                  </w:pPr>
                  <w:r w:rsidRPr="00C115B2">
                    <w:rPr>
                      <w:color w:val="002060"/>
                    </w:rPr>
                    <w:t>- BOCA CIVITANOVA 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75586B" w14:textId="77777777" w:rsidR="00AE48DD" w:rsidRPr="00C115B2" w:rsidRDefault="00AE48DD" w:rsidP="005B0E11">
                  <w:pPr>
                    <w:pStyle w:val="rowtabella0"/>
                    <w:jc w:val="center"/>
                    <w:rPr>
                      <w:color w:val="002060"/>
                    </w:rPr>
                  </w:pPr>
                  <w:r w:rsidRPr="00C115B2">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DD850" w14:textId="77777777" w:rsidR="00AE48DD" w:rsidRPr="00C115B2" w:rsidRDefault="00AE48DD" w:rsidP="005B0E11">
                  <w:pPr>
                    <w:pStyle w:val="rowtabella0"/>
                    <w:jc w:val="center"/>
                    <w:rPr>
                      <w:color w:val="002060"/>
                    </w:rPr>
                  </w:pPr>
                  <w:r w:rsidRPr="00C115B2">
                    <w:rPr>
                      <w:color w:val="002060"/>
                    </w:rPr>
                    <w:t> </w:t>
                  </w:r>
                </w:p>
              </w:tc>
            </w:tr>
            <w:tr w:rsidR="00AE48DD" w:rsidRPr="00C115B2" w14:paraId="599A1EF2"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EA6745" w14:textId="77777777" w:rsidR="00AE48DD" w:rsidRPr="00C115B2" w:rsidRDefault="00AE48DD" w:rsidP="005B0E11">
                  <w:pPr>
                    <w:pStyle w:val="rowtabella0"/>
                    <w:rPr>
                      <w:color w:val="002060"/>
                    </w:rPr>
                  </w:pPr>
                  <w:r w:rsidRPr="00C115B2">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88AAAA" w14:textId="77777777" w:rsidR="00AE48DD" w:rsidRPr="00C115B2" w:rsidRDefault="00AE48DD" w:rsidP="005B0E11">
                  <w:pPr>
                    <w:pStyle w:val="rowtabella0"/>
                    <w:rPr>
                      <w:color w:val="002060"/>
                    </w:rPr>
                  </w:pPr>
                  <w:r w:rsidRPr="00C115B2">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082B7B" w14:textId="77777777" w:rsidR="00AE48DD" w:rsidRPr="00C115B2" w:rsidRDefault="00AE48DD" w:rsidP="005B0E11">
                  <w:pPr>
                    <w:pStyle w:val="rowtabella0"/>
                    <w:jc w:val="center"/>
                    <w:rPr>
                      <w:color w:val="002060"/>
                    </w:rPr>
                  </w:pPr>
                  <w:r w:rsidRPr="00C115B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78BA91" w14:textId="77777777" w:rsidR="00AE48DD" w:rsidRPr="00C115B2" w:rsidRDefault="00AE48DD" w:rsidP="005B0E11">
                  <w:pPr>
                    <w:pStyle w:val="rowtabella0"/>
                    <w:jc w:val="center"/>
                    <w:rPr>
                      <w:color w:val="002060"/>
                    </w:rPr>
                  </w:pPr>
                  <w:r w:rsidRPr="00C115B2">
                    <w:rPr>
                      <w:color w:val="002060"/>
                    </w:rPr>
                    <w:t> </w:t>
                  </w:r>
                </w:p>
              </w:tc>
            </w:tr>
            <w:tr w:rsidR="00AE48DD" w:rsidRPr="00C115B2" w14:paraId="26BA27A9"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A214B1" w14:textId="77777777" w:rsidR="00AE48DD" w:rsidRPr="00C115B2" w:rsidRDefault="00AE48DD" w:rsidP="005B0E11">
                  <w:pPr>
                    <w:pStyle w:val="rowtabella0"/>
                    <w:rPr>
                      <w:color w:val="002060"/>
                    </w:rPr>
                  </w:pPr>
                  <w:r w:rsidRPr="00C115B2">
                    <w:rPr>
                      <w:color w:val="002060"/>
                    </w:rPr>
                    <w:t>CALCIO S.ELPIDIO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00778F" w14:textId="77777777" w:rsidR="00AE48DD" w:rsidRPr="00C115B2" w:rsidRDefault="00AE48DD" w:rsidP="005B0E11">
                  <w:pPr>
                    <w:pStyle w:val="rowtabella0"/>
                    <w:rPr>
                      <w:color w:val="002060"/>
                    </w:rPr>
                  </w:pPr>
                  <w:r w:rsidRPr="00C115B2">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F777B3" w14:textId="77777777" w:rsidR="00AE48DD" w:rsidRPr="00C115B2" w:rsidRDefault="00AE48DD" w:rsidP="005B0E11">
                  <w:pPr>
                    <w:pStyle w:val="rowtabella0"/>
                    <w:jc w:val="center"/>
                    <w:rPr>
                      <w:color w:val="002060"/>
                    </w:rPr>
                  </w:pPr>
                  <w:r w:rsidRPr="00C115B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B7E432" w14:textId="77777777" w:rsidR="00AE48DD" w:rsidRPr="00C115B2" w:rsidRDefault="00AE48DD" w:rsidP="005B0E11">
                  <w:pPr>
                    <w:pStyle w:val="rowtabella0"/>
                    <w:jc w:val="center"/>
                    <w:rPr>
                      <w:color w:val="002060"/>
                    </w:rPr>
                  </w:pPr>
                  <w:r w:rsidRPr="00C115B2">
                    <w:rPr>
                      <w:color w:val="002060"/>
                    </w:rPr>
                    <w:t> </w:t>
                  </w:r>
                </w:p>
              </w:tc>
            </w:tr>
            <w:tr w:rsidR="00AE48DD" w:rsidRPr="00C115B2" w14:paraId="328A455C"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903B89" w14:textId="77777777" w:rsidR="00AE48DD" w:rsidRPr="00C115B2" w:rsidRDefault="00AE48DD" w:rsidP="005B0E11">
                  <w:pPr>
                    <w:pStyle w:val="rowtabella0"/>
                    <w:rPr>
                      <w:color w:val="002060"/>
                    </w:rPr>
                  </w:pPr>
                  <w:r w:rsidRPr="00C115B2">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48D901" w14:textId="77777777" w:rsidR="00AE48DD" w:rsidRPr="00C115B2" w:rsidRDefault="00AE48DD" w:rsidP="005B0E11">
                  <w:pPr>
                    <w:pStyle w:val="rowtabella0"/>
                    <w:rPr>
                      <w:color w:val="002060"/>
                    </w:rPr>
                  </w:pPr>
                  <w:r w:rsidRPr="00C115B2">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B9B3DD" w14:textId="77777777" w:rsidR="00AE48DD" w:rsidRPr="00C115B2" w:rsidRDefault="00AE48DD" w:rsidP="005B0E11">
                  <w:pPr>
                    <w:pStyle w:val="rowtabella0"/>
                    <w:jc w:val="center"/>
                    <w:rPr>
                      <w:color w:val="002060"/>
                    </w:rPr>
                  </w:pPr>
                  <w:r w:rsidRPr="00C115B2">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35D71D" w14:textId="77777777" w:rsidR="00AE48DD" w:rsidRPr="00C115B2" w:rsidRDefault="00AE48DD" w:rsidP="005B0E11">
                  <w:pPr>
                    <w:pStyle w:val="rowtabella0"/>
                    <w:jc w:val="center"/>
                    <w:rPr>
                      <w:color w:val="002060"/>
                    </w:rPr>
                  </w:pPr>
                  <w:r w:rsidRPr="00C115B2">
                    <w:rPr>
                      <w:color w:val="002060"/>
                    </w:rPr>
                    <w:t> </w:t>
                  </w:r>
                </w:p>
              </w:tc>
            </w:tr>
            <w:tr w:rsidR="00AE48DD" w:rsidRPr="00C115B2" w14:paraId="4946F3AC"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939B62" w14:textId="77777777" w:rsidR="00AE48DD" w:rsidRPr="00C115B2" w:rsidRDefault="00AE48DD" w:rsidP="005B0E11">
                  <w:pPr>
                    <w:pStyle w:val="rowtabella0"/>
                    <w:rPr>
                      <w:color w:val="002060"/>
                    </w:rPr>
                  </w:pPr>
                  <w:r w:rsidRPr="00C115B2">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BCEAF3" w14:textId="77777777" w:rsidR="00AE48DD" w:rsidRPr="00C115B2" w:rsidRDefault="00AE48DD" w:rsidP="005B0E11">
                  <w:pPr>
                    <w:pStyle w:val="rowtabella0"/>
                    <w:rPr>
                      <w:color w:val="002060"/>
                    </w:rPr>
                  </w:pPr>
                  <w:r w:rsidRPr="00C115B2">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8E38EE" w14:textId="77777777" w:rsidR="00AE48DD" w:rsidRPr="00C115B2" w:rsidRDefault="00AE48DD" w:rsidP="005B0E11">
                  <w:pPr>
                    <w:pStyle w:val="rowtabella0"/>
                    <w:jc w:val="center"/>
                    <w:rPr>
                      <w:color w:val="002060"/>
                    </w:rPr>
                  </w:pPr>
                  <w:r w:rsidRPr="00C115B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2AD555" w14:textId="77777777" w:rsidR="00AE48DD" w:rsidRPr="00C115B2" w:rsidRDefault="00AE48DD" w:rsidP="005B0E11">
                  <w:pPr>
                    <w:pStyle w:val="rowtabella0"/>
                    <w:jc w:val="center"/>
                    <w:rPr>
                      <w:color w:val="002060"/>
                    </w:rPr>
                  </w:pPr>
                  <w:r w:rsidRPr="00C115B2">
                    <w:rPr>
                      <w:color w:val="002060"/>
                    </w:rPr>
                    <w:t> </w:t>
                  </w:r>
                </w:p>
              </w:tc>
            </w:tr>
            <w:tr w:rsidR="00AE48DD" w:rsidRPr="00C115B2" w14:paraId="237E0D25"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FEE680" w14:textId="77777777" w:rsidR="00AE48DD" w:rsidRPr="00C115B2" w:rsidRDefault="00AE48DD" w:rsidP="005B0E11">
                  <w:pPr>
                    <w:pStyle w:val="rowtabella0"/>
                    <w:rPr>
                      <w:color w:val="002060"/>
                    </w:rPr>
                  </w:pPr>
                  <w:r w:rsidRPr="00C115B2">
                    <w:rPr>
                      <w:color w:val="002060"/>
                    </w:rPr>
                    <w:t>SAN GINESIO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DD8E3F" w14:textId="77777777" w:rsidR="00AE48DD" w:rsidRPr="00C115B2" w:rsidRDefault="00AE48DD" w:rsidP="005B0E11">
                  <w:pPr>
                    <w:pStyle w:val="rowtabella0"/>
                    <w:rPr>
                      <w:color w:val="002060"/>
                    </w:rPr>
                  </w:pPr>
                  <w:r w:rsidRPr="00C115B2">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6E73E" w14:textId="77777777" w:rsidR="00AE48DD" w:rsidRPr="00C115B2" w:rsidRDefault="00AE48DD" w:rsidP="005B0E11">
                  <w:pPr>
                    <w:pStyle w:val="rowtabella0"/>
                    <w:jc w:val="center"/>
                    <w:rPr>
                      <w:color w:val="002060"/>
                    </w:rPr>
                  </w:pPr>
                  <w:r w:rsidRPr="00C115B2">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22624" w14:textId="77777777" w:rsidR="00AE48DD" w:rsidRPr="00C115B2" w:rsidRDefault="00AE48DD" w:rsidP="005B0E11">
                  <w:pPr>
                    <w:pStyle w:val="rowtabella0"/>
                    <w:jc w:val="center"/>
                    <w:rPr>
                      <w:color w:val="002060"/>
                    </w:rPr>
                  </w:pPr>
                  <w:r w:rsidRPr="00C115B2">
                    <w:rPr>
                      <w:color w:val="002060"/>
                    </w:rPr>
                    <w:t> </w:t>
                  </w:r>
                </w:p>
              </w:tc>
            </w:tr>
          </w:tbl>
          <w:p w14:paraId="35CB04A8" w14:textId="77777777" w:rsidR="00AE48DD" w:rsidRPr="00C115B2" w:rsidRDefault="00AE48DD" w:rsidP="005B0E11">
            <w:pPr>
              <w:rPr>
                <w:color w:val="002060"/>
              </w:rPr>
            </w:pPr>
          </w:p>
        </w:tc>
      </w:tr>
    </w:tbl>
    <w:p w14:paraId="355104CD" w14:textId="77777777" w:rsidR="00AE48DD" w:rsidRPr="00C115B2" w:rsidRDefault="00AE48DD" w:rsidP="00AE48D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E48DD" w:rsidRPr="00C115B2" w14:paraId="58BB139E" w14:textId="77777777" w:rsidTr="005B0E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16774749"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1EDAA" w14:textId="77777777" w:rsidR="00AE48DD" w:rsidRPr="00C115B2" w:rsidRDefault="00AE48DD" w:rsidP="005B0E11">
                  <w:pPr>
                    <w:pStyle w:val="headertabella0"/>
                    <w:rPr>
                      <w:color w:val="002060"/>
                    </w:rPr>
                  </w:pPr>
                  <w:r w:rsidRPr="00C115B2">
                    <w:rPr>
                      <w:color w:val="002060"/>
                    </w:rPr>
                    <w:t>GIRONE E - 5 Giornata - R</w:t>
                  </w:r>
                </w:p>
              </w:tc>
            </w:tr>
            <w:tr w:rsidR="00AE48DD" w:rsidRPr="00C115B2" w14:paraId="23B66099"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F67BA8" w14:textId="77777777" w:rsidR="00AE48DD" w:rsidRPr="00C115B2" w:rsidRDefault="00AE48DD" w:rsidP="005B0E11">
                  <w:pPr>
                    <w:pStyle w:val="rowtabella0"/>
                    <w:rPr>
                      <w:color w:val="002060"/>
                    </w:rPr>
                  </w:pPr>
                  <w:r w:rsidRPr="00C115B2">
                    <w:rPr>
                      <w:color w:val="002060"/>
                    </w:rPr>
                    <w:t>BOCASTRUM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2D6D2" w14:textId="77777777" w:rsidR="00AE48DD" w:rsidRPr="00C115B2" w:rsidRDefault="00AE48DD" w:rsidP="005B0E11">
                  <w:pPr>
                    <w:pStyle w:val="rowtabella0"/>
                    <w:rPr>
                      <w:color w:val="002060"/>
                    </w:rPr>
                  </w:pPr>
                  <w:r w:rsidRPr="00C115B2">
                    <w:rPr>
                      <w:color w:val="002060"/>
                    </w:rPr>
                    <w:t>- TRIBALCIO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80CD4" w14:textId="77777777" w:rsidR="00AE48DD" w:rsidRPr="00C115B2" w:rsidRDefault="00AE48DD" w:rsidP="005B0E11">
                  <w:pPr>
                    <w:pStyle w:val="rowtabella0"/>
                    <w:jc w:val="center"/>
                    <w:rPr>
                      <w:color w:val="002060"/>
                    </w:rPr>
                  </w:pPr>
                  <w:r w:rsidRPr="00C115B2">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811959" w14:textId="77777777" w:rsidR="00AE48DD" w:rsidRPr="00C115B2" w:rsidRDefault="00AE48DD" w:rsidP="005B0E11">
                  <w:pPr>
                    <w:pStyle w:val="rowtabella0"/>
                    <w:jc w:val="center"/>
                    <w:rPr>
                      <w:color w:val="002060"/>
                    </w:rPr>
                  </w:pPr>
                  <w:r w:rsidRPr="00C115B2">
                    <w:rPr>
                      <w:color w:val="002060"/>
                    </w:rPr>
                    <w:t> </w:t>
                  </w:r>
                </w:p>
              </w:tc>
            </w:tr>
            <w:tr w:rsidR="00AE48DD" w:rsidRPr="00C115B2" w14:paraId="00A2CDDF"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A48B66" w14:textId="77777777" w:rsidR="00AE48DD" w:rsidRPr="00C115B2" w:rsidRDefault="00AE48DD" w:rsidP="005B0E11">
                  <w:pPr>
                    <w:pStyle w:val="rowtabella0"/>
                    <w:rPr>
                      <w:color w:val="002060"/>
                    </w:rPr>
                  </w:pPr>
                  <w:r w:rsidRPr="00C115B2">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849C47" w14:textId="77777777" w:rsidR="00AE48DD" w:rsidRPr="00C115B2" w:rsidRDefault="00AE48DD" w:rsidP="005B0E11">
                  <w:pPr>
                    <w:pStyle w:val="rowtabella0"/>
                    <w:rPr>
                      <w:color w:val="002060"/>
                    </w:rPr>
                  </w:pPr>
                  <w:r w:rsidRPr="00C115B2">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6C0991" w14:textId="77777777" w:rsidR="00AE48DD" w:rsidRPr="00C115B2" w:rsidRDefault="00AE48DD" w:rsidP="005B0E11">
                  <w:pPr>
                    <w:pStyle w:val="rowtabella0"/>
                    <w:jc w:val="center"/>
                    <w:rPr>
                      <w:color w:val="002060"/>
                    </w:rPr>
                  </w:pPr>
                  <w:r w:rsidRPr="00C115B2">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B7B4DF" w14:textId="77777777" w:rsidR="00AE48DD" w:rsidRPr="00C115B2" w:rsidRDefault="00AE48DD" w:rsidP="005B0E11">
                  <w:pPr>
                    <w:pStyle w:val="rowtabella0"/>
                    <w:jc w:val="center"/>
                    <w:rPr>
                      <w:color w:val="002060"/>
                    </w:rPr>
                  </w:pPr>
                  <w:r w:rsidRPr="00C115B2">
                    <w:rPr>
                      <w:color w:val="002060"/>
                    </w:rPr>
                    <w:t> </w:t>
                  </w:r>
                </w:p>
              </w:tc>
            </w:tr>
            <w:tr w:rsidR="00AE48DD" w:rsidRPr="00C115B2" w14:paraId="5DDBC7D4"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C0850F" w14:textId="77777777" w:rsidR="00AE48DD" w:rsidRPr="00C115B2" w:rsidRDefault="00AE48DD" w:rsidP="005B0E11">
                  <w:pPr>
                    <w:pStyle w:val="rowtabella0"/>
                    <w:rPr>
                      <w:color w:val="002060"/>
                    </w:rPr>
                  </w:pPr>
                  <w:r w:rsidRPr="00C115B2">
                    <w:rPr>
                      <w:color w:val="002060"/>
                    </w:rPr>
                    <w:t>(1) 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BD47E5" w14:textId="77777777" w:rsidR="00AE48DD" w:rsidRPr="00C115B2" w:rsidRDefault="00AE48DD" w:rsidP="005B0E11">
                  <w:pPr>
                    <w:pStyle w:val="rowtabella0"/>
                    <w:rPr>
                      <w:color w:val="002060"/>
                    </w:rPr>
                  </w:pPr>
                  <w:r w:rsidRPr="00C115B2">
                    <w:rPr>
                      <w:color w:val="002060"/>
                    </w:rPr>
                    <w:t>- ATLETICO ASCOLI 2000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7C116B" w14:textId="77777777" w:rsidR="00AE48DD" w:rsidRPr="00C115B2" w:rsidRDefault="00AE48DD" w:rsidP="005B0E11">
                  <w:pPr>
                    <w:pStyle w:val="rowtabella0"/>
                    <w:jc w:val="center"/>
                    <w:rPr>
                      <w:color w:val="002060"/>
                    </w:rPr>
                  </w:pPr>
                  <w:r w:rsidRPr="00C115B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B4EC58" w14:textId="77777777" w:rsidR="00AE48DD" w:rsidRPr="00C115B2" w:rsidRDefault="00AE48DD" w:rsidP="005B0E11">
                  <w:pPr>
                    <w:pStyle w:val="rowtabella0"/>
                    <w:jc w:val="center"/>
                    <w:rPr>
                      <w:color w:val="002060"/>
                    </w:rPr>
                  </w:pPr>
                  <w:r w:rsidRPr="00C115B2">
                    <w:rPr>
                      <w:color w:val="002060"/>
                    </w:rPr>
                    <w:t> </w:t>
                  </w:r>
                </w:p>
              </w:tc>
            </w:tr>
            <w:tr w:rsidR="00AE48DD" w:rsidRPr="00C115B2" w14:paraId="4B912844"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8E0461" w14:textId="77777777" w:rsidR="00AE48DD" w:rsidRPr="00C115B2" w:rsidRDefault="00AE48DD" w:rsidP="005B0E11">
                  <w:pPr>
                    <w:pStyle w:val="rowtabella0"/>
                    <w:rPr>
                      <w:color w:val="002060"/>
                    </w:rPr>
                  </w:pPr>
                  <w:r w:rsidRPr="00C115B2">
                    <w:rPr>
                      <w:color w:val="002060"/>
                    </w:rPr>
                    <w:t>FUTSAL VIRE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4ADA74" w14:textId="77777777" w:rsidR="00AE48DD" w:rsidRPr="00C115B2" w:rsidRDefault="00AE48DD" w:rsidP="005B0E11">
                  <w:pPr>
                    <w:pStyle w:val="rowtabella0"/>
                    <w:rPr>
                      <w:color w:val="002060"/>
                    </w:rPr>
                  </w:pPr>
                  <w:r w:rsidRPr="00C115B2">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AB461D" w14:textId="77777777" w:rsidR="00AE48DD" w:rsidRPr="00C115B2" w:rsidRDefault="00AE48DD" w:rsidP="005B0E11">
                  <w:pPr>
                    <w:pStyle w:val="rowtabella0"/>
                    <w:jc w:val="center"/>
                    <w:rPr>
                      <w:color w:val="002060"/>
                    </w:rPr>
                  </w:pPr>
                  <w:r w:rsidRPr="00C115B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ADCCA8" w14:textId="77777777" w:rsidR="00AE48DD" w:rsidRPr="00C115B2" w:rsidRDefault="00AE48DD" w:rsidP="005B0E11">
                  <w:pPr>
                    <w:pStyle w:val="rowtabella0"/>
                    <w:jc w:val="center"/>
                    <w:rPr>
                      <w:color w:val="002060"/>
                    </w:rPr>
                  </w:pPr>
                  <w:r w:rsidRPr="00C115B2">
                    <w:rPr>
                      <w:color w:val="002060"/>
                    </w:rPr>
                    <w:t> </w:t>
                  </w:r>
                </w:p>
              </w:tc>
            </w:tr>
            <w:tr w:rsidR="00AE48DD" w:rsidRPr="00C115B2" w14:paraId="17A9D2B8"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C28D60" w14:textId="77777777" w:rsidR="00AE48DD" w:rsidRPr="00C115B2" w:rsidRDefault="00AE48DD" w:rsidP="005B0E11">
                  <w:pPr>
                    <w:pStyle w:val="rowtabella0"/>
                    <w:rPr>
                      <w:color w:val="002060"/>
                    </w:rPr>
                  </w:pPr>
                  <w:r w:rsidRPr="00C115B2">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B65918" w14:textId="77777777" w:rsidR="00AE48DD" w:rsidRPr="00C115B2" w:rsidRDefault="00AE48DD" w:rsidP="005B0E11">
                  <w:pPr>
                    <w:pStyle w:val="rowtabella0"/>
                    <w:rPr>
                      <w:color w:val="002060"/>
                    </w:rPr>
                  </w:pPr>
                  <w:r w:rsidRPr="00C115B2">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84B08E" w14:textId="77777777" w:rsidR="00AE48DD" w:rsidRPr="00C115B2" w:rsidRDefault="00AE48DD" w:rsidP="005B0E11">
                  <w:pPr>
                    <w:pStyle w:val="rowtabella0"/>
                    <w:jc w:val="center"/>
                    <w:rPr>
                      <w:color w:val="002060"/>
                    </w:rPr>
                  </w:pPr>
                  <w:r w:rsidRPr="00C115B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761253" w14:textId="77777777" w:rsidR="00AE48DD" w:rsidRPr="00C115B2" w:rsidRDefault="00AE48DD" w:rsidP="005B0E11">
                  <w:pPr>
                    <w:pStyle w:val="rowtabella0"/>
                    <w:jc w:val="center"/>
                    <w:rPr>
                      <w:color w:val="002060"/>
                    </w:rPr>
                  </w:pPr>
                  <w:r w:rsidRPr="00C115B2">
                    <w:rPr>
                      <w:color w:val="002060"/>
                    </w:rPr>
                    <w:t> </w:t>
                  </w:r>
                </w:p>
              </w:tc>
            </w:tr>
            <w:tr w:rsidR="00AE48DD" w:rsidRPr="00C115B2" w14:paraId="431D4DBE"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05AB24" w14:textId="77777777" w:rsidR="00AE48DD" w:rsidRPr="00C115B2" w:rsidRDefault="00AE48DD" w:rsidP="005B0E11">
                  <w:pPr>
                    <w:pStyle w:val="rowtabella0"/>
                    <w:rPr>
                      <w:color w:val="002060"/>
                    </w:rPr>
                  </w:pPr>
                  <w:r w:rsidRPr="00C115B2">
                    <w:rPr>
                      <w:color w:val="002060"/>
                    </w:rPr>
                    <w:t>SAMBENEDETTESE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37D2A" w14:textId="77777777" w:rsidR="00AE48DD" w:rsidRPr="00C115B2" w:rsidRDefault="00AE48DD" w:rsidP="005B0E11">
                  <w:pPr>
                    <w:pStyle w:val="rowtabella0"/>
                    <w:rPr>
                      <w:color w:val="002060"/>
                    </w:rPr>
                  </w:pPr>
                  <w:r w:rsidRPr="00C115B2">
                    <w:rPr>
                      <w:color w:val="002060"/>
                    </w:rPr>
                    <w:t>- AMICI 84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57C1D" w14:textId="77777777" w:rsidR="00AE48DD" w:rsidRPr="00C115B2" w:rsidRDefault="00AE48DD" w:rsidP="005B0E11">
                  <w:pPr>
                    <w:pStyle w:val="rowtabella0"/>
                    <w:jc w:val="center"/>
                    <w:rPr>
                      <w:color w:val="002060"/>
                    </w:rPr>
                  </w:pPr>
                  <w:r w:rsidRPr="00C115B2">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745CB" w14:textId="77777777" w:rsidR="00AE48DD" w:rsidRPr="00C115B2" w:rsidRDefault="00AE48DD" w:rsidP="005B0E11">
                  <w:pPr>
                    <w:pStyle w:val="rowtabella0"/>
                    <w:jc w:val="center"/>
                    <w:rPr>
                      <w:color w:val="002060"/>
                    </w:rPr>
                  </w:pPr>
                  <w:r w:rsidRPr="00C115B2">
                    <w:rPr>
                      <w:color w:val="002060"/>
                    </w:rPr>
                    <w:t> </w:t>
                  </w:r>
                </w:p>
              </w:tc>
            </w:tr>
            <w:tr w:rsidR="00AE48DD" w:rsidRPr="00C115B2" w14:paraId="643F778C" w14:textId="77777777" w:rsidTr="005B0E11">
              <w:tc>
                <w:tcPr>
                  <w:tcW w:w="4700" w:type="dxa"/>
                  <w:gridSpan w:val="4"/>
                  <w:tcBorders>
                    <w:top w:val="nil"/>
                    <w:left w:val="nil"/>
                    <w:bottom w:val="nil"/>
                    <w:right w:val="nil"/>
                  </w:tcBorders>
                  <w:tcMar>
                    <w:top w:w="20" w:type="dxa"/>
                    <w:left w:w="20" w:type="dxa"/>
                    <w:bottom w:w="20" w:type="dxa"/>
                    <w:right w:w="20" w:type="dxa"/>
                  </w:tcMar>
                  <w:vAlign w:val="center"/>
                  <w:hideMark/>
                </w:tcPr>
                <w:p w14:paraId="563C596C" w14:textId="77777777" w:rsidR="00AE48DD" w:rsidRPr="00C115B2" w:rsidRDefault="00AE48DD" w:rsidP="005B0E11">
                  <w:pPr>
                    <w:pStyle w:val="rowtabella0"/>
                    <w:rPr>
                      <w:color w:val="002060"/>
                    </w:rPr>
                  </w:pPr>
                  <w:r w:rsidRPr="00C115B2">
                    <w:rPr>
                      <w:color w:val="002060"/>
                    </w:rPr>
                    <w:t>(1) - disputata il 27/02/2023</w:t>
                  </w:r>
                </w:p>
              </w:tc>
            </w:tr>
          </w:tbl>
          <w:p w14:paraId="71DA249A" w14:textId="77777777" w:rsidR="00AE48DD" w:rsidRPr="00C115B2" w:rsidRDefault="00AE48DD" w:rsidP="005B0E11">
            <w:pPr>
              <w:rPr>
                <w:color w:val="002060"/>
              </w:rPr>
            </w:pPr>
          </w:p>
        </w:tc>
      </w:tr>
    </w:tbl>
    <w:p w14:paraId="1BEC6EFD" w14:textId="77777777" w:rsidR="00AE48DD" w:rsidRPr="00C115B2" w:rsidRDefault="00AE48DD" w:rsidP="00AE48DD">
      <w:pPr>
        <w:pStyle w:val="breakline"/>
        <w:rPr>
          <w:rFonts w:eastAsiaTheme="minorEastAsia"/>
          <w:color w:val="002060"/>
        </w:rPr>
      </w:pPr>
    </w:p>
    <w:p w14:paraId="586AAA8A" w14:textId="77777777" w:rsidR="00AE48DD" w:rsidRPr="00C115B2" w:rsidRDefault="00AE48DD" w:rsidP="00AE48DD">
      <w:pPr>
        <w:pStyle w:val="breakline"/>
        <w:rPr>
          <w:color w:val="002060"/>
        </w:rPr>
      </w:pPr>
    </w:p>
    <w:p w14:paraId="0F1D46AE" w14:textId="77777777" w:rsidR="00AE48DD" w:rsidRPr="00C115B2" w:rsidRDefault="00AE48DD" w:rsidP="00AE48DD">
      <w:pPr>
        <w:pStyle w:val="titoloprinc0"/>
        <w:rPr>
          <w:color w:val="002060"/>
        </w:rPr>
      </w:pPr>
      <w:r w:rsidRPr="00C115B2">
        <w:rPr>
          <w:color w:val="002060"/>
        </w:rPr>
        <w:t>GIUDICE SPORTIVO</w:t>
      </w:r>
    </w:p>
    <w:p w14:paraId="712D2CD1" w14:textId="77777777" w:rsidR="00AE48DD" w:rsidRPr="00C115B2" w:rsidRDefault="00AE48DD" w:rsidP="00AE48DD">
      <w:pPr>
        <w:pStyle w:val="diffida"/>
        <w:rPr>
          <w:color w:val="002060"/>
        </w:rPr>
      </w:pPr>
      <w:r w:rsidRPr="00C115B2">
        <w:rPr>
          <w:color w:val="002060"/>
        </w:rPr>
        <w:t>Il Giudice Sportivo Avv. Agnese Lazzaretti, con l'assistenza del segretario Angelo Castellana, nella seduta del 01/03/2023, ha adottato le decisioni che di seguito integralmente si riportano:</w:t>
      </w:r>
    </w:p>
    <w:p w14:paraId="6D1D4330" w14:textId="77777777" w:rsidR="00AE48DD" w:rsidRPr="00C115B2" w:rsidRDefault="00AE48DD" w:rsidP="00AE48DD">
      <w:pPr>
        <w:pStyle w:val="titolo10"/>
        <w:rPr>
          <w:color w:val="002060"/>
        </w:rPr>
      </w:pPr>
      <w:r w:rsidRPr="00C115B2">
        <w:rPr>
          <w:color w:val="002060"/>
        </w:rPr>
        <w:t xml:space="preserve">GARE DEL 24/ 2/2023 </w:t>
      </w:r>
    </w:p>
    <w:p w14:paraId="16A76C9F" w14:textId="77777777" w:rsidR="00AE48DD" w:rsidRPr="00C115B2" w:rsidRDefault="00AE48DD" w:rsidP="00AE48DD">
      <w:pPr>
        <w:pStyle w:val="titolo7a"/>
        <w:rPr>
          <w:color w:val="002060"/>
        </w:rPr>
      </w:pPr>
      <w:r w:rsidRPr="00C115B2">
        <w:rPr>
          <w:color w:val="002060"/>
        </w:rPr>
        <w:t xml:space="preserve">PROVVEDIMENTI DISCIPLINARI </w:t>
      </w:r>
    </w:p>
    <w:p w14:paraId="2FFEBDB2" w14:textId="77777777" w:rsidR="00AE48DD" w:rsidRPr="00C115B2" w:rsidRDefault="00AE48DD" w:rsidP="00AE48DD">
      <w:pPr>
        <w:pStyle w:val="titolo7b0"/>
        <w:rPr>
          <w:color w:val="002060"/>
        </w:rPr>
      </w:pPr>
      <w:r w:rsidRPr="00C115B2">
        <w:rPr>
          <w:color w:val="002060"/>
        </w:rPr>
        <w:t xml:space="preserve">In base alle risultanze degli atti ufficiali sono state deliberate le seguenti sanzioni disciplinari. </w:t>
      </w:r>
    </w:p>
    <w:p w14:paraId="5AC01667" w14:textId="77777777" w:rsidR="00AE48DD" w:rsidRPr="00C115B2" w:rsidRDefault="00AE48DD" w:rsidP="00AE48DD">
      <w:pPr>
        <w:pStyle w:val="titolo30"/>
        <w:rPr>
          <w:color w:val="002060"/>
        </w:rPr>
      </w:pPr>
      <w:r w:rsidRPr="00C115B2">
        <w:rPr>
          <w:color w:val="002060"/>
        </w:rPr>
        <w:lastRenderedPageBreak/>
        <w:t xml:space="preserve">SOCIETA' </w:t>
      </w:r>
    </w:p>
    <w:p w14:paraId="162844DD" w14:textId="77777777" w:rsidR="00AE48DD" w:rsidRPr="00C115B2" w:rsidRDefault="00AE48DD" w:rsidP="00AE48DD">
      <w:pPr>
        <w:pStyle w:val="titolo20"/>
        <w:rPr>
          <w:color w:val="002060"/>
        </w:rPr>
      </w:pPr>
      <w:r w:rsidRPr="00C115B2">
        <w:rPr>
          <w:color w:val="002060"/>
        </w:rPr>
        <w:t xml:space="preserve">AMMENDA </w:t>
      </w:r>
    </w:p>
    <w:p w14:paraId="21E684CA" w14:textId="5818E670" w:rsidR="00AE48DD" w:rsidRPr="00C115B2" w:rsidRDefault="00AE48DD" w:rsidP="00AE48DD">
      <w:pPr>
        <w:pStyle w:val="diffida"/>
        <w:spacing w:before="80" w:beforeAutospacing="0" w:after="40" w:afterAutospacing="0"/>
        <w:jc w:val="left"/>
        <w:rPr>
          <w:color w:val="002060"/>
        </w:rPr>
      </w:pPr>
      <w:r w:rsidRPr="00C115B2">
        <w:rPr>
          <w:color w:val="002060"/>
        </w:rPr>
        <w:t xml:space="preserve">Euro 140,00 URBANITAS APIRO </w:t>
      </w:r>
      <w:r w:rsidRPr="00C115B2">
        <w:rPr>
          <w:color w:val="002060"/>
        </w:rPr>
        <w:br/>
        <w:t xml:space="preserve">Per comportamento offensivo del proprio pubblico nei confronti del direttore di gara e per aver un proprio tifoso minacciato e insultato l'arbitro tentando altresì di aggredirlo dalle transenne che delimitano il terreno di gioco. </w:t>
      </w:r>
    </w:p>
    <w:p w14:paraId="2380FD32" w14:textId="77777777" w:rsidR="00AE48DD" w:rsidRPr="00C115B2" w:rsidRDefault="00AE48DD" w:rsidP="00AE48DD">
      <w:pPr>
        <w:pStyle w:val="titolo30"/>
        <w:rPr>
          <w:color w:val="002060"/>
        </w:rPr>
      </w:pPr>
      <w:r w:rsidRPr="00C115B2">
        <w:rPr>
          <w:color w:val="002060"/>
        </w:rPr>
        <w:t xml:space="preserve">DIRIGENTI </w:t>
      </w:r>
    </w:p>
    <w:p w14:paraId="267E2967" w14:textId="77777777" w:rsidR="00AE48DD" w:rsidRPr="00C115B2" w:rsidRDefault="00AE48DD" w:rsidP="00AE48DD">
      <w:pPr>
        <w:pStyle w:val="titolo20"/>
        <w:rPr>
          <w:color w:val="002060"/>
        </w:rPr>
      </w:pPr>
      <w:r w:rsidRPr="00C115B2">
        <w:rPr>
          <w:color w:val="002060"/>
        </w:rPr>
        <w:t xml:space="preserve">INIBIZIONE A SVOLGERE OGNI ATTIVITA' FINO AL 15/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21F4C0B1" w14:textId="77777777" w:rsidTr="005B0E11">
        <w:tc>
          <w:tcPr>
            <w:tcW w:w="2200" w:type="dxa"/>
            <w:tcMar>
              <w:top w:w="20" w:type="dxa"/>
              <w:left w:w="20" w:type="dxa"/>
              <w:bottom w:w="20" w:type="dxa"/>
              <w:right w:w="20" w:type="dxa"/>
            </w:tcMar>
            <w:vAlign w:val="center"/>
            <w:hideMark/>
          </w:tcPr>
          <w:p w14:paraId="51071DC6" w14:textId="77777777" w:rsidR="00AE48DD" w:rsidRPr="00C115B2" w:rsidRDefault="00AE48DD" w:rsidP="005B0E11">
            <w:pPr>
              <w:pStyle w:val="movimento"/>
              <w:rPr>
                <w:color w:val="002060"/>
              </w:rPr>
            </w:pPr>
            <w:r w:rsidRPr="00C115B2">
              <w:rPr>
                <w:color w:val="002060"/>
              </w:rPr>
              <w:t>PELUCCHINI DANIELE</w:t>
            </w:r>
          </w:p>
        </w:tc>
        <w:tc>
          <w:tcPr>
            <w:tcW w:w="2200" w:type="dxa"/>
            <w:tcMar>
              <w:top w:w="20" w:type="dxa"/>
              <w:left w:w="20" w:type="dxa"/>
              <w:bottom w:w="20" w:type="dxa"/>
              <w:right w:w="20" w:type="dxa"/>
            </w:tcMar>
            <w:vAlign w:val="center"/>
            <w:hideMark/>
          </w:tcPr>
          <w:p w14:paraId="190E081A" w14:textId="77777777" w:rsidR="00AE48DD" w:rsidRPr="00C115B2" w:rsidRDefault="00AE48DD" w:rsidP="005B0E11">
            <w:pPr>
              <w:pStyle w:val="movimento2"/>
              <w:rPr>
                <w:color w:val="002060"/>
              </w:rPr>
            </w:pPr>
            <w:r w:rsidRPr="00C115B2">
              <w:rPr>
                <w:color w:val="002060"/>
              </w:rPr>
              <w:t xml:space="preserve">(URBANITAS APIRO) </w:t>
            </w:r>
          </w:p>
        </w:tc>
        <w:tc>
          <w:tcPr>
            <w:tcW w:w="800" w:type="dxa"/>
            <w:tcMar>
              <w:top w:w="20" w:type="dxa"/>
              <w:left w:w="20" w:type="dxa"/>
              <w:bottom w:w="20" w:type="dxa"/>
              <w:right w:w="20" w:type="dxa"/>
            </w:tcMar>
            <w:vAlign w:val="center"/>
            <w:hideMark/>
          </w:tcPr>
          <w:p w14:paraId="4A5998BF"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A45C647"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1D48B68" w14:textId="77777777" w:rsidR="00AE48DD" w:rsidRPr="00C115B2" w:rsidRDefault="00AE48DD" w:rsidP="005B0E11">
            <w:pPr>
              <w:pStyle w:val="movimento2"/>
              <w:rPr>
                <w:color w:val="002060"/>
              </w:rPr>
            </w:pPr>
            <w:r w:rsidRPr="00C115B2">
              <w:rPr>
                <w:color w:val="002060"/>
              </w:rPr>
              <w:t> </w:t>
            </w:r>
          </w:p>
        </w:tc>
      </w:tr>
    </w:tbl>
    <w:p w14:paraId="45910AB6" w14:textId="77777777" w:rsidR="00AE48DD" w:rsidRPr="00C115B2" w:rsidRDefault="00AE48DD" w:rsidP="00AE48DD">
      <w:pPr>
        <w:pStyle w:val="diffida"/>
        <w:spacing w:before="80" w:beforeAutospacing="0" w:after="40" w:afterAutospacing="0"/>
        <w:jc w:val="left"/>
        <w:rPr>
          <w:rFonts w:eastAsiaTheme="minorEastAsia"/>
          <w:color w:val="002060"/>
        </w:rPr>
      </w:pPr>
      <w:r w:rsidRPr="00C115B2">
        <w:rPr>
          <w:color w:val="002060"/>
        </w:rPr>
        <w:t xml:space="preserve">Alla notifica del provvedimento di ammonizione inveiva contro l'arbi- tro. </w:t>
      </w:r>
    </w:p>
    <w:p w14:paraId="6854BBBC" w14:textId="77777777" w:rsidR="00AE48DD" w:rsidRPr="00C115B2" w:rsidRDefault="00AE48DD" w:rsidP="00AE48DD">
      <w:pPr>
        <w:pStyle w:val="titolo20"/>
        <w:rPr>
          <w:color w:val="002060"/>
        </w:rPr>
      </w:pPr>
      <w:r w:rsidRPr="00C115B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523FBC6D" w14:textId="77777777" w:rsidTr="005B0E11">
        <w:tc>
          <w:tcPr>
            <w:tcW w:w="2200" w:type="dxa"/>
            <w:tcMar>
              <w:top w:w="20" w:type="dxa"/>
              <w:left w:w="20" w:type="dxa"/>
              <w:bottom w:w="20" w:type="dxa"/>
              <w:right w:w="20" w:type="dxa"/>
            </w:tcMar>
            <w:vAlign w:val="center"/>
            <w:hideMark/>
          </w:tcPr>
          <w:p w14:paraId="15B3106A" w14:textId="77777777" w:rsidR="00AE48DD" w:rsidRPr="00C115B2" w:rsidRDefault="00AE48DD" w:rsidP="005B0E11">
            <w:pPr>
              <w:pStyle w:val="movimento"/>
              <w:rPr>
                <w:color w:val="002060"/>
              </w:rPr>
            </w:pPr>
            <w:r w:rsidRPr="00C115B2">
              <w:rPr>
                <w:color w:val="002060"/>
              </w:rPr>
              <w:t>SALVUCCI FABRIZIO</w:t>
            </w:r>
          </w:p>
        </w:tc>
        <w:tc>
          <w:tcPr>
            <w:tcW w:w="2200" w:type="dxa"/>
            <w:tcMar>
              <w:top w:w="20" w:type="dxa"/>
              <w:left w:w="20" w:type="dxa"/>
              <w:bottom w:w="20" w:type="dxa"/>
              <w:right w:w="20" w:type="dxa"/>
            </w:tcMar>
            <w:vAlign w:val="center"/>
            <w:hideMark/>
          </w:tcPr>
          <w:p w14:paraId="11896251" w14:textId="77777777" w:rsidR="00AE48DD" w:rsidRPr="00C115B2" w:rsidRDefault="00AE48DD" w:rsidP="005B0E11">
            <w:pPr>
              <w:pStyle w:val="movimento2"/>
              <w:rPr>
                <w:color w:val="002060"/>
              </w:rPr>
            </w:pPr>
            <w:r w:rsidRPr="00C115B2">
              <w:rPr>
                <w:color w:val="002060"/>
              </w:rPr>
              <w:t xml:space="preserve">(SAN GINESIO FUTSAL) </w:t>
            </w:r>
          </w:p>
        </w:tc>
        <w:tc>
          <w:tcPr>
            <w:tcW w:w="800" w:type="dxa"/>
            <w:tcMar>
              <w:top w:w="20" w:type="dxa"/>
              <w:left w:w="20" w:type="dxa"/>
              <w:bottom w:w="20" w:type="dxa"/>
              <w:right w:w="20" w:type="dxa"/>
            </w:tcMar>
            <w:vAlign w:val="center"/>
            <w:hideMark/>
          </w:tcPr>
          <w:p w14:paraId="5E8D6C8E"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28A6717" w14:textId="77777777" w:rsidR="00AE48DD" w:rsidRPr="00C115B2" w:rsidRDefault="00AE48DD" w:rsidP="005B0E11">
            <w:pPr>
              <w:pStyle w:val="movimento"/>
              <w:rPr>
                <w:color w:val="002060"/>
              </w:rPr>
            </w:pPr>
            <w:r w:rsidRPr="00C115B2">
              <w:rPr>
                <w:color w:val="002060"/>
              </w:rPr>
              <w:t>PELUCCHINI DANIELE</w:t>
            </w:r>
          </w:p>
        </w:tc>
        <w:tc>
          <w:tcPr>
            <w:tcW w:w="2200" w:type="dxa"/>
            <w:tcMar>
              <w:top w:w="20" w:type="dxa"/>
              <w:left w:w="20" w:type="dxa"/>
              <w:bottom w:w="20" w:type="dxa"/>
              <w:right w:w="20" w:type="dxa"/>
            </w:tcMar>
            <w:vAlign w:val="center"/>
            <w:hideMark/>
          </w:tcPr>
          <w:p w14:paraId="42A1BF96" w14:textId="77777777" w:rsidR="00AE48DD" w:rsidRPr="00C115B2" w:rsidRDefault="00AE48DD" w:rsidP="005B0E11">
            <w:pPr>
              <w:pStyle w:val="movimento2"/>
              <w:rPr>
                <w:color w:val="002060"/>
              </w:rPr>
            </w:pPr>
            <w:r w:rsidRPr="00C115B2">
              <w:rPr>
                <w:color w:val="002060"/>
              </w:rPr>
              <w:t xml:space="preserve">(URBANITAS APIRO) </w:t>
            </w:r>
          </w:p>
        </w:tc>
      </w:tr>
    </w:tbl>
    <w:p w14:paraId="722C80C1" w14:textId="77777777" w:rsidR="00AE48DD" w:rsidRPr="00C115B2" w:rsidRDefault="00AE48DD" w:rsidP="00AE48DD">
      <w:pPr>
        <w:pStyle w:val="titolo30"/>
        <w:rPr>
          <w:rFonts w:eastAsiaTheme="minorEastAsia"/>
          <w:color w:val="002060"/>
        </w:rPr>
      </w:pPr>
      <w:r w:rsidRPr="00C115B2">
        <w:rPr>
          <w:color w:val="002060"/>
        </w:rPr>
        <w:t xml:space="preserve">ALLENATORI </w:t>
      </w:r>
    </w:p>
    <w:p w14:paraId="3054602E" w14:textId="77777777" w:rsidR="00AE48DD" w:rsidRPr="00C115B2" w:rsidRDefault="00AE48DD" w:rsidP="00AE48DD">
      <w:pPr>
        <w:pStyle w:val="titolo20"/>
        <w:rPr>
          <w:color w:val="002060"/>
        </w:rPr>
      </w:pPr>
      <w:r w:rsidRPr="00C115B2">
        <w:rPr>
          <w:color w:val="002060"/>
        </w:rPr>
        <w:t xml:space="preserve">SQUALIFICA FINO AL 8/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336D160B" w14:textId="77777777" w:rsidTr="005B0E11">
        <w:tc>
          <w:tcPr>
            <w:tcW w:w="2200" w:type="dxa"/>
            <w:tcMar>
              <w:top w:w="20" w:type="dxa"/>
              <w:left w:w="20" w:type="dxa"/>
              <w:bottom w:w="20" w:type="dxa"/>
              <w:right w:w="20" w:type="dxa"/>
            </w:tcMar>
            <w:vAlign w:val="center"/>
            <w:hideMark/>
          </w:tcPr>
          <w:p w14:paraId="2FFA8620" w14:textId="77777777" w:rsidR="00AE48DD" w:rsidRPr="00C115B2" w:rsidRDefault="00AE48DD" w:rsidP="005B0E11">
            <w:pPr>
              <w:pStyle w:val="movimento"/>
              <w:rPr>
                <w:color w:val="002060"/>
              </w:rPr>
            </w:pPr>
            <w:r w:rsidRPr="00C115B2">
              <w:rPr>
                <w:color w:val="002060"/>
              </w:rPr>
              <w:t>ANGELETTI MIRCO</w:t>
            </w:r>
          </w:p>
        </w:tc>
        <w:tc>
          <w:tcPr>
            <w:tcW w:w="2200" w:type="dxa"/>
            <w:tcMar>
              <w:top w:w="20" w:type="dxa"/>
              <w:left w:w="20" w:type="dxa"/>
              <w:bottom w:w="20" w:type="dxa"/>
              <w:right w:w="20" w:type="dxa"/>
            </w:tcMar>
            <w:vAlign w:val="center"/>
            <w:hideMark/>
          </w:tcPr>
          <w:p w14:paraId="38F8430E" w14:textId="77777777" w:rsidR="00AE48DD" w:rsidRPr="00C115B2" w:rsidRDefault="00AE48DD" w:rsidP="005B0E11">
            <w:pPr>
              <w:pStyle w:val="movimento2"/>
              <w:rPr>
                <w:color w:val="002060"/>
              </w:rPr>
            </w:pPr>
            <w:r w:rsidRPr="00C115B2">
              <w:rPr>
                <w:color w:val="002060"/>
              </w:rPr>
              <w:t xml:space="preserve">(CANDIA BARACCOLA ASPIO) </w:t>
            </w:r>
          </w:p>
        </w:tc>
        <w:tc>
          <w:tcPr>
            <w:tcW w:w="800" w:type="dxa"/>
            <w:tcMar>
              <w:top w:w="20" w:type="dxa"/>
              <w:left w:w="20" w:type="dxa"/>
              <w:bottom w:w="20" w:type="dxa"/>
              <w:right w:w="20" w:type="dxa"/>
            </w:tcMar>
            <w:vAlign w:val="center"/>
            <w:hideMark/>
          </w:tcPr>
          <w:p w14:paraId="27314A3A"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8F95A41"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1083886" w14:textId="77777777" w:rsidR="00AE48DD" w:rsidRPr="00C115B2" w:rsidRDefault="00AE48DD" w:rsidP="005B0E11">
            <w:pPr>
              <w:pStyle w:val="movimento2"/>
              <w:rPr>
                <w:color w:val="002060"/>
              </w:rPr>
            </w:pPr>
            <w:r w:rsidRPr="00C115B2">
              <w:rPr>
                <w:color w:val="002060"/>
              </w:rPr>
              <w:t> </w:t>
            </w:r>
          </w:p>
        </w:tc>
      </w:tr>
    </w:tbl>
    <w:p w14:paraId="7AF361A9" w14:textId="77777777" w:rsidR="00AE48DD" w:rsidRPr="00C115B2" w:rsidRDefault="00AE48DD" w:rsidP="00AE48DD">
      <w:pPr>
        <w:pStyle w:val="diffida"/>
        <w:spacing w:before="80" w:beforeAutospacing="0" w:after="40" w:afterAutospacing="0"/>
        <w:jc w:val="left"/>
        <w:rPr>
          <w:rFonts w:eastAsiaTheme="minorEastAsia"/>
          <w:color w:val="002060"/>
        </w:rPr>
      </w:pPr>
      <w:r w:rsidRPr="00C115B2">
        <w:rPr>
          <w:color w:val="002060"/>
        </w:rPr>
        <w:t xml:space="preserve">Per proteste nei confronti dell'arbitro. Allontanato. </w:t>
      </w:r>
    </w:p>
    <w:p w14:paraId="65F6888A" w14:textId="77777777" w:rsidR="00AE48DD" w:rsidRPr="00C115B2" w:rsidRDefault="00AE48DD" w:rsidP="00AE48DD">
      <w:pPr>
        <w:pStyle w:val="titolo20"/>
        <w:rPr>
          <w:color w:val="002060"/>
        </w:rPr>
      </w:pPr>
      <w:r w:rsidRPr="00C115B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652351ED" w14:textId="77777777" w:rsidTr="005B0E11">
        <w:tc>
          <w:tcPr>
            <w:tcW w:w="2200" w:type="dxa"/>
            <w:tcMar>
              <w:top w:w="20" w:type="dxa"/>
              <w:left w:w="20" w:type="dxa"/>
              <w:bottom w:w="20" w:type="dxa"/>
              <w:right w:w="20" w:type="dxa"/>
            </w:tcMar>
            <w:vAlign w:val="center"/>
            <w:hideMark/>
          </w:tcPr>
          <w:p w14:paraId="3DE10D32" w14:textId="77777777" w:rsidR="00AE48DD" w:rsidRPr="00C115B2" w:rsidRDefault="00AE48DD" w:rsidP="005B0E11">
            <w:pPr>
              <w:pStyle w:val="movimento"/>
              <w:rPr>
                <w:color w:val="002060"/>
              </w:rPr>
            </w:pPr>
            <w:r w:rsidRPr="00C115B2">
              <w:rPr>
                <w:color w:val="002060"/>
              </w:rPr>
              <w:t>BUZZANCA EMANUELE</w:t>
            </w:r>
          </w:p>
        </w:tc>
        <w:tc>
          <w:tcPr>
            <w:tcW w:w="2200" w:type="dxa"/>
            <w:tcMar>
              <w:top w:w="20" w:type="dxa"/>
              <w:left w:w="20" w:type="dxa"/>
              <w:bottom w:w="20" w:type="dxa"/>
              <w:right w:w="20" w:type="dxa"/>
            </w:tcMar>
            <w:vAlign w:val="center"/>
            <w:hideMark/>
          </w:tcPr>
          <w:p w14:paraId="7DC402B0" w14:textId="77777777" w:rsidR="00AE48DD" w:rsidRPr="00C115B2" w:rsidRDefault="00AE48DD" w:rsidP="005B0E11">
            <w:pPr>
              <w:pStyle w:val="movimento2"/>
              <w:rPr>
                <w:color w:val="002060"/>
              </w:rPr>
            </w:pPr>
            <w:r w:rsidRPr="00C115B2">
              <w:rPr>
                <w:color w:val="002060"/>
              </w:rPr>
              <w:t xml:space="preserve">(BOCA CIVITANOVA A.) </w:t>
            </w:r>
          </w:p>
        </w:tc>
        <w:tc>
          <w:tcPr>
            <w:tcW w:w="800" w:type="dxa"/>
            <w:tcMar>
              <w:top w:w="20" w:type="dxa"/>
              <w:left w:w="20" w:type="dxa"/>
              <w:bottom w:w="20" w:type="dxa"/>
              <w:right w:w="20" w:type="dxa"/>
            </w:tcMar>
            <w:vAlign w:val="center"/>
            <w:hideMark/>
          </w:tcPr>
          <w:p w14:paraId="63A81DBC"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389A29E"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23061C4" w14:textId="77777777" w:rsidR="00AE48DD" w:rsidRPr="00C115B2" w:rsidRDefault="00AE48DD" w:rsidP="005B0E11">
            <w:pPr>
              <w:pStyle w:val="movimento2"/>
              <w:rPr>
                <w:color w:val="002060"/>
              </w:rPr>
            </w:pPr>
            <w:r w:rsidRPr="00C115B2">
              <w:rPr>
                <w:color w:val="002060"/>
              </w:rPr>
              <w:t> </w:t>
            </w:r>
          </w:p>
        </w:tc>
      </w:tr>
    </w:tbl>
    <w:p w14:paraId="170AD401" w14:textId="77777777" w:rsidR="00AE48DD" w:rsidRPr="00C115B2" w:rsidRDefault="00AE48DD" w:rsidP="00AE48DD">
      <w:pPr>
        <w:pStyle w:val="titolo20"/>
        <w:rPr>
          <w:rFonts w:eastAsiaTheme="minorEastAsia"/>
          <w:color w:val="002060"/>
        </w:rPr>
      </w:pPr>
      <w:r w:rsidRPr="00C115B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0C42AC60" w14:textId="77777777" w:rsidTr="005B0E11">
        <w:tc>
          <w:tcPr>
            <w:tcW w:w="2200" w:type="dxa"/>
            <w:tcMar>
              <w:top w:w="20" w:type="dxa"/>
              <w:left w:w="20" w:type="dxa"/>
              <w:bottom w:w="20" w:type="dxa"/>
              <w:right w:w="20" w:type="dxa"/>
            </w:tcMar>
            <w:vAlign w:val="center"/>
            <w:hideMark/>
          </w:tcPr>
          <w:p w14:paraId="1573FB37" w14:textId="77777777" w:rsidR="00AE48DD" w:rsidRPr="00C115B2" w:rsidRDefault="00AE48DD" w:rsidP="005B0E11">
            <w:pPr>
              <w:pStyle w:val="movimento"/>
              <w:rPr>
                <w:color w:val="002060"/>
              </w:rPr>
            </w:pPr>
            <w:r w:rsidRPr="00C115B2">
              <w:rPr>
                <w:color w:val="002060"/>
              </w:rPr>
              <w:t>SANTILLI ALESSIO</w:t>
            </w:r>
          </w:p>
        </w:tc>
        <w:tc>
          <w:tcPr>
            <w:tcW w:w="2200" w:type="dxa"/>
            <w:tcMar>
              <w:top w:w="20" w:type="dxa"/>
              <w:left w:w="20" w:type="dxa"/>
              <w:bottom w:w="20" w:type="dxa"/>
              <w:right w:w="20" w:type="dxa"/>
            </w:tcMar>
            <w:vAlign w:val="center"/>
            <w:hideMark/>
          </w:tcPr>
          <w:p w14:paraId="1D792016" w14:textId="77777777" w:rsidR="00AE48DD" w:rsidRPr="00C115B2" w:rsidRDefault="00AE48DD" w:rsidP="005B0E11">
            <w:pPr>
              <w:pStyle w:val="movimento2"/>
              <w:rPr>
                <w:color w:val="002060"/>
              </w:rPr>
            </w:pPr>
            <w:r w:rsidRPr="00C115B2">
              <w:rPr>
                <w:color w:val="002060"/>
              </w:rPr>
              <w:t xml:space="preserve">(FERMANA FUTSAL 2022) </w:t>
            </w:r>
          </w:p>
        </w:tc>
        <w:tc>
          <w:tcPr>
            <w:tcW w:w="800" w:type="dxa"/>
            <w:tcMar>
              <w:top w:w="20" w:type="dxa"/>
              <w:left w:w="20" w:type="dxa"/>
              <w:bottom w:w="20" w:type="dxa"/>
              <w:right w:w="20" w:type="dxa"/>
            </w:tcMar>
            <w:vAlign w:val="center"/>
            <w:hideMark/>
          </w:tcPr>
          <w:p w14:paraId="4AD09AD2"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FD05849" w14:textId="77777777" w:rsidR="00AE48DD" w:rsidRPr="00C115B2" w:rsidRDefault="00AE48DD" w:rsidP="005B0E11">
            <w:pPr>
              <w:pStyle w:val="movimento"/>
              <w:rPr>
                <w:color w:val="002060"/>
              </w:rPr>
            </w:pPr>
            <w:r w:rsidRPr="00C115B2">
              <w:rPr>
                <w:color w:val="002060"/>
              </w:rPr>
              <w:t>BENIVEGNA DANIELE</w:t>
            </w:r>
          </w:p>
        </w:tc>
        <w:tc>
          <w:tcPr>
            <w:tcW w:w="2200" w:type="dxa"/>
            <w:tcMar>
              <w:top w:w="20" w:type="dxa"/>
              <w:left w:w="20" w:type="dxa"/>
              <w:bottom w:w="20" w:type="dxa"/>
              <w:right w:w="20" w:type="dxa"/>
            </w:tcMar>
            <w:vAlign w:val="center"/>
            <w:hideMark/>
          </w:tcPr>
          <w:p w14:paraId="36D7B4DF" w14:textId="77777777" w:rsidR="00AE48DD" w:rsidRPr="00C115B2" w:rsidRDefault="00AE48DD" w:rsidP="005B0E11">
            <w:pPr>
              <w:pStyle w:val="movimento2"/>
              <w:rPr>
                <w:color w:val="002060"/>
              </w:rPr>
            </w:pPr>
            <w:r w:rsidRPr="00C115B2">
              <w:rPr>
                <w:color w:val="002060"/>
              </w:rPr>
              <w:t xml:space="preserve">(FUTSAL RECANATI) </w:t>
            </w:r>
          </w:p>
        </w:tc>
      </w:tr>
    </w:tbl>
    <w:p w14:paraId="74DB9EC9" w14:textId="77777777" w:rsidR="00AE48DD" w:rsidRPr="00C115B2" w:rsidRDefault="00AE48DD" w:rsidP="00AE48DD">
      <w:pPr>
        <w:pStyle w:val="titolo30"/>
        <w:rPr>
          <w:rFonts w:eastAsiaTheme="minorEastAsia"/>
          <w:color w:val="002060"/>
        </w:rPr>
      </w:pPr>
      <w:r w:rsidRPr="00C115B2">
        <w:rPr>
          <w:color w:val="002060"/>
        </w:rPr>
        <w:t xml:space="preserve">CALCIATORI ESPULSI </w:t>
      </w:r>
    </w:p>
    <w:p w14:paraId="286782E7" w14:textId="77777777" w:rsidR="00AE48DD" w:rsidRPr="00C115B2" w:rsidRDefault="00AE48DD" w:rsidP="00AE48DD">
      <w:pPr>
        <w:pStyle w:val="titolo20"/>
        <w:rPr>
          <w:color w:val="002060"/>
        </w:rPr>
      </w:pPr>
      <w:r w:rsidRPr="00C115B2">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75471605" w14:textId="77777777" w:rsidTr="005B0E11">
        <w:tc>
          <w:tcPr>
            <w:tcW w:w="2200" w:type="dxa"/>
            <w:tcMar>
              <w:top w:w="20" w:type="dxa"/>
              <w:left w:w="20" w:type="dxa"/>
              <w:bottom w:w="20" w:type="dxa"/>
              <w:right w:w="20" w:type="dxa"/>
            </w:tcMar>
            <w:vAlign w:val="center"/>
            <w:hideMark/>
          </w:tcPr>
          <w:p w14:paraId="26159164" w14:textId="77777777" w:rsidR="00AE48DD" w:rsidRPr="00C115B2" w:rsidRDefault="00AE48DD" w:rsidP="005B0E11">
            <w:pPr>
              <w:pStyle w:val="movimento"/>
              <w:rPr>
                <w:color w:val="002060"/>
              </w:rPr>
            </w:pPr>
            <w:r w:rsidRPr="00C115B2">
              <w:rPr>
                <w:color w:val="002060"/>
              </w:rPr>
              <w:t>STRACCIA LUCA</w:t>
            </w:r>
          </w:p>
        </w:tc>
        <w:tc>
          <w:tcPr>
            <w:tcW w:w="2200" w:type="dxa"/>
            <w:tcMar>
              <w:top w:w="20" w:type="dxa"/>
              <w:left w:w="20" w:type="dxa"/>
              <w:bottom w:w="20" w:type="dxa"/>
              <w:right w:w="20" w:type="dxa"/>
            </w:tcMar>
            <w:vAlign w:val="center"/>
            <w:hideMark/>
          </w:tcPr>
          <w:p w14:paraId="24776905" w14:textId="77777777" w:rsidR="00AE48DD" w:rsidRPr="00C115B2" w:rsidRDefault="00AE48DD" w:rsidP="005B0E11">
            <w:pPr>
              <w:pStyle w:val="movimento2"/>
              <w:rPr>
                <w:color w:val="002060"/>
              </w:rPr>
            </w:pPr>
            <w:r w:rsidRPr="00C115B2">
              <w:rPr>
                <w:color w:val="002060"/>
              </w:rPr>
              <w:t xml:space="preserve">(BOCASTRUM UNITED) </w:t>
            </w:r>
          </w:p>
        </w:tc>
        <w:tc>
          <w:tcPr>
            <w:tcW w:w="800" w:type="dxa"/>
            <w:tcMar>
              <w:top w:w="20" w:type="dxa"/>
              <w:left w:w="20" w:type="dxa"/>
              <w:bottom w:w="20" w:type="dxa"/>
              <w:right w:w="20" w:type="dxa"/>
            </w:tcMar>
            <w:vAlign w:val="center"/>
            <w:hideMark/>
          </w:tcPr>
          <w:p w14:paraId="1404A76E"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197ECCC"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C640CAE" w14:textId="77777777" w:rsidR="00AE48DD" w:rsidRPr="00C115B2" w:rsidRDefault="00AE48DD" w:rsidP="005B0E11">
            <w:pPr>
              <w:pStyle w:val="movimento2"/>
              <w:rPr>
                <w:color w:val="002060"/>
              </w:rPr>
            </w:pPr>
            <w:r w:rsidRPr="00C115B2">
              <w:rPr>
                <w:color w:val="002060"/>
              </w:rPr>
              <w:t> </w:t>
            </w:r>
          </w:p>
        </w:tc>
      </w:tr>
    </w:tbl>
    <w:p w14:paraId="4324C177" w14:textId="77777777" w:rsidR="00AE48DD" w:rsidRPr="00C115B2" w:rsidRDefault="00AE48DD" w:rsidP="00AE48DD">
      <w:pPr>
        <w:pStyle w:val="diffida"/>
        <w:spacing w:before="80" w:beforeAutospacing="0" w:after="40" w:afterAutospacing="0"/>
        <w:jc w:val="left"/>
        <w:rPr>
          <w:rFonts w:eastAsiaTheme="minorEastAsia"/>
          <w:color w:val="002060"/>
        </w:rPr>
      </w:pPr>
      <w:r w:rsidRPr="00C115B2">
        <w:rPr>
          <w:color w:val="002060"/>
        </w:rPr>
        <w:t xml:space="preserve">Espulso per aver volontariamente colpito con una pallonata l'allenatore della squadra ospite , alla notifica del provvedimento teneva un atteggiamento irriguardoso nei confronti dell'arbitro.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2F8770BF" w14:textId="77777777" w:rsidTr="005B0E11">
        <w:tc>
          <w:tcPr>
            <w:tcW w:w="2200" w:type="dxa"/>
            <w:tcMar>
              <w:top w:w="20" w:type="dxa"/>
              <w:left w:w="20" w:type="dxa"/>
              <w:bottom w:w="20" w:type="dxa"/>
              <w:right w:w="20" w:type="dxa"/>
            </w:tcMar>
            <w:vAlign w:val="center"/>
            <w:hideMark/>
          </w:tcPr>
          <w:p w14:paraId="741ED19D" w14:textId="77777777" w:rsidR="00AE48DD" w:rsidRPr="00C115B2" w:rsidRDefault="00AE48DD" w:rsidP="005B0E11">
            <w:pPr>
              <w:pStyle w:val="movimento"/>
              <w:rPr>
                <w:color w:val="002060"/>
              </w:rPr>
            </w:pPr>
            <w:r w:rsidRPr="00C115B2">
              <w:rPr>
                <w:color w:val="002060"/>
              </w:rPr>
              <w:t>DAVID FILIPPO</w:t>
            </w:r>
          </w:p>
        </w:tc>
        <w:tc>
          <w:tcPr>
            <w:tcW w:w="2200" w:type="dxa"/>
            <w:tcMar>
              <w:top w:w="20" w:type="dxa"/>
              <w:left w:w="20" w:type="dxa"/>
              <w:bottom w:w="20" w:type="dxa"/>
              <w:right w:w="20" w:type="dxa"/>
            </w:tcMar>
            <w:vAlign w:val="center"/>
            <w:hideMark/>
          </w:tcPr>
          <w:p w14:paraId="5D5C56A4" w14:textId="77777777" w:rsidR="00AE48DD" w:rsidRPr="00C115B2" w:rsidRDefault="00AE48DD" w:rsidP="005B0E11">
            <w:pPr>
              <w:pStyle w:val="movimento2"/>
              <w:rPr>
                <w:color w:val="002060"/>
              </w:rPr>
            </w:pPr>
            <w:r w:rsidRPr="00C115B2">
              <w:rPr>
                <w:color w:val="002060"/>
              </w:rPr>
              <w:t xml:space="preserve">(URBANITAS APIRO) </w:t>
            </w:r>
          </w:p>
        </w:tc>
        <w:tc>
          <w:tcPr>
            <w:tcW w:w="800" w:type="dxa"/>
            <w:tcMar>
              <w:top w:w="20" w:type="dxa"/>
              <w:left w:w="20" w:type="dxa"/>
              <w:bottom w:w="20" w:type="dxa"/>
              <w:right w:w="20" w:type="dxa"/>
            </w:tcMar>
            <w:vAlign w:val="center"/>
            <w:hideMark/>
          </w:tcPr>
          <w:p w14:paraId="3A74ACEB"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91A76F5"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75268B2" w14:textId="77777777" w:rsidR="00AE48DD" w:rsidRPr="00C115B2" w:rsidRDefault="00AE48DD" w:rsidP="005B0E11">
            <w:pPr>
              <w:pStyle w:val="movimento2"/>
              <w:rPr>
                <w:color w:val="002060"/>
              </w:rPr>
            </w:pPr>
            <w:r w:rsidRPr="00C115B2">
              <w:rPr>
                <w:color w:val="002060"/>
              </w:rPr>
              <w:t> </w:t>
            </w:r>
          </w:p>
        </w:tc>
      </w:tr>
    </w:tbl>
    <w:p w14:paraId="79FD216E" w14:textId="77777777" w:rsidR="00AE48DD" w:rsidRPr="00C115B2" w:rsidRDefault="00AE48DD" w:rsidP="00AE48DD">
      <w:pPr>
        <w:pStyle w:val="diffida"/>
        <w:spacing w:before="80" w:beforeAutospacing="0" w:after="40" w:afterAutospacing="0"/>
        <w:jc w:val="left"/>
        <w:rPr>
          <w:rFonts w:eastAsiaTheme="minorEastAsia"/>
          <w:color w:val="002060"/>
        </w:rPr>
      </w:pPr>
      <w:r w:rsidRPr="00C115B2">
        <w:rPr>
          <w:color w:val="002060"/>
        </w:rPr>
        <w:t xml:space="preserve">Espulso per comportamento irriguardoso nei confronti dell'arbitro, al termine della partita reiterava tale condotta seguendo il direttore di gara dallo spogliatoio fino alla macchina. </w:t>
      </w:r>
    </w:p>
    <w:p w14:paraId="7EF87530" w14:textId="77777777" w:rsidR="00AE48DD" w:rsidRPr="00C115B2" w:rsidRDefault="00AE48DD" w:rsidP="00AE48DD">
      <w:pPr>
        <w:pStyle w:val="titolo20"/>
        <w:rPr>
          <w:color w:val="002060"/>
        </w:rPr>
      </w:pPr>
      <w:r w:rsidRPr="00C115B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7B7F7236" w14:textId="77777777" w:rsidTr="005B0E11">
        <w:tc>
          <w:tcPr>
            <w:tcW w:w="2200" w:type="dxa"/>
            <w:tcMar>
              <w:top w:w="20" w:type="dxa"/>
              <w:left w:w="20" w:type="dxa"/>
              <w:bottom w:w="20" w:type="dxa"/>
              <w:right w:w="20" w:type="dxa"/>
            </w:tcMar>
            <w:vAlign w:val="center"/>
            <w:hideMark/>
          </w:tcPr>
          <w:p w14:paraId="1CB4B8F0" w14:textId="77777777" w:rsidR="00AE48DD" w:rsidRPr="00C115B2" w:rsidRDefault="00AE48DD" w:rsidP="005B0E11">
            <w:pPr>
              <w:pStyle w:val="movimento"/>
              <w:rPr>
                <w:color w:val="002060"/>
              </w:rPr>
            </w:pPr>
            <w:r w:rsidRPr="00C115B2">
              <w:rPr>
                <w:color w:val="002060"/>
              </w:rPr>
              <w:t>AMADIO MATTEO</w:t>
            </w:r>
          </w:p>
        </w:tc>
        <w:tc>
          <w:tcPr>
            <w:tcW w:w="2200" w:type="dxa"/>
            <w:tcMar>
              <w:top w:w="20" w:type="dxa"/>
              <w:left w:w="20" w:type="dxa"/>
              <w:bottom w:w="20" w:type="dxa"/>
              <w:right w:w="20" w:type="dxa"/>
            </w:tcMar>
            <w:vAlign w:val="center"/>
            <w:hideMark/>
          </w:tcPr>
          <w:p w14:paraId="5C278476" w14:textId="77777777" w:rsidR="00AE48DD" w:rsidRPr="00C115B2" w:rsidRDefault="00AE48DD" w:rsidP="005B0E11">
            <w:pPr>
              <w:pStyle w:val="movimento2"/>
              <w:rPr>
                <w:color w:val="002060"/>
              </w:rPr>
            </w:pPr>
            <w:r w:rsidRPr="00C115B2">
              <w:rPr>
                <w:color w:val="002060"/>
              </w:rPr>
              <w:t xml:space="preserve">(TRUENTIN LAMA) </w:t>
            </w:r>
          </w:p>
        </w:tc>
        <w:tc>
          <w:tcPr>
            <w:tcW w:w="800" w:type="dxa"/>
            <w:tcMar>
              <w:top w:w="20" w:type="dxa"/>
              <w:left w:w="20" w:type="dxa"/>
              <w:bottom w:w="20" w:type="dxa"/>
              <w:right w:w="20" w:type="dxa"/>
            </w:tcMar>
            <w:vAlign w:val="center"/>
            <w:hideMark/>
          </w:tcPr>
          <w:p w14:paraId="73118253"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1C193BB" w14:textId="77777777" w:rsidR="00AE48DD" w:rsidRPr="00C115B2" w:rsidRDefault="00AE48DD" w:rsidP="005B0E11">
            <w:pPr>
              <w:pStyle w:val="movimento"/>
              <w:rPr>
                <w:color w:val="002060"/>
              </w:rPr>
            </w:pPr>
            <w:r w:rsidRPr="00C115B2">
              <w:rPr>
                <w:color w:val="002060"/>
              </w:rPr>
              <w:t>PITTORI MARCO</w:t>
            </w:r>
          </w:p>
        </w:tc>
        <w:tc>
          <w:tcPr>
            <w:tcW w:w="2200" w:type="dxa"/>
            <w:tcMar>
              <w:top w:w="20" w:type="dxa"/>
              <w:left w:w="20" w:type="dxa"/>
              <w:bottom w:w="20" w:type="dxa"/>
              <w:right w:w="20" w:type="dxa"/>
            </w:tcMar>
            <w:vAlign w:val="center"/>
            <w:hideMark/>
          </w:tcPr>
          <w:p w14:paraId="7A4D1DDC" w14:textId="77777777" w:rsidR="00AE48DD" w:rsidRPr="00C115B2" w:rsidRDefault="00AE48DD" w:rsidP="005B0E11">
            <w:pPr>
              <w:pStyle w:val="movimento2"/>
              <w:rPr>
                <w:color w:val="002060"/>
              </w:rPr>
            </w:pPr>
            <w:r w:rsidRPr="00C115B2">
              <w:rPr>
                <w:color w:val="002060"/>
              </w:rPr>
              <w:t xml:space="preserve">(URBANITAS APIRO) </w:t>
            </w:r>
          </w:p>
        </w:tc>
      </w:tr>
    </w:tbl>
    <w:p w14:paraId="634D8B1C" w14:textId="77777777" w:rsidR="00AE48DD" w:rsidRPr="00C115B2" w:rsidRDefault="00AE48DD" w:rsidP="00AE48DD">
      <w:pPr>
        <w:pStyle w:val="titolo20"/>
        <w:rPr>
          <w:rFonts w:eastAsiaTheme="minorEastAsia"/>
          <w:color w:val="002060"/>
        </w:rPr>
      </w:pPr>
      <w:r w:rsidRPr="00C115B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086CABE4" w14:textId="77777777" w:rsidTr="005B0E11">
        <w:tc>
          <w:tcPr>
            <w:tcW w:w="2200" w:type="dxa"/>
            <w:tcMar>
              <w:top w:w="20" w:type="dxa"/>
              <w:left w:w="20" w:type="dxa"/>
              <w:bottom w:w="20" w:type="dxa"/>
              <w:right w:w="20" w:type="dxa"/>
            </w:tcMar>
            <w:vAlign w:val="center"/>
            <w:hideMark/>
          </w:tcPr>
          <w:p w14:paraId="30DE9700" w14:textId="77777777" w:rsidR="00AE48DD" w:rsidRPr="00C115B2" w:rsidRDefault="00AE48DD" w:rsidP="005B0E11">
            <w:pPr>
              <w:pStyle w:val="movimento"/>
              <w:rPr>
                <w:color w:val="002060"/>
              </w:rPr>
            </w:pPr>
            <w:r w:rsidRPr="00C115B2">
              <w:rPr>
                <w:color w:val="002060"/>
              </w:rPr>
              <w:t>TOMORRI LEOS</w:t>
            </w:r>
          </w:p>
        </w:tc>
        <w:tc>
          <w:tcPr>
            <w:tcW w:w="2200" w:type="dxa"/>
            <w:tcMar>
              <w:top w:w="20" w:type="dxa"/>
              <w:left w:w="20" w:type="dxa"/>
              <w:bottom w:w="20" w:type="dxa"/>
              <w:right w:w="20" w:type="dxa"/>
            </w:tcMar>
            <w:vAlign w:val="center"/>
            <w:hideMark/>
          </w:tcPr>
          <w:p w14:paraId="6653AF11" w14:textId="77777777" w:rsidR="00AE48DD" w:rsidRPr="00C115B2" w:rsidRDefault="00AE48DD" w:rsidP="005B0E11">
            <w:pPr>
              <w:pStyle w:val="movimento2"/>
              <w:rPr>
                <w:color w:val="002060"/>
              </w:rPr>
            </w:pPr>
            <w:r w:rsidRPr="00C115B2">
              <w:rPr>
                <w:color w:val="002060"/>
              </w:rPr>
              <w:t xml:space="preserve">(AMATORI STESE 2007 SRL) </w:t>
            </w:r>
          </w:p>
        </w:tc>
        <w:tc>
          <w:tcPr>
            <w:tcW w:w="800" w:type="dxa"/>
            <w:tcMar>
              <w:top w:w="20" w:type="dxa"/>
              <w:left w:w="20" w:type="dxa"/>
              <w:bottom w:w="20" w:type="dxa"/>
              <w:right w:w="20" w:type="dxa"/>
            </w:tcMar>
            <w:vAlign w:val="center"/>
            <w:hideMark/>
          </w:tcPr>
          <w:p w14:paraId="337017BD"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E4B6B19" w14:textId="77777777" w:rsidR="00AE48DD" w:rsidRPr="00C115B2" w:rsidRDefault="00AE48DD" w:rsidP="005B0E11">
            <w:pPr>
              <w:pStyle w:val="movimento"/>
              <w:rPr>
                <w:color w:val="002060"/>
              </w:rPr>
            </w:pPr>
            <w:r w:rsidRPr="00C115B2">
              <w:rPr>
                <w:color w:val="002060"/>
              </w:rPr>
              <w:t>CHACON DURAN DANIEL GREGORIO</w:t>
            </w:r>
          </w:p>
        </w:tc>
        <w:tc>
          <w:tcPr>
            <w:tcW w:w="2200" w:type="dxa"/>
            <w:tcMar>
              <w:top w:w="20" w:type="dxa"/>
              <w:left w:w="20" w:type="dxa"/>
              <w:bottom w:w="20" w:type="dxa"/>
              <w:right w:w="20" w:type="dxa"/>
            </w:tcMar>
            <w:vAlign w:val="center"/>
            <w:hideMark/>
          </w:tcPr>
          <w:p w14:paraId="5E589C2F" w14:textId="77777777" w:rsidR="00AE48DD" w:rsidRPr="00C115B2" w:rsidRDefault="00AE48DD" w:rsidP="005B0E11">
            <w:pPr>
              <w:pStyle w:val="movimento2"/>
              <w:rPr>
                <w:color w:val="002060"/>
              </w:rPr>
            </w:pPr>
            <w:r w:rsidRPr="00C115B2">
              <w:rPr>
                <w:color w:val="002060"/>
              </w:rPr>
              <w:t xml:space="preserve">(CANTINE RIUNITE CSI) </w:t>
            </w:r>
          </w:p>
        </w:tc>
      </w:tr>
      <w:tr w:rsidR="00AE48DD" w:rsidRPr="00C115B2" w14:paraId="0AEB86B5" w14:textId="77777777" w:rsidTr="005B0E11">
        <w:tc>
          <w:tcPr>
            <w:tcW w:w="2200" w:type="dxa"/>
            <w:tcMar>
              <w:top w:w="20" w:type="dxa"/>
              <w:left w:w="20" w:type="dxa"/>
              <w:bottom w:w="20" w:type="dxa"/>
              <w:right w:w="20" w:type="dxa"/>
            </w:tcMar>
            <w:vAlign w:val="center"/>
            <w:hideMark/>
          </w:tcPr>
          <w:p w14:paraId="4C0B041F" w14:textId="77777777" w:rsidR="00AE48DD" w:rsidRPr="00C115B2" w:rsidRDefault="00AE48DD" w:rsidP="005B0E11">
            <w:pPr>
              <w:pStyle w:val="movimento"/>
              <w:rPr>
                <w:color w:val="002060"/>
              </w:rPr>
            </w:pPr>
            <w:r w:rsidRPr="00C115B2">
              <w:rPr>
                <w:color w:val="002060"/>
              </w:rPr>
              <w:t>TOMASSINI SIMONE</w:t>
            </w:r>
          </w:p>
        </w:tc>
        <w:tc>
          <w:tcPr>
            <w:tcW w:w="2200" w:type="dxa"/>
            <w:tcMar>
              <w:top w:w="20" w:type="dxa"/>
              <w:left w:w="20" w:type="dxa"/>
              <w:bottom w:w="20" w:type="dxa"/>
              <w:right w:w="20" w:type="dxa"/>
            </w:tcMar>
            <w:vAlign w:val="center"/>
            <w:hideMark/>
          </w:tcPr>
          <w:p w14:paraId="5DA9FF3D" w14:textId="77777777" w:rsidR="00AE48DD" w:rsidRPr="00C115B2" w:rsidRDefault="00AE48DD" w:rsidP="005B0E11">
            <w:pPr>
              <w:pStyle w:val="movimento2"/>
              <w:rPr>
                <w:color w:val="002060"/>
              </w:rPr>
            </w:pPr>
            <w:r w:rsidRPr="00C115B2">
              <w:rPr>
                <w:color w:val="002060"/>
              </w:rPr>
              <w:t xml:space="preserve">(FERMANA FUTSAL 2022) </w:t>
            </w:r>
          </w:p>
        </w:tc>
        <w:tc>
          <w:tcPr>
            <w:tcW w:w="800" w:type="dxa"/>
            <w:tcMar>
              <w:top w:w="20" w:type="dxa"/>
              <w:left w:w="20" w:type="dxa"/>
              <w:bottom w:w="20" w:type="dxa"/>
              <w:right w:w="20" w:type="dxa"/>
            </w:tcMar>
            <w:vAlign w:val="center"/>
            <w:hideMark/>
          </w:tcPr>
          <w:p w14:paraId="5DB1A92A"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3B3A09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D240BF5" w14:textId="77777777" w:rsidR="00AE48DD" w:rsidRPr="00C115B2" w:rsidRDefault="00AE48DD" w:rsidP="005B0E11">
            <w:pPr>
              <w:pStyle w:val="movimento2"/>
              <w:rPr>
                <w:color w:val="002060"/>
              </w:rPr>
            </w:pPr>
            <w:r w:rsidRPr="00C115B2">
              <w:rPr>
                <w:color w:val="002060"/>
              </w:rPr>
              <w:t> </w:t>
            </w:r>
          </w:p>
        </w:tc>
      </w:tr>
    </w:tbl>
    <w:p w14:paraId="089B72EC" w14:textId="77777777" w:rsidR="00AE48DD" w:rsidRPr="00C115B2" w:rsidRDefault="00AE48DD" w:rsidP="00AE48DD">
      <w:pPr>
        <w:pStyle w:val="titolo30"/>
        <w:rPr>
          <w:rFonts w:eastAsiaTheme="minorEastAsia"/>
          <w:color w:val="002060"/>
        </w:rPr>
      </w:pPr>
      <w:r w:rsidRPr="00C115B2">
        <w:rPr>
          <w:color w:val="002060"/>
        </w:rPr>
        <w:t xml:space="preserve">CALCIATORI NON ESPULSI </w:t>
      </w:r>
    </w:p>
    <w:p w14:paraId="4E947ECE" w14:textId="77777777" w:rsidR="00AE48DD" w:rsidRPr="00C115B2" w:rsidRDefault="00AE48DD" w:rsidP="00AE48DD">
      <w:pPr>
        <w:pStyle w:val="titolo20"/>
        <w:rPr>
          <w:color w:val="002060"/>
        </w:rPr>
      </w:pPr>
      <w:r w:rsidRPr="00C115B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1B60F7EF" w14:textId="77777777" w:rsidTr="005B0E11">
        <w:tc>
          <w:tcPr>
            <w:tcW w:w="2200" w:type="dxa"/>
            <w:tcMar>
              <w:top w:w="20" w:type="dxa"/>
              <w:left w:w="20" w:type="dxa"/>
              <w:bottom w:w="20" w:type="dxa"/>
              <w:right w:w="20" w:type="dxa"/>
            </w:tcMar>
            <w:vAlign w:val="center"/>
            <w:hideMark/>
          </w:tcPr>
          <w:p w14:paraId="31D19215" w14:textId="77777777" w:rsidR="00AE48DD" w:rsidRPr="00C115B2" w:rsidRDefault="00AE48DD" w:rsidP="005B0E11">
            <w:pPr>
              <w:pStyle w:val="movimento"/>
              <w:rPr>
                <w:color w:val="002060"/>
              </w:rPr>
            </w:pPr>
            <w:r w:rsidRPr="00C115B2">
              <w:rPr>
                <w:color w:val="002060"/>
              </w:rPr>
              <w:t>NICOLOSI ENEA</w:t>
            </w:r>
          </w:p>
        </w:tc>
        <w:tc>
          <w:tcPr>
            <w:tcW w:w="2200" w:type="dxa"/>
            <w:tcMar>
              <w:top w:w="20" w:type="dxa"/>
              <w:left w:w="20" w:type="dxa"/>
              <w:bottom w:w="20" w:type="dxa"/>
              <w:right w:w="20" w:type="dxa"/>
            </w:tcMar>
            <w:vAlign w:val="center"/>
            <w:hideMark/>
          </w:tcPr>
          <w:p w14:paraId="4FDE0306" w14:textId="77777777" w:rsidR="00AE48DD" w:rsidRPr="00C115B2" w:rsidRDefault="00AE48DD" w:rsidP="005B0E11">
            <w:pPr>
              <w:pStyle w:val="movimento2"/>
              <w:rPr>
                <w:color w:val="002060"/>
              </w:rPr>
            </w:pPr>
            <w:r w:rsidRPr="00C115B2">
              <w:rPr>
                <w:color w:val="002060"/>
              </w:rPr>
              <w:t xml:space="preserve">(FUTSAL L.C.) </w:t>
            </w:r>
          </w:p>
        </w:tc>
        <w:tc>
          <w:tcPr>
            <w:tcW w:w="800" w:type="dxa"/>
            <w:tcMar>
              <w:top w:w="20" w:type="dxa"/>
              <w:left w:w="20" w:type="dxa"/>
              <w:bottom w:w="20" w:type="dxa"/>
              <w:right w:w="20" w:type="dxa"/>
            </w:tcMar>
            <w:vAlign w:val="center"/>
            <w:hideMark/>
          </w:tcPr>
          <w:p w14:paraId="1326DD6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5508017F" w14:textId="77777777" w:rsidR="00AE48DD" w:rsidRPr="00C115B2" w:rsidRDefault="00AE48DD" w:rsidP="005B0E11">
            <w:pPr>
              <w:pStyle w:val="movimento"/>
              <w:rPr>
                <w:color w:val="002060"/>
              </w:rPr>
            </w:pPr>
            <w:r w:rsidRPr="00C115B2">
              <w:rPr>
                <w:color w:val="002060"/>
              </w:rPr>
              <w:t>GIARNERA DANIELE</w:t>
            </w:r>
          </w:p>
        </w:tc>
        <w:tc>
          <w:tcPr>
            <w:tcW w:w="2200" w:type="dxa"/>
            <w:tcMar>
              <w:top w:w="20" w:type="dxa"/>
              <w:left w:w="20" w:type="dxa"/>
              <w:bottom w:w="20" w:type="dxa"/>
              <w:right w:w="20" w:type="dxa"/>
            </w:tcMar>
            <w:vAlign w:val="center"/>
            <w:hideMark/>
          </w:tcPr>
          <w:p w14:paraId="2F2E3982" w14:textId="77777777" w:rsidR="00AE48DD" w:rsidRPr="00C115B2" w:rsidRDefault="00AE48DD" w:rsidP="005B0E11">
            <w:pPr>
              <w:pStyle w:val="movimento2"/>
              <w:rPr>
                <w:color w:val="002060"/>
              </w:rPr>
            </w:pPr>
            <w:r w:rsidRPr="00C115B2">
              <w:rPr>
                <w:color w:val="002060"/>
              </w:rPr>
              <w:t xml:space="preserve">(POLISPORTIVA UROBORO) </w:t>
            </w:r>
          </w:p>
        </w:tc>
      </w:tr>
      <w:tr w:rsidR="00AE48DD" w:rsidRPr="00C115B2" w14:paraId="20FE7EBB" w14:textId="77777777" w:rsidTr="005B0E11">
        <w:tc>
          <w:tcPr>
            <w:tcW w:w="2200" w:type="dxa"/>
            <w:tcMar>
              <w:top w:w="20" w:type="dxa"/>
              <w:left w:w="20" w:type="dxa"/>
              <w:bottom w:w="20" w:type="dxa"/>
              <w:right w:w="20" w:type="dxa"/>
            </w:tcMar>
            <w:vAlign w:val="center"/>
            <w:hideMark/>
          </w:tcPr>
          <w:p w14:paraId="72145F24" w14:textId="77777777" w:rsidR="00AE48DD" w:rsidRPr="00C115B2" w:rsidRDefault="00AE48DD" w:rsidP="005B0E11">
            <w:pPr>
              <w:pStyle w:val="movimento"/>
              <w:rPr>
                <w:color w:val="002060"/>
              </w:rPr>
            </w:pPr>
            <w:r w:rsidRPr="00C115B2">
              <w:rPr>
                <w:color w:val="002060"/>
              </w:rPr>
              <w:t>SPURIO MATTEO</w:t>
            </w:r>
          </w:p>
        </w:tc>
        <w:tc>
          <w:tcPr>
            <w:tcW w:w="2200" w:type="dxa"/>
            <w:tcMar>
              <w:top w:w="20" w:type="dxa"/>
              <w:left w:w="20" w:type="dxa"/>
              <w:bottom w:w="20" w:type="dxa"/>
              <w:right w:w="20" w:type="dxa"/>
            </w:tcMar>
            <w:vAlign w:val="center"/>
            <w:hideMark/>
          </w:tcPr>
          <w:p w14:paraId="1292E7AF" w14:textId="77777777" w:rsidR="00AE48DD" w:rsidRPr="00C115B2" w:rsidRDefault="00AE48DD" w:rsidP="005B0E11">
            <w:pPr>
              <w:pStyle w:val="movimento2"/>
              <w:rPr>
                <w:color w:val="002060"/>
              </w:rPr>
            </w:pPr>
            <w:r w:rsidRPr="00C115B2">
              <w:rPr>
                <w:color w:val="002060"/>
              </w:rPr>
              <w:t xml:space="preserve">(TRUENTIN LAMA) </w:t>
            </w:r>
          </w:p>
        </w:tc>
        <w:tc>
          <w:tcPr>
            <w:tcW w:w="800" w:type="dxa"/>
            <w:tcMar>
              <w:top w:w="20" w:type="dxa"/>
              <w:left w:w="20" w:type="dxa"/>
              <w:bottom w:w="20" w:type="dxa"/>
              <w:right w:w="20" w:type="dxa"/>
            </w:tcMar>
            <w:vAlign w:val="center"/>
            <w:hideMark/>
          </w:tcPr>
          <w:p w14:paraId="28CEE4F0"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431A627"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FBFED47" w14:textId="77777777" w:rsidR="00AE48DD" w:rsidRPr="00C115B2" w:rsidRDefault="00AE48DD" w:rsidP="005B0E11">
            <w:pPr>
              <w:pStyle w:val="movimento2"/>
              <w:rPr>
                <w:color w:val="002060"/>
              </w:rPr>
            </w:pPr>
            <w:r w:rsidRPr="00C115B2">
              <w:rPr>
                <w:color w:val="002060"/>
              </w:rPr>
              <w:t> </w:t>
            </w:r>
          </w:p>
        </w:tc>
      </w:tr>
    </w:tbl>
    <w:p w14:paraId="5E509FC7" w14:textId="77777777" w:rsidR="00AE48DD" w:rsidRPr="00C115B2" w:rsidRDefault="00AE48DD" w:rsidP="00AE48DD">
      <w:pPr>
        <w:pStyle w:val="titolo20"/>
        <w:rPr>
          <w:rFonts w:eastAsiaTheme="minorEastAsia"/>
          <w:color w:val="002060"/>
        </w:rPr>
      </w:pPr>
      <w:r w:rsidRPr="00C115B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59C60C39" w14:textId="77777777" w:rsidTr="005B0E11">
        <w:tc>
          <w:tcPr>
            <w:tcW w:w="2200" w:type="dxa"/>
            <w:tcMar>
              <w:top w:w="20" w:type="dxa"/>
              <w:left w:w="20" w:type="dxa"/>
              <w:bottom w:w="20" w:type="dxa"/>
              <w:right w:w="20" w:type="dxa"/>
            </w:tcMar>
            <w:vAlign w:val="center"/>
            <w:hideMark/>
          </w:tcPr>
          <w:p w14:paraId="560E78F2" w14:textId="77777777" w:rsidR="00AE48DD" w:rsidRPr="00C115B2" w:rsidRDefault="00AE48DD" w:rsidP="005B0E11">
            <w:pPr>
              <w:pStyle w:val="movimento"/>
              <w:rPr>
                <w:color w:val="002060"/>
              </w:rPr>
            </w:pPr>
            <w:r w:rsidRPr="00C115B2">
              <w:rPr>
                <w:color w:val="002060"/>
              </w:rPr>
              <w:lastRenderedPageBreak/>
              <w:t>FEROCE ROBERTO</w:t>
            </w:r>
          </w:p>
        </w:tc>
        <w:tc>
          <w:tcPr>
            <w:tcW w:w="2200" w:type="dxa"/>
            <w:tcMar>
              <w:top w:w="20" w:type="dxa"/>
              <w:left w:w="20" w:type="dxa"/>
              <w:bottom w:w="20" w:type="dxa"/>
              <w:right w:w="20" w:type="dxa"/>
            </w:tcMar>
            <w:vAlign w:val="center"/>
            <w:hideMark/>
          </w:tcPr>
          <w:p w14:paraId="0442CC16" w14:textId="77777777" w:rsidR="00AE48DD" w:rsidRPr="00C115B2" w:rsidRDefault="00AE48DD" w:rsidP="005B0E11">
            <w:pPr>
              <w:pStyle w:val="movimento2"/>
              <w:rPr>
                <w:color w:val="002060"/>
              </w:rPr>
            </w:pPr>
            <w:r w:rsidRPr="00C115B2">
              <w:rPr>
                <w:color w:val="002060"/>
              </w:rPr>
              <w:t xml:space="preserve">(BORGOROSSO TOLENTINO) </w:t>
            </w:r>
          </w:p>
        </w:tc>
        <w:tc>
          <w:tcPr>
            <w:tcW w:w="800" w:type="dxa"/>
            <w:tcMar>
              <w:top w:w="20" w:type="dxa"/>
              <w:left w:w="20" w:type="dxa"/>
              <w:bottom w:w="20" w:type="dxa"/>
              <w:right w:w="20" w:type="dxa"/>
            </w:tcMar>
            <w:vAlign w:val="center"/>
            <w:hideMark/>
          </w:tcPr>
          <w:p w14:paraId="119C1840"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C5B01D4" w14:textId="77777777" w:rsidR="00AE48DD" w:rsidRPr="00C115B2" w:rsidRDefault="00AE48DD" w:rsidP="005B0E11">
            <w:pPr>
              <w:pStyle w:val="movimento"/>
              <w:rPr>
                <w:color w:val="002060"/>
              </w:rPr>
            </w:pPr>
            <w:r w:rsidRPr="00C115B2">
              <w:rPr>
                <w:color w:val="002060"/>
              </w:rPr>
              <w:t>SCHAIVONI RICCARDO</w:t>
            </w:r>
          </w:p>
        </w:tc>
        <w:tc>
          <w:tcPr>
            <w:tcW w:w="2200" w:type="dxa"/>
            <w:tcMar>
              <w:top w:w="20" w:type="dxa"/>
              <w:left w:w="20" w:type="dxa"/>
              <w:bottom w:w="20" w:type="dxa"/>
              <w:right w:w="20" w:type="dxa"/>
            </w:tcMar>
            <w:vAlign w:val="center"/>
            <w:hideMark/>
          </w:tcPr>
          <w:p w14:paraId="3A61ECCB" w14:textId="77777777" w:rsidR="00AE48DD" w:rsidRPr="00C115B2" w:rsidRDefault="00AE48DD" w:rsidP="005B0E11">
            <w:pPr>
              <w:pStyle w:val="movimento2"/>
              <w:rPr>
                <w:color w:val="002060"/>
              </w:rPr>
            </w:pPr>
            <w:r w:rsidRPr="00C115B2">
              <w:rPr>
                <w:color w:val="002060"/>
              </w:rPr>
              <w:t xml:space="preserve">(CANTINE RIUNITE CSI) </w:t>
            </w:r>
          </w:p>
        </w:tc>
      </w:tr>
      <w:tr w:rsidR="00AE48DD" w:rsidRPr="00C115B2" w14:paraId="71E685B2" w14:textId="77777777" w:rsidTr="005B0E11">
        <w:tc>
          <w:tcPr>
            <w:tcW w:w="2200" w:type="dxa"/>
            <w:tcMar>
              <w:top w:w="20" w:type="dxa"/>
              <w:left w:w="20" w:type="dxa"/>
              <w:bottom w:w="20" w:type="dxa"/>
              <w:right w:w="20" w:type="dxa"/>
            </w:tcMar>
            <w:vAlign w:val="center"/>
            <w:hideMark/>
          </w:tcPr>
          <w:p w14:paraId="1DCFD6CD" w14:textId="77777777" w:rsidR="00AE48DD" w:rsidRPr="00C115B2" w:rsidRDefault="00AE48DD" w:rsidP="005B0E11">
            <w:pPr>
              <w:pStyle w:val="movimento"/>
              <w:rPr>
                <w:color w:val="002060"/>
              </w:rPr>
            </w:pPr>
            <w:r w:rsidRPr="00C115B2">
              <w:rPr>
                <w:color w:val="002060"/>
              </w:rPr>
              <w:t>PROPERZI ELIA</w:t>
            </w:r>
          </w:p>
        </w:tc>
        <w:tc>
          <w:tcPr>
            <w:tcW w:w="2200" w:type="dxa"/>
            <w:tcMar>
              <w:top w:w="20" w:type="dxa"/>
              <w:left w:w="20" w:type="dxa"/>
              <w:bottom w:w="20" w:type="dxa"/>
              <w:right w:w="20" w:type="dxa"/>
            </w:tcMar>
            <w:vAlign w:val="center"/>
            <w:hideMark/>
          </w:tcPr>
          <w:p w14:paraId="4970461F" w14:textId="77777777" w:rsidR="00AE48DD" w:rsidRPr="00C115B2" w:rsidRDefault="00AE48DD" w:rsidP="005B0E11">
            <w:pPr>
              <w:pStyle w:val="movimento2"/>
              <w:rPr>
                <w:color w:val="002060"/>
              </w:rPr>
            </w:pPr>
            <w:r w:rsidRPr="00C115B2">
              <w:rPr>
                <w:color w:val="002060"/>
              </w:rPr>
              <w:t xml:space="preserve">(CAPODARCO CASABIANCA C5) </w:t>
            </w:r>
          </w:p>
        </w:tc>
        <w:tc>
          <w:tcPr>
            <w:tcW w:w="800" w:type="dxa"/>
            <w:tcMar>
              <w:top w:w="20" w:type="dxa"/>
              <w:left w:w="20" w:type="dxa"/>
              <w:bottom w:w="20" w:type="dxa"/>
              <w:right w:w="20" w:type="dxa"/>
            </w:tcMar>
            <w:vAlign w:val="center"/>
            <w:hideMark/>
          </w:tcPr>
          <w:p w14:paraId="733EF052"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50966A8E" w14:textId="77777777" w:rsidR="00AE48DD" w:rsidRPr="00C115B2" w:rsidRDefault="00AE48DD" w:rsidP="005B0E11">
            <w:pPr>
              <w:pStyle w:val="movimento"/>
              <w:rPr>
                <w:color w:val="002060"/>
              </w:rPr>
            </w:pPr>
            <w:r w:rsidRPr="00C115B2">
              <w:rPr>
                <w:color w:val="002060"/>
              </w:rPr>
              <w:t>BENSELLAM ISSAM</w:t>
            </w:r>
          </w:p>
        </w:tc>
        <w:tc>
          <w:tcPr>
            <w:tcW w:w="2200" w:type="dxa"/>
            <w:tcMar>
              <w:top w:w="20" w:type="dxa"/>
              <w:left w:w="20" w:type="dxa"/>
              <w:bottom w:w="20" w:type="dxa"/>
              <w:right w:w="20" w:type="dxa"/>
            </w:tcMar>
            <w:vAlign w:val="center"/>
            <w:hideMark/>
          </w:tcPr>
          <w:p w14:paraId="3582B1AA" w14:textId="77777777" w:rsidR="00AE48DD" w:rsidRPr="00C115B2" w:rsidRDefault="00AE48DD" w:rsidP="005B0E11">
            <w:pPr>
              <w:pStyle w:val="movimento2"/>
              <w:rPr>
                <w:color w:val="002060"/>
              </w:rPr>
            </w:pPr>
            <w:r w:rsidRPr="00C115B2">
              <w:rPr>
                <w:color w:val="002060"/>
              </w:rPr>
              <w:t xml:space="preserve">(FFJ CALCIO A 5) </w:t>
            </w:r>
          </w:p>
        </w:tc>
      </w:tr>
      <w:tr w:rsidR="00AE48DD" w:rsidRPr="00C115B2" w14:paraId="75D9671A" w14:textId="77777777" w:rsidTr="005B0E11">
        <w:tc>
          <w:tcPr>
            <w:tcW w:w="2200" w:type="dxa"/>
            <w:tcMar>
              <w:top w:w="20" w:type="dxa"/>
              <w:left w:w="20" w:type="dxa"/>
              <w:bottom w:w="20" w:type="dxa"/>
              <w:right w:w="20" w:type="dxa"/>
            </w:tcMar>
            <w:vAlign w:val="center"/>
            <w:hideMark/>
          </w:tcPr>
          <w:p w14:paraId="33A3EDAF" w14:textId="77777777" w:rsidR="00AE48DD" w:rsidRPr="00C115B2" w:rsidRDefault="00AE48DD" w:rsidP="005B0E11">
            <w:pPr>
              <w:pStyle w:val="movimento"/>
              <w:rPr>
                <w:color w:val="002060"/>
              </w:rPr>
            </w:pPr>
            <w:r w:rsidRPr="00C115B2">
              <w:rPr>
                <w:color w:val="002060"/>
              </w:rPr>
              <w:t>SARRECCHIA TOMMASO</w:t>
            </w:r>
          </w:p>
        </w:tc>
        <w:tc>
          <w:tcPr>
            <w:tcW w:w="2200" w:type="dxa"/>
            <w:tcMar>
              <w:top w:w="20" w:type="dxa"/>
              <w:left w:w="20" w:type="dxa"/>
              <w:bottom w:w="20" w:type="dxa"/>
              <w:right w:w="20" w:type="dxa"/>
            </w:tcMar>
            <w:vAlign w:val="center"/>
            <w:hideMark/>
          </w:tcPr>
          <w:p w14:paraId="32E21B55" w14:textId="77777777" w:rsidR="00AE48DD" w:rsidRPr="00C115B2" w:rsidRDefault="00AE48DD" w:rsidP="005B0E11">
            <w:pPr>
              <w:pStyle w:val="movimento2"/>
              <w:rPr>
                <w:color w:val="002060"/>
              </w:rPr>
            </w:pPr>
            <w:r w:rsidRPr="00C115B2">
              <w:rPr>
                <w:color w:val="002060"/>
              </w:rPr>
              <w:t xml:space="preserve">(FFJ CALCIO A 5) </w:t>
            </w:r>
          </w:p>
        </w:tc>
        <w:tc>
          <w:tcPr>
            <w:tcW w:w="800" w:type="dxa"/>
            <w:tcMar>
              <w:top w:w="20" w:type="dxa"/>
              <w:left w:w="20" w:type="dxa"/>
              <w:bottom w:w="20" w:type="dxa"/>
              <w:right w:w="20" w:type="dxa"/>
            </w:tcMar>
            <w:vAlign w:val="center"/>
            <w:hideMark/>
          </w:tcPr>
          <w:p w14:paraId="273F4DAB"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2935F08" w14:textId="77777777" w:rsidR="00AE48DD" w:rsidRPr="00C115B2" w:rsidRDefault="00AE48DD" w:rsidP="005B0E11">
            <w:pPr>
              <w:pStyle w:val="movimento"/>
              <w:rPr>
                <w:color w:val="002060"/>
              </w:rPr>
            </w:pPr>
            <w:r w:rsidRPr="00C115B2">
              <w:rPr>
                <w:color w:val="002060"/>
              </w:rPr>
              <w:t>CAMACCI CARLO</w:t>
            </w:r>
          </w:p>
        </w:tc>
        <w:tc>
          <w:tcPr>
            <w:tcW w:w="2200" w:type="dxa"/>
            <w:tcMar>
              <w:top w:w="20" w:type="dxa"/>
              <w:left w:w="20" w:type="dxa"/>
              <w:bottom w:w="20" w:type="dxa"/>
              <w:right w:w="20" w:type="dxa"/>
            </w:tcMar>
            <w:vAlign w:val="center"/>
            <w:hideMark/>
          </w:tcPr>
          <w:p w14:paraId="2AB17B71" w14:textId="77777777" w:rsidR="00AE48DD" w:rsidRPr="00C115B2" w:rsidRDefault="00AE48DD" w:rsidP="005B0E11">
            <w:pPr>
              <w:pStyle w:val="movimento2"/>
              <w:rPr>
                <w:color w:val="002060"/>
              </w:rPr>
            </w:pPr>
            <w:r w:rsidRPr="00C115B2">
              <w:rPr>
                <w:color w:val="002060"/>
              </w:rPr>
              <w:t xml:space="preserve">(FIGHT BULLS CORRIDONIA) </w:t>
            </w:r>
          </w:p>
        </w:tc>
      </w:tr>
      <w:tr w:rsidR="00AE48DD" w:rsidRPr="00C115B2" w14:paraId="340689A7" w14:textId="77777777" w:rsidTr="005B0E11">
        <w:tc>
          <w:tcPr>
            <w:tcW w:w="2200" w:type="dxa"/>
            <w:tcMar>
              <w:top w:w="20" w:type="dxa"/>
              <w:left w:w="20" w:type="dxa"/>
              <w:bottom w:w="20" w:type="dxa"/>
              <w:right w:w="20" w:type="dxa"/>
            </w:tcMar>
            <w:vAlign w:val="center"/>
            <w:hideMark/>
          </w:tcPr>
          <w:p w14:paraId="30555478" w14:textId="77777777" w:rsidR="00AE48DD" w:rsidRPr="00C115B2" w:rsidRDefault="00AE48DD" w:rsidP="005B0E11">
            <w:pPr>
              <w:pStyle w:val="movimento"/>
              <w:rPr>
                <w:color w:val="002060"/>
              </w:rPr>
            </w:pPr>
            <w:r w:rsidRPr="00C115B2">
              <w:rPr>
                <w:color w:val="002060"/>
              </w:rPr>
              <w:t>ROSATI ANDREA</w:t>
            </w:r>
          </w:p>
        </w:tc>
        <w:tc>
          <w:tcPr>
            <w:tcW w:w="2200" w:type="dxa"/>
            <w:tcMar>
              <w:top w:w="20" w:type="dxa"/>
              <w:left w:w="20" w:type="dxa"/>
              <w:bottom w:w="20" w:type="dxa"/>
              <w:right w:w="20" w:type="dxa"/>
            </w:tcMar>
            <w:vAlign w:val="center"/>
            <w:hideMark/>
          </w:tcPr>
          <w:p w14:paraId="54965B88" w14:textId="77777777" w:rsidR="00AE48DD" w:rsidRPr="00C115B2" w:rsidRDefault="00AE48DD" w:rsidP="005B0E11">
            <w:pPr>
              <w:pStyle w:val="movimento2"/>
              <w:rPr>
                <w:color w:val="002060"/>
              </w:rPr>
            </w:pPr>
            <w:r w:rsidRPr="00C115B2">
              <w:rPr>
                <w:color w:val="002060"/>
              </w:rPr>
              <w:t xml:space="preserve">(TRUENTIN LAMA) </w:t>
            </w:r>
          </w:p>
        </w:tc>
        <w:tc>
          <w:tcPr>
            <w:tcW w:w="800" w:type="dxa"/>
            <w:tcMar>
              <w:top w:w="20" w:type="dxa"/>
              <w:left w:w="20" w:type="dxa"/>
              <w:bottom w:w="20" w:type="dxa"/>
              <w:right w:w="20" w:type="dxa"/>
            </w:tcMar>
            <w:vAlign w:val="center"/>
            <w:hideMark/>
          </w:tcPr>
          <w:p w14:paraId="27424560"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46C4CF7"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9D17872" w14:textId="77777777" w:rsidR="00AE48DD" w:rsidRPr="00C115B2" w:rsidRDefault="00AE48DD" w:rsidP="005B0E11">
            <w:pPr>
              <w:pStyle w:val="movimento2"/>
              <w:rPr>
                <w:color w:val="002060"/>
              </w:rPr>
            </w:pPr>
            <w:r w:rsidRPr="00C115B2">
              <w:rPr>
                <w:color w:val="002060"/>
              </w:rPr>
              <w:t> </w:t>
            </w:r>
          </w:p>
        </w:tc>
      </w:tr>
    </w:tbl>
    <w:p w14:paraId="79DB9625" w14:textId="77777777" w:rsidR="00AE48DD" w:rsidRPr="00C115B2" w:rsidRDefault="00AE48DD" w:rsidP="00AE48DD">
      <w:pPr>
        <w:pStyle w:val="titolo20"/>
        <w:rPr>
          <w:rFonts w:eastAsiaTheme="minorEastAsia"/>
          <w:color w:val="002060"/>
        </w:rPr>
      </w:pPr>
      <w:r w:rsidRPr="00C115B2">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179919DA" w14:textId="77777777" w:rsidTr="005B0E11">
        <w:tc>
          <w:tcPr>
            <w:tcW w:w="2200" w:type="dxa"/>
            <w:tcMar>
              <w:top w:w="20" w:type="dxa"/>
              <w:left w:w="20" w:type="dxa"/>
              <w:bottom w:w="20" w:type="dxa"/>
              <w:right w:w="20" w:type="dxa"/>
            </w:tcMar>
            <w:vAlign w:val="center"/>
            <w:hideMark/>
          </w:tcPr>
          <w:p w14:paraId="781BF868" w14:textId="77777777" w:rsidR="00AE48DD" w:rsidRPr="00C115B2" w:rsidRDefault="00AE48DD" w:rsidP="005B0E11">
            <w:pPr>
              <w:pStyle w:val="movimento"/>
              <w:rPr>
                <w:color w:val="002060"/>
              </w:rPr>
            </w:pPr>
            <w:r w:rsidRPr="00C115B2">
              <w:rPr>
                <w:color w:val="002060"/>
              </w:rPr>
              <w:t>MONTI FILIPPO</w:t>
            </w:r>
          </w:p>
        </w:tc>
        <w:tc>
          <w:tcPr>
            <w:tcW w:w="2200" w:type="dxa"/>
            <w:tcMar>
              <w:top w:w="20" w:type="dxa"/>
              <w:left w:w="20" w:type="dxa"/>
              <w:bottom w:w="20" w:type="dxa"/>
              <w:right w:w="20" w:type="dxa"/>
            </w:tcMar>
            <w:vAlign w:val="center"/>
            <w:hideMark/>
          </w:tcPr>
          <w:p w14:paraId="6415AE6E" w14:textId="77777777" w:rsidR="00AE48DD" w:rsidRPr="00C115B2" w:rsidRDefault="00AE48DD" w:rsidP="005B0E11">
            <w:pPr>
              <w:pStyle w:val="movimento2"/>
              <w:rPr>
                <w:color w:val="002060"/>
              </w:rPr>
            </w:pPr>
            <w:r w:rsidRPr="00C115B2">
              <w:rPr>
                <w:color w:val="002060"/>
              </w:rPr>
              <w:t xml:space="preserve">(SPECIAL ONE SPORTING CLUB) </w:t>
            </w:r>
          </w:p>
        </w:tc>
        <w:tc>
          <w:tcPr>
            <w:tcW w:w="800" w:type="dxa"/>
            <w:tcMar>
              <w:top w:w="20" w:type="dxa"/>
              <w:left w:w="20" w:type="dxa"/>
              <w:bottom w:w="20" w:type="dxa"/>
              <w:right w:w="20" w:type="dxa"/>
            </w:tcMar>
            <w:vAlign w:val="center"/>
            <w:hideMark/>
          </w:tcPr>
          <w:p w14:paraId="2ED1AD85"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CFA8EF3"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34ACCA0" w14:textId="77777777" w:rsidR="00AE48DD" w:rsidRPr="00C115B2" w:rsidRDefault="00AE48DD" w:rsidP="005B0E11">
            <w:pPr>
              <w:pStyle w:val="movimento2"/>
              <w:rPr>
                <w:color w:val="002060"/>
              </w:rPr>
            </w:pPr>
            <w:r w:rsidRPr="00C115B2">
              <w:rPr>
                <w:color w:val="002060"/>
              </w:rPr>
              <w:t> </w:t>
            </w:r>
          </w:p>
        </w:tc>
      </w:tr>
    </w:tbl>
    <w:p w14:paraId="67818042" w14:textId="77777777" w:rsidR="00AE48DD" w:rsidRPr="00C115B2" w:rsidRDefault="00AE48DD" w:rsidP="00AE48DD">
      <w:pPr>
        <w:pStyle w:val="titolo20"/>
        <w:rPr>
          <w:rFonts w:eastAsiaTheme="minorEastAsia"/>
          <w:color w:val="002060"/>
        </w:rPr>
      </w:pPr>
      <w:r w:rsidRPr="00C115B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66B97E44" w14:textId="77777777" w:rsidTr="005B0E11">
        <w:tc>
          <w:tcPr>
            <w:tcW w:w="2200" w:type="dxa"/>
            <w:tcMar>
              <w:top w:w="20" w:type="dxa"/>
              <w:left w:w="20" w:type="dxa"/>
              <w:bottom w:w="20" w:type="dxa"/>
              <w:right w:w="20" w:type="dxa"/>
            </w:tcMar>
            <w:vAlign w:val="center"/>
            <w:hideMark/>
          </w:tcPr>
          <w:p w14:paraId="6E22496D" w14:textId="77777777" w:rsidR="00AE48DD" w:rsidRPr="00C115B2" w:rsidRDefault="00AE48DD" w:rsidP="005B0E11">
            <w:pPr>
              <w:pStyle w:val="movimento"/>
              <w:rPr>
                <w:color w:val="002060"/>
              </w:rPr>
            </w:pPr>
            <w:r w:rsidRPr="00C115B2">
              <w:rPr>
                <w:color w:val="002060"/>
              </w:rPr>
              <w:t>BAFFO JONNY</w:t>
            </w:r>
          </w:p>
        </w:tc>
        <w:tc>
          <w:tcPr>
            <w:tcW w:w="2200" w:type="dxa"/>
            <w:tcMar>
              <w:top w:w="20" w:type="dxa"/>
              <w:left w:w="20" w:type="dxa"/>
              <w:bottom w:w="20" w:type="dxa"/>
              <w:right w:w="20" w:type="dxa"/>
            </w:tcMar>
            <w:vAlign w:val="center"/>
            <w:hideMark/>
          </w:tcPr>
          <w:p w14:paraId="3467D88E" w14:textId="77777777" w:rsidR="00AE48DD" w:rsidRPr="00C115B2" w:rsidRDefault="00AE48DD" w:rsidP="005B0E11">
            <w:pPr>
              <w:pStyle w:val="movimento2"/>
              <w:rPr>
                <w:color w:val="002060"/>
              </w:rPr>
            </w:pPr>
            <w:r w:rsidRPr="00C115B2">
              <w:rPr>
                <w:color w:val="002060"/>
              </w:rPr>
              <w:t xml:space="preserve">(BOCA CIVITANOVA A.) </w:t>
            </w:r>
          </w:p>
        </w:tc>
        <w:tc>
          <w:tcPr>
            <w:tcW w:w="800" w:type="dxa"/>
            <w:tcMar>
              <w:top w:w="20" w:type="dxa"/>
              <w:left w:w="20" w:type="dxa"/>
              <w:bottom w:w="20" w:type="dxa"/>
              <w:right w:w="20" w:type="dxa"/>
            </w:tcMar>
            <w:vAlign w:val="center"/>
            <w:hideMark/>
          </w:tcPr>
          <w:p w14:paraId="0EEB801A"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B9E27FA" w14:textId="77777777" w:rsidR="00AE48DD" w:rsidRPr="00C115B2" w:rsidRDefault="00AE48DD" w:rsidP="005B0E11">
            <w:pPr>
              <w:pStyle w:val="movimento"/>
              <w:rPr>
                <w:color w:val="002060"/>
              </w:rPr>
            </w:pPr>
            <w:r w:rsidRPr="00C115B2">
              <w:rPr>
                <w:color w:val="002060"/>
              </w:rPr>
              <w:t>LATINI MIRCO</w:t>
            </w:r>
          </w:p>
        </w:tc>
        <w:tc>
          <w:tcPr>
            <w:tcW w:w="2200" w:type="dxa"/>
            <w:tcMar>
              <w:top w:w="20" w:type="dxa"/>
              <w:left w:w="20" w:type="dxa"/>
              <w:bottom w:w="20" w:type="dxa"/>
              <w:right w:w="20" w:type="dxa"/>
            </w:tcMar>
            <w:vAlign w:val="center"/>
            <w:hideMark/>
          </w:tcPr>
          <w:p w14:paraId="7D70AD69" w14:textId="77777777" w:rsidR="00AE48DD" w:rsidRPr="00C115B2" w:rsidRDefault="00AE48DD" w:rsidP="005B0E11">
            <w:pPr>
              <w:pStyle w:val="movimento2"/>
              <w:rPr>
                <w:color w:val="002060"/>
              </w:rPr>
            </w:pPr>
            <w:r w:rsidRPr="00C115B2">
              <w:rPr>
                <w:color w:val="002060"/>
              </w:rPr>
              <w:t xml:space="preserve">(CANDIA BARACCOLA ASPIO) </w:t>
            </w:r>
          </w:p>
        </w:tc>
      </w:tr>
      <w:tr w:rsidR="00AE48DD" w:rsidRPr="00C115B2" w14:paraId="28D60B92" w14:textId="77777777" w:rsidTr="005B0E11">
        <w:tc>
          <w:tcPr>
            <w:tcW w:w="2200" w:type="dxa"/>
            <w:tcMar>
              <w:top w:w="20" w:type="dxa"/>
              <w:left w:w="20" w:type="dxa"/>
              <w:bottom w:w="20" w:type="dxa"/>
              <w:right w:w="20" w:type="dxa"/>
            </w:tcMar>
            <w:vAlign w:val="center"/>
            <w:hideMark/>
          </w:tcPr>
          <w:p w14:paraId="752DF0E9" w14:textId="77777777" w:rsidR="00AE48DD" w:rsidRPr="00C115B2" w:rsidRDefault="00AE48DD" w:rsidP="005B0E11">
            <w:pPr>
              <w:pStyle w:val="movimento"/>
              <w:rPr>
                <w:color w:val="002060"/>
              </w:rPr>
            </w:pPr>
            <w:r w:rsidRPr="00C115B2">
              <w:rPr>
                <w:color w:val="002060"/>
              </w:rPr>
              <w:t>SDOGATI ANDREA</w:t>
            </w:r>
          </w:p>
        </w:tc>
        <w:tc>
          <w:tcPr>
            <w:tcW w:w="2200" w:type="dxa"/>
            <w:tcMar>
              <w:top w:w="20" w:type="dxa"/>
              <w:left w:w="20" w:type="dxa"/>
              <w:bottom w:w="20" w:type="dxa"/>
              <w:right w:w="20" w:type="dxa"/>
            </w:tcMar>
            <w:vAlign w:val="center"/>
            <w:hideMark/>
          </w:tcPr>
          <w:p w14:paraId="7E7FFE4C" w14:textId="77777777" w:rsidR="00AE48DD" w:rsidRPr="00C115B2" w:rsidRDefault="00AE48DD" w:rsidP="005B0E11">
            <w:pPr>
              <w:pStyle w:val="movimento2"/>
              <w:rPr>
                <w:color w:val="002060"/>
              </w:rPr>
            </w:pPr>
            <w:r w:rsidRPr="00C115B2">
              <w:rPr>
                <w:color w:val="002060"/>
              </w:rPr>
              <w:t xml:space="preserve">(CIARNIN) </w:t>
            </w:r>
          </w:p>
        </w:tc>
        <w:tc>
          <w:tcPr>
            <w:tcW w:w="800" w:type="dxa"/>
            <w:tcMar>
              <w:top w:w="20" w:type="dxa"/>
              <w:left w:w="20" w:type="dxa"/>
              <w:bottom w:w="20" w:type="dxa"/>
              <w:right w:w="20" w:type="dxa"/>
            </w:tcMar>
            <w:vAlign w:val="center"/>
            <w:hideMark/>
          </w:tcPr>
          <w:p w14:paraId="0F4B99EE"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25CFDB9" w14:textId="77777777" w:rsidR="00AE48DD" w:rsidRPr="00C115B2" w:rsidRDefault="00AE48DD" w:rsidP="005B0E11">
            <w:pPr>
              <w:pStyle w:val="movimento"/>
              <w:rPr>
                <w:color w:val="002060"/>
              </w:rPr>
            </w:pPr>
            <w:r w:rsidRPr="00C115B2">
              <w:rPr>
                <w:color w:val="002060"/>
              </w:rPr>
              <w:t>MONTIRONI ETTORE</w:t>
            </w:r>
          </w:p>
        </w:tc>
        <w:tc>
          <w:tcPr>
            <w:tcW w:w="2200" w:type="dxa"/>
            <w:tcMar>
              <w:top w:w="20" w:type="dxa"/>
              <w:left w:w="20" w:type="dxa"/>
              <w:bottom w:w="20" w:type="dxa"/>
              <w:right w:w="20" w:type="dxa"/>
            </w:tcMar>
            <w:vAlign w:val="center"/>
            <w:hideMark/>
          </w:tcPr>
          <w:p w14:paraId="247EA03D" w14:textId="77777777" w:rsidR="00AE48DD" w:rsidRPr="00C115B2" w:rsidRDefault="00AE48DD" w:rsidP="005B0E11">
            <w:pPr>
              <w:pStyle w:val="movimento2"/>
              <w:rPr>
                <w:color w:val="002060"/>
              </w:rPr>
            </w:pPr>
            <w:r w:rsidRPr="00C115B2">
              <w:rPr>
                <w:color w:val="002060"/>
              </w:rPr>
              <w:t xml:space="preserve">(FUTSAL RECANATI) </w:t>
            </w:r>
          </w:p>
        </w:tc>
      </w:tr>
      <w:tr w:rsidR="00AE48DD" w:rsidRPr="00C115B2" w14:paraId="712E3031" w14:textId="77777777" w:rsidTr="005B0E11">
        <w:tc>
          <w:tcPr>
            <w:tcW w:w="2200" w:type="dxa"/>
            <w:tcMar>
              <w:top w:w="20" w:type="dxa"/>
              <w:left w:w="20" w:type="dxa"/>
              <w:bottom w:w="20" w:type="dxa"/>
              <w:right w:w="20" w:type="dxa"/>
            </w:tcMar>
            <w:vAlign w:val="center"/>
            <w:hideMark/>
          </w:tcPr>
          <w:p w14:paraId="3686977D" w14:textId="77777777" w:rsidR="00AE48DD" w:rsidRPr="00C115B2" w:rsidRDefault="00AE48DD" w:rsidP="005B0E11">
            <w:pPr>
              <w:pStyle w:val="movimento"/>
              <w:rPr>
                <w:color w:val="002060"/>
              </w:rPr>
            </w:pPr>
            <w:r w:rsidRPr="00C115B2">
              <w:rPr>
                <w:color w:val="002060"/>
              </w:rPr>
              <w:t>ROSSI ANTHONY</w:t>
            </w:r>
          </w:p>
        </w:tc>
        <w:tc>
          <w:tcPr>
            <w:tcW w:w="2200" w:type="dxa"/>
            <w:tcMar>
              <w:top w:w="20" w:type="dxa"/>
              <w:left w:w="20" w:type="dxa"/>
              <w:bottom w:w="20" w:type="dxa"/>
              <w:right w:w="20" w:type="dxa"/>
            </w:tcMar>
            <w:vAlign w:val="center"/>
            <w:hideMark/>
          </w:tcPr>
          <w:p w14:paraId="646E59C5" w14:textId="77777777" w:rsidR="00AE48DD" w:rsidRPr="00C115B2" w:rsidRDefault="00AE48DD" w:rsidP="005B0E11">
            <w:pPr>
              <w:pStyle w:val="movimento2"/>
              <w:rPr>
                <w:color w:val="002060"/>
              </w:rPr>
            </w:pPr>
            <w:r w:rsidRPr="00C115B2">
              <w:rPr>
                <w:color w:val="002060"/>
              </w:rPr>
              <w:t xml:space="preserve">(MOGLIANESE) </w:t>
            </w:r>
          </w:p>
        </w:tc>
        <w:tc>
          <w:tcPr>
            <w:tcW w:w="800" w:type="dxa"/>
            <w:tcMar>
              <w:top w:w="20" w:type="dxa"/>
              <w:left w:w="20" w:type="dxa"/>
              <w:bottom w:w="20" w:type="dxa"/>
              <w:right w:w="20" w:type="dxa"/>
            </w:tcMar>
            <w:vAlign w:val="center"/>
            <w:hideMark/>
          </w:tcPr>
          <w:p w14:paraId="7876BFB7"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EA5D7EC" w14:textId="77777777" w:rsidR="00AE48DD" w:rsidRPr="00C115B2" w:rsidRDefault="00AE48DD" w:rsidP="005B0E11">
            <w:pPr>
              <w:pStyle w:val="movimento"/>
              <w:rPr>
                <w:color w:val="002060"/>
              </w:rPr>
            </w:pPr>
            <w:r w:rsidRPr="00C115B2">
              <w:rPr>
                <w:color w:val="002060"/>
              </w:rPr>
              <w:t>COLONNA MATTEO</w:t>
            </w:r>
          </w:p>
        </w:tc>
        <w:tc>
          <w:tcPr>
            <w:tcW w:w="2200" w:type="dxa"/>
            <w:tcMar>
              <w:top w:w="20" w:type="dxa"/>
              <w:left w:w="20" w:type="dxa"/>
              <w:bottom w:w="20" w:type="dxa"/>
              <w:right w:w="20" w:type="dxa"/>
            </w:tcMar>
            <w:vAlign w:val="center"/>
            <w:hideMark/>
          </w:tcPr>
          <w:p w14:paraId="3B597019" w14:textId="77777777" w:rsidR="00AE48DD" w:rsidRPr="00C115B2" w:rsidRDefault="00AE48DD" w:rsidP="005B0E11">
            <w:pPr>
              <w:pStyle w:val="movimento2"/>
              <w:rPr>
                <w:color w:val="002060"/>
              </w:rPr>
            </w:pPr>
            <w:r w:rsidRPr="00C115B2">
              <w:rPr>
                <w:color w:val="002060"/>
              </w:rPr>
              <w:t xml:space="preserve">(POLISPORTIVA UROBORO) </w:t>
            </w:r>
          </w:p>
        </w:tc>
      </w:tr>
      <w:tr w:rsidR="00AE48DD" w:rsidRPr="00C115B2" w14:paraId="1E743453" w14:textId="77777777" w:rsidTr="005B0E11">
        <w:tc>
          <w:tcPr>
            <w:tcW w:w="2200" w:type="dxa"/>
            <w:tcMar>
              <w:top w:w="20" w:type="dxa"/>
              <w:left w:w="20" w:type="dxa"/>
              <w:bottom w:w="20" w:type="dxa"/>
              <w:right w:w="20" w:type="dxa"/>
            </w:tcMar>
            <w:vAlign w:val="center"/>
            <w:hideMark/>
          </w:tcPr>
          <w:p w14:paraId="13FBC216" w14:textId="77777777" w:rsidR="00AE48DD" w:rsidRPr="00C115B2" w:rsidRDefault="00AE48DD" w:rsidP="005B0E11">
            <w:pPr>
              <w:pStyle w:val="movimento"/>
              <w:rPr>
                <w:color w:val="002060"/>
              </w:rPr>
            </w:pPr>
            <w:r w:rsidRPr="00C115B2">
              <w:rPr>
                <w:color w:val="002060"/>
              </w:rPr>
              <w:t>SCARAFONI MATTEO</w:t>
            </w:r>
          </w:p>
        </w:tc>
        <w:tc>
          <w:tcPr>
            <w:tcW w:w="2200" w:type="dxa"/>
            <w:tcMar>
              <w:top w:w="20" w:type="dxa"/>
              <w:left w:w="20" w:type="dxa"/>
              <w:bottom w:w="20" w:type="dxa"/>
              <w:right w:w="20" w:type="dxa"/>
            </w:tcMar>
            <w:vAlign w:val="center"/>
            <w:hideMark/>
          </w:tcPr>
          <w:p w14:paraId="3C518A41" w14:textId="77777777" w:rsidR="00AE48DD" w:rsidRPr="00C115B2" w:rsidRDefault="00AE48DD" w:rsidP="005B0E11">
            <w:pPr>
              <w:pStyle w:val="movimento2"/>
              <w:rPr>
                <w:color w:val="002060"/>
              </w:rPr>
            </w:pPr>
            <w:r w:rsidRPr="00C115B2">
              <w:rPr>
                <w:color w:val="002060"/>
              </w:rPr>
              <w:t xml:space="preserve">(POLISPORTIVA UROBORO) </w:t>
            </w:r>
          </w:p>
        </w:tc>
        <w:tc>
          <w:tcPr>
            <w:tcW w:w="800" w:type="dxa"/>
            <w:tcMar>
              <w:top w:w="20" w:type="dxa"/>
              <w:left w:w="20" w:type="dxa"/>
              <w:bottom w:w="20" w:type="dxa"/>
              <w:right w:w="20" w:type="dxa"/>
            </w:tcMar>
            <w:vAlign w:val="center"/>
            <w:hideMark/>
          </w:tcPr>
          <w:p w14:paraId="1F31A54D"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E9F2B9A" w14:textId="77777777" w:rsidR="00AE48DD" w:rsidRPr="00C115B2" w:rsidRDefault="00AE48DD" w:rsidP="005B0E11">
            <w:pPr>
              <w:pStyle w:val="movimento"/>
              <w:rPr>
                <w:color w:val="002060"/>
              </w:rPr>
            </w:pPr>
            <w:r w:rsidRPr="00C115B2">
              <w:rPr>
                <w:color w:val="002060"/>
              </w:rPr>
              <w:t>LATINI DANIELE</w:t>
            </w:r>
          </w:p>
        </w:tc>
        <w:tc>
          <w:tcPr>
            <w:tcW w:w="2200" w:type="dxa"/>
            <w:tcMar>
              <w:top w:w="20" w:type="dxa"/>
              <w:left w:w="20" w:type="dxa"/>
              <w:bottom w:w="20" w:type="dxa"/>
              <w:right w:w="20" w:type="dxa"/>
            </w:tcMar>
            <w:vAlign w:val="center"/>
            <w:hideMark/>
          </w:tcPr>
          <w:p w14:paraId="4B58885D" w14:textId="77777777" w:rsidR="00AE48DD" w:rsidRPr="00C115B2" w:rsidRDefault="00AE48DD" w:rsidP="005B0E11">
            <w:pPr>
              <w:pStyle w:val="movimento2"/>
              <w:rPr>
                <w:color w:val="002060"/>
              </w:rPr>
            </w:pPr>
            <w:r w:rsidRPr="00C115B2">
              <w:rPr>
                <w:color w:val="002060"/>
              </w:rPr>
              <w:t xml:space="preserve">(RIPABERARDA) </w:t>
            </w:r>
          </w:p>
        </w:tc>
      </w:tr>
      <w:tr w:rsidR="00AE48DD" w:rsidRPr="00C115B2" w14:paraId="27D536A3" w14:textId="77777777" w:rsidTr="005B0E11">
        <w:tc>
          <w:tcPr>
            <w:tcW w:w="2200" w:type="dxa"/>
            <w:tcMar>
              <w:top w:w="20" w:type="dxa"/>
              <w:left w:w="20" w:type="dxa"/>
              <w:bottom w:w="20" w:type="dxa"/>
              <w:right w:w="20" w:type="dxa"/>
            </w:tcMar>
            <w:vAlign w:val="center"/>
            <w:hideMark/>
          </w:tcPr>
          <w:p w14:paraId="6B081424" w14:textId="77777777" w:rsidR="00AE48DD" w:rsidRPr="00C115B2" w:rsidRDefault="00AE48DD" w:rsidP="005B0E11">
            <w:pPr>
              <w:pStyle w:val="movimento"/>
              <w:rPr>
                <w:color w:val="002060"/>
              </w:rPr>
            </w:pPr>
            <w:r w:rsidRPr="00C115B2">
              <w:rPr>
                <w:color w:val="002060"/>
              </w:rPr>
              <w:t>AGUZZI ALESSANDRO</w:t>
            </w:r>
          </w:p>
        </w:tc>
        <w:tc>
          <w:tcPr>
            <w:tcW w:w="2200" w:type="dxa"/>
            <w:tcMar>
              <w:top w:w="20" w:type="dxa"/>
              <w:left w:w="20" w:type="dxa"/>
              <w:bottom w:w="20" w:type="dxa"/>
              <w:right w:w="20" w:type="dxa"/>
            </w:tcMar>
            <w:vAlign w:val="center"/>
            <w:hideMark/>
          </w:tcPr>
          <w:p w14:paraId="2FF98790" w14:textId="77777777" w:rsidR="00AE48DD" w:rsidRPr="00C115B2" w:rsidRDefault="00AE48DD" w:rsidP="005B0E11">
            <w:pPr>
              <w:pStyle w:val="movimento2"/>
              <w:rPr>
                <w:color w:val="002060"/>
              </w:rPr>
            </w:pPr>
            <w:r w:rsidRPr="00C115B2">
              <w:rPr>
                <w:color w:val="002060"/>
              </w:rPr>
              <w:t xml:space="preserve">(SPECIAL ONE SPORTING CLUB) </w:t>
            </w:r>
          </w:p>
        </w:tc>
        <w:tc>
          <w:tcPr>
            <w:tcW w:w="800" w:type="dxa"/>
            <w:tcMar>
              <w:top w:w="20" w:type="dxa"/>
              <w:left w:w="20" w:type="dxa"/>
              <w:bottom w:w="20" w:type="dxa"/>
              <w:right w:w="20" w:type="dxa"/>
            </w:tcMar>
            <w:vAlign w:val="center"/>
            <w:hideMark/>
          </w:tcPr>
          <w:p w14:paraId="12D27B1A"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FC95B7B" w14:textId="77777777" w:rsidR="00AE48DD" w:rsidRPr="00C115B2" w:rsidRDefault="00AE48DD" w:rsidP="005B0E11">
            <w:pPr>
              <w:pStyle w:val="movimento"/>
              <w:rPr>
                <w:color w:val="002060"/>
              </w:rPr>
            </w:pPr>
            <w:r w:rsidRPr="00C115B2">
              <w:rPr>
                <w:color w:val="002060"/>
              </w:rPr>
              <w:t>PASQUALI MATTEO</w:t>
            </w:r>
          </w:p>
        </w:tc>
        <w:tc>
          <w:tcPr>
            <w:tcW w:w="2200" w:type="dxa"/>
            <w:tcMar>
              <w:top w:w="20" w:type="dxa"/>
              <w:left w:w="20" w:type="dxa"/>
              <w:bottom w:w="20" w:type="dxa"/>
              <w:right w:w="20" w:type="dxa"/>
            </w:tcMar>
            <w:vAlign w:val="center"/>
            <w:hideMark/>
          </w:tcPr>
          <w:p w14:paraId="5AC738A7" w14:textId="77777777" w:rsidR="00AE48DD" w:rsidRPr="00C115B2" w:rsidRDefault="00AE48DD" w:rsidP="005B0E11">
            <w:pPr>
              <w:pStyle w:val="movimento2"/>
              <w:rPr>
                <w:color w:val="002060"/>
              </w:rPr>
            </w:pPr>
            <w:r w:rsidRPr="00C115B2">
              <w:rPr>
                <w:color w:val="002060"/>
              </w:rPr>
              <w:t xml:space="preserve">(TRIBALCIO PICENA) </w:t>
            </w:r>
          </w:p>
        </w:tc>
      </w:tr>
      <w:tr w:rsidR="00AE48DD" w:rsidRPr="00C115B2" w14:paraId="2A58D2F9" w14:textId="77777777" w:rsidTr="005B0E11">
        <w:tc>
          <w:tcPr>
            <w:tcW w:w="2200" w:type="dxa"/>
            <w:tcMar>
              <w:top w:w="20" w:type="dxa"/>
              <w:left w:w="20" w:type="dxa"/>
              <w:bottom w:w="20" w:type="dxa"/>
              <w:right w:w="20" w:type="dxa"/>
            </w:tcMar>
            <w:vAlign w:val="center"/>
            <w:hideMark/>
          </w:tcPr>
          <w:p w14:paraId="399DC822" w14:textId="77777777" w:rsidR="00AE48DD" w:rsidRPr="00C115B2" w:rsidRDefault="00AE48DD" w:rsidP="005B0E11">
            <w:pPr>
              <w:pStyle w:val="movimento"/>
              <w:rPr>
                <w:color w:val="002060"/>
              </w:rPr>
            </w:pPr>
            <w:r w:rsidRPr="00C115B2">
              <w:rPr>
                <w:color w:val="002060"/>
              </w:rPr>
              <w:t>MARANZANO ORLANDO</w:t>
            </w:r>
          </w:p>
        </w:tc>
        <w:tc>
          <w:tcPr>
            <w:tcW w:w="2200" w:type="dxa"/>
            <w:tcMar>
              <w:top w:w="20" w:type="dxa"/>
              <w:left w:w="20" w:type="dxa"/>
              <w:bottom w:w="20" w:type="dxa"/>
              <w:right w:w="20" w:type="dxa"/>
            </w:tcMar>
            <w:vAlign w:val="center"/>
            <w:hideMark/>
          </w:tcPr>
          <w:p w14:paraId="75138DAD" w14:textId="77777777" w:rsidR="00AE48DD" w:rsidRPr="00C115B2" w:rsidRDefault="00AE48DD" w:rsidP="005B0E11">
            <w:pPr>
              <w:pStyle w:val="movimento2"/>
              <w:rPr>
                <w:color w:val="002060"/>
              </w:rPr>
            </w:pPr>
            <w:r w:rsidRPr="00C115B2">
              <w:rPr>
                <w:color w:val="002060"/>
              </w:rPr>
              <w:t xml:space="preserve">(URBANITAS APIRO) </w:t>
            </w:r>
          </w:p>
        </w:tc>
        <w:tc>
          <w:tcPr>
            <w:tcW w:w="800" w:type="dxa"/>
            <w:tcMar>
              <w:top w:w="20" w:type="dxa"/>
              <w:left w:w="20" w:type="dxa"/>
              <w:bottom w:w="20" w:type="dxa"/>
              <w:right w:w="20" w:type="dxa"/>
            </w:tcMar>
            <w:vAlign w:val="center"/>
            <w:hideMark/>
          </w:tcPr>
          <w:p w14:paraId="0A2F1113"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AAEB6AE" w14:textId="77777777" w:rsidR="00AE48DD" w:rsidRPr="00C115B2" w:rsidRDefault="00AE48DD" w:rsidP="005B0E11">
            <w:pPr>
              <w:pStyle w:val="movimento"/>
              <w:rPr>
                <w:color w:val="002060"/>
              </w:rPr>
            </w:pPr>
            <w:r w:rsidRPr="00C115B2">
              <w:rPr>
                <w:color w:val="002060"/>
              </w:rPr>
              <w:t>ACHILLI MARCO</w:t>
            </w:r>
          </w:p>
        </w:tc>
        <w:tc>
          <w:tcPr>
            <w:tcW w:w="2200" w:type="dxa"/>
            <w:tcMar>
              <w:top w:w="20" w:type="dxa"/>
              <w:left w:w="20" w:type="dxa"/>
              <w:bottom w:w="20" w:type="dxa"/>
              <w:right w:w="20" w:type="dxa"/>
            </w:tcMar>
            <w:vAlign w:val="center"/>
            <w:hideMark/>
          </w:tcPr>
          <w:p w14:paraId="2BA31491" w14:textId="77777777" w:rsidR="00AE48DD" w:rsidRPr="00C115B2" w:rsidRDefault="00AE48DD" w:rsidP="005B0E11">
            <w:pPr>
              <w:pStyle w:val="movimento2"/>
              <w:rPr>
                <w:color w:val="002060"/>
              </w:rPr>
            </w:pPr>
            <w:r w:rsidRPr="00C115B2">
              <w:rPr>
                <w:color w:val="002060"/>
              </w:rPr>
              <w:t xml:space="preserve">(VAL TENNA UNITED) </w:t>
            </w:r>
          </w:p>
        </w:tc>
      </w:tr>
    </w:tbl>
    <w:p w14:paraId="2CA25B32" w14:textId="77777777" w:rsidR="00AE48DD" w:rsidRPr="00C115B2" w:rsidRDefault="00AE48DD" w:rsidP="00AE48DD">
      <w:pPr>
        <w:pStyle w:val="titolo20"/>
        <w:rPr>
          <w:rFonts w:eastAsiaTheme="minorEastAsia"/>
          <w:color w:val="002060"/>
        </w:rPr>
      </w:pPr>
      <w:r w:rsidRPr="00C115B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781B5054" w14:textId="77777777" w:rsidTr="005B0E11">
        <w:tc>
          <w:tcPr>
            <w:tcW w:w="2200" w:type="dxa"/>
            <w:tcMar>
              <w:top w:w="20" w:type="dxa"/>
              <w:left w:w="20" w:type="dxa"/>
              <w:bottom w:w="20" w:type="dxa"/>
              <w:right w:w="20" w:type="dxa"/>
            </w:tcMar>
            <w:vAlign w:val="center"/>
            <w:hideMark/>
          </w:tcPr>
          <w:p w14:paraId="6B91649A" w14:textId="77777777" w:rsidR="00AE48DD" w:rsidRPr="00C115B2" w:rsidRDefault="00AE48DD" w:rsidP="005B0E11">
            <w:pPr>
              <w:pStyle w:val="movimento"/>
              <w:rPr>
                <w:color w:val="002060"/>
              </w:rPr>
            </w:pPr>
            <w:r w:rsidRPr="00C115B2">
              <w:rPr>
                <w:color w:val="002060"/>
              </w:rPr>
              <w:t>MAGNAMASSA PAOLO</w:t>
            </w:r>
          </w:p>
        </w:tc>
        <w:tc>
          <w:tcPr>
            <w:tcW w:w="2200" w:type="dxa"/>
            <w:tcMar>
              <w:top w:w="20" w:type="dxa"/>
              <w:left w:w="20" w:type="dxa"/>
              <w:bottom w:w="20" w:type="dxa"/>
              <w:right w:w="20" w:type="dxa"/>
            </w:tcMar>
            <w:vAlign w:val="center"/>
            <w:hideMark/>
          </w:tcPr>
          <w:p w14:paraId="43CD672C" w14:textId="77777777" w:rsidR="00AE48DD" w:rsidRPr="00C115B2" w:rsidRDefault="00AE48DD" w:rsidP="005B0E11">
            <w:pPr>
              <w:pStyle w:val="movimento2"/>
              <w:rPr>
                <w:color w:val="002060"/>
              </w:rPr>
            </w:pPr>
            <w:r w:rsidRPr="00C115B2">
              <w:rPr>
                <w:color w:val="002060"/>
              </w:rPr>
              <w:t xml:space="preserve">(AMATORI STESE 2007 SRL) </w:t>
            </w:r>
          </w:p>
        </w:tc>
        <w:tc>
          <w:tcPr>
            <w:tcW w:w="800" w:type="dxa"/>
            <w:tcMar>
              <w:top w:w="20" w:type="dxa"/>
              <w:left w:w="20" w:type="dxa"/>
              <w:bottom w:w="20" w:type="dxa"/>
              <w:right w:w="20" w:type="dxa"/>
            </w:tcMar>
            <w:vAlign w:val="center"/>
            <w:hideMark/>
          </w:tcPr>
          <w:p w14:paraId="39FBED4F"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0CBBFE0" w14:textId="77777777" w:rsidR="00AE48DD" w:rsidRPr="00C115B2" w:rsidRDefault="00AE48DD" w:rsidP="005B0E11">
            <w:pPr>
              <w:pStyle w:val="movimento"/>
              <w:rPr>
                <w:color w:val="002060"/>
              </w:rPr>
            </w:pPr>
            <w:r w:rsidRPr="00C115B2">
              <w:rPr>
                <w:color w:val="002060"/>
              </w:rPr>
              <w:t>IACONETA GIUSEPPE</w:t>
            </w:r>
          </w:p>
        </w:tc>
        <w:tc>
          <w:tcPr>
            <w:tcW w:w="2200" w:type="dxa"/>
            <w:tcMar>
              <w:top w:w="20" w:type="dxa"/>
              <w:left w:w="20" w:type="dxa"/>
              <w:bottom w:w="20" w:type="dxa"/>
              <w:right w:w="20" w:type="dxa"/>
            </w:tcMar>
            <w:vAlign w:val="center"/>
            <w:hideMark/>
          </w:tcPr>
          <w:p w14:paraId="738CB57C" w14:textId="77777777" w:rsidR="00AE48DD" w:rsidRPr="00C115B2" w:rsidRDefault="00AE48DD" w:rsidP="005B0E11">
            <w:pPr>
              <w:pStyle w:val="movimento2"/>
              <w:rPr>
                <w:color w:val="002060"/>
              </w:rPr>
            </w:pPr>
            <w:r w:rsidRPr="00C115B2">
              <w:rPr>
                <w:color w:val="002060"/>
              </w:rPr>
              <w:t xml:space="preserve">(CALCETTO NUMANA) </w:t>
            </w:r>
          </w:p>
        </w:tc>
      </w:tr>
      <w:tr w:rsidR="00AE48DD" w:rsidRPr="00C115B2" w14:paraId="770BFFA9" w14:textId="77777777" w:rsidTr="005B0E11">
        <w:tc>
          <w:tcPr>
            <w:tcW w:w="2200" w:type="dxa"/>
            <w:tcMar>
              <w:top w:w="20" w:type="dxa"/>
              <w:left w:w="20" w:type="dxa"/>
              <w:bottom w:w="20" w:type="dxa"/>
              <w:right w:w="20" w:type="dxa"/>
            </w:tcMar>
            <w:vAlign w:val="center"/>
            <w:hideMark/>
          </w:tcPr>
          <w:p w14:paraId="4AE59123" w14:textId="77777777" w:rsidR="00AE48DD" w:rsidRPr="00C115B2" w:rsidRDefault="00AE48DD" w:rsidP="005B0E11">
            <w:pPr>
              <w:pStyle w:val="movimento"/>
              <w:rPr>
                <w:color w:val="002060"/>
              </w:rPr>
            </w:pPr>
            <w:r w:rsidRPr="00C115B2">
              <w:rPr>
                <w:color w:val="002060"/>
              </w:rPr>
              <w:t>PERUCCI EMANUELE</w:t>
            </w:r>
          </w:p>
        </w:tc>
        <w:tc>
          <w:tcPr>
            <w:tcW w:w="2200" w:type="dxa"/>
            <w:tcMar>
              <w:top w:w="20" w:type="dxa"/>
              <w:left w:w="20" w:type="dxa"/>
              <w:bottom w:w="20" w:type="dxa"/>
              <w:right w:w="20" w:type="dxa"/>
            </w:tcMar>
            <w:vAlign w:val="center"/>
            <w:hideMark/>
          </w:tcPr>
          <w:p w14:paraId="63FDD7D6" w14:textId="77777777" w:rsidR="00AE48DD" w:rsidRPr="00C115B2" w:rsidRDefault="00AE48DD" w:rsidP="005B0E11">
            <w:pPr>
              <w:pStyle w:val="movimento2"/>
              <w:rPr>
                <w:color w:val="002060"/>
              </w:rPr>
            </w:pPr>
            <w:r w:rsidRPr="00C115B2">
              <w:rPr>
                <w:color w:val="002060"/>
              </w:rPr>
              <w:t xml:space="preserve">(CANTINE RIUNITE CSI) </w:t>
            </w:r>
          </w:p>
        </w:tc>
        <w:tc>
          <w:tcPr>
            <w:tcW w:w="800" w:type="dxa"/>
            <w:tcMar>
              <w:top w:w="20" w:type="dxa"/>
              <w:left w:w="20" w:type="dxa"/>
              <w:bottom w:w="20" w:type="dxa"/>
              <w:right w:w="20" w:type="dxa"/>
            </w:tcMar>
            <w:vAlign w:val="center"/>
            <w:hideMark/>
          </w:tcPr>
          <w:p w14:paraId="1C4E0AB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8FD6CAF" w14:textId="77777777" w:rsidR="00AE48DD" w:rsidRPr="00C115B2" w:rsidRDefault="00AE48DD" w:rsidP="005B0E11">
            <w:pPr>
              <w:pStyle w:val="movimento"/>
              <w:rPr>
                <w:color w:val="002060"/>
              </w:rPr>
            </w:pPr>
            <w:r w:rsidRPr="00C115B2">
              <w:rPr>
                <w:color w:val="002060"/>
              </w:rPr>
              <w:t>RAPONI SIMONE</w:t>
            </w:r>
          </w:p>
        </w:tc>
        <w:tc>
          <w:tcPr>
            <w:tcW w:w="2200" w:type="dxa"/>
            <w:tcMar>
              <w:top w:w="20" w:type="dxa"/>
              <w:left w:w="20" w:type="dxa"/>
              <w:bottom w:w="20" w:type="dxa"/>
              <w:right w:w="20" w:type="dxa"/>
            </w:tcMar>
            <w:vAlign w:val="center"/>
            <w:hideMark/>
          </w:tcPr>
          <w:p w14:paraId="2D3F78DA" w14:textId="77777777" w:rsidR="00AE48DD" w:rsidRPr="00C115B2" w:rsidRDefault="00AE48DD" w:rsidP="005B0E11">
            <w:pPr>
              <w:pStyle w:val="movimento2"/>
              <w:rPr>
                <w:color w:val="002060"/>
              </w:rPr>
            </w:pPr>
            <w:r w:rsidRPr="00C115B2">
              <w:rPr>
                <w:color w:val="002060"/>
              </w:rPr>
              <w:t xml:space="preserve">(CANTINE RIUNITE CSI) </w:t>
            </w:r>
          </w:p>
        </w:tc>
      </w:tr>
      <w:tr w:rsidR="00AE48DD" w:rsidRPr="00C115B2" w14:paraId="7AC4802F" w14:textId="77777777" w:rsidTr="005B0E11">
        <w:tc>
          <w:tcPr>
            <w:tcW w:w="2200" w:type="dxa"/>
            <w:tcMar>
              <w:top w:w="20" w:type="dxa"/>
              <w:left w:w="20" w:type="dxa"/>
              <w:bottom w:w="20" w:type="dxa"/>
              <w:right w:w="20" w:type="dxa"/>
            </w:tcMar>
            <w:vAlign w:val="center"/>
            <w:hideMark/>
          </w:tcPr>
          <w:p w14:paraId="225BE6A4" w14:textId="77777777" w:rsidR="00AE48DD" w:rsidRPr="00C115B2" w:rsidRDefault="00AE48DD" w:rsidP="005B0E11">
            <w:pPr>
              <w:pStyle w:val="movimento"/>
              <w:rPr>
                <w:color w:val="002060"/>
              </w:rPr>
            </w:pPr>
            <w:r w:rsidRPr="00C115B2">
              <w:rPr>
                <w:color w:val="002060"/>
              </w:rPr>
              <w:t>DERUVA ANDREA JOELE</w:t>
            </w:r>
          </w:p>
        </w:tc>
        <w:tc>
          <w:tcPr>
            <w:tcW w:w="2200" w:type="dxa"/>
            <w:tcMar>
              <w:top w:w="20" w:type="dxa"/>
              <w:left w:w="20" w:type="dxa"/>
              <w:bottom w:w="20" w:type="dxa"/>
              <w:right w:w="20" w:type="dxa"/>
            </w:tcMar>
            <w:vAlign w:val="center"/>
            <w:hideMark/>
          </w:tcPr>
          <w:p w14:paraId="3AABD8F3" w14:textId="77777777" w:rsidR="00AE48DD" w:rsidRPr="00C115B2" w:rsidRDefault="00AE48DD" w:rsidP="005B0E11">
            <w:pPr>
              <w:pStyle w:val="movimento2"/>
              <w:rPr>
                <w:color w:val="002060"/>
              </w:rPr>
            </w:pPr>
            <w:r w:rsidRPr="00C115B2">
              <w:rPr>
                <w:color w:val="002060"/>
              </w:rPr>
              <w:t xml:space="preserve">(CIRCOLO COLLODI CALCIO 5) </w:t>
            </w:r>
          </w:p>
        </w:tc>
        <w:tc>
          <w:tcPr>
            <w:tcW w:w="800" w:type="dxa"/>
            <w:tcMar>
              <w:top w:w="20" w:type="dxa"/>
              <w:left w:w="20" w:type="dxa"/>
              <w:bottom w:w="20" w:type="dxa"/>
              <w:right w:w="20" w:type="dxa"/>
            </w:tcMar>
            <w:vAlign w:val="center"/>
            <w:hideMark/>
          </w:tcPr>
          <w:p w14:paraId="6DAEC508"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4C9AD2E" w14:textId="77777777" w:rsidR="00AE48DD" w:rsidRPr="00C115B2" w:rsidRDefault="00AE48DD" w:rsidP="005B0E11">
            <w:pPr>
              <w:pStyle w:val="movimento"/>
              <w:rPr>
                <w:color w:val="002060"/>
              </w:rPr>
            </w:pPr>
            <w:r w:rsidRPr="00C115B2">
              <w:rPr>
                <w:color w:val="002060"/>
              </w:rPr>
              <w:t>CAPRIOTTI LUCA</w:t>
            </w:r>
          </w:p>
        </w:tc>
        <w:tc>
          <w:tcPr>
            <w:tcW w:w="2200" w:type="dxa"/>
            <w:tcMar>
              <w:top w:w="20" w:type="dxa"/>
              <w:left w:w="20" w:type="dxa"/>
              <w:bottom w:w="20" w:type="dxa"/>
              <w:right w:w="20" w:type="dxa"/>
            </w:tcMar>
            <w:vAlign w:val="center"/>
            <w:hideMark/>
          </w:tcPr>
          <w:p w14:paraId="28059F7F" w14:textId="77777777" w:rsidR="00AE48DD" w:rsidRPr="00C115B2" w:rsidRDefault="00AE48DD" w:rsidP="005B0E11">
            <w:pPr>
              <w:pStyle w:val="movimento2"/>
              <w:rPr>
                <w:color w:val="002060"/>
              </w:rPr>
            </w:pPr>
            <w:r w:rsidRPr="00C115B2">
              <w:rPr>
                <w:color w:val="002060"/>
              </w:rPr>
              <w:t xml:space="preserve">(FERMANA FUTSAL 2022) </w:t>
            </w:r>
          </w:p>
        </w:tc>
      </w:tr>
      <w:tr w:rsidR="00AE48DD" w:rsidRPr="00C115B2" w14:paraId="52C89030" w14:textId="77777777" w:rsidTr="005B0E11">
        <w:tc>
          <w:tcPr>
            <w:tcW w:w="2200" w:type="dxa"/>
            <w:tcMar>
              <w:top w:w="20" w:type="dxa"/>
              <w:left w:w="20" w:type="dxa"/>
              <w:bottom w:w="20" w:type="dxa"/>
              <w:right w:w="20" w:type="dxa"/>
            </w:tcMar>
            <w:vAlign w:val="center"/>
            <w:hideMark/>
          </w:tcPr>
          <w:p w14:paraId="5F767BFD" w14:textId="77777777" w:rsidR="00AE48DD" w:rsidRPr="00C115B2" w:rsidRDefault="00AE48DD" w:rsidP="005B0E11">
            <w:pPr>
              <w:pStyle w:val="movimento"/>
              <w:rPr>
                <w:color w:val="002060"/>
              </w:rPr>
            </w:pPr>
            <w:r w:rsidRPr="00C115B2">
              <w:rPr>
                <w:color w:val="002060"/>
              </w:rPr>
              <w:t>SABBATINI FEDERICO</w:t>
            </w:r>
          </w:p>
        </w:tc>
        <w:tc>
          <w:tcPr>
            <w:tcW w:w="2200" w:type="dxa"/>
            <w:tcMar>
              <w:top w:w="20" w:type="dxa"/>
              <w:left w:w="20" w:type="dxa"/>
              <w:bottom w:w="20" w:type="dxa"/>
              <w:right w:w="20" w:type="dxa"/>
            </w:tcMar>
            <w:vAlign w:val="center"/>
            <w:hideMark/>
          </w:tcPr>
          <w:p w14:paraId="5F7F8EEC" w14:textId="77777777" w:rsidR="00AE48DD" w:rsidRPr="00C115B2" w:rsidRDefault="00AE48DD" w:rsidP="005B0E11">
            <w:pPr>
              <w:pStyle w:val="movimento2"/>
              <w:rPr>
                <w:color w:val="002060"/>
              </w:rPr>
            </w:pPr>
            <w:r w:rsidRPr="00C115B2">
              <w:rPr>
                <w:color w:val="002060"/>
              </w:rPr>
              <w:t xml:space="preserve">(GLS DORICA AN.UR) </w:t>
            </w:r>
          </w:p>
        </w:tc>
        <w:tc>
          <w:tcPr>
            <w:tcW w:w="800" w:type="dxa"/>
            <w:tcMar>
              <w:top w:w="20" w:type="dxa"/>
              <w:left w:w="20" w:type="dxa"/>
              <w:bottom w:w="20" w:type="dxa"/>
              <w:right w:w="20" w:type="dxa"/>
            </w:tcMar>
            <w:vAlign w:val="center"/>
            <w:hideMark/>
          </w:tcPr>
          <w:p w14:paraId="3B9AD0CC"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D48EC83" w14:textId="77777777" w:rsidR="00AE48DD" w:rsidRPr="00C115B2" w:rsidRDefault="00AE48DD" w:rsidP="005B0E11">
            <w:pPr>
              <w:pStyle w:val="movimento"/>
              <w:rPr>
                <w:color w:val="002060"/>
              </w:rPr>
            </w:pPr>
            <w:r w:rsidRPr="00C115B2">
              <w:rPr>
                <w:color w:val="002060"/>
              </w:rPr>
              <w:t>BILATI MATTEO</w:t>
            </w:r>
          </w:p>
        </w:tc>
        <w:tc>
          <w:tcPr>
            <w:tcW w:w="2200" w:type="dxa"/>
            <w:tcMar>
              <w:top w:w="20" w:type="dxa"/>
              <w:left w:w="20" w:type="dxa"/>
              <w:bottom w:w="20" w:type="dxa"/>
              <w:right w:w="20" w:type="dxa"/>
            </w:tcMar>
            <w:vAlign w:val="center"/>
            <w:hideMark/>
          </w:tcPr>
          <w:p w14:paraId="31A64597" w14:textId="77777777" w:rsidR="00AE48DD" w:rsidRPr="00C115B2" w:rsidRDefault="00AE48DD" w:rsidP="005B0E11">
            <w:pPr>
              <w:pStyle w:val="movimento2"/>
              <w:rPr>
                <w:color w:val="002060"/>
              </w:rPr>
            </w:pPr>
            <w:r w:rsidRPr="00C115B2">
              <w:rPr>
                <w:color w:val="002060"/>
              </w:rPr>
              <w:t xml:space="preserve">(POLISPORTIVA UROBORO) </w:t>
            </w:r>
          </w:p>
        </w:tc>
      </w:tr>
      <w:tr w:rsidR="00AE48DD" w:rsidRPr="00C115B2" w14:paraId="68D30FFD" w14:textId="77777777" w:rsidTr="005B0E11">
        <w:tc>
          <w:tcPr>
            <w:tcW w:w="2200" w:type="dxa"/>
            <w:tcMar>
              <w:top w:w="20" w:type="dxa"/>
              <w:left w:w="20" w:type="dxa"/>
              <w:bottom w:w="20" w:type="dxa"/>
              <w:right w:w="20" w:type="dxa"/>
            </w:tcMar>
            <w:vAlign w:val="center"/>
            <w:hideMark/>
          </w:tcPr>
          <w:p w14:paraId="73507593" w14:textId="77777777" w:rsidR="00AE48DD" w:rsidRPr="00C115B2" w:rsidRDefault="00AE48DD" w:rsidP="005B0E11">
            <w:pPr>
              <w:pStyle w:val="movimento"/>
              <w:rPr>
                <w:color w:val="002060"/>
              </w:rPr>
            </w:pPr>
            <w:r w:rsidRPr="00C115B2">
              <w:rPr>
                <w:color w:val="002060"/>
              </w:rPr>
              <w:t>BAJRAMI HADIS</w:t>
            </w:r>
          </w:p>
        </w:tc>
        <w:tc>
          <w:tcPr>
            <w:tcW w:w="2200" w:type="dxa"/>
            <w:tcMar>
              <w:top w:w="20" w:type="dxa"/>
              <w:left w:w="20" w:type="dxa"/>
              <w:bottom w:w="20" w:type="dxa"/>
              <w:right w:w="20" w:type="dxa"/>
            </w:tcMar>
            <w:vAlign w:val="center"/>
            <w:hideMark/>
          </w:tcPr>
          <w:p w14:paraId="70BB7712" w14:textId="77777777" w:rsidR="00AE48DD" w:rsidRPr="00C115B2" w:rsidRDefault="00AE48DD" w:rsidP="005B0E11">
            <w:pPr>
              <w:pStyle w:val="movimento2"/>
              <w:rPr>
                <w:color w:val="002060"/>
              </w:rPr>
            </w:pPr>
            <w:r w:rsidRPr="00C115B2">
              <w:rPr>
                <w:color w:val="002060"/>
              </w:rPr>
              <w:t xml:space="preserve">(SAN GINESIO FUTSAL) </w:t>
            </w:r>
          </w:p>
        </w:tc>
        <w:tc>
          <w:tcPr>
            <w:tcW w:w="800" w:type="dxa"/>
            <w:tcMar>
              <w:top w:w="20" w:type="dxa"/>
              <w:left w:w="20" w:type="dxa"/>
              <w:bottom w:w="20" w:type="dxa"/>
              <w:right w:w="20" w:type="dxa"/>
            </w:tcMar>
            <w:vAlign w:val="center"/>
            <w:hideMark/>
          </w:tcPr>
          <w:p w14:paraId="62D3D251"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338531A" w14:textId="77777777" w:rsidR="00AE48DD" w:rsidRPr="00C115B2" w:rsidRDefault="00AE48DD" w:rsidP="005B0E11">
            <w:pPr>
              <w:pStyle w:val="movimento"/>
              <w:rPr>
                <w:color w:val="002060"/>
              </w:rPr>
            </w:pPr>
            <w:r w:rsidRPr="00C115B2">
              <w:rPr>
                <w:color w:val="002060"/>
              </w:rPr>
              <w:t>TORTA LEONARDO</w:t>
            </w:r>
          </w:p>
        </w:tc>
        <w:tc>
          <w:tcPr>
            <w:tcW w:w="2200" w:type="dxa"/>
            <w:tcMar>
              <w:top w:w="20" w:type="dxa"/>
              <w:left w:w="20" w:type="dxa"/>
              <w:bottom w:w="20" w:type="dxa"/>
              <w:right w:w="20" w:type="dxa"/>
            </w:tcMar>
            <w:vAlign w:val="center"/>
            <w:hideMark/>
          </w:tcPr>
          <w:p w14:paraId="52D8F8F1" w14:textId="77777777" w:rsidR="00AE48DD" w:rsidRPr="00C115B2" w:rsidRDefault="00AE48DD" w:rsidP="005B0E11">
            <w:pPr>
              <w:pStyle w:val="movimento2"/>
              <w:rPr>
                <w:color w:val="002060"/>
              </w:rPr>
            </w:pPr>
            <w:r w:rsidRPr="00C115B2">
              <w:rPr>
                <w:color w:val="002060"/>
              </w:rPr>
              <w:t xml:space="preserve">(SANTA MARIA NUOVA A.S.D.) </w:t>
            </w:r>
          </w:p>
        </w:tc>
      </w:tr>
      <w:tr w:rsidR="00AE48DD" w:rsidRPr="00C115B2" w14:paraId="6C8ACA3F" w14:textId="77777777" w:rsidTr="005B0E11">
        <w:tc>
          <w:tcPr>
            <w:tcW w:w="2200" w:type="dxa"/>
            <w:tcMar>
              <w:top w:w="20" w:type="dxa"/>
              <w:left w:w="20" w:type="dxa"/>
              <w:bottom w:w="20" w:type="dxa"/>
              <w:right w:w="20" w:type="dxa"/>
            </w:tcMar>
            <w:vAlign w:val="center"/>
            <w:hideMark/>
          </w:tcPr>
          <w:p w14:paraId="04193FF8" w14:textId="77777777" w:rsidR="00AE48DD" w:rsidRPr="00C115B2" w:rsidRDefault="00AE48DD" w:rsidP="005B0E11">
            <w:pPr>
              <w:pStyle w:val="movimento"/>
              <w:rPr>
                <w:color w:val="002060"/>
              </w:rPr>
            </w:pPr>
            <w:r w:rsidRPr="00C115B2">
              <w:rPr>
                <w:color w:val="002060"/>
              </w:rPr>
              <w:t>BOCCALI MATTEO</w:t>
            </w:r>
          </w:p>
        </w:tc>
        <w:tc>
          <w:tcPr>
            <w:tcW w:w="2200" w:type="dxa"/>
            <w:tcMar>
              <w:top w:w="20" w:type="dxa"/>
              <w:left w:w="20" w:type="dxa"/>
              <w:bottom w:w="20" w:type="dxa"/>
              <w:right w:w="20" w:type="dxa"/>
            </w:tcMar>
            <w:vAlign w:val="center"/>
            <w:hideMark/>
          </w:tcPr>
          <w:p w14:paraId="57B7C583" w14:textId="77777777" w:rsidR="00AE48DD" w:rsidRPr="00C115B2" w:rsidRDefault="00AE48DD" w:rsidP="005B0E11">
            <w:pPr>
              <w:pStyle w:val="movimento2"/>
              <w:rPr>
                <w:color w:val="002060"/>
              </w:rPr>
            </w:pPr>
            <w:r w:rsidRPr="00C115B2">
              <w:rPr>
                <w:color w:val="002060"/>
              </w:rPr>
              <w:t xml:space="preserve">(URBANIA CALCIO) </w:t>
            </w:r>
          </w:p>
        </w:tc>
        <w:tc>
          <w:tcPr>
            <w:tcW w:w="800" w:type="dxa"/>
            <w:tcMar>
              <w:top w:w="20" w:type="dxa"/>
              <w:left w:w="20" w:type="dxa"/>
              <w:bottom w:w="20" w:type="dxa"/>
              <w:right w:w="20" w:type="dxa"/>
            </w:tcMar>
            <w:vAlign w:val="center"/>
            <w:hideMark/>
          </w:tcPr>
          <w:p w14:paraId="40212A2D"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535BD64A" w14:textId="77777777" w:rsidR="00AE48DD" w:rsidRPr="00C115B2" w:rsidRDefault="00AE48DD" w:rsidP="005B0E11">
            <w:pPr>
              <w:pStyle w:val="movimento"/>
              <w:rPr>
                <w:color w:val="002060"/>
              </w:rPr>
            </w:pPr>
            <w:r w:rsidRPr="00C115B2">
              <w:rPr>
                <w:color w:val="002060"/>
              </w:rPr>
              <w:t>MASTROLORENZI NICOLA</w:t>
            </w:r>
          </w:p>
        </w:tc>
        <w:tc>
          <w:tcPr>
            <w:tcW w:w="2200" w:type="dxa"/>
            <w:tcMar>
              <w:top w:w="20" w:type="dxa"/>
              <w:left w:w="20" w:type="dxa"/>
              <w:bottom w:w="20" w:type="dxa"/>
              <w:right w:w="20" w:type="dxa"/>
            </w:tcMar>
            <w:vAlign w:val="center"/>
            <w:hideMark/>
          </w:tcPr>
          <w:p w14:paraId="0538BBD7" w14:textId="77777777" w:rsidR="00AE48DD" w:rsidRPr="00C115B2" w:rsidRDefault="00AE48DD" w:rsidP="005B0E11">
            <w:pPr>
              <w:pStyle w:val="movimento2"/>
              <w:rPr>
                <w:color w:val="002060"/>
              </w:rPr>
            </w:pPr>
            <w:r w:rsidRPr="00C115B2">
              <w:rPr>
                <w:color w:val="002060"/>
              </w:rPr>
              <w:t xml:space="preserve">(URBANITAS APIRO) </w:t>
            </w:r>
          </w:p>
        </w:tc>
      </w:tr>
      <w:tr w:rsidR="00AE48DD" w:rsidRPr="00C115B2" w14:paraId="12B8CF21" w14:textId="77777777" w:rsidTr="005B0E11">
        <w:tc>
          <w:tcPr>
            <w:tcW w:w="2200" w:type="dxa"/>
            <w:tcMar>
              <w:top w:w="20" w:type="dxa"/>
              <w:left w:w="20" w:type="dxa"/>
              <w:bottom w:w="20" w:type="dxa"/>
              <w:right w:w="20" w:type="dxa"/>
            </w:tcMar>
            <w:vAlign w:val="center"/>
            <w:hideMark/>
          </w:tcPr>
          <w:p w14:paraId="237DB3FF" w14:textId="77777777" w:rsidR="00AE48DD" w:rsidRPr="00C115B2" w:rsidRDefault="00AE48DD" w:rsidP="005B0E11">
            <w:pPr>
              <w:pStyle w:val="movimento"/>
              <w:rPr>
                <w:color w:val="002060"/>
              </w:rPr>
            </w:pPr>
            <w:r w:rsidRPr="00C115B2">
              <w:rPr>
                <w:color w:val="002060"/>
              </w:rPr>
              <w:t>BORTONE FABIO</w:t>
            </w:r>
          </w:p>
        </w:tc>
        <w:tc>
          <w:tcPr>
            <w:tcW w:w="2200" w:type="dxa"/>
            <w:tcMar>
              <w:top w:w="20" w:type="dxa"/>
              <w:left w:w="20" w:type="dxa"/>
              <w:bottom w:w="20" w:type="dxa"/>
              <w:right w:w="20" w:type="dxa"/>
            </w:tcMar>
            <w:vAlign w:val="center"/>
            <w:hideMark/>
          </w:tcPr>
          <w:p w14:paraId="286F00B3" w14:textId="77777777" w:rsidR="00AE48DD" w:rsidRPr="00C115B2" w:rsidRDefault="00AE48DD" w:rsidP="005B0E11">
            <w:pPr>
              <w:pStyle w:val="movimento2"/>
              <w:rPr>
                <w:color w:val="002060"/>
              </w:rPr>
            </w:pPr>
            <w:r w:rsidRPr="00C115B2">
              <w:rPr>
                <w:color w:val="002060"/>
              </w:rPr>
              <w:t xml:space="preserve">(VAL TENNA UNITED) </w:t>
            </w:r>
          </w:p>
        </w:tc>
        <w:tc>
          <w:tcPr>
            <w:tcW w:w="800" w:type="dxa"/>
            <w:tcMar>
              <w:top w:w="20" w:type="dxa"/>
              <w:left w:w="20" w:type="dxa"/>
              <w:bottom w:w="20" w:type="dxa"/>
              <w:right w:w="20" w:type="dxa"/>
            </w:tcMar>
            <w:vAlign w:val="center"/>
            <w:hideMark/>
          </w:tcPr>
          <w:p w14:paraId="457A9C4F"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BCB4EE8"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19EC358" w14:textId="77777777" w:rsidR="00AE48DD" w:rsidRPr="00C115B2" w:rsidRDefault="00AE48DD" w:rsidP="005B0E11">
            <w:pPr>
              <w:pStyle w:val="movimento2"/>
              <w:rPr>
                <w:color w:val="002060"/>
              </w:rPr>
            </w:pPr>
            <w:r w:rsidRPr="00C115B2">
              <w:rPr>
                <w:color w:val="002060"/>
              </w:rPr>
              <w:t> </w:t>
            </w:r>
          </w:p>
        </w:tc>
      </w:tr>
    </w:tbl>
    <w:p w14:paraId="56EED564" w14:textId="77777777" w:rsidR="00AE48DD" w:rsidRPr="00C115B2" w:rsidRDefault="00AE48DD" w:rsidP="00AE48DD">
      <w:pPr>
        <w:pStyle w:val="titolo20"/>
        <w:rPr>
          <w:rFonts w:eastAsiaTheme="minorEastAsia"/>
          <w:color w:val="002060"/>
        </w:rPr>
      </w:pPr>
      <w:r w:rsidRPr="00C115B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4C871589" w14:textId="77777777" w:rsidTr="005B0E11">
        <w:tc>
          <w:tcPr>
            <w:tcW w:w="2200" w:type="dxa"/>
            <w:tcMar>
              <w:top w:w="20" w:type="dxa"/>
              <w:left w:w="20" w:type="dxa"/>
              <w:bottom w:w="20" w:type="dxa"/>
              <w:right w:w="20" w:type="dxa"/>
            </w:tcMar>
            <w:vAlign w:val="center"/>
            <w:hideMark/>
          </w:tcPr>
          <w:p w14:paraId="237D4435" w14:textId="77777777" w:rsidR="00AE48DD" w:rsidRPr="00C115B2" w:rsidRDefault="00AE48DD" w:rsidP="005B0E11">
            <w:pPr>
              <w:pStyle w:val="movimento"/>
              <w:rPr>
                <w:color w:val="002060"/>
              </w:rPr>
            </w:pPr>
            <w:r w:rsidRPr="00C115B2">
              <w:rPr>
                <w:color w:val="002060"/>
              </w:rPr>
              <w:t>ERCOLI MATTEO</w:t>
            </w:r>
          </w:p>
        </w:tc>
        <w:tc>
          <w:tcPr>
            <w:tcW w:w="2200" w:type="dxa"/>
            <w:tcMar>
              <w:top w:w="20" w:type="dxa"/>
              <w:left w:w="20" w:type="dxa"/>
              <w:bottom w:w="20" w:type="dxa"/>
              <w:right w:w="20" w:type="dxa"/>
            </w:tcMar>
            <w:vAlign w:val="center"/>
            <w:hideMark/>
          </w:tcPr>
          <w:p w14:paraId="17AE67CB" w14:textId="77777777" w:rsidR="00AE48DD" w:rsidRPr="00C115B2" w:rsidRDefault="00AE48DD" w:rsidP="005B0E11">
            <w:pPr>
              <w:pStyle w:val="movimento2"/>
              <w:rPr>
                <w:color w:val="002060"/>
              </w:rPr>
            </w:pPr>
            <w:r w:rsidRPr="00C115B2">
              <w:rPr>
                <w:color w:val="002060"/>
              </w:rPr>
              <w:t xml:space="preserve">(BOCA CIVITANOVA A.) </w:t>
            </w:r>
          </w:p>
        </w:tc>
        <w:tc>
          <w:tcPr>
            <w:tcW w:w="800" w:type="dxa"/>
            <w:tcMar>
              <w:top w:w="20" w:type="dxa"/>
              <w:left w:w="20" w:type="dxa"/>
              <w:bottom w:w="20" w:type="dxa"/>
              <w:right w:w="20" w:type="dxa"/>
            </w:tcMar>
            <w:vAlign w:val="center"/>
            <w:hideMark/>
          </w:tcPr>
          <w:p w14:paraId="18D0959D"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5086AB9" w14:textId="77777777" w:rsidR="00AE48DD" w:rsidRPr="00C115B2" w:rsidRDefault="00AE48DD" w:rsidP="005B0E11">
            <w:pPr>
              <w:pStyle w:val="movimento"/>
              <w:rPr>
                <w:color w:val="002060"/>
              </w:rPr>
            </w:pPr>
            <w:r w:rsidRPr="00C115B2">
              <w:rPr>
                <w:color w:val="002060"/>
              </w:rPr>
              <w:t>PECORARI FRANCESCO</w:t>
            </w:r>
          </w:p>
        </w:tc>
        <w:tc>
          <w:tcPr>
            <w:tcW w:w="2200" w:type="dxa"/>
            <w:tcMar>
              <w:top w:w="20" w:type="dxa"/>
              <w:left w:w="20" w:type="dxa"/>
              <w:bottom w:w="20" w:type="dxa"/>
              <w:right w:w="20" w:type="dxa"/>
            </w:tcMar>
            <w:vAlign w:val="center"/>
            <w:hideMark/>
          </w:tcPr>
          <w:p w14:paraId="7EF30801" w14:textId="77777777" w:rsidR="00AE48DD" w:rsidRPr="00C115B2" w:rsidRDefault="00AE48DD" w:rsidP="005B0E11">
            <w:pPr>
              <w:pStyle w:val="movimento2"/>
              <w:rPr>
                <w:color w:val="002060"/>
              </w:rPr>
            </w:pPr>
            <w:r w:rsidRPr="00C115B2">
              <w:rPr>
                <w:color w:val="002060"/>
              </w:rPr>
              <w:t xml:space="preserve">(BOCA CIVITANOVA A.) </w:t>
            </w:r>
          </w:p>
        </w:tc>
      </w:tr>
      <w:tr w:rsidR="00AE48DD" w:rsidRPr="00C115B2" w14:paraId="3B50B32D" w14:textId="77777777" w:rsidTr="005B0E11">
        <w:tc>
          <w:tcPr>
            <w:tcW w:w="2200" w:type="dxa"/>
            <w:tcMar>
              <w:top w:w="20" w:type="dxa"/>
              <w:left w:w="20" w:type="dxa"/>
              <w:bottom w:w="20" w:type="dxa"/>
              <w:right w:w="20" w:type="dxa"/>
            </w:tcMar>
            <w:vAlign w:val="center"/>
            <w:hideMark/>
          </w:tcPr>
          <w:p w14:paraId="7551F651" w14:textId="77777777" w:rsidR="00AE48DD" w:rsidRPr="00C115B2" w:rsidRDefault="00AE48DD" w:rsidP="005B0E11">
            <w:pPr>
              <w:pStyle w:val="movimento"/>
              <w:rPr>
                <w:color w:val="002060"/>
              </w:rPr>
            </w:pPr>
            <w:r w:rsidRPr="00C115B2">
              <w:rPr>
                <w:color w:val="002060"/>
              </w:rPr>
              <w:t>FILIPPINI DAMIANO</w:t>
            </w:r>
          </w:p>
        </w:tc>
        <w:tc>
          <w:tcPr>
            <w:tcW w:w="2200" w:type="dxa"/>
            <w:tcMar>
              <w:top w:w="20" w:type="dxa"/>
              <w:left w:w="20" w:type="dxa"/>
              <w:bottom w:w="20" w:type="dxa"/>
              <w:right w:w="20" w:type="dxa"/>
            </w:tcMar>
            <w:vAlign w:val="center"/>
            <w:hideMark/>
          </w:tcPr>
          <w:p w14:paraId="6463818D" w14:textId="77777777" w:rsidR="00AE48DD" w:rsidRPr="00C115B2" w:rsidRDefault="00AE48DD" w:rsidP="005B0E11">
            <w:pPr>
              <w:pStyle w:val="movimento2"/>
              <w:rPr>
                <w:color w:val="002060"/>
              </w:rPr>
            </w:pPr>
            <w:r w:rsidRPr="00C115B2">
              <w:rPr>
                <w:color w:val="002060"/>
              </w:rPr>
              <w:t xml:space="preserve">(CDC 2018) </w:t>
            </w:r>
          </w:p>
        </w:tc>
        <w:tc>
          <w:tcPr>
            <w:tcW w:w="800" w:type="dxa"/>
            <w:tcMar>
              <w:top w:w="20" w:type="dxa"/>
              <w:left w:w="20" w:type="dxa"/>
              <w:bottom w:w="20" w:type="dxa"/>
              <w:right w:w="20" w:type="dxa"/>
            </w:tcMar>
            <w:vAlign w:val="center"/>
            <w:hideMark/>
          </w:tcPr>
          <w:p w14:paraId="586DEF70"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C878723" w14:textId="77777777" w:rsidR="00AE48DD" w:rsidRPr="00C115B2" w:rsidRDefault="00AE48DD" w:rsidP="005B0E11">
            <w:pPr>
              <w:pStyle w:val="movimento"/>
              <w:rPr>
                <w:color w:val="002060"/>
              </w:rPr>
            </w:pPr>
            <w:r w:rsidRPr="00C115B2">
              <w:rPr>
                <w:color w:val="002060"/>
              </w:rPr>
              <w:t>CANARI ALESSIO</w:t>
            </w:r>
          </w:p>
        </w:tc>
        <w:tc>
          <w:tcPr>
            <w:tcW w:w="2200" w:type="dxa"/>
            <w:tcMar>
              <w:top w:w="20" w:type="dxa"/>
              <w:left w:w="20" w:type="dxa"/>
              <w:bottom w:w="20" w:type="dxa"/>
              <w:right w:w="20" w:type="dxa"/>
            </w:tcMar>
            <w:vAlign w:val="center"/>
            <w:hideMark/>
          </w:tcPr>
          <w:p w14:paraId="46580F53" w14:textId="77777777" w:rsidR="00AE48DD" w:rsidRPr="00C115B2" w:rsidRDefault="00AE48DD" w:rsidP="005B0E11">
            <w:pPr>
              <w:pStyle w:val="movimento2"/>
              <w:rPr>
                <w:color w:val="002060"/>
              </w:rPr>
            </w:pPr>
            <w:r w:rsidRPr="00C115B2">
              <w:rPr>
                <w:color w:val="002060"/>
              </w:rPr>
              <w:t xml:space="preserve">(CIRCOLO COLLODI CALCIO 5) </w:t>
            </w:r>
          </w:p>
        </w:tc>
      </w:tr>
      <w:tr w:rsidR="00AE48DD" w:rsidRPr="00C115B2" w14:paraId="2C9B88D1" w14:textId="77777777" w:rsidTr="005B0E11">
        <w:tc>
          <w:tcPr>
            <w:tcW w:w="2200" w:type="dxa"/>
            <w:tcMar>
              <w:top w:w="20" w:type="dxa"/>
              <w:left w:w="20" w:type="dxa"/>
              <w:bottom w:w="20" w:type="dxa"/>
              <w:right w:w="20" w:type="dxa"/>
            </w:tcMar>
            <w:vAlign w:val="center"/>
            <w:hideMark/>
          </w:tcPr>
          <w:p w14:paraId="21F69EE4" w14:textId="77777777" w:rsidR="00AE48DD" w:rsidRPr="00C115B2" w:rsidRDefault="00AE48DD" w:rsidP="005B0E11">
            <w:pPr>
              <w:pStyle w:val="movimento"/>
              <w:rPr>
                <w:color w:val="002060"/>
              </w:rPr>
            </w:pPr>
            <w:r w:rsidRPr="00C115B2">
              <w:rPr>
                <w:color w:val="002060"/>
              </w:rPr>
              <w:t>MARCOZZI ALESSIO</w:t>
            </w:r>
          </w:p>
        </w:tc>
        <w:tc>
          <w:tcPr>
            <w:tcW w:w="2200" w:type="dxa"/>
            <w:tcMar>
              <w:top w:w="20" w:type="dxa"/>
              <w:left w:w="20" w:type="dxa"/>
              <w:bottom w:w="20" w:type="dxa"/>
              <w:right w:w="20" w:type="dxa"/>
            </w:tcMar>
            <w:vAlign w:val="center"/>
            <w:hideMark/>
          </w:tcPr>
          <w:p w14:paraId="0D3A46A1" w14:textId="77777777" w:rsidR="00AE48DD" w:rsidRPr="00C115B2" w:rsidRDefault="00AE48DD" w:rsidP="005B0E11">
            <w:pPr>
              <w:pStyle w:val="movimento2"/>
              <w:rPr>
                <w:color w:val="002060"/>
              </w:rPr>
            </w:pPr>
            <w:r w:rsidRPr="00C115B2">
              <w:rPr>
                <w:color w:val="002060"/>
              </w:rPr>
              <w:t xml:space="preserve">(FUTSAL L.C.) </w:t>
            </w:r>
          </w:p>
        </w:tc>
        <w:tc>
          <w:tcPr>
            <w:tcW w:w="800" w:type="dxa"/>
            <w:tcMar>
              <w:top w:w="20" w:type="dxa"/>
              <w:left w:w="20" w:type="dxa"/>
              <w:bottom w:w="20" w:type="dxa"/>
              <w:right w:w="20" w:type="dxa"/>
            </w:tcMar>
            <w:vAlign w:val="center"/>
            <w:hideMark/>
          </w:tcPr>
          <w:p w14:paraId="0FB45200"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3BA96BB" w14:textId="77777777" w:rsidR="00AE48DD" w:rsidRPr="00C115B2" w:rsidRDefault="00AE48DD" w:rsidP="005B0E11">
            <w:pPr>
              <w:pStyle w:val="movimento"/>
              <w:rPr>
                <w:color w:val="002060"/>
              </w:rPr>
            </w:pPr>
            <w:r w:rsidRPr="00C115B2">
              <w:rPr>
                <w:color w:val="002060"/>
              </w:rPr>
              <w:t>RENZONI ANDREA</w:t>
            </w:r>
          </w:p>
        </w:tc>
        <w:tc>
          <w:tcPr>
            <w:tcW w:w="2200" w:type="dxa"/>
            <w:tcMar>
              <w:top w:w="20" w:type="dxa"/>
              <w:left w:w="20" w:type="dxa"/>
              <w:bottom w:w="20" w:type="dxa"/>
              <w:right w:w="20" w:type="dxa"/>
            </w:tcMar>
            <w:vAlign w:val="center"/>
            <w:hideMark/>
          </w:tcPr>
          <w:p w14:paraId="78353768" w14:textId="77777777" w:rsidR="00AE48DD" w:rsidRPr="00C115B2" w:rsidRDefault="00AE48DD" w:rsidP="005B0E11">
            <w:pPr>
              <w:pStyle w:val="movimento2"/>
              <w:rPr>
                <w:color w:val="002060"/>
              </w:rPr>
            </w:pPr>
            <w:r w:rsidRPr="00C115B2">
              <w:rPr>
                <w:color w:val="002060"/>
              </w:rPr>
              <w:t xml:space="preserve">(PIANDIROSE) </w:t>
            </w:r>
          </w:p>
        </w:tc>
      </w:tr>
      <w:tr w:rsidR="00AE48DD" w:rsidRPr="00C115B2" w14:paraId="38B3BCD6" w14:textId="77777777" w:rsidTr="005B0E11">
        <w:tc>
          <w:tcPr>
            <w:tcW w:w="2200" w:type="dxa"/>
            <w:tcMar>
              <w:top w:w="20" w:type="dxa"/>
              <w:left w:w="20" w:type="dxa"/>
              <w:bottom w:w="20" w:type="dxa"/>
              <w:right w:w="20" w:type="dxa"/>
            </w:tcMar>
            <w:vAlign w:val="center"/>
            <w:hideMark/>
          </w:tcPr>
          <w:p w14:paraId="65DC9377" w14:textId="77777777" w:rsidR="00AE48DD" w:rsidRPr="00C115B2" w:rsidRDefault="00AE48DD" w:rsidP="005B0E11">
            <w:pPr>
              <w:pStyle w:val="movimento"/>
              <w:rPr>
                <w:color w:val="002060"/>
              </w:rPr>
            </w:pPr>
            <w:r w:rsidRPr="00C115B2">
              <w:rPr>
                <w:color w:val="002060"/>
              </w:rPr>
              <w:t>GENTILI LEONARDO</w:t>
            </w:r>
          </w:p>
        </w:tc>
        <w:tc>
          <w:tcPr>
            <w:tcW w:w="2200" w:type="dxa"/>
            <w:tcMar>
              <w:top w:w="20" w:type="dxa"/>
              <w:left w:w="20" w:type="dxa"/>
              <w:bottom w:w="20" w:type="dxa"/>
              <w:right w:w="20" w:type="dxa"/>
            </w:tcMar>
            <w:vAlign w:val="center"/>
            <w:hideMark/>
          </w:tcPr>
          <w:p w14:paraId="5A121864" w14:textId="77777777" w:rsidR="00AE48DD" w:rsidRPr="00C115B2" w:rsidRDefault="00AE48DD" w:rsidP="005B0E11">
            <w:pPr>
              <w:pStyle w:val="movimento2"/>
              <w:rPr>
                <w:color w:val="002060"/>
              </w:rPr>
            </w:pPr>
            <w:r w:rsidRPr="00C115B2">
              <w:rPr>
                <w:color w:val="002060"/>
              </w:rPr>
              <w:t xml:space="preserve">(SAN GINESIO FUTSAL) </w:t>
            </w:r>
          </w:p>
        </w:tc>
        <w:tc>
          <w:tcPr>
            <w:tcW w:w="800" w:type="dxa"/>
            <w:tcMar>
              <w:top w:w="20" w:type="dxa"/>
              <w:left w:w="20" w:type="dxa"/>
              <w:bottom w:w="20" w:type="dxa"/>
              <w:right w:w="20" w:type="dxa"/>
            </w:tcMar>
            <w:vAlign w:val="center"/>
            <w:hideMark/>
          </w:tcPr>
          <w:p w14:paraId="033E9E35"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447FD9F" w14:textId="77777777" w:rsidR="00AE48DD" w:rsidRPr="00C115B2" w:rsidRDefault="00AE48DD" w:rsidP="005B0E11">
            <w:pPr>
              <w:pStyle w:val="movimento"/>
              <w:rPr>
                <w:color w:val="002060"/>
              </w:rPr>
            </w:pPr>
            <w:r w:rsidRPr="00C115B2">
              <w:rPr>
                <w:color w:val="002060"/>
              </w:rPr>
              <w:t>NARDINOCCHI DOMENICO</w:t>
            </w:r>
          </w:p>
        </w:tc>
        <w:tc>
          <w:tcPr>
            <w:tcW w:w="2200" w:type="dxa"/>
            <w:tcMar>
              <w:top w:w="20" w:type="dxa"/>
              <w:left w:w="20" w:type="dxa"/>
              <w:bottom w:w="20" w:type="dxa"/>
              <w:right w:w="20" w:type="dxa"/>
            </w:tcMar>
            <w:vAlign w:val="center"/>
            <w:hideMark/>
          </w:tcPr>
          <w:p w14:paraId="28D9703E" w14:textId="77777777" w:rsidR="00AE48DD" w:rsidRPr="00C115B2" w:rsidRDefault="00AE48DD" w:rsidP="005B0E11">
            <w:pPr>
              <w:pStyle w:val="movimento2"/>
              <w:rPr>
                <w:color w:val="002060"/>
              </w:rPr>
            </w:pPr>
            <w:r w:rsidRPr="00C115B2">
              <w:rPr>
                <w:color w:val="002060"/>
              </w:rPr>
              <w:t xml:space="preserve">(TRUENTIN LAMA) </w:t>
            </w:r>
          </w:p>
        </w:tc>
      </w:tr>
    </w:tbl>
    <w:p w14:paraId="62602E10" w14:textId="77777777" w:rsidR="00AE48DD" w:rsidRPr="00C115B2" w:rsidRDefault="00AE48DD" w:rsidP="00AE48DD">
      <w:pPr>
        <w:pStyle w:val="titolo10"/>
        <w:rPr>
          <w:rFonts w:eastAsiaTheme="minorEastAsia"/>
          <w:color w:val="002060"/>
        </w:rPr>
      </w:pPr>
      <w:r w:rsidRPr="00C115B2">
        <w:rPr>
          <w:color w:val="002060"/>
        </w:rPr>
        <w:t xml:space="preserve">GARE DEL 25/ 2/2023 </w:t>
      </w:r>
    </w:p>
    <w:p w14:paraId="1ED4113A" w14:textId="77777777" w:rsidR="00AE48DD" w:rsidRPr="00C115B2" w:rsidRDefault="00AE48DD" w:rsidP="00AE48DD">
      <w:pPr>
        <w:pStyle w:val="titolo7a"/>
        <w:rPr>
          <w:color w:val="002060"/>
        </w:rPr>
      </w:pPr>
      <w:r w:rsidRPr="00C115B2">
        <w:rPr>
          <w:color w:val="002060"/>
        </w:rPr>
        <w:t xml:space="preserve">PROVVEDIMENTI DISCIPLINARI </w:t>
      </w:r>
    </w:p>
    <w:p w14:paraId="48A5A9BF" w14:textId="77777777" w:rsidR="00AE48DD" w:rsidRPr="00C115B2" w:rsidRDefault="00AE48DD" w:rsidP="00AE48DD">
      <w:pPr>
        <w:pStyle w:val="titolo7b0"/>
        <w:rPr>
          <w:color w:val="002060"/>
        </w:rPr>
      </w:pPr>
      <w:r w:rsidRPr="00C115B2">
        <w:rPr>
          <w:color w:val="002060"/>
        </w:rPr>
        <w:t xml:space="preserve">In base alle risultanze degli atti ufficiali sono state deliberate le seguenti sanzioni disciplinari. </w:t>
      </w:r>
    </w:p>
    <w:p w14:paraId="166DEFC3" w14:textId="77777777" w:rsidR="00AE48DD" w:rsidRPr="00C115B2" w:rsidRDefault="00AE48DD" w:rsidP="00AE48DD">
      <w:pPr>
        <w:pStyle w:val="titolo30"/>
        <w:rPr>
          <w:color w:val="002060"/>
        </w:rPr>
      </w:pPr>
      <w:r w:rsidRPr="00C115B2">
        <w:rPr>
          <w:color w:val="002060"/>
        </w:rPr>
        <w:t xml:space="preserve">ALLENATORI </w:t>
      </w:r>
    </w:p>
    <w:p w14:paraId="1293CA7C" w14:textId="77777777" w:rsidR="00AE48DD" w:rsidRPr="00C115B2" w:rsidRDefault="00AE48DD" w:rsidP="00AE48DD">
      <w:pPr>
        <w:pStyle w:val="titolo20"/>
        <w:rPr>
          <w:color w:val="002060"/>
        </w:rPr>
      </w:pPr>
      <w:r w:rsidRPr="00C115B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1D949A5C" w14:textId="77777777" w:rsidTr="005B0E11">
        <w:tc>
          <w:tcPr>
            <w:tcW w:w="2200" w:type="dxa"/>
            <w:tcMar>
              <w:top w:w="20" w:type="dxa"/>
              <w:left w:w="20" w:type="dxa"/>
              <w:bottom w:w="20" w:type="dxa"/>
              <w:right w:w="20" w:type="dxa"/>
            </w:tcMar>
            <w:vAlign w:val="center"/>
            <w:hideMark/>
          </w:tcPr>
          <w:p w14:paraId="4ACBA4D4" w14:textId="77777777" w:rsidR="00AE48DD" w:rsidRPr="00C115B2" w:rsidRDefault="00AE48DD" w:rsidP="005B0E11">
            <w:pPr>
              <w:pStyle w:val="movimento"/>
              <w:rPr>
                <w:color w:val="002060"/>
              </w:rPr>
            </w:pPr>
            <w:r w:rsidRPr="00C115B2">
              <w:rPr>
                <w:color w:val="002060"/>
              </w:rPr>
              <w:t>CARLUCCI MIRCO</w:t>
            </w:r>
          </w:p>
        </w:tc>
        <w:tc>
          <w:tcPr>
            <w:tcW w:w="2200" w:type="dxa"/>
            <w:tcMar>
              <w:top w:w="20" w:type="dxa"/>
              <w:left w:w="20" w:type="dxa"/>
              <w:bottom w:w="20" w:type="dxa"/>
              <w:right w:w="20" w:type="dxa"/>
            </w:tcMar>
            <w:vAlign w:val="center"/>
            <w:hideMark/>
          </w:tcPr>
          <w:p w14:paraId="017F322F" w14:textId="77777777" w:rsidR="00AE48DD" w:rsidRPr="00C115B2" w:rsidRDefault="00AE48DD" w:rsidP="005B0E11">
            <w:pPr>
              <w:pStyle w:val="movimento2"/>
              <w:rPr>
                <w:color w:val="002060"/>
              </w:rPr>
            </w:pPr>
            <w:r w:rsidRPr="00C115B2">
              <w:rPr>
                <w:color w:val="002060"/>
              </w:rPr>
              <w:t xml:space="preserve">(ATLETICO NO BORDERS) </w:t>
            </w:r>
          </w:p>
        </w:tc>
        <w:tc>
          <w:tcPr>
            <w:tcW w:w="800" w:type="dxa"/>
            <w:tcMar>
              <w:top w:w="20" w:type="dxa"/>
              <w:left w:w="20" w:type="dxa"/>
              <w:bottom w:w="20" w:type="dxa"/>
              <w:right w:w="20" w:type="dxa"/>
            </w:tcMar>
            <w:vAlign w:val="center"/>
            <w:hideMark/>
          </w:tcPr>
          <w:p w14:paraId="07B4EE66"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32A70CF"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E368B8E" w14:textId="77777777" w:rsidR="00AE48DD" w:rsidRPr="00C115B2" w:rsidRDefault="00AE48DD" w:rsidP="005B0E11">
            <w:pPr>
              <w:pStyle w:val="movimento2"/>
              <w:rPr>
                <w:color w:val="002060"/>
              </w:rPr>
            </w:pPr>
            <w:r w:rsidRPr="00C115B2">
              <w:rPr>
                <w:color w:val="002060"/>
              </w:rPr>
              <w:t> </w:t>
            </w:r>
          </w:p>
        </w:tc>
      </w:tr>
    </w:tbl>
    <w:p w14:paraId="68F271BE" w14:textId="77777777" w:rsidR="00AE48DD" w:rsidRPr="00C115B2" w:rsidRDefault="00AE48DD" w:rsidP="00AE48DD">
      <w:pPr>
        <w:pStyle w:val="titolo30"/>
        <w:rPr>
          <w:rFonts w:eastAsiaTheme="minorEastAsia"/>
          <w:color w:val="002060"/>
        </w:rPr>
      </w:pPr>
      <w:r w:rsidRPr="00C115B2">
        <w:rPr>
          <w:color w:val="002060"/>
        </w:rPr>
        <w:t xml:space="preserve">CALCIATORI NON ESPULSI </w:t>
      </w:r>
    </w:p>
    <w:p w14:paraId="38027A50" w14:textId="77777777" w:rsidR="00AE48DD" w:rsidRPr="00C115B2" w:rsidRDefault="00AE48DD" w:rsidP="00AE48DD">
      <w:pPr>
        <w:pStyle w:val="titolo20"/>
        <w:rPr>
          <w:color w:val="002060"/>
        </w:rPr>
      </w:pPr>
      <w:r w:rsidRPr="00C115B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21A6553E" w14:textId="77777777" w:rsidTr="005B0E11">
        <w:tc>
          <w:tcPr>
            <w:tcW w:w="2200" w:type="dxa"/>
            <w:tcMar>
              <w:top w:w="20" w:type="dxa"/>
              <w:left w:w="20" w:type="dxa"/>
              <w:bottom w:w="20" w:type="dxa"/>
              <w:right w:w="20" w:type="dxa"/>
            </w:tcMar>
            <w:vAlign w:val="center"/>
            <w:hideMark/>
          </w:tcPr>
          <w:p w14:paraId="521B254E" w14:textId="77777777" w:rsidR="00AE48DD" w:rsidRPr="00C115B2" w:rsidRDefault="00AE48DD" w:rsidP="005B0E11">
            <w:pPr>
              <w:pStyle w:val="movimento"/>
              <w:rPr>
                <w:color w:val="002060"/>
              </w:rPr>
            </w:pPr>
            <w:r w:rsidRPr="00C115B2">
              <w:rPr>
                <w:color w:val="002060"/>
              </w:rPr>
              <w:t>KASADIJA JURGEN</w:t>
            </w:r>
          </w:p>
        </w:tc>
        <w:tc>
          <w:tcPr>
            <w:tcW w:w="2200" w:type="dxa"/>
            <w:tcMar>
              <w:top w:w="20" w:type="dxa"/>
              <w:left w:w="20" w:type="dxa"/>
              <w:bottom w:w="20" w:type="dxa"/>
              <w:right w:w="20" w:type="dxa"/>
            </w:tcMar>
            <w:vAlign w:val="center"/>
            <w:hideMark/>
          </w:tcPr>
          <w:p w14:paraId="7672FDCB" w14:textId="77777777" w:rsidR="00AE48DD" w:rsidRPr="00C115B2" w:rsidRDefault="00AE48DD" w:rsidP="005B0E11">
            <w:pPr>
              <w:pStyle w:val="movimento2"/>
              <w:rPr>
                <w:color w:val="002060"/>
              </w:rPr>
            </w:pPr>
            <w:r w:rsidRPr="00C115B2">
              <w:rPr>
                <w:color w:val="002060"/>
              </w:rPr>
              <w:t xml:space="preserve">(CASTELRAIMONDO CALCIO A 5) </w:t>
            </w:r>
          </w:p>
        </w:tc>
        <w:tc>
          <w:tcPr>
            <w:tcW w:w="800" w:type="dxa"/>
            <w:tcMar>
              <w:top w:w="20" w:type="dxa"/>
              <w:left w:w="20" w:type="dxa"/>
              <w:bottom w:w="20" w:type="dxa"/>
              <w:right w:w="20" w:type="dxa"/>
            </w:tcMar>
            <w:vAlign w:val="center"/>
            <w:hideMark/>
          </w:tcPr>
          <w:p w14:paraId="347F5A7E"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4BF7675"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0302273" w14:textId="77777777" w:rsidR="00AE48DD" w:rsidRPr="00C115B2" w:rsidRDefault="00AE48DD" w:rsidP="005B0E11">
            <w:pPr>
              <w:pStyle w:val="movimento2"/>
              <w:rPr>
                <w:color w:val="002060"/>
              </w:rPr>
            </w:pPr>
            <w:r w:rsidRPr="00C115B2">
              <w:rPr>
                <w:color w:val="002060"/>
              </w:rPr>
              <w:t> </w:t>
            </w:r>
          </w:p>
        </w:tc>
      </w:tr>
    </w:tbl>
    <w:p w14:paraId="0520FF99" w14:textId="77777777" w:rsidR="00AE48DD" w:rsidRPr="00C115B2" w:rsidRDefault="00AE48DD" w:rsidP="00AE48DD">
      <w:pPr>
        <w:pStyle w:val="titolo20"/>
        <w:rPr>
          <w:rFonts w:eastAsiaTheme="minorEastAsia"/>
          <w:color w:val="002060"/>
        </w:rPr>
      </w:pPr>
      <w:r w:rsidRPr="00C115B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607B526F" w14:textId="77777777" w:rsidTr="005B0E11">
        <w:tc>
          <w:tcPr>
            <w:tcW w:w="2200" w:type="dxa"/>
            <w:tcMar>
              <w:top w:w="20" w:type="dxa"/>
              <w:left w:w="20" w:type="dxa"/>
              <w:bottom w:w="20" w:type="dxa"/>
              <w:right w:w="20" w:type="dxa"/>
            </w:tcMar>
            <w:vAlign w:val="center"/>
            <w:hideMark/>
          </w:tcPr>
          <w:p w14:paraId="5DFA3C6A" w14:textId="77777777" w:rsidR="00AE48DD" w:rsidRPr="00C115B2" w:rsidRDefault="00AE48DD" w:rsidP="005B0E11">
            <w:pPr>
              <w:pStyle w:val="movimento"/>
              <w:rPr>
                <w:color w:val="002060"/>
              </w:rPr>
            </w:pPr>
            <w:r w:rsidRPr="00C115B2">
              <w:rPr>
                <w:color w:val="002060"/>
              </w:rPr>
              <w:t>BURONI SAMUELE</w:t>
            </w:r>
          </w:p>
        </w:tc>
        <w:tc>
          <w:tcPr>
            <w:tcW w:w="2200" w:type="dxa"/>
            <w:tcMar>
              <w:top w:w="20" w:type="dxa"/>
              <w:left w:w="20" w:type="dxa"/>
              <w:bottom w:w="20" w:type="dxa"/>
              <w:right w:w="20" w:type="dxa"/>
            </w:tcMar>
            <w:vAlign w:val="center"/>
            <w:hideMark/>
          </w:tcPr>
          <w:p w14:paraId="63EC924F" w14:textId="77777777" w:rsidR="00AE48DD" w:rsidRPr="00C115B2" w:rsidRDefault="00AE48DD" w:rsidP="005B0E11">
            <w:pPr>
              <w:pStyle w:val="movimento2"/>
              <w:rPr>
                <w:color w:val="002060"/>
              </w:rPr>
            </w:pPr>
            <w:r w:rsidRPr="00C115B2">
              <w:rPr>
                <w:color w:val="002060"/>
              </w:rPr>
              <w:t xml:space="preserve">(SMIRRA CITY) </w:t>
            </w:r>
          </w:p>
        </w:tc>
        <w:tc>
          <w:tcPr>
            <w:tcW w:w="800" w:type="dxa"/>
            <w:tcMar>
              <w:top w:w="20" w:type="dxa"/>
              <w:left w:w="20" w:type="dxa"/>
              <w:bottom w:w="20" w:type="dxa"/>
              <w:right w:w="20" w:type="dxa"/>
            </w:tcMar>
            <w:vAlign w:val="center"/>
            <w:hideMark/>
          </w:tcPr>
          <w:p w14:paraId="05B5DECF"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D315336" w14:textId="77777777" w:rsidR="00AE48DD" w:rsidRPr="00C115B2" w:rsidRDefault="00AE48DD" w:rsidP="005B0E11">
            <w:pPr>
              <w:pStyle w:val="movimento"/>
              <w:rPr>
                <w:color w:val="002060"/>
              </w:rPr>
            </w:pPr>
            <w:r w:rsidRPr="00C115B2">
              <w:rPr>
                <w:color w:val="002060"/>
              </w:rPr>
              <w:t>MARUSIC DENIS</w:t>
            </w:r>
          </w:p>
        </w:tc>
        <w:tc>
          <w:tcPr>
            <w:tcW w:w="2200" w:type="dxa"/>
            <w:tcMar>
              <w:top w:w="20" w:type="dxa"/>
              <w:left w:w="20" w:type="dxa"/>
              <w:bottom w:w="20" w:type="dxa"/>
              <w:right w:w="20" w:type="dxa"/>
            </w:tcMar>
            <w:vAlign w:val="center"/>
            <w:hideMark/>
          </w:tcPr>
          <w:p w14:paraId="5852184E" w14:textId="77777777" w:rsidR="00AE48DD" w:rsidRPr="00C115B2" w:rsidRDefault="00AE48DD" w:rsidP="005B0E11">
            <w:pPr>
              <w:pStyle w:val="movimento2"/>
              <w:rPr>
                <w:color w:val="002060"/>
              </w:rPr>
            </w:pPr>
            <w:r w:rsidRPr="00C115B2">
              <w:rPr>
                <w:color w:val="002060"/>
              </w:rPr>
              <w:t xml:space="preserve">(VILLA CECCOLINI CALCIO) </w:t>
            </w:r>
          </w:p>
        </w:tc>
      </w:tr>
    </w:tbl>
    <w:p w14:paraId="76164DF4" w14:textId="77777777" w:rsidR="00AE48DD" w:rsidRPr="00C115B2" w:rsidRDefault="00AE48DD" w:rsidP="00AE48DD">
      <w:pPr>
        <w:pStyle w:val="titolo20"/>
        <w:rPr>
          <w:rFonts w:eastAsiaTheme="minorEastAsia"/>
          <w:color w:val="002060"/>
        </w:rPr>
      </w:pPr>
      <w:r w:rsidRPr="00C115B2">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231094EF" w14:textId="77777777" w:rsidTr="005B0E11">
        <w:tc>
          <w:tcPr>
            <w:tcW w:w="2200" w:type="dxa"/>
            <w:tcMar>
              <w:top w:w="20" w:type="dxa"/>
              <w:left w:w="20" w:type="dxa"/>
              <w:bottom w:w="20" w:type="dxa"/>
              <w:right w:w="20" w:type="dxa"/>
            </w:tcMar>
            <w:vAlign w:val="center"/>
            <w:hideMark/>
          </w:tcPr>
          <w:p w14:paraId="50B97D7B" w14:textId="77777777" w:rsidR="00AE48DD" w:rsidRPr="00C115B2" w:rsidRDefault="00AE48DD" w:rsidP="005B0E11">
            <w:pPr>
              <w:pStyle w:val="movimento"/>
              <w:rPr>
                <w:color w:val="002060"/>
              </w:rPr>
            </w:pPr>
            <w:r w:rsidRPr="00C115B2">
              <w:rPr>
                <w:color w:val="002060"/>
              </w:rPr>
              <w:t>BARDELLA ANDREA</w:t>
            </w:r>
          </w:p>
        </w:tc>
        <w:tc>
          <w:tcPr>
            <w:tcW w:w="2200" w:type="dxa"/>
            <w:tcMar>
              <w:top w:w="20" w:type="dxa"/>
              <w:left w:w="20" w:type="dxa"/>
              <w:bottom w:w="20" w:type="dxa"/>
              <w:right w:w="20" w:type="dxa"/>
            </w:tcMar>
            <w:vAlign w:val="center"/>
            <w:hideMark/>
          </w:tcPr>
          <w:p w14:paraId="770FAAA0" w14:textId="77777777" w:rsidR="00AE48DD" w:rsidRPr="00C115B2" w:rsidRDefault="00AE48DD" w:rsidP="005B0E11">
            <w:pPr>
              <w:pStyle w:val="movimento2"/>
              <w:rPr>
                <w:color w:val="002060"/>
              </w:rPr>
            </w:pPr>
            <w:r w:rsidRPr="00C115B2">
              <w:rPr>
                <w:color w:val="002060"/>
              </w:rPr>
              <w:t xml:space="preserve">(FRASASSI C5) </w:t>
            </w:r>
          </w:p>
        </w:tc>
        <w:tc>
          <w:tcPr>
            <w:tcW w:w="800" w:type="dxa"/>
            <w:tcMar>
              <w:top w:w="20" w:type="dxa"/>
              <w:left w:w="20" w:type="dxa"/>
              <w:bottom w:w="20" w:type="dxa"/>
              <w:right w:w="20" w:type="dxa"/>
            </w:tcMar>
            <w:vAlign w:val="center"/>
            <w:hideMark/>
          </w:tcPr>
          <w:p w14:paraId="2F11BF40"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56E2CF4B"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5637504E" w14:textId="77777777" w:rsidR="00AE48DD" w:rsidRPr="00C115B2" w:rsidRDefault="00AE48DD" w:rsidP="005B0E11">
            <w:pPr>
              <w:pStyle w:val="movimento2"/>
              <w:rPr>
                <w:color w:val="002060"/>
              </w:rPr>
            </w:pPr>
            <w:r w:rsidRPr="00C115B2">
              <w:rPr>
                <w:color w:val="002060"/>
              </w:rPr>
              <w:t> </w:t>
            </w:r>
          </w:p>
        </w:tc>
      </w:tr>
    </w:tbl>
    <w:p w14:paraId="4E2E4B12" w14:textId="77777777" w:rsidR="00AE48DD" w:rsidRPr="00C115B2" w:rsidRDefault="00AE48DD" w:rsidP="00AE48DD">
      <w:pPr>
        <w:pStyle w:val="titolo20"/>
        <w:rPr>
          <w:rFonts w:eastAsiaTheme="minorEastAsia"/>
          <w:color w:val="002060"/>
        </w:rPr>
      </w:pPr>
      <w:r w:rsidRPr="00C115B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1F176D8F" w14:textId="77777777" w:rsidTr="005B0E11">
        <w:tc>
          <w:tcPr>
            <w:tcW w:w="2200" w:type="dxa"/>
            <w:tcMar>
              <w:top w:w="20" w:type="dxa"/>
              <w:left w:w="20" w:type="dxa"/>
              <w:bottom w:w="20" w:type="dxa"/>
              <w:right w:w="20" w:type="dxa"/>
            </w:tcMar>
            <w:vAlign w:val="center"/>
            <w:hideMark/>
          </w:tcPr>
          <w:p w14:paraId="6102DEDC" w14:textId="77777777" w:rsidR="00AE48DD" w:rsidRPr="00C115B2" w:rsidRDefault="00AE48DD" w:rsidP="005B0E11">
            <w:pPr>
              <w:pStyle w:val="movimento"/>
              <w:rPr>
                <w:color w:val="002060"/>
              </w:rPr>
            </w:pPr>
            <w:r w:rsidRPr="00C115B2">
              <w:rPr>
                <w:color w:val="002060"/>
              </w:rPr>
              <w:lastRenderedPageBreak/>
              <w:t>MARSILI FILIPPO</w:t>
            </w:r>
          </w:p>
        </w:tc>
        <w:tc>
          <w:tcPr>
            <w:tcW w:w="2200" w:type="dxa"/>
            <w:tcMar>
              <w:top w:w="20" w:type="dxa"/>
              <w:left w:w="20" w:type="dxa"/>
              <w:bottom w:w="20" w:type="dxa"/>
              <w:right w:w="20" w:type="dxa"/>
            </w:tcMar>
            <w:vAlign w:val="center"/>
            <w:hideMark/>
          </w:tcPr>
          <w:p w14:paraId="462C7849" w14:textId="77777777" w:rsidR="00AE48DD" w:rsidRPr="00C115B2" w:rsidRDefault="00AE48DD" w:rsidP="005B0E11">
            <w:pPr>
              <w:pStyle w:val="movimento2"/>
              <w:rPr>
                <w:color w:val="002060"/>
              </w:rPr>
            </w:pPr>
            <w:r w:rsidRPr="00C115B2">
              <w:rPr>
                <w:color w:val="002060"/>
              </w:rPr>
              <w:t xml:space="preserve">(ACQUALAGNA CALCIO C 5) </w:t>
            </w:r>
          </w:p>
        </w:tc>
        <w:tc>
          <w:tcPr>
            <w:tcW w:w="800" w:type="dxa"/>
            <w:tcMar>
              <w:top w:w="20" w:type="dxa"/>
              <w:left w:w="20" w:type="dxa"/>
              <w:bottom w:w="20" w:type="dxa"/>
              <w:right w:w="20" w:type="dxa"/>
            </w:tcMar>
            <w:vAlign w:val="center"/>
            <w:hideMark/>
          </w:tcPr>
          <w:p w14:paraId="330F649C"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0937136" w14:textId="77777777" w:rsidR="00AE48DD" w:rsidRPr="00C115B2" w:rsidRDefault="00AE48DD" w:rsidP="005B0E11">
            <w:pPr>
              <w:pStyle w:val="movimento"/>
              <w:rPr>
                <w:color w:val="002060"/>
              </w:rPr>
            </w:pPr>
            <w:r w:rsidRPr="00C115B2">
              <w:rPr>
                <w:color w:val="002060"/>
              </w:rPr>
              <w:t>LATINO GIUSEPPE</w:t>
            </w:r>
          </w:p>
        </w:tc>
        <w:tc>
          <w:tcPr>
            <w:tcW w:w="2200" w:type="dxa"/>
            <w:tcMar>
              <w:top w:w="20" w:type="dxa"/>
              <w:left w:w="20" w:type="dxa"/>
              <w:bottom w:w="20" w:type="dxa"/>
              <w:right w:w="20" w:type="dxa"/>
            </w:tcMar>
            <w:vAlign w:val="center"/>
            <w:hideMark/>
          </w:tcPr>
          <w:p w14:paraId="636B1BD4" w14:textId="77777777" w:rsidR="00AE48DD" w:rsidRPr="00C115B2" w:rsidRDefault="00AE48DD" w:rsidP="005B0E11">
            <w:pPr>
              <w:pStyle w:val="movimento2"/>
              <w:rPr>
                <w:color w:val="002060"/>
              </w:rPr>
            </w:pPr>
            <w:r w:rsidRPr="00C115B2">
              <w:rPr>
                <w:color w:val="002060"/>
              </w:rPr>
              <w:t xml:space="preserve">(ANKON NOVA MARMI) </w:t>
            </w:r>
          </w:p>
        </w:tc>
      </w:tr>
      <w:tr w:rsidR="00AE48DD" w:rsidRPr="00C115B2" w14:paraId="68D2C902" w14:textId="77777777" w:rsidTr="005B0E11">
        <w:tc>
          <w:tcPr>
            <w:tcW w:w="2200" w:type="dxa"/>
            <w:tcMar>
              <w:top w:w="20" w:type="dxa"/>
              <w:left w:w="20" w:type="dxa"/>
              <w:bottom w:w="20" w:type="dxa"/>
              <w:right w:w="20" w:type="dxa"/>
            </w:tcMar>
            <w:vAlign w:val="center"/>
            <w:hideMark/>
          </w:tcPr>
          <w:p w14:paraId="60D2BCBF" w14:textId="77777777" w:rsidR="00AE48DD" w:rsidRPr="00C115B2" w:rsidRDefault="00AE48DD" w:rsidP="005B0E11">
            <w:pPr>
              <w:pStyle w:val="movimento"/>
              <w:rPr>
                <w:color w:val="002060"/>
              </w:rPr>
            </w:pPr>
            <w:r w:rsidRPr="00C115B2">
              <w:rPr>
                <w:color w:val="002060"/>
              </w:rPr>
              <w:t>LODDO ELIA</w:t>
            </w:r>
          </w:p>
        </w:tc>
        <w:tc>
          <w:tcPr>
            <w:tcW w:w="2200" w:type="dxa"/>
            <w:tcMar>
              <w:top w:w="20" w:type="dxa"/>
              <w:left w:w="20" w:type="dxa"/>
              <w:bottom w:w="20" w:type="dxa"/>
              <w:right w:w="20" w:type="dxa"/>
            </w:tcMar>
            <w:vAlign w:val="center"/>
            <w:hideMark/>
          </w:tcPr>
          <w:p w14:paraId="0F9FD544" w14:textId="77777777" w:rsidR="00AE48DD" w:rsidRPr="00C115B2" w:rsidRDefault="00AE48DD" w:rsidP="005B0E11">
            <w:pPr>
              <w:pStyle w:val="movimento2"/>
              <w:rPr>
                <w:color w:val="002060"/>
              </w:rPr>
            </w:pPr>
            <w:r w:rsidRPr="00C115B2">
              <w:rPr>
                <w:color w:val="002060"/>
              </w:rPr>
              <w:t xml:space="preserve">(ANKON NOVA MARMI) </w:t>
            </w:r>
          </w:p>
        </w:tc>
        <w:tc>
          <w:tcPr>
            <w:tcW w:w="800" w:type="dxa"/>
            <w:tcMar>
              <w:top w:w="20" w:type="dxa"/>
              <w:left w:w="20" w:type="dxa"/>
              <w:bottom w:w="20" w:type="dxa"/>
              <w:right w:w="20" w:type="dxa"/>
            </w:tcMar>
            <w:vAlign w:val="center"/>
            <w:hideMark/>
          </w:tcPr>
          <w:p w14:paraId="01C53812"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604BE05" w14:textId="77777777" w:rsidR="00AE48DD" w:rsidRPr="00C115B2" w:rsidRDefault="00AE48DD" w:rsidP="005B0E11">
            <w:pPr>
              <w:pStyle w:val="movimento"/>
              <w:rPr>
                <w:color w:val="002060"/>
              </w:rPr>
            </w:pPr>
            <w:r w:rsidRPr="00C115B2">
              <w:rPr>
                <w:color w:val="002060"/>
              </w:rPr>
              <w:t>PARRA RAMIREZ YANHIER ANDRES</w:t>
            </w:r>
          </w:p>
        </w:tc>
        <w:tc>
          <w:tcPr>
            <w:tcW w:w="2200" w:type="dxa"/>
            <w:tcMar>
              <w:top w:w="20" w:type="dxa"/>
              <w:left w:w="20" w:type="dxa"/>
              <w:bottom w:w="20" w:type="dxa"/>
              <w:right w:w="20" w:type="dxa"/>
            </w:tcMar>
            <w:vAlign w:val="center"/>
            <w:hideMark/>
          </w:tcPr>
          <w:p w14:paraId="7EFA7120" w14:textId="77777777" w:rsidR="00AE48DD" w:rsidRPr="00C115B2" w:rsidRDefault="00AE48DD" w:rsidP="005B0E11">
            <w:pPr>
              <w:pStyle w:val="movimento2"/>
              <w:rPr>
                <w:color w:val="002060"/>
              </w:rPr>
            </w:pPr>
            <w:r w:rsidRPr="00C115B2">
              <w:rPr>
                <w:color w:val="002060"/>
              </w:rPr>
              <w:t xml:space="preserve">(ATLETICO NO BORDERS) </w:t>
            </w:r>
          </w:p>
        </w:tc>
      </w:tr>
      <w:tr w:rsidR="00AE48DD" w:rsidRPr="00C115B2" w14:paraId="22E968CE" w14:textId="77777777" w:rsidTr="005B0E11">
        <w:tc>
          <w:tcPr>
            <w:tcW w:w="2200" w:type="dxa"/>
            <w:tcMar>
              <w:top w:w="20" w:type="dxa"/>
              <w:left w:w="20" w:type="dxa"/>
              <w:bottom w:w="20" w:type="dxa"/>
              <w:right w:w="20" w:type="dxa"/>
            </w:tcMar>
            <w:vAlign w:val="center"/>
            <w:hideMark/>
          </w:tcPr>
          <w:p w14:paraId="79762E1C" w14:textId="77777777" w:rsidR="00AE48DD" w:rsidRPr="00C115B2" w:rsidRDefault="00AE48DD" w:rsidP="005B0E11">
            <w:pPr>
              <w:pStyle w:val="movimento"/>
              <w:rPr>
                <w:color w:val="002060"/>
              </w:rPr>
            </w:pPr>
            <w:r w:rsidRPr="00C115B2">
              <w:rPr>
                <w:color w:val="002060"/>
              </w:rPr>
              <w:t>CALUSSI LORENZO</w:t>
            </w:r>
          </w:p>
        </w:tc>
        <w:tc>
          <w:tcPr>
            <w:tcW w:w="2200" w:type="dxa"/>
            <w:tcMar>
              <w:top w:w="20" w:type="dxa"/>
              <w:left w:w="20" w:type="dxa"/>
              <w:bottom w:w="20" w:type="dxa"/>
              <w:right w:w="20" w:type="dxa"/>
            </w:tcMar>
            <w:vAlign w:val="center"/>
            <w:hideMark/>
          </w:tcPr>
          <w:p w14:paraId="45D3E6F3" w14:textId="77777777" w:rsidR="00AE48DD" w:rsidRPr="00C115B2" w:rsidRDefault="00AE48DD" w:rsidP="005B0E11">
            <w:pPr>
              <w:pStyle w:val="movimento2"/>
              <w:rPr>
                <w:color w:val="002060"/>
              </w:rPr>
            </w:pPr>
            <w:r w:rsidRPr="00C115B2">
              <w:rPr>
                <w:color w:val="002060"/>
              </w:rPr>
              <w:t xml:space="preserve">(FRASASSI C5) </w:t>
            </w:r>
          </w:p>
        </w:tc>
        <w:tc>
          <w:tcPr>
            <w:tcW w:w="800" w:type="dxa"/>
            <w:tcMar>
              <w:top w:w="20" w:type="dxa"/>
              <w:left w:w="20" w:type="dxa"/>
              <w:bottom w:w="20" w:type="dxa"/>
              <w:right w:w="20" w:type="dxa"/>
            </w:tcMar>
            <w:vAlign w:val="center"/>
            <w:hideMark/>
          </w:tcPr>
          <w:p w14:paraId="6D4FDF00"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C2B0454" w14:textId="77777777" w:rsidR="00AE48DD" w:rsidRPr="00C115B2" w:rsidRDefault="00AE48DD" w:rsidP="005B0E11">
            <w:pPr>
              <w:pStyle w:val="movimento"/>
              <w:rPr>
                <w:color w:val="002060"/>
              </w:rPr>
            </w:pPr>
            <w:r w:rsidRPr="00C115B2">
              <w:rPr>
                <w:color w:val="002060"/>
              </w:rPr>
              <w:t>AGACHE COSTEL FLORIN</w:t>
            </w:r>
          </w:p>
        </w:tc>
        <w:tc>
          <w:tcPr>
            <w:tcW w:w="2200" w:type="dxa"/>
            <w:tcMar>
              <w:top w:w="20" w:type="dxa"/>
              <w:left w:w="20" w:type="dxa"/>
              <w:bottom w:w="20" w:type="dxa"/>
              <w:right w:w="20" w:type="dxa"/>
            </w:tcMar>
            <w:vAlign w:val="center"/>
            <w:hideMark/>
          </w:tcPr>
          <w:p w14:paraId="0951D1C7" w14:textId="77777777" w:rsidR="00AE48DD" w:rsidRPr="00C115B2" w:rsidRDefault="00AE48DD" w:rsidP="005B0E11">
            <w:pPr>
              <w:pStyle w:val="movimento2"/>
              <w:rPr>
                <w:color w:val="002060"/>
              </w:rPr>
            </w:pPr>
            <w:r w:rsidRPr="00C115B2">
              <w:rPr>
                <w:color w:val="002060"/>
              </w:rPr>
              <w:t xml:space="preserve">(PEGASO C5) </w:t>
            </w:r>
          </w:p>
        </w:tc>
      </w:tr>
      <w:tr w:rsidR="00AE48DD" w:rsidRPr="00C115B2" w14:paraId="6C7078F0" w14:textId="77777777" w:rsidTr="005B0E11">
        <w:tc>
          <w:tcPr>
            <w:tcW w:w="2200" w:type="dxa"/>
            <w:tcMar>
              <w:top w:w="20" w:type="dxa"/>
              <w:left w:w="20" w:type="dxa"/>
              <w:bottom w:w="20" w:type="dxa"/>
              <w:right w:w="20" w:type="dxa"/>
            </w:tcMar>
            <w:vAlign w:val="center"/>
            <w:hideMark/>
          </w:tcPr>
          <w:p w14:paraId="6F667270" w14:textId="77777777" w:rsidR="00AE48DD" w:rsidRPr="00C115B2" w:rsidRDefault="00AE48DD" w:rsidP="005B0E11">
            <w:pPr>
              <w:pStyle w:val="movimento"/>
              <w:rPr>
                <w:color w:val="002060"/>
              </w:rPr>
            </w:pPr>
            <w:r w:rsidRPr="00C115B2">
              <w:rPr>
                <w:color w:val="002060"/>
              </w:rPr>
              <w:t>LOPEZ TRILLO RUDY EDER</w:t>
            </w:r>
          </w:p>
        </w:tc>
        <w:tc>
          <w:tcPr>
            <w:tcW w:w="2200" w:type="dxa"/>
            <w:tcMar>
              <w:top w:w="20" w:type="dxa"/>
              <w:left w:w="20" w:type="dxa"/>
              <w:bottom w:w="20" w:type="dxa"/>
              <w:right w:w="20" w:type="dxa"/>
            </w:tcMar>
            <w:vAlign w:val="center"/>
            <w:hideMark/>
          </w:tcPr>
          <w:p w14:paraId="48411717" w14:textId="77777777" w:rsidR="00AE48DD" w:rsidRPr="00C115B2" w:rsidRDefault="00AE48DD" w:rsidP="005B0E11">
            <w:pPr>
              <w:pStyle w:val="movimento2"/>
              <w:rPr>
                <w:color w:val="002060"/>
              </w:rPr>
            </w:pPr>
            <w:r w:rsidRPr="00C115B2">
              <w:rPr>
                <w:color w:val="002060"/>
              </w:rPr>
              <w:t xml:space="preserve">(POLISPORTIVA FUTURA A.D.) </w:t>
            </w:r>
          </w:p>
        </w:tc>
        <w:tc>
          <w:tcPr>
            <w:tcW w:w="800" w:type="dxa"/>
            <w:tcMar>
              <w:top w:w="20" w:type="dxa"/>
              <w:left w:w="20" w:type="dxa"/>
              <w:bottom w:w="20" w:type="dxa"/>
              <w:right w:w="20" w:type="dxa"/>
            </w:tcMar>
            <w:vAlign w:val="center"/>
            <w:hideMark/>
          </w:tcPr>
          <w:p w14:paraId="041FB67C"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FA8607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9891ED5" w14:textId="77777777" w:rsidR="00AE48DD" w:rsidRPr="00C115B2" w:rsidRDefault="00AE48DD" w:rsidP="005B0E11">
            <w:pPr>
              <w:pStyle w:val="movimento2"/>
              <w:rPr>
                <w:color w:val="002060"/>
              </w:rPr>
            </w:pPr>
            <w:r w:rsidRPr="00C115B2">
              <w:rPr>
                <w:color w:val="002060"/>
              </w:rPr>
              <w:t> </w:t>
            </w:r>
          </w:p>
        </w:tc>
      </w:tr>
    </w:tbl>
    <w:p w14:paraId="31DC8BCB" w14:textId="77777777" w:rsidR="00AE48DD" w:rsidRPr="00C115B2" w:rsidRDefault="00AE48DD" w:rsidP="00AE48DD">
      <w:pPr>
        <w:pStyle w:val="titolo20"/>
        <w:rPr>
          <w:rFonts w:eastAsiaTheme="minorEastAsia"/>
          <w:color w:val="002060"/>
        </w:rPr>
      </w:pPr>
      <w:r w:rsidRPr="00C115B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28ED24E9" w14:textId="77777777" w:rsidTr="005B0E11">
        <w:tc>
          <w:tcPr>
            <w:tcW w:w="2200" w:type="dxa"/>
            <w:tcMar>
              <w:top w:w="20" w:type="dxa"/>
              <w:left w:w="20" w:type="dxa"/>
              <w:bottom w:w="20" w:type="dxa"/>
              <w:right w:w="20" w:type="dxa"/>
            </w:tcMar>
            <w:vAlign w:val="center"/>
            <w:hideMark/>
          </w:tcPr>
          <w:p w14:paraId="74EBC748" w14:textId="77777777" w:rsidR="00AE48DD" w:rsidRPr="00C115B2" w:rsidRDefault="00AE48DD" w:rsidP="005B0E11">
            <w:pPr>
              <w:pStyle w:val="movimento"/>
              <w:rPr>
                <w:color w:val="002060"/>
              </w:rPr>
            </w:pPr>
            <w:r w:rsidRPr="00C115B2">
              <w:rPr>
                <w:color w:val="002060"/>
              </w:rPr>
              <w:t>BELTRANI SAMUELE</w:t>
            </w:r>
          </w:p>
        </w:tc>
        <w:tc>
          <w:tcPr>
            <w:tcW w:w="2200" w:type="dxa"/>
            <w:tcMar>
              <w:top w:w="20" w:type="dxa"/>
              <w:left w:w="20" w:type="dxa"/>
              <w:bottom w:w="20" w:type="dxa"/>
              <w:right w:w="20" w:type="dxa"/>
            </w:tcMar>
            <w:vAlign w:val="center"/>
            <w:hideMark/>
          </w:tcPr>
          <w:p w14:paraId="1448FB83" w14:textId="77777777" w:rsidR="00AE48DD" w:rsidRPr="00C115B2" w:rsidRDefault="00AE48DD" w:rsidP="005B0E11">
            <w:pPr>
              <w:pStyle w:val="movimento2"/>
              <w:rPr>
                <w:color w:val="002060"/>
              </w:rPr>
            </w:pPr>
            <w:r w:rsidRPr="00C115B2">
              <w:rPr>
                <w:color w:val="002060"/>
              </w:rPr>
              <w:t xml:space="preserve">(ANGELI) </w:t>
            </w:r>
          </w:p>
        </w:tc>
        <w:tc>
          <w:tcPr>
            <w:tcW w:w="800" w:type="dxa"/>
            <w:tcMar>
              <w:top w:w="20" w:type="dxa"/>
              <w:left w:w="20" w:type="dxa"/>
              <w:bottom w:w="20" w:type="dxa"/>
              <w:right w:w="20" w:type="dxa"/>
            </w:tcMar>
            <w:vAlign w:val="center"/>
            <w:hideMark/>
          </w:tcPr>
          <w:p w14:paraId="4EE588DC"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56C04992" w14:textId="77777777" w:rsidR="00AE48DD" w:rsidRPr="00C115B2" w:rsidRDefault="00AE48DD" w:rsidP="005B0E11">
            <w:pPr>
              <w:pStyle w:val="movimento"/>
              <w:rPr>
                <w:color w:val="002060"/>
              </w:rPr>
            </w:pPr>
            <w:r w:rsidRPr="00C115B2">
              <w:rPr>
                <w:color w:val="002060"/>
              </w:rPr>
              <w:t>BRUZZICHESSI MARCO</w:t>
            </w:r>
          </w:p>
        </w:tc>
        <w:tc>
          <w:tcPr>
            <w:tcW w:w="2200" w:type="dxa"/>
            <w:tcMar>
              <w:top w:w="20" w:type="dxa"/>
              <w:left w:w="20" w:type="dxa"/>
              <w:bottom w:w="20" w:type="dxa"/>
              <w:right w:w="20" w:type="dxa"/>
            </w:tcMar>
            <w:vAlign w:val="center"/>
            <w:hideMark/>
          </w:tcPr>
          <w:p w14:paraId="29D3443A" w14:textId="77777777" w:rsidR="00AE48DD" w:rsidRPr="00C115B2" w:rsidRDefault="00AE48DD" w:rsidP="005B0E11">
            <w:pPr>
              <w:pStyle w:val="movimento2"/>
              <w:rPr>
                <w:color w:val="002060"/>
              </w:rPr>
            </w:pPr>
            <w:r w:rsidRPr="00C115B2">
              <w:rPr>
                <w:color w:val="002060"/>
              </w:rPr>
              <w:t xml:space="preserve">(FRASASSI C5) </w:t>
            </w:r>
          </w:p>
        </w:tc>
      </w:tr>
      <w:tr w:rsidR="00AE48DD" w:rsidRPr="00C115B2" w14:paraId="74080766" w14:textId="77777777" w:rsidTr="005B0E11">
        <w:tc>
          <w:tcPr>
            <w:tcW w:w="2200" w:type="dxa"/>
            <w:tcMar>
              <w:top w:w="20" w:type="dxa"/>
              <w:left w:w="20" w:type="dxa"/>
              <w:bottom w:w="20" w:type="dxa"/>
              <w:right w:w="20" w:type="dxa"/>
            </w:tcMar>
            <w:vAlign w:val="center"/>
            <w:hideMark/>
          </w:tcPr>
          <w:p w14:paraId="2CADCF32" w14:textId="77777777" w:rsidR="00AE48DD" w:rsidRPr="00C115B2" w:rsidRDefault="00AE48DD" w:rsidP="005B0E11">
            <w:pPr>
              <w:pStyle w:val="movimento"/>
              <w:rPr>
                <w:color w:val="002060"/>
              </w:rPr>
            </w:pPr>
            <w:r w:rsidRPr="00C115B2">
              <w:rPr>
                <w:color w:val="002060"/>
              </w:rPr>
              <w:t>MICCIO CESARE</w:t>
            </w:r>
          </w:p>
        </w:tc>
        <w:tc>
          <w:tcPr>
            <w:tcW w:w="2200" w:type="dxa"/>
            <w:tcMar>
              <w:top w:w="20" w:type="dxa"/>
              <w:left w:w="20" w:type="dxa"/>
              <w:bottom w:w="20" w:type="dxa"/>
              <w:right w:w="20" w:type="dxa"/>
            </w:tcMar>
            <w:vAlign w:val="center"/>
            <w:hideMark/>
          </w:tcPr>
          <w:p w14:paraId="22F26EC2" w14:textId="77777777" w:rsidR="00AE48DD" w:rsidRPr="00C115B2" w:rsidRDefault="00AE48DD" w:rsidP="005B0E11">
            <w:pPr>
              <w:pStyle w:val="movimento2"/>
              <w:rPr>
                <w:color w:val="002060"/>
              </w:rPr>
            </w:pPr>
            <w:r w:rsidRPr="00C115B2">
              <w:rPr>
                <w:color w:val="002060"/>
              </w:rPr>
              <w:t xml:space="preserve">(VILLA CECCOLINI CALCIO) </w:t>
            </w:r>
          </w:p>
        </w:tc>
        <w:tc>
          <w:tcPr>
            <w:tcW w:w="800" w:type="dxa"/>
            <w:tcMar>
              <w:top w:w="20" w:type="dxa"/>
              <w:left w:w="20" w:type="dxa"/>
              <w:bottom w:w="20" w:type="dxa"/>
              <w:right w:w="20" w:type="dxa"/>
            </w:tcMar>
            <w:vAlign w:val="center"/>
            <w:hideMark/>
          </w:tcPr>
          <w:p w14:paraId="498FC7CA"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BF07CE1"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3F39E2D" w14:textId="77777777" w:rsidR="00AE48DD" w:rsidRPr="00C115B2" w:rsidRDefault="00AE48DD" w:rsidP="005B0E11">
            <w:pPr>
              <w:pStyle w:val="movimento2"/>
              <w:rPr>
                <w:color w:val="002060"/>
              </w:rPr>
            </w:pPr>
            <w:r w:rsidRPr="00C115B2">
              <w:rPr>
                <w:color w:val="002060"/>
              </w:rPr>
              <w:t> </w:t>
            </w:r>
          </w:p>
        </w:tc>
      </w:tr>
    </w:tbl>
    <w:p w14:paraId="7310D933" w14:textId="77777777" w:rsidR="00AE48DD" w:rsidRPr="00C115B2" w:rsidRDefault="00AE48DD" w:rsidP="00AE48DD">
      <w:pPr>
        <w:pStyle w:val="titolo20"/>
        <w:rPr>
          <w:rFonts w:eastAsiaTheme="minorEastAsia"/>
          <w:color w:val="002060"/>
        </w:rPr>
      </w:pPr>
      <w:r w:rsidRPr="00C115B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7D980728" w14:textId="77777777" w:rsidTr="005B0E11">
        <w:tc>
          <w:tcPr>
            <w:tcW w:w="2200" w:type="dxa"/>
            <w:tcMar>
              <w:top w:w="20" w:type="dxa"/>
              <w:left w:w="20" w:type="dxa"/>
              <w:bottom w:w="20" w:type="dxa"/>
              <w:right w:w="20" w:type="dxa"/>
            </w:tcMar>
            <w:vAlign w:val="center"/>
            <w:hideMark/>
          </w:tcPr>
          <w:p w14:paraId="68697130" w14:textId="77777777" w:rsidR="00AE48DD" w:rsidRPr="00C115B2" w:rsidRDefault="00AE48DD" w:rsidP="005B0E11">
            <w:pPr>
              <w:pStyle w:val="movimento"/>
              <w:rPr>
                <w:color w:val="002060"/>
              </w:rPr>
            </w:pPr>
            <w:r w:rsidRPr="00C115B2">
              <w:rPr>
                <w:color w:val="002060"/>
              </w:rPr>
              <w:t>VASILE IONUT GEORGE</w:t>
            </w:r>
          </w:p>
        </w:tc>
        <w:tc>
          <w:tcPr>
            <w:tcW w:w="2200" w:type="dxa"/>
            <w:tcMar>
              <w:top w:w="20" w:type="dxa"/>
              <w:left w:w="20" w:type="dxa"/>
              <w:bottom w:w="20" w:type="dxa"/>
              <w:right w:w="20" w:type="dxa"/>
            </w:tcMar>
            <w:vAlign w:val="center"/>
            <w:hideMark/>
          </w:tcPr>
          <w:p w14:paraId="30281B6D" w14:textId="77777777" w:rsidR="00AE48DD" w:rsidRPr="00C115B2" w:rsidRDefault="00AE48DD" w:rsidP="005B0E11">
            <w:pPr>
              <w:pStyle w:val="movimento2"/>
              <w:rPr>
                <w:color w:val="002060"/>
              </w:rPr>
            </w:pPr>
            <w:r w:rsidRPr="00C115B2">
              <w:rPr>
                <w:color w:val="002060"/>
              </w:rPr>
              <w:t xml:space="preserve">(PEGASO C5) </w:t>
            </w:r>
          </w:p>
        </w:tc>
        <w:tc>
          <w:tcPr>
            <w:tcW w:w="800" w:type="dxa"/>
            <w:tcMar>
              <w:top w:w="20" w:type="dxa"/>
              <w:left w:w="20" w:type="dxa"/>
              <w:bottom w:w="20" w:type="dxa"/>
              <w:right w:w="20" w:type="dxa"/>
            </w:tcMar>
            <w:vAlign w:val="center"/>
            <w:hideMark/>
          </w:tcPr>
          <w:p w14:paraId="0DB0E809"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56C26707" w14:textId="77777777" w:rsidR="00AE48DD" w:rsidRPr="00C115B2" w:rsidRDefault="00AE48DD" w:rsidP="005B0E11">
            <w:pPr>
              <w:pStyle w:val="movimento"/>
              <w:rPr>
                <w:color w:val="002060"/>
              </w:rPr>
            </w:pPr>
            <w:r w:rsidRPr="00C115B2">
              <w:rPr>
                <w:color w:val="002060"/>
              </w:rPr>
              <w:t>BERNARDI STEFANO</w:t>
            </w:r>
          </w:p>
        </w:tc>
        <w:tc>
          <w:tcPr>
            <w:tcW w:w="2200" w:type="dxa"/>
            <w:tcMar>
              <w:top w:w="20" w:type="dxa"/>
              <w:left w:w="20" w:type="dxa"/>
              <w:bottom w:w="20" w:type="dxa"/>
              <w:right w:w="20" w:type="dxa"/>
            </w:tcMar>
            <w:vAlign w:val="center"/>
            <w:hideMark/>
          </w:tcPr>
          <w:p w14:paraId="7AF75580" w14:textId="77777777" w:rsidR="00AE48DD" w:rsidRPr="00C115B2" w:rsidRDefault="00AE48DD" w:rsidP="005B0E11">
            <w:pPr>
              <w:pStyle w:val="movimento2"/>
              <w:rPr>
                <w:color w:val="002060"/>
              </w:rPr>
            </w:pPr>
            <w:r w:rsidRPr="00C115B2">
              <w:rPr>
                <w:color w:val="002060"/>
              </w:rPr>
              <w:t xml:space="preserve">(POLISPORTIVA FUTURA A.D.) </w:t>
            </w:r>
          </w:p>
        </w:tc>
      </w:tr>
      <w:tr w:rsidR="00AE48DD" w:rsidRPr="00C115B2" w14:paraId="14BF395D" w14:textId="77777777" w:rsidTr="005B0E11">
        <w:tc>
          <w:tcPr>
            <w:tcW w:w="2200" w:type="dxa"/>
            <w:tcMar>
              <w:top w:w="20" w:type="dxa"/>
              <w:left w:w="20" w:type="dxa"/>
              <w:bottom w:w="20" w:type="dxa"/>
              <w:right w:w="20" w:type="dxa"/>
            </w:tcMar>
            <w:vAlign w:val="center"/>
            <w:hideMark/>
          </w:tcPr>
          <w:p w14:paraId="4C578CE1" w14:textId="77777777" w:rsidR="00AE48DD" w:rsidRPr="00C115B2" w:rsidRDefault="00AE48DD" w:rsidP="005B0E11">
            <w:pPr>
              <w:pStyle w:val="movimento"/>
              <w:rPr>
                <w:color w:val="002060"/>
              </w:rPr>
            </w:pPr>
            <w:r w:rsidRPr="00C115B2">
              <w:rPr>
                <w:color w:val="002060"/>
              </w:rPr>
              <w:t>DE NONI ROSARIO</w:t>
            </w:r>
          </w:p>
        </w:tc>
        <w:tc>
          <w:tcPr>
            <w:tcW w:w="2200" w:type="dxa"/>
            <w:tcMar>
              <w:top w:w="20" w:type="dxa"/>
              <w:left w:w="20" w:type="dxa"/>
              <w:bottom w:w="20" w:type="dxa"/>
              <w:right w:w="20" w:type="dxa"/>
            </w:tcMar>
            <w:vAlign w:val="center"/>
            <w:hideMark/>
          </w:tcPr>
          <w:p w14:paraId="55C47D9C" w14:textId="77777777" w:rsidR="00AE48DD" w:rsidRPr="00C115B2" w:rsidRDefault="00AE48DD" w:rsidP="005B0E11">
            <w:pPr>
              <w:pStyle w:val="movimento2"/>
              <w:rPr>
                <w:color w:val="002060"/>
              </w:rPr>
            </w:pPr>
            <w:r w:rsidRPr="00C115B2">
              <w:rPr>
                <w:color w:val="002060"/>
              </w:rPr>
              <w:t xml:space="preserve">(POLISPORTIVA FUTURA A.D.) </w:t>
            </w:r>
          </w:p>
        </w:tc>
        <w:tc>
          <w:tcPr>
            <w:tcW w:w="800" w:type="dxa"/>
            <w:tcMar>
              <w:top w:w="20" w:type="dxa"/>
              <w:left w:w="20" w:type="dxa"/>
              <w:bottom w:w="20" w:type="dxa"/>
              <w:right w:w="20" w:type="dxa"/>
            </w:tcMar>
            <w:vAlign w:val="center"/>
            <w:hideMark/>
          </w:tcPr>
          <w:p w14:paraId="6E13BCC2"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63D5EAF" w14:textId="77777777" w:rsidR="00AE48DD" w:rsidRPr="00C115B2" w:rsidRDefault="00AE48DD" w:rsidP="005B0E11">
            <w:pPr>
              <w:pStyle w:val="movimento"/>
              <w:rPr>
                <w:color w:val="002060"/>
              </w:rPr>
            </w:pPr>
            <w:r w:rsidRPr="00C115B2">
              <w:rPr>
                <w:color w:val="002060"/>
              </w:rPr>
              <w:t>LEGARI RAFFAELE</w:t>
            </w:r>
          </w:p>
        </w:tc>
        <w:tc>
          <w:tcPr>
            <w:tcW w:w="2200" w:type="dxa"/>
            <w:tcMar>
              <w:top w:w="20" w:type="dxa"/>
              <w:left w:w="20" w:type="dxa"/>
              <w:bottom w:w="20" w:type="dxa"/>
              <w:right w:w="20" w:type="dxa"/>
            </w:tcMar>
            <w:vAlign w:val="center"/>
            <w:hideMark/>
          </w:tcPr>
          <w:p w14:paraId="7B660AF4" w14:textId="77777777" w:rsidR="00AE48DD" w:rsidRPr="00C115B2" w:rsidRDefault="00AE48DD" w:rsidP="005B0E11">
            <w:pPr>
              <w:pStyle w:val="movimento2"/>
              <w:rPr>
                <w:color w:val="002060"/>
              </w:rPr>
            </w:pPr>
            <w:r w:rsidRPr="00C115B2">
              <w:rPr>
                <w:color w:val="002060"/>
              </w:rPr>
              <w:t xml:space="preserve">(VIRTUS TEAM SOC.COOP.) </w:t>
            </w:r>
          </w:p>
        </w:tc>
      </w:tr>
    </w:tbl>
    <w:p w14:paraId="07086F0B" w14:textId="77777777" w:rsidR="00AE48DD" w:rsidRPr="00C115B2" w:rsidRDefault="00AE48DD" w:rsidP="00AE48DD">
      <w:pPr>
        <w:pStyle w:val="titolo10"/>
        <w:rPr>
          <w:rFonts w:eastAsiaTheme="minorEastAsia"/>
          <w:color w:val="002060"/>
        </w:rPr>
      </w:pPr>
      <w:r w:rsidRPr="00C115B2">
        <w:rPr>
          <w:color w:val="002060"/>
        </w:rPr>
        <w:t xml:space="preserve">GARE DEL 27/ 2/2023 </w:t>
      </w:r>
    </w:p>
    <w:p w14:paraId="6998ACB2" w14:textId="77777777" w:rsidR="00AE48DD" w:rsidRPr="00C115B2" w:rsidRDefault="00AE48DD" w:rsidP="00AE48DD">
      <w:pPr>
        <w:pStyle w:val="titolo7a"/>
        <w:rPr>
          <w:color w:val="002060"/>
        </w:rPr>
      </w:pPr>
      <w:r w:rsidRPr="00C115B2">
        <w:rPr>
          <w:color w:val="002060"/>
        </w:rPr>
        <w:t xml:space="preserve">PROVVEDIMENTI DISCIPLINARI </w:t>
      </w:r>
    </w:p>
    <w:p w14:paraId="21260F3E" w14:textId="77777777" w:rsidR="00AE48DD" w:rsidRPr="00C115B2" w:rsidRDefault="00AE48DD" w:rsidP="00AE48DD">
      <w:pPr>
        <w:pStyle w:val="titolo7b0"/>
        <w:rPr>
          <w:color w:val="002060"/>
        </w:rPr>
      </w:pPr>
      <w:r w:rsidRPr="00C115B2">
        <w:rPr>
          <w:color w:val="002060"/>
        </w:rPr>
        <w:t xml:space="preserve">In base alle risultanze degli atti ufficiali sono state deliberate le seguenti sanzioni disciplinari. </w:t>
      </w:r>
    </w:p>
    <w:p w14:paraId="4C238A8D" w14:textId="77777777" w:rsidR="00AE48DD" w:rsidRPr="00C115B2" w:rsidRDefault="00AE48DD" w:rsidP="00AE48DD">
      <w:pPr>
        <w:pStyle w:val="titolo30"/>
        <w:rPr>
          <w:color w:val="002060"/>
        </w:rPr>
      </w:pPr>
      <w:r w:rsidRPr="00C115B2">
        <w:rPr>
          <w:color w:val="002060"/>
        </w:rPr>
        <w:t xml:space="preserve">CALCIATORI NON ESPULSI </w:t>
      </w:r>
    </w:p>
    <w:p w14:paraId="0A871293" w14:textId="77777777" w:rsidR="00AE48DD" w:rsidRPr="00C115B2" w:rsidRDefault="00AE48DD" w:rsidP="00AE48DD">
      <w:pPr>
        <w:pStyle w:val="titolo20"/>
        <w:rPr>
          <w:color w:val="002060"/>
        </w:rPr>
      </w:pPr>
      <w:r w:rsidRPr="00C115B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07E51964" w14:textId="77777777" w:rsidTr="005B0E11">
        <w:tc>
          <w:tcPr>
            <w:tcW w:w="2200" w:type="dxa"/>
            <w:tcMar>
              <w:top w:w="20" w:type="dxa"/>
              <w:left w:w="20" w:type="dxa"/>
              <w:bottom w:w="20" w:type="dxa"/>
              <w:right w:w="20" w:type="dxa"/>
            </w:tcMar>
            <w:vAlign w:val="center"/>
            <w:hideMark/>
          </w:tcPr>
          <w:p w14:paraId="7AE05296" w14:textId="77777777" w:rsidR="00AE48DD" w:rsidRPr="00C115B2" w:rsidRDefault="00AE48DD" w:rsidP="005B0E11">
            <w:pPr>
              <w:pStyle w:val="movimento"/>
              <w:rPr>
                <w:color w:val="002060"/>
              </w:rPr>
            </w:pPr>
            <w:r w:rsidRPr="00C115B2">
              <w:rPr>
                <w:color w:val="002060"/>
              </w:rPr>
              <w:t>REGNICOLI GIORGIO</w:t>
            </w:r>
          </w:p>
        </w:tc>
        <w:tc>
          <w:tcPr>
            <w:tcW w:w="2200" w:type="dxa"/>
            <w:tcMar>
              <w:top w:w="20" w:type="dxa"/>
              <w:left w:w="20" w:type="dxa"/>
              <w:bottom w:w="20" w:type="dxa"/>
              <w:right w:w="20" w:type="dxa"/>
            </w:tcMar>
            <w:vAlign w:val="center"/>
            <w:hideMark/>
          </w:tcPr>
          <w:p w14:paraId="0ACD45BF" w14:textId="77777777" w:rsidR="00AE48DD" w:rsidRPr="00C115B2" w:rsidRDefault="00AE48DD" w:rsidP="005B0E11">
            <w:pPr>
              <w:pStyle w:val="movimento2"/>
              <w:rPr>
                <w:color w:val="002060"/>
              </w:rPr>
            </w:pPr>
            <w:r w:rsidRPr="00C115B2">
              <w:rPr>
                <w:color w:val="002060"/>
              </w:rPr>
              <w:t xml:space="preserve">(ATLETICO ASCOLI 2000) </w:t>
            </w:r>
          </w:p>
        </w:tc>
        <w:tc>
          <w:tcPr>
            <w:tcW w:w="800" w:type="dxa"/>
            <w:tcMar>
              <w:top w:w="20" w:type="dxa"/>
              <w:left w:w="20" w:type="dxa"/>
              <w:bottom w:w="20" w:type="dxa"/>
              <w:right w:w="20" w:type="dxa"/>
            </w:tcMar>
            <w:vAlign w:val="center"/>
            <w:hideMark/>
          </w:tcPr>
          <w:p w14:paraId="7FF97099"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F6190F9"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D036FCD" w14:textId="77777777" w:rsidR="00AE48DD" w:rsidRPr="00C115B2" w:rsidRDefault="00AE48DD" w:rsidP="005B0E11">
            <w:pPr>
              <w:pStyle w:val="movimento2"/>
              <w:rPr>
                <w:color w:val="002060"/>
              </w:rPr>
            </w:pPr>
            <w:r w:rsidRPr="00C115B2">
              <w:rPr>
                <w:color w:val="002060"/>
              </w:rPr>
              <w:t> </w:t>
            </w:r>
          </w:p>
        </w:tc>
      </w:tr>
    </w:tbl>
    <w:p w14:paraId="7B0BC600" w14:textId="77777777" w:rsidR="00AE48DD" w:rsidRPr="00C115B2" w:rsidRDefault="00AE48DD" w:rsidP="00AE48DD">
      <w:pPr>
        <w:pStyle w:val="titolo20"/>
        <w:rPr>
          <w:rFonts w:eastAsiaTheme="minorEastAsia"/>
          <w:color w:val="002060"/>
        </w:rPr>
      </w:pPr>
      <w:r w:rsidRPr="00C115B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65746893" w14:textId="77777777" w:rsidTr="005B0E11">
        <w:tc>
          <w:tcPr>
            <w:tcW w:w="2200" w:type="dxa"/>
            <w:tcMar>
              <w:top w:w="20" w:type="dxa"/>
              <w:left w:w="20" w:type="dxa"/>
              <w:bottom w:w="20" w:type="dxa"/>
              <w:right w:w="20" w:type="dxa"/>
            </w:tcMar>
            <w:vAlign w:val="center"/>
            <w:hideMark/>
          </w:tcPr>
          <w:p w14:paraId="0DB7E271" w14:textId="77777777" w:rsidR="00AE48DD" w:rsidRPr="00C115B2" w:rsidRDefault="00AE48DD" w:rsidP="005B0E11">
            <w:pPr>
              <w:pStyle w:val="movimento"/>
              <w:rPr>
                <w:color w:val="002060"/>
              </w:rPr>
            </w:pPr>
            <w:r w:rsidRPr="00C115B2">
              <w:rPr>
                <w:color w:val="002060"/>
              </w:rPr>
              <w:t>TESTA ALESSANDRO</w:t>
            </w:r>
          </w:p>
        </w:tc>
        <w:tc>
          <w:tcPr>
            <w:tcW w:w="2200" w:type="dxa"/>
            <w:tcMar>
              <w:top w:w="20" w:type="dxa"/>
              <w:left w:w="20" w:type="dxa"/>
              <w:bottom w:w="20" w:type="dxa"/>
              <w:right w:w="20" w:type="dxa"/>
            </w:tcMar>
            <w:vAlign w:val="center"/>
            <w:hideMark/>
          </w:tcPr>
          <w:p w14:paraId="6276C704" w14:textId="77777777" w:rsidR="00AE48DD" w:rsidRPr="00C115B2" w:rsidRDefault="00AE48DD" w:rsidP="005B0E11">
            <w:pPr>
              <w:pStyle w:val="movimento2"/>
              <w:rPr>
                <w:color w:val="002060"/>
              </w:rPr>
            </w:pPr>
            <w:r w:rsidRPr="00C115B2">
              <w:rPr>
                <w:color w:val="002060"/>
              </w:rPr>
              <w:t xml:space="preserve">(ATLETICO ASCOLI 2000) </w:t>
            </w:r>
          </w:p>
        </w:tc>
        <w:tc>
          <w:tcPr>
            <w:tcW w:w="800" w:type="dxa"/>
            <w:tcMar>
              <w:top w:w="20" w:type="dxa"/>
              <w:left w:w="20" w:type="dxa"/>
              <w:bottom w:w="20" w:type="dxa"/>
              <w:right w:w="20" w:type="dxa"/>
            </w:tcMar>
            <w:vAlign w:val="center"/>
            <w:hideMark/>
          </w:tcPr>
          <w:p w14:paraId="01BDC69D"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8792690" w14:textId="77777777" w:rsidR="00AE48DD" w:rsidRPr="00C115B2" w:rsidRDefault="00AE48DD" w:rsidP="005B0E11">
            <w:pPr>
              <w:pStyle w:val="movimento"/>
              <w:rPr>
                <w:color w:val="002060"/>
              </w:rPr>
            </w:pPr>
            <w:r w:rsidRPr="00C115B2">
              <w:rPr>
                <w:color w:val="002060"/>
              </w:rPr>
              <w:t>SABBATINI LEONARDO</w:t>
            </w:r>
          </w:p>
        </w:tc>
        <w:tc>
          <w:tcPr>
            <w:tcW w:w="2200" w:type="dxa"/>
            <w:tcMar>
              <w:top w:w="20" w:type="dxa"/>
              <w:left w:w="20" w:type="dxa"/>
              <w:bottom w:w="20" w:type="dxa"/>
              <w:right w:w="20" w:type="dxa"/>
            </w:tcMar>
            <w:vAlign w:val="center"/>
            <w:hideMark/>
          </w:tcPr>
          <w:p w14:paraId="0AC93EA1" w14:textId="77777777" w:rsidR="00AE48DD" w:rsidRPr="00C115B2" w:rsidRDefault="00AE48DD" w:rsidP="005B0E11">
            <w:pPr>
              <w:pStyle w:val="movimento2"/>
              <w:rPr>
                <w:color w:val="002060"/>
              </w:rPr>
            </w:pPr>
            <w:r w:rsidRPr="00C115B2">
              <w:rPr>
                <w:color w:val="002060"/>
              </w:rPr>
              <w:t xml:space="preserve">(FROG S CLUB SPORT) </w:t>
            </w:r>
          </w:p>
        </w:tc>
      </w:tr>
    </w:tbl>
    <w:p w14:paraId="3DDCB12F" w14:textId="77777777" w:rsidR="00AE48DD" w:rsidRPr="00C115B2" w:rsidRDefault="00AE48DD" w:rsidP="00AE48DD">
      <w:pPr>
        <w:pStyle w:val="titolo20"/>
        <w:rPr>
          <w:rFonts w:eastAsiaTheme="minorEastAsia"/>
          <w:color w:val="002060"/>
        </w:rPr>
      </w:pPr>
      <w:r w:rsidRPr="00C115B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283C5375" w14:textId="77777777" w:rsidTr="005B0E11">
        <w:tc>
          <w:tcPr>
            <w:tcW w:w="2200" w:type="dxa"/>
            <w:tcMar>
              <w:top w:w="20" w:type="dxa"/>
              <w:left w:w="20" w:type="dxa"/>
              <w:bottom w:w="20" w:type="dxa"/>
              <w:right w:w="20" w:type="dxa"/>
            </w:tcMar>
            <w:vAlign w:val="center"/>
            <w:hideMark/>
          </w:tcPr>
          <w:p w14:paraId="5686337C" w14:textId="77777777" w:rsidR="00AE48DD" w:rsidRPr="00C115B2" w:rsidRDefault="00AE48DD" w:rsidP="005B0E11">
            <w:pPr>
              <w:pStyle w:val="movimento"/>
              <w:rPr>
                <w:color w:val="002060"/>
              </w:rPr>
            </w:pPr>
            <w:r w:rsidRPr="00C115B2">
              <w:rPr>
                <w:color w:val="002060"/>
              </w:rPr>
              <w:t>DE SANTIS LUCA</w:t>
            </w:r>
          </w:p>
        </w:tc>
        <w:tc>
          <w:tcPr>
            <w:tcW w:w="2200" w:type="dxa"/>
            <w:tcMar>
              <w:top w:w="20" w:type="dxa"/>
              <w:left w:w="20" w:type="dxa"/>
              <w:bottom w:w="20" w:type="dxa"/>
              <w:right w:w="20" w:type="dxa"/>
            </w:tcMar>
            <w:vAlign w:val="center"/>
            <w:hideMark/>
          </w:tcPr>
          <w:p w14:paraId="75720CF6" w14:textId="77777777" w:rsidR="00AE48DD" w:rsidRPr="00C115B2" w:rsidRDefault="00AE48DD" w:rsidP="005B0E11">
            <w:pPr>
              <w:pStyle w:val="movimento2"/>
              <w:rPr>
                <w:color w:val="002060"/>
              </w:rPr>
            </w:pPr>
            <w:r w:rsidRPr="00C115B2">
              <w:rPr>
                <w:color w:val="002060"/>
              </w:rPr>
              <w:t xml:space="preserve">(ATLETICO ASCOLI 2000) </w:t>
            </w:r>
          </w:p>
        </w:tc>
        <w:tc>
          <w:tcPr>
            <w:tcW w:w="800" w:type="dxa"/>
            <w:tcMar>
              <w:top w:w="20" w:type="dxa"/>
              <w:left w:w="20" w:type="dxa"/>
              <w:bottom w:w="20" w:type="dxa"/>
              <w:right w:w="20" w:type="dxa"/>
            </w:tcMar>
            <w:vAlign w:val="center"/>
            <w:hideMark/>
          </w:tcPr>
          <w:p w14:paraId="33682F4E"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EEB999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F6F9F39" w14:textId="77777777" w:rsidR="00AE48DD" w:rsidRPr="00C115B2" w:rsidRDefault="00AE48DD" w:rsidP="005B0E11">
            <w:pPr>
              <w:pStyle w:val="movimento2"/>
              <w:rPr>
                <w:color w:val="002060"/>
              </w:rPr>
            </w:pPr>
            <w:r w:rsidRPr="00C115B2">
              <w:rPr>
                <w:color w:val="002060"/>
              </w:rPr>
              <w:t> </w:t>
            </w:r>
          </w:p>
        </w:tc>
      </w:tr>
    </w:tbl>
    <w:p w14:paraId="2D5A6BD3" w14:textId="77777777" w:rsidR="00AE48DD" w:rsidRDefault="00AE48DD" w:rsidP="00AE48DD">
      <w:pPr>
        <w:pStyle w:val="breakline"/>
        <w:rPr>
          <w:color w:val="002060"/>
        </w:rPr>
      </w:pPr>
    </w:p>
    <w:p w14:paraId="00E73999" w14:textId="77777777" w:rsidR="00AE48DD" w:rsidRPr="001C24CB" w:rsidRDefault="00AE48DD" w:rsidP="00AE48DD">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4199620C" w14:textId="77777777" w:rsidR="00AE48DD" w:rsidRPr="001C24CB" w:rsidRDefault="00AE48DD" w:rsidP="00AE48DD">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34533A6E" w14:textId="77777777" w:rsidR="00AE48DD" w:rsidRPr="00C115B2" w:rsidRDefault="00AE48DD" w:rsidP="00AE48DD">
      <w:pPr>
        <w:pStyle w:val="breakline"/>
        <w:rPr>
          <w:rFonts w:eastAsiaTheme="minorEastAsia"/>
          <w:color w:val="002060"/>
        </w:rPr>
      </w:pPr>
    </w:p>
    <w:p w14:paraId="77F56B9E" w14:textId="77777777" w:rsidR="00AE48DD" w:rsidRPr="00C115B2" w:rsidRDefault="00AE48DD" w:rsidP="00AE48DD">
      <w:pPr>
        <w:pStyle w:val="titoloprinc0"/>
        <w:rPr>
          <w:color w:val="002060"/>
        </w:rPr>
      </w:pPr>
      <w:r w:rsidRPr="00C115B2">
        <w:rPr>
          <w:color w:val="002060"/>
        </w:rPr>
        <w:t>CLASSIFICA</w:t>
      </w:r>
    </w:p>
    <w:p w14:paraId="1D2E8E8D" w14:textId="77777777" w:rsidR="00AE48DD" w:rsidRPr="00C115B2" w:rsidRDefault="00AE48DD" w:rsidP="00AE48DD">
      <w:pPr>
        <w:pStyle w:val="breakline"/>
        <w:rPr>
          <w:color w:val="002060"/>
        </w:rPr>
      </w:pPr>
    </w:p>
    <w:p w14:paraId="1E1F7E55" w14:textId="77777777" w:rsidR="00AE48DD" w:rsidRPr="00C115B2" w:rsidRDefault="00AE48DD" w:rsidP="00AE48DD">
      <w:pPr>
        <w:pStyle w:val="breakline"/>
        <w:rPr>
          <w:color w:val="002060"/>
        </w:rPr>
      </w:pPr>
    </w:p>
    <w:p w14:paraId="393E44D1" w14:textId="77777777" w:rsidR="00AE48DD" w:rsidRPr="00C115B2" w:rsidRDefault="00AE48DD" w:rsidP="00AE48DD">
      <w:pPr>
        <w:pStyle w:val="sottotitolocampionato10"/>
        <w:rPr>
          <w:color w:val="002060"/>
        </w:rPr>
      </w:pPr>
      <w:r w:rsidRPr="00C115B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106C4DE4"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2D9C6"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93E39"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4DA84"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FAA34"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18C32"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C24F1"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21608"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3FAA3"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30EDC"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E1159" w14:textId="77777777" w:rsidR="00AE48DD" w:rsidRPr="00C115B2" w:rsidRDefault="00AE48DD" w:rsidP="005B0E11">
            <w:pPr>
              <w:pStyle w:val="headertabella0"/>
              <w:rPr>
                <w:color w:val="002060"/>
              </w:rPr>
            </w:pPr>
            <w:r w:rsidRPr="00C115B2">
              <w:rPr>
                <w:color w:val="002060"/>
              </w:rPr>
              <w:t>PE</w:t>
            </w:r>
          </w:p>
        </w:tc>
      </w:tr>
      <w:tr w:rsidR="00AE48DD" w:rsidRPr="00C115B2" w14:paraId="7AE7B939"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F4CD0A" w14:textId="77777777" w:rsidR="00AE48DD" w:rsidRPr="00C115B2" w:rsidRDefault="00AE48DD" w:rsidP="005B0E11">
            <w:pPr>
              <w:pStyle w:val="rowtabella0"/>
              <w:rPr>
                <w:color w:val="002060"/>
              </w:rPr>
            </w:pPr>
            <w:r w:rsidRPr="00C115B2">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ACEBA" w14:textId="77777777" w:rsidR="00AE48DD" w:rsidRPr="00C115B2" w:rsidRDefault="00AE48DD" w:rsidP="005B0E11">
            <w:pPr>
              <w:pStyle w:val="rowtabella0"/>
              <w:jc w:val="center"/>
              <w:rPr>
                <w:color w:val="002060"/>
              </w:rPr>
            </w:pPr>
            <w:r w:rsidRPr="00C115B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98419"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D7458"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535D2"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EC209"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699C6" w14:textId="77777777" w:rsidR="00AE48DD" w:rsidRPr="00C115B2" w:rsidRDefault="00AE48DD" w:rsidP="005B0E11">
            <w:pPr>
              <w:pStyle w:val="rowtabella0"/>
              <w:jc w:val="center"/>
              <w:rPr>
                <w:color w:val="002060"/>
              </w:rPr>
            </w:pPr>
            <w:r w:rsidRPr="00C115B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63E35" w14:textId="77777777" w:rsidR="00AE48DD" w:rsidRPr="00C115B2" w:rsidRDefault="00AE48DD" w:rsidP="005B0E11">
            <w:pPr>
              <w:pStyle w:val="rowtabella0"/>
              <w:jc w:val="center"/>
              <w:rPr>
                <w:color w:val="002060"/>
              </w:rPr>
            </w:pPr>
            <w:r w:rsidRPr="00C115B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D6C12" w14:textId="77777777" w:rsidR="00AE48DD" w:rsidRPr="00C115B2" w:rsidRDefault="00AE48DD" w:rsidP="005B0E11">
            <w:pPr>
              <w:pStyle w:val="rowtabella0"/>
              <w:jc w:val="center"/>
              <w:rPr>
                <w:color w:val="002060"/>
              </w:rPr>
            </w:pPr>
            <w:r w:rsidRPr="00C115B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7A8EA" w14:textId="77777777" w:rsidR="00AE48DD" w:rsidRPr="00C115B2" w:rsidRDefault="00AE48DD" w:rsidP="005B0E11">
            <w:pPr>
              <w:pStyle w:val="rowtabella0"/>
              <w:jc w:val="center"/>
              <w:rPr>
                <w:color w:val="002060"/>
              </w:rPr>
            </w:pPr>
            <w:r w:rsidRPr="00C115B2">
              <w:rPr>
                <w:color w:val="002060"/>
              </w:rPr>
              <w:t>0</w:t>
            </w:r>
          </w:p>
        </w:tc>
      </w:tr>
      <w:tr w:rsidR="00AE48DD" w:rsidRPr="00C115B2" w14:paraId="5D58C917"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B9C3F6" w14:textId="77777777" w:rsidR="00AE48DD" w:rsidRPr="00C115B2" w:rsidRDefault="00AE48DD" w:rsidP="005B0E11">
            <w:pPr>
              <w:pStyle w:val="rowtabella0"/>
              <w:rPr>
                <w:color w:val="002060"/>
              </w:rPr>
            </w:pPr>
            <w:r w:rsidRPr="00C115B2">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6F56" w14:textId="77777777" w:rsidR="00AE48DD" w:rsidRPr="00C115B2" w:rsidRDefault="00AE48DD" w:rsidP="005B0E11">
            <w:pPr>
              <w:pStyle w:val="rowtabella0"/>
              <w:jc w:val="center"/>
              <w:rPr>
                <w:color w:val="002060"/>
              </w:rPr>
            </w:pPr>
            <w:r w:rsidRPr="00C115B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F0E35"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0EA89"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25719"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41EF0"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3DA9F" w14:textId="77777777" w:rsidR="00AE48DD" w:rsidRPr="00C115B2" w:rsidRDefault="00AE48DD" w:rsidP="005B0E11">
            <w:pPr>
              <w:pStyle w:val="rowtabella0"/>
              <w:jc w:val="center"/>
              <w:rPr>
                <w:color w:val="002060"/>
              </w:rPr>
            </w:pPr>
            <w:r w:rsidRPr="00C115B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6BBF0" w14:textId="77777777" w:rsidR="00AE48DD" w:rsidRPr="00C115B2" w:rsidRDefault="00AE48DD" w:rsidP="005B0E11">
            <w:pPr>
              <w:pStyle w:val="rowtabella0"/>
              <w:jc w:val="center"/>
              <w:rPr>
                <w:color w:val="002060"/>
              </w:rPr>
            </w:pPr>
            <w:r w:rsidRPr="00C115B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4A62E"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7EAD6" w14:textId="77777777" w:rsidR="00AE48DD" w:rsidRPr="00C115B2" w:rsidRDefault="00AE48DD" w:rsidP="005B0E11">
            <w:pPr>
              <w:pStyle w:val="rowtabella0"/>
              <w:jc w:val="center"/>
              <w:rPr>
                <w:color w:val="002060"/>
              </w:rPr>
            </w:pPr>
            <w:r w:rsidRPr="00C115B2">
              <w:rPr>
                <w:color w:val="002060"/>
              </w:rPr>
              <w:t>0</w:t>
            </w:r>
          </w:p>
        </w:tc>
      </w:tr>
      <w:tr w:rsidR="00AE48DD" w:rsidRPr="00C115B2" w14:paraId="369EBA5C"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75DC9" w14:textId="77777777" w:rsidR="00AE48DD" w:rsidRPr="00C115B2" w:rsidRDefault="00AE48DD" w:rsidP="005B0E11">
            <w:pPr>
              <w:pStyle w:val="rowtabella0"/>
              <w:rPr>
                <w:color w:val="002060"/>
              </w:rPr>
            </w:pPr>
            <w:r w:rsidRPr="00C115B2">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5A71C" w14:textId="77777777" w:rsidR="00AE48DD" w:rsidRPr="00C115B2" w:rsidRDefault="00AE48DD" w:rsidP="005B0E11">
            <w:pPr>
              <w:pStyle w:val="rowtabella0"/>
              <w:jc w:val="center"/>
              <w:rPr>
                <w:color w:val="002060"/>
              </w:rPr>
            </w:pPr>
            <w:r w:rsidRPr="00C115B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8B4C4"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B83A3"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60C83"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AC0A7"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D8FF2" w14:textId="77777777" w:rsidR="00AE48DD" w:rsidRPr="00C115B2" w:rsidRDefault="00AE48DD" w:rsidP="005B0E11">
            <w:pPr>
              <w:pStyle w:val="rowtabella0"/>
              <w:jc w:val="center"/>
              <w:rPr>
                <w:color w:val="002060"/>
              </w:rPr>
            </w:pPr>
            <w:r w:rsidRPr="00C115B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8297A" w14:textId="77777777" w:rsidR="00AE48DD" w:rsidRPr="00C115B2" w:rsidRDefault="00AE48DD" w:rsidP="005B0E11">
            <w:pPr>
              <w:pStyle w:val="rowtabella0"/>
              <w:jc w:val="center"/>
              <w:rPr>
                <w:color w:val="002060"/>
              </w:rPr>
            </w:pPr>
            <w:r w:rsidRPr="00C115B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C231B" w14:textId="77777777" w:rsidR="00AE48DD" w:rsidRPr="00C115B2" w:rsidRDefault="00AE48DD" w:rsidP="005B0E11">
            <w:pPr>
              <w:pStyle w:val="rowtabella0"/>
              <w:jc w:val="center"/>
              <w:rPr>
                <w:color w:val="002060"/>
              </w:rPr>
            </w:pPr>
            <w:r w:rsidRPr="00C115B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BB155" w14:textId="77777777" w:rsidR="00AE48DD" w:rsidRPr="00C115B2" w:rsidRDefault="00AE48DD" w:rsidP="005B0E11">
            <w:pPr>
              <w:pStyle w:val="rowtabella0"/>
              <w:jc w:val="center"/>
              <w:rPr>
                <w:color w:val="002060"/>
              </w:rPr>
            </w:pPr>
            <w:r w:rsidRPr="00C115B2">
              <w:rPr>
                <w:color w:val="002060"/>
              </w:rPr>
              <w:t>0</w:t>
            </w:r>
          </w:p>
        </w:tc>
      </w:tr>
      <w:tr w:rsidR="00AE48DD" w:rsidRPr="00C115B2" w14:paraId="757E301C"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6022E8" w14:textId="77777777" w:rsidR="00AE48DD" w:rsidRPr="00C115B2" w:rsidRDefault="00AE48DD" w:rsidP="005B0E11">
            <w:pPr>
              <w:pStyle w:val="rowtabella0"/>
              <w:rPr>
                <w:color w:val="002060"/>
              </w:rPr>
            </w:pPr>
            <w:r w:rsidRPr="00C115B2">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7DCB2" w14:textId="77777777" w:rsidR="00AE48DD" w:rsidRPr="00C115B2" w:rsidRDefault="00AE48DD" w:rsidP="005B0E11">
            <w:pPr>
              <w:pStyle w:val="rowtabella0"/>
              <w:jc w:val="center"/>
              <w:rPr>
                <w:color w:val="002060"/>
              </w:rPr>
            </w:pPr>
            <w:r w:rsidRPr="00C115B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A7E45"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F33B"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21A4B"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76C76"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8D411" w14:textId="77777777" w:rsidR="00AE48DD" w:rsidRPr="00C115B2" w:rsidRDefault="00AE48DD" w:rsidP="005B0E11">
            <w:pPr>
              <w:pStyle w:val="rowtabella0"/>
              <w:jc w:val="center"/>
              <w:rPr>
                <w:color w:val="002060"/>
              </w:rPr>
            </w:pPr>
            <w:r w:rsidRPr="00C115B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C6AEA" w14:textId="77777777" w:rsidR="00AE48DD" w:rsidRPr="00C115B2" w:rsidRDefault="00AE48DD" w:rsidP="005B0E11">
            <w:pPr>
              <w:pStyle w:val="rowtabella0"/>
              <w:jc w:val="center"/>
              <w:rPr>
                <w:color w:val="002060"/>
              </w:rPr>
            </w:pPr>
            <w:r w:rsidRPr="00C115B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E6B93" w14:textId="77777777" w:rsidR="00AE48DD" w:rsidRPr="00C115B2" w:rsidRDefault="00AE48DD" w:rsidP="005B0E11">
            <w:pPr>
              <w:pStyle w:val="rowtabella0"/>
              <w:jc w:val="center"/>
              <w:rPr>
                <w:color w:val="002060"/>
              </w:rPr>
            </w:pPr>
            <w:r w:rsidRPr="00C115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1B4B3" w14:textId="77777777" w:rsidR="00AE48DD" w:rsidRPr="00C115B2" w:rsidRDefault="00AE48DD" w:rsidP="005B0E11">
            <w:pPr>
              <w:pStyle w:val="rowtabella0"/>
              <w:jc w:val="center"/>
              <w:rPr>
                <w:color w:val="002060"/>
              </w:rPr>
            </w:pPr>
            <w:r w:rsidRPr="00C115B2">
              <w:rPr>
                <w:color w:val="002060"/>
              </w:rPr>
              <w:t>0</w:t>
            </w:r>
          </w:p>
        </w:tc>
      </w:tr>
      <w:tr w:rsidR="00AE48DD" w:rsidRPr="00C115B2" w14:paraId="6F350A5C"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89065" w14:textId="77777777" w:rsidR="00AE48DD" w:rsidRPr="00C115B2" w:rsidRDefault="00AE48DD" w:rsidP="005B0E11">
            <w:pPr>
              <w:pStyle w:val="rowtabella0"/>
              <w:rPr>
                <w:color w:val="002060"/>
              </w:rPr>
            </w:pPr>
            <w:r w:rsidRPr="00C115B2">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82DA9" w14:textId="77777777" w:rsidR="00AE48DD" w:rsidRPr="00C115B2" w:rsidRDefault="00AE48DD" w:rsidP="005B0E11">
            <w:pPr>
              <w:pStyle w:val="rowtabella0"/>
              <w:jc w:val="center"/>
              <w:rPr>
                <w:color w:val="002060"/>
              </w:rPr>
            </w:pPr>
            <w:r w:rsidRPr="00C115B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C845C"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EA0B3"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7E6B7"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E5B4"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B0188" w14:textId="77777777" w:rsidR="00AE48DD" w:rsidRPr="00C115B2" w:rsidRDefault="00AE48DD" w:rsidP="005B0E11">
            <w:pPr>
              <w:pStyle w:val="rowtabella0"/>
              <w:jc w:val="center"/>
              <w:rPr>
                <w:color w:val="002060"/>
              </w:rPr>
            </w:pPr>
            <w:r w:rsidRPr="00C115B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6A1C4" w14:textId="77777777" w:rsidR="00AE48DD" w:rsidRPr="00C115B2" w:rsidRDefault="00AE48DD" w:rsidP="005B0E11">
            <w:pPr>
              <w:pStyle w:val="rowtabella0"/>
              <w:jc w:val="center"/>
              <w:rPr>
                <w:color w:val="002060"/>
              </w:rPr>
            </w:pPr>
            <w:r w:rsidRPr="00C115B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88A48"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DE131" w14:textId="77777777" w:rsidR="00AE48DD" w:rsidRPr="00C115B2" w:rsidRDefault="00AE48DD" w:rsidP="005B0E11">
            <w:pPr>
              <w:pStyle w:val="rowtabella0"/>
              <w:jc w:val="center"/>
              <w:rPr>
                <w:color w:val="002060"/>
              </w:rPr>
            </w:pPr>
            <w:r w:rsidRPr="00C115B2">
              <w:rPr>
                <w:color w:val="002060"/>
              </w:rPr>
              <w:t>0</w:t>
            </w:r>
          </w:p>
        </w:tc>
      </w:tr>
      <w:tr w:rsidR="00AE48DD" w:rsidRPr="00C115B2" w14:paraId="01D380E0"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B6B66" w14:textId="77777777" w:rsidR="00AE48DD" w:rsidRPr="00C115B2" w:rsidRDefault="00AE48DD" w:rsidP="005B0E11">
            <w:pPr>
              <w:pStyle w:val="rowtabella0"/>
              <w:rPr>
                <w:color w:val="002060"/>
              </w:rPr>
            </w:pPr>
            <w:r w:rsidRPr="00C115B2">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40B2F" w14:textId="77777777" w:rsidR="00AE48DD" w:rsidRPr="00C115B2" w:rsidRDefault="00AE48DD" w:rsidP="005B0E11">
            <w:pPr>
              <w:pStyle w:val="rowtabella0"/>
              <w:jc w:val="center"/>
              <w:rPr>
                <w:color w:val="002060"/>
              </w:rPr>
            </w:pPr>
            <w:r w:rsidRPr="00C115B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EFD5"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6651E"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20638"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5666A"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6C2B4" w14:textId="77777777" w:rsidR="00AE48DD" w:rsidRPr="00C115B2" w:rsidRDefault="00AE48DD" w:rsidP="005B0E11">
            <w:pPr>
              <w:pStyle w:val="rowtabella0"/>
              <w:jc w:val="center"/>
              <w:rPr>
                <w:color w:val="002060"/>
              </w:rPr>
            </w:pPr>
            <w:r w:rsidRPr="00C115B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85732" w14:textId="77777777" w:rsidR="00AE48DD" w:rsidRPr="00C115B2" w:rsidRDefault="00AE48DD" w:rsidP="005B0E11">
            <w:pPr>
              <w:pStyle w:val="rowtabella0"/>
              <w:jc w:val="center"/>
              <w:rPr>
                <w:color w:val="002060"/>
              </w:rPr>
            </w:pPr>
            <w:r w:rsidRPr="00C115B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5F0E7"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7C2A8" w14:textId="77777777" w:rsidR="00AE48DD" w:rsidRPr="00C115B2" w:rsidRDefault="00AE48DD" w:rsidP="005B0E11">
            <w:pPr>
              <w:pStyle w:val="rowtabella0"/>
              <w:jc w:val="center"/>
              <w:rPr>
                <w:color w:val="002060"/>
              </w:rPr>
            </w:pPr>
            <w:r w:rsidRPr="00C115B2">
              <w:rPr>
                <w:color w:val="002060"/>
              </w:rPr>
              <w:t>0</w:t>
            </w:r>
          </w:p>
        </w:tc>
      </w:tr>
      <w:tr w:rsidR="00AE48DD" w:rsidRPr="00C115B2" w14:paraId="35145170"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03BCAF" w14:textId="77777777" w:rsidR="00AE48DD" w:rsidRPr="00C115B2" w:rsidRDefault="00AE48DD" w:rsidP="005B0E11">
            <w:pPr>
              <w:pStyle w:val="rowtabella0"/>
              <w:rPr>
                <w:color w:val="002060"/>
                <w:lang w:val="en-US"/>
              </w:rPr>
            </w:pPr>
            <w:r w:rsidRPr="00C115B2">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A5EF7" w14:textId="77777777" w:rsidR="00AE48DD" w:rsidRPr="00C115B2" w:rsidRDefault="00AE48DD" w:rsidP="005B0E11">
            <w:pPr>
              <w:pStyle w:val="rowtabella0"/>
              <w:jc w:val="center"/>
              <w:rPr>
                <w:color w:val="002060"/>
              </w:rPr>
            </w:pPr>
            <w:r w:rsidRPr="00C115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0EF5"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CB621"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3E3C2"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5662A"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D272E" w14:textId="77777777" w:rsidR="00AE48DD" w:rsidRPr="00C115B2" w:rsidRDefault="00AE48DD" w:rsidP="005B0E11">
            <w:pPr>
              <w:pStyle w:val="rowtabella0"/>
              <w:jc w:val="center"/>
              <w:rPr>
                <w:color w:val="002060"/>
              </w:rPr>
            </w:pPr>
            <w:r w:rsidRPr="00C115B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50C51" w14:textId="77777777" w:rsidR="00AE48DD" w:rsidRPr="00C115B2" w:rsidRDefault="00AE48DD" w:rsidP="005B0E11">
            <w:pPr>
              <w:pStyle w:val="rowtabella0"/>
              <w:jc w:val="center"/>
              <w:rPr>
                <w:color w:val="002060"/>
              </w:rPr>
            </w:pPr>
            <w:r w:rsidRPr="00C115B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5BE3"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F2D9" w14:textId="77777777" w:rsidR="00AE48DD" w:rsidRPr="00C115B2" w:rsidRDefault="00AE48DD" w:rsidP="005B0E11">
            <w:pPr>
              <w:pStyle w:val="rowtabella0"/>
              <w:jc w:val="center"/>
              <w:rPr>
                <w:color w:val="002060"/>
              </w:rPr>
            </w:pPr>
            <w:r w:rsidRPr="00C115B2">
              <w:rPr>
                <w:color w:val="002060"/>
              </w:rPr>
              <w:t>0</w:t>
            </w:r>
          </w:p>
        </w:tc>
      </w:tr>
      <w:tr w:rsidR="00AE48DD" w:rsidRPr="00C115B2" w14:paraId="342E6F41"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851106" w14:textId="77777777" w:rsidR="00AE48DD" w:rsidRPr="00C115B2" w:rsidRDefault="00AE48DD" w:rsidP="005B0E11">
            <w:pPr>
              <w:pStyle w:val="rowtabella0"/>
              <w:rPr>
                <w:color w:val="002060"/>
              </w:rPr>
            </w:pPr>
            <w:r w:rsidRPr="00C115B2">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AFD20" w14:textId="77777777" w:rsidR="00AE48DD" w:rsidRPr="00C115B2" w:rsidRDefault="00AE48DD" w:rsidP="005B0E11">
            <w:pPr>
              <w:pStyle w:val="rowtabella0"/>
              <w:jc w:val="center"/>
              <w:rPr>
                <w:color w:val="002060"/>
              </w:rPr>
            </w:pPr>
            <w:r w:rsidRPr="00C115B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DAEAF"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3455E"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9002B"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81D01"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8FB9" w14:textId="77777777" w:rsidR="00AE48DD" w:rsidRPr="00C115B2" w:rsidRDefault="00AE48DD" w:rsidP="005B0E11">
            <w:pPr>
              <w:pStyle w:val="rowtabella0"/>
              <w:jc w:val="center"/>
              <w:rPr>
                <w:color w:val="002060"/>
              </w:rPr>
            </w:pPr>
            <w:r w:rsidRPr="00C115B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F7650" w14:textId="77777777" w:rsidR="00AE48DD" w:rsidRPr="00C115B2" w:rsidRDefault="00AE48DD" w:rsidP="005B0E11">
            <w:pPr>
              <w:pStyle w:val="rowtabella0"/>
              <w:jc w:val="center"/>
              <w:rPr>
                <w:color w:val="002060"/>
              </w:rPr>
            </w:pPr>
            <w:r w:rsidRPr="00C115B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AA731"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CCB41" w14:textId="77777777" w:rsidR="00AE48DD" w:rsidRPr="00C115B2" w:rsidRDefault="00AE48DD" w:rsidP="005B0E11">
            <w:pPr>
              <w:pStyle w:val="rowtabella0"/>
              <w:jc w:val="center"/>
              <w:rPr>
                <w:color w:val="002060"/>
              </w:rPr>
            </w:pPr>
            <w:r w:rsidRPr="00C115B2">
              <w:rPr>
                <w:color w:val="002060"/>
              </w:rPr>
              <w:t>0</w:t>
            </w:r>
          </w:p>
        </w:tc>
      </w:tr>
      <w:tr w:rsidR="00AE48DD" w:rsidRPr="00C115B2" w14:paraId="7C567213"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6EE701" w14:textId="77777777" w:rsidR="00AE48DD" w:rsidRPr="00C115B2" w:rsidRDefault="00AE48DD" w:rsidP="005B0E11">
            <w:pPr>
              <w:pStyle w:val="rowtabella0"/>
              <w:rPr>
                <w:color w:val="002060"/>
              </w:rPr>
            </w:pPr>
            <w:r w:rsidRPr="00C115B2">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0FBC3"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73EFC"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8068A"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FB06E"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02CB2"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FA678" w14:textId="77777777" w:rsidR="00AE48DD" w:rsidRPr="00C115B2" w:rsidRDefault="00AE48DD" w:rsidP="005B0E11">
            <w:pPr>
              <w:pStyle w:val="rowtabella0"/>
              <w:jc w:val="center"/>
              <w:rPr>
                <w:color w:val="002060"/>
              </w:rPr>
            </w:pPr>
            <w:r w:rsidRPr="00C115B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22275" w14:textId="77777777" w:rsidR="00AE48DD" w:rsidRPr="00C115B2" w:rsidRDefault="00AE48DD" w:rsidP="005B0E11">
            <w:pPr>
              <w:pStyle w:val="rowtabella0"/>
              <w:jc w:val="center"/>
              <w:rPr>
                <w:color w:val="002060"/>
              </w:rPr>
            </w:pPr>
            <w:r w:rsidRPr="00C115B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0CCAD"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8F186" w14:textId="77777777" w:rsidR="00AE48DD" w:rsidRPr="00C115B2" w:rsidRDefault="00AE48DD" w:rsidP="005B0E11">
            <w:pPr>
              <w:pStyle w:val="rowtabella0"/>
              <w:jc w:val="center"/>
              <w:rPr>
                <w:color w:val="002060"/>
              </w:rPr>
            </w:pPr>
            <w:r w:rsidRPr="00C115B2">
              <w:rPr>
                <w:color w:val="002060"/>
              </w:rPr>
              <w:t>0</w:t>
            </w:r>
          </w:p>
        </w:tc>
      </w:tr>
      <w:tr w:rsidR="00AE48DD" w:rsidRPr="00C115B2" w14:paraId="26D9B699"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33F49" w14:textId="77777777" w:rsidR="00AE48DD" w:rsidRPr="00C115B2" w:rsidRDefault="00AE48DD" w:rsidP="005B0E11">
            <w:pPr>
              <w:pStyle w:val="rowtabella0"/>
              <w:rPr>
                <w:color w:val="002060"/>
              </w:rPr>
            </w:pPr>
            <w:r w:rsidRPr="00C115B2">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F9B13"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13A6"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A8C9"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0CED"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394C6"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F3E01" w14:textId="77777777" w:rsidR="00AE48DD" w:rsidRPr="00C115B2" w:rsidRDefault="00AE48DD" w:rsidP="005B0E11">
            <w:pPr>
              <w:pStyle w:val="rowtabella0"/>
              <w:jc w:val="center"/>
              <w:rPr>
                <w:color w:val="002060"/>
              </w:rPr>
            </w:pPr>
            <w:r w:rsidRPr="00C115B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A908B" w14:textId="77777777" w:rsidR="00AE48DD" w:rsidRPr="00C115B2" w:rsidRDefault="00AE48DD" w:rsidP="005B0E11">
            <w:pPr>
              <w:pStyle w:val="rowtabella0"/>
              <w:jc w:val="center"/>
              <w:rPr>
                <w:color w:val="002060"/>
              </w:rPr>
            </w:pPr>
            <w:r w:rsidRPr="00C115B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F8B8"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649E" w14:textId="77777777" w:rsidR="00AE48DD" w:rsidRPr="00C115B2" w:rsidRDefault="00AE48DD" w:rsidP="005B0E11">
            <w:pPr>
              <w:pStyle w:val="rowtabella0"/>
              <w:jc w:val="center"/>
              <w:rPr>
                <w:color w:val="002060"/>
              </w:rPr>
            </w:pPr>
            <w:r w:rsidRPr="00C115B2">
              <w:rPr>
                <w:color w:val="002060"/>
              </w:rPr>
              <w:t>0</w:t>
            </w:r>
          </w:p>
        </w:tc>
      </w:tr>
      <w:tr w:rsidR="00AE48DD" w:rsidRPr="00C115B2" w14:paraId="05B8A607"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3EE413" w14:textId="77777777" w:rsidR="00AE48DD" w:rsidRPr="00C115B2" w:rsidRDefault="00AE48DD" w:rsidP="005B0E11">
            <w:pPr>
              <w:pStyle w:val="rowtabella0"/>
              <w:rPr>
                <w:color w:val="002060"/>
              </w:rPr>
            </w:pPr>
            <w:r w:rsidRPr="00C115B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0743C"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7F8A4"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A7310"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CEB3B"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8F5AC"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5AD03" w14:textId="77777777" w:rsidR="00AE48DD" w:rsidRPr="00C115B2" w:rsidRDefault="00AE48DD" w:rsidP="005B0E11">
            <w:pPr>
              <w:pStyle w:val="rowtabella0"/>
              <w:jc w:val="center"/>
              <w:rPr>
                <w:color w:val="002060"/>
              </w:rPr>
            </w:pPr>
            <w:r w:rsidRPr="00C115B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B2AA6" w14:textId="77777777" w:rsidR="00AE48DD" w:rsidRPr="00C115B2" w:rsidRDefault="00AE48DD" w:rsidP="005B0E11">
            <w:pPr>
              <w:pStyle w:val="rowtabella0"/>
              <w:jc w:val="center"/>
              <w:rPr>
                <w:color w:val="002060"/>
              </w:rPr>
            </w:pPr>
            <w:r w:rsidRPr="00C115B2">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004FC" w14:textId="77777777" w:rsidR="00AE48DD" w:rsidRPr="00C115B2" w:rsidRDefault="00AE48DD" w:rsidP="005B0E11">
            <w:pPr>
              <w:pStyle w:val="rowtabella0"/>
              <w:jc w:val="center"/>
              <w:rPr>
                <w:color w:val="002060"/>
              </w:rPr>
            </w:pPr>
            <w:r w:rsidRPr="00C115B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C19D9" w14:textId="77777777" w:rsidR="00AE48DD" w:rsidRPr="00C115B2" w:rsidRDefault="00AE48DD" w:rsidP="005B0E11">
            <w:pPr>
              <w:pStyle w:val="rowtabella0"/>
              <w:jc w:val="center"/>
              <w:rPr>
                <w:color w:val="002060"/>
              </w:rPr>
            </w:pPr>
            <w:r w:rsidRPr="00C115B2">
              <w:rPr>
                <w:color w:val="002060"/>
              </w:rPr>
              <w:t>0</w:t>
            </w:r>
          </w:p>
        </w:tc>
      </w:tr>
      <w:tr w:rsidR="00AE48DD" w:rsidRPr="00C115B2" w14:paraId="6C2BEC07"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C60854" w14:textId="77777777" w:rsidR="00AE48DD" w:rsidRPr="00C115B2" w:rsidRDefault="00AE48DD" w:rsidP="005B0E11">
            <w:pPr>
              <w:pStyle w:val="rowtabella0"/>
              <w:rPr>
                <w:color w:val="002060"/>
              </w:rPr>
            </w:pPr>
            <w:r w:rsidRPr="00C115B2">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A3152"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2D01D"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69A49"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9D3BC"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CBEBF"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E6B26" w14:textId="77777777" w:rsidR="00AE48DD" w:rsidRPr="00C115B2" w:rsidRDefault="00AE48DD" w:rsidP="005B0E11">
            <w:pPr>
              <w:pStyle w:val="rowtabella0"/>
              <w:jc w:val="center"/>
              <w:rPr>
                <w:color w:val="002060"/>
              </w:rPr>
            </w:pPr>
            <w:r w:rsidRPr="00C115B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4866" w14:textId="77777777" w:rsidR="00AE48DD" w:rsidRPr="00C115B2" w:rsidRDefault="00AE48DD" w:rsidP="005B0E11">
            <w:pPr>
              <w:pStyle w:val="rowtabella0"/>
              <w:jc w:val="center"/>
              <w:rPr>
                <w:color w:val="002060"/>
              </w:rPr>
            </w:pPr>
            <w:r w:rsidRPr="00C115B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368B8" w14:textId="77777777" w:rsidR="00AE48DD" w:rsidRPr="00C115B2" w:rsidRDefault="00AE48DD" w:rsidP="005B0E11">
            <w:pPr>
              <w:pStyle w:val="rowtabella0"/>
              <w:jc w:val="center"/>
              <w:rPr>
                <w:color w:val="002060"/>
              </w:rPr>
            </w:pPr>
            <w:r w:rsidRPr="00C115B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1177" w14:textId="77777777" w:rsidR="00AE48DD" w:rsidRPr="00C115B2" w:rsidRDefault="00AE48DD" w:rsidP="005B0E11">
            <w:pPr>
              <w:pStyle w:val="rowtabella0"/>
              <w:jc w:val="center"/>
              <w:rPr>
                <w:color w:val="002060"/>
              </w:rPr>
            </w:pPr>
            <w:r w:rsidRPr="00C115B2">
              <w:rPr>
                <w:color w:val="002060"/>
              </w:rPr>
              <w:t>8</w:t>
            </w:r>
          </w:p>
        </w:tc>
      </w:tr>
    </w:tbl>
    <w:p w14:paraId="6C0AB4AA" w14:textId="77777777" w:rsidR="00AE48DD" w:rsidRPr="00C115B2" w:rsidRDefault="00AE48DD" w:rsidP="00AE48DD">
      <w:pPr>
        <w:pStyle w:val="breakline"/>
        <w:rPr>
          <w:rFonts w:eastAsiaTheme="minorEastAsia"/>
          <w:color w:val="002060"/>
        </w:rPr>
      </w:pPr>
    </w:p>
    <w:p w14:paraId="71C1BBCA" w14:textId="77777777" w:rsidR="00AE48DD" w:rsidRPr="00C115B2" w:rsidRDefault="00AE48DD" w:rsidP="00AE48DD">
      <w:pPr>
        <w:pStyle w:val="breakline"/>
        <w:rPr>
          <w:color w:val="002060"/>
        </w:rPr>
      </w:pPr>
    </w:p>
    <w:p w14:paraId="304E3316" w14:textId="77777777" w:rsidR="00AE48DD" w:rsidRPr="00C115B2" w:rsidRDefault="00AE48DD" w:rsidP="00AE48DD">
      <w:pPr>
        <w:pStyle w:val="sottotitolocampionato10"/>
        <w:rPr>
          <w:color w:val="002060"/>
        </w:rPr>
      </w:pPr>
      <w:r w:rsidRPr="00C115B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6E951100"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AB2D3"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B2EB5"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B985D"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113FB"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8691D"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54AC9"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2E546"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289C5"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C0E28"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7C1DD" w14:textId="77777777" w:rsidR="00AE48DD" w:rsidRPr="00C115B2" w:rsidRDefault="00AE48DD" w:rsidP="005B0E11">
            <w:pPr>
              <w:pStyle w:val="headertabella0"/>
              <w:rPr>
                <w:color w:val="002060"/>
              </w:rPr>
            </w:pPr>
            <w:r w:rsidRPr="00C115B2">
              <w:rPr>
                <w:color w:val="002060"/>
              </w:rPr>
              <w:t>PE</w:t>
            </w:r>
          </w:p>
        </w:tc>
      </w:tr>
      <w:tr w:rsidR="00AE48DD" w:rsidRPr="00C115B2" w14:paraId="70E72ED8"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BA2568" w14:textId="77777777" w:rsidR="00AE48DD" w:rsidRPr="00C115B2" w:rsidRDefault="00AE48DD" w:rsidP="005B0E11">
            <w:pPr>
              <w:pStyle w:val="rowtabella0"/>
              <w:rPr>
                <w:color w:val="002060"/>
              </w:rPr>
            </w:pPr>
            <w:r w:rsidRPr="00C115B2">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A0316" w14:textId="77777777" w:rsidR="00AE48DD" w:rsidRPr="00C115B2" w:rsidRDefault="00AE48DD" w:rsidP="005B0E11">
            <w:pPr>
              <w:pStyle w:val="rowtabella0"/>
              <w:jc w:val="center"/>
              <w:rPr>
                <w:color w:val="002060"/>
              </w:rPr>
            </w:pPr>
            <w:r w:rsidRPr="00C115B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549F2"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29292"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DB3B9"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47B08"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08592" w14:textId="77777777" w:rsidR="00AE48DD" w:rsidRPr="00C115B2" w:rsidRDefault="00AE48DD" w:rsidP="005B0E11">
            <w:pPr>
              <w:pStyle w:val="rowtabella0"/>
              <w:jc w:val="center"/>
              <w:rPr>
                <w:color w:val="002060"/>
              </w:rPr>
            </w:pPr>
            <w:r w:rsidRPr="00C115B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11D90" w14:textId="77777777" w:rsidR="00AE48DD" w:rsidRPr="00C115B2" w:rsidRDefault="00AE48DD" w:rsidP="005B0E11">
            <w:pPr>
              <w:pStyle w:val="rowtabella0"/>
              <w:jc w:val="center"/>
              <w:rPr>
                <w:color w:val="002060"/>
              </w:rPr>
            </w:pPr>
            <w:r w:rsidRPr="00C115B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7E9E4" w14:textId="77777777" w:rsidR="00AE48DD" w:rsidRPr="00C115B2" w:rsidRDefault="00AE48DD" w:rsidP="005B0E11">
            <w:pPr>
              <w:pStyle w:val="rowtabella0"/>
              <w:jc w:val="center"/>
              <w:rPr>
                <w:color w:val="002060"/>
              </w:rPr>
            </w:pPr>
            <w:r w:rsidRPr="00C115B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49BBB" w14:textId="77777777" w:rsidR="00AE48DD" w:rsidRPr="00C115B2" w:rsidRDefault="00AE48DD" w:rsidP="005B0E11">
            <w:pPr>
              <w:pStyle w:val="rowtabella0"/>
              <w:jc w:val="center"/>
              <w:rPr>
                <w:color w:val="002060"/>
              </w:rPr>
            </w:pPr>
            <w:r w:rsidRPr="00C115B2">
              <w:rPr>
                <w:color w:val="002060"/>
              </w:rPr>
              <w:t>0</w:t>
            </w:r>
          </w:p>
        </w:tc>
      </w:tr>
      <w:tr w:rsidR="00AE48DD" w:rsidRPr="00C115B2" w14:paraId="0C9E5A9C"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FD1378" w14:textId="77777777" w:rsidR="00AE48DD" w:rsidRPr="00C115B2" w:rsidRDefault="00AE48DD" w:rsidP="005B0E11">
            <w:pPr>
              <w:pStyle w:val="rowtabella0"/>
              <w:rPr>
                <w:color w:val="002060"/>
              </w:rPr>
            </w:pPr>
            <w:r w:rsidRPr="00C115B2">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0DE4D" w14:textId="77777777" w:rsidR="00AE48DD" w:rsidRPr="00C115B2" w:rsidRDefault="00AE48DD" w:rsidP="005B0E11">
            <w:pPr>
              <w:pStyle w:val="rowtabella0"/>
              <w:jc w:val="center"/>
              <w:rPr>
                <w:color w:val="002060"/>
              </w:rPr>
            </w:pPr>
            <w:r w:rsidRPr="00C115B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D059D"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D497B"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8A775"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D210D"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9B8C8" w14:textId="77777777" w:rsidR="00AE48DD" w:rsidRPr="00C115B2" w:rsidRDefault="00AE48DD" w:rsidP="005B0E11">
            <w:pPr>
              <w:pStyle w:val="rowtabella0"/>
              <w:jc w:val="center"/>
              <w:rPr>
                <w:color w:val="002060"/>
              </w:rPr>
            </w:pPr>
            <w:r w:rsidRPr="00C115B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287F5" w14:textId="77777777" w:rsidR="00AE48DD" w:rsidRPr="00C115B2" w:rsidRDefault="00AE48DD" w:rsidP="005B0E11">
            <w:pPr>
              <w:pStyle w:val="rowtabella0"/>
              <w:jc w:val="center"/>
              <w:rPr>
                <w:color w:val="002060"/>
              </w:rPr>
            </w:pPr>
            <w:r w:rsidRPr="00C115B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6776E" w14:textId="77777777" w:rsidR="00AE48DD" w:rsidRPr="00C115B2" w:rsidRDefault="00AE48DD" w:rsidP="005B0E11">
            <w:pPr>
              <w:pStyle w:val="rowtabella0"/>
              <w:jc w:val="center"/>
              <w:rPr>
                <w:color w:val="002060"/>
              </w:rPr>
            </w:pPr>
            <w:r w:rsidRPr="00C115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07DFF" w14:textId="77777777" w:rsidR="00AE48DD" w:rsidRPr="00C115B2" w:rsidRDefault="00AE48DD" w:rsidP="005B0E11">
            <w:pPr>
              <w:pStyle w:val="rowtabella0"/>
              <w:jc w:val="center"/>
              <w:rPr>
                <w:color w:val="002060"/>
              </w:rPr>
            </w:pPr>
            <w:r w:rsidRPr="00C115B2">
              <w:rPr>
                <w:color w:val="002060"/>
              </w:rPr>
              <w:t>0</w:t>
            </w:r>
          </w:p>
        </w:tc>
      </w:tr>
      <w:tr w:rsidR="00AE48DD" w:rsidRPr="00C115B2" w14:paraId="54636029"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6C447" w14:textId="77777777" w:rsidR="00AE48DD" w:rsidRPr="00C115B2" w:rsidRDefault="00AE48DD" w:rsidP="005B0E11">
            <w:pPr>
              <w:pStyle w:val="rowtabella0"/>
              <w:rPr>
                <w:color w:val="002060"/>
              </w:rPr>
            </w:pPr>
            <w:r w:rsidRPr="00C115B2">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494B6" w14:textId="77777777" w:rsidR="00AE48DD" w:rsidRPr="00C115B2" w:rsidRDefault="00AE48DD" w:rsidP="005B0E11">
            <w:pPr>
              <w:pStyle w:val="rowtabella0"/>
              <w:jc w:val="center"/>
              <w:rPr>
                <w:color w:val="002060"/>
              </w:rPr>
            </w:pPr>
            <w:r w:rsidRPr="00C115B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D771"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AF545"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05592"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FA564"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8E823" w14:textId="77777777" w:rsidR="00AE48DD" w:rsidRPr="00C115B2" w:rsidRDefault="00AE48DD" w:rsidP="005B0E11">
            <w:pPr>
              <w:pStyle w:val="rowtabella0"/>
              <w:jc w:val="center"/>
              <w:rPr>
                <w:color w:val="002060"/>
              </w:rPr>
            </w:pPr>
            <w:r w:rsidRPr="00C115B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5563" w14:textId="77777777" w:rsidR="00AE48DD" w:rsidRPr="00C115B2" w:rsidRDefault="00AE48DD" w:rsidP="005B0E11">
            <w:pPr>
              <w:pStyle w:val="rowtabella0"/>
              <w:jc w:val="center"/>
              <w:rPr>
                <w:color w:val="002060"/>
              </w:rPr>
            </w:pPr>
            <w:r w:rsidRPr="00C115B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EAC88" w14:textId="77777777" w:rsidR="00AE48DD" w:rsidRPr="00C115B2" w:rsidRDefault="00AE48DD" w:rsidP="005B0E11">
            <w:pPr>
              <w:pStyle w:val="rowtabella0"/>
              <w:jc w:val="center"/>
              <w:rPr>
                <w:color w:val="002060"/>
              </w:rPr>
            </w:pPr>
            <w:r w:rsidRPr="00C115B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D90A9" w14:textId="77777777" w:rsidR="00AE48DD" w:rsidRPr="00C115B2" w:rsidRDefault="00AE48DD" w:rsidP="005B0E11">
            <w:pPr>
              <w:pStyle w:val="rowtabella0"/>
              <w:jc w:val="center"/>
              <w:rPr>
                <w:color w:val="002060"/>
              </w:rPr>
            </w:pPr>
            <w:r w:rsidRPr="00C115B2">
              <w:rPr>
                <w:color w:val="002060"/>
              </w:rPr>
              <w:t>0</w:t>
            </w:r>
          </w:p>
        </w:tc>
      </w:tr>
      <w:tr w:rsidR="00AE48DD" w:rsidRPr="00C115B2" w14:paraId="0681CBD1"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CEAA7" w14:textId="77777777" w:rsidR="00AE48DD" w:rsidRPr="00C115B2" w:rsidRDefault="00AE48DD" w:rsidP="005B0E11">
            <w:pPr>
              <w:pStyle w:val="rowtabella0"/>
              <w:rPr>
                <w:color w:val="002060"/>
              </w:rPr>
            </w:pPr>
            <w:r w:rsidRPr="00C115B2">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2AF69" w14:textId="77777777" w:rsidR="00AE48DD" w:rsidRPr="00C115B2" w:rsidRDefault="00AE48DD" w:rsidP="005B0E11">
            <w:pPr>
              <w:pStyle w:val="rowtabella0"/>
              <w:jc w:val="center"/>
              <w:rPr>
                <w:color w:val="002060"/>
              </w:rPr>
            </w:pPr>
            <w:r w:rsidRPr="00C115B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FFF19"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A4583"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98DDB"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3C72E"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CE129" w14:textId="77777777" w:rsidR="00AE48DD" w:rsidRPr="00C115B2" w:rsidRDefault="00AE48DD" w:rsidP="005B0E11">
            <w:pPr>
              <w:pStyle w:val="rowtabella0"/>
              <w:jc w:val="center"/>
              <w:rPr>
                <w:color w:val="002060"/>
              </w:rPr>
            </w:pPr>
            <w:r w:rsidRPr="00C115B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6DD9A" w14:textId="77777777" w:rsidR="00AE48DD" w:rsidRPr="00C115B2" w:rsidRDefault="00AE48DD" w:rsidP="005B0E11">
            <w:pPr>
              <w:pStyle w:val="rowtabella0"/>
              <w:jc w:val="center"/>
              <w:rPr>
                <w:color w:val="002060"/>
              </w:rPr>
            </w:pPr>
            <w:r w:rsidRPr="00C115B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03297" w14:textId="77777777" w:rsidR="00AE48DD" w:rsidRPr="00C115B2" w:rsidRDefault="00AE48DD" w:rsidP="005B0E11">
            <w:pPr>
              <w:pStyle w:val="rowtabella0"/>
              <w:jc w:val="center"/>
              <w:rPr>
                <w:color w:val="002060"/>
              </w:rPr>
            </w:pPr>
            <w:r w:rsidRPr="00C115B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195EF" w14:textId="77777777" w:rsidR="00AE48DD" w:rsidRPr="00C115B2" w:rsidRDefault="00AE48DD" w:rsidP="005B0E11">
            <w:pPr>
              <w:pStyle w:val="rowtabella0"/>
              <w:jc w:val="center"/>
              <w:rPr>
                <w:color w:val="002060"/>
              </w:rPr>
            </w:pPr>
            <w:r w:rsidRPr="00C115B2">
              <w:rPr>
                <w:color w:val="002060"/>
              </w:rPr>
              <w:t>0</w:t>
            </w:r>
          </w:p>
        </w:tc>
      </w:tr>
      <w:tr w:rsidR="00AE48DD" w:rsidRPr="00C115B2" w14:paraId="26C7E1C6"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74CA2C" w14:textId="77777777" w:rsidR="00AE48DD" w:rsidRPr="00C115B2" w:rsidRDefault="00AE48DD" w:rsidP="005B0E11">
            <w:pPr>
              <w:pStyle w:val="rowtabella0"/>
              <w:rPr>
                <w:color w:val="002060"/>
              </w:rPr>
            </w:pPr>
            <w:r w:rsidRPr="00C115B2">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CCB21" w14:textId="77777777" w:rsidR="00AE48DD" w:rsidRPr="00C115B2" w:rsidRDefault="00AE48DD" w:rsidP="005B0E11">
            <w:pPr>
              <w:pStyle w:val="rowtabella0"/>
              <w:jc w:val="center"/>
              <w:rPr>
                <w:color w:val="002060"/>
              </w:rPr>
            </w:pPr>
            <w:r w:rsidRPr="00C115B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9A654"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EA939"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EDF33"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58C29"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B233" w14:textId="77777777" w:rsidR="00AE48DD" w:rsidRPr="00C115B2" w:rsidRDefault="00AE48DD" w:rsidP="005B0E11">
            <w:pPr>
              <w:pStyle w:val="rowtabella0"/>
              <w:jc w:val="center"/>
              <w:rPr>
                <w:color w:val="002060"/>
              </w:rPr>
            </w:pPr>
            <w:r w:rsidRPr="00C115B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715F0" w14:textId="77777777" w:rsidR="00AE48DD" w:rsidRPr="00C115B2" w:rsidRDefault="00AE48DD" w:rsidP="005B0E11">
            <w:pPr>
              <w:pStyle w:val="rowtabella0"/>
              <w:jc w:val="center"/>
              <w:rPr>
                <w:color w:val="002060"/>
              </w:rPr>
            </w:pPr>
            <w:r w:rsidRPr="00C115B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15B24"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1FB8" w14:textId="77777777" w:rsidR="00AE48DD" w:rsidRPr="00C115B2" w:rsidRDefault="00AE48DD" w:rsidP="005B0E11">
            <w:pPr>
              <w:pStyle w:val="rowtabella0"/>
              <w:jc w:val="center"/>
              <w:rPr>
                <w:color w:val="002060"/>
              </w:rPr>
            </w:pPr>
            <w:r w:rsidRPr="00C115B2">
              <w:rPr>
                <w:color w:val="002060"/>
              </w:rPr>
              <w:t>0</w:t>
            </w:r>
          </w:p>
        </w:tc>
      </w:tr>
      <w:tr w:rsidR="00AE48DD" w:rsidRPr="00C115B2" w14:paraId="2A9039F2"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2D37D4" w14:textId="77777777" w:rsidR="00AE48DD" w:rsidRPr="00C115B2" w:rsidRDefault="00AE48DD" w:rsidP="005B0E11">
            <w:pPr>
              <w:pStyle w:val="rowtabella0"/>
              <w:rPr>
                <w:color w:val="002060"/>
              </w:rPr>
            </w:pPr>
            <w:r w:rsidRPr="00C115B2">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3A41F" w14:textId="77777777" w:rsidR="00AE48DD" w:rsidRPr="00C115B2" w:rsidRDefault="00AE48DD" w:rsidP="005B0E11">
            <w:pPr>
              <w:pStyle w:val="rowtabella0"/>
              <w:jc w:val="center"/>
              <w:rPr>
                <w:color w:val="002060"/>
              </w:rPr>
            </w:pPr>
            <w:r w:rsidRPr="00C115B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C0684"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B3D8"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A40A8"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490A"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206F0" w14:textId="77777777" w:rsidR="00AE48DD" w:rsidRPr="00C115B2" w:rsidRDefault="00AE48DD" w:rsidP="005B0E11">
            <w:pPr>
              <w:pStyle w:val="rowtabella0"/>
              <w:jc w:val="center"/>
              <w:rPr>
                <w:color w:val="002060"/>
              </w:rPr>
            </w:pPr>
            <w:r w:rsidRPr="00C115B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D3DF" w14:textId="77777777" w:rsidR="00AE48DD" w:rsidRPr="00C115B2" w:rsidRDefault="00AE48DD" w:rsidP="005B0E11">
            <w:pPr>
              <w:pStyle w:val="rowtabella0"/>
              <w:jc w:val="center"/>
              <w:rPr>
                <w:color w:val="002060"/>
              </w:rPr>
            </w:pPr>
            <w:r w:rsidRPr="00C115B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CCBB4"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FB359" w14:textId="77777777" w:rsidR="00AE48DD" w:rsidRPr="00C115B2" w:rsidRDefault="00AE48DD" w:rsidP="005B0E11">
            <w:pPr>
              <w:pStyle w:val="rowtabella0"/>
              <w:jc w:val="center"/>
              <w:rPr>
                <w:color w:val="002060"/>
              </w:rPr>
            </w:pPr>
            <w:r w:rsidRPr="00C115B2">
              <w:rPr>
                <w:color w:val="002060"/>
              </w:rPr>
              <w:t>0</w:t>
            </w:r>
          </w:p>
        </w:tc>
      </w:tr>
      <w:tr w:rsidR="00AE48DD" w:rsidRPr="00C115B2" w14:paraId="20B65FF4"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BBFDE" w14:textId="77777777" w:rsidR="00AE48DD" w:rsidRPr="00C115B2" w:rsidRDefault="00AE48DD" w:rsidP="005B0E11">
            <w:pPr>
              <w:pStyle w:val="rowtabella0"/>
              <w:rPr>
                <w:color w:val="002060"/>
              </w:rPr>
            </w:pPr>
            <w:r w:rsidRPr="00C115B2">
              <w:rPr>
                <w:color w:val="002060"/>
              </w:rPr>
              <w:lastRenderedPageBreak/>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CA860" w14:textId="77777777" w:rsidR="00AE48DD" w:rsidRPr="00C115B2" w:rsidRDefault="00AE48DD" w:rsidP="005B0E11">
            <w:pPr>
              <w:pStyle w:val="rowtabella0"/>
              <w:jc w:val="center"/>
              <w:rPr>
                <w:color w:val="002060"/>
              </w:rPr>
            </w:pPr>
            <w:r w:rsidRPr="00C115B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471C"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8EE03"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FD80F"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091BE"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3D4C7" w14:textId="77777777" w:rsidR="00AE48DD" w:rsidRPr="00C115B2" w:rsidRDefault="00AE48DD" w:rsidP="005B0E11">
            <w:pPr>
              <w:pStyle w:val="rowtabella0"/>
              <w:jc w:val="center"/>
              <w:rPr>
                <w:color w:val="002060"/>
              </w:rPr>
            </w:pPr>
            <w:r w:rsidRPr="00C115B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6BD51" w14:textId="77777777" w:rsidR="00AE48DD" w:rsidRPr="00C115B2" w:rsidRDefault="00AE48DD" w:rsidP="005B0E11">
            <w:pPr>
              <w:pStyle w:val="rowtabella0"/>
              <w:jc w:val="center"/>
              <w:rPr>
                <w:color w:val="002060"/>
              </w:rPr>
            </w:pPr>
            <w:r w:rsidRPr="00C115B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9C343"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4BE54" w14:textId="77777777" w:rsidR="00AE48DD" w:rsidRPr="00C115B2" w:rsidRDefault="00AE48DD" w:rsidP="005B0E11">
            <w:pPr>
              <w:pStyle w:val="rowtabella0"/>
              <w:jc w:val="center"/>
              <w:rPr>
                <w:color w:val="002060"/>
              </w:rPr>
            </w:pPr>
            <w:r w:rsidRPr="00C115B2">
              <w:rPr>
                <w:color w:val="002060"/>
              </w:rPr>
              <w:t>0</w:t>
            </w:r>
          </w:p>
        </w:tc>
      </w:tr>
      <w:tr w:rsidR="00AE48DD" w:rsidRPr="00C115B2" w14:paraId="7B93BB91"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BD967" w14:textId="77777777" w:rsidR="00AE48DD" w:rsidRPr="00C115B2" w:rsidRDefault="00AE48DD" w:rsidP="005B0E11">
            <w:pPr>
              <w:pStyle w:val="rowtabella0"/>
              <w:rPr>
                <w:color w:val="002060"/>
              </w:rPr>
            </w:pPr>
            <w:r w:rsidRPr="00C115B2">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FFC05" w14:textId="77777777" w:rsidR="00AE48DD" w:rsidRPr="00C115B2" w:rsidRDefault="00AE48DD" w:rsidP="005B0E11">
            <w:pPr>
              <w:pStyle w:val="rowtabella0"/>
              <w:jc w:val="center"/>
              <w:rPr>
                <w:color w:val="002060"/>
              </w:rPr>
            </w:pPr>
            <w:r w:rsidRPr="00C115B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3F6BF"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E00AB"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C4D4E"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E711E"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67D31" w14:textId="77777777" w:rsidR="00AE48DD" w:rsidRPr="00C115B2" w:rsidRDefault="00AE48DD" w:rsidP="005B0E11">
            <w:pPr>
              <w:pStyle w:val="rowtabella0"/>
              <w:jc w:val="center"/>
              <w:rPr>
                <w:color w:val="002060"/>
              </w:rPr>
            </w:pPr>
            <w:r w:rsidRPr="00C115B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D8CDB" w14:textId="77777777" w:rsidR="00AE48DD" w:rsidRPr="00C115B2" w:rsidRDefault="00AE48DD" w:rsidP="005B0E11">
            <w:pPr>
              <w:pStyle w:val="rowtabella0"/>
              <w:jc w:val="center"/>
              <w:rPr>
                <w:color w:val="002060"/>
              </w:rPr>
            </w:pPr>
            <w:r w:rsidRPr="00C115B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16F0B"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DEFC3" w14:textId="77777777" w:rsidR="00AE48DD" w:rsidRPr="00C115B2" w:rsidRDefault="00AE48DD" w:rsidP="005B0E11">
            <w:pPr>
              <w:pStyle w:val="rowtabella0"/>
              <w:jc w:val="center"/>
              <w:rPr>
                <w:color w:val="002060"/>
              </w:rPr>
            </w:pPr>
            <w:r w:rsidRPr="00C115B2">
              <w:rPr>
                <w:color w:val="002060"/>
              </w:rPr>
              <w:t>0</w:t>
            </w:r>
          </w:p>
        </w:tc>
      </w:tr>
      <w:tr w:rsidR="00AE48DD" w:rsidRPr="00C115B2" w14:paraId="587BF0FE"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F9E90" w14:textId="77777777" w:rsidR="00AE48DD" w:rsidRPr="00C115B2" w:rsidRDefault="00AE48DD" w:rsidP="005B0E11">
            <w:pPr>
              <w:pStyle w:val="rowtabella0"/>
              <w:rPr>
                <w:color w:val="002060"/>
              </w:rPr>
            </w:pPr>
            <w:r w:rsidRPr="00C115B2">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2E1F0"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961F"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5E63F"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EE790"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64FA3"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9EF44" w14:textId="77777777" w:rsidR="00AE48DD" w:rsidRPr="00C115B2" w:rsidRDefault="00AE48DD" w:rsidP="005B0E11">
            <w:pPr>
              <w:pStyle w:val="rowtabella0"/>
              <w:jc w:val="center"/>
              <w:rPr>
                <w:color w:val="002060"/>
              </w:rPr>
            </w:pPr>
            <w:r w:rsidRPr="00C115B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CF62" w14:textId="77777777" w:rsidR="00AE48DD" w:rsidRPr="00C115B2" w:rsidRDefault="00AE48DD" w:rsidP="005B0E11">
            <w:pPr>
              <w:pStyle w:val="rowtabella0"/>
              <w:jc w:val="center"/>
              <w:rPr>
                <w:color w:val="002060"/>
              </w:rPr>
            </w:pPr>
            <w:r w:rsidRPr="00C115B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CA79C" w14:textId="77777777" w:rsidR="00AE48DD" w:rsidRPr="00C115B2" w:rsidRDefault="00AE48DD" w:rsidP="005B0E11">
            <w:pPr>
              <w:pStyle w:val="rowtabella0"/>
              <w:jc w:val="center"/>
              <w:rPr>
                <w:color w:val="002060"/>
              </w:rPr>
            </w:pPr>
            <w:r w:rsidRPr="00C115B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6F0AC" w14:textId="77777777" w:rsidR="00AE48DD" w:rsidRPr="00C115B2" w:rsidRDefault="00AE48DD" w:rsidP="005B0E11">
            <w:pPr>
              <w:pStyle w:val="rowtabella0"/>
              <w:jc w:val="center"/>
              <w:rPr>
                <w:color w:val="002060"/>
              </w:rPr>
            </w:pPr>
            <w:r w:rsidRPr="00C115B2">
              <w:rPr>
                <w:color w:val="002060"/>
              </w:rPr>
              <w:t>0</w:t>
            </w:r>
          </w:p>
        </w:tc>
      </w:tr>
      <w:tr w:rsidR="00AE48DD" w:rsidRPr="00C115B2" w14:paraId="417C0297"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91984" w14:textId="77777777" w:rsidR="00AE48DD" w:rsidRPr="00C115B2" w:rsidRDefault="00AE48DD" w:rsidP="005B0E11">
            <w:pPr>
              <w:pStyle w:val="rowtabella0"/>
              <w:rPr>
                <w:color w:val="002060"/>
              </w:rPr>
            </w:pPr>
            <w:r w:rsidRPr="00C115B2">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49D3F"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12784"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5E48B"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D906C"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A56AD"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C03B7" w14:textId="77777777" w:rsidR="00AE48DD" w:rsidRPr="00C115B2" w:rsidRDefault="00AE48DD" w:rsidP="005B0E11">
            <w:pPr>
              <w:pStyle w:val="rowtabella0"/>
              <w:jc w:val="center"/>
              <w:rPr>
                <w:color w:val="002060"/>
              </w:rPr>
            </w:pPr>
            <w:r w:rsidRPr="00C115B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7474B" w14:textId="77777777" w:rsidR="00AE48DD" w:rsidRPr="00C115B2" w:rsidRDefault="00AE48DD" w:rsidP="005B0E11">
            <w:pPr>
              <w:pStyle w:val="rowtabella0"/>
              <w:jc w:val="center"/>
              <w:rPr>
                <w:color w:val="002060"/>
              </w:rPr>
            </w:pPr>
            <w:r w:rsidRPr="00C115B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6CA7C" w14:textId="77777777" w:rsidR="00AE48DD" w:rsidRPr="00C115B2" w:rsidRDefault="00AE48DD" w:rsidP="005B0E11">
            <w:pPr>
              <w:pStyle w:val="rowtabella0"/>
              <w:jc w:val="center"/>
              <w:rPr>
                <w:color w:val="002060"/>
              </w:rPr>
            </w:pPr>
            <w:r w:rsidRPr="00C115B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C067" w14:textId="77777777" w:rsidR="00AE48DD" w:rsidRPr="00C115B2" w:rsidRDefault="00AE48DD" w:rsidP="005B0E11">
            <w:pPr>
              <w:pStyle w:val="rowtabella0"/>
              <w:jc w:val="center"/>
              <w:rPr>
                <w:color w:val="002060"/>
              </w:rPr>
            </w:pPr>
            <w:r w:rsidRPr="00C115B2">
              <w:rPr>
                <w:color w:val="002060"/>
              </w:rPr>
              <w:t>0</w:t>
            </w:r>
          </w:p>
        </w:tc>
      </w:tr>
      <w:tr w:rsidR="00AE48DD" w:rsidRPr="00C115B2" w14:paraId="60ACD1DB"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C2628" w14:textId="77777777" w:rsidR="00AE48DD" w:rsidRPr="00C115B2" w:rsidRDefault="00AE48DD" w:rsidP="005B0E11">
            <w:pPr>
              <w:pStyle w:val="rowtabella0"/>
              <w:rPr>
                <w:color w:val="002060"/>
                <w:lang w:val="en-US"/>
              </w:rPr>
            </w:pPr>
            <w:r w:rsidRPr="00C115B2">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0BB6D"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317D9"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68BBE"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BBC6E"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8C1F1"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52FAB" w14:textId="77777777" w:rsidR="00AE48DD" w:rsidRPr="00C115B2" w:rsidRDefault="00AE48DD" w:rsidP="005B0E11">
            <w:pPr>
              <w:pStyle w:val="rowtabella0"/>
              <w:jc w:val="center"/>
              <w:rPr>
                <w:color w:val="002060"/>
              </w:rPr>
            </w:pPr>
            <w:r w:rsidRPr="00C115B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26301" w14:textId="77777777" w:rsidR="00AE48DD" w:rsidRPr="00C115B2" w:rsidRDefault="00AE48DD" w:rsidP="005B0E11">
            <w:pPr>
              <w:pStyle w:val="rowtabella0"/>
              <w:jc w:val="center"/>
              <w:rPr>
                <w:color w:val="002060"/>
              </w:rPr>
            </w:pPr>
            <w:r w:rsidRPr="00C115B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CD376" w14:textId="77777777" w:rsidR="00AE48DD" w:rsidRPr="00C115B2" w:rsidRDefault="00AE48DD" w:rsidP="005B0E11">
            <w:pPr>
              <w:pStyle w:val="rowtabella0"/>
              <w:jc w:val="center"/>
              <w:rPr>
                <w:color w:val="002060"/>
              </w:rPr>
            </w:pPr>
            <w:r w:rsidRPr="00C115B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93540" w14:textId="77777777" w:rsidR="00AE48DD" w:rsidRPr="00C115B2" w:rsidRDefault="00AE48DD" w:rsidP="005B0E11">
            <w:pPr>
              <w:pStyle w:val="rowtabella0"/>
              <w:jc w:val="center"/>
              <w:rPr>
                <w:color w:val="002060"/>
              </w:rPr>
            </w:pPr>
            <w:r w:rsidRPr="00C115B2">
              <w:rPr>
                <w:color w:val="002060"/>
              </w:rPr>
              <w:t>0</w:t>
            </w:r>
          </w:p>
        </w:tc>
      </w:tr>
      <w:tr w:rsidR="00AE48DD" w:rsidRPr="00C115B2" w14:paraId="2F9B4E5C"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FBB744" w14:textId="77777777" w:rsidR="00AE48DD" w:rsidRPr="00C115B2" w:rsidRDefault="00AE48DD" w:rsidP="005B0E11">
            <w:pPr>
              <w:pStyle w:val="rowtabella0"/>
              <w:rPr>
                <w:color w:val="002060"/>
              </w:rPr>
            </w:pPr>
            <w:r w:rsidRPr="00C115B2">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29D72"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EEDE9"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9F921"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76000"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AA0F6"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DE9B8" w14:textId="77777777" w:rsidR="00AE48DD" w:rsidRPr="00C115B2" w:rsidRDefault="00AE48DD" w:rsidP="005B0E11">
            <w:pPr>
              <w:pStyle w:val="rowtabella0"/>
              <w:jc w:val="center"/>
              <w:rPr>
                <w:color w:val="002060"/>
              </w:rPr>
            </w:pPr>
            <w:r w:rsidRPr="00C115B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BF4FC" w14:textId="77777777" w:rsidR="00AE48DD" w:rsidRPr="00C115B2" w:rsidRDefault="00AE48DD" w:rsidP="005B0E11">
            <w:pPr>
              <w:pStyle w:val="rowtabella0"/>
              <w:jc w:val="center"/>
              <w:rPr>
                <w:color w:val="002060"/>
              </w:rPr>
            </w:pPr>
            <w:r w:rsidRPr="00C115B2">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249C7" w14:textId="77777777" w:rsidR="00AE48DD" w:rsidRPr="00C115B2" w:rsidRDefault="00AE48DD" w:rsidP="005B0E11">
            <w:pPr>
              <w:pStyle w:val="rowtabella0"/>
              <w:jc w:val="center"/>
              <w:rPr>
                <w:color w:val="002060"/>
              </w:rPr>
            </w:pPr>
            <w:r w:rsidRPr="00C115B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53626" w14:textId="77777777" w:rsidR="00AE48DD" w:rsidRPr="00C115B2" w:rsidRDefault="00AE48DD" w:rsidP="005B0E11">
            <w:pPr>
              <w:pStyle w:val="rowtabella0"/>
              <w:jc w:val="center"/>
              <w:rPr>
                <w:color w:val="002060"/>
              </w:rPr>
            </w:pPr>
            <w:r w:rsidRPr="00C115B2">
              <w:rPr>
                <w:color w:val="002060"/>
              </w:rPr>
              <w:t>0</w:t>
            </w:r>
          </w:p>
        </w:tc>
      </w:tr>
    </w:tbl>
    <w:p w14:paraId="7419F151" w14:textId="77777777" w:rsidR="00AE48DD" w:rsidRPr="00C115B2" w:rsidRDefault="00AE48DD" w:rsidP="00AE48DD">
      <w:pPr>
        <w:pStyle w:val="breakline"/>
        <w:rPr>
          <w:rFonts w:eastAsiaTheme="minorEastAsia"/>
          <w:color w:val="002060"/>
        </w:rPr>
      </w:pPr>
    </w:p>
    <w:p w14:paraId="224B9EB9" w14:textId="77777777" w:rsidR="00AE48DD" w:rsidRPr="00C115B2" w:rsidRDefault="00AE48DD" w:rsidP="00AE48DD">
      <w:pPr>
        <w:pStyle w:val="breakline"/>
        <w:rPr>
          <w:color w:val="002060"/>
        </w:rPr>
      </w:pPr>
    </w:p>
    <w:p w14:paraId="4A14E112" w14:textId="77777777" w:rsidR="00AE48DD" w:rsidRPr="00C115B2" w:rsidRDefault="00AE48DD" w:rsidP="00AE48DD">
      <w:pPr>
        <w:pStyle w:val="sottotitolocampionato10"/>
        <w:rPr>
          <w:color w:val="002060"/>
        </w:rPr>
      </w:pPr>
      <w:r w:rsidRPr="00C115B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50D0508F"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B3C6B"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99649"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737F3"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A3F6B"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FB30E"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4E8FF"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B2800"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A45AA"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F7768"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492CC" w14:textId="77777777" w:rsidR="00AE48DD" w:rsidRPr="00C115B2" w:rsidRDefault="00AE48DD" w:rsidP="005B0E11">
            <w:pPr>
              <w:pStyle w:val="headertabella0"/>
              <w:rPr>
                <w:color w:val="002060"/>
              </w:rPr>
            </w:pPr>
            <w:r w:rsidRPr="00C115B2">
              <w:rPr>
                <w:color w:val="002060"/>
              </w:rPr>
              <w:t>PE</w:t>
            </w:r>
          </w:p>
        </w:tc>
      </w:tr>
      <w:tr w:rsidR="00AE48DD" w:rsidRPr="00C115B2" w14:paraId="3635E43C"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AF5D7B" w14:textId="77777777" w:rsidR="00AE48DD" w:rsidRPr="00C115B2" w:rsidRDefault="00AE48DD" w:rsidP="005B0E11">
            <w:pPr>
              <w:pStyle w:val="rowtabella0"/>
              <w:rPr>
                <w:color w:val="002060"/>
              </w:rPr>
            </w:pPr>
            <w:r w:rsidRPr="00C115B2">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22839" w14:textId="77777777" w:rsidR="00AE48DD" w:rsidRPr="00C115B2" w:rsidRDefault="00AE48DD" w:rsidP="005B0E11">
            <w:pPr>
              <w:pStyle w:val="rowtabella0"/>
              <w:jc w:val="center"/>
              <w:rPr>
                <w:color w:val="002060"/>
              </w:rPr>
            </w:pPr>
            <w:r w:rsidRPr="00C115B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0C2A"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59209"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0109B"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B9A9"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480CE" w14:textId="77777777" w:rsidR="00AE48DD" w:rsidRPr="00C115B2" w:rsidRDefault="00AE48DD" w:rsidP="005B0E11">
            <w:pPr>
              <w:pStyle w:val="rowtabella0"/>
              <w:jc w:val="center"/>
              <w:rPr>
                <w:color w:val="002060"/>
              </w:rPr>
            </w:pPr>
            <w:r w:rsidRPr="00C115B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E34B5" w14:textId="77777777" w:rsidR="00AE48DD" w:rsidRPr="00C115B2" w:rsidRDefault="00AE48DD" w:rsidP="005B0E11">
            <w:pPr>
              <w:pStyle w:val="rowtabella0"/>
              <w:jc w:val="center"/>
              <w:rPr>
                <w:color w:val="002060"/>
              </w:rPr>
            </w:pPr>
            <w:r w:rsidRPr="00C115B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8BD5F" w14:textId="77777777" w:rsidR="00AE48DD" w:rsidRPr="00C115B2" w:rsidRDefault="00AE48DD" w:rsidP="005B0E11">
            <w:pPr>
              <w:pStyle w:val="rowtabella0"/>
              <w:jc w:val="center"/>
              <w:rPr>
                <w:color w:val="002060"/>
              </w:rPr>
            </w:pPr>
            <w:r w:rsidRPr="00C115B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5D97F" w14:textId="77777777" w:rsidR="00AE48DD" w:rsidRPr="00C115B2" w:rsidRDefault="00AE48DD" w:rsidP="005B0E11">
            <w:pPr>
              <w:pStyle w:val="rowtabella0"/>
              <w:jc w:val="center"/>
              <w:rPr>
                <w:color w:val="002060"/>
              </w:rPr>
            </w:pPr>
            <w:r w:rsidRPr="00C115B2">
              <w:rPr>
                <w:color w:val="002060"/>
              </w:rPr>
              <w:t>0</w:t>
            </w:r>
          </w:p>
        </w:tc>
      </w:tr>
      <w:tr w:rsidR="00AE48DD" w:rsidRPr="00C115B2" w14:paraId="44DCF4CA"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19874" w14:textId="77777777" w:rsidR="00AE48DD" w:rsidRPr="00C115B2" w:rsidRDefault="00AE48DD" w:rsidP="005B0E11">
            <w:pPr>
              <w:pStyle w:val="rowtabella0"/>
              <w:rPr>
                <w:color w:val="002060"/>
              </w:rPr>
            </w:pPr>
            <w:r w:rsidRPr="00C115B2">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27EFF" w14:textId="77777777" w:rsidR="00AE48DD" w:rsidRPr="00C115B2" w:rsidRDefault="00AE48DD" w:rsidP="005B0E11">
            <w:pPr>
              <w:pStyle w:val="rowtabella0"/>
              <w:jc w:val="center"/>
              <w:rPr>
                <w:color w:val="002060"/>
              </w:rPr>
            </w:pPr>
            <w:r w:rsidRPr="00C115B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EC2D9"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5B9DF"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8A54F"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AA6F0"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2F37D" w14:textId="77777777" w:rsidR="00AE48DD" w:rsidRPr="00C115B2" w:rsidRDefault="00AE48DD" w:rsidP="005B0E11">
            <w:pPr>
              <w:pStyle w:val="rowtabella0"/>
              <w:jc w:val="center"/>
              <w:rPr>
                <w:color w:val="002060"/>
              </w:rPr>
            </w:pPr>
            <w:r w:rsidRPr="00C115B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40C5A" w14:textId="77777777" w:rsidR="00AE48DD" w:rsidRPr="00C115B2" w:rsidRDefault="00AE48DD" w:rsidP="005B0E11">
            <w:pPr>
              <w:pStyle w:val="rowtabella0"/>
              <w:jc w:val="center"/>
              <w:rPr>
                <w:color w:val="002060"/>
              </w:rPr>
            </w:pPr>
            <w:r w:rsidRPr="00C115B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AC1F9" w14:textId="77777777" w:rsidR="00AE48DD" w:rsidRPr="00C115B2" w:rsidRDefault="00AE48DD" w:rsidP="005B0E11">
            <w:pPr>
              <w:pStyle w:val="rowtabella0"/>
              <w:jc w:val="center"/>
              <w:rPr>
                <w:color w:val="002060"/>
              </w:rPr>
            </w:pPr>
            <w:r w:rsidRPr="00C115B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028E1" w14:textId="77777777" w:rsidR="00AE48DD" w:rsidRPr="00C115B2" w:rsidRDefault="00AE48DD" w:rsidP="005B0E11">
            <w:pPr>
              <w:pStyle w:val="rowtabella0"/>
              <w:jc w:val="center"/>
              <w:rPr>
                <w:color w:val="002060"/>
              </w:rPr>
            </w:pPr>
            <w:r w:rsidRPr="00C115B2">
              <w:rPr>
                <w:color w:val="002060"/>
              </w:rPr>
              <w:t>0</w:t>
            </w:r>
          </w:p>
        </w:tc>
      </w:tr>
      <w:tr w:rsidR="00AE48DD" w:rsidRPr="00C115B2" w14:paraId="2E6F70FC"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7B3EF" w14:textId="77777777" w:rsidR="00AE48DD" w:rsidRPr="00C115B2" w:rsidRDefault="00AE48DD" w:rsidP="005B0E11">
            <w:pPr>
              <w:pStyle w:val="rowtabella0"/>
              <w:rPr>
                <w:color w:val="002060"/>
              </w:rPr>
            </w:pPr>
            <w:r w:rsidRPr="00C115B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CDC4" w14:textId="77777777" w:rsidR="00AE48DD" w:rsidRPr="00C115B2" w:rsidRDefault="00AE48DD" w:rsidP="005B0E11">
            <w:pPr>
              <w:pStyle w:val="rowtabella0"/>
              <w:jc w:val="center"/>
              <w:rPr>
                <w:color w:val="002060"/>
              </w:rPr>
            </w:pPr>
            <w:r w:rsidRPr="00C115B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88816"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6A16"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7D3BD"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2DC57"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BD7FC" w14:textId="77777777" w:rsidR="00AE48DD" w:rsidRPr="00C115B2" w:rsidRDefault="00AE48DD" w:rsidP="005B0E11">
            <w:pPr>
              <w:pStyle w:val="rowtabella0"/>
              <w:jc w:val="center"/>
              <w:rPr>
                <w:color w:val="002060"/>
              </w:rPr>
            </w:pPr>
            <w:r w:rsidRPr="00C115B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CB57" w14:textId="77777777" w:rsidR="00AE48DD" w:rsidRPr="00C115B2" w:rsidRDefault="00AE48DD" w:rsidP="005B0E11">
            <w:pPr>
              <w:pStyle w:val="rowtabella0"/>
              <w:jc w:val="center"/>
              <w:rPr>
                <w:color w:val="002060"/>
              </w:rPr>
            </w:pPr>
            <w:r w:rsidRPr="00C115B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ABEEA" w14:textId="77777777" w:rsidR="00AE48DD" w:rsidRPr="00C115B2" w:rsidRDefault="00AE48DD" w:rsidP="005B0E11">
            <w:pPr>
              <w:pStyle w:val="rowtabella0"/>
              <w:jc w:val="center"/>
              <w:rPr>
                <w:color w:val="002060"/>
              </w:rPr>
            </w:pPr>
            <w:r w:rsidRPr="00C115B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B0FF1" w14:textId="77777777" w:rsidR="00AE48DD" w:rsidRPr="00C115B2" w:rsidRDefault="00AE48DD" w:rsidP="005B0E11">
            <w:pPr>
              <w:pStyle w:val="rowtabella0"/>
              <w:jc w:val="center"/>
              <w:rPr>
                <w:color w:val="002060"/>
              </w:rPr>
            </w:pPr>
            <w:r w:rsidRPr="00C115B2">
              <w:rPr>
                <w:color w:val="002060"/>
              </w:rPr>
              <w:t>0</w:t>
            </w:r>
          </w:p>
        </w:tc>
      </w:tr>
      <w:tr w:rsidR="00AE48DD" w:rsidRPr="00C115B2" w14:paraId="4DA72282"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E44A0" w14:textId="77777777" w:rsidR="00AE48DD" w:rsidRPr="00C115B2" w:rsidRDefault="00AE48DD" w:rsidP="005B0E11">
            <w:pPr>
              <w:pStyle w:val="rowtabella0"/>
              <w:rPr>
                <w:color w:val="002060"/>
              </w:rPr>
            </w:pPr>
            <w:r w:rsidRPr="00C115B2">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B4FC4"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0165"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26ED0"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1E35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B99C"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C4BD9" w14:textId="77777777" w:rsidR="00AE48DD" w:rsidRPr="00C115B2" w:rsidRDefault="00AE48DD" w:rsidP="005B0E11">
            <w:pPr>
              <w:pStyle w:val="rowtabella0"/>
              <w:jc w:val="center"/>
              <w:rPr>
                <w:color w:val="002060"/>
              </w:rPr>
            </w:pPr>
            <w:r w:rsidRPr="00C115B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683D3" w14:textId="77777777" w:rsidR="00AE48DD" w:rsidRPr="00C115B2" w:rsidRDefault="00AE48DD" w:rsidP="005B0E11">
            <w:pPr>
              <w:pStyle w:val="rowtabella0"/>
              <w:jc w:val="center"/>
              <w:rPr>
                <w:color w:val="002060"/>
              </w:rPr>
            </w:pPr>
            <w:r w:rsidRPr="00C115B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BFC24"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4CFDD" w14:textId="77777777" w:rsidR="00AE48DD" w:rsidRPr="00C115B2" w:rsidRDefault="00AE48DD" w:rsidP="005B0E11">
            <w:pPr>
              <w:pStyle w:val="rowtabella0"/>
              <w:jc w:val="center"/>
              <w:rPr>
                <w:color w:val="002060"/>
              </w:rPr>
            </w:pPr>
            <w:r w:rsidRPr="00C115B2">
              <w:rPr>
                <w:color w:val="002060"/>
              </w:rPr>
              <w:t>0</w:t>
            </w:r>
          </w:p>
        </w:tc>
      </w:tr>
      <w:tr w:rsidR="00AE48DD" w:rsidRPr="00C115B2" w14:paraId="048DABC9"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E3AB2C" w14:textId="77777777" w:rsidR="00AE48DD" w:rsidRPr="00C115B2" w:rsidRDefault="00AE48DD" w:rsidP="005B0E11">
            <w:pPr>
              <w:pStyle w:val="rowtabella0"/>
              <w:rPr>
                <w:color w:val="002060"/>
              </w:rPr>
            </w:pPr>
            <w:r w:rsidRPr="00C115B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A7792"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A0BE9"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7A477"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D3342"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45680"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73927" w14:textId="77777777" w:rsidR="00AE48DD" w:rsidRPr="00C115B2" w:rsidRDefault="00AE48DD" w:rsidP="005B0E11">
            <w:pPr>
              <w:pStyle w:val="rowtabella0"/>
              <w:jc w:val="center"/>
              <w:rPr>
                <w:color w:val="002060"/>
              </w:rPr>
            </w:pPr>
            <w:r w:rsidRPr="00C115B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8600A" w14:textId="77777777" w:rsidR="00AE48DD" w:rsidRPr="00C115B2" w:rsidRDefault="00AE48DD" w:rsidP="005B0E11">
            <w:pPr>
              <w:pStyle w:val="rowtabella0"/>
              <w:jc w:val="center"/>
              <w:rPr>
                <w:color w:val="002060"/>
              </w:rPr>
            </w:pPr>
            <w:r w:rsidRPr="00C115B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9356D"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6F9D" w14:textId="77777777" w:rsidR="00AE48DD" w:rsidRPr="00C115B2" w:rsidRDefault="00AE48DD" w:rsidP="005B0E11">
            <w:pPr>
              <w:pStyle w:val="rowtabella0"/>
              <w:jc w:val="center"/>
              <w:rPr>
                <w:color w:val="002060"/>
              </w:rPr>
            </w:pPr>
            <w:r w:rsidRPr="00C115B2">
              <w:rPr>
                <w:color w:val="002060"/>
              </w:rPr>
              <w:t>0</w:t>
            </w:r>
          </w:p>
        </w:tc>
      </w:tr>
      <w:tr w:rsidR="00AE48DD" w:rsidRPr="00C115B2" w14:paraId="38D32799"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3F804" w14:textId="77777777" w:rsidR="00AE48DD" w:rsidRPr="00C115B2" w:rsidRDefault="00AE48DD" w:rsidP="005B0E11">
            <w:pPr>
              <w:pStyle w:val="rowtabella0"/>
              <w:rPr>
                <w:color w:val="002060"/>
              </w:rPr>
            </w:pPr>
            <w:r w:rsidRPr="00C115B2">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7B8F" w14:textId="77777777" w:rsidR="00AE48DD" w:rsidRPr="00C115B2" w:rsidRDefault="00AE48DD" w:rsidP="005B0E11">
            <w:pPr>
              <w:pStyle w:val="rowtabella0"/>
              <w:jc w:val="center"/>
              <w:rPr>
                <w:color w:val="002060"/>
              </w:rPr>
            </w:pPr>
            <w:r w:rsidRPr="00C115B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6E913"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86CB8"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FC18F"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16862"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E64DA" w14:textId="77777777" w:rsidR="00AE48DD" w:rsidRPr="00C115B2" w:rsidRDefault="00AE48DD" w:rsidP="005B0E11">
            <w:pPr>
              <w:pStyle w:val="rowtabella0"/>
              <w:jc w:val="center"/>
              <w:rPr>
                <w:color w:val="002060"/>
              </w:rPr>
            </w:pPr>
            <w:r w:rsidRPr="00C115B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FAC3B" w14:textId="77777777" w:rsidR="00AE48DD" w:rsidRPr="00C115B2" w:rsidRDefault="00AE48DD" w:rsidP="005B0E11">
            <w:pPr>
              <w:pStyle w:val="rowtabella0"/>
              <w:jc w:val="center"/>
              <w:rPr>
                <w:color w:val="002060"/>
              </w:rPr>
            </w:pPr>
            <w:r w:rsidRPr="00C115B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F0D46" w14:textId="77777777" w:rsidR="00AE48DD" w:rsidRPr="00C115B2" w:rsidRDefault="00AE48DD" w:rsidP="005B0E11">
            <w:pPr>
              <w:pStyle w:val="rowtabella0"/>
              <w:jc w:val="center"/>
              <w:rPr>
                <w:color w:val="002060"/>
              </w:rPr>
            </w:pPr>
            <w:r w:rsidRPr="00C115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D3F52" w14:textId="77777777" w:rsidR="00AE48DD" w:rsidRPr="00C115B2" w:rsidRDefault="00AE48DD" w:rsidP="005B0E11">
            <w:pPr>
              <w:pStyle w:val="rowtabella0"/>
              <w:jc w:val="center"/>
              <w:rPr>
                <w:color w:val="002060"/>
              </w:rPr>
            </w:pPr>
            <w:r w:rsidRPr="00C115B2">
              <w:rPr>
                <w:color w:val="002060"/>
              </w:rPr>
              <w:t>0</w:t>
            </w:r>
          </w:p>
        </w:tc>
      </w:tr>
      <w:tr w:rsidR="00AE48DD" w:rsidRPr="00C115B2" w14:paraId="3505C83A"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2E756" w14:textId="77777777" w:rsidR="00AE48DD" w:rsidRPr="00C115B2" w:rsidRDefault="00AE48DD" w:rsidP="005B0E11">
            <w:pPr>
              <w:pStyle w:val="rowtabella0"/>
              <w:rPr>
                <w:color w:val="002060"/>
              </w:rPr>
            </w:pPr>
            <w:r w:rsidRPr="00C115B2">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17E0B" w14:textId="77777777" w:rsidR="00AE48DD" w:rsidRPr="00C115B2" w:rsidRDefault="00AE48DD" w:rsidP="005B0E11">
            <w:pPr>
              <w:pStyle w:val="rowtabella0"/>
              <w:jc w:val="center"/>
              <w:rPr>
                <w:color w:val="002060"/>
              </w:rPr>
            </w:pPr>
            <w:r w:rsidRPr="00C115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67DA"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5F9B4"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92A42"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704D6"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15DEF" w14:textId="77777777" w:rsidR="00AE48DD" w:rsidRPr="00C115B2" w:rsidRDefault="00AE48DD" w:rsidP="005B0E11">
            <w:pPr>
              <w:pStyle w:val="rowtabella0"/>
              <w:jc w:val="center"/>
              <w:rPr>
                <w:color w:val="002060"/>
              </w:rPr>
            </w:pPr>
            <w:r w:rsidRPr="00C115B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D6BA6" w14:textId="77777777" w:rsidR="00AE48DD" w:rsidRPr="00C115B2" w:rsidRDefault="00AE48DD" w:rsidP="005B0E11">
            <w:pPr>
              <w:pStyle w:val="rowtabella0"/>
              <w:jc w:val="center"/>
              <w:rPr>
                <w:color w:val="002060"/>
              </w:rPr>
            </w:pPr>
            <w:r w:rsidRPr="00C115B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78045"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09D0E" w14:textId="77777777" w:rsidR="00AE48DD" w:rsidRPr="00C115B2" w:rsidRDefault="00AE48DD" w:rsidP="005B0E11">
            <w:pPr>
              <w:pStyle w:val="rowtabella0"/>
              <w:jc w:val="center"/>
              <w:rPr>
                <w:color w:val="002060"/>
              </w:rPr>
            </w:pPr>
            <w:r w:rsidRPr="00C115B2">
              <w:rPr>
                <w:color w:val="002060"/>
              </w:rPr>
              <w:t>0</w:t>
            </w:r>
          </w:p>
        </w:tc>
      </w:tr>
      <w:tr w:rsidR="00AE48DD" w:rsidRPr="00C115B2" w14:paraId="06E456B2"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DF1E01" w14:textId="77777777" w:rsidR="00AE48DD" w:rsidRPr="00C115B2" w:rsidRDefault="00AE48DD" w:rsidP="005B0E11">
            <w:pPr>
              <w:pStyle w:val="rowtabella0"/>
              <w:rPr>
                <w:color w:val="002060"/>
              </w:rPr>
            </w:pPr>
            <w:r w:rsidRPr="00C115B2">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EA66" w14:textId="77777777" w:rsidR="00AE48DD" w:rsidRPr="00C115B2" w:rsidRDefault="00AE48DD" w:rsidP="005B0E11">
            <w:pPr>
              <w:pStyle w:val="rowtabella0"/>
              <w:jc w:val="center"/>
              <w:rPr>
                <w:color w:val="002060"/>
              </w:rPr>
            </w:pPr>
            <w:r w:rsidRPr="00C115B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32351"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ED995"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E5F9"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47D1"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BE5E8" w14:textId="77777777" w:rsidR="00AE48DD" w:rsidRPr="00C115B2" w:rsidRDefault="00AE48DD" w:rsidP="005B0E11">
            <w:pPr>
              <w:pStyle w:val="rowtabella0"/>
              <w:jc w:val="center"/>
              <w:rPr>
                <w:color w:val="002060"/>
              </w:rPr>
            </w:pPr>
            <w:r w:rsidRPr="00C115B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FCBF8" w14:textId="77777777" w:rsidR="00AE48DD" w:rsidRPr="00C115B2" w:rsidRDefault="00AE48DD" w:rsidP="005B0E11">
            <w:pPr>
              <w:pStyle w:val="rowtabella0"/>
              <w:jc w:val="center"/>
              <w:rPr>
                <w:color w:val="002060"/>
              </w:rPr>
            </w:pPr>
            <w:r w:rsidRPr="00C115B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EF5F"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BAFCF" w14:textId="77777777" w:rsidR="00AE48DD" w:rsidRPr="00C115B2" w:rsidRDefault="00AE48DD" w:rsidP="005B0E11">
            <w:pPr>
              <w:pStyle w:val="rowtabella0"/>
              <w:jc w:val="center"/>
              <w:rPr>
                <w:color w:val="002060"/>
              </w:rPr>
            </w:pPr>
            <w:r w:rsidRPr="00C115B2">
              <w:rPr>
                <w:color w:val="002060"/>
              </w:rPr>
              <w:t>0</w:t>
            </w:r>
          </w:p>
        </w:tc>
      </w:tr>
      <w:tr w:rsidR="00AE48DD" w:rsidRPr="00C115B2" w14:paraId="2FF7BF32"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EA184" w14:textId="77777777" w:rsidR="00AE48DD" w:rsidRPr="00C115B2" w:rsidRDefault="00AE48DD" w:rsidP="005B0E11">
            <w:pPr>
              <w:pStyle w:val="rowtabella0"/>
              <w:rPr>
                <w:color w:val="002060"/>
              </w:rPr>
            </w:pPr>
            <w:r w:rsidRPr="00C115B2">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6F6ED"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BE838"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896F7"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46DD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2227"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629D5" w14:textId="77777777" w:rsidR="00AE48DD" w:rsidRPr="00C115B2" w:rsidRDefault="00AE48DD" w:rsidP="005B0E11">
            <w:pPr>
              <w:pStyle w:val="rowtabella0"/>
              <w:jc w:val="center"/>
              <w:rPr>
                <w:color w:val="002060"/>
              </w:rPr>
            </w:pPr>
            <w:r w:rsidRPr="00C115B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F86EE" w14:textId="77777777" w:rsidR="00AE48DD" w:rsidRPr="00C115B2" w:rsidRDefault="00AE48DD" w:rsidP="005B0E11">
            <w:pPr>
              <w:pStyle w:val="rowtabella0"/>
              <w:jc w:val="center"/>
              <w:rPr>
                <w:color w:val="002060"/>
              </w:rPr>
            </w:pPr>
            <w:r w:rsidRPr="00C115B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814EF" w14:textId="77777777" w:rsidR="00AE48DD" w:rsidRPr="00C115B2" w:rsidRDefault="00AE48DD" w:rsidP="005B0E11">
            <w:pPr>
              <w:pStyle w:val="rowtabella0"/>
              <w:jc w:val="center"/>
              <w:rPr>
                <w:color w:val="002060"/>
              </w:rPr>
            </w:pPr>
            <w:r w:rsidRPr="00C115B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7B857" w14:textId="77777777" w:rsidR="00AE48DD" w:rsidRPr="00C115B2" w:rsidRDefault="00AE48DD" w:rsidP="005B0E11">
            <w:pPr>
              <w:pStyle w:val="rowtabella0"/>
              <w:jc w:val="center"/>
              <w:rPr>
                <w:color w:val="002060"/>
              </w:rPr>
            </w:pPr>
            <w:r w:rsidRPr="00C115B2">
              <w:rPr>
                <w:color w:val="002060"/>
              </w:rPr>
              <w:t>0</w:t>
            </w:r>
          </w:p>
        </w:tc>
      </w:tr>
      <w:tr w:rsidR="00AE48DD" w:rsidRPr="00C115B2" w14:paraId="3C995FBA"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EA69F" w14:textId="77777777" w:rsidR="00AE48DD" w:rsidRPr="00C115B2" w:rsidRDefault="00AE48DD" w:rsidP="005B0E11">
            <w:pPr>
              <w:pStyle w:val="rowtabella0"/>
              <w:rPr>
                <w:color w:val="002060"/>
              </w:rPr>
            </w:pPr>
            <w:r w:rsidRPr="00C115B2">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B0A37"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39B67"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D7378"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38D26"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ABA61"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CF154" w14:textId="77777777" w:rsidR="00AE48DD" w:rsidRPr="00C115B2" w:rsidRDefault="00AE48DD" w:rsidP="005B0E11">
            <w:pPr>
              <w:pStyle w:val="rowtabella0"/>
              <w:jc w:val="center"/>
              <w:rPr>
                <w:color w:val="002060"/>
              </w:rPr>
            </w:pPr>
            <w:r w:rsidRPr="00C115B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31867" w14:textId="77777777" w:rsidR="00AE48DD" w:rsidRPr="00C115B2" w:rsidRDefault="00AE48DD" w:rsidP="005B0E11">
            <w:pPr>
              <w:pStyle w:val="rowtabella0"/>
              <w:jc w:val="center"/>
              <w:rPr>
                <w:color w:val="002060"/>
              </w:rPr>
            </w:pPr>
            <w:r w:rsidRPr="00C115B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C0F0B" w14:textId="77777777" w:rsidR="00AE48DD" w:rsidRPr="00C115B2" w:rsidRDefault="00AE48DD" w:rsidP="005B0E11">
            <w:pPr>
              <w:pStyle w:val="rowtabella0"/>
              <w:jc w:val="center"/>
              <w:rPr>
                <w:color w:val="002060"/>
              </w:rPr>
            </w:pPr>
            <w:r w:rsidRPr="00C115B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9FADB" w14:textId="77777777" w:rsidR="00AE48DD" w:rsidRPr="00C115B2" w:rsidRDefault="00AE48DD" w:rsidP="005B0E11">
            <w:pPr>
              <w:pStyle w:val="rowtabella0"/>
              <w:jc w:val="center"/>
              <w:rPr>
                <w:color w:val="002060"/>
              </w:rPr>
            </w:pPr>
            <w:r w:rsidRPr="00C115B2">
              <w:rPr>
                <w:color w:val="002060"/>
              </w:rPr>
              <w:t>0</w:t>
            </w:r>
          </w:p>
        </w:tc>
      </w:tr>
      <w:tr w:rsidR="00AE48DD" w:rsidRPr="00C115B2" w14:paraId="37661B9C"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A36F0" w14:textId="77777777" w:rsidR="00AE48DD" w:rsidRPr="00C115B2" w:rsidRDefault="00AE48DD" w:rsidP="005B0E11">
            <w:pPr>
              <w:pStyle w:val="rowtabella0"/>
              <w:rPr>
                <w:color w:val="002060"/>
              </w:rPr>
            </w:pPr>
            <w:r w:rsidRPr="00C115B2">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A8342"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A4E4B"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A92DA"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0758F"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AC9E9"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0DD1E" w14:textId="77777777" w:rsidR="00AE48DD" w:rsidRPr="00C115B2" w:rsidRDefault="00AE48DD" w:rsidP="005B0E11">
            <w:pPr>
              <w:pStyle w:val="rowtabella0"/>
              <w:jc w:val="center"/>
              <w:rPr>
                <w:color w:val="002060"/>
              </w:rPr>
            </w:pPr>
            <w:r w:rsidRPr="00C115B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F89D6" w14:textId="77777777" w:rsidR="00AE48DD" w:rsidRPr="00C115B2" w:rsidRDefault="00AE48DD" w:rsidP="005B0E11">
            <w:pPr>
              <w:pStyle w:val="rowtabella0"/>
              <w:jc w:val="center"/>
              <w:rPr>
                <w:color w:val="002060"/>
              </w:rPr>
            </w:pPr>
            <w:r w:rsidRPr="00C115B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7AA97" w14:textId="77777777" w:rsidR="00AE48DD" w:rsidRPr="00C115B2" w:rsidRDefault="00AE48DD" w:rsidP="005B0E11">
            <w:pPr>
              <w:pStyle w:val="rowtabella0"/>
              <w:jc w:val="center"/>
              <w:rPr>
                <w:color w:val="002060"/>
              </w:rPr>
            </w:pPr>
            <w:r w:rsidRPr="00C115B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82025" w14:textId="77777777" w:rsidR="00AE48DD" w:rsidRPr="00C115B2" w:rsidRDefault="00AE48DD" w:rsidP="005B0E11">
            <w:pPr>
              <w:pStyle w:val="rowtabella0"/>
              <w:jc w:val="center"/>
              <w:rPr>
                <w:color w:val="002060"/>
              </w:rPr>
            </w:pPr>
            <w:r w:rsidRPr="00C115B2">
              <w:rPr>
                <w:color w:val="002060"/>
              </w:rPr>
              <w:t>0</w:t>
            </w:r>
          </w:p>
        </w:tc>
      </w:tr>
      <w:tr w:rsidR="00AE48DD" w:rsidRPr="00C115B2" w14:paraId="5077F04F"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3E065D" w14:textId="77777777" w:rsidR="00AE48DD" w:rsidRPr="00C115B2" w:rsidRDefault="00AE48DD" w:rsidP="005B0E11">
            <w:pPr>
              <w:pStyle w:val="rowtabella0"/>
              <w:rPr>
                <w:color w:val="002060"/>
              </w:rPr>
            </w:pPr>
            <w:r w:rsidRPr="00C115B2">
              <w:rPr>
                <w:color w:val="002060"/>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6FDB1"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5C53"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59AA5"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A7226"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9FD37"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3DF8D" w14:textId="77777777" w:rsidR="00AE48DD" w:rsidRPr="00C115B2" w:rsidRDefault="00AE48DD" w:rsidP="005B0E11">
            <w:pPr>
              <w:pStyle w:val="rowtabella0"/>
              <w:jc w:val="center"/>
              <w:rPr>
                <w:color w:val="002060"/>
              </w:rPr>
            </w:pPr>
            <w:r w:rsidRPr="00C115B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40363" w14:textId="77777777" w:rsidR="00AE48DD" w:rsidRPr="00C115B2" w:rsidRDefault="00AE48DD" w:rsidP="005B0E11">
            <w:pPr>
              <w:pStyle w:val="rowtabella0"/>
              <w:jc w:val="center"/>
              <w:rPr>
                <w:color w:val="002060"/>
              </w:rPr>
            </w:pPr>
            <w:r w:rsidRPr="00C115B2">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944D" w14:textId="77777777" w:rsidR="00AE48DD" w:rsidRPr="00C115B2" w:rsidRDefault="00AE48DD" w:rsidP="005B0E11">
            <w:pPr>
              <w:pStyle w:val="rowtabella0"/>
              <w:jc w:val="center"/>
              <w:rPr>
                <w:color w:val="002060"/>
              </w:rPr>
            </w:pPr>
            <w:r w:rsidRPr="00C115B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035AC" w14:textId="77777777" w:rsidR="00AE48DD" w:rsidRPr="00C115B2" w:rsidRDefault="00AE48DD" w:rsidP="005B0E11">
            <w:pPr>
              <w:pStyle w:val="rowtabella0"/>
              <w:jc w:val="center"/>
              <w:rPr>
                <w:color w:val="002060"/>
              </w:rPr>
            </w:pPr>
            <w:r w:rsidRPr="00C115B2">
              <w:rPr>
                <w:color w:val="002060"/>
              </w:rPr>
              <w:t>0</w:t>
            </w:r>
          </w:p>
        </w:tc>
      </w:tr>
    </w:tbl>
    <w:p w14:paraId="244AE4F6" w14:textId="77777777" w:rsidR="00AE48DD" w:rsidRPr="00C115B2" w:rsidRDefault="00AE48DD" w:rsidP="00AE48DD">
      <w:pPr>
        <w:pStyle w:val="breakline"/>
        <w:rPr>
          <w:rFonts w:eastAsiaTheme="minorEastAsia"/>
          <w:color w:val="002060"/>
        </w:rPr>
      </w:pPr>
    </w:p>
    <w:p w14:paraId="683E782C" w14:textId="77777777" w:rsidR="00AE48DD" w:rsidRPr="00C115B2" w:rsidRDefault="00AE48DD" w:rsidP="00AE48DD">
      <w:pPr>
        <w:pStyle w:val="breakline"/>
        <w:rPr>
          <w:color w:val="002060"/>
        </w:rPr>
      </w:pPr>
    </w:p>
    <w:p w14:paraId="3F9522C6" w14:textId="77777777" w:rsidR="00AE48DD" w:rsidRPr="00C115B2" w:rsidRDefault="00AE48DD" w:rsidP="00AE48DD">
      <w:pPr>
        <w:pStyle w:val="sottotitolocampionato10"/>
        <w:rPr>
          <w:color w:val="002060"/>
        </w:rPr>
      </w:pPr>
      <w:r w:rsidRPr="00C115B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220EBE80"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3EA42"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EC822"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0983E"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D5ED7"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C0931"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96149"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6081B"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1E4CD"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36304"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A626E" w14:textId="77777777" w:rsidR="00AE48DD" w:rsidRPr="00C115B2" w:rsidRDefault="00AE48DD" w:rsidP="005B0E11">
            <w:pPr>
              <w:pStyle w:val="headertabella0"/>
              <w:rPr>
                <w:color w:val="002060"/>
              </w:rPr>
            </w:pPr>
            <w:r w:rsidRPr="00C115B2">
              <w:rPr>
                <w:color w:val="002060"/>
              </w:rPr>
              <w:t>PE</w:t>
            </w:r>
          </w:p>
        </w:tc>
      </w:tr>
      <w:tr w:rsidR="00AE48DD" w:rsidRPr="00C115B2" w14:paraId="0341AD0B"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AEF23E" w14:textId="77777777" w:rsidR="00AE48DD" w:rsidRPr="00C115B2" w:rsidRDefault="00AE48DD" w:rsidP="005B0E11">
            <w:pPr>
              <w:pStyle w:val="rowtabella0"/>
              <w:rPr>
                <w:color w:val="002060"/>
              </w:rPr>
            </w:pPr>
            <w:r w:rsidRPr="00C115B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001C7" w14:textId="77777777" w:rsidR="00AE48DD" w:rsidRPr="00C115B2" w:rsidRDefault="00AE48DD" w:rsidP="005B0E11">
            <w:pPr>
              <w:pStyle w:val="rowtabella0"/>
              <w:jc w:val="center"/>
              <w:rPr>
                <w:color w:val="002060"/>
              </w:rPr>
            </w:pPr>
            <w:r w:rsidRPr="00C115B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0ED2E"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7FF42"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896D"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CFD94"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8EE94" w14:textId="77777777" w:rsidR="00AE48DD" w:rsidRPr="00C115B2" w:rsidRDefault="00AE48DD" w:rsidP="005B0E11">
            <w:pPr>
              <w:pStyle w:val="rowtabella0"/>
              <w:jc w:val="center"/>
              <w:rPr>
                <w:color w:val="002060"/>
              </w:rPr>
            </w:pPr>
            <w:r w:rsidRPr="00C115B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59F78" w14:textId="77777777" w:rsidR="00AE48DD" w:rsidRPr="00C115B2" w:rsidRDefault="00AE48DD" w:rsidP="005B0E11">
            <w:pPr>
              <w:pStyle w:val="rowtabella0"/>
              <w:jc w:val="center"/>
              <w:rPr>
                <w:color w:val="002060"/>
              </w:rPr>
            </w:pPr>
            <w:r w:rsidRPr="00C115B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BA99" w14:textId="77777777" w:rsidR="00AE48DD" w:rsidRPr="00C115B2" w:rsidRDefault="00AE48DD" w:rsidP="005B0E11">
            <w:pPr>
              <w:pStyle w:val="rowtabella0"/>
              <w:jc w:val="center"/>
              <w:rPr>
                <w:color w:val="002060"/>
              </w:rPr>
            </w:pPr>
            <w:r w:rsidRPr="00C115B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A7118" w14:textId="77777777" w:rsidR="00AE48DD" w:rsidRPr="00C115B2" w:rsidRDefault="00AE48DD" w:rsidP="005B0E11">
            <w:pPr>
              <w:pStyle w:val="rowtabella0"/>
              <w:jc w:val="center"/>
              <w:rPr>
                <w:color w:val="002060"/>
              </w:rPr>
            </w:pPr>
            <w:r w:rsidRPr="00C115B2">
              <w:rPr>
                <w:color w:val="002060"/>
              </w:rPr>
              <w:t>0</w:t>
            </w:r>
          </w:p>
        </w:tc>
      </w:tr>
      <w:tr w:rsidR="00AE48DD" w:rsidRPr="00C115B2" w14:paraId="720EB2C0"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983446" w14:textId="77777777" w:rsidR="00AE48DD" w:rsidRPr="00C115B2" w:rsidRDefault="00AE48DD" w:rsidP="005B0E11">
            <w:pPr>
              <w:pStyle w:val="rowtabella0"/>
              <w:rPr>
                <w:color w:val="002060"/>
              </w:rPr>
            </w:pPr>
            <w:r w:rsidRPr="00C115B2">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1A87" w14:textId="77777777" w:rsidR="00AE48DD" w:rsidRPr="00C115B2" w:rsidRDefault="00AE48DD" w:rsidP="005B0E11">
            <w:pPr>
              <w:pStyle w:val="rowtabella0"/>
              <w:jc w:val="center"/>
              <w:rPr>
                <w:color w:val="002060"/>
              </w:rPr>
            </w:pPr>
            <w:r w:rsidRPr="00C115B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88740"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96128"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0EE85"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B423E"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8FF1E" w14:textId="77777777" w:rsidR="00AE48DD" w:rsidRPr="00C115B2" w:rsidRDefault="00AE48DD" w:rsidP="005B0E11">
            <w:pPr>
              <w:pStyle w:val="rowtabella0"/>
              <w:jc w:val="center"/>
              <w:rPr>
                <w:color w:val="002060"/>
              </w:rPr>
            </w:pPr>
            <w:r w:rsidRPr="00C115B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FFD63" w14:textId="77777777" w:rsidR="00AE48DD" w:rsidRPr="00C115B2" w:rsidRDefault="00AE48DD" w:rsidP="005B0E11">
            <w:pPr>
              <w:pStyle w:val="rowtabella0"/>
              <w:jc w:val="center"/>
              <w:rPr>
                <w:color w:val="002060"/>
              </w:rPr>
            </w:pPr>
            <w:r w:rsidRPr="00C115B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8907D" w14:textId="77777777" w:rsidR="00AE48DD" w:rsidRPr="00C115B2" w:rsidRDefault="00AE48DD" w:rsidP="005B0E11">
            <w:pPr>
              <w:pStyle w:val="rowtabella0"/>
              <w:jc w:val="center"/>
              <w:rPr>
                <w:color w:val="002060"/>
              </w:rPr>
            </w:pPr>
            <w:r w:rsidRPr="00C115B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BD6DD" w14:textId="77777777" w:rsidR="00AE48DD" w:rsidRPr="00C115B2" w:rsidRDefault="00AE48DD" w:rsidP="005B0E11">
            <w:pPr>
              <w:pStyle w:val="rowtabella0"/>
              <w:jc w:val="center"/>
              <w:rPr>
                <w:color w:val="002060"/>
              </w:rPr>
            </w:pPr>
            <w:r w:rsidRPr="00C115B2">
              <w:rPr>
                <w:color w:val="002060"/>
              </w:rPr>
              <w:t>0</w:t>
            </w:r>
          </w:p>
        </w:tc>
      </w:tr>
      <w:tr w:rsidR="00AE48DD" w:rsidRPr="00C115B2" w14:paraId="618A7E69"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EC611E" w14:textId="77777777" w:rsidR="00AE48DD" w:rsidRPr="00C115B2" w:rsidRDefault="00AE48DD" w:rsidP="005B0E11">
            <w:pPr>
              <w:pStyle w:val="rowtabella0"/>
              <w:rPr>
                <w:color w:val="002060"/>
              </w:rPr>
            </w:pPr>
            <w:r w:rsidRPr="00C115B2">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68EFE" w14:textId="77777777" w:rsidR="00AE48DD" w:rsidRPr="00C115B2" w:rsidRDefault="00AE48DD" w:rsidP="005B0E11">
            <w:pPr>
              <w:pStyle w:val="rowtabella0"/>
              <w:jc w:val="center"/>
              <w:rPr>
                <w:color w:val="002060"/>
              </w:rPr>
            </w:pPr>
            <w:r w:rsidRPr="00C115B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890F9"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E6D1C"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9E0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7E1CA"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DDB7A" w14:textId="77777777" w:rsidR="00AE48DD" w:rsidRPr="00C115B2" w:rsidRDefault="00AE48DD" w:rsidP="005B0E11">
            <w:pPr>
              <w:pStyle w:val="rowtabella0"/>
              <w:jc w:val="center"/>
              <w:rPr>
                <w:color w:val="002060"/>
              </w:rPr>
            </w:pPr>
            <w:r w:rsidRPr="00C115B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989AB" w14:textId="77777777" w:rsidR="00AE48DD" w:rsidRPr="00C115B2" w:rsidRDefault="00AE48DD" w:rsidP="005B0E11">
            <w:pPr>
              <w:pStyle w:val="rowtabella0"/>
              <w:jc w:val="center"/>
              <w:rPr>
                <w:color w:val="002060"/>
              </w:rPr>
            </w:pPr>
            <w:r w:rsidRPr="00C115B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367B9"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EEEC2" w14:textId="77777777" w:rsidR="00AE48DD" w:rsidRPr="00C115B2" w:rsidRDefault="00AE48DD" w:rsidP="005B0E11">
            <w:pPr>
              <w:pStyle w:val="rowtabella0"/>
              <w:jc w:val="center"/>
              <w:rPr>
                <w:color w:val="002060"/>
              </w:rPr>
            </w:pPr>
            <w:r w:rsidRPr="00C115B2">
              <w:rPr>
                <w:color w:val="002060"/>
              </w:rPr>
              <w:t>0</w:t>
            </w:r>
          </w:p>
        </w:tc>
      </w:tr>
      <w:tr w:rsidR="00AE48DD" w:rsidRPr="00C115B2" w14:paraId="6283DA08"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207E9A" w14:textId="77777777" w:rsidR="00AE48DD" w:rsidRPr="00C115B2" w:rsidRDefault="00AE48DD" w:rsidP="005B0E11">
            <w:pPr>
              <w:pStyle w:val="rowtabella0"/>
              <w:rPr>
                <w:color w:val="002060"/>
                <w:lang w:val="en-US"/>
              </w:rPr>
            </w:pPr>
            <w:r w:rsidRPr="00C115B2">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A879" w14:textId="77777777" w:rsidR="00AE48DD" w:rsidRPr="00C115B2" w:rsidRDefault="00AE48DD" w:rsidP="005B0E11">
            <w:pPr>
              <w:pStyle w:val="rowtabella0"/>
              <w:jc w:val="center"/>
              <w:rPr>
                <w:color w:val="002060"/>
              </w:rPr>
            </w:pPr>
            <w:r w:rsidRPr="00C115B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CEB39"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8A534"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677E9"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EC15"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78B37" w14:textId="77777777" w:rsidR="00AE48DD" w:rsidRPr="00C115B2" w:rsidRDefault="00AE48DD" w:rsidP="005B0E11">
            <w:pPr>
              <w:pStyle w:val="rowtabella0"/>
              <w:jc w:val="center"/>
              <w:rPr>
                <w:color w:val="002060"/>
              </w:rPr>
            </w:pPr>
            <w:r w:rsidRPr="00C115B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48F8D" w14:textId="77777777" w:rsidR="00AE48DD" w:rsidRPr="00C115B2" w:rsidRDefault="00AE48DD" w:rsidP="005B0E11">
            <w:pPr>
              <w:pStyle w:val="rowtabella0"/>
              <w:jc w:val="center"/>
              <w:rPr>
                <w:color w:val="002060"/>
              </w:rPr>
            </w:pPr>
            <w:r w:rsidRPr="00C115B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3F481"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7E25C" w14:textId="77777777" w:rsidR="00AE48DD" w:rsidRPr="00C115B2" w:rsidRDefault="00AE48DD" w:rsidP="005B0E11">
            <w:pPr>
              <w:pStyle w:val="rowtabella0"/>
              <w:jc w:val="center"/>
              <w:rPr>
                <w:color w:val="002060"/>
              </w:rPr>
            </w:pPr>
            <w:r w:rsidRPr="00C115B2">
              <w:rPr>
                <w:color w:val="002060"/>
              </w:rPr>
              <w:t>0</w:t>
            </w:r>
          </w:p>
        </w:tc>
      </w:tr>
      <w:tr w:rsidR="00AE48DD" w:rsidRPr="00C115B2" w14:paraId="39E665AC"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50536C" w14:textId="77777777" w:rsidR="00AE48DD" w:rsidRPr="00C115B2" w:rsidRDefault="00AE48DD" w:rsidP="005B0E11">
            <w:pPr>
              <w:pStyle w:val="rowtabella0"/>
              <w:rPr>
                <w:color w:val="002060"/>
              </w:rPr>
            </w:pPr>
            <w:r w:rsidRPr="00C115B2">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D535D"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FDD0"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CE50A"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B6741"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51269"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03245" w14:textId="77777777" w:rsidR="00AE48DD" w:rsidRPr="00C115B2" w:rsidRDefault="00AE48DD" w:rsidP="005B0E11">
            <w:pPr>
              <w:pStyle w:val="rowtabella0"/>
              <w:jc w:val="center"/>
              <w:rPr>
                <w:color w:val="002060"/>
              </w:rPr>
            </w:pPr>
            <w:r w:rsidRPr="00C115B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538BD" w14:textId="77777777" w:rsidR="00AE48DD" w:rsidRPr="00C115B2" w:rsidRDefault="00AE48DD" w:rsidP="005B0E11">
            <w:pPr>
              <w:pStyle w:val="rowtabella0"/>
              <w:jc w:val="center"/>
              <w:rPr>
                <w:color w:val="002060"/>
              </w:rPr>
            </w:pPr>
            <w:r w:rsidRPr="00C115B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E82ED"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196E4" w14:textId="77777777" w:rsidR="00AE48DD" w:rsidRPr="00C115B2" w:rsidRDefault="00AE48DD" w:rsidP="005B0E11">
            <w:pPr>
              <w:pStyle w:val="rowtabella0"/>
              <w:jc w:val="center"/>
              <w:rPr>
                <w:color w:val="002060"/>
              </w:rPr>
            </w:pPr>
            <w:r w:rsidRPr="00C115B2">
              <w:rPr>
                <w:color w:val="002060"/>
              </w:rPr>
              <w:t>0</w:t>
            </w:r>
          </w:p>
        </w:tc>
      </w:tr>
      <w:tr w:rsidR="00AE48DD" w:rsidRPr="00C115B2" w14:paraId="2B470949"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73DD7" w14:textId="77777777" w:rsidR="00AE48DD" w:rsidRPr="00C115B2" w:rsidRDefault="00AE48DD" w:rsidP="005B0E11">
            <w:pPr>
              <w:pStyle w:val="rowtabella0"/>
              <w:rPr>
                <w:color w:val="002060"/>
              </w:rPr>
            </w:pPr>
            <w:r w:rsidRPr="00C115B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C5074" w14:textId="77777777" w:rsidR="00AE48DD" w:rsidRPr="00C115B2" w:rsidRDefault="00AE48DD" w:rsidP="005B0E11">
            <w:pPr>
              <w:pStyle w:val="rowtabella0"/>
              <w:jc w:val="center"/>
              <w:rPr>
                <w:color w:val="002060"/>
              </w:rPr>
            </w:pPr>
            <w:r w:rsidRPr="00C115B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72278"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23580"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B5C86"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93F2C"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4130" w14:textId="77777777" w:rsidR="00AE48DD" w:rsidRPr="00C115B2" w:rsidRDefault="00AE48DD" w:rsidP="005B0E11">
            <w:pPr>
              <w:pStyle w:val="rowtabella0"/>
              <w:jc w:val="center"/>
              <w:rPr>
                <w:color w:val="002060"/>
              </w:rPr>
            </w:pPr>
            <w:r w:rsidRPr="00C115B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6D636" w14:textId="77777777" w:rsidR="00AE48DD" w:rsidRPr="00C115B2" w:rsidRDefault="00AE48DD" w:rsidP="005B0E11">
            <w:pPr>
              <w:pStyle w:val="rowtabella0"/>
              <w:jc w:val="center"/>
              <w:rPr>
                <w:color w:val="002060"/>
              </w:rPr>
            </w:pPr>
            <w:r w:rsidRPr="00C115B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8E30"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A698" w14:textId="77777777" w:rsidR="00AE48DD" w:rsidRPr="00C115B2" w:rsidRDefault="00AE48DD" w:rsidP="005B0E11">
            <w:pPr>
              <w:pStyle w:val="rowtabella0"/>
              <w:jc w:val="center"/>
              <w:rPr>
                <w:color w:val="002060"/>
              </w:rPr>
            </w:pPr>
            <w:r w:rsidRPr="00C115B2">
              <w:rPr>
                <w:color w:val="002060"/>
              </w:rPr>
              <w:t>0</w:t>
            </w:r>
          </w:p>
        </w:tc>
      </w:tr>
      <w:tr w:rsidR="00AE48DD" w:rsidRPr="00C115B2" w14:paraId="66169391"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BF6EE" w14:textId="77777777" w:rsidR="00AE48DD" w:rsidRPr="00C115B2" w:rsidRDefault="00AE48DD" w:rsidP="005B0E11">
            <w:pPr>
              <w:pStyle w:val="rowtabella0"/>
              <w:rPr>
                <w:color w:val="002060"/>
              </w:rPr>
            </w:pPr>
            <w:r w:rsidRPr="00C115B2">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CF842" w14:textId="77777777" w:rsidR="00AE48DD" w:rsidRPr="00C115B2" w:rsidRDefault="00AE48DD" w:rsidP="005B0E11">
            <w:pPr>
              <w:pStyle w:val="rowtabella0"/>
              <w:jc w:val="center"/>
              <w:rPr>
                <w:color w:val="002060"/>
              </w:rPr>
            </w:pPr>
            <w:r w:rsidRPr="00C115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CAFC0"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F464B"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89A84"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C89AD"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A95E0" w14:textId="77777777" w:rsidR="00AE48DD" w:rsidRPr="00C115B2" w:rsidRDefault="00AE48DD" w:rsidP="005B0E11">
            <w:pPr>
              <w:pStyle w:val="rowtabella0"/>
              <w:jc w:val="center"/>
              <w:rPr>
                <w:color w:val="002060"/>
              </w:rPr>
            </w:pPr>
            <w:r w:rsidRPr="00C115B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49F06" w14:textId="77777777" w:rsidR="00AE48DD" w:rsidRPr="00C115B2" w:rsidRDefault="00AE48DD" w:rsidP="005B0E11">
            <w:pPr>
              <w:pStyle w:val="rowtabella0"/>
              <w:jc w:val="center"/>
              <w:rPr>
                <w:color w:val="002060"/>
              </w:rPr>
            </w:pPr>
            <w:r w:rsidRPr="00C115B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56B30"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E119D" w14:textId="77777777" w:rsidR="00AE48DD" w:rsidRPr="00C115B2" w:rsidRDefault="00AE48DD" w:rsidP="005B0E11">
            <w:pPr>
              <w:pStyle w:val="rowtabella0"/>
              <w:jc w:val="center"/>
              <w:rPr>
                <w:color w:val="002060"/>
              </w:rPr>
            </w:pPr>
            <w:r w:rsidRPr="00C115B2">
              <w:rPr>
                <w:color w:val="002060"/>
              </w:rPr>
              <w:t>0</w:t>
            </w:r>
          </w:p>
        </w:tc>
      </w:tr>
      <w:tr w:rsidR="00AE48DD" w:rsidRPr="00C115B2" w14:paraId="7BEE18E9"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81239" w14:textId="77777777" w:rsidR="00AE48DD" w:rsidRPr="00C115B2" w:rsidRDefault="00AE48DD" w:rsidP="005B0E11">
            <w:pPr>
              <w:pStyle w:val="rowtabella0"/>
              <w:rPr>
                <w:color w:val="002060"/>
              </w:rPr>
            </w:pPr>
            <w:r w:rsidRPr="00C115B2">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FC171" w14:textId="77777777" w:rsidR="00AE48DD" w:rsidRPr="00C115B2" w:rsidRDefault="00AE48DD" w:rsidP="005B0E11">
            <w:pPr>
              <w:pStyle w:val="rowtabella0"/>
              <w:jc w:val="center"/>
              <w:rPr>
                <w:color w:val="002060"/>
              </w:rPr>
            </w:pPr>
            <w:r w:rsidRPr="00C115B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CD062"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3329E"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9AA45"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5EEDC"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946F0" w14:textId="77777777" w:rsidR="00AE48DD" w:rsidRPr="00C115B2" w:rsidRDefault="00AE48DD" w:rsidP="005B0E11">
            <w:pPr>
              <w:pStyle w:val="rowtabella0"/>
              <w:jc w:val="center"/>
              <w:rPr>
                <w:color w:val="002060"/>
              </w:rPr>
            </w:pPr>
            <w:r w:rsidRPr="00C115B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336EF" w14:textId="77777777" w:rsidR="00AE48DD" w:rsidRPr="00C115B2" w:rsidRDefault="00AE48DD" w:rsidP="005B0E11">
            <w:pPr>
              <w:pStyle w:val="rowtabella0"/>
              <w:jc w:val="center"/>
              <w:rPr>
                <w:color w:val="002060"/>
              </w:rPr>
            </w:pPr>
            <w:r w:rsidRPr="00C115B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F4F2E"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D882E" w14:textId="77777777" w:rsidR="00AE48DD" w:rsidRPr="00C115B2" w:rsidRDefault="00AE48DD" w:rsidP="005B0E11">
            <w:pPr>
              <w:pStyle w:val="rowtabella0"/>
              <w:jc w:val="center"/>
              <w:rPr>
                <w:color w:val="002060"/>
              </w:rPr>
            </w:pPr>
            <w:r w:rsidRPr="00C115B2">
              <w:rPr>
                <w:color w:val="002060"/>
              </w:rPr>
              <w:t>0</w:t>
            </w:r>
          </w:p>
        </w:tc>
      </w:tr>
      <w:tr w:rsidR="00AE48DD" w:rsidRPr="00C115B2" w14:paraId="423BA2C9"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E986E" w14:textId="77777777" w:rsidR="00AE48DD" w:rsidRPr="00C115B2" w:rsidRDefault="00AE48DD" w:rsidP="005B0E11">
            <w:pPr>
              <w:pStyle w:val="rowtabella0"/>
              <w:rPr>
                <w:color w:val="002060"/>
                <w:lang w:val="en-US"/>
              </w:rPr>
            </w:pPr>
            <w:r w:rsidRPr="00C115B2">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A27C"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81F86"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E4586"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E0A75"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4101C"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AC157" w14:textId="77777777" w:rsidR="00AE48DD" w:rsidRPr="00C115B2" w:rsidRDefault="00AE48DD" w:rsidP="005B0E11">
            <w:pPr>
              <w:pStyle w:val="rowtabella0"/>
              <w:jc w:val="center"/>
              <w:rPr>
                <w:color w:val="002060"/>
              </w:rPr>
            </w:pPr>
            <w:r w:rsidRPr="00C115B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DECD" w14:textId="77777777" w:rsidR="00AE48DD" w:rsidRPr="00C115B2" w:rsidRDefault="00AE48DD" w:rsidP="005B0E11">
            <w:pPr>
              <w:pStyle w:val="rowtabella0"/>
              <w:jc w:val="center"/>
              <w:rPr>
                <w:color w:val="002060"/>
              </w:rPr>
            </w:pPr>
            <w:r w:rsidRPr="00C115B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B4128" w14:textId="77777777" w:rsidR="00AE48DD" w:rsidRPr="00C115B2" w:rsidRDefault="00AE48DD" w:rsidP="005B0E11">
            <w:pPr>
              <w:pStyle w:val="rowtabella0"/>
              <w:jc w:val="center"/>
              <w:rPr>
                <w:color w:val="002060"/>
              </w:rPr>
            </w:pPr>
            <w:r w:rsidRPr="00C115B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F5779" w14:textId="77777777" w:rsidR="00AE48DD" w:rsidRPr="00C115B2" w:rsidRDefault="00AE48DD" w:rsidP="005B0E11">
            <w:pPr>
              <w:pStyle w:val="rowtabella0"/>
              <w:jc w:val="center"/>
              <w:rPr>
                <w:color w:val="002060"/>
              </w:rPr>
            </w:pPr>
            <w:r w:rsidRPr="00C115B2">
              <w:rPr>
                <w:color w:val="002060"/>
              </w:rPr>
              <w:t>0</w:t>
            </w:r>
          </w:p>
        </w:tc>
      </w:tr>
      <w:tr w:rsidR="00AE48DD" w:rsidRPr="00C115B2" w14:paraId="77CFACF7"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0CD18" w14:textId="77777777" w:rsidR="00AE48DD" w:rsidRPr="00C115B2" w:rsidRDefault="00AE48DD" w:rsidP="005B0E11">
            <w:pPr>
              <w:pStyle w:val="rowtabella0"/>
              <w:rPr>
                <w:color w:val="002060"/>
              </w:rPr>
            </w:pPr>
            <w:r w:rsidRPr="00C115B2">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8BD8D"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CAE08"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D1A49"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30E4"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9AE1"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893EA" w14:textId="77777777" w:rsidR="00AE48DD" w:rsidRPr="00C115B2" w:rsidRDefault="00AE48DD" w:rsidP="005B0E11">
            <w:pPr>
              <w:pStyle w:val="rowtabella0"/>
              <w:jc w:val="center"/>
              <w:rPr>
                <w:color w:val="002060"/>
              </w:rPr>
            </w:pPr>
            <w:r w:rsidRPr="00C115B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F3A3F" w14:textId="77777777" w:rsidR="00AE48DD" w:rsidRPr="00C115B2" w:rsidRDefault="00AE48DD" w:rsidP="005B0E11">
            <w:pPr>
              <w:pStyle w:val="rowtabella0"/>
              <w:jc w:val="center"/>
              <w:rPr>
                <w:color w:val="002060"/>
              </w:rPr>
            </w:pPr>
            <w:r w:rsidRPr="00C115B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A4C3E" w14:textId="77777777" w:rsidR="00AE48DD" w:rsidRPr="00C115B2" w:rsidRDefault="00AE48DD" w:rsidP="005B0E11">
            <w:pPr>
              <w:pStyle w:val="rowtabella0"/>
              <w:jc w:val="center"/>
              <w:rPr>
                <w:color w:val="002060"/>
              </w:rPr>
            </w:pPr>
            <w:r w:rsidRPr="00C115B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BB9B1" w14:textId="77777777" w:rsidR="00AE48DD" w:rsidRPr="00C115B2" w:rsidRDefault="00AE48DD" w:rsidP="005B0E11">
            <w:pPr>
              <w:pStyle w:val="rowtabella0"/>
              <w:jc w:val="center"/>
              <w:rPr>
                <w:color w:val="002060"/>
              </w:rPr>
            </w:pPr>
            <w:r w:rsidRPr="00C115B2">
              <w:rPr>
                <w:color w:val="002060"/>
              </w:rPr>
              <w:t>0</w:t>
            </w:r>
          </w:p>
        </w:tc>
      </w:tr>
      <w:tr w:rsidR="00AE48DD" w:rsidRPr="00C115B2" w14:paraId="08EC3B99"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2B6EB2" w14:textId="77777777" w:rsidR="00AE48DD" w:rsidRPr="00C115B2" w:rsidRDefault="00AE48DD" w:rsidP="005B0E11">
            <w:pPr>
              <w:pStyle w:val="rowtabella0"/>
              <w:rPr>
                <w:color w:val="002060"/>
              </w:rPr>
            </w:pPr>
            <w:r w:rsidRPr="00C115B2">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2A351"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02F9E"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FAE65"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2250C"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3F45B"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22D57" w14:textId="77777777" w:rsidR="00AE48DD" w:rsidRPr="00C115B2" w:rsidRDefault="00AE48DD" w:rsidP="005B0E11">
            <w:pPr>
              <w:pStyle w:val="rowtabella0"/>
              <w:jc w:val="center"/>
              <w:rPr>
                <w:color w:val="002060"/>
              </w:rPr>
            </w:pPr>
            <w:r w:rsidRPr="00C115B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213C1" w14:textId="77777777" w:rsidR="00AE48DD" w:rsidRPr="00C115B2" w:rsidRDefault="00AE48DD" w:rsidP="005B0E11">
            <w:pPr>
              <w:pStyle w:val="rowtabella0"/>
              <w:jc w:val="center"/>
              <w:rPr>
                <w:color w:val="002060"/>
              </w:rPr>
            </w:pPr>
            <w:r w:rsidRPr="00C115B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CD950"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991D4" w14:textId="77777777" w:rsidR="00AE48DD" w:rsidRPr="00C115B2" w:rsidRDefault="00AE48DD" w:rsidP="005B0E11">
            <w:pPr>
              <w:pStyle w:val="rowtabella0"/>
              <w:jc w:val="center"/>
              <w:rPr>
                <w:color w:val="002060"/>
              </w:rPr>
            </w:pPr>
            <w:r w:rsidRPr="00C115B2">
              <w:rPr>
                <w:color w:val="002060"/>
              </w:rPr>
              <w:t>0</w:t>
            </w:r>
          </w:p>
        </w:tc>
      </w:tr>
      <w:tr w:rsidR="00AE48DD" w:rsidRPr="00C115B2" w14:paraId="56FB2D28"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B71E4B" w14:textId="77777777" w:rsidR="00AE48DD" w:rsidRPr="00C115B2" w:rsidRDefault="00AE48DD" w:rsidP="005B0E11">
            <w:pPr>
              <w:pStyle w:val="rowtabella0"/>
              <w:rPr>
                <w:color w:val="002060"/>
              </w:rPr>
            </w:pPr>
            <w:r w:rsidRPr="00C115B2">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2088D"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ED2E1"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CCA6B"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E4C0D"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7F1E"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1670E" w14:textId="77777777" w:rsidR="00AE48DD" w:rsidRPr="00C115B2" w:rsidRDefault="00AE48DD" w:rsidP="005B0E11">
            <w:pPr>
              <w:pStyle w:val="rowtabella0"/>
              <w:jc w:val="center"/>
              <w:rPr>
                <w:color w:val="002060"/>
              </w:rPr>
            </w:pPr>
            <w:r w:rsidRPr="00C115B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B7707" w14:textId="77777777" w:rsidR="00AE48DD" w:rsidRPr="00C115B2" w:rsidRDefault="00AE48DD" w:rsidP="005B0E11">
            <w:pPr>
              <w:pStyle w:val="rowtabella0"/>
              <w:jc w:val="center"/>
              <w:rPr>
                <w:color w:val="002060"/>
              </w:rPr>
            </w:pPr>
            <w:r w:rsidRPr="00C115B2">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21372" w14:textId="77777777" w:rsidR="00AE48DD" w:rsidRPr="00C115B2" w:rsidRDefault="00AE48DD" w:rsidP="005B0E11">
            <w:pPr>
              <w:pStyle w:val="rowtabella0"/>
              <w:jc w:val="center"/>
              <w:rPr>
                <w:color w:val="002060"/>
              </w:rPr>
            </w:pPr>
            <w:r w:rsidRPr="00C115B2">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0D654" w14:textId="77777777" w:rsidR="00AE48DD" w:rsidRPr="00C115B2" w:rsidRDefault="00AE48DD" w:rsidP="005B0E11">
            <w:pPr>
              <w:pStyle w:val="rowtabella0"/>
              <w:jc w:val="center"/>
              <w:rPr>
                <w:color w:val="002060"/>
              </w:rPr>
            </w:pPr>
            <w:r w:rsidRPr="00C115B2">
              <w:rPr>
                <w:color w:val="002060"/>
              </w:rPr>
              <w:t>0</w:t>
            </w:r>
          </w:p>
        </w:tc>
      </w:tr>
    </w:tbl>
    <w:p w14:paraId="7D002CCC" w14:textId="77777777" w:rsidR="00AE48DD" w:rsidRPr="00C115B2" w:rsidRDefault="00AE48DD" w:rsidP="00AE48DD">
      <w:pPr>
        <w:pStyle w:val="breakline"/>
        <w:rPr>
          <w:rFonts w:eastAsiaTheme="minorEastAsia"/>
          <w:color w:val="002060"/>
        </w:rPr>
      </w:pPr>
    </w:p>
    <w:p w14:paraId="0AC38313" w14:textId="77777777" w:rsidR="00AE48DD" w:rsidRPr="00C115B2" w:rsidRDefault="00AE48DD" w:rsidP="00AE48DD">
      <w:pPr>
        <w:pStyle w:val="breakline"/>
        <w:rPr>
          <w:color w:val="002060"/>
        </w:rPr>
      </w:pPr>
    </w:p>
    <w:p w14:paraId="09883836" w14:textId="77777777" w:rsidR="00AE48DD" w:rsidRPr="00C115B2" w:rsidRDefault="00AE48DD" w:rsidP="00AE48DD">
      <w:pPr>
        <w:pStyle w:val="sottotitolocampionato10"/>
        <w:rPr>
          <w:color w:val="002060"/>
        </w:rPr>
      </w:pPr>
      <w:r w:rsidRPr="00C115B2">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1740B8F1"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12DF5"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CEEA3"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BCCDE"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F1879"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A99CB"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AF7A9"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BCC0F"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04818"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AA918"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5D888" w14:textId="77777777" w:rsidR="00AE48DD" w:rsidRPr="00C115B2" w:rsidRDefault="00AE48DD" w:rsidP="005B0E11">
            <w:pPr>
              <w:pStyle w:val="headertabella0"/>
              <w:rPr>
                <w:color w:val="002060"/>
              </w:rPr>
            </w:pPr>
            <w:r w:rsidRPr="00C115B2">
              <w:rPr>
                <w:color w:val="002060"/>
              </w:rPr>
              <w:t>PE</w:t>
            </w:r>
          </w:p>
        </w:tc>
      </w:tr>
      <w:tr w:rsidR="00AE48DD" w:rsidRPr="00C115B2" w14:paraId="12B6F594"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03BFCE" w14:textId="77777777" w:rsidR="00AE48DD" w:rsidRPr="00C115B2" w:rsidRDefault="00AE48DD" w:rsidP="005B0E11">
            <w:pPr>
              <w:pStyle w:val="rowtabella0"/>
              <w:rPr>
                <w:color w:val="002060"/>
              </w:rPr>
            </w:pPr>
            <w:r w:rsidRPr="00C115B2">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21BE7" w14:textId="77777777" w:rsidR="00AE48DD" w:rsidRPr="00C115B2" w:rsidRDefault="00AE48DD" w:rsidP="005B0E11">
            <w:pPr>
              <w:pStyle w:val="rowtabella0"/>
              <w:jc w:val="center"/>
              <w:rPr>
                <w:color w:val="002060"/>
              </w:rPr>
            </w:pPr>
            <w:r w:rsidRPr="00C115B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52D21"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13E62"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2DE96"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2080B"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B68E3" w14:textId="77777777" w:rsidR="00AE48DD" w:rsidRPr="00C115B2" w:rsidRDefault="00AE48DD" w:rsidP="005B0E11">
            <w:pPr>
              <w:pStyle w:val="rowtabella0"/>
              <w:jc w:val="center"/>
              <w:rPr>
                <w:color w:val="002060"/>
              </w:rPr>
            </w:pPr>
            <w:r w:rsidRPr="00C115B2">
              <w:rPr>
                <w:color w:val="002060"/>
              </w:rPr>
              <w:t>188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38C9B"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5DC5E" w14:textId="77777777" w:rsidR="00AE48DD" w:rsidRPr="00C115B2" w:rsidRDefault="00AE48DD" w:rsidP="005B0E11">
            <w:pPr>
              <w:pStyle w:val="rowtabella0"/>
              <w:jc w:val="center"/>
              <w:rPr>
                <w:color w:val="002060"/>
              </w:rPr>
            </w:pPr>
            <w:r w:rsidRPr="00C115B2">
              <w:rPr>
                <w:color w:val="002060"/>
              </w:rPr>
              <w:t>168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3D59F" w14:textId="77777777" w:rsidR="00AE48DD" w:rsidRPr="00C115B2" w:rsidRDefault="00AE48DD" w:rsidP="005B0E11">
            <w:pPr>
              <w:pStyle w:val="rowtabella0"/>
              <w:jc w:val="center"/>
              <w:rPr>
                <w:color w:val="002060"/>
              </w:rPr>
            </w:pPr>
            <w:r w:rsidRPr="00C115B2">
              <w:rPr>
                <w:color w:val="002060"/>
              </w:rPr>
              <w:t>0</w:t>
            </w:r>
          </w:p>
        </w:tc>
      </w:tr>
      <w:tr w:rsidR="00AE48DD" w:rsidRPr="00C115B2" w14:paraId="39B4C60C"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7E6D1" w14:textId="77777777" w:rsidR="00AE48DD" w:rsidRPr="00C115B2" w:rsidRDefault="00AE48DD" w:rsidP="005B0E11">
            <w:pPr>
              <w:pStyle w:val="rowtabella0"/>
              <w:rPr>
                <w:color w:val="002060"/>
              </w:rPr>
            </w:pPr>
            <w:r w:rsidRPr="00C115B2">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8E4F" w14:textId="77777777" w:rsidR="00AE48DD" w:rsidRPr="00C115B2" w:rsidRDefault="00AE48DD" w:rsidP="005B0E11">
            <w:pPr>
              <w:pStyle w:val="rowtabella0"/>
              <w:jc w:val="center"/>
              <w:rPr>
                <w:color w:val="002060"/>
              </w:rPr>
            </w:pPr>
            <w:r w:rsidRPr="00C115B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630E3"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E332D"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E46D3"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FE1B1"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249B8" w14:textId="77777777" w:rsidR="00AE48DD" w:rsidRPr="00C115B2" w:rsidRDefault="00AE48DD" w:rsidP="005B0E11">
            <w:pPr>
              <w:pStyle w:val="rowtabella0"/>
              <w:jc w:val="center"/>
              <w:rPr>
                <w:color w:val="002060"/>
              </w:rPr>
            </w:pPr>
            <w:r w:rsidRPr="00C115B2">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312F4" w14:textId="77777777" w:rsidR="00AE48DD" w:rsidRPr="00C115B2" w:rsidRDefault="00AE48DD" w:rsidP="005B0E11">
            <w:pPr>
              <w:pStyle w:val="rowtabella0"/>
              <w:jc w:val="center"/>
              <w:rPr>
                <w:color w:val="002060"/>
              </w:rPr>
            </w:pPr>
            <w:r w:rsidRPr="00C115B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DED4" w14:textId="77777777" w:rsidR="00AE48DD" w:rsidRPr="00C115B2" w:rsidRDefault="00AE48DD" w:rsidP="005B0E11">
            <w:pPr>
              <w:pStyle w:val="rowtabella0"/>
              <w:jc w:val="center"/>
              <w:rPr>
                <w:color w:val="002060"/>
              </w:rPr>
            </w:pPr>
            <w:r w:rsidRPr="00C115B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329BB" w14:textId="77777777" w:rsidR="00AE48DD" w:rsidRPr="00C115B2" w:rsidRDefault="00AE48DD" w:rsidP="005B0E11">
            <w:pPr>
              <w:pStyle w:val="rowtabella0"/>
              <w:jc w:val="center"/>
              <w:rPr>
                <w:color w:val="002060"/>
              </w:rPr>
            </w:pPr>
            <w:r w:rsidRPr="00C115B2">
              <w:rPr>
                <w:color w:val="002060"/>
              </w:rPr>
              <w:t>0</w:t>
            </w:r>
          </w:p>
        </w:tc>
      </w:tr>
      <w:tr w:rsidR="00AE48DD" w:rsidRPr="00C115B2" w14:paraId="0BF8E929"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E8F67" w14:textId="77777777" w:rsidR="00AE48DD" w:rsidRPr="00C115B2" w:rsidRDefault="00AE48DD" w:rsidP="005B0E11">
            <w:pPr>
              <w:pStyle w:val="rowtabella0"/>
              <w:rPr>
                <w:color w:val="002060"/>
                <w:lang w:val="en-US"/>
              </w:rPr>
            </w:pPr>
            <w:r w:rsidRPr="00C115B2">
              <w:rPr>
                <w:color w:val="002060"/>
                <w:lang w:val="en-US"/>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0427B" w14:textId="77777777" w:rsidR="00AE48DD" w:rsidRPr="00C115B2" w:rsidRDefault="00AE48DD" w:rsidP="005B0E11">
            <w:pPr>
              <w:pStyle w:val="rowtabella0"/>
              <w:jc w:val="center"/>
              <w:rPr>
                <w:color w:val="002060"/>
              </w:rPr>
            </w:pPr>
            <w:r w:rsidRPr="00C115B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316EA"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2EB9E"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5F9B8"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9E248"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AC735" w14:textId="77777777" w:rsidR="00AE48DD" w:rsidRPr="00C115B2" w:rsidRDefault="00AE48DD" w:rsidP="005B0E11">
            <w:pPr>
              <w:pStyle w:val="rowtabella0"/>
              <w:jc w:val="center"/>
              <w:rPr>
                <w:color w:val="002060"/>
              </w:rPr>
            </w:pPr>
            <w:r w:rsidRPr="00C115B2">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94167" w14:textId="77777777" w:rsidR="00AE48DD" w:rsidRPr="00C115B2" w:rsidRDefault="00AE48DD" w:rsidP="005B0E11">
            <w:pPr>
              <w:pStyle w:val="rowtabella0"/>
              <w:jc w:val="center"/>
              <w:rPr>
                <w:color w:val="002060"/>
              </w:rPr>
            </w:pPr>
            <w:r w:rsidRPr="00C115B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EDDB7" w14:textId="77777777" w:rsidR="00AE48DD" w:rsidRPr="00C115B2" w:rsidRDefault="00AE48DD" w:rsidP="005B0E11">
            <w:pPr>
              <w:pStyle w:val="rowtabella0"/>
              <w:jc w:val="center"/>
              <w:rPr>
                <w:color w:val="002060"/>
              </w:rPr>
            </w:pPr>
            <w:r w:rsidRPr="00C115B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C9265" w14:textId="77777777" w:rsidR="00AE48DD" w:rsidRPr="00C115B2" w:rsidRDefault="00AE48DD" w:rsidP="005B0E11">
            <w:pPr>
              <w:pStyle w:val="rowtabella0"/>
              <w:jc w:val="center"/>
              <w:rPr>
                <w:color w:val="002060"/>
              </w:rPr>
            </w:pPr>
            <w:r w:rsidRPr="00C115B2">
              <w:rPr>
                <w:color w:val="002060"/>
              </w:rPr>
              <w:t>0</w:t>
            </w:r>
          </w:p>
        </w:tc>
      </w:tr>
      <w:tr w:rsidR="00AE48DD" w:rsidRPr="00C115B2" w14:paraId="36C31737"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593C6" w14:textId="77777777" w:rsidR="00AE48DD" w:rsidRPr="00C115B2" w:rsidRDefault="00AE48DD" w:rsidP="005B0E11">
            <w:pPr>
              <w:pStyle w:val="rowtabella0"/>
              <w:rPr>
                <w:color w:val="002060"/>
                <w:lang w:val="en-US"/>
              </w:rPr>
            </w:pPr>
            <w:r w:rsidRPr="00C115B2">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2F084" w14:textId="77777777" w:rsidR="00AE48DD" w:rsidRPr="00C115B2" w:rsidRDefault="00AE48DD" w:rsidP="005B0E11">
            <w:pPr>
              <w:pStyle w:val="rowtabella0"/>
              <w:jc w:val="center"/>
              <w:rPr>
                <w:color w:val="002060"/>
              </w:rPr>
            </w:pPr>
            <w:r w:rsidRPr="00C115B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CCC5"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99315"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C6D95"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4EEFA"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0E4C8" w14:textId="77777777" w:rsidR="00AE48DD" w:rsidRPr="00C115B2" w:rsidRDefault="00AE48DD" w:rsidP="005B0E11">
            <w:pPr>
              <w:pStyle w:val="rowtabella0"/>
              <w:jc w:val="center"/>
              <w:rPr>
                <w:color w:val="002060"/>
              </w:rPr>
            </w:pPr>
            <w:r w:rsidRPr="00C115B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59F28" w14:textId="77777777" w:rsidR="00AE48DD" w:rsidRPr="00C115B2" w:rsidRDefault="00AE48DD" w:rsidP="005B0E11">
            <w:pPr>
              <w:pStyle w:val="rowtabella0"/>
              <w:jc w:val="center"/>
              <w:rPr>
                <w:color w:val="002060"/>
              </w:rPr>
            </w:pPr>
            <w:r w:rsidRPr="00C115B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7747B"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C804F" w14:textId="77777777" w:rsidR="00AE48DD" w:rsidRPr="00C115B2" w:rsidRDefault="00AE48DD" w:rsidP="005B0E11">
            <w:pPr>
              <w:pStyle w:val="rowtabella0"/>
              <w:jc w:val="center"/>
              <w:rPr>
                <w:color w:val="002060"/>
              </w:rPr>
            </w:pPr>
            <w:r w:rsidRPr="00C115B2">
              <w:rPr>
                <w:color w:val="002060"/>
              </w:rPr>
              <w:t>0</w:t>
            </w:r>
          </w:p>
        </w:tc>
      </w:tr>
      <w:tr w:rsidR="00AE48DD" w:rsidRPr="00C115B2" w14:paraId="6B097DDB"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E5B84" w14:textId="77777777" w:rsidR="00AE48DD" w:rsidRPr="00C115B2" w:rsidRDefault="00AE48DD" w:rsidP="005B0E11">
            <w:pPr>
              <w:pStyle w:val="rowtabella0"/>
              <w:rPr>
                <w:color w:val="002060"/>
                <w:lang w:val="en-US"/>
              </w:rPr>
            </w:pPr>
            <w:r w:rsidRPr="00C115B2">
              <w:rPr>
                <w:color w:val="002060"/>
                <w:lang w:val="en-U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BC2E" w14:textId="77777777" w:rsidR="00AE48DD" w:rsidRPr="00C115B2" w:rsidRDefault="00AE48DD" w:rsidP="005B0E11">
            <w:pPr>
              <w:pStyle w:val="rowtabella0"/>
              <w:jc w:val="center"/>
              <w:rPr>
                <w:color w:val="002060"/>
              </w:rPr>
            </w:pPr>
            <w:r w:rsidRPr="00C115B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519D7"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CFA83"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35047"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B81B8"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C4616" w14:textId="77777777" w:rsidR="00AE48DD" w:rsidRPr="00C115B2" w:rsidRDefault="00AE48DD" w:rsidP="005B0E11">
            <w:pPr>
              <w:pStyle w:val="rowtabella0"/>
              <w:jc w:val="center"/>
              <w:rPr>
                <w:color w:val="002060"/>
              </w:rPr>
            </w:pPr>
            <w:r w:rsidRPr="00C115B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99674" w14:textId="77777777" w:rsidR="00AE48DD" w:rsidRPr="00C115B2" w:rsidRDefault="00AE48DD" w:rsidP="005B0E11">
            <w:pPr>
              <w:pStyle w:val="rowtabella0"/>
              <w:jc w:val="center"/>
              <w:rPr>
                <w:color w:val="002060"/>
              </w:rPr>
            </w:pPr>
            <w:r w:rsidRPr="00C115B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DBF87" w14:textId="77777777" w:rsidR="00AE48DD" w:rsidRPr="00C115B2" w:rsidRDefault="00AE48DD" w:rsidP="005B0E11">
            <w:pPr>
              <w:pStyle w:val="rowtabella0"/>
              <w:jc w:val="center"/>
              <w:rPr>
                <w:color w:val="002060"/>
              </w:rPr>
            </w:pPr>
            <w:r w:rsidRPr="00C115B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95A4A" w14:textId="77777777" w:rsidR="00AE48DD" w:rsidRPr="00C115B2" w:rsidRDefault="00AE48DD" w:rsidP="005B0E11">
            <w:pPr>
              <w:pStyle w:val="rowtabella0"/>
              <w:jc w:val="center"/>
              <w:rPr>
                <w:color w:val="002060"/>
              </w:rPr>
            </w:pPr>
            <w:r w:rsidRPr="00C115B2">
              <w:rPr>
                <w:color w:val="002060"/>
              </w:rPr>
              <w:t>0</w:t>
            </w:r>
          </w:p>
        </w:tc>
      </w:tr>
      <w:tr w:rsidR="00AE48DD" w:rsidRPr="00C115B2" w14:paraId="4740BB55"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E2481" w14:textId="77777777" w:rsidR="00AE48DD" w:rsidRPr="00C115B2" w:rsidRDefault="00AE48DD" w:rsidP="005B0E11">
            <w:pPr>
              <w:pStyle w:val="rowtabella0"/>
              <w:rPr>
                <w:color w:val="002060"/>
              </w:rPr>
            </w:pPr>
            <w:r w:rsidRPr="00C115B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B6313" w14:textId="77777777" w:rsidR="00AE48DD" w:rsidRPr="00C115B2" w:rsidRDefault="00AE48DD" w:rsidP="005B0E11">
            <w:pPr>
              <w:pStyle w:val="rowtabella0"/>
              <w:jc w:val="center"/>
              <w:rPr>
                <w:color w:val="002060"/>
              </w:rPr>
            </w:pPr>
            <w:r w:rsidRPr="00C115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48D31"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980F9"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580B5"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79F0E"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DCD4D" w14:textId="77777777" w:rsidR="00AE48DD" w:rsidRPr="00C115B2" w:rsidRDefault="00AE48DD" w:rsidP="005B0E11">
            <w:pPr>
              <w:pStyle w:val="rowtabella0"/>
              <w:jc w:val="center"/>
              <w:rPr>
                <w:color w:val="002060"/>
              </w:rPr>
            </w:pPr>
            <w:r w:rsidRPr="00C115B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EE7E" w14:textId="77777777" w:rsidR="00AE48DD" w:rsidRPr="00C115B2" w:rsidRDefault="00AE48DD" w:rsidP="005B0E11">
            <w:pPr>
              <w:pStyle w:val="rowtabella0"/>
              <w:jc w:val="center"/>
              <w:rPr>
                <w:color w:val="002060"/>
              </w:rPr>
            </w:pPr>
            <w:r w:rsidRPr="00C115B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F4AB6"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21A89" w14:textId="77777777" w:rsidR="00AE48DD" w:rsidRPr="00C115B2" w:rsidRDefault="00AE48DD" w:rsidP="005B0E11">
            <w:pPr>
              <w:pStyle w:val="rowtabella0"/>
              <w:jc w:val="center"/>
              <w:rPr>
                <w:color w:val="002060"/>
              </w:rPr>
            </w:pPr>
            <w:r w:rsidRPr="00C115B2">
              <w:rPr>
                <w:color w:val="002060"/>
              </w:rPr>
              <w:t>0</w:t>
            </w:r>
          </w:p>
        </w:tc>
      </w:tr>
      <w:tr w:rsidR="00AE48DD" w:rsidRPr="00C115B2" w14:paraId="1B052FEA"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F833F" w14:textId="77777777" w:rsidR="00AE48DD" w:rsidRPr="00C115B2" w:rsidRDefault="00AE48DD" w:rsidP="005B0E11">
            <w:pPr>
              <w:pStyle w:val="rowtabella0"/>
              <w:rPr>
                <w:color w:val="002060"/>
              </w:rPr>
            </w:pPr>
            <w:r w:rsidRPr="00C115B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AD9CA" w14:textId="77777777" w:rsidR="00AE48DD" w:rsidRPr="00C115B2" w:rsidRDefault="00AE48DD" w:rsidP="005B0E11">
            <w:pPr>
              <w:pStyle w:val="rowtabella0"/>
              <w:jc w:val="center"/>
              <w:rPr>
                <w:color w:val="002060"/>
              </w:rPr>
            </w:pPr>
            <w:r w:rsidRPr="00C115B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1BBF3"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44181"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1CD34"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A077A"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A704" w14:textId="77777777" w:rsidR="00AE48DD" w:rsidRPr="00C115B2" w:rsidRDefault="00AE48DD" w:rsidP="005B0E11">
            <w:pPr>
              <w:pStyle w:val="rowtabella0"/>
              <w:jc w:val="center"/>
              <w:rPr>
                <w:color w:val="002060"/>
              </w:rPr>
            </w:pPr>
            <w:r w:rsidRPr="00C115B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1A2D" w14:textId="77777777" w:rsidR="00AE48DD" w:rsidRPr="00C115B2" w:rsidRDefault="00AE48DD" w:rsidP="005B0E11">
            <w:pPr>
              <w:pStyle w:val="rowtabella0"/>
              <w:jc w:val="center"/>
              <w:rPr>
                <w:color w:val="002060"/>
              </w:rPr>
            </w:pPr>
            <w:r w:rsidRPr="00C115B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1DC09"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2F4C6" w14:textId="77777777" w:rsidR="00AE48DD" w:rsidRPr="00C115B2" w:rsidRDefault="00AE48DD" w:rsidP="005B0E11">
            <w:pPr>
              <w:pStyle w:val="rowtabella0"/>
              <w:jc w:val="center"/>
              <w:rPr>
                <w:color w:val="002060"/>
              </w:rPr>
            </w:pPr>
            <w:r w:rsidRPr="00C115B2">
              <w:rPr>
                <w:color w:val="002060"/>
              </w:rPr>
              <w:t>0</w:t>
            </w:r>
          </w:p>
        </w:tc>
      </w:tr>
      <w:tr w:rsidR="00AE48DD" w:rsidRPr="00C115B2" w14:paraId="3EA9B7D7"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0BF1A2" w14:textId="77777777" w:rsidR="00AE48DD" w:rsidRPr="00C115B2" w:rsidRDefault="00AE48DD" w:rsidP="005B0E11">
            <w:pPr>
              <w:pStyle w:val="rowtabella0"/>
              <w:rPr>
                <w:color w:val="002060"/>
              </w:rPr>
            </w:pPr>
            <w:r w:rsidRPr="00C115B2">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B496"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9A514"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A7C9"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7BAB6"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2B927"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5C943" w14:textId="77777777" w:rsidR="00AE48DD" w:rsidRPr="00C115B2" w:rsidRDefault="00AE48DD" w:rsidP="005B0E11">
            <w:pPr>
              <w:pStyle w:val="rowtabella0"/>
              <w:jc w:val="center"/>
              <w:rPr>
                <w:color w:val="002060"/>
              </w:rPr>
            </w:pPr>
            <w:r w:rsidRPr="00C115B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DCBD" w14:textId="77777777" w:rsidR="00AE48DD" w:rsidRPr="00C115B2" w:rsidRDefault="00AE48DD" w:rsidP="005B0E11">
            <w:pPr>
              <w:pStyle w:val="rowtabella0"/>
              <w:jc w:val="center"/>
              <w:rPr>
                <w:color w:val="002060"/>
              </w:rPr>
            </w:pPr>
            <w:r w:rsidRPr="00C115B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F30D9" w14:textId="77777777" w:rsidR="00AE48DD" w:rsidRPr="00C115B2" w:rsidRDefault="00AE48DD" w:rsidP="005B0E11">
            <w:pPr>
              <w:pStyle w:val="rowtabella0"/>
              <w:jc w:val="center"/>
              <w:rPr>
                <w:color w:val="002060"/>
              </w:rPr>
            </w:pPr>
            <w:r w:rsidRPr="00C115B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1EE25" w14:textId="77777777" w:rsidR="00AE48DD" w:rsidRPr="00C115B2" w:rsidRDefault="00AE48DD" w:rsidP="005B0E11">
            <w:pPr>
              <w:pStyle w:val="rowtabella0"/>
              <w:jc w:val="center"/>
              <w:rPr>
                <w:color w:val="002060"/>
              </w:rPr>
            </w:pPr>
            <w:r w:rsidRPr="00C115B2">
              <w:rPr>
                <w:color w:val="002060"/>
              </w:rPr>
              <w:t>0</w:t>
            </w:r>
          </w:p>
        </w:tc>
      </w:tr>
      <w:tr w:rsidR="00AE48DD" w:rsidRPr="00C115B2" w14:paraId="1E47DDB1"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E8801" w14:textId="77777777" w:rsidR="00AE48DD" w:rsidRPr="00C115B2" w:rsidRDefault="00AE48DD" w:rsidP="005B0E11">
            <w:pPr>
              <w:pStyle w:val="rowtabella0"/>
              <w:rPr>
                <w:color w:val="002060"/>
                <w:lang w:val="en-US"/>
              </w:rPr>
            </w:pPr>
            <w:r w:rsidRPr="00C115B2">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43A1F"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69419"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C5EF2"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37EA"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4E938"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E1AF" w14:textId="77777777" w:rsidR="00AE48DD" w:rsidRPr="00C115B2" w:rsidRDefault="00AE48DD" w:rsidP="005B0E11">
            <w:pPr>
              <w:pStyle w:val="rowtabella0"/>
              <w:jc w:val="center"/>
              <w:rPr>
                <w:color w:val="002060"/>
              </w:rPr>
            </w:pPr>
            <w:r w:rsidRPr="00C115B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5D656" w14:textId="77777777" w:rsidR="00AE48DD" w:rsidRPr="00C115B2" w:rsidRDefault="00AE48DD" w:rsidP="005B0E11">
            <w:pPr>
              <w:pStyle w:val="rowtabella0"/>
              <w:jc w:val="center"/>
              <w:rPr>
                <w:color w:val="002060"/>
              </w:rPr>
            </w:pPr>
            <w:r w:rsidRPr="00C115B2">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59F6" w14:textId="77777777" w:rsidR="00AE48DD" w:rsidRPr="00C115B2" w:rsidRDefault="00AE48DD" w:rsidP="005B0E11">
            <w:pPr>
              <w:pStyle w:val="rowtabella0"/>
              <w:jc w:val="center"/>
              <w:rPr>
                <w:color w:val="002060"/>
              </w:rPr>
            </w:pPr>
            <w:r w:rsidRPr="00C115B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41F77" w14:textId="77777777" w:rsidR="00AE48DD" w:rsidRPr="00C115B2" w:rsidRDefault="00AE48DD" w:rsidP="005B0E11">
            <w:pPr>
              <w:pStyle w:val="rowtabella0"/>
              <w:jc w:val="center"/>
              <w:rPr>
                <w:color w:val="002060"/>
              </w:rPr>
            </w:pPr>
            <w:r w:rsidRPr="00C115B2">
              <w:rPr>
                <w:color w:val="002060"/>
              </w:rPr>
              <w:t>0</w:t>
            </w:r>
          </w:p>
        </w:tc>
      </w:tr>
      <w:tr w:rsidR="00AE48DD" w:rsidRPr="00C115B2" w14:paraId="0731B004"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109163" w14:textId="77777777" w:rsidR="00AE48DD" w:rsidRPr="00C115B2" w:rsidRDefault="00AE48DD" w:rsidP="005B0E11">
            <w:pPr>
              <w:pStyle w:val="rowtabella0"/>
              <w:rPr>
                <w:color w:val="002060"/>
                <w:lang w:val="en-US"/>
              </w:rPr>
            </w:pPr>
            <w:r w:rsidRPr="00C115B2">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664C0"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3CECC"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15907"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3131"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901DC"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945B1" w14:textId="77777777" w:rsidR="00AE48DD" w:rsidRPr="00C115B2" w:rsidRDefault="00AE48DD" w:rsidP="005B0E11">
            <w:pPr>
              <w:pStyle w:val="rowtabella0"/>
              <w:jc w:val="center"/>
              <w:rPr>
                <w:color w:val="002060"/>
              </w:rPr>
            </w:pPr>
            <w:r w:rsidRPr="00C115B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35904" w14:textId="77777777" w:rsidR="00AE48DD" w:rsidRPr="00C115B2" w:rsidRDefault="00AE48DD" w:rsidP="005B0E11">
            <w:pPr>
              <w:pStyle w:val="rowtabella0"/>
              <w:jc w:val="center"/>
              <w:rPr>
                <w:color w:val="002060"/>
              </w:rPr>
            </w:pPr>
            <w:r w:rsidRPr="00C115B2">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AAD65" w14:textId="77777777" w:rsidR="00AE48DD" w:rsidRPr="00C115B2" w:rsidRDefault="00AE48DD" w:rsidP="005B0E11">
            <w:pPr>
              <w:pStyle w:val="rowtabella0"/>
              <w:jc w:val="center"/>
              <w:rPr>
                <w:color w:val="002060"/>
              </w:rPr>
            </w:pPr>
            <w:r w:rsidRPr="00C115B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C559" w14:textId="77777777" w:rsidR="00AE48DD" w:rsidRPr="00C115B2" w:rsidRDefault="00AE48DD" w:rsidP="005B0E11">
            <w:pPr>
              <w:pStyle w:val="rowtabella0"/>
              <w:jc w:val="center"/>
              <w:rPr>
                <w:color w:val="002060"/>
              </w:rPr>
            </w:pPr>
            <w:r w:rsidRPr="00C115B2">
              <w:rPr>
                <w:color w:val="002060"/>
              </w:rPr>
              <w:t>0</w:t>
            </w:r>
          </w:p>
        </w:tc>
      </w:tr>
      <w:tr w:rsidR="00AE48DD" w:rsidRPr="00C115B2" w14:paraId="2DBA87F7"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3A4446" w14:textId="77777777" w:rsidR="00AE48DD" w:rsidRPr="00C115B2" w:rsidRDefault="00AE48DD" w:rsidP="005B0E11">
            <w:pPr>
              <w:pStyle w:val="rowtabella0"/>
              <w:rPr>
                <w:color w:val="002060"/>
              </w:rPr>
            </w:pPr>
            <w:r w:rsidRPr="00C115B2">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9FB76"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A307"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B101E"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6412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EC240"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ECA7F" w14:textId="77777777" w:rsidR="00AE48DD" w:rsidRPr="00C115B2" w:rsidRDefault="00AE48DD" w:rsidP="005B0E11">
            <w:pPr>
              <w:pStyle w:val="rowtabella0"/>
              <w:jc w:val="center"/>
              <w:rPr>
                <w:color w:val="002060"/>
              </w:rPr>
            </w:pPr>
            <w:r w:rsidRPr="00C115B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B3B4A" w14:textId="77777777" w:rsidR="00AE48DD" w:rsidRPr="00C115B2" w:rsidRDefault="00AE48DD" w:rsidP="005B0E11">
            <w:pPr>
              <w:pStyle w:val="rowtabella0"/>
              <w:jc w:val="center"/>
              <w:rPr>
                <w:color w:val="002060"/>
              </w:rPr>
            </w:pPr>
            <w:r w:rsidRPr="00C115B2">
              <w:rPr>
                <w:color w:val="002060"/>
              </w:rPr>
              <w:t>150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E2E7F"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A82D9" w14:textId="77777777" w:rsidR="00AE48DD" w:rsidRPr="00C115B2" w:rsidRDefault="00AE48DD" w:rsidP="005B0E11">
            <w:pPr>
              <w:pStyle w:val="rowtabella0"/>
              <w:jc w:val="center"/>
              <w:rPr>
                <w:color w:val="002060"/>
              </w:rPr>
            </w:pPr>
            <w:r w:rsidRPr="00C115B2">
              <w:rPr>
                <w:color w:val="002060"/>
              </w:rPr>
              <w:t>0</w:t>
            </w:r>
          </w:p>
        </w:tc>
      </w:tr>
      <w:tr w:rsidR="00AE48DD" w:rsidRPr="00C115B2" w14:paraId="15D3529D"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FECCFE" w14:textId="77777777" w:rsidR="00AE48DD" w:rsidRPr="00C115B2" w:rsidRDefault="00AE48DD" w:rsidP="005B0E11">
            <w:pPr>
              <w:pStyle w:val="rowtabella0"/>
              <w:rPr>
                <w:color w:val="002060"/>
              </w:rPr>
            </w:pPr>
            <w:r w:rsidRPr="00C115B2">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B2A4E"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B9BF"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C8BD5"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D541B"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04E99"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425AA" w14:textId="77777777" w:rsidR="00AE48DD" w:rsidRPr="00C115B2" w:rsidRDefault="00AE48DD" w:rsidP="005B0E11">
            <w:pPr>
              <w:pStyle w:val="rowtabella0"/>
              <w:jc w:val="center"/>
              <w:rPr>
                <w:color w:val="002060"/>
              </w:rPr>
            </w:pPr>
            <w:r w:rsidRPr="00C115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BBAE" w14:textId="77777777" w:rsidR="00AE48DD" w:rsidRPr="00C115B2" w:rsidRDefault="00AE48DD" w:rsidP="005B0E11">
            <w:pPr>
              <w:pStyle w:val="rowtabella0"/>
              <w:jc w:val="center"/>
              <w:rPr>
                <w:color w:val="002060"/>
              </w:rPr>
            </w:pPr>
            <w:r w:rsidRPr="00C115B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DE2A4" w14:textId="77777777" w:rsidR="00AE48DD" w:rsidRPr="00C115B2" w:rsidRDefault="00AE48DD" w:rsidP="005B0E11">
            <w:pPr>
              <w:pStyle w:val="rowtabella0"/>
              <w:jc w:val="center"/>
              <w:rPr>
                <w:color w:val="002060"/>
              </w:rPr>
            </w:pPr>
            <w:r w:rsidRPr="00C115B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CA504" w14:textId="77777777" w:rsidR="00AE48DD" w:rsidRPr="00C115B2" w:rsidRDefault="00AE48DD" w:rsidP="005B0E11">
            <w:pPr>
              <w:pStyle w:val="rowtabella0"/>
              <w:jc w:val="center"/>
              <w:rPr>
                <w:color w:val="002060"/>
              </w:rPr>
            </w:pPr>
            <w:r w:rsidRPr="00C115B2">
              <w:rPr>
                <w:color w:val="002060"/>
              </w:rPr>
              <w:t>0</w:t>
            </w:r>
          </w:p>
        </w:tc>
      </w:tr>
    </w:tbl>
    <w:p w14:paraId="67150170" w14:textId="77777777" w:rsidR="00AE48DD" w:rsidRPr="00C115B2" w:rsidRDefault="00AE48DD" w:rsidP="00AE48DD">
      <w:pPr>
        <w:pStyle w:val="breakline"/>
        <w:rPr>
          <w:color w:val="002060"/>
        </w:rPr>
      </w:pPr>
    </w:p>
    <w:p w14:paraId="2BE50C91" w14:textId="77777777" w:rsidR="00AE48DD" w:rsidRPr="00C115B2" w:rsidRDefault="00AE48DD" w:rsidP="00AE48DD">
      <w:pPr>
        <w:pStyle w:val="breakline"/>
        <w:jc w:val="center"/>
        <w:rPr>
          <w:color w:val="002060"/>
        </w:rPr>
      </w:pPr>
      <w:r w:rsidRPr="00C115B2">
        <w:rPr>
          <w:rFonts w:ascii="Arial" w:hAnsi="Arial" w:cs="Arial"/>
          <w:b/>
          <w:bCs/>
          <w:color w:val="002060"/>
          <w:sz w:val="36"/>
          <w:szCs w:val="36"/>
        </w:rPr>
        <w:t>PROGRAMMA GARE</w:t>
      </w:r>
    </w:p>
    <w:p w14:paraId="0D1FD937" w14:textId="77777777" w:rsidR="00AE48DD" w:rsidRPr="00C115B2" w:rsidRDefault="00AE48DD" w:rsidP="00AE48DD">
      <w:pPr>
        <w:pStyle w:val="breakline"/>
        <w:rPr>
          <w:color w:val="002060"/>
        </w:rPr>
      </w:pPr>
    </w:p>
    <w:p w14:paraId="19DCD1D9" w14:textId="77777777" w:rsidR="00AE48DD" w:rsidRPr="00C115B2" w:rsidRDefault="00AE48DD" w:rsidP="00AE48DD">
      <w:pPr>
        <w:pStyle w:val="sottotitolocampionato10"/>
        <w:rPr>
          <w:color w:val="002060"/>
        </w:rPr>
      </w:pPr>
      <w:r w:rsidRPr="00C115B2">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5"/>
        <w:gridCol w:w="1551"/>
      </w:tblGrid>
      <w:tr w:rsidR="00AE48DD" w:rsidRPr="00C115B2" w14:paraId="1D9DD9A3"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B3485"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A9F1D"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722B4"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B474F"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B551B"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C9126"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95350"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0B4EE48E"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B3172F" w14:textId="77777777" w:rsidR="00AE48DD" w:rsidRPr="00C115B2" w:rsidRDefault="00AE48DD" w:rsidP="005B0E11">
            <w:pPr>
              <w:pStyle w:val="rowtabella0"/>
              <w:rPr>
                <w:color w:val="002060"/>
              </w:rPr>
            </w:pPr>
            <w:r w:rsidRPr="00C115B2">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D3F2A" w14:textId="77777777" w:rsidR="00AE48DD" w:rsidRPr="00C115B2" w:rsidRDefault="00AE48DD" w:rsidP="005B0E11">
            <w:pPr>
              <w:pStyle w:val="rowtabella0"/>
              <w:rPr>
                <w:color w:val="002060"/>
              </w:rPr>
            </w:pPr>
            <w:r w:rsidRPr="00C115B2">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BD06F9" w14:textId="77777777" w:rsidR="00AE48DD" w:rsidRPr="00C115B2" w:rsidRDefault="00AE48DD" w:rsidP="005B0E11">
            <w:pPr>
              <w:pStyle w:val="rowtabella0"/>
              <w:jc w:val="center"/>
              <w:rPr>
                <w:color w:val="002060"/>
              </w:rPr>
            </w:pPr>
            <w:r w:rsidRPr="00C115B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15AB2" w14:textId="77777777" w:rsidR="00AE48DD" w:rsidRPr="00C115B2" w:rsidRDefault="00AE48DD" w:rsidP="005B0E11">
            <w:pPr>
              <w:pStyle w:val="rowtabella0"/>
              <w:rPr>
                <w:color w:val="002060"/>
              </w:rPr>
            </w:pPr>
            <w:r w:rsidRPr="00C115B2">
              <w:rPr>
                <w:color w:val="002060"/>
              </w:rPr>
              <w:t>03/03/2023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12925" w14:textId="77777777" w:rsidR="00AE48DD" w:rsidRPr="00C115B2" w:rsidRDefault="00AE48DD" w:rsidP="005B0E11">
            <w:pPr>
              <w:pStyle w:val="rowtabella0"/>
              <w:rPr>
                <w:color w:val="002060"/>
              </w:rPr>
            </w:pPr>
            <w:r w:rsidRPr="00C115B2">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4390C" w14:textId="77777777" w:rsidR="00AE48DD" w:rsidRPr="00C115B2" w:rsidRDefault="00AE48DD" w:rsidP="005B0E11">
            <w:pPr>
              <w:pStyle w:val="rowtabella0"/>
              <w:rPr>
                <w:color w:val="002060"/>
              </w:rPr>
            </w:pPr>
            <w:r w:rsidRPr="00C115B2">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D5B93" w14:textId="77777777" w:rsidR="00AE48DD" w:rsidRPr="00C115B2" w:rsidRDefault="00AE48DD" w:rsidP="005B0E11">
            <w:pPr>
              <w:pStyle w:val="rowtabella0"/>
              <w:rPr>
                <w:color w:val="002060"/>
              </w:rPr>
            </w:pPr>
            <w:r w:rsidRPr="00C115B2">
              <w:rPr>
                <w:color w:val="002060"/>
              </w:rPr>
              <w:t>VIA ALDO GAMBA SNC</w:t>
            </w:r>
          </w:p>
        </w:tc>
      </w:tr>
      <w:tr w:rsidR="00AE48DD" w:rsidRPr="00C115B2" w14:paraId="1CBC65DD"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A2E05E" w14:textId="77777777" w:rsidR="00AE48DD" w:rsidRPr="00C115B2" w:rsidRDefault="00AE48DD" w:rsidP="005B0E11">
            <w:pPr>
              <w:pStyle w:val="rowtabella0"/>
              <w:rPr>
                <w:color w:val="002060"/>
              </w:rPr>
            </w:pPr>
            <w:r w:rsidRPr="00C115B2">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866C9C" w14:textId="77777777" w:rsidR="00AE48DD" w:rsidRPr="00C115B2" w:rsidRDefault="00AE48DD" w:rsidP="005B0E11">
            <w:pPr>
              <w:pStyle w:val="rowtabella0"/>
              <w:rPr>
                <w:color w:val="002060"/>
              </w:rPr>
            </w:pPr>
            <w:r w:rsidRPr="00C115B2">
              <w:rPr>
                <w:color w:val="002060"/>
              </w:rPr>
              <w:t>SMIRRA CITY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017D42"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2F05A0" w14:textId="77777777" w:rsidR="00AE48DD" w:rsidRPr="00C115B2" w:rsidRDefault="00AE48DD" w:rsidP="005B0E11">
            <w:pPr>
              <w:pStyle w:val="rowtabella0"/>
              <w:rPr>
                <w:color w:val="002060"/>
              </w:rPr>
            </w:pPr>
            <w:r w:rsidRPr="00C115B2">
              <w:rPr>
                <w:color w:val="002060"/>
              </w:rPr>
              <w:t>03/03/2023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F78AE4" w14:textId="77777777" w:rsidR="00AE48DD" w:rsidRPr="00C115B2" w:rsidRDefault="00AE48DD" w:rsidP="005B0E11">
            <w:pPr>
              <w:pStyle w:val="rowtabella0"/>
              <w:rPr>
                <w:color w:val="002060"/>
              </w:rPr>
            </w:pPr>
            <w:r w:rsidRPr="00C115B2">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981669" w14:textId="77777777" w:rsidR="00AE48DD" w:rsidRPr="00C115B2" w:rsidRDefault="00AE48DD" w:rsidP="005B0E11">
            <w:pPr>
              <w:pStyle w:val="rowtabella0"/>
              <w:rPr>
                <w:color w:val="002060"/>
              </w:rPr>
            </w:pPr>
            <w:r w:rsidRPr="00C115B2">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A07BDA" w14:textId="77777777" w:rsidR="00AE48DD" w:rsidRPr="00C115B2" w:rsidRDefault="00AE48DD" w:rsidP="005B0E11">
            <w:pPr>
              <w:pStyle w:val="rowtabella0"/>
              <w:rPr>
                <w:color w:val="002060"/>
              </w:rPr>
            </w:pPr>
            <w:r w:rsidRPr="00C115B2">
              <w:rPr>
                <w:color w:val="002060"/>
              </w:rPr>
              <w:t>VIA GIOVANNI XXIII</w:t>
            </w:r>
          </w:p>
        </w:tc>
      </w:tr>
      <w:tr w:rsidR="00AE48DD" w:rsidRPr="00C115B2" w14:paraId="36A34BEC"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9C98F2" w14:textId="77777777" w:rsidR="00AE48DD" w:rsidRPr="00C115B2" w:rsidRDefault="00AE48DD" w:rsidP="005B0E11">
            <w:pPr>
              <w:pStyle w:val="rowtabella0"/>
              <w:rPr>
                <w:color w:val="002060"/>
              </w:rPr>
            </w:pPr>
            <w:r w:rsidRPr="00C115B2">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A41E3B" w14:textId="77777777" w:rsidR="00AE48DD" w:rsidRPr="00C115B2" w:rsidRDefault="00AE48DD" w:rsidP="005B0E11">
            <w:pPr>
              <w:pStyle w:val="rowtabella0"/>
              <w:rPr>
                <w:color w:val="002060"/>
              </w:rPr>
            </w:pPr>
            <w:r w:rsidRPr="00C115B2">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289E9E"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59F46E"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03026A" w14:textId="77777777" w:rsidR="00AE48DD" w:rsidRPr="00C115B2" w:rsidRDefault="00AE48DD" w:rsidP="005B0E11">
            <w:pPr>
              <w:pStyle w:val="rowtabella0"/>
              <w:rPr>
                <w:color w:val="002060"/>
              </w:rPr>
            </w:pPr>
            <w:r w:rsidRPr="00C115B2">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809046" w14:textId="77777777" w:rsidR="00AE48DD" w:rsidRPr="00C115B2" w:rsidRDefault="00AE48DD" w:rsidP="005B0E11">
            <w:pPr>
              <w:pStyle w:val="rowtabella0"/>
              <w:rPr>
                <w:color w:val="002060"/>
              </w:rPr>
            </w:pPr>
            <w:r w:rsidRPr="00C115B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2B9942" w14:textId="77777777" w:rsidR="00AE48DD" w:rsidRPr="00C115B2" w:rsidRDefault="00AE48DD" w:rsidP="005B0E11">
            <w:pPr>
              <w:pStyle w:val="rowtabella0"/>
              <w:rPr>
                <w:color w:val="002060"/>
              </w:rPr>
            </w:pPr>
            <w:r w:rsidRPr="00C115B2">
              <w:rPr>
                <w:color w:val="002060"/>
              </w:rPr>
              <w:t>VIA ANTONIO ROSMINI 22/B</w:t>
            </w:r>
          </w:p>
        </w:tc>
      </w:tr>
      <w:tr w:rsidR="00AE48DD" w:rsidRPr="00C115B2" w14:paraId="4D75703F"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A4797F" w14:textId="77777777" w:rsidR="00AE48DD" w:rsidRPr="00C115B2" w:rsidRDefault="00AE48DD" w:rsidP="005B0E11">
            <w:pPr>
              <w:pStyle w:val="rowtabella0"/>
              <w:rPr>
                <w:color w:val="002060"/>
              </w:rPr>
            </w:pPr>
            <w:r w:rsidRPr="00C115B2">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D5D209" w14:textId="77777777" w:rsidR="00AE48DD" w:rsidRPr="00C115B2" w:rsidRDefault="00AE48DD" w:rsidP="005B0E11">
            <w:pPr>
              <w:pStyle w:val="rowtabella0"/>
              <w:rPr>
                <w:color w:val="002060"/>
              </w:rPr>
            </w:pPr>
            <w:r w:rsidRPr="00C115B2">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E74F07"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CF9C60"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AF111A" w14:textId="77777777" w:rsidR="00AE48DD" w:rsidRPr="00C115B2" w:rsidRDefault="00AE48DD" w:rsidP="005B0E11">
            <w:pPr>
              <w:pStyle w:val="rowtabella0"/>
              <w:rPr>
                <w:color w:val="002060"/>
              </w:rPr>
            </w:pPr>
            <w:r w:rsidRPr="00C115B2">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2FE099" w14:textId="77777777" w:rsidR="00AE48DD" w:rsidRPr="00C115B2" w:rsidRDefault="00AE48DD" w:rsidP="005B0E11">
            <w:pPr>
              <w:pStyle w:val="rowtabella0"/>
              <w:rPr>
                <w:color w:val="002060"/>
              </w:rPr>
            </w:pPr>
            <w:r w:rsidRPr="00C115B2">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C8125E" w14:textId="77777777" w:rsidR="00AE48DD" w:rsidRPr="00C115B2" w:rsidRDefault="00AE48DD" w:rsidP="005B0E11">
            <w:pPr>
              <w:pStyle w:val="rowtabella0"/>
              <w:rPr>
                <w:color w:val="002060"/>
              </w:rPr>
            </w:pPr>
            <w:r w:rsidRPr="00C115B2">
              <w:rPr>
                <w:color w:val="002060"/>
              </w:rPr>
              <w:t>VIA LAGO DI MISURINA</w:t>
            </w:r>
          </w:p>
        </w:tc>
      </w:tr>
      <w:tr w:rsidR="00AE48DD" w:rsidRPr="00C115B2" w14:paraId="70A242D1"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600165" w14:textId="77777777" w:rsidR="00AE48DD" w:rsidRPr="00C115B2" w:rsidRDefault="00AE48DD" w:rsidP="005B0E11">
            <w:pPr>
              <w:pStyle w:val="rowtabella0"/>
              <w:rPr>
                <w:color w:val="002060"/>
              </w:rPr>
            </w:pPr>
            <w:r w:rsidRPr="00C115B2">
              <w:rPr>
                <w:color w:val="002060"/>
              </w:rPr>
              <w:lastRenderedPageBreak/>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2257BB" w14:textId="77777777" w:rsidR="00AE48DD" w:rsidRPr="00C115B2" w:rsidRDefault="00AE48DD" w:rsidP="005B0E11">
            <w:pPr>
              <w:pStyle w:val="rowtabella0"/>
              <w:rPr>
                <w:color w:val="002060"/>
              </w:rPr>
            </w:pPr>
            <w:r w:rsidRPr="00C115B2">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8C8B2E"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C45348" w14:textId="77777777" w:rsidR="00AE48DD" w:rsidRPr="00C115B2" w:rsidRDefault="00AE48DD" w:rsidP="005B0E11">
            <w:pPr>
              <w:pStyle w:val="rowtabella0"/>
              <w:rPr>
                <w:color w:val="002060"/>
              </w:rPr>
            </w:pPr>
            <w:r w:rsidRPr="00C115B2">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BBB664" w14:textId="77777777" w:rsidR="00AE48DD" w:rsidRPr="00C115B2" w:rsidRDefault="00AE48DD" w:rsidP="005B0E11">
            <w:pPr>
              <w:pStyle w:val="rowtabella0"/>
              <w:rPr>
                <w:color w:val="002060"/>
              </w:rPr>
            </w:pPr>
            <w:r w:rsidRPr="00C115B2">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0EDE0" w14:textId="77777777" w:rsidR="00AE48DD" w:rsidRPr="00C115B2" w:rsidRDefault="00AE48DD" w:rsidP="005B0E11">
            <w:pPr>
              <w:pStyle w:val="rowtabella0"/>
              <w:rPr>
                <w:color w:val="002060"/>
              </w:rPr>
            </w:pPr>
            <w:r w:rsidRPr="00C115B2">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C27228" w14:textId="77777777" w:rsidR="00AE48DD" w:rsidRPr="00C115B2" w:rsidRDefault="00AE48DD" w:rsidP="005B0E11">
            <w:pPr>
              <w:pStyle w:val="rowtabella0"/>
              <w:rPr>
                <w:color w:val="002060"/>
              </w:rPr>
            </w:pPr>
            <w:r w:rsidRPr="00C115B2">
              <w:rPr>
                <w:color w:val="002060"/>
              </w:rPr>
              <w:t>VIA ROMA, SNC</w:t>
            </w:r>
          </w:p>
        </w:tc>
      </w:tr>
      <w:tr w:rsidR="00AE48DD" w:rsidRPr="00C115B2" w14:paraId="524B0CF5"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EA4769" w14:textId="77777777" w:rsidR="00AE48DD" w:rsidRPr="00C115B2" w:rsidRDefault="00AE48DD" w:rsidP="005B0E11">
            <w:pPr>
              <w:pStyle w:val="rowtabella0"/>
              <w:rPr>
                <w:color w:val="002060"/>
              </w:rPr>
            </w:pPr>
            <w:r w:rsidRPr="00C115B2">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247D0" w14:textId="77777777" w:rsidR="00AE48DD" w:rsidRPr="00C115B2" w:rsidRDefault="00AE48DD" w:rsidP="005B0E11">
            <w:pPr>
              <w:pStyle w:val="rowtabella0"/>
              <w:rPr>
                <w:color w:val="002060"/>
              </w:rPr>
            </w:pPr>
            <w:r w:rsidRPr="00C115B2">
              <w:rPr>
                <w:color w:val="002060"/>
              </w:rPr>
              <w:t>URBANIA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9A0AD"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5C378" w14:textId="77777777" w:rsidR="00AE48DD" w:rsidRPr="00C115B2" w:rsidRDefault="00AE48DD" w:rsidP="005B0E11">
            <w:pPr>
              <w:pStyle w:val="rowtabella0"/>
              <w:rPr>
                <w:color w:val="002060"/>
              </w:rPr>
            </w:pPr>
            <w:r w:rsidRPr="00C115B2">
              <w:rPr>
                <w:color w:val="002060"/>
              </w:rPr>
              <w:t>04/03/2023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8BC65" w14:textId="77777777" w:rsidR="00AE48DD" w:rsidRPr="00C115B2" w:rsidRDefault="00AE48DD" w:rsidP="005B0E11">
            <w:pPr>
              <w:pStyle w:val="rowtabella0"/>
              <w:rPr>
                <w:color w:val="002060"/>
              </w:rPr>
            </w:pPr>
            <w:r w:rsidRPr="00C115B2">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03474" w14:textId="77777777" w:rsidR="00AE48DD" w:rsidRPr="00C115B2" w:rsidRDefault="00AE48DD" w:rsidP="005B0E11">
            <w:pPr>
              <w:pStyle w:val="rowtabella0"/>
              <w:rPr>
                <w:color w:val="002060"/>
              </w:rPr>
            </w:pPr>
            <w:r w:rsidRPr="00C115B2">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98FDBD" w14:textId="77777777" w:rsidR="00AE48DD" w:rsidRPr="00C115B2" w:rsidRDefault="00AE48DD" w:rsidP="005B0E11">
            <w:pPr>
              <w:pStyle w:val="rowtabella0"/>
              <w:rPr>
                <w:color w:val="002060"/>
              </w:rPr>
            </w:pPr>
            <w:r w:rsidRPr="00C115B2">
              <w:rPr>
                <w:color w:val="002060"/>
              </w:rPr>
              <w:t>VIA MOLINELLO</w:t>
            </w:r>
          </w:p>
        </w:tc>
      </w:tr>
    </w:tbl>
    <w:p w14:paraId="243CEFEB" w14:textId="77777777" w:rsidR="00AE48DD" w:rsidRPr="00C115B2" w:rsidRDefault="00AE48DD" w:rsidP="00AE48DD">
      <w:pPr>
        <w:pStyle w:val="breakline"/>
        <w:rPr>
          <w:rFonts w:eastAsiaTheme="minorEastAsia"/>
          <w:color w:val="002060"/>
        </w:rPr>
      </w:pPr>
    </w:p>
    <w:p w14:paraId="50CCC6D6" w14:textId="77777777" w:rsidR="00AE48DD" w:rsidRPr="00C115B2" w:rsidRDefault="00AE48DD" w:rsidP="00AE48DD">
      <w:pPr>
        <w:pStyle w:val="breakline"/>
        <w:rPr>
          <w:color w:val="002060"/>
        </w:rPr>
      </w:pPr>
    </w:p>
    <w:p w14:paraId="5AF4EFFC" w14:textId="77777777" w:rsidR="00AE48DD" w:rsidRPr="00C115B2" w:rsidRDefault="00AE48DD" w:rsidP="00AE48DD">
      <w:pPr>
        <w:pStyle w:val="breakline"/>
        <w:rPr>
          <w:color w:val="002060"/>
        </w:rPr>
      </w:pPr>
    </w:p>
    <w:p w14:paraId="01A77423" w14:textId="77777777" w:rsidR="00AE48DD" w:rsidRPr="00C115B2" w:rsidRDefault="00AE48DD" w:rsidP="00AE48DD">
      <w:pPr>
        <w:pStyle w:val="sottotitolocampionato10"/>
        <w:rPr>
          <w:color w:val="002060"/>
        </w:rPr>
      </w:pPr>
      <w:r w:rsidRPr="00C115B2">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32"/>
        <w:gridCol w:w="385"/>
        <w:gridCol w:w="898"/>
        <w:gridCol w:w="1183"/>
        <w:gridCol w:w="1547"/>
        <w:gridCol w:w="1547"/>
      </w:tblGrid>
      <w:tr w:rsidR="00AE48DD" w:rsidRPr="00C115B2" w14:paraId="7A0CFAC0"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F112C"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29024"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07B2D"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2311F"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34433"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C10C2"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BDBD2"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5DAF10E8"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FC946E" w14:textId="77777777" w:rsidR="00AE48DD" w:rsidRPr="00C115B2" w:rsidRDefault="00AE48DD" w:rsidP="005B0E11">
            <w:pPr>
              <w:pStyle w:val="rowtabella0"/>
              <w:rPr>
                <w:color w:val="002060"/>
              </w:rPr>
            </w:pPr>
            <w:r w:rsidRPr="00C115B2">
              <w:rPr>
                <w:color w:val="002060"/>
              </w:rPr>
              <w:t>FIUMINATA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72365" w14:textId="77777777" w:rsidR="00AE48DD" w:rsidRPr="00C115B2" w:rsidRDefault="00AE48DD" w:rsidP="005B0E11">
            <w:pPr>
              <w:pStyle w:val="rowtabella0"/>
              <w:rPr>
                <w:color w:val="002060"/>
              </w:rPr>
            </w:pPr>
            <w:r w:rsidRPr="00C115B2">
              <w:rPr>
                <w:color w:val="002060"/>
              </w:rPr>
              <w:t>VALLESINA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58E97" w14:textId="77777777" w:rsidR="00AE48DD" w:rsidRPr="00C115B2" w:rsidRDefault="00AE48DD" w:rsidP="005B0E11">
            <w:pPr>
              <w:pStyle w:val="rowtabella0"/>
              <w:jc w:val="center"/>
              <w:rPr>
                <w:color w:val="002060"/>
              </w:rPr>
            </w:pPr>
            <w:r w:rsidRPr="00C115B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EC19D7" w14:textId="77777777" w:rsidR="00AE48DD" w:rsidRPr="00C115B2" w:rsidRDefault="00AE48DD" w:rsidP="005B0E11">
            <w:pPr>
              <w:pStyle w:val="rowtabella0"/>
              <w:rPr>
                <w:color w:val="002060"/>
              </w:rPr>
            </w:pPr>
            <w:r w:rsidRPr="00C115B2">
              <w:rPr>
                <w:color w:val="002060"/>
              </w:rPr>
              <w:t>03/03/2023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A7FE8E" w14:textId="77777777" w:rsidR="00AE48DD" w:rsidRPr="00C115B2" w:rsidRDefault="00AE48DD" w:rsidP="005B0E11">
            <w:pPr>
              <w:pStyle w:val="rowtabella0"/>
              <w:rPr>
                <w:color w:val="002060"/>
              </w:rPr>
            </w:pPr>
            <w:r w:rsidRPr="00C115B2">
              <w:rPr>
                <w:color w:val="002060"/>
              </w:rPr>
              <w:t>5302 "FABRIZIO GAGLIARDI"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DD894B" w14:textId="77777777" w:rsidR="00AE48DD" w:rsidRPr="00C115B2" w:rsidRDefault="00AE48DD" w:rsidP="005B0E11">
            <w:pPr>
              <w:pStyle w:val="rowtabella0"/>
              <w:rPr>
                <w:color w:val="002060"/>
              </w:rPr>
            </w:pPr>
            <w:r w:rsidRPr="00C115B2">
              <w:rPr>
                <w:color w:val="002060"/>
              </w:rPr>
              <w:t>PIORACO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8D7E3" w14:textId="77777777" w:rsidR="00AE48DD" w:rsidRPr="00C115B2" w:rsidRDefault="00AE48DD" w:rsidP="005B0E11">
            <w:pPr>
              <w:pStyle w:val="rowtabella0"/>
              <w:rPr>
                <w:color w:val="002060"/>
              </w:rPr>
            </w:pPr>
            <w:r w:rsidRPr="00C115B2">
              <w:rPr>
                <w:color w:val="002060"/>
              </w:rPr>
              <w:t>LOC. PIÈ DI GUALDO</w:t>
            </w:r>
          </w:p>
        </w:tc>
      </w:tr>
      <w:tr w:rsidR="00AE48DD" w:rsidRPr="00C115B2" w14:paraId="2A013A62"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286E6C" w14:textId="77777777" w:rsidR="00AE48DD" w:rsidRPr="00C115B2" w:rsidRDefault="00AE48DD" w:rsidP="005B0E11">
            <w:pPr>
              <w:pStyle w:val="rowtabella0"/>
              <w:rPr>
                <w:color w:val="002060"/>
              </w:rPr>
            </w:pPr>
            <w:r w:rsidRPr="00C115B2">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20EC6A" w14:textId="77777777" w:rsidR="00AE48DD" w:rsidRPr="00C115B2" w:rsidRDefault="00AE48DD" w:rsidP="005B0E11">
            <w:pPr>
              <w:pStyle w:val="rowtabella0"/>
              <w:rPr>
                <w:color w:val="002060"/>
              </w:rPr>
            </w:pPr>
            <w:r w:rsidRPr="00C115B2">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1A8DC6"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BDDB04"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880C7B" w14:textId="77777777" w:rsidR="00AE48DD" w:rsidRPr="00C115B2" w:rsidRDefault="00AE48DD" w:rsidP="005B0E11">
            <w:pPr>
              <w:pStyle w:val="rowtabella0"/>
              <w:rPr>
                <w:color w:val="002060"/>
              </w:rPr>
            </w:pPr>
            <w:r w:rsidRPr="00C115B2">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53B755" w14:textId="77777777" w:rsidR="00AE48DD" w:rsidRPr="00C115B2" w:rsidRDefault="00AE48DD" w:rsidP="005B0E11">
            <w:pPr>
              <w:pStyle w:val="rowtabella0"/>
              <w:rPr>
                <w:color w:val="002060"/>
              </w:rPr>
            </w:pPr>
            <w:r w:rsidRPr="00C115B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ACFA09" w14:textId="77777777" w:rsidR="00AE48DD" w:rsidRPr="00C115B2" w:rsidRDefault="00AE48DD" w:rsidP="005B0E11">
            <w:pPr>
              <w:pStyle w:val="rowtabella0"/>
              <w:rPr>
                <w:color w:val="002060"/>
              </w:rPr>
            </w:pPr>
            <w:r w:rsidRPr="00C115B2">
              <w:rPr>
                <w:color w:val="002060"/>
              </w:rPr>
              <w:t>VIA ZANNONI</w:t>
            </w:r>
          </w:p>
        </w:tc>
      </w:tr>
      <w:tr w:rsidR="00AE48DD" w:rsidRPr="00C115B2" w14:paraId="1FDC2F37"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29990C" w14:textId="77777777" w:rsidR="00AE48DD" w:rsidRPr="00C115B2" w:rsidRDefault="00AE48DD" w:rsidP="005B0E11">
            <w:pPr>
              <w:pStyle w:val="rowtabella0"/>
              <w:rPr>
                <w:color w:val="002060"/>
              </w:rPr>
            </w:pPr>
            <w:r w:rsidRPr="00C115B2">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E113DD" w14:textId="77777777" w:rsidR="00AE48DD" w:rsidRPr="00C115B2" w:rsidRDefault="00AE48DD" w:rsidP="005B0E11">
            <w:pPr>
              <w:pStyle w:val="rowtabella0"/>
              <w:rPr>
                <w:color w:val="002060"/>
              </w:rPr>
            </w:pPr>
            <w:r w:rsidRPr="00C115B2">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C3C917"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068652"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5BC125" w14:textId="77777777" w:rsidR="00AE48DD" w:rsidRPr="00C115B2" w:rsidRDefault="00AE48DD" w:rsidP="005B0E11">
            <w:pPr>
              <w:pStyle w:val="rowtabella0"/>
              <w:rPr>
                <w:color w:val="002060"/>
              </w:rPr>
            </w:pPr>
            <w:r w:rsidRPr="00C115B2">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0D7B9C" w14:textId="77777777" w:rsidR="00AE48DD" w:rsidRPr="00C115B2" w:rsidRDefault="00AE48DD" w:rsidP="005B0E11">
            <w:pPr>
              <w:pStyle w:val="rowtabella0"/>
              <w:rPr>
                <w:color w:val="002060"/>
              </w:rPr>
            </w:pPr>
            <w:r w:rsidRPr="00C115B2">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4C0157" w14:textId="77777777" w:rsidR="00AE48DD" w:rsidRPr="00C115B2" w:rsidRDefault="00AE48DD" w:rsidP="005B0E11">
            <w:pPr>
              <w:pStyle w:val="rowtabella0"/>
              <w:rPr>
                <w:color w:val="002060"/>
              </w:rPr>
            </w:pPr>
            <w:r w:rsidRPr="00C115B2">
              <w:rPr>
                <w:color w:val="002060"/>
              </w:rPr>
              <w:t>LOC. FRONTALE - VIA FIGURETTA</w:t>
            </w:r>
          </w:p>
        </w:tc>
      </w:tr>
      <w:tr w:rsidR="00AE48DD" w:rsidRPr="00C115B2" w14:paraId="201B06C5"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0C04D4" w14:textId="77777777" w:rsidR="00AE48DD" w:rsidRPr="00C115B2" w:rsidRDefault="00AE48DD" w:rsidP="005B0E11">
            <w:pPr>
              <w:pStyle w:val="rowtabella0"/>
              <w:rPr>
                <w:color w:val="002060"/>
              </w:rPr>
            </w:pPr>
            <w:r w:rsidRPr="00C115B2">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222D88" w14:textId="77777777" w:rsidR="00AE48DD" w:rsidRPr="00C115B2" w:rsidRDefault="00AE48DD" w:rsidP="005B0E11">
            <w:pPr>
              <w:pStyle w:val="rowtabella0"/>
              <w:rPr>
                <w:color w:val="002060"/>
              </w:rPr>
            </w:pPr>
            <w:r w:rsidRPr="00C115B2">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397F32"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D14AE6" w14:textId="77777777" w:rsidR="00AE48DD" w:rsidRPr="00C115B2" w:rsidRDefault="00AE48DD" w:rsidP="005B0E11">
            <w:pPr>
              <w:pStyle w:val="rowtabella0"/>
              <w:rPr>
                <w:color w:val="002060"/>
              </w:rPr>
            </w:pPr>
            <w:r w:rsidRPr="00C115B2">
              <w:rPr>
                <w:color w:val="002060"/>
              </w:rPr>
              <w:t>04/03/2023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333A10" w14:textId="77777777" w:rsidR="00AE48DD" w:rsidRPr="00C115B2" w:rsidRDefault="00AE48DD" w:rsidP="005B0E11">
            <w:pPr>
              <w:pStyle w:val="rowtabella0"/>
              <w:rPr>
                <w:color w:val="002060"/>
              </w:rPr>
            </w:pPr>
            <w:r w:rsidRPr="00C115B2">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474FDA" w14:textId="77777777" w:rsidR="00AE48DD" w:rsidRPr="00C115B2" w:rsidRDefault="00AE48DD" w:rsidP="005B0E11">
            <w:pPr>
              <w:pStyle w:val="rowtabella0"/>
              <w:rPr>
                <w:color w:val="002060"/>
              </w:rPr>
            </w:pPr>
            <w:r w:rsidRPr="00C115B2">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CF4871" w14:textId="77777777" w:rsidR="00AE48DD" w:rsidRPr="00C115B2" w:rsidRDefault="00AE48DD" w:rsidP="005B0E11">
            <w:pPr>
              <w:pStyle w:val="rowtabella0"/>
              <w:rPr>
                <w:color w:val="002060"/>
              </w:rPr>
            </w:pPr>
            <w:r w:rsidRPr="00C115B2">
              <w:rPr>
                <w:color w:val="002060"/>
              </w:rPr>
              <w:t>VIA MONTESSORI LOC. ANGELI</w:t>
            </w:r>
          </w:p>
        </w:tc>
      </w:tr>
      <w:tr w:rsidR="00AE48DD" w:rsidRPr="00C115B2" w14:paraId="4A866DB4"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DF86D0" w14:textId="77777777" w:rsidR="00AE48DD" w:rsidRPr="00C115B2" w:rsidRDefault="00AE48DD" w:rsidP="005B0E11">
            <w:pPr>
              <w:pStyle w:val="rowtabella0"/>
              <w:rPr>
                <w:color w:val="002060"/>
              </w:rPr>
            </w:pPr>
            <w:r w:rsidRPr="00C115B2">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43ABD5" w14:textId="77777777" w:rsidR="00AE48DD" w:rsidRPr="00C115B2" w:rsidRDefault="00AE48DD" w:rsidP="005B0E11">
            <w:pPr>
              <w:pStyle w:val="rowtabella0"/>
              <w:rPr>
                <w:color w:val="002060"/>
              </w:rPr>
            </w:pPr>
            <w:r w:rsidRPr="00C115B2">
              <w:rPr>
                <w:color w:val="002060"/>
              </w:rPr>
              <w:t>ATLETICO NO BORDERS</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23F526"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80ACCA" w14:textId="77777777" w:rsidR="00AE48DD" w:rsidRPr="00C115B2" w:rsidRDefault="00AE48DD" w:rsidP="005B0E11">
            <w:pPr>
              <w:pStyle w:val="rowtabella0"/>
              <w:rPr>
                <w:color w:val="002060"/>
              </w:rPr>
            </w:pPr>
            <w:r w:rsidRPr="00C115B2">
              <w:rPr>
                <w:color w:val="002060"/>
              </w:rPr>
              <w:t>04/03/2023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719023" w14:textId="77777777" w:rsidR="00AE48DD" w:rsidRPr="00C115B2" w:rsidRDefault="00AE48DD" w:rsidP="005B0E11">
            <w:pPr>
              <w:pStyle w:val="rowtabella0"/>
              <w:rPr>
                <w:color w:val="002060"/>
              </w:rPr>
            </w:pPr>
            <w:r w:rsidRPr="00C115B2">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33E85" w14:textId="77777777" w:rsidR="00AE48DD" w:rsidRPr="00C115B2" w:rsidRDefault="00AE48DD" w:rsidP="005B0E11">
            <w:pPr>
              <w:pStyle w:val="rowtabella0"/>
              <w:rPr>
                <w:color w:val="002060"/>
              </w:rPr>
            </w:pPr>
            <w:r w:rsidRPr="00C115B2">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7249CF" w14:textId="77777777" w:rsidR="00AE48DD" w:rsidRPr="00C115B2" w:rsidRDefault="00AE48DD" w:rsidP="005B0E11">
            <w:pPr>
              <w:pStyle w:val="rowtabella0"/>
              <w:rPr>
                <w:color w:val="002060"/>
              </w:rPr>
            </w:pPr>
            <w:r w:rsidRPr="00C115B2">
              <w:rPr>
                <w:color w:val="002060"/>
              </w:rPr>
              <w:t>VIA VENEZIA 43</w:t>
            </w:r>
          </w:p>
        </w:tc>
      </w:tr>
      <w:tr w:rsidR="00AE48DD" w:rsidRPr="00C115B2" w14:paraId="7BE2C200"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2B74A0" w14:textId="77777777" w:rsidR="00AE48DD" w:rsidRPr="00C115B2" w:rsidRDefault="00AE48DD" w:rsidP="005B0E11">
            <w:pPr>
              <w:pStyle w:val="rowtabella0"/>
              <w:rPr>
                <w:color w:val="002060"/>
              </w:rPr>
            </w:pPr>
            <w:r w:rsidRPr="00C115B2">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5D69E" w14:textId="77777777" w:rsidR="00AE48DD" w:rsidRPr="00C115B2" w:rsidRDefault="00AE48DD" w:rsidP="005B0E11">
            <w:pPr>
              <w:pStyle w:val="rowtabella0"/>
              <w:rPr>
                <w:color w:val="002060"/>
              </w:rPr>
            </w:pPr>
            <w:r w:rsidRPr="00C115B2">
              <w:rPr>
                <w:color w:val="002060"/>
              </w:rPr>
              <w:t>C.U.S. CAMERINO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769F3"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88789" w14:textId="77777777" w:rsidR="00AE48DD" w:rsidRPr="00C115B2" w:rsidRDefault="00AE48DD" w:rsidP="005B0E11">
            <w:pPr>
              <w:pStyle w:val="rowtabella0"/>
              <w:rPr>
                <w:color w:val="002060"/>
              </w:rPr>
            </w:pPr>
            <w:r w:rsidRPr="00C115B2">
              <w:rPr>
                <w:color w:val="002060"/>
              </w:rPr>
              <w:t>04/03/2023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48111" w14:textId="77777777" w:rsidR="00AE48DD" w:rsidRPr="00C115B2" w:rsidRDefault="00AE48DD" w:rsidP="005B0E11">
            <w:pPr>
              <w:pStyle w:val="rowtabella0"/>
              <w:rPr>
                <w:color w:val="002060"/>
              </w:rPr>
            </w:pPr>
            <w:r w:rsidRPr="00C115B2">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82B0B" w14:textId="77777777" w:rsidR="00AE48DD" w:rsidRPr="00C115B2" w:rsidRDefault="00AE48DD" w:rsidP="005B0E11">
            <w:pPr>
              <w:pStyle w:val="rowtabella0"/>
              <w:rPr>
                <w:color w:val="002060"/>
              </w:rPr>
            </w:pPr>
            <w:r w:rsidRPr="00C115B2">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07EB82" w14:textId="77777777" w:rsidR="00AE48DD" w:rsidRPr="00C115B2" w:rsidRDefault="00AE48DD" w:rsidP="005B0E11">
            <w:pPr>
              <w:pStyle w:val="rowtabella0"/>
              <w:rPr>
                <w:color w:val="002060"/>
              </w:rPr>
            </w:pPr>
            <w:r w:rsidRPr="00C115B2">
              <w:rPr>
                <w:color w:val="002060"/>
              </w:rPr>
              <w:t>VIA VERDI</w:t>
            </w:r>
          </w:p>
        </w:tc>
      </w:tr>
    </w:tbl>
    <w:p w14:paraId="453969CB" w14:textId="77777777" w:rsidR="00AE48DD" w:rsidRPr="00C115B2" w:rsidRDefault="00AE48DD" w:rsidP="00AE48DD">
      <w:pPr>
        <w:pStyle w:val="breakline"/>
        <w:rPr>
          <w:rFonts w:eastAsiaTheme="minorEastAsia"/>
          <w:color w:val="002060"/>
        </w:rPr>
      </w:pPr>
    </w:p>
    <w:p w14:paraId="469C6AE2" w14:textId="77777777" w:rsidR="00AE48DD" w:rsidRPr="00C115B2" w:rsidRDefault="00AE48DD" w:rsidP="00AE48DD">
      <w:pPr>
        <w:pStyle w:val="breakline"/>
        <w:rPr>
          <w:color w:val="002060"/>
        </w:rPr>
      </w:pPr>
    </w:p>
    <w:p w14:paraId="79BD4DA5" w14:textId="77777777" w:rsidR="00AE48DD" w:rsidRPr="00C115B2" w:rsidRDefault="00AE48DD" w:rsidP="00AE48DD">
      <w:pPr>
        <w:pStyle w:val="breakline"/>
        <w:rPr>
          <w:color w:val="002060"/>
        </w:rPr>
      </w:pPr>
    </w:p>
    <w:p w14:paraId="6E58A235" w14:textId="77777777" w:rsidR="00AE48DD" w:rsidRPr="00C115B2" w:rsidRDefault="00AE48DD" w:rsidP="00AE48DD">
      <w:pPr>
        <w:pStyle w:val="sottotitolocampionato10"/>
        <w:rPr>
          <w:color w:val="002060"/>
        </w:rPr>
      </w:pPr>
      <w:r w:rsidRPr="00C115B2">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2"/>
        <w:gridCol w:w="385"/>
        <w:gridCol w:w="898"/>
        <w:gridCol w:w="1190"/>
        <w:gridCol w:w="1546"/>
        <w:gridCol w:w="1546"/>
      </w:tblGrid>
      <w:tr w:rsidR="00AE48DD" w:rsidRPr="00C115B2" w14:paraId="0E88E91E"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3C16A"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FEA94"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71F43"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70B9A"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510F9"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90E61"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964B2"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2F151222"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63DF51" w14:textId="77777777" w:rsidR="00AE48DD" w:rsidRPr="00C115B2" w:rsidRDefault="00AE48DD" w:rsidP="005B0E11">
            <w:pPr>
              <w:pStyle w:val="rowtabella0"/>
              <w:rPr>
                <w:color w:val="002060"/>
              </w:rPr>
            </w:pPr>
            <w:r w:rsidRPr="00C115B2">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B01D6" w14:textId="77777777" w:rsidR="00AE48DD" w:rsidRPr="00C115B2" w:rsidRDefault="00AE48DD" w:rsidP="005B0E11">
            <w:pPr>
              <w:pStyle w:val="rowtabella0"/>
              <w:rPr>
                <w:color w:val="002060"/>
              </w:rPr>
            </w:pPr>
            <w:r w:rsidRPr="00C115B2">
              <w:rPr>
                <w:color w:val="002060"/>
              </w:rPr>
              <w:t>CIRCOLO COLLODI CALCIO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25FA9" w14:textId="77777777" w:rsidR="00AE48DD" w:rsidRPr="00C115B2" w:rsidRDefault="00AE48DD" w:rsidP="005B0E11">
            <w:pPr>
              <w:pStyle w:val="rowtabella0"/>
              <w:jc w:val="center"/>
              <w:rPr>
                <w:color w:val="002060"/>
              </w:rPr>
            </w:pPr>
            <w:r w:rsidRPr="00C115B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CA5F8" w14:textId="77777777" w:rsidR="00AE48DD" w:rsidRPr="00C115B2" w:rsidRDefault="00AE48DD" w:rsidP="005B0E11">
            <w:pPr>
              <w:pStyle w:val="rowtabella0"/>
              <w:rPr>
                <w:color w:val="002060"/>
              </w:rPr>
            </w:pPr>
            <w:r w:rsidRPr="00C115B2">
              <w:rPr>
                <w:color w:val="002060"/>
              </w:rPr>
              <w:t>03/03/2023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7F130" w14:textId="77777777" w:rsidR="00AE48DD" w:rsidRPr="00C115B2" w:rsidRDefault="00AE48DD" w:rsidP="005B0E11">
            <w:pPr>
              <w:pStyle w:val="rowtabella0"/>
              <w:rPr>
                <w:color w:val="002060"/>
              </w:rPr>
            </w:pPr>
            <w:r w:rsidRPr="00C115B2">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8C8CF6" w14:textId="77777777" w:rsidR="00AE48DD" w:rsidRPr="00C115B2" w:rsidRDefault="00AE48DD" w:rsidP="005B0E11">
            <w:pPr>
              <w:pStyle w:val="rowtabella0"/>
              <w:rPr>
                <w:color w:val="002060"/>
              </w:rPr>
            </w:pPr>
            <w:r w:rsidRPr="00C115B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08A0FE" w14:textId="77777777" w:rsidR="00AE48DD" w:rsidRPr="00C115B2" w:rsidRDefault="00AE48DD" w:rsidP="005B0E11">
            <w:pPr>
              <w:pStyle w:val="rowtabella0"/>
              <w:rPr>
                <w:color w:val="002060"/>
              </w:rPr>
            </w:pPr>
            <w:r w:rsidRPr="00C115B2">
              <w:rPr>
                <w:color w:val="002060"/>
              </w:rPr>
              <w:t>CONTRADA DEL POZZO</w:t>
            </w:r>
          </w:p>
        </w:tc>
      </w:tr>
      <w:tr w:rsidR="00AE48DD" w:rsidRPr="00C115B2" w14:paraId="00B7A509"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655E5E" w14:textId="77777777" w:rsidR="00AE48DD" w:rsidRPr="00C115B2" w:rsidRDefault="00AE48DD" w:rsidP="005B0E11">
            <w:pPr>
              <w:pStyle w:val="rowtabella0"/>
              <w:rPr>
                <w:color w:val="002060"/>
              </w:rPr>
            </w:pPr>
            <w:r w:rsidRPr="00C115B2">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E228F3" w14:textId="77777777" w:rsidR="00AE48DD" w:rsidRPr="00C115B2" w:rsidRDefault="00AE48DD" w:rsidP="005B0E11">
            <w:pPr>
              <w:pStyle w:val="rowtabella0"/>
              <w:rPr>
                <w:color w:val="002060"/>
              </w:rPr>
            </w:pPr>
            <w:r w:rsidRPr="00C115B2">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499BDD"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ED3FDB"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B794D7" w14:textId="77777777" w:rsidR="00AE48DD" w:rsidRPr="00C115B2" w:rsidRDefault="00AE48DD" w:rsidP="005B0E11">
            <w:pPr>
              <w:pStyle w:val="rowtabella0"/>
              <w:rPr>
                <w:color w:val="002060"/>
              </w:rPr>
            </w:pPr>
            <w:r w:rsidRPr="00C115B2">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D5E59B" w14:textId="77777777" w:rsidR="00AE48DD" w:rsidRPr="00C115B2" w:rsidRDefault="00AE48DD" w:rsidP="005B0E11">
            <w:pPr>
              <w:pStyle w:val="rowtabella0"/>
              <w:rPr>
                <w:color w:val="002060"/>
              </w:rPr>
            </w:pPr>
            <w:r w:rsidRPr="00C115B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D63B8F" w14:textId="77777777" w:rsidR="00AE48DD" w:rsidRPr="00C115B2" w:rsidRDefault="00AE48DD" w:rsidP="005B0E11">
            <w:pPr>
              <w:pStyle w:val="rowtabella0"/>
              <w:rPr>
                <w:color w:val="002060"/>
              </w:rPr>
            </w:pPr>
            <w:r w:rsidRPr="00C115B2">
              <w:rPr>
                <w:color w:val="002060"/>
              </w:rPr>
              <w:t>FRAZ. CASENUOVE DI OSIMO</w:t>
            </w:r>
          </w:p>
        </w:tc>
      </w:tr>
      <w:tr w:rsidR="00AE48DD" w:rsidRPr="00C115B2" w14:paraId="4B4295AE"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42F3B5" w14:textId="77777777" w:rsidR="00AE48DD" w:rsidRPr="00C115B2" w:rsidRDefault="00AE48DD" w:rsidP="005B0E11">
            <w:pPr>
              <w:pStyle w:val="rowtabella0"/>
              <w:rPr>
                <w:color w:val="002060"/>
              </w:rPr>
            </w:pPr>
            <w:r w:rsidRPr="00C115B2">
              <w:rPr>
                <w:color w:val="002060"/>
              </w:rPr>
              <w:t>PEGASO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8C2B64" w14:textId="77777777" w:rsidR="00AE48DD" w:rsidRPr="00C115B2" w:rsidRDefault="00AE48DD" w:rsidP="005B0E11">
            <w:pPr>
              <w:pStyle w:val="rowtabella0"/>
              <w:rPr>
                <w:color w:val="002060"/>
              </w:rPr>
            </w:pPr>
            <w:r w:rsidRPr="00C115B2">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6968FD"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EDA959"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86837E" w14:textId="77777777" w:rsidR="00AE48DD" w:rsidRPr="00C115B2" w:rsidRDefault="00AE48DD" w:rsidP="005B0E11">
            <w:pPr>
              <w:pStyle w:val="rowtabella0"/>
              <w:rPr>
                <w:color w:val="002060"/>
              </w:rPr>
            </w:pPr>
            <w:r w:rsidRPr="00C115B2">
              <w:rPr>
                <w:color w:val="002060"/>
              </w:rPr>
              <w:t>5047 PALLONE GEODETICO "L.PAPINI"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6F292D" w14:textId="77777777" w:rsidR="00AE48DD" w:rsidRPr="00C115B2" w:rsidRDefault="00AE48DD" w:rsidP="005B0E11">
            <w:pPr>
              <w:pStyle w:val="rowtabella0"/>
              <w:rPr>
                <w:color w:val="002060"/>
              </w:rPr>
            </w:pPr>
            <w:r w:rsidRPr="00C115B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8B8A39" w14:textId="77777777" w:rsidR="00AE48DD" w:rsidRPr="00C115B2" w:rsidRDefault="00AE48DD" w:rsidP="005B0E11">
            <w:pPr>
              <w:pStyle w:val="rowtabella0"/>
              <w:rPr>
                <w:color w:val="002060"/>
              </w:rPr>
            </w:pPr>
            <w:r w:rsidRPr="00C115B2">
              <w:rPr>
                <w:color w:val="002060"/>
              </w:rPr>
              <w:t>VIA ESINO 122 TORRETTE</w:t>
            </w:r>
          </w:p>
        </w:tc>
      </w:tr>
      <w:tr w:rsidR="00AE48DD" w:rsidRPr="00C115B2" w14:paraId="237082A2"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75207B" w14:textId="77777777" w:rsidR="00AE48DD" w:rsidRPr="00C115B2" w:rsidRDefault="00AE48DD" w:rsidP="005B0E11">
            <w:pPr>
              <w:pStyle w:val="rowtabella0"/>
              <w:rPr>
                <w:color w:val="002060"/>
              </w:rPr>
            </w:pPr>
            <w:r w:rsidRPr="00C115B2">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6BFA95" w14:textId="77777777" w:rsidR="00AE48DD" w:rsidRPr="00C115B2" w:rsidRDefault="00AE48DD" w:rsidP="005B0E11">
            <w:pPr>
              <w:pStyle w:val="rowtabella0"/>
              <w:rPr>
                <w:color w:val="002060"/>
              </w:rPr>
            </w:pPr>
            <w:r w:rsidRPr="00C115B2">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78EF2F"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7CBBBC" w14:textId="77777777" w:rsidR="00AE48DD" w:rsidRPr="00C115B2" w:rsidRDefault="00AE48DD" w:rsidP="005B0E11">
            <w:pPr>
              <w:pStyle w:val="rowtabella0"/>
              <w:rPr>
                <w:color w:val="002060"/>
              </w:rPr>
            </w:pPr>
            <w:r w:rsidRPr="00C115B2">
              <w:rPr>
                <w:color w:val="002060"/>
              </w:rPr>
              <w:t>03/03/2023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3AF716" w14:textId="77777777" w:rsidR="00AE48DD" w:rsidRPr="00C115B2" w:rsidRDefault="00AE48DD" w:rsidP="005B0E11">
            <w:pPr>
              <w:pStyle w:val="rowtabella0"/>
              <w:rPr>
                <w:color w:val="002060"/>
              </w:rPr>
            </w:pPr>
            <w:r w:rsidRPr="00C115B2">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25CE06" w14:textId="77777777" w:rsidR="00AE48DD" w:rsidRPr="00C115B2" w:rsidRDefault="00AE48DD" w:rsidP="005B0E11">
            <w:pPr>
              <w:pStyle w:val="rowtabella0"/>
              <w:rPr>
                <w:color w:val="002060"/>
              </w:rPr>
            </w:pPr>
            <w:r w:rsidRPr="00C115B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5D9D82" w14:textId="77777777" w:rsidR="00AE48DD" w:rsidRPr="00C115B2" w:rsidRDefault="00AE48DD" w:rsidP="005B0E11">
            <w:pPr>
              <w:pStyle w:val="rowtabella0"/>
              <w:rPr>
                <w:color w:val="002060"/>
              </w:rPr>
            </w:pPr>
            <w:r w:rsidRPr="00C115B2">
              <w:rPr>
                <w:color w:val="002060"/>
              </w:rPr>
              <w:t>VIA MASSIMO D'AZEGLIO</w:t>
            </w:r>
          </w:p>
        </w:tc>
      </w:tr>
      <w:tr w:rsidR="00AE48DD" w:rsidRPr="00C115B2" w14:paraId="0628BF20"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5044D0" w14:textId="77777777" w:rsidR="00AE48DD" w:rsidRPr="00C115B2" w:rsidRDefault="00AE48DD" w:rsidP="005B0E11">
            <w:pPr>
              <w:pStyle w:val="rowtabella0"/>
              <w:rPr>
                <w:color w:val="002060"/>
              </w:rPr>
            </w:pPr>
            <w:r w:rsidRPr="00C115B2">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6CAFBC" w14:textId="77777777" w:rsidR="00AE48DD" w:rsidRPr="00C115B2" w:rsidRDefault="00AE48DD" w:rsidP="005B0E11">
            <w:pPr>
              <w:pStyle w:val="rowtabella0"/>
              <w:rPr>
                <w:color w:val="002060"/>
              </w:rPr>
            </w:pPr>
            <w:r w:rsidRPr="00C115B2">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9EA6C5"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70CDD9" w14:textId="77777777" w:rsidR="00AE48DD" w:rsidRPr="00C115B2" w:rsidRDefault="00AE48DD" w:rsidP="005B0E11">
            <w:pPr>
              <w:pStyle w:val="rowtabella0"/>
              <w:rPr>
                <w:color w:val="002060"/>
              </w:rPr>
            </w:pPr>
            <w:r w:rsidRPr="00C115B2">
              <w:rPr>
                <w:color w:val="002060"/>
              </w:rPr>
              <w:t>04/03/2023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95E874" w14:textId="77777777" w:rsidR="00AE48DD" w:rsidRPr="00C115B2" w:rsidRDefault="00AE48DD" w:rsidP="005B0E11">
            <w:pPr>
              <w:pStyle w:val="rowtabella0"/>
              <w:rPr>
                <w:color w:val="002060"/>
              </w:rPr>
            </w:pPr>
            <w:r w:rsidRPr="00C115B2">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039630" w14:textId="77777777" w:rsidR="00AE48DD" w:rsidRPr="00C115B2" w:rsidRDefault="00AE48DD" w:rsidP="005B0E11">
            <w:pPr>
              <w:pStyle w:val="rowtabella0"/>
              <w:rPr>
                <w:color w:val="002060"/>
              </w:rPr>
            </w:pPr>
            <w:r w:rsidRPr="00C115B2">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58694" w14:textId="77777777" w:rsidR="00AE48DD" w:rsidRPr="00C115B2" w:rsidRDefault="00AE48DD" w:rsidP="005B0E11">
            <w:pPr>
              <w:pStyle w:val="rowtabella0"/>
              <w:rPr>
                <w:color w:val="002060"/>
              </w:rPr>
            </w:pPr>
            <w:r w:rsidRPr="00C115B2">
              <w:rPr>
                <w:color w:val="002060"/>
              </w:rPr>
              <w:t>VIA FONTE ANTICA 6</w:t>
            </w:r>
          </w:p>
        </w:tc>
      </w:tr>
      <w:tr w:rsidR="00AE48DD" w:rsidRPr="00C115B2" w14:paraId="2B799A99"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38DC8E" w14:textId="77777777" w:rsidR="00AE48DD" w:rsidRPr="00C115B2" w:rsidRDefault="00AE48DD" w:rsidP="005B0E11">
            <w:pPr>
              <w:pStyle w:val="rowtabella0"/>
              <w:rPr>
                <w:color w:val="002060"/>
              </w:rPr>
            </w:pPr>
            <w:r w:rsidRPr="00C115B2">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21AAF" w14:textId="77777777" w:rsidR="00AE48DD" w:rsidRPr="00C115B2" w:rsidRDefault="00AE48DD" w:rsidP="005B0E11">
            <w:pPr>
              <w:pStyle w:val="rowtabella0"/>
              <w:rPr>
                <w:color w:val="002060"/>
              </w:rPr>
            </w:pPr>
            <w:r w:rsidRPr="00C115B2">
              <w:rPr>
                <w:color w:val="002060"/>
              </w:rPr>
              <w:t>SAN BIAGIO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6A961"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CC72D" w14:textId="77777777" w:rsidR="00AE48DD" w:rsidRPr="00C115B2" w:rsidRDefault="00AE48DD" w:rsidP="005B0E11">
            <w:pPr>
              <w:pStyle w:val="rowtabella0"/>
              <w:rPr>
                <w:color w:val="002060"/>
              </w:rPr>
            </w:pPr>
            <w:r w:rsidRPr="00C115B2">
              <w:rPr>
                <w:color w:val="002060"/>
              </w:rPr>
              <w:t>04/03/2023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1FA7E" w14:textId="77777777" w:rsidR="00AE48DD" w:rsidRPr="00C115B2" w:rsidRDefault="00AE48DD" w:rsidP="005B0E11">
            <w:pPr>
              <w:pStyle w:val="rowtabella0"/>
              <w:rPr>
                <w:color w:val="002060"/>
              </w:rPr>
            </w:pPr>
            <w:r w:rsidRPr="00C115B2">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371E4" w14:textId="77777777" w:rsidR="00AE48DD" w:rsidRPr="00C115B2" w:rsidRDefault="00AE48DD" w:rsidP="005B0E11">
            <w:pPr>
              <w:pStyle w:val="rowtabella0"/>
              <w:rPr>
                <w:color w:val="002060"/>
              </w:rPr>
            </w:pPr>
            <w:r w:rsidRPr="00C115B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E5018F" w14:textId="77777777" w:rsidR="00AE48DD" w:rsidRPr="00C115B2" w:rsidRDefault="00AE48DD" w:rsidP="005B0E11">
            <w:pPr>
              <w:pStyle w:val="rowtabella0"/>
              <w:rPr>
                <w:color w:val="002060"/>
              </w:rPr>
            </w:pPr>
            <w:r w:rsidRPr="00C115B2">
              <w:rPr>
                <w:color w:val="002060"/>
              </w:rPr>
              <w:t>LOCALITA' CANDIA</w:t>
            </w:r>
          </w:p>
        </w:tc>
      </w:tr>
    </w:tbl>
    <w:p w14:paraId="732CBCA4" w14:textId="77777777" w:rsidR="00AE48DD" w:rsidRPr="00C115B2" w:rsidRDefault="00AE48DD" w:rsidP="00AE48DD">
      <w:pPr>
        <w:pStyle w:val="breakline"/>
        <w:rPr>
          <w:rFonts w:eastAsiaTheme="minorEastAsia"/>
          <w:color w:val="002060"/>
        </w:rPr>
      </w:pPr>
    </w:p>
    <w:p w14:paraId="164DD059" w14:textId="77777777" w:rsidR="00AE48DD" w:rsidRPr="00C115B2" w:rsidRDefault="00AE48DD" w:rsidP="00AE48DD">
      <w:pPr>
        <w:pStyle w:val="breakline"/>
        <w:rPr>
          <w:color w:val="002060"/>
        </w:rPr>
      </w:pPr>
    </w:p>
    <w:p w14:paraId="423EA80B" w14:textId="77777777" w:rsidR="00AE48DD" w:rsidRPr="00C115B2" w:rsidRDefault="00AE48DD" w:rsidP="00AE48DD">
      <w:pPr>
        <w:pStyle w:val="breakline"/>
        <w:rPr>
          <w:color w:val="002060"/>
        </w:rPr>
      </w:pPr>
    </w:p>
    <w:p w14:paraId="78C1934C" w14:textId="77777777" w:rsidR="00AE48DD" w:rsidRPr="00C115B2" w:rsidRDefault="00AE48DD" w:rsidP="00AE48DD">
      <w:pPr>
        <w:pStyle w:val="sottotitolocampionato10"/>
        <w:rPr>
          <w:color w:val="002060"/>
        </w:rPr>
      </w:pPr>
      <w:r w:rsidRPr="00C115B2">
        <w:rPr>
          <w:color w:val="002060"/>
        </w:rPr>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99"/>
        <w:gridCol w:w="1547"/>
        <w:gridCol w:w="1547"/>
      </w:tblGrid>
      <w:tr w:rsidR="00AE48DD" w:rsidRPr="00C115B2" w14:paraId="422C5BC1"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CBAA1"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07B3E"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4E1AC"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26FE7"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BEAC1"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9AF14"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E583F"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660B7BE0"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C8C00C" w14:textId="77777777" w:rsidR="00AE48DD" w:rsidRPr="00C115B2" w:rsidRDefault="00AE48DD" w:rsidP="005B0E11">
            <w:pPr>
              <w:pStyle w:val="rowtabella0"/>
              <w:rPr>
                <w:color w:val="002060"/>
              </w:rPr>
            </w:pPr>
            <w:r w:rsidRPr="00C115B2">
              <w:rPr>
                <w:color w:val="002060"/>
              </w:rPr>
              <w:t>BOCA CIVITANOVA 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7C6A65" w14:textId="77777777" w:rsidR="00AE48DD" w:rsidRPr="00C115B2" w:rsidRDefault="00AE48DD" w:rsidP="005B0E11">
            <w:pPr>
              <w:pStyle w:val="rowtabella0"/>
              <w:rPr>
                <w:color w:val="002060"/>
              </w:rPr>
            </w:pPr>
            <w:r w:rsidRPr="00C115B2">
              <w:rPr>
                <w:color w:val="002060"/>
              </w:rPr>
              <w:t>SAN GINESIO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A7CF5" w14:textId="77777777" w:rsidR="00AE48DD" w:rsidRPr="00C115B2" w:rsidRDefault="00AE48DD" w:rsidP="005B0E11">
            <w:pPr>
              <w:pStyle w:val="rowtabella0"/>
              <w:jc w:val="center"/>
              <w:rPr>
                <w:color w:val="002060"/>
              </w:rPr>
            </w:pPr>
            <w:r w:rsidRPr="00C115B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689BCB" w14:textId="77777777" w:rsidR="00AE48DD" w:rsidRPr="00C115B2" w:rsidRDefault="00AE48DD" w:rsidP="005B0E11">
            <w:pPr>
              <w:pStyle w:val="rowtabella0"/>
              <w:rPr>
                <w:color w:val="002060"/>
              </w:rPr>
            </w:pPr>
            <w:r w:rsidRPr="00C115B2">
              <w:rPr>
                <w:color w:val="002060"/>
              </w:rPr>
              <w:t>03/03/2023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D9DF4" w14:textId="77777777" w:rsidR="00AE48DD" w:rsidRPr="00C115B2" w:rsidRDefault="00AE48DD" w:rsidP="005B0E11">
            <w:pPr>
              <w:pStyle w:val="rowtabella0"/>
              <w:rPr>
                <w:color w:val="002060"/>
              </w:rPr>
            </w:pPr>
            <w:r w:rsidRPr="00C115B2">
              <w:rPr>
                <w:color w:val="002060"/>
              </w:rPr>
              <w:t>5280 TENSOSTRUTTURA S.M.APPARENTE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16000" w14:textId="77777777" w:rsidR="00AE48DD" w:rsidRPr="00C115B2" w:rsidRDefault="00AE48DD" w:rsidP="005B0E11">
            <w:pPr>
              <w:pStyle w:val="rowtabella0"/>
              <w:rPr>
                <w:color w:val="002060"/>
              </w:rPr>
            </w:pPr>
            <w:r w:rsidRPr="00C115B2">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CA8FC" w14:textId="77777777" w:rsidR="00AE48DD" w:rsidRPr="00C115B2" w:rsidRDefault="00AE48DD" w:rsidP="005B0E11">
            <w:pPr>
              <w:pStyle w:val="rowtabella0"/>
              <w:rPr>
                <w:color w:val="002060"/>
              </w:rPr>
            </w:pPr>
            <w:r w:rsidRPr="00C115B2">
              <w:rPr>
                <w:color w:val="002060"/>
              </w:rPr>
              <w:t>VIA LORENZO LOTTO</w:t>
            </w:r>
          </w:p>
        </w:tc>
      </w:tr>
      <w:tr w:rsidR="00AE48DD" w:rsidRPr="00C115B2" w14:paraId="324B03B1"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9C2048" w14:textId="77777777" w:rsidR="00AE48DD" w:rsidRPr="00C115B2" w:rsidRDefault="00AE48DD" w:rsidP="005B0E11">
            <w:pPr>
              <w:pStyle w:val="rowtabella0"/>
              <w:rPr>
                <w:color w:val="002060"/>
              </w:rPr>
            </w:pPr>
            <w:r w:rsidRPr="00C115B2">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8F572D" w14:textId="77777777" w:rsidR="00AE48DD" w:rsidRPr="00C115B2" w:rsidRDefault="00AE48DD" w:rsidP="005B0E11">
            <w:pPr>
              <w:pStyle w:val="rowtabella0"/>
              <w:rPr>
                <w:color w:val="002060"/>
              </w:rPr>
            </w:pPr>
            <w:r w:rsidRPr="00C115B2">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103E34"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2F1719" w14:textId="77777777" w:rsidR="00AE48DD" w:rsidRPr="00C115B2" w:rsidRDefault="00AE48DD" w:rsidP="005B0E11">
            <w:pPr>
              <w:pStyle w:val="rowtabella0"/>
              <w:rPr>
                <w:color w:val="002060"/>
              </w:rPr>
            </w:pPr>
            <w:r w:rsidRPr="00C115B2">
              <w:rPr>
                <w:color w:val="002060"/>
              </w:rPr>
              <w:t>03/03/2023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95FB7D" w14:textId="77777777" w:rsidR="00AE48DD" w:rsidRPr="00C115B2" w:rsidRDefault="00AE48DD" w:rsidP="005B0E11">
            <w:pPr>
              <w:pStyle w:val="rowtabella0"/>
              <w:rPr>
                <w:color w:val="002060"/>
              </w:rPr>
            </w:pPr>
            <w:r w:rsidRPr="00C115B2">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DDC959" w14:textId="77777777" w:rsidR="00AE48DD" w:rsidRPr="00C115B2" w:rsidRDefault="00AE48DD" w:rsidP="005B0E11">
            <w:pPr>
              <w:pStyle w:val="rowtabella0"/>
              <w:rPr>
                <w:color w:val="002060"/>
              </w:rPr>
            </w:pPr>
            <w:r w:rsidRPr="00C115B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821420" w14:textId="77777777" w:rsidR="00AE48DD" w:rsidRPr="00C115B2" w:rsidRDefault="00AE48DD" w:rsidP="005B0E11">
            <w:pPr>
              <w:pStyle w:val="rowtabella0"/>
              <w:rPr>
                <w:color w:val="002060"/>
              </w:rPr>
            </w:pPr>
            <w:r w:rsidRPr="00C115B2">
              <w:rPr>
                <w:color w:val="002060"/>
              </w:rPr>
              <w:t>VIA DELLA REPUBBLICA</w:t>
            </w:r>
          </w:p>
        </w:tc>
      </w:tr>
      <w:tr w:rsidR="00AE48DD" w:rsidRPr="00C115B2" w14:paraId="647720B5"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D95EB8" w14:textId="77777777" w:rsidR="00AE48DD" w:rsidRPr="00C115B2" w:rsidRDefault="00AE48DD" w:rsidP="005B0E11">
            <w:pPr>
              <w:pStyle w:val="rowtabella0"/>
              <w:rPr>
                <w:color w:val="002060"/>
              </w:rPr>
            </w:pPr>
            <w:r w:rsidRPr="00C115B2">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135BE8" w14:textId="77777777" w:rsidR="00AE48DD" w:rsidRPr="00C115B2" w:rsidRDefault="00AE48DD" w:rsidP="005B0E11">
            <w:pPr>
              <w:pStyle w:val="rowtabella0"/>
              <w:rPr>
                <w:color w:val="002060"/>
              </w:rPr>
            </w:pPr>
            <w:r w:rsidRPr="00C115B2">
              <w:rPr>
                <w:color w:val="002060"/>
              </w:rPr>
              <w:t>CALCIO S.ELPIDIO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B9D3C9"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FEA434" w14:textId="77777777" w:rsidR="00AE48DD" w:rsidRPr="00C115B2" w:rsidRDefault="00AE48DD" w:rsidP="005B0E11">
            <w:pPr>
              <w:pStyle w:val="rowtabella0"/>
              <w:rPr>
                <w:color w:val="002060"/>
              </w:rPr>
            </w:pPr>
            <w:r w:rsidRPr="00C115B2">
              <w:rPr>
                <w:color w:val="002060"/>
              </w:rPr>
              <w:t>03/03/2023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EE4517" w14:textId="77777777" w:rsidR="00AE48DD" w:rsidRPr="00C115B2" w:rsidRDefault="00AE48DD" w:rsidP="005B0E11">
            <w:pPr>
              <w:pStyle w:val="rowtabella0"/>
              <w:rPr>
                <w:color w:val="002060"/>
              </w:rPr>
            </w:pPr>
            <w:r w:rsidRPr="00C115B2">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DD7A44" w14:textId="77777777" w:rsidR="00AE48DD" w:rsidRPr="00C115B2" w:rsidRDefault="00AE48DD" w:rsidP="005B0E11">
            <w:pPr>
              <w:pStyle w:val="rowtabella0"/>
              <w:rPr>
                <w:color w:val="002060"/>
              </w:rPr>
            </w:pPr>
            <w:r w:rsidRPr="00C115B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A866A8" w14:textId="77777777" w:rsidR="00AE48DD" w:rsidRPr="00C115B2" w:rsidRDefault="00AE48DD" w:rsidP="005B0E11">
            <w:pPr>
              <w:pStyle w:val="rowtabella0"/>
              <w:rPr>
                <w:color w:val="002060"/>
              </w:rPr>
            </w:pPr>
            <w:r w:rsidRPr="00C115B2">
              <w:rPr>
                <w:color w:val="002060"/>
              </w:rPr>
              <w:t>VIA C.ULPIANI</w:t>
            </w:r>
          </w:p>
        </w:tc>
      </w:tr>
      <w:tr w:rsidR="00AE48DD" w:rsidRPr="00C115B2" w14:paraId="34102E0F"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2EAC53" w14:textId="77777777" w:rsidR="00AE48DD" w:rsidRPr="00C115B2" w:rsidRDefault="00AE48DD" w:rsidP="005B0E11">
            <w:pPr>
              <w:pStyle w:val="rowtabella0"/>
              <w:rPr>
                <w:color w:val="002060"/>
              </w:rPr>
            </w:pPr>
            <w:r w:rsidRPr="00C115B2">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95CD90" w14:textId="77777777" w:rsidR="00AE48DD" w:rsidRPr="00C115B2" w:rsidRDefault="00AE48DD" w:rsidP="005B0E11">
            <w:pPr>
              <w:pStyle w:val="rowtabella0"/>
              <w:rPr>
                <w:color w:val="002060"/>
              </w:rPr>
            </w:pPr>
            <w:r w:rsidRPr="00C115B2">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FBC5E1"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E34E43"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3E2E30" w14:textId="77777777" w:rsidR="00AE48DD" w:rsidRPr="00C115B2" w:rsidRDefault="00AE48DD" w:rsidP="005B0E11">
            <w:pPr>
              <w:pStyle w:val="rowtabella0"/>
              <w:rPr>
                <w:color w:val="002060"/>
              </w:rPr>
            </w:pPr>
            <w:r w:rsidRPr="00C115B2">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7EDD14" w14:textId="77777777" w:rsidR="00AE48DD" w:rsidRPr="00C115B2" w:rsidRDefault="00AE48DD" w:rsidP="005B0E11">
            <w:pPr>
              <w:pStyle w:val="rowtabella0"/>
              <w:rPr>
                <w:color w:val="002060"/>
              </w:rPr>
            </w:pPr>
            <w:r w:rsidRPr="00C115B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F4027D" w14:textId="77777777" w:rsidR="00AE48DD" w:rsidRPr="00C115B2" w:rsidRDefault="00AE48DD" w:rsidP="005B0E11">
            <w:pPr>
              <w:pStyle w:val="rowtabella0"/>
              <w:rPr>
                <w:color w:val="002060"/>
              </w:rPr>
            </w:pPr>
            <w:r w:rsidRPr="00C115B2">
              <w:rPr>
                <w:color w:val="002060"/>
              </w:rPr>
              <w:t>VIA E.MATTEI</w:t>
            </w:r>
          </w:p>
        </w:tc>
      </w:tr>
      <w:tr w:rsidR="00AE48DD" w:rsidRPr="00C115B2" w14:paraId="2475790D"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C3B536" w14:textId="77777777" w:rsidR="00AE48DD" w:rsidRPr="00C115B2" w:rsidRDefault="00AE48DD" w:rsidP="005B0E11">
            <w:pPr>
              <w:pStyle w:val="rowtabella0"/>
              <w:rPr>
                <w:color w:val="002060"/>
              </w:rPr>
            </w:pPr>
            <w:r w:rsidRPr="00C115B2">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0BC88F" w14:textId="77777777" w:rsidR="00AE48DD" w:rsidRPr="00C115B2" w:rsidRDefault="00AE48DD" w:rsidP="005B0E11">
            <w:pPr>
              <w:pStyle w:val="rowtabella0"/>
              <w:rPr>
                <w:color w:val="002060"/>
              </w:rPr>
            </w:pPr>
            <w:r w:rsidRPr="00C115B2">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19FE2D"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38D139"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BF5F7C" w14:textId="77777777" w:rsidR="00AE48DD" w:rsidRPr="00C115B2" w:rsidRDefault="00AE48DD" w:rsidP="005B0E11">
            <w:pPr>
              <w:pStyle w:val="rowtabella0"/>
              <w:rPr>
                <w:color w:val="002060"/>
              </w:rPr>
            </w:pPr>
            <w:r w:rsidRPr="00C115B2">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BEE17A" w14:textId="77777777" w:rsidR="00AE48DD" w:rsidRPr="00C115B2" w:rsidRDefault="00AE48DD" w:rsidP="005B0E11">
            <w:pPr>
              <w:pStyle w:val="rowtabella0"/>
              <w:rPr>
                <w:color w:val="002060"/>
              </w:rPr>
            </w:pPr>
            <w:r w:rsidRPr="00C115B2">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DCDF76" w14:textId="77777777" w:rsidR="00AE48DD" w:rsidRPr="00C115B2" w:rsidRDefault="00AE48DD" w:rsidP="005B0E11">
            <w:pPr>
              <w:pStyle w:val="rowtabella0"/>
              <w:rPr>
                <w:color w:val="002060"/>
              </w:rPr>
            </w:pPr>
            <w:r w:rsidRPr="00C115B2">
              <w:rPr>
                <w:color w:val="002060"/>
              </w:rPr>
              <w:t>VIA PAOLO BORSELLINO</w:t>
            </w:r>
          </w:p>
        </w:tc>
      </w:tr>
      <w:tr w:rsidR="00AE48DD" w:rsidRPr="00C115B2" w14:paraId="5469D599"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B1B0A1" w14:textId="77777777" w:rsidR="00AE48DD" w:rsidRPr="00C115B2" w:rsidRDefault="00AE48DD" w:rsidP="005B0E11">
            <w:pPr>
              <w:pStyle w:val="rowtabella0"/>
              <w:rPr>
                <w:color w:val="002060"/>
              </w:rPr>
            </w:pPr>
            <w:r w:rsidRPr="00C115B2">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1E036" w14:textId="77777777" w:rsidR="00AE48DD" w:rsidRPr="00C115B2" w:rsidRDefault="00AE48DD" w:rsidP="005B0E11">
            <w:pPr>
              <w:pStyle w:val="rowtabella0"/>
              <w:rPr>
                <w:color w:val="002060"/>
              </w:rPr>
            </w:pPr>
            <w:r w:rsidRPr="00C115B2">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35BA5"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FB597" w14:textId="77777777" w:rsidR="00AE48DD" w:rsidRPr="00C115B2" w:rsidRDefault="00AE48DD" w:rsidP="005B0E11">
            <w:pPr>
              <w:pStyle w:val="rowtabella0"/>
              <w:rPr>
                <w:color w:val="002060"/>
              </w:rPr>
            </w:pPr>
            <w:r w:rsidRPr="00C115B2">
              <w:rPr>
                <w:color w:val="002060"/>
              </w:rPr>
              <w:t>03/03/2023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5623DD" w14:textId="77777777" w:rsidR="00AE48DD" w:rsidRPr="00C115B2" w:rsidRDefault="00AE48DD" w:rsidP="005B0E11">
            <w:pPr>
              <w:pStyle w:val="rowtabella0"/>
              <w:rPr>
                <w:color w:val="002060"/>
              </w:rPr>
            </w:pPr>
            <w:r w:rsidRPr="00C115B2">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AD676" w14:textId="77777777" w:rsidR="00AE48DD" w:rsidRPr="00C115B2" w:rsidRDefault="00AE48DD" w:rsidP="005B0E11">
            <w:pPr>
              <w:pStyle w:val="rowtabella0"/>
              <w:rPr>
                <w:color w:val="002060"/>
              </w:rPr>
            </w:pPr>
            <w:r w:rsidRPr="00C115B2">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24C66" w14:textId="77777777" w:rsidR="00AE48DD" w:rsidRPr="00C115B2" w:rsidRDefault="00AE48DD" w:rsidP="005B0E11">
            <w:pPr>
              <w:pStyle w:val="rowtabella0"/>
              <w:rPr>
                <w:color w:val="002060"/>
              </w:rPr>
            </w:pPr>
            <w:r w:rsidRPr="00C115B2">
              <w:rPr>
                <w:color w:val="002060"/>
              </w:rPr>
              <w:t>VIA SIBILLA 2C</w:t>
            </w:r>
          </w:p>
        </w:tc>
      </w:tr>
    </w:tbl>
    <w:p w14:paraId="7B3421D3" w14:textId="77777777" w:rsidR="00AE48DD" w:rsidRPr="00C115B2" w:rsidRDefault="00AE48DD" w:rsidP="00AE48DD">
      <w:pPr>
        <w:pStyle w:val="breakline"/>
        <w:rPr>
          <w:rFonts w:eastAsiaTheme="minorEastAsia"/>
          <w:color w:val="002060"/>
        </w:rPr>
      </w:pPr>
    </w:p>
    <w:p w14:paraId="1A02944A" w14:textId="77777777" w:rsidR="00AE48DD" w:rsidRPr="00C115B2" w:rsidRDefault="00AE48DD" w:rsidP="00AE48DD">
      <w:pPr>
        <w:pStyle w:val="breakline"/>
        <w:rPr>
          <w:color w:val="002060"/>
        </w:rPr>
      </w:pPr>
    </w:p>
    <w:p w14:paraId="6FFF9F71" w14:textId="77777777" w:rsidR="00AE48DD" w:rsidRPr="00C115B2" w:rsidRDefault="00AE48DD" w:rsidP="00AE48DD">
      <w:pPr>
        <w:pStyle w:val="breakline"/>
        <w:rPr>
          <w:color w:val="002060"/>
        </w:rPr>
      </w:pPr>
    </w:p>
    <w:p w14:paraId="3C94939C" w14:textId="77777777" w:rsidR="00AE48DD" w:rsidRPr="00C115B2" w:rsidRDefault="00AE48DD" w:rsidP="00AE48DD">
      <w:pPr>
        <w:pStyle w:val="sottotitolocampionato10"/>
        <w:rPr>
          <w:color w:val="002060"/>
        </w:rPr>
      </w:pPr>
      <w:r w:rsidRPr="00C115B2">
        <w:rPr>
          <w:color w:val="002060"/>
        </w:rP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2"/>
        <w:gridCol w:w="385"/>
        <w:gridCol w:w="898"/>
        <w:gridCol w:w="1173"/>
        <w:gridCol w:w="1549"/>
        <w:gridCol w:w="1567"/>
      </w:tblGrid>
      <w:tr w:rsidR="00AE48DD" w:rsidRPr="00C115B2" w14:paraId="7F42EDD5"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F8E55"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4115F"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B2FB8"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28740"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B812F"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7C73C"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3167F"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1E35618E"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AB1391" w14:textId="77777777" w:rsidR="00AE48DD" w:rsidRPr="00C115B2" w:rsidRDefault="00AE48DD" w:rsidP="005B0E11">
            <w:pPr>
              <w:pStyle w:val="rowtabella0"/>
              <w:rPr>
                <w:color w:val="002060"/>
              </w:rPr>
            </w:pPr>
            <w:r w:rsidRPr="00C115B2">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1A8003" w14:textId="77777777" w:rsidR="00AE48DD" w:rsidRPr="00C115B2" w:rsidRDefault="00AE48DD" w:rsidP="005B0E11">
            <w:pPr>
              <w:pStyle w:val="rowtabella0"/>
              <w:rPr>
                <w:color w:val="002060"/>
              </w:rPr>
            </w:pPr>
            <w:r w:rsidRPr="00C115B2">
              <w:rPr>
                <w:color w:val="002060"/>
              </w:rPr>
              <w:t>FROG S CLUB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DC0DE" w14:textId="77777777" w:rsidR="00AE48DD" w:rsidRPr="00C115B2" w:rsidRDefault="00AE48DD" w:rsidP="005B0E11">
            <w:pPr>
              <w:pStyle w:val="rowtabella0"/>
              <w:jc w:val="center"/>
              <w:rPr>
                <w:color w:val="002060"/>
              </w:rPr>
            </w:pPr>
            <w:r w:rsidRPr="00C115B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CCCF5" w14:textId="77777777" w:rsidR="00AE48DD" w:rsidRPr="00C115B2" w:rsidRDefault="00AE48DD" w:rsidP="005B0E11">
            <w:pPr>
              <w:pStyle w:val="rowtabella0"/>
              <w:rPr>
                <w:color w:val="002060"/>
              </w:rPr>
            </w:pPr>
            <w:r w:rsidRPr="00C115B2">
              <w:rPr>
                <w:color w:val="002060"/>
              </w:rPr>
              <w:t>03/03/2023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F9158" w14:textId="77777777" w:rsidR="00AE48DD" w:rsidRPr="00C115B2" w:rsidRDefault="00AE48DD" w:rsidP="005B0E11">
            <w:pPr>
              <w:pStyle w:val="rowtabella0"/>
              <w:rPr>
                <w:color w:val="002060"/>
              </w:rPr>
            </w:pPr>
            <w:r w:rsidRPr="00C115B2">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7BB9A" w14:textId="77777777" w:rsidR="00AE48DD" w:rsidRPr="00C115B2" w:rsidRDefault="00AE48DD" w:rsidP="005B0E11">
            <w:pPr>
              <w:pStyle w:val="rowtabella0"/>
              <w:rPr>
                <w:color w:val="002060"/>
              </w:rPr>
            </w:pPr>
            <w:r w:rsidRPr="00C115B2">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4EC97" w14:textId="77777777" w:rsidR="00AE48DD" w:rsidRPr="00C115B2" w:rsidRDefault="00AE48DD" w:rsidP="005B0E11">
            <w:pPr>
              <w:pStyle w:val="rowtabella0"/>
              <w:rPr>
                <w:color w:val="002060"/>
              </w:rPr>
            </w:pPr>
            <w:r w:rsidRPr="00C115B2">
              <w:rPr>
                <w:color w:val="002060"/>
              </w:rPr>
              <w:t>PIAZZA S. D'ACQUISTO</w:t>
            </w:r>
          </w:p>
        </w:tc>
      </w:tr>
      <w:tr w:rsidR="00AE48DD" w:rsidRPr="00C115B2" w14:paraId="723A6A65"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EC5271" w14:textId="77777777" w:rsidR="00AE48DD" w:rsidRPr="00C115B2" w:rsidRDefault="00AE48DD" w:rsidP="005B0E11">
            <w:pPr>
              <w:pStyle w:val="rowtabella0"/>
              <w:rPr>
                <w:color w:val="002060"/>
              </w:rPr>
            </w:pPr>
            <w:r w:rsidRPr="00C115B2">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2361F7" w14:textId="77777777" w:rsidR="00AE48DD" w:rsidRPr="00C115B2" w:rsidRDefault="00AE48DD" w:rsidP="005B0E11">
            <w:pPr>
              <w:pStyle w:val="rowtabella0"/>
              <w:rPr>
                <w:color w:val="002060"/>
              </w:rPr>
            </w:pPr>
            <w:r w:rsidRPr="00C115B2">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71FAF4"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B526C8" w14:textId="77777777" w:rsidR="00AE48DD" w:rsidRPr="00C115B2" w:rsidRDefault="00AE48DD" w:rsidP="005B0E11">
            <w:pPr>
              <w:pStyle w:val="rowtabella0"/>
              <w:rPr>
                <w:color w:val="002060"/>
              </w:rPr>
            </w:pPr>
            <w:r w:rsidRPr="00C115B2">
              <w:rPr>
                <w:color w:val="002060"/>
              </w:rPr>
              <w:t>03/03/2023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9DB3D4" w14:textId="77777777" w:rsidR="00AE48DD" w:rsidRPr="00C115B2" w:rsidRDefault="00AE48DD" w:rsidP="005B0E11">
            <w:pPr>
              <w:pStyle w:val="rowtabella0"/>
              <w:rPr>
                <w:color w:val="002060"/>
              </w:rPr>
            </w:pPr>
            <w:r w:rsidRPr="00C115B2">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089872" w14:textId="77777777" w:rsidR="00AE48DD" w:rsidRPr="00C115B2" w:rsidRDefault="00AE48DD" w:rsidP="005B0E11">
            <w:pPr>
              <w:pStyle w:val="rowtabella0"/>
              <w:rPr>
                <w:color w:val="002060"/>
              </w:rPr>
            </w:pPr>
            <w:r w:rsidRPr="00C115B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CD0B61" w14:textId="77777777" w:rsidR="00AE48DD" w:rsidRPr="00C115B2" w:rsidRDefault="00AE48DD" w:rsidP="005B0E11">
            <w:pPr>
              <w:pStyle w:val="rowtabella0"/>
              <w:rPr>
                <w:color w:val="002060"/>
              </w:rPr>
            </w:pPr>
            <w:r w:rsidRPr="00C115B2">
              <w:rPr>
                <w:color w:val="002060"/>
              </w:rPr>
              <w:t>LOC.MONTEROCCO VIA A.MANCINI</w:t>
            </w:r>
          </w:p>
        </w:tc>
      </w:tr>
      <w:tr w:rsidR="00AE48DD" w:rsidRPr="00C115B2" w14:paraId="63CAFE5A"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10880C" w14:textId="77777777" w:rsidR="00AE48DD" w:rsidRPr="00C115B2" w:rsidRDefault="00AE48DD" w:rsidP="005B0E11">
            <w:pPr>
              <w:pStyle w:val="rowtabella0"/>
              <w:rPr>
                <w:color w:val="002060"/>
              </w:rPr>
            </w:pPr>
            <w:r w:rsidRPr="00C115B2">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4008CF" w14:textId="77777777" w:rsidR="00AE48DD" w:rsidRPr="00C115B2" w:rsidRDefault="00AE48DD" w:rsidP="005B0E11">
            <w:pPr>
              <w:pStyle w:val="rowtabella0"/>
              <w:rPr>
                <w:color w:val="002060"/>
              </w:rPr>
            </w:pPr>
            <w:r w:rsidRPr="00C115B2">
              <w:rPr>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9E9583"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DA91CB"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17E301" w14:textId="77777777" w:rsidR="00AE48DD" w:rsidRPr="00C115B2" w:rsidRDefault="00AE48DD" w:rsidP="005B0E11">
            <w:pPr>
              <w:pStyle w:val="rowtabella0"/>
              <w:rPr>
                <w:color w:val="002060"/>
              </w:rPr>
            </w:pPr>
            <w:r w:rsidRPr="00C115B2">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6C5110" w14:textId="77777777" w:rsidR="00AE48DD" w:rsidRPr="00C115B2" w:rsidRDefault="00AE48DD" w:rsidP="005B0E11">
            <w:pPr>
              <w:pStyle w:val="rowtabella0"/>
              <w:rPr>
                <w:color w:val="002060"/>
              </w:rPr>
            </w:pPr>
            <w:r w:rsidRPr="00C115B2">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6EB963" w14:textId="77777777" w:rsidR="00AE48DD" w:rsidRPr="00C115B2" w:rsidRDefault="00AE48DD" w:rsidP="005B0E11">
            <w:pPr>
              <w:pStyle w:val="rowtabella0"/>
              <w:rPr>
                <w:color w:val="002060"/>
              </w:rPr>
            </w:pPr>
            <w:r w:rsidRPr="00C115B2">
              <w:rPr>
                <w:color w:val="002060"/>
              </w:rPr>
              <w:t>VIA CORRADI</w:t>
            </w:r>
          </w:p>
        </w:tc>
      </w:tr>
      <w:tr w:rsidR="00AE48DD" w:rsidRPr="00C115B2" w14:paraId="6A73B941"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8CB867" w14:textId="77777777" w:rsidR="00AE48DD" w:rsidRPr="00C115B2" w:rsidRDefault="00AE48DD" w:rsidP="005B0E11">
            <w:pPr>
              <w:pStyle w:val="rowtabella0"/>
              <w:rPr>
                <w:color w:val="002060"/>
              </w:rPr>
            </w:pPr>
            <w:r w:rsidRPr="00C115B2">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8B5556" w14:textId="77777777" w:rsidR="00AE48DD" w:rsidRPr="00C115B2" w:rsidRDefault="00AE48DD" w:rsidP="005B0E11">
            <w:pPr>
              <w:pStyle w:val="rowtabella0"/>
              <w:rPr>
                <w:color w:val="002060"/>
              </w:rPr>
            </w:pPr>
            <w:r w:rsidRPr="00C115B2">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5578EA"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0C9D72" w14:textId="77777777" w:rsidR="00AE48DD" w:rsidRPr="00C115B2" w:rsidRDefault="00AE48DD" w:rsidP="005B0E11">
            <w:pPr>
              <w:pStyle w:val="rowtabella0"/>
              <w:rPr>
                <w:color w:val="002060"/>
              </w:rPr>
            </w:pPr>
            <w:r w:rsidRPr="00C115B2">
              <w:rPr>
                <w:color w:val="002060"/>
              </w:rPr>
              <w:t>03/03/2023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0102BE" w14:textId="77777777" w:rsidR="00AE48DD" w:rsidRPr="00C115B2" w:rsidRDefault="00AE48DD" w:rsidP="005B0E11">
            <w:pPr>
              <w:pStyle w:val="rowtabella0"/>
              <w:rPr>
                <w:color w:val="002060"/>
              </w:rPr>
            </w:pPr>
            <w:r w:rsidRPr="00C115B2">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D3152E" w14:textId="77777777" w:rsidR="00AE48DD" w:rsidRPr="00C115B2" w:rsidRDefault="00AE48DD" w:rsidP="005B0E11">
            <w:pPr>
              <w:pStyle w:val="rowtabella0"/>
              <w:rPr>
                <w:color w:val="002060"/>
              </w:rPr>
            </w:pPr>
            <w:r w:rsidRPr="00C115B2">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E05D99" w14:textId="77777777" w:rsidR="00AE48DD" w:rsidRPr="00C115B2" w:rsidRDefault="00AE48DD" w:rsidP="005B0E11">
            <w:pPr>
              <w:pStyle w:val="rowtabella0"/>
              <w:rPr>
                <w:color w:val="002060"/>
              </w:rPr>
            </w:pPr>
            <w:r w:rsidRPr="00C115B2">
              <w:rPr>
                <w:color w:val="002060"/>
              </w:rPr>
              <w:t>VIA SALVO D'ACQUISTO</w:t>
            </w:r>
          </w:p>
        </w:tc>
      </w:tr>
      <w:tr w:rsidR="00AE48DD" w:rsidRPr="00C115B2" w14:paraId="1AB175FA"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96EA6C" w14:textId="77777777" w:rsidR="00AE48DD" w:rsidRPr="00C115B2" w:rsidRDefault="00AE48DD" w:rsidP="005B0E11">
            <w:pPr>
              <w:pStyle w:val="rowtabella0"/>
              <w:rPr>
                <w:color w:val="002060"/>
              </w:rPr>
            </w:pPr>
            <w:r w:rsidRPr="00C115B2">
              <w:rPr>
                <w:color w:val="002060"/>
              </w:rPr>
              <w:lastRenderedPageBreak/>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AC1C15" w14:textId="77777777" w:rsidR="00AE48DD" w:rsidRPr="00C115B2" w:rsidRDefault="00AE48DD" w:rsidP="005B0E11">
            <w:pPr>
              <w:pStyle w:val="rowtabella0"/>
              <w:rPr>
                <w:color w:val="002060"/>
              </w:rPr>
            </w:pPr>
            <w:r w:rsidRPr="00C115B2">
              <w:rPr>
                <w:color w:val="002060"/>
              </w:rPr>
              <w:t>FUTSAL VIRE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BE2C5E"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B8EAB8" w14:textId="77777777" w:rsidR="00AE48DD" w:rsidRPr="00C115B2" w:rsidRDefault="00AE48DD" w:rsidP="005B0E11">
            <w:pPr>
              <w:pStyle w:val="rowtabella0"/>
              <w:rPr>
                <w:color w:val="002060"/>
              </w:rPr>
            </w:pPr>
            <w:r w:rsidRPr="00C115B2">
              <w:rPr>
                <w:color w:val="002060"/>
              </w:rPr>
              <w:t>03/03/2023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113CC7" w14:textId="77777777" w:rsidR="00AE48DD" w:rsidRPr="00C115B2" w:rsidRDefault="00AE48DD" w:rsidP="005B0E11">
            <w:pPr>
              <w:pStyle w:val="rowtabella0"/>
              <w:rPr>
                <w:color w:val="002060"/>
              </w:rPr>
            </w:pPr>
            <w:r w:rsidRPr="00C115B2">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559761" w14:textId="77777777" w:rsidR="00AE48DD" w:rsidRPr="00C115B2" w:rsidRDefault="00AE48DD" w:rsidP="005B0E11">
            <w:pPr>
              <w:pStyle w:val="rowtabella0"/>
              <w:rPr>
                <w:color w:val="002060"/>
              </w:rPr>
            </w:pPr>
            <w:r w:rsidRPr="00C115B2">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9D2C19" w14:textId="77777777" w:rsidR="00AE48DD" w:rsidRPr="00C115B2" w:rsidRDefault="00AE48DD" w:rsidP="005B0E11">
            <w:pPr>
              <w:pStyle w:val="rowtabella0"/>
              <w:rPr>
                <w:color w:val="002060"/>
              </w:rPr>
            </w:pPr>
            <w:r w:rsidRPr="00C115B2">
              <w:rPr>
                <w:color w:val="002060"/>
              </w:rPr>
              <w:t>VIA DELLO SPORT</w:t>
            </w:r>
          </w:p>
        </w:tc>
      </w:tr>
      <w:tr w:rsidR="00AE48DD" w:rsidRPr="00C115B2" w14:paraId="198DD26C"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07C8D2" w14:textId="77777777" w:rsidR="00AE48DD" w:rsidRPr="00C115B2" w:rsidRDefault="00AE48DD" w:rsidP="005B0E11">
            <w:pPr>
              <w:pStyle w:val="rowtabella0"/>
              <w:rPr>
                <w:color w:val="002060"/>
              </w:rPr>
            </w:pPr>
            <w:r w:rsidRPr="00C115B2">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AFE154" w14:textId="77777777" w:rsidR="00AE48DD" w:rsidRPr="00C115B2" w:rsidRDefault="00AE48DD" w:rsidP="005B0E11">
            <w:pPr>
              <w:pStyle w:val="rowtabella0"/>
              <w:rPr>
                <w:color w:val="002060"/>
              </w:rPr>
            </w:pPr>
            <w:r w:rsidRPr="00C115B2">
              <w:rPr>
                <w:color w:val="002060"/>
              </w:rPr>
              <w:t>DAMIANI E GATTI ASCOLI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42078"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E63F9" w14:textId="77777777" w:rsidR="00AE48DD" w:rsidRPr="00C115B2" w:rsidRDefault="00AE48DD" w:rsidP="005B0E11">
            <w:pPr>
              <w:pStyle w:val="rowtabella0"/>
              <w:rPr>
                <w:color w:val="002060"/>
              </w:rPr>
            </w:pPr>
            <w:r w:rsidRPr="00C115B2">
              <w:rPr>
                <w:color w:val="002060"/>
              </w:rPr>
              <w:t>03/03/2023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E3321" w14:textId="77777777" w:rsidR="00AE48DD" w:rsidRPr="00C115B2" w:rsidRDefault="00AE48DD" w:rsidP="005B0E11">
            <w:pPr>
              <w:pStyle w:val="rowtabella0"/>
              <w:rPr>
                <w:color w:val="002060"/>
              </w:rPr>
            </w:pPr>
            <w:r w:rsidRPr="00C115B2">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C5380" w14:textId="77777777" w:rsidR="00AE48DD" w:rsidRPr="00C115B2" w:rsidRDefault="00AE48DD" w:rsidP="005B0E11">
            <w:pPr>
              <w:pStyle w:val="rowtabella0"/>
              <w:rPr>
                <w:color w:val="002060"/>
              </w:rPr>
            </w:pPr>
            <w:r w:rsidRPr="00C115B2">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C3F87" w14:textId="77777777" w:rsidR="00AE48DD" w:rsidRPr="00C115B2" w:rsidRDefault="00AE48DD" w:rsidP="005B0E11">
            <w:pPr>
              <w:pStyle w:val="rowtabella0"/>
              <w:rPr>
                <w:color w:val="002060"/>
              </w:rPr>
            </w:pPr>
            <w:r w:rsidRPr="00C115B2">
              <w:rPr>
                <w:color w:val="002060"/>
              </w:rPr>
              <w:t>VIA ADIGE, 35</w:t>
            </w:r>
          </w:p>
        </w:tc>
      </w:tr>
    </w:tbl>
    <w:p w14:paraId="70CE2B6F" w14:textId="77777777" w:rsidR="00AE48DD" w:rsidRPr="00C115B2" w:rsidRDefault="00AE48DD" w:rsidP="00AE48DD">
      <w:pPr>
        <w:pStyle w:val="breakline"/>
        <w:rPr>
          <w:rFonts w:eastAsiaTheme="minorEastAsia"/>
          <w:color w:val="002060"/>
        </w:rPr>
      </w:pPr>
    </w:p>
    <w:p w14:paraId="3065417E" w14:textId="77777777" w:rsidR="00AE48DD" w:rsidRPr="00C115B2" w:rsidRDefault="00AE48DD" w:rsidP="00AE48DD">
      <w:pPr>
        <w:pStyle w:val="breakline"/>
        <w:rPr>
          <w:color w:val="002060"/>
        </w:rPr>
      </w:pPr>
    </w:p>
    <w:p w14:paraId="378E39E5" w14:textId="77777777" w:rsidR="00AE48DD" w:rsidRPr="00C115B2" w:rsidRDefault="00AE48DD" w:rsidP="00AE48DD">
      <w:pPr>
        <w:pStyle w:val="titolocampionato0"/>
        <w:shd w:val="clear" w:color="auto" w:fill="CCCCCC"/>
        <w:spacing w:before="80" w:after="40"/>
        <w:rPr>
          <w:color w:val="002060"/>
        </w:rPr>
      </w:pPr>
      <w:r w:rsidRPr="00C115B2">
        <w:rPr>
          <w:color w:val="002060"/>
        </w:rPr>
        <w:t>REGIONALE CALCIO A 5 FEMMINILE</w:t>
      </w:r>
    </w:p>
    <w:p w14:paraId="664FC5BB" w14:textId="77777777" w:rsidR="00AE48DD" w:rsidRPr="00C115B2" w:rsidRDefault="00AE48DD" w:rsidP="00AE48DD">
      <w:pPr>
        <w:pStyle w:val="titoloprinc0"/>
        <w:rPr>
          <w:color w:val="002060"/>
        </w:rPr>
      </w:pPr>
      <w:r w:rsidRPr="00C115B2">
        <w:rPr>
          <w:color w:val="002060"/>
        </w:rPr>
        <w:t>CLASSIFICA</w:t>
      </w:r>
    </w:p>
    <w:p w14:paraId="1D6171F9" w14:textId="77777777" w:rsidR="00AE48DD" w:rsidRPr="00C115B2" w:rsidRDefault="00AE48DD" w:rsidP="00AE48DD">
      <w:pPr>
        <w:pStyle w:val="breakline"/>
        <w:rPr>
          <w:color w:val="002060"/>
        </w:rPr>
      </w:pPr>
    </w:p>
    <w:p w14:paraId="3E5E2B88" w14:textId="77777777" w:rsidR="00AE48DD" w:rsidRPr="00C115B2" w:rsidRDefault="00AE48DD" w:rsidP="00AE48DD">
      <w:pPr>
        <w:pStyle w:val="breakline"/>
        <w:rPr>
          <w:color w:val="002060"/>
        </w:rPr>
      </w:pPr>
    </w:p>
    <w:p w14:paraId="3DB8E496" w14:textId="77777777" w:rsidR="00AE48DD" w:rsidRPr="00C115B2" w:rsidRDefault="00AE48DD" w:rsidP="00AE48DD">
      <w:pPr>
        <w:pStyle w:val="sottotitolocampionato10"/>
        <w:rPr>
          <w:color w:val="002060"/>
        </w:rPr>
      </w:pPr>
      <w:r w:rsidRPr="00C115B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175C570A"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622B5"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E8040"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AF2E4"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4CDEC"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CC050"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A6DEA"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79455"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2510E"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C4732"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44373" w14:textId="77777777" w:rsidR="00AE48DD" w:rsidRPr="00C115B2" w:rsidRDefault="00AE48DD" w:rsidP="005B0E11">
            <w:pPr>
              <w:pStyle w:val="headertabella0"/>
              <w:rPr>
                <w:color w:val="002060"/>
              </w:rPr>
            </w:pPr>
            <w:r w:rsidRPr="00C115B2">
              <w:rPr>
                <w:color w:val="002060"/>
              </w:rPr>
              <w:t>PE</w:t>
            </w:r>
          </w:p>
        </w:tc>
      </w:tr>
      <w:tr w:rsidR="00AE48DD" w:rsidRPr="00C115B2" w14:paraId="63FB4EDA"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83E051" w14:textId="77777777" w:rsidR="00AE48DD" w:rsidRPr="00C115B2" w:rsidRDefault="00AE48DD" w:rsidP="005B0E11">
            <w:pPr>
              <w:pStyle w:val="rowtabella0"/>
              <w:rPr>
                <w:color w:val="002060"/>
              </w:rPr>
            </w:pPr>
            <w:r w:rsidRPr="00C115B2">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15A6A" w14:textId="77777777" w:rsidR="00AE48DD" w:rsidRPr="00C115B2" w:rsidRDefault="00AE48DD" w:rsidP="005B0E11">
            <w:pPr>
              <w:pStyle w:val="rowtabella0"/>
              <w:jc w:val="center"/>
              <w:rPr>
                <w:color w:val="002060"/>
              </w:rPr>
            </w:pPr>
            <w:r w:rsidRPr="00C115B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6904A"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A436C"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94639"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7D730"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74E83" w14:textId="77777777" w:rsidR="00AE48DD" w:rsidRPr="00C115B2" w:rsidRDefault="00AE48DD" w:rsidP="005B0E11">
            <w:pPr>
              <w:pStyle w:val="rowtabella0"/>
              <w:jc w:val="center"/>
              <w:rPr>
                <w:color w:val="002060"/>
              </w:rPr>
            </w:pPr>
            <w:r w:rsidRPr="00C115B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BDE05" w14:textId="77777777" w:rsidR="00AE48DD" w:rsidRPr="00C115B2" w:rsidRDefault="00AE48DD" w:rsidP="005B0E11">
            <w:pPr>
              <w:pStyle w:val="rowtabella0"/>
              <w:jc w:val="center"/>
              <w:rPr>
                <w:color w:val="002060"/>
              </w:rPr>
            </w:pPr>
            <w:r w:rsidRPr="00C115B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124FA" w14:textId="77777777" w:rsidR="00AE48DD" w:rsidRPr="00C115B2" w:rsidRDefault="00AE48DD" w:rsidP="005B0E11">
            <w:pPr>
              <w:pStyle w:val="rowtabella0"/>
              <w:jc w:val="center"/>
              <w:rPr>
                <w:color w:val="002060"/>
              </w:rPr>
            </w:pPr>
            <w:r w:rsidRPr="00C115B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48FBF" w14:textId="77777777" w:rsidR="00AE48DD" w:rsidRPr="00C115B2" w:rsidRDefault="00AE48DD" w:rsidP="005B0E11">
            <w:pPr>
              <w:pStyle w:val="rowtabella0"/>
              <w:jc w:val="center"/>
              <w:rPr>
                <w:color w:val="002060"/>
              </w:rPr>
            </w:pPr>
            <w:r w:rsidRPr="00C115B2">
              <w:rPr>
                <w:color w:val="002060"/>
              </w:rPr>
              <w:t>0</w:t>
            </w:r>
          </w:p>
        </w:tc>
      </w:tr>
      <w:tr w:rsidR="00AE48DD" w:rsidRPr="00C115B2" w14:paraId="606D3B7A"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0CF171" w14:textId="77777777" w:rsidR="00AE48DD" w:rsidRPr="00C115B2" w:rsidRDefault="00AE48DD" w:rsidP="005B0E11">
            <w:pPr>
              <w:pStyle w:val="rowtabella0"/>
              <w:rPr>
                <w:color w:val="002060"/>
              </w:rPr>
            </w:pPr>
            <w:r w:rsidRPr="00C115B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74A46" w14:textId="77777777" w:rsidR="00AE48DD" w:rsidRPr="00C115B2" w:rsidRDefault="00AE48DD" w:rsidP="005B0E11">
            <w:pPr>
              <w:pStyle w:val="rowtabella0"/>
              <w:jc w:val="center"/>
              <w:rPr>
                <w:color w:val="002060"/>
              </w:rPr>
            </w:pPr>
            <w:r w:rsidRPr="00C115B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9518C"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A33EA"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6597E"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42D8A"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B6DC" w14:textId="77777777" w:rsidR="00AE48DD" w:rsidRPr="00C115B2" w:rsidRDefault="00AE48DD" w:rsidP="005B0E11">
            <w:pPr>
              <w:pStyle w:val="rowtabella0"/>
              <w:jc w:val="center"/>
              <w:rPr>
                <w:color w:val="002060"/>
              </w:rPr>
            </w:pPr>
            <w:r w:rsidRPr="00C115B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B0ACF" w14:textId="77777777" w:rsidR="00AE48DD" w:rsidRPr="00C115B2" w:rsidRDefault="00AE48DD" w:rsidP="005B0E11">
            <w:pPr>
              <w:pStyle w:val="rowtabella0"/>
              <w:jc w:val="center"/>
              <w:rPr>
                <w:color w:val="002060"/>
              </w:rPr>
            </w:pPr>
            <w:r w:rsidRPr="00C115B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A8ED3" w14:textId="77777777" w:rsidR="00AE48DD" w:rsidRPr="00C115B2" w:rsidRDefault="00AE48DD" w:rsidP="005B0E11">
            <w:pPr>
              <w:pStyle w:val="rowtabella0"/>
              <w:jc w:val="center"/>
              <w:rPr>
                <w:color w:val="002060"/>
              </w:rPr>
            </w:pPr>
            <w:r w:rsidRPr="00C115B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1695" w14:textId="77777777" w:rsidR="00AE48DD" w:rsidRPr="00C115B2" w:rsidRDefault="00AE48DD" w:rsidP="005B0E11">
            <w:pPr>
              <w:pStyle w:val="rowtabella0"/>
              <w:jc w:val="center"/>
              <w:rPr>
                <w:color w:val="002060"/>
              </w:rPr>
            </w:pPr>
            <w:r w:rsidRPr="00C115B2">
              <w:rPr>
                <w:color w:val="002060"/>
              </w:rPr>
              <w:t>0</w:t>
            </w:r>
          </w:p>
        </w:tc>
      </w:tr>
      <w:tr w:rsidR="00AE48DD" w:rsidRPr="00C115B2" w14:paraId="49D4F5CE"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FA025" w14:textId="77777777" w:rsidR="00AE48DD" w:rsidRPr="00C115B2" w:rsidRDefault="00AE48DD" w:rsidP="005B0E11">
            <w:pPr>
              <w:pStyle w:val="rowtabella0"/>
              <w:rPr>
                <w:color w:val="002060"/>
              </w:rPr>
            </w:pPr>
            <w:r w:rsidRPr="00C115B2">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F89B3" w14:textId="77777777" w:rsidR="00AE48DD" w:rsidRPr="00C115B2" w:rsidRDefault="00AE48DD" w:rsidP="005B0E11">
            <w:pPr>
              <w:pStyle w:val="rowtabella0"/>
              <w:jc w:val="center"/>
              <w:rPr>
                <w:color w:val="002060"/>
              </w:rPr>
            </w:pPr>
            <w:r w:rsidRPr="00C115B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28532"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CC207"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C71D7"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82324"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8F458" w14:textId="77777777" w:rsidR="00AE48DD" w:rsidRPr="00C115B2" w:rsidRDefault="00AE48DD" w:rsidP="005B0E11">
            <w:pPr>
              <w:pStyle w:val="rowtabella0"/>
              <w:jc w:val="center"/>
              <w:rPr>
                <w:color w:val="002060"/>
              </w:rPr>
            </w:pPr>
            <w:r w:rsidRPr="00C115B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2ACC2" w14:textId="77777777" w:rsidR="00AE48DD" w:rsidRPr="00C115B2" w:rsidRDefault="00AE48DD" w:rsidP="005B0E11">
            <w:pPr>
              <w:pStyle w:val="rowtabella0"/>
              <w:jc w:val="center"/>
              <w:rPr>
                <w:color w:val="002060"/>
              </w:rPr>
            </w:pPr>
            <w:r w:rsidRPr="00C115B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A71AF" w14:textId="77777777" w:rsidR="00AE48DD" w:rsidRPr="00C115B2" w:rsidRDefault="00AE48DD" w:rsidP="005B0E11">
            <w:pPr>
              <w:pStyle w:val="rowtabella0"/>
              <w:jc w:val="center"/>
              <w:rPr>
                <w:color w:val="002060"/>
              </w:rPr>
            </w:pPr>
            <w:r w:rsidRPr="00C115B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80CEE" w14:textId="77777777" w:rsidR="00AE48DD" w:rsidRPr="00C115B2" w:rsidRDefault="00AE48DD" w:rsidP="005B0E11">
            <w:pPr>
              <w:pStyle w:val="rowtabella0"/>
              <w:jc w:val="center"/>
              <w:rPr>
                <w:color w:val="002060"/>
              </w:rPr>
            </w:pPr>
            <w:r w:rsidRPr="00C115B2">
              <w:rPr>
                <w:color w:val="002060"/>
              </w:rPr>
              <w:t>0</w:t>
            </w:r>
          </w:p>
        </w:tc>
      </w:tr>
      <w:tr w:rsidR="00AE48DD" w:rsidRPr="00C115B2" w14:paraId="34DFBC76"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E6B688" w14:textId="77777777" w:rsidR="00AE48DD" w:rsidRPr="00C115B2" w:rsidRDefault="00AE48DD" w:rsidP="005B0E11">
            <w:pPr>
              <w:pStyle w:val="rowtabella0"/>
              <w:rPr>
                <w:color w:val="002060"/>
              </w:rPr>
            </w:pPr>
            <w:r w:rsidRPr="00C115B2">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538F3" w14:textId="77777777" w:rsidR="00AE48DD" w:rsidRPr="00C115B2" w:rsidRDefault="00AE48DD" w:rsidP="005B0E11">
            <w:pPr>
              <w:pStyle w:val="rowtabella0"/>
              <w:jc w:val="center"/>
              <w:rPr>
                <w:color w:val="002060"/>
              </w:rPr>
            </w:pPr>
            <w:r w:rsidRPr="00C115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AF4C"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FDB89"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60A4F"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655FD"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D83DB" w14:textId="77777777" w:rsidR="00AE48DD" w:rsidRPr="00C115B2" w:rsidRDefault="00AE48DD" w:rsidP="005B0E11">
            <w:pPr>
              <w:pStyle w:val="rowtabella0"/>
              <w:jc w:val="center"/>
              <w:rPr>
                <w:color w:val="002060"/>
              </w:rPr>
            </w:pPr>
            <w:r w:rsidRPr="00C115B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84433"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11A0" w14:textId="77777777" w:rsidR="00AE48DD" w:rsidRPr="00C115B2" w:rsidRDefault="00AE48DD" w:rsidP="005B0E11">
            <w:pPr>
              <w:pStyle w:val="rowtabella0"/>
              <w:jc w:val="center"/>
              <w:rPr>
                <w:color w:val="002060"/>
              </w:rPr>
            </w:pPr>
            <w:r w:rsidRPr="00C115B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9EA56" w14:textId="77777777" w:rsidR="00AE48DD" w:rsidRPr="00C115B2" w:rsidRDefault="00AE48DD" w:rsidP="005B0E11">
            <w:pPr>
              <w:pStyle w:val="rowtabella0"/>
              <w:jc w:val="center"/>
              <w:rPr>
                <w:color w:val="002060"/>
              </w:rPr>
            </w:pPr>
            <w:r w:rsidRPr="00C115B2">
              <w:rPr>
                <w:color w:val="002060"/>
              </w:rPr>
              <w:t>0</w:t>
            </w:r>
          </w:p>
        </w:tc>
      </w:tr>
      <w:tr w:rsidR="00AE48DD" w:rsidRPr="00C115B2" w14:paraId="1D0E5693"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DBED5" w14:textId="77777777" w:rsidR="00AE48DD" w:rsidRPr="00C115B2" w:rsidRDefault="00AE48DD" w:rsidP="005B0E11">
            <w:pPr>
              <w:pStyle w:val="rowtabella0"/>
              <w:rPr>
                <w:color w:val="002060"/>
              </w:rPr>
            </w:pPr>
            <w:r w:rsidRPr="00C115B2">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9B30" w14:textId="77777777" w:rsidR="00AE48DD" w:rsidRPr="00C115B2" w:rsidRDefault="00AE48DD" w:rsidP="005B0E11">
            <w:pPr>
              <w:pStyle w:val="rowtabella0"/>
              <w:jc w:val="center"/>
              <w:rPr>
                <w:color w:val="002060"/>
              </w:rPr>
            </w:pPr>
            <w:r w:rsidRPr="00C115B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467EA"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35000"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10197"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6E5C8"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A0118" w14:textId="77777777" w:rsidR="00AE48DD" w:rsidRPr="00C115B2" w:rsidRDefault="00AE48DD" w:rsidP="005B0E11">
            <w:pPr>
              <w:pStyle w:val="rowtabella0"/>
              <w:jc w:val="center"/>
              <w:rPr>
                <w:color w:val="002060"/>
              </w:rPr>
            </w:pPr>
            <w:r w:rsidRPr="00C115B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8F4F3" w14:textId="77777777" w:rsidR="00AE48DD" w:rsidRPr="00C115B2" w:rsidRDefault="00AE48DD" w:rsidP="005B0E11">
            <w:pPr>
              <w:pStyle w:val="rowtabella0"/>
              <w:jc w:val="center"/>
              <w:rPr>
                <w:color w:val="002060"/>
              </w:rPr>
            </w:pPr>
            <w:r w:rsidRPr="00C115B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9D216"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D7E99" w14:textId="77777777" w:rsidR="00AE48DD" w:rsidRPr="00C115B2" w:rsidRDefault="00AE48DD" w:rsidP="005B0E11">
            <w:pPr>
              <w:pStyle w:val="rowtabella0"/>
              <w:jc w:val="center"/>
              <w:rPr>
                <w:color w:val="002060"/>
              </w:rPr>
            </w:pPr>
            <w:r w:rsidRPr="00C115B2">
              <w:rPr>
                <w:color w:val="002060"/>
              </w:rPr>
              <w:t>0</w:t>
            </w:r>
          </w:p>
        </w:tc>
      </w:tr>
      <w:tr w:rsidR="00AE48DD" w:rsidRPr="00C115B2" w14:paraId="3D6CC2D1"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1C1893" w14:textId="77777777" w:rsidR="00AE48DD" w:rsidRPr="00C115B2" w:rsidRDefault="00AE48DD" w:rsidP="005B0E11">
            <w:pPr>
              <w:pStyle w:val="rowtabella0"/>
              <w:rPr>
                <w:color w:val="002060"/>
              </w:rPr>
            </w:pPr>
            <w:r w:rsidRPr="00C115B2">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8AB5" w14:textId="77777777" w:rsidR="00AE48DD" w:rsidRPr="00C115B2" w:rsidRDefault="00AE48DD" w:rsidP="005B0E11">
            <w:pPr>
              <w:pStyle w:val="rowtabella0"/>
              <w:jc w:val="center"/>
              <w:rPr>
                <w:color w:val="002060"/>
              </w:rPr>
            </w:pPr>
            <w:r w:rsidRPr="00C115B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10A48"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465C4"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E28C"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00699"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A1199" w14:textId="77777777" w:rsidR="00AE48DD" w:rsidRPr="00C115B2" w:rsidRDefault="00AE48DD" w:rsidP="005B0E11">
            <w:pPr>
              <w:pStyle w:val="rowtabella0"/>
              <w:jc w:val="center"/>
              <w:rPr>
                <w:color w:val="002060"/>
              </w:rPr>
            </w:pPr>
            <w:r w:rsidRPr="00C115B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D15C" w14:textId="77777777" w:rsidR="00AE48DD" w:rsidRPr="00C115B2" w:rsidRDefault="00AE48DD" w:rsidP="005B0E11">
            <w:pPr>
              <w:pStyle w:val="rowtabella0"/>
              <w:jc w:val="center"/>
              <w:rPr>
                <w:color w:val="002060"/>
              </w:rPr>
            </w:pPr>
            <w:r w:rsidRPr="00C115B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616F"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B9CD7" w14:textId="77777777" w:rsidR="00AE48DD" w:rsidRPr="00C115B2" w:rsidRDefault="00AE48DD" w:rsidP="005B0E11">
            <w:pPr>
              <w:pStyle w:val="rowtabella0"/>
              <w:jc w:val="center"/>
              <w:rPr>
                <w:color w:val="002060"/>
              </w:rPr>
            </w:pPr>
            <w:r w:rsidRPr="00C115B2">
              <w:rPr>
                <w:color w:val="002060"/>
              </w:rPr>
              <w:t>0</w:t>
            </w:r>
          </w:p>
        </w:tc>
      </w:tr>
      <w:tr w:rsidR="00AE48DD" w:rsidRPr="00C115B2" w14:paraId="38F202F3"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A962F" w14:textId="77777777" w:rsidR="00AE48DD" w:rsidRPr="00C115B2" w:rsidRDefault="00AE48DD" w:rsidP="005B0E11">
            <w:pPr>
              <w:pStyle w:val="rowtabella0"/>
              <w:rPr>
                <w:color w:val="002060"/>
              </w:rPr>
            </w:pPr>
            <w:r w:rsidRPr="00C115B2">
              <w:rPr>
                <w:color w:val="002060"/>
              </w:rPr>
              <w:t>A.S.D. BOCCIOFILA MONTEFANESE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03CC6" w14:textId="77777777" w:rsidR="00AE48DD" w:rsidRPr="00C115B2" w:rsidRDefault="00AE48DD" w:rsidP="005B0E11">
            <w:pPr>
              <w:pStyle w:val="rowtabella0"/>
              <w:jc w:val="center"/>
              <w:rPr>
                <w:color w:val="002060"/>
              </w:rPr>
            </w:pPr>
            <w:r w:rsidRPr="00C115B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85E82"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6E41"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82F7"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FEEB"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45842"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AC27A" w14:textId="77777777" w:rsidR="00AE48DD" w:rsidRPr="00C115B2" w:rsidRDefault="00AE48DD" w:rsidP="005B0E11">
            <w:pPr>
              <w:pStyle w:val="rowtabella0"/>
              <w:jc w:val="center"/>
              <w:rPr>
                <w:color w:val="002060"/>
              </w:rPr>
            </w:pPr>
            <w:r w:rsidRPr="00C115B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3AEBE"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3827F" w14:textId="77777777" w:rsidR="00AE48DD" w:rsidRPr="00C115B2" w:rsidRDefault="00AE48DD" w:rsidP="005B0E11">
            <w:pPr>
              <w:pStyle w:val="rowtabella0"/>
              <w:jc w:val="center"/>
              <w:rPr>
                <w:color w:val="002060"/>
              </w:rPr>
            </w:pPr>
            <w:r w:rsidRPr="00C115B2">
              <w:rPr>
                <w:color w:val="002060"/>
              </w:rPr>
              <w:t>0</w:t>
            </w:r>
          </w:p>
        </w:tc>
      </w:tr>
      <w:tr w:rsidR="00AE48DD" w:rsidRPr="00C115B2" w14:paraId="4F48D613"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802B0" w14:textId="77777777" w:rsidR="00AE48DD" w:rsidRPr="00C115B2" w:rsidRDefault="00AE48DD" w:rsidP="005B0E11">
            <w:pPr>
              <w:pStyle w:val="rowtabella0"/>
              <w:rPr>
                <w:color w:val="002060"/>
              </w:rPr>
            </w:pPr>
            <w:r w:rsidRPr="00C115B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BFD12" w14:textId="77777777" w:rsidR="00AE48DD" w:rsidRPr="00C115B2" w:rsidRDefault="00AE48DD" w:rsidP="005B0E11">
            <w:pPr>
              <w:pStyle w:val="rowtabella0"/>
              <w:jc w:val="center"/>
              <w:rPr>
                <w:color w:val="002060"/>
              </w:rPr>
            </w:pPr>
            <w:r w:rsidRPr="00C115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5AEE"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52991"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4FA1"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3B6EC"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D47A4" w14:textId="77777777" w:rsidR="00AE48DD" w:rsidRPr="00C115B2" w:rsidRDefault="00AE48DD" w:rsidP="005B0E11">
            <w:pPr>
              <w:pStyle w:val="rowtabella0"/>
              <w:jc w:val="center"/>
              <w:rPr>
                <w:color w:val="002060"/>
              </w:rPr>
            </w:pPr>
            <w:r w:rsidRPr="00C115B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1222" w14:textId="77777777" w:rsidR="00AE48DD" w:rsidRPr="00C115B2" w:rsidRDefault="00AE48DD" w:rsidP="005B0E11">
            <w:pPr>
              <w:pStyle w:val="rowtabella0"/>
              <w:jc w:val="center"/>
              <w:rPr>
                <w:color w:val="002060"/>
              </w:rPr>
            </w:pPr>
            <w:r w:rsidRPr="00C115B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E54A1"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179C1" w14:textId="77777777" w:rsidR="00AE48DD" w:rsidRPr="00C115B2" w:rsidRDefault="00AE48DD" w:rsidP="005B0E11">
            <w:pPr>
              <w:pStyle w:val="rowtabella0"/>
              <w:jc w:val="center"/>
              <w:rPr>
                <w:color w:val="002060"/>
              </w:rPr>
            </w:pPr>
            <w:r w:rsidRPr="00C115B2">
              <w:rPr>
                <w:color w:val="002060"/>
              </w:rPr>
              <w:t>0</w:t>
            </w:r>
          </w:p>
        </w:tc>
      </w:tr>
      <w:tr w:rsidR="00AE48DD" w:rsidRPr="00C115B2" w14:paraId="36B28129"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98592" w14:textId="77777777" w:rsidR="00AE48DD" w:rsidRPr="00C115B2" w:rsidRDefault="00AE48DD" w:rsidP="005B0E11">
            <w:pPr>
              <w:pStyle w:val="rowtabella0"/>
              <w:rPr>
                <w:color w:val="002060"/>
              </w:rPr>
            </w:pPr>
            <w:r w:rsidRPr="00C115B2">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616BD"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355A8"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F7C1"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28C45"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EEC9"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465F0" w14:textId="77777777" w:rsidR="00AE48DD" w:rsidRPr="00C115B2" w:rsidRDefault="00AE48DD" w:rsidP="005B0E11">
            <w:pPr>
              <w:pStyle w:val="rowtabella0"/>
              <w:jc w:val="center"/>
              <w:rPr>
                <w:color w:val="002060"/>
              </w:rPr>
            </w:pPr>
            <w:r w:rsidRPr="00C115B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7AEFB" w14:textId="77777777" w:rsidR="00AE48DD" w:rsidRPr="00C115B2" w:rsidRDefault="00AE48DD" w:rsidP="005B0E11">
            <w:pPr>
              <w:pStyle w:val="rowtabella0"/>
              <w:jc w:val="center"/>
              <w:rPr>
                <w:color w:val="002060"/>
              </w:rPr>
            </w:pPr>
            <w:r w:rsidRPr="00C115B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0CAB2"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CDDB6" w14:textId="77777777" w:rsidR="00AE48DD" w:rsidRPr="00C115B2" w:rsidRDefault="00AE48DD" w:rsidP="005B0E11">
            <w:pPr>
              <w:pStyle w:val="rowtabella0"/>
              <w:jc w:val="center"/>
              <w:rPr>
                <w:color w:val="002060"/>
              </w:rPr>
            </w:pPr>
            <w:r w:rsidRPr="00C115B2">
              <w:rPr>
                <w:color w:val="002060"/>
              </w:rPr>
              <w:t>0</w:t>
            </w:r>
          </w:p>
        </w:tc>
      </w:tr>
      <w:tr w:rsidR="00AE48DD" w:rsidRPr="00C115B2" w14:paraId="00F6FA75"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1C6E6" w14:textId="77777777" w:rsidR="00AE48DD" w:rsidRPr="00C115B2" w:rsidRDefault="00AE48DD" w:rsidP="005B0E11">
            <w:pPr>
              <w:pStyle w:val="rowtabella0"/>
              <w:rPr>
                <w:color w:val="002060"/>
              </w:rPr>
            </w:pPr>
            <w:r w:rsidRPr="00C115B2">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870EC"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0E1E0"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64DE6"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776C0"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89E2"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D4652" w14:textId="77777777" w:rsidR="00AE48DD" w:rsidRPr="00C115B2" w:rsidRDefault="00AE48DD" w:rsidP="005B0E11">
            <w:pPr>
              <w:pStyle w:val="rowtabella0"/>
              <w:jc w:val="center"/>
              <w:rPr>
                <w:color w:val="002060"/>
              </w:rPr>
            </w:pPr>
            <w:r w:rsidRPr="00C115B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F7981" w14:textId="77777777" w:rsidR="00AE48DD" w:rsidRPr="00C115B2" w:rsidRDefault="00AE48DD" w:rsidP="005B0E11">
            <w:pPr>
              <w:pStyle w:val="rowtabella0"/>
              <w:jc w:val="center"/>
              <w:rPr>
                <w:color w:val="002060"/>
              </w:rPr>
            </w:pPr>
            <w:r w:rsidRPr="00C115B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508CD" w14:textId="77777777" w:rsidR="00AE48DD" w:rsidRPr="00C115B2" w:rsidRDefault="00AE48DD" w:rsidP="005B0E11">
            <w:pPr>
              <w:pStyle w:val="rowtabella0"/>
              <w:jc w:val="center"/>
              <w:rPr>
                <w:color w:val="002060"/>
              </w:rPr>
            </w:pPr>
            <w:r w:rsidRPr="00C115B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F907E" w14:textId="77777777" w:rsidR="00AE48DD" w:rsidRPr="00C115B2" w:rsidRDefault="00AE48DD" w:rsidP="005B0E11">
            <w:pPr>
              <w:pStyle w:val="rowtabella0"/>
              <w:jc w:val="center"/>
              <w:rPr>
                <w:color w:val="002060"/>
              </w:rPr>
            </w:pPr>
            <w:r w:rsidRPr="00C115B2">
              <w:rPr>
                <w:color w:val="002060"/>
              </w:rPr>
              <w:t>0</w:t>
            </w:r>
          </w:p>
        </w:tc>
      </w:tr>
      <w:tr w:rsidR="00AE48DD" w:rsidRPr="00C115B2" w14:paraId="7572C446"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F31553" w14:textId="77777777" w:rsidR="00AE48DD" w:rsidRPr="00C115B2" w:rsidRDefault="00AE48DD" w:rsidP="005B0E11">
            <w:pPr>
              <w:pStyle w:val="rowtabella0"/>
              <w:rPr>
                <w:color w:val="002060"/>
              </w:rPr>
            </w:pPr>
            <w:r w:rsidRPr="00C115B2">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5DB30"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66ABC"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98985"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DA5F5"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47E65"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1D317"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BF07F" w14:textId="77777777" w:rsidR="00AE48DD" w:rsidRPr="00C115B2" w:rsidRDefault="00AE48DD" w:rsidP="005B0E11">
            <w:pPr>
              <w:pStyle w:val="rowtabella0"/>
              <w:jc w:val="center"/>
              <w:rPr>
                <w:color w:val="002060"/>
              </w:rPr>
            </w:pPr>
            <w:r w:rsidRPr="00C115B2">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61B7E" w14:textId="77777777" w:rsidR="00AE48DD" w:rsidRPr="00C115B2" w:rsidRDefault="00AE48DD" w:rsidP="005B0E11">
            <w:pPr>
              <w:pStyle w:val="rowtabella0"/>
              <w:jc w:val="center"/>
              <w:rPr>
                <w:color w:val="002060"/>
              </w:rPr>
            </w:pPr>
            <w:r w:rsidRPr="00C115B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98511" w14:textId="77777777" w:rsidR="00AE48DD" w:rsidRPr="00C115B2" w:rsidRDefault="00AE48DD" w:rsidP="005B0E11">
            <w:pPr>
              <w:pStyle w:val="rowtabella0"/>
              <w:jc w:val="center"/>
              <w:rPr>
                <w:color w:val="002060"/>
              </w:rPr>
            </w:pPr>
            <w:r w:rsidRPr="00C115B2">
              <w:rPr>
                <w:color w:val="002060"/>
              </w:rPr>
              <w:t>0</w:t>
            </w:r>
          </w:p>
        </w:tc>
      </w:tr>
    </w:tbl>
    <w:p w14:paraId="4EE0AF3C" w14:textId="77777777" w:rsidR="00AE48DD" w:rsidRPr="00C115B2" w:rsidRDefault="00AE48DD" w:rsidP="00AE48DD">
      <w:pPr>
        <w:pStyle w:val="breakline"/>
        <w:rPr>
          <w:color w:val="002060"/>
        </w:rPr>
      </w:pPr>
    </w:p>
    <w:p w14:paraId="1CAF69BD" w14:textId="77777777" w:rsidR="00AE48DD" w:rsidRPr="00C115B2" w:rsidRDefault="00AE48DD" w:rsidP="00AE48DD">
      <w:pPr>
        <w:pStyle w:val="breakline"/>
        <w:jc w:val="center"/>
        <w:rPr>
          <w:color w:val="002060"/>
        </w:rPr>
      </w:pPr>
      <w:r w:rsidRPr="00C115B2">
        <w:rPr>
          <w:rFonts w:ascii="Arial" w:hAnsi="Arial" w:cs="Arial"/>
          <w:b/>
          <w:bCs/>
          <w:color w:val="002060"/>
          <w:sz w:val="36"/>
          <w:szCs w:val="36"/>
        </w:rPr>
        <w:t>PROGRAMMA GARE</w:t>
      </w:r>
    </w:p>
    <w:p w14:paraId="10784271" w14:textId="77777777" w:rsidR="00AE48DD" w:rsidRPr="00C115B2" w:rsidRDefault="00AE48DD" w:rsidP="00AE48DD">
      <w:pPr>
        <w:pStyle w:val="breakline"/>
        <w:rPr>
          <w:color w:val="002060"/>
        </w:rPr>
      </w:pPr>
    </w:p>
    <w:p w14:paraId="7099A72A" w14:textId="77777777" w:rsidR="00AE48DD" w:rsidRPr="00C115B2" w:rsidRDefault="00AE48DD" w:rsidP="00AE48DD">
      <w:pPr>
        <w:pStyle w:val="sottotitolocampionato10"/>
        <w:rPr>
          <w:color w:val="002060"/>
        </w:rPr>
      </w:pPr>
      <w:r w:rsidRPr="00C115B2">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7"/>
        <w:gridCol w:w="385"/>
        <w:gridCol w:w="898"/>
        <w:gridCol w:w="1198"/>
        <w:gridCol w:w="1547"/>
        <w:gridCol w:w="1542"/>
      </w:tblGrid>
      <w:tr w:rsidR="00AE48DD" w:rsidRPr="00C115B2" w14:paraId="222E949F"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EE65A"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7DA58"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03F08"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EE050"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01EB3"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6975D"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99891"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1A2C7D62"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08561A" w14:textId="77777777" w:rsidR="00AE48DD" w:rsidRPr="00C115B2" w:rsidRDefault="00AE48DD" w:rsidP="005B0E11">
            <w:pPr>
              <w:pStyle w:val="rowtabella0"/>
              <w:rPr>
                <w:color w:val="002060"/>
              </w:rPr>
            </w:pPr>
            <w:r w:rsidRPr="00C115B2">
              <w:rPr>
                <w:color w:val="002060"/>
              </w:rPr>
              <w:t>POLISPORTIVA BOCA S.E.M.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C1916" w14:textId="77777777" w:rsidR="00AE48DD" w:rsidRPr="00C115B2" w:rsidRDefault="00AE48DD" w:rsidP="005B0E11">
            <w:pPr>
              <w:pStyle w:val="rowtabella0"/>
              <w:rPr>
                <w:color w:val="002060"/>
              </w:rPr>
            </w:pPr>
            <w:r w:rsidRPr="00C115B2">
              <w:rPr>
                <w:color w:val="002060"/>
              </w:rPr>
              <w:t>LABELSYSTEM POTENZAPICENA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B1B5D" w14:textId="77777777" w:rsidR="00AE48DD" w:rsidRPr="00C115B2" w:rsidRDefault="00AE48DD" w:rsidP="005B0E11">
            <w:pPr>
              <w:pStyle w:val="rowtabella0"/>
              <w:jc w:val="center"/>
              <w:rPr>
                <w:color w:val="002060"/>
              </w:rPr>
            </w:pPr>
            <w:r w:rsidRPr="00C115B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5855D" w14:textId="77777777" w:rsidR="00AE48DD" w:rsidRPr="00C115B2" w:rsidRDefault="00AE48DD" w:rsidP="005B0E11">
            <w:pPr>
              <w:pStyle w:val="rowtabella0"/>
              <w:rPr>
                <w:color w:val="002060"/>
              </w:rPr>
            </w:pPr>
            <w:r w:rsidRPr="00C115B2">
              <w:rPr>
                <w:color w:val="002060"/>
              </w:rPr>
              <w:t>01/03/2023 21:50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A4509" w14:textId="77777777" w:rsidR="00AE48DD" w:rsidRPr="00C115B2" w:rsidRDefault="00AE48DD" w:rsidP="005B0E11">
            <w:pPr>
              <w:pStyle w:val="rowtabella0"/>
              <w:rPr>
                <w:color w:val="002060"/>
              </w:rPr>
            </w:pPr>
            <w:r w:rsidRPr="00C115B2">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734AC" w14:textId="77777777" w:rsidR="00AE48DD" w:rsidRPr="00C115B2" w:rsidRDefault="00AE48DD" w:rsidP="005B0E11">
            <w:pPr>
              <w:pStyle w:val="rowtabella0"/>
              <w:rPr>
                <w:color w:val="002060"/>
              </w:rPr>
            </w:pPr>
            <w:r w:rsidRPr="00C115B2">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1C927D" w14:textId="77777777" w:rsidR="00AE48DD" w:rsidRPr="00C115B2" w:rsidRDefault="00AE48DD" w:rsidP="005B0E11">
            <w:pPr>
              <w:pStyle w:val="rowtabella0"/>
              <w:rPr>
                <w:color w:val="002060"/>
              </w:rPr>
            </w:pPr>
            <w:r w:rsidRPr="00C115B2">
              <w:rPr>
                <w:color w:val="002060"/>
              </w:rPr>
              <w:t>VIA CARDUCCI</w:t>
            </w:r>
          </w:p>
        </w:tc>
      </w:tr>
      <w:tr w:rsidR="00AE48DD" w:rsidRPr="00C115B2" w14:paraId="23B32F0F"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D2E661" w14:textId="77777777" w:rsidR="00AE48DD" w:rsidRPr="00C115B2" w:rsidRDefault="00AE48DD" w:rsidP="005B0E11">
            <w:pPr>
              <w:pStyle w:val="rowtabella0"/>
              <w:rPr>
                <w:color w:val="002060"/>
              </w:rPr>
            </w:pPr>
            <w:r w:rsidRPr="00C115B2">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DCDF8C" w14:textId="77777777" w:rsidR="00AE48DD" w:rsidRPr="00C115B2" w:rsidRDefault="00AE48DD" w:rsidP="005B0E11">
            <w:pPr>
              <w:pStyle w:val="rowtabella0"/>
              <w:rPr>
                <w:color w:val="002060"/>
              </w:rPr>
            </w:pPr>
            <w:r w:rsidRPr="00C115B2">
              <w:rPr>
                <w:color w:val="002060"/>
              </w:rPr>
              <w:t>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78BC34"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D8CF29" w14:textId="77777777" w:rsidR="00AE48DD" w:rsidRPr="00C115B2" w:rsidRDefault="00AE48DD" w:rsidP="005B0E11">
            <w:pPr>
              <w:pStyle w:val="rowtabella0"/>
              <w:rPr>
                <w:color w:val="002060"/>
              </w:rPr>
            </w:pPr>
            <w:r w:rsidRPr="00C115B2">
              <w:rPr>
                <w:color w:val="002060"/>
              </w:rPr>
              <w:t>03/03/2023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90418C" w14:textId="77777777" w:rsidR="00AE48DD" w:rsidRPr="00C115B2" w:rsidRDefault="00AE48DD" w:rsidP="005B0E11">
            <w:pPr>
              <w:pStyle w:val="rowtabella0"/>
              <w:rPr>
                <w:color w:val="002060"/>
              </w:rPr>
            </w:pPr>
            <w:r w:rsidRPr="00C115B2">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2F4FAE" w14:textId="77777777" w:rsidR="00AE48DD" w:rsidRPr="00C115B2" w:rsidRDefault="00AE48DD" w:rsidP="005B0E11">
            <w:pPr>
              <w:pStyle w:val="rowtabella0"/>
              <w:rPr>
                <w:color w:val="002060"/>
              </w:rPr>
            </w:pPr>
            <w:r w:rsidRPr="00C115B2">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10AC6A" w14:textId="77777777" w:rsidR="00AE48DD" w:rsidRPr="00C115B2" w:rsidRDefault="00AE48DD" w:rsidP="005B0E11">
            <w:pPr>
              <w:pStyle w:val="rowtabella0"/>
              <w:rPr>
                <w:color w:val="002060"/>
              </w:rPr>
            </w:pPr>
            <w:r w:rsidRPr="00C115B2">
              <w:rPr>
                <w:color w:val="002060"/>
              </w:rPr>
              <w:t>VIA ROMA, SNC</w:t>
            </w:r>
          </w:p>
        </w:tc>
      </w:tr>
      <w:tr w:rsidR="00AE48DD" w:rsidRPr="00C115B2" w14:paraId="2A3DFD78"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21100B" w14:textId="77777777" w:rsidR="00AE48DD" w:rsidRPr="00C115B2" w:rsidRDefault="00AE48DD" w:rsidP="005B0E11">
            <w:pPr>
              <w:pStyle w:val="rowtabella0"/>
              <w:rPr>
                <w:color w:val="002060"/>
              </w:rPr>
            </w:pPr>
            <w:r w:rsidRPr="00C115B2">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713550" w14:textId="77777777" w:rsidR="00AE48DD" w:rsidRPr="00C115B2" w:rsidRDefault="00AE48DD" w:rsidP="005B0E11">
            <w:pPr>
              <w:pStyle w:val="rowtabella0"/>
              <w:rPr>
                <w:color w:val="002060"/>
              </w:rPr>
            </w:pPr>
            <w:r w:rsidRPr="00C115B2">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170433"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08CC9A" w14:textId="77777777" w:rsidR="00AE48DD" w:rsidRPr="00C115B2" w:rsidRDefault="00AE48DD" w:rsidP="005B0E11">
            <w:pPr>
              <w:pStyle w:val="rowtabella0"/>
              <w:rPr>
                <w:color w:val="002060"/>
              </w:rPr>
            </w:pPr>
            <w:r w:rsidRPr="00C115B2">
              <w:rPr>
                <w:color w:val="002060"/>
              </w:rPr>
              <w:t>03/03/2023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9E1300" w14:textId="77777777" w:rsidR="00AE48DD" w:rsidRPr="00C115B2" w:rsidRDefault="00AE48DD" w:rsidP="005B0E11">
            <w:pPr>
              <w:pStyle w:val="rowtabella0"/>
              <w:rPr>
                <w:color w:val="002060"/>
              </w:rPr>
            </w:pPr>
            <w:r w:rsidRPr="00C115B2">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4BC5C8" w14:textId="77777777" w:rsidR="00AE48DD" w:rsidRPr="00C115B2" w:rsidRDefault="00AE48DD" w:rsidP="005B0E11">
            <w:pPr>
              <w:pStyle w:val="rowtabella0"/>
              <w:rPr>
                <w:color w:val="002060"/>
              </w:rPr>
            </w:pPr>
            <w:r w:rsidRPr="00C115B2">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EF813E" w14:textId="77777777" w:rsidR="00AE48DD" w:rsidRPr="00C115B2" w:rsidRDefault="00AE48DD" w:rsidP="005B0E11">
            <w:pPr>
              <w:pStyle w:val="rowtabella0"/>
              <w:rPr>
                <w:color w:val="002060"/>
              </w:rPr>
            </w:pPr>
            <w:r w:rsidRPr="00C115B2">
              <w:rPr>
                <w:color w:val="002060"/>
              </w:rPr>
              <w:t>VIA DON GIUSEPPE MARUCCI</w:t>
            </w:r>
          </w:p>
        </w:tc>
      </w:tr>
      <w:tr w:rsidR="00AE48DD" w:rsidRPr="00C115B2" w14:paraId="19A66A6E"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31A52F" w14:textId="77777777" w:rsidR="00AE48DD" w:rsidRPr="00C115B2" w:rsidRDefault="00AE48DD" w:rsidP="005B0E11">
            <w:pPr>
              <w:pStyle w:val="rowtabella0"/>
              <w:rPr>
                <w:color w:val="002060"/>
              </w:rPr>
            </w:pPr>
            <w:r w:rsidRPr="00C115B2">
              <w:rPr>
                <w:color w:val="002060"/>
              </w:rPr>
              <w:t>ALMAJUVENTUS FANO1906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9AC594" w14:textId="77777777" w:rsidR="00AE48DD" w:rsidRPr="00C115B2" w:rsidRDefault="00AE48DD" w:rsidP="005B0E11">
            <w:pPr>
              <w:pStyle w:val="rowtabella0"/>
              <w:rPr>
                <w:color w:val="002060"/>
              </w:rPr>
            </w:pPr>
            <w:r w:rsidRPr="00C115B2">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9A9FDF"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F41770" w14:textId="77777777" w:rsidR="00AE48DD" w:rsidRPr="00C115B2" w:rsidRDefault="00AE48DD" w:rsidP="005B0E11">
            <w:pPr>
              <w:pStyle w:val="rowtabella0"/>
              <w:rPr>
                <w:color w:val="002060"/>
              </w:rPr>
            </w:pPr>
            <w:r w:rsidRPr="00C115B2">
              <w:rPr>
                <w:color w:val="002060"/>
              </w:rPr>
              <w:t>04/03/2023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33ECF7" w14:textId="77777777" w:rsidR="00AE48DD" w:rsidRPr="00C115B2" w:rsidRDefault="00AE48DD" w:rsidP="005B0E11">
            <w:pPr>
              <w:pStyle w:val="rowtabella0"/>
              <w:rPr>
                <w:color w:val="002060"/>
              </w:rPr>
            </w:pPr>
            <w:r w:rsidRPr="00C115B2">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16B24B" w14:textId="77777777" w:rsidR="00AE48DD" w:rsidRPr="00C115B2" w:rsidRDefault="00AE48DD" w:rsidP="005B0E11">
            <w:pPr>
              <w:pStyle w:val="rowtabella0"/>
              <w:rPr>
                <w:color w:val="002060"/>
              </w:rPr>
            </w:pPr>
            <w:r w:rsidRPr="00C115B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C2DD09" w14:textId="77777777" w:rsidR="00AE48DD" w:rsidRPr="00C115B2" w:rsidRDefault="00AE48DD" w:rsidP="005B0E11">
            <w:pPr>
              <w:pStyle w:val="rowtabella0"/>
              <w:rPr>
                <w:color w:val="002060"/>
              </w:rPr>
            </w:pPr>
            <w:r w:rsidRPr="00C115B2">
              <w:rPr>
                <w:color w:val="002060"/>
              </w:rPr>
              <w:t>VIA VILLA TOMBARI</w:t>
            </w:r>
          </w:p>
        </w:tc>
      </w:tr>
      <w:tr w:rsidR="00AE48DD" w:rsidRPr="00C115B2" w14:paraId="1FDAE9F3"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4DAE5E" w14:textId="77777777" w:rsidR="00AE48DD" w:rsidRPr="00C115B2" w:rsidRDefault="00AE48DD" w:rsidP="005B0E11">
            <w:pPr>
              <w:pStyle w:val="rowtabella0"/>
              <w:rPr>
                <w:color w:val="002060"/>
              </w:rPr>
            </w:pPr>
            <w:r w:rsidRPr="00C115B2">
              <w:rPr>
                <w:color w:val="002060"/>
              </w:rPr>
              <w:t>BOCCIOFILA MONTEFANESE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270CA9" w14:textId="77777777" w:rsidR="00AE48DD" w:rsidRPr="00C115B2" w:rsidRDefault="00AE48DD" w:rsidP="005B0E11">
            <w:pPr>
              <w:pStyle w:val="rowtabella0"/>
              <w:rPr>
                <w:color w:val="002060"/>
              </w:rPr>
            </w:pPr>
            <w:r w:rsidRPr="00C115B2">
              <w:rPr>
                <w:color w:val="002060"/>
              </w:rPr>
              <w:t>GROTTESE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D984B"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85A7A" w14:textId="77777777" w:rsidR="00AE48DD" w:rsidRPr="00C115B2" w:rsidRDefault="00AE48DD" w:rsidP="005B0E11">
            <w:pPr>
              <w:pStyle w:val="rowtabella0"/>
              <w:rPr>
                <w:color w:val="002060"/>
              </w:rPr>
            </w:pPr>
            <w:r w:rsidRPr="00C115B2">
              <w:rPr>
                <w:color w:val="002060"/>
              </w:rPr>
              <w:t>04/03/2023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3BD16" w14:textId="77777777" w:rsidR="00AE48DD" w:rsidRPr="00C115B2" w:rsidRDefault="00AE48DD" w:rsidP="005B0E11">
            <w:pPr>
              <w:pStyle w:val="rowtabella0"/>
              <w:rPr>
                <w:color w:val="002060"/>
              </w:rPr>
            </w:pPr>
            <w:r w:rsidRPr="00C115B2">
              <w:rPr>
                <w:color w:val="002060"/>
              </w:rPr>
              <w:t>5249 CAMPO C5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9A266" w14:textId="77777777" w:rsidR="00AE48DD" w:rsidRPr="00C115B2" w:rsidRDefault="00AE48DD" w:rsidP="005B0E11">
            <w:pPr>
              <w:pStyle w:val="rowtabella0"/>
              <w:rPr>
                <w:color w:val="002060"/>
              </w:rPr>
            </w:pPr>
            <w:r w:rsidRPr="00C115B2">
              <w:rPr>
                <w:color w:val="002060"/>
              </w:rPr>
              <w:t>MONTEFANO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7FFBE" w14:textId="77777777" w:rsidR="00AE48DD" w:rsidRPr="00C115B2" w:rsidRDefault="00AE48DD" w:rsidP="005B0E11">
            <w:pPr>
              <w:pStyle w:val="rowtabella0"/>
              <w:rPr>
                <w:color w:val="002060"/>
              </w:rPr>
            </w:pPr>
            <w:r w:rsidRPr="00C115B2">
              <w:rPr>
                <w:color w:val="002060"/>
              </w:rPr>
              <w:t>VIA IMBRECCIATA</w:t>
            </w:r>
          </w:p>
        </w:tc>
      </w:tr>
    </w:tbl>
    <w:p w14:paraId="2C4DE585" w14:textId="77777777" w:rsidR="00AE48DD" w:rsidRPr="00C115B2" w:rsidRDefault="00AE48DD" w:rsidP="00AE48DD">
      <w:pPr>
        <w:pStyle w:val="breakline"/>
        <w:rPr>
          <w:rFonts w:eastAsiaTheme="minorEastAsia"/>
          <w:color w:val="002060"/>
        </w:rPr>
      </w:pPr>
    </w:p>
    <w:p w14:paraId="436AFBC7" w14:textId="77777777" w:rsidR="00AE48DD" w:rsidRPr="00C115B2" w:rsidRDefault="00AE48DD" w:rsidP="00AE48DD">
      <w:pPr>
        <w:pStyle w:val="breakline"/>
        <w:rPr>
          <w:color w:val="002060"/>
        </w:rPr>
      </w:pPr>
    </w:p>
    <w:p w14:paraId="7A49E0AC" w14:textId="77777777" w:rsidR="00AE48DD" w:rsidRPr="00C115B2" w:rsidRDefault="00AE48DD" w:rsidP="00AE48DD">
      <w:pPr>
        <w:pStyle w:val="breakline"/>
        <w:rPr>
          <w:color w:val="002060"/>
        </w:rPr>
      </w:pPr>
    </w:p>
    <w:p w14:paraId="7F3D2F73" w14:textId="77777777" w:rsidR="00AE48DD" w:rsidRPr="00C115B2" w:rsidRDefault="00AE48DD" w:rsidP="00AE48DD">
      <w:pPr>
        <w:pStyle w:val="titolocampionato0"/>
        <w:shd w:val="clear" w:color="auto" w:fill="CCCCCC"/>
        <w:spacing w:before="80" w:after="40"/>
        <w:rPr>
          <w:color w:val="002060"/>
        </w:rPr>
      </w:pPr>
      <w:r w:rsidRPr="00C115B2">
        <w:rPr>
          <w:color w:val="002060"/>
        </w:rPr>
        <w:t>UNDER 21 CALCIO A 5 REGIONALE</w:t>
      </w:r>
    </w:p>
    <w:p w14:paraId="6952507A" w14:textId="77777777" w:rsidR="00AE48DD" w:rsidRPr="00C115B2" w:rsidRDefault="00AE48DD" w:rsidP="00AE48DD">
      <w:pPr>
        <w:pStyle w:val="titoloprinc0"/>
        <w:rPr>
          <w:color w:val="002060"/>
        </w:rPr>
      </w:pPr>
      <w:r w:rsidRPr="00C115B2">
        <w:rPr>
          <w:color w:val="002060"/>
        </w:rPr>
        <w:t>RISULTATI</w:t>
      </w:r>
    </w:p>
    <w:p w14:paraId="15E64259" w14:textId="77777777" w:rsidR="00AE48DD" w:rsidRPr="00C115B2" w:rsidRDefault="00AE48DD" w:rsidP="00AE48DD">
      <w:pPr>
        <w:pStyle w:val="breakline"/>
        <w:rPr>
          <w:color w:val="002060"/>
        </w:rPr>
      </w:pPr>
    </w:p>
    <w:p w14:paraId="3D8C04A2" w14:textId="77777777" w:rsidR="00AE48DD" w:rsidRPr="00C115B2" w:rsidRDefault="00AE48DD" w:rsidP="00AE48DD">
      <w:pPr>
        <w:pStyle w:val="sottotitolocampionato10"/>
        <w:rPr>
          <w:color w:val="002060"/>
        </w:rPr>
      </w:pPr>
      <w:r w:rsidRPr="00C115B2">
        <w:rPr>
          <w:color w:val="002060"/>
        </w:rPr>
        <w:t>RISULTATI UFFICIALI GARE DEL 25/02/2023</w:t>
      </w:r>
    </w:p>
    <w:p w14:paraId="4E4D28A9" w14:textId="77777777" w:rsidR="00AE48DD" w:rsidRPr="00AE48DD" w:rsidRDefault="00AE48DD" w:rsidP="00AE48DD">
      <w:pPr>
        <w:pStyle w:val="sottotitolocampionato20"/>
        <w:spacing w:before="0" w:beforeAutospacing="0" w:after="0" w:afterAutospacing="0"/>
        <w:rPr>
          <w:rFonts w:ascii="Arial" w:hAnsi="Arial" w:cs="Arial"/>
          <w:color w:val="002060"/>
          <w:sz w:val="20"/>
          <w:szCs w:val="20"/>
        </w:rPr>
      </w:pPr>
      <w:r w:rsidRPr="00AE48DD">
        <w:rPr>
          <w:rFonts w:ascii="Arial" w:hAnsi="Arial" w:cs="Arial"/>
          <w:color w:val="002060"/>
          <w:sz w:val="20"/>
          <w:szCs w:val="20"/>
        </w:rPr>
        <w:t>Si trascrivono qui di seguito i risultati ufficiali delle gare disputate</w:t>
      </w:r>
    </w:p>
    <w:p w14:paraId="270AEA33" w14:textId="77777777" w:rsidR="00AE48DD" w:rsidRPr="00C115B2" w:rsidRDefault="00AE48DD" w:rsidP="00AE48D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E48DD" w:rsidRPr="00C115B2" w14:paraId="7C28B643" w14:textId="77777777" w:rsidTr="005B0E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4774F4C1"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778DF" w14:textId="77777777" w:rsidR="00AE48DD" w:rsidRPr="00C115B2" w:rsidRDefault="00AE48DD" w:rsidP="005B0E11">
                  <w:pPr>
                    <w:pStyle w:val="headertabella0"/>
                    <w:rPr>
                      <w:color w:val="002060"/>
                    </w:rPr>
                  </w:pPr>
                  <w:r w:rsidRPr="00C115B2">
                    <w:rPr>
                      <w:color w:val="002060"/>
                    </w:rPr>
                    <w:t>GIRONE A - 4 Giornata - R</w:t>
                  </w:r>
                </w:p>
              </w:tc>
            </w:tr>
            <w:tr w:rsidR="00AE48DD" w:rsidRPr="00C115B2" w14:paraId="0455E1FC"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DE5F9C" w14:textId="77777777" w:rsidR="00AE48DD" w:rsidRPr="00C115B2" w:rsidRDefault="00AE48DD" w:rsidP="005B0E11">
                  <w:pPr>
                    <w:pStyle w:val="rowtabella0"/>
                    <w:rPr>
                      <w:color w:val="002060"/>
                    </w:rPr>
                  </w:pPr>
                  <w:r w:rsidRPr="00C115B2">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6D929" w14:textId="77777777" w:rsidR="00AE48DD" w:rsidRPr="00C115B2" w:rsidRDefault="00AE48DD" w:rsidP="005B0E11">
                  <w:pPr>
                    <w:pStyle w:val="rowtabella0"/>
                    <w:rPr>
                      <w:color w:val="002060"/>
                    </w:rPr>
                  </w:pPr>
                  <w:r w:rsidRPr="00C115B2">
                    <w:rPr>
                      <w:color w:val="002060"/>
                    </w:rPr>
                    <w:t>- CITTA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5CC8A" w14:textId="77777777" w:rsidR="00AE48DD" w:rsidRPr="00C115B2" w:rsidRDefault="00AE48DD" w:rsidP="005B0E11">
                  <w:pPr>
                    <w:pStyle w:val="rowtabella0"/>
                    <w:jc w:val="center"/>
                    <w:rPr>
                      <w:color w:val="002060"/>
                    </w:rPr>
                  </w:pPr>
                  <w:r w:rsidRPr="00C115B2">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44B163" w14:textId="77777777" w:rsidR="00AE48DD" w:rsidRPr="00C115B2" w:rsidRDefault="00AE48DD" w:rsidP="005B0E11">
                  <w:pPr>
                    <w:pStyle w:val="rowtabella0"/>
                    <w:jc w:val="center"/>
                    <w:rPr>
                      <w:color w:val="002060"/>
                    </w:rPr>
                  </w:pPr>
                  <w:r w:rsidRPr="00C115B2">
                    <w:rPr>
                      <w:color w:val="002060"/>
                    </w:rPr>
                    <w:t> </w:t>
                  </w:r>
                </w:p>
              </w:tc>
            </w:tr>
            <w:tr w:rsidR="00AE48DD" w:rsidRPr="00C115B2" w14:paraId="57E7211A"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CB2ACE" w14:textId="77777777" w:rsidR="00AE48DD" w:rsidRPr="00C115B2" w:rsidRDefault="00AE48DD" w:rsidP="005B0E11">
                  <w:pPr>
                    <w:pStyle w:val="rowtabella0"/>
                    <w:rPr>
                      <w:color w:val="002060"/>
                    </w:rPr>
                  </w:pPr>
                  <w:r w:rsidRPr="00C115B2">
                    <w:rPr>
                      <w:color w:val="002060"/>
                    </w:rPr>
                    <w:t>(1) 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360BC3" w14:textId="77777777" w:rsidR="00AE48DD" w:rsidRPr="00C115B2" w:rsidRDefault="00AE48DD" w:rsidP="005B0E11">
                  <w:pPr>
                    <w:pStyle w:val="rowtabella0"/>
                    <w:rPr>
                      <w:color w:val="002060"/>
                    </w:rPr>
                  </w:pPr>
                  <w:r w:rsidRPr="00C115B2">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6DF31D" w14:textId="77777777" w:rsidR="00AE48DD" w:rsidRPr="00C115B2" w:rsidRDefault="00AE48DD" w:rsidP="005B0E11">
                  <w:pPr>
                    <w:pStyle w:val="rowtabella0"/>
                    <w:jc w:val="center"/>
                    <w:rPr>
                      <w:color w:val="002060"/>
                    </w:rPr>
                  </w:pPr>
                  <w:r w:rsidRPr="00C115B2">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1446A6" w14:textId="77777777" w:rsidR="00AE48DD" w:rsidRPr="00C115B2" w:rsidRDefault="00AE48DD" w:rsidP="005B0E11">
                  <w:pPr>
                    <w:pStyle w:val="rowtabella0"/>
                    <w:jc w:val="center"/>
                    <w:rPr>
                      <w:color w:val="002060"/>
                    </w:rPr>
                  </w:pPr>
                  <w:r w:rsidRPr="00C115B2">
                    <w:rPr>
                      <w:color w:val="002060"/>
                    </w:rPr>
                    <w:t> </w:t>
                  </w:r>
                </w:p>
              </w:tc>
            </w:tr>
            <w:tr w:rsidR="00AE48DD" w:rsidRPr="00C115B2" w14:paraId="0B530057"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EDC846" w14:textId="77777777" w:rsidR="00AE48DD" w:rsidRPr="00C115B2" w:rsidRDefault="00AE48DD" w:rsidP="005B0E11">
                  <w:pPr>
                    <w:pStyle w:val="rowtabella0"/>
                    <w:rPr>
                      <w:color w:val="002060"/>
                    </w:rPr>
                  </w:pPr>
                  <w:r w:rsidRPr="00C115B2">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8F980" w14:textId="77777777" w:rsidR="00AE48DD" w:rsidRPr="00C115B2" w:rsidRDefault="00AE48DD" w:rsidP="005B0E11">
                  <w:pPr>
                    <w:pStyle w:val="rowtabella0"/>
                    <w:rPr>
                      <w:color w:val="002060"/>
                    </w:rPr>
                  </w:pPr>
                  <w:r w:rsidRPr="00C115B2">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F875B1" w14:textId="77777777" w:rsidR="00AE48DD" w:rsidRPr="00C115B2" w:rsidRDefault="00AE48DD" w:rsidP="005B0E11">
                  <w:pPr>
                    <w:pStyle w:val="rowtabella0"/>
                    <w:jc w:val="center"/>
                    <w:rPr>
                      <w:color w:val="002060"/>
                    </w:rPr>
                  </w:pPr>
                  <w:r w:rsidRPr="00C115B2">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81177" w14:textId="77777777" w:rsidR="00AE48DD" w:rsidRPr="00C115B2" w:rsidRDefault="00AE48DD" w:rsidP="005B0E11">
                  <w:pPr>
                    <w:pStyle w:val="rowtabella0"/>
                    <w:jc w:val="center"/>
                    <w:rPr>
                      <w:color w:val="002060"/>
                    </w:rPr>
                  </w:pPr>
                  <w:r w:rsidRPr="00C115B2">
                    <w:rPr>
                      <w:color w:val="002060"/>
                    </w:rPr>
                    <w:t> </w:t>
                  </w:r>
                </w:p>
              </w:tc>
            </w:tr>
            <w:tr w:rsidR="00AE48DD" w:rsidRPr="00C115B2" w14:paraId="6EEDB3F5" w14:textId="77777777" w:rsidTr="005B0E11">
              <w:tc>
                <w:tcPr>
                  <w:tcW w:w="4700" w:type="dxa"/>
                  <w:gridSpan w:val="4"/>
                  <w:tcBorders>
                    <w:top w:val="nil"/>
                    <w:left w:val="nil"/>
                    <w:bottom w:val="nil"/>
                    <w:right w:val="nil"/>
                  </w:tcBorders>
                  <w:tcMar>
                    <w:top w:w="20" w:type="dxa"/>
                    <w:left w:w="20" w:type="dxa"/>
                    <w:bottom w:w="20" w:type="dxa"/>
                    <w:right w:w="20" w:type="dxa"/>
                  </w:tcMar>
                  <w:vAlign w:val="center"/>
                  <w:hideMark/>
                </w:tcPr>
                <w:p w14:paraId="0A40B1B2" w14:textId="77777777" w:rsidR="00AE48DD" w:rsidRPr="00C115B2" w:rsidRDefault="00AE48DD" w:rsidP="005B0E11">
                  <w:pPr>
                    <w:pStyle w:val="rowtabella0"/>
                    <w:rPr>
                      <w:color w:val="002060"/>
                    </w:rPr>
                  </w:pPr>
                  <w:r w:rsidRPr="00C115B2">
                    <w:rPr>
                      <w:color w:val="002060"/>
                    </w:rPr>
                    <w:t>(1) - disputata il 26/02/2023</w:t>
                  </w:r>
                </w:p>
              </w:tc>
            </w:tr>
          </w:tbl>
          <w:p w14:paraId="301DA3FC" w14:textId="77777777" w:rsidR="00AE48DD" w:rsidRPr="00C115B2" w:rsidRDefault="00AE48DD" w:rsidP="005B0E11">
            <w:pPr>
              <w:rPr>
                <w:color w:val="002060"/>
              </w:rPr>
            </w:pPr>
          </w:p>
        </w:tc>
      </w:tr>
    </w:tbl>
    <w:p w14:paraId="40E51FA0" w14:textId="77777777" w:rsidR="00AE48DD" w:rsidRPr="00C115B2" w:rsidRDefault="00AE48DD" w:rsidP="00AE48DD">
      <w:pPr>
        <w:pStyle w:val="breakline"/>
        <w:rPr>
          <w:rFonts w:eastAsiaTheme="minorEastAsia"/>
          <w:color w:val="002060"/>
        </w:rPr>
      </w:pPr>
    </w:p>
    <w:p w14:paraId="30FB1D8F" w14:textId="77777777" w:rsidR="00AE48DD" w:rsidRPr="00C115B2" w:rsidRDefault="00AE48DD" w:rsidP="00AE48DD">
      <w:pPr>
        <w:pStyle w:val="breakline"/>
        <w:rPr>
          <w:color w:val="002060"/>
        </w:rPr>
      </w:pPr>
    </w:p>
    <w:p w14:paraId="2CA9C806" w14:textId="77777777" w:rsidR="00AE48DD" w:rsidRPr="00C115B2" w:rsidRDefault="00AE48DD" w:rsidP="00AE48DD">
      <w:pPr>
        <w:pStyle w:val="titoloprinc0"/>
        <w:rPr>
          <w:color w:val="002060"/>
        </w:rPr>
      </w:pPr>
      <w:r w:rsidRPr="00C115B2">
        <w:rPr>
          <w:color w:val="002060"/>
        </w:rPr>
        <w:t>GIUDICE SPORTIVO</w:t>
      </w:r>
    </w:p>
    <w:p w14:paraId="086B5631" w14:textId="77777777" w:rsidR="00AE48DD" w:rsidRPr="00C115B2" w:rsidRDefault="00AE48DD" w:rsidP="00AE48DD">
      <w:pPr>
        <w:pStyle w:val="diffida"/>
        <w:rPr>
          <w:color w:val="002060"/>
        </w:rPr>
      </w:pPr>
      <w:r w:rsidRPr="00C115B2">
        <w:rPr>
          <w:color w:val="002060"/>
        </w:rPr>
        <w:t>Il Giudice Sportivo Avv. Agnese Lazzaretti, con l'assistenza del segretario Angelo Castellana, nella seduta del 01/03/2023, ha adottato le decisioni che di seguito integralmente si riportano:</w:t>
      </w:r>
    </w:p>
    <w:p w14:paraId="18D63845" w14:textId="77777777" w:rsidR="00AE48DD" w:rsidRPr="00C115B2" w:rsidRDefault="00AE48DD" w:rsidP="00AE48DD">
      <w:pPr>
        <w:pStyle w:val="titolo10"/>
        <w:rPr>
          <w:color w:val="002060"/>
        </w:rPr>
      </w:pPr>
      <w:r w:rsidRPr="00C115B2">
        <w:rPr>
          <w:color w:val="002060"/>
        </w:rPr>
        <w:t xml:space="preserve">GARE DEL 25/ 2/2023 </w:t>
      </w:r>
    </w:p>
    <w:p w14:paraId="6D3977D2" w14:textId="77777777" w:rsidR="00AE48DD" w:rsidRPr="00C115B2" w:rsidRDefault="00AE48DD" w:rsidP="00AE48DD">
      <w:pPr>
        <w:pStyle w:val="titolo7a"/>
        <w:rPr>
          <w:color w:val="002060"/>
        </w:rPr>
      </w:pPr>
      <w:r w:rsidRPr="00C115B2">
        <w:rPr>
          <w:color w:val="002060"/>
        </w:rPr>
        <w:t xml:space="preserve">PROVVEDIMENTI DISCIPLINARI </w:t>
      </w:r>
    </w:p>
    <w:p w14:paraId="50B69B70" w14:textId="77777777" w:rsidR="00AE48DD" w:rsidRPr="00C115B2" w:rsidRDefault="00AE48DD" w:rsidP="00AE48DD">
      <w:pPr>
        <w:pStyle w:val="titolo7b0"/>
        <w:rPr>
          <w:color w:val="002060"/>
        </w:rPr>
      </w:pPr>
      <w:r w:rsidRPr="00C115B2">
        <w:rPr>
          <w:color w:val="002060"/>
        </w:rPr>
        <w:lastRenderedPageBreak/>
        <w:t xml:space="preserve">In base alle risultanze degli atti ufficiali sono state deliberate le seguenti sanzioni disciplinari. </w:t>
      </w:r>
    </w:p>
    <w:p w14:paraId="0876041D" w14:textId="77777777" w:rsidR="00AE48DD" w:rsidRPr="00C115B2" w:rsidRDefault="00AE48DD" w:rsidP="00AE48DD">
      <w:pPr>
        <w:pStyle w:val="titolo30"/>
        <w:rPr>
          <w:color w:val="002060"/>
        </w:rPr>
      </w:pPr>
      <w:r w:rsidRPr="00C115B2">
        <w:rPr>
          <w:color w:val="002060"/>
        </w:rPr>
        <w:t xml:space="preserve">SOCIETA' </w:t>
      </w:r>
    </w:p>
    <w:p w14:paraId="328879A5" w14:textId="77777777" w:rsidR="00AE48DD" w:rsidRPr="00C115B2" w:rsidRDefault="00AE48DD" w:rsidP="00AE48DD">
      <w:pPr>
        <w:pStyle w:val="titolo20"/>
        <w:rPr>
          <w:color w:val="002060"/>
        </w:rPr>
      </w:pPr>
      <w:r w:rsidRPr="00C115B2">
        <w:rPr>
          <w:color w:val="002060"/>
        </w:rPr>
        <w:t xml:space="preserve">AMMENDA </w:t>
      </w:r>
    </w:p>
    <w:p w14:paraId="38AF6FC1" w14:textId="77777777" w:rsidR="00AE48DD" w:rsidRPr="00C115B2" w:rsidRDefault="00AE48DD" w:rsidP="00AE48DD">
      <w:pPr>
        <w:pStyle w:val="diffida"/>
        <w:spacing w:before="80" w:beforeAutospacing="0" w:after="40" w:afterAutospacing="0"/>
        <w:jc w:val="left"/>
        <w:rPr>
          <w:color w:val="002060"/>
        </w:rPr>
      </w:pPr>
      <w:r w:rsidRPr="00C115B2">
        <w:rPr>
          <w:color w:val="002060"/>
        </w:rPr>
        <w:t xml:space="preserve">Euro 50,00 AUDAX 1970 S.ANGELO </w:t>
      </w:r>
      <w:r w:rsidRPr="00C115B2">
        <w:rPr>
          <w:color w:val="002060"/>
        </w:rPr>
        <w:br/>
        <w:t xml:space="preserve">Perche' tra il I e il II tempo un tesserato non riconosciuto dall'arbitro colpiva la porta dello spogliatoio danneggiandolo. Quanto al risarcimento dei danni si rinvia a quanto disposto dalla vigente normativa. </w:t>
      </w:r>
    </w:p>
    <w:p w14:paraId="3D5F1D86" w14:textId="77777777" w:rsidR="00AE48DD" w:rsidRPr="00C115B2" w:rsidRDefault="00AE48DD" w:rsidP="00AE48DD">
      <w:pPr>
        <w:pStyle w:val="titolo30"/>
        <w:rPr>
          <w:color w:val="002060"/>
        </w:rPr>
      </w:pPr>
      <w:r w:rsidRPr="00C115B2">
        <w:rPr>
          <w:color w:val="002060"/>
        </w:rPr>
        <w:t xml:space="preserve">CALCIATORI NON ESPULSI </w:t>
      </w:r>
    </w:p>
    <w:p w14:paraId="04FC726D" w14:textId="77777777" w:rsidR="00AE48DD" w:rsidRPr="00C115B2" w:rsidRDefault="00AE48DD" w:rsidP="00AE48DD">
      <w:pPr>
        <w:pStyle w:val="titolo20"/>
        <w:rPr>
          <w:color w:val="002060"/>
        </w:rPr>
      </w:pPr>
      <w:r w:rsidRPr="00C115B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2C2CB9BB" w14:textId="77777777" w:rsidTr="005B0E11">
        <w:tc>
          <w:tcPr>
            <w:tcW w:w="2200" w:type="dxa"/>
            <w:tcMar>
              <w:top w:w="20" w:type="dxa"/>
              <w:left w:w="20" w:type="dxa"/>
              <w:bottom w:w="20" w:type="dxa"/>
              <w:right w:w="20" w:type="dxa"/>
            </w:tcMar>
            <w:vAlign w:val="center"/>
            <w:hideMark/>
          </w:tcPr>
          <w:p w14:paraId="63BE83C8" w14:textId="77777777" w:rsidR="00AE48DD" w:rsidRPr="00C115B2" w:rsidRDefault="00AE48DD" w:rsidP="005B0E11">
            <w:pPr>
              <w:pStyle w:val="movimento"/>
              <w:rPr>
                <w:color w:val="002060"/>
              </w:rPr>
            </w:pPr>
            <w:r w:rsidRPr="00C115B2">
              <w:rPr>
                <w:color w:val="002060"/>
              </w:rPr>
              <w:t>GIACOMETTI DIEGO</w:t>
            </w:r>
          </w:p>
        </w:tc>
        <w:tc>
          <w:tcPr>
            <w:tcW w:w="2200" w:type="dxa"/>
            <w:tcMar>
              <w:top w:w="20" w:type="dxa"/>
              <w:left w:w="20" w:type="dxa"/>
              <w:bottom w:w="20" w:type="dxa"/>
              <w:right w:w="20" w:type="dxa"/>
            </w:tcMar>
            <w:vAlign w:val="center"/>
            <w:hideMark/>
          </w:tcPr>
          <w:p w14:paraId="1ED274BD" w14:textId="77777777" w:rsidR="00AE48DD" w:rsidRPr="00C115B2" w:rsidRDefault="00AE48DD" w:rsidP="005B0E11">
            <w:pPr>
              <w:pStyle w:val="movimento2"/>
              <w:rPr>
                <w:color w:val="002060"/>
              </w:rPr>
            </w:pPr>
            <w:r w:rsidRPr="00C115B2">
              <w:rPr>
                <w:color w:val="002060"/>
              </w:rPr>
              <w:t xml:space="preserve">(REAL FABRIANO) </w:t>
            </w:r>
          </w:p>
        </w:tc>
        <w:tc>
          <w:tcPr>
            <w:tcW w:w="800" w:type="dxa"/>
            <w:tcMar>
              <w:top w:w="20" w:type="dxa"/>
              <w:left w:w="20" w:type="dxa"/>
              <w:bottom w:w="20" w:type="dxa"/>
              <w:right w:w="20" w:type="dxa"/>
            </w:tcMar>
            <w:vAlign w:val="center"/>
            <w:hideMark/>
          </w:tcPr>
          <w:p w14:paraId="0AD52B6A"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EEF3031"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918817F" w14:textId="77777777" w:rsidR="00AE48DD" w:rsidRPr="00C115B2" w:rsidRDefault="00AE48DD" w:rsidP="005B0E11">
            <w:pPr>
              <w:pStyle w:val="movimento2"/>
              <w:rPr>
                <w:color w:val="002060"/>
              </w:rPr>
            </w:pPr>
            <w:r w:rsidRPr="00C115B2">
              <w:rPr>
                <w:color w:val="002060"/>
              </w:rPr>
              <w:t> </w:t>
            </w:r>
          </w:p>
        </w:tc>
      </w:tr>
    </w:tbl>
    <w:p w14:paraId="4ADE178B" w14:textId="77777777" w:rsidR="00AE48DD" w:rsidRPr="00C115B2" w:rsidRDefault="00AE48DD" w:rsidP="00AE48DD">
      <w:pPr>
        <w:pStyle w:val="titolo20"/>
        <w:rPr>
          <w:rFonts w:eastAsiaTheme="minorEastAsia"/>
          <w:color w:val="002060"/>
        </w:rPr>
      </w:pPr>
      <w:r w:rsidRPr="00C115B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4941B54C" w14:textId="77777777" w:rsidTr="005B0E11">
        <w:tc>
          <w:tcPr>
            <w:tcW w:w="2200" w:type="dxa"/>
            <w:tcMar>
              <w:top w:w="20" w:type="dxa"/>
              <w:left w:w="20" w:type="dxa"/>
              <w:bottom w:w="20" w:type="dxa"/>
              <w:right w:w="20" w:type="dxa"/>
            </w:tcMar>
            <w:vAlign w:val="center"/>
            <w:hideMark/>
          </w:tcPr>
          <w:p w14:paraId="453A1CD1" w14:textId="77777777" w:rsidR="00AE48DD" w:rsidRPr="00C115B2" w:rsidRDefault="00AE48DD" w:rsidP="005B0E11">
            <w:pPr>
              <w:pStyle w:val="movimento"/>
              <w:rPr>
                <w:color w:val="002060"/>
              </w:rPr>
            </w:pPr>
            <w:r w:rsidRPr="00C115B2">
              <w:rPr>
                <w:color w:val="002060"/>
              </w:rPr>
              <w:t>VENTURA ALESSANDRO</w:t>
            </w:r>
          </w:p>
        </w:tc>
        <w:tc>
          <w:tcPr>
            <w:tcW w:w="2200" w:type="dxa"/>
            <w:tcMar>
              <w:top w:w="20" w:type="dxa"/>
              <w:left w:w="20" w:type="dxa"/>
              <w:bottom w:w="20" w:type="dxa"/>
              <w:right w:w="20" w:type="dxa"/>
            </w:tcMar>
            <w:vAlign w:val="center"/>
            <w:hideMark/>
          </w:tcPr>
          <w:p w14:paraId="6170584A" w14:textId="77777777" w:rsidR="00AE48DD" w:rsidRPr="00C115B2" w:rsidRDefault="00AE48DD" w:rsidP="005B0E11">
            <w:pPr>
              <w:pStyle w:val="movimento2"/>
              <w:rPr>
                <w:color w:val="002060"/>
              </w:rPr>
            </w:pPr>
            <w:r w:rsidRPr="00C115B2">
              <w:rPr>
                <w:color w:val="002060"/>
              </w:rPr>
              <w:t xml:space="preserve">(CITTA DI OSTRA) </w:t>
            </w:r>
          </w:p>
        </w:tc>
        <w:tc>
          <w:tcPr>
            <w:tcW w:w="800" w:type="dxa"/>
            <w:tcMar>
              <w:top w:w="20" w:type="dxa"/>
              <w:left w:w="20" w:type="dxa"/>
              <w:bottom w:w="20" w:type="dxa"/>
              <w:right w:w="20" w:type="dxa"/>
            </w:tcMar>
            <w:vAlign w:val="center"/>
            <w:hideMark/>
          </w:tcPr>
          <w:p w14:paraId="2DF7EAF9"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AFE0F00" w14:textId="77777777" w:rsidR="00AE48DD" w:rsidRPr="00C115B2" w:rsidRDefault="00AE48DD" w:rsidP="005B0E11">
            <w:pPr>
              <w:pStyle w:val="movimento"/>
              <w:rPr>
                <w:color w:val="002060"/>
              </w:rPr>
            </w:pPr>
            <w:r w:rsidRPr="00C115B2">
              <w:rPr>
                <w:color w:val="002060"/>
              </w:rPr>
              <w:t>GAMBUCCI MATTEO</w:t>
            </w:r>
          </w:p>
        </w:tc>
        <w:tc>
          <w:tcPr>
            <w:tcW w:w="2200" w:type="dxa"/>
            <w:tcMar>
              <w:top w:w="20" w:type="dxa"/>
              <w:left w:w="20" w:type="dxa"/>
              <w:bottom w:w="20" w:type="dxa"/>
              <w:right w:w="20" w:type="dxa"/>
            </w:tcMar>
            <w:vAlign w:val="center"/>
            <w:hideMark/>
          </w:tcPr>
          <w:p w14:paraId="1F9243DA" w14:textId="77777777" w:rsidR="00AE48DD" w:rsidRPr="00C115B2" w:rsidRDefault="00AE48DD" w:rsidP="005B0E11">
            <w:pPr>
              <w:pStyle w:val="movimento2"/>
              <w:rPr>
                <w:color w:val="002060"/>
              </w:rPr>
            </w:pPr>
            <w:r w:rsidRPr="00C115B2">
              <w:rPr>
                <w:color w:val="002060"/>
              </w:rPr>
              <w:t xml:space="preserve">(REAL FABRIANO) </w:t>
            </w:r>
          </w:p>
        </w:tc>
      </w:tr>
      <w:tr w:rsidR="00AE48DD" w:rsidRPr="00C115B2" w14:paraId="41CDC545" w14:textId="77777777" w:rsidTr="005B0E11">
        <w:tc>
          <w:tcPr>
            <w:tcW w:w="2200" w:type="dxa"/>
            <w:tcMar>
              <w:top w:w="20" w:type="dxa"/>
              <w:left w:w="20" w:type="dxa"/>
              <w:bottom w:w="20" w:type="dxa"/>
              <w:right w:w="20" w:type="dxa"/>
            </w:tcMar>
            <w:vAlign w:val="center"/>
            <w:hideMark/>
          </w:tcPr>
          <w:p w14:paraId="78D4F9CD" w14:textId="77777777" w:rsidR="00AE48DD" w:rsidRPr="00C115B2" w:rsidRDefault="00AE48DD" w:rsidP="005B0E11">
            <w:pPr>
              <w:pStyle w:val="movimento"/>
              <w:rPr>
                <w:color w:val="002060"/>
              </w:rPr>
            </w:pPr>
            <w:r w:rsidRPr="00C115B2">
              <w:rPr>
                <w:color w:val="002060"/>
              </w:rPr>
              <w:t>ROSSINI FRANCESCO</w:t>
            </w:r>
          </w:p>
        </w:tc>
        <w:tc>
          <w:tcPr>
            <w:tcW w:w="2200" w:type="dxa"/>
            <w:tcMar>
              <w:top w:w="20" w:type="dxa"/>
              <w:left w:w="20" w:type="dxa"/>
              <w:bottom w:w="20" w:type="dxa"/>
              <w:right w:w="20" w:type="dxa"/>
            </w:tcMar>
            <w:vAlign w:val="center"/>
            <w:hideMark/>
          </w:tcPr>
          <w:p w14:paraId="1D801B78" w14:textId="77777777" w:rsidR="00AE48DD" w:rsidRPr="00C115B2" w:rsidRDefault="00AE48DD" w:rsidP="005B0E11">
            <w:pPr>
              <w:pStyle w:val="movimento2"/>
              <w:rPr>
                <w:color w:val="002060"/>
              </w:rPr>
            </w:pPr>
            <w:r w:rsidRPr="00C115B2">
              <w:rPr>
                <w:color w:val="002060"/>
              </w:rPr>
              <w:t xml:space="preserve">(REAL FABRIANO) </w:t>
            </w:r>
          </w:p>
        </w:tc>
        <w:tc>
          <w:tcPr>
            <w:tcW w:w="800" w:type="dxa"/>
            <w:tcMar>
              <w:top w:w="20" w:type="dxa"/>
              <w:left w:w="20" w:type="dxa"/>
              <w:bottom w:w="20" w:type="dxa"/>
              <w:right w:w="20" w:type="dxa"/>
            </w:tcMar>
            <w:vAlign w:val="center"/>
            <w:hideMark/>
          </w:tcPr>
          <w:p w14:paraId="56AA96F2"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96D9F46"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D8426B5" w14:textId="77777777" w:rsidR="00AE48DD" w:rsidRPr="00C115B2" w:rsidRDefault="00AE48DD" w:rsidP="005B0E11">
            <w:pPr>
              <w:pStyle w:val="movimento2"/>
              <w:rPr>
                <w:color w:val="002060"/>
              </w:rPr>
            </w:pPr>
            <w:r w:rsidRPr="00C115B2">
              <w:rPr>
                <w:color w:val="002060"/>
              </w:rPr>
              <w:t> </w:t>
            </w:r>
          </w:p>
        </w:tc>
      </w:tr>
    </w:tbl>
    <w:p w14:paraId="0E15C7E7" w14:textId="77777777" w:rsidR="00AE48DD" w:rsidRDefault="00AE48DD" w:rsidP="00AE48DD">
      <w:pPr>
        <w:pStyle w:val="breakline"/>
        <w:rPr>
          <w:color w:val="002060"/>
        </w:rPr>
      </w:pPr>
    </w:p>
    <w:p w14:paraId="74A2A89B" w14:textId="77777777" w:rsidR="00AE48DD" w:rsidRPr="001C24CB" w:rsidRDefault="00AE48DD" w:rsidP="00AE48DD">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1F2B2B49" w14:textId="77777777" w:rsidR="00AE48DD" w:rsidRPr="001C24CB" w:rsidRDefault="00AE48DD" w:rsidP="00AE48DD">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5628556D" w14:textId="77777777" w:rsidR="00AE48DD" w:rsidRPr="00C115B2" w:rsidRDefault="00AE48DD" w:rsidP="00AE48DD">
      <w:pPr>
        <w:pStyle w:val="breakline"/>
        <w:rPr>
          <w:rFonts w:eastAsiaTheme="minorEastAsia"/>
          <w:color w:val="002060"/>
        </w:rPr>
      </w:pPr>
    </w:p>
    <w:p w14:paraId="6462227E" w14:textId="77777777" w:rsidR="00AE48DD" w:rsidRPr="00C115B2" w:rsidRDefault="00AE48DD" w:rsidP="00AE48DD">
      <w:pPr>
        <w:pStyle w:val="titoloprinc0"/>
        <w:rPr>
          <w:color w:val="002060"/>
        </w:rPr>
      </w:pPr>
      <w:r w:rsidRPr="00C115B2">
        <w:rPr>
          <w:color w:val="002060"/>
        </w:rPr>
        <w:t>CLASSIFICA</w:t>
      </w:r>
    </w:p>
    <w:p w14:paraId="23D22B32" w14:textId="77777777" w:rsidR="00AE48DD" w:rsidRPr="00C115B2" w:rsidRDefault="00AE48DD" w:rsidP="00AE48DD">
      <w:pPr>
        <w:pStyle w:val="breakline"/>
        <w:rPr>
          <w:color w:val="002060"/>
        </w:rPr>
      </w:pPr>
    </w:p>
    <w:p w14:paraId="50CFD476" w14:textId="77777777" w:rsidR="00AE48DD" w:rsidRPr="00C115B2" w:rsidRDefault="00AE48DD" w:rsidP="00AE48DD">
      <w:pPr>
        <w:pStyle w:val="breakline"/>
        <w:rPr>
          <w:color w:val="002060"/>
        </w:rPr>
      </w:pPr>
    </w:p>
    <w:p w14:paraId="50168EA7" w14:textId="77777777" w:rsidR="00AE48DD" w:rsidRPr="00C115B2" w:rsidRDefault="00AE48DD" w:rsidP="00AE48DD">
      <w:pPr>
        <w:pStyle w:val="sottotitolocampionato10"/>
        <w:rPr>
          <w:color w:val="002060"/>
        </w:rPr>
      </w:pPr>
      <w:r w:rsidRPr="00C115B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38BE0AC3"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B8A11"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C6926"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A8868"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FE110"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9F024"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E59F0"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D2341"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E5101"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6456B"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1DA3D" w14:textId="77777777" w:rsidR="00AE48DD" w:rsidRPr="00C115B2" w:rsidRDefault="00AE48DD" w:rsidP="005B0E11">
            <w:pPr>
              <w:pStyle w:val="headertabella0"/>
              <w:rPr>
                <w:color w:val="002060"/>
              </w:rPr>
            </w:pPr>
            <w:r w:rsidRPr="00C115B2">
              <w:rPr>
                <w:color w:val="002060"/>
              </w:rPr>
              <w:t>PE</w:t>
            </w:r>
          </w:p>
        </w:tc>
      </w:tr>
      <w:tr w:rsidR="00AE48DD" w:rsidRPr="00C115B2" w14:paraId="5FF05852"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AFA1F2" w14:textId="77777777" w:rsidR="00AE48DD" w:rsidRPr="00C115B2" w:rsidRDefault="00AE48DD" w:rsidP="005B0E11">
            <w:pPr>
              <w:pStyle w:val="rowtabella0"/>
              <w:rPr>
                <w:color w:val="002060"/>
                <w:lang w:val="en-US"/>
              </w:rPr>
            </w:pPr>
            <w:r w:rsidRPr="00C115B2">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4A938" w14:textId="77777777" w:rsidR="00AE48DD" w:rsidRPr="00C115B2" w:rsidRDefault="00AE48DD" w:rsidP="005B0E11">
            <w:pPr>
              <w:pStyle w:val="rowtabella0"/>
              <w:jc w:val="center"/>
              <w:rPr>
                <w:color w:val="002060"/>
              </w:rPr>
            </w:pPr>
            <w:r w:rsidRPr="00C115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C76D4"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7604F"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68081"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CAB7B"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B669F" w14:textId="77777777" w:rsidR="00AE48DD" w:rsidRPr="00C115B2" w:rsidRDefault="00AE48DD" w:rsidP="005B0E11">
            <w:pPr>
              <w:pStyle w:val="rowtabella0"/>
              <w:jc w:val="center"/>
              <w:rPr>
                <w:color w:val="002060"/>
              </w:rPr>
            </w:pPr>
            <w:r w:rsidRPr="00C115B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CD2E6"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3CC8C" w14:textId="77777777" w:rsidR="00AE48DD" w:rsidRPr="00C115B2" w:rsidRDefault="00AE48DD" w:rsidP="005B0E11">
            <w:pPr>
              <w:pStyle w:val="rowtabella0"/>
              <w:jc w:val="center"/>
              <w:rPr>
                <w:color w:val="002060"/>
              </w:rPr>
            </w:pPr>
            <w:r w:rsidRPr="00C115B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AEE9B" w14:textId="77777777" w:rsidR="00AE48DD" w:rsidRPr="00C115B2" w:rsidRDefault="00AE48DD" w:rsidP="005B0E11">
            <w:pPr>
              <w:pStyle w:val="rowtabella0"/>
              <w:jc w:val="center"/>
              <w:rPr>
                <w:color w:val="002060"/>
              </w:rPr>
            </w:pPr>
            <w:r w:rsidRPr="00C115B2">
              <w:rPr>
                <w:color w:val="002060"/>
              </w:rPr>
              <w:t>0</w:t>
            </w:r>
          </w:p>
        </w:tc>
      </w:tr>
      <w:tr w:rsidR="00AE48DD" w:rsidRPr="00C115B2" w14:paraId="6E26C381"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91B7B" w14:textId="77777777" w:rsidR="00AE48DD" w:rsidRPr="00C115B2" w:rsidRDefault="00AE48DD" w:rsidP="005B0E11">
            <w:pPr>
              <w:pStyle w:val="rowtabella0"/>
              <w:rPr>
                <w:color w:val="002060"/>
              </w:rPr>
            </w:pPr>
            <w:r w:rsidRPr="00C115B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0016C" w14:textId="77777777" w:rsidR="00AE48DD" w:rsidRPr="00C115B2" w:rsidRDefault="00AE48DD" w:rsidP="005B0E11">
            <w:pPr>
              <w:pStyle w:val="rowtabella0"/>
              <w:jc w:val="center"/>
              <w:rPr>
                <w:color w:val="002060"/>
              </w:rPr>
            </w:pPr>
            <w:r w:rsidRPr="00C115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4781"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AED56"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FF567"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63F51"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7EA88" w14:textId="77777777" w:rsidR="00AE48DD" w:rsidRPr="00C115B2" w:rsidRDefault="00AE48DD" w:rsidP="005B0E11">
            <w:pPr>
              <w:pStyle w:val="rowtabella0"/>
              <w:jc w:val="center"/>
              <w:rPr>
                <w:color w:val="002060"/>
              </w:rPr>
            </w:pPr>
            <w:r w:rsidRPr="00C115B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D30A7"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08149" w14:textId="77777777" w:rsidR="00AE48DD" w:rsidRPr="00C115B2" w:rsidRDefault="00AE48DD" w:rsidP="005B0E11">
            <w:pPr>
              <w:pStyle w:val="rowtabella0"/>
              <w:jc w:val="center"/>
              <w:rPr>
                <w:color w:val="002060"/>
              </w:rPr>
            </w:pPr>
            <w:r w:rsidRPr="00C115B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CA8DB" w14:textId="77777777" w:rsidR="00AE48DD" w:rsidRPr="00C115B2" w:rsidRDefault="00AE48DD" w:rsidP="005B0E11">
            <w:pPr>
              <w:pStyle w:val="rowtabella0"/>
              <w:jc w:val="center"/>
              <w:rPr>
                <w:color w:val="002060"/>
              </w:rPr>
            </w:pPr>
            <w:r w:rsidRPr="00C115B2">
              <w:rPr>
                <w:color w:val="002060"/>
              </w:rPr>
              <w:t>0</w:t>
            </w:r>
          </w:p>
        </w:tc>
      </w:tr>
      <w:tr w:rsidR="00AE48DD" w:rsidRPr="00C115B2" w14:paraId="2B853CF3"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72612" w14:textId="77777777" w:rsidR="00AE48DD" w:rsidRPr="00C115B2" w:rsidRDefault="00AE48DD" w:rsidP="005B0E11">
            <w:pPr>
              <w:pStyle w:val="rowtabella0"/>
              <w:rPr>
                <w:color w:val="002060"/>
              </w:rPr>
            </w:pPr>
            <w:r w:rsidRPr="00C115B2">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C6444" w14:textId="77777777" w:rsidR="00AE48DD" w:rsidRPr="00C115B2" w:rsidRDefault="00AE48DD" w:rsidP="005B0E11">
            <w:pPr>
              <w:pStyle w:val="rowtabella0"/>
              <w:jc w:val="center"/>
              <w:rPr>
                <w:color w:val="002060"/>
              </w:rPr>
            </w:pPr>
            <w:r w:rsidRPr="00C115B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F7BD6"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EB99A"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32255"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90B77"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9C659" w14:textId="77777777" w:rsidR="00AE48DD" w:rsidRPr="00C115B2" w:rsidRDefault="00AE48DD" w:rsidP="005B0E11">
            <w:pPr>
              <w:pStyle w:val="rowtabella0"/>
              <w:jc w:val="center"/>
              <w:rPr>
                <w:color w:val="002060"/>
              </w:rPr>
            </w:pPr>
            <w:r w:rsidRPr="00C115B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1050"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D8796"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33A6" w14:textId="77777777" w:rsidR="00AE48DD" w:rsidRPr="00C115B2" w:rsidRDefault="00AE48DD" w:rsidP="005B0E11">
            <w:pPr>
              <w:pStyle w:val="rowtabella0"/>
              <w:jc w:val="center"/>
              <w:rPr>
                <w:color w:val="002060"/>
              </w:rPr>
            </w:pPr>
            <w:r w:rsidRPr="00C115B2">
              <w:rPr>
                <w:color w:val="002060"/>
              </w:rPr>
              <w:t>0</w:t>
            </w:r>
          </w:p>
        </w:tc>
      </w:tr>
      <w:tr w:rsidR="00AE48DD" w:rsidRPr="00C115B2" w14:paraId="03F85A8C"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80015B" w14:textId="77777777" w:rsidR="00AE48DD" w:rsidRPr="00C115B2" w:rsidRDefault="00AE48DD" w:rsidP="005B0E11">
            <w:pPr>
              <w:pStyle w:val="rowtabella0"/>
              <w:rPr>
                <w:color w:val="002060"/>
              </w:rPr>
            </w:pPr>
            <w:r w:rsidRPr="00C115B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DA0D"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9DDF7"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5443F"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CD92"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64C15"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1921B" w14:textId="77777777" w:rsidR="00AE48DD" w:rsidRPr="00C115B2" w:rsidRDefault="00AE48DD" w:rsidP="005B0E11">
            <w:pPr>
              <w:pStyle w:val="rowtabella0"/>
              <w:jc w:val="center"/>
              <w:rPr>
                <w:color w:val="002060"/>
              </w:rPr>
            </w:pPr>
            <w:r w:rsidRPr="00C115B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ECC6F" w14:textId="77777777" w:rsidR="00AE48DD" w:rsidRPr="00C115B2" w:rsidRDefault="00AE48DD" w:rsidP="005B0E11">
            <w:pPr>
              <w:pStyle w:val="rowtabella0"/>
              <w:jc w:val="center"/>
              <w:rPr>
                <w:color w:val="002060"/>
              </w:rPr>
            </w:pPr>
            <w:r w:rsidRPr="00C115B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81C3"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FDB9A" w14:textId="77777777" w:rsidR="00AE48DD" w:rsidRPr="00C115B2" w:rsidRDefault="00AE48DD" w:rsidP="005B0E11">
            <w:pPr>
              <w:pStyle w:val="rowtabella0"/>
              <w:jc w:val="center"/>
              <w:rPr>
                <w:color w:val="002060"/>
              </w:rPr>
            </w:pPr>
            <w:r w:rsidRPr="00C115B2">
              <w:rPr>
                <w:color w:val="002060"/>
              </w:rPr>
              <w:t>0</w:t>
            </w:r>
          </w:p>
        </w:tc>
      </w:tr>
      <w:tr w:rsidR="00AE48DD" w:rsidRPr="00C115B2" w14:paraId="2C2173C9"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657CB" w14:textId="77777777" w:rsidR="00AE48DD" w:rsidRPr="00C115B2" w:rsidRDefault="00AE48DD" w:rsidP="005B0E11">
            <w:pPr>
              <w:pStyle w:val="rowtabella0"/>
              <w:rPr>
                <w:color w:val="002060"/>
              </w:rPr>
            </w:pPr>
            <w:r w:rsidRPr="00C115B2">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2FAA7"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6A325"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DB16A"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BE370"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0EE71"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84C13" w14:textId="77777777" w:rsidR="00AE48DD" w:rsidRPr="00C115B2" w:rsidRDefault="00AE48DD" w:rsidP="005B0E11">
            <w:pPr>
              <w:pStyle w:val="rowtabella0"/>
              <w:jc w:val="center"/>
              <w:rPr>
                <w:color w:val="002060"/>
              </w:rPr>
            </w:pPr>
            <w:r w:rsidRPr="00C115B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B6BBE" w14:textId="77777777" w:rsidR="00AE48DD" w:rsidRPr="00C115B2" w:rsidRDefault="00AE48DD" w:rsidP="005B0E11">
            <w:pPr>
              <w:pStyle w:val="rowtabella0"/>
              <w:jc w:val="center"/>
              <w:rPr>
                <w:color w:val="002060"/>
              </w:rPr>
            </w:pPr>
            <w:r w:rsidRPr="00C115B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10EA5"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BB9BE" w14:textId="77777777" w:rsidR="00AE48DD" w:rsidRPr="00C115B2" w:rsidRDefault="00AE48DD" w:rsidP="005B0E11">
            <w:pPr>
              <w:pStyle w:val="rowtabella0"/>
              <w:jc w:val="center"/>
              <w:rPr>
                <w:color w:val="002060"/>
              </w:rPr>
            </w:pPr>
            <w:r w:rsidRPr="00C115B2">
              <w:rPr>
                <w:color w:val="002060"/>
              </w:rPr>
              <w:t>0</w:t>
            </w:r>
          </w:p>
        </w:tc>
      </w:tr>
      <w:tr w:rsidR="00AE48DD" w:rsidRPr="00C115B2" w14:paraId="0727FA63"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39D9E" w14:textId="77777777" w:rsidR="00AE48DD" w:rsidRPr="00C115B2" w:rsidRDefault="00AE48DD" w:rsidP="005B0E11">
            <w:pPr>
              <w:pStyle w:val="rowtabella0"/>
              <w:rPr>
                <w:color w:val="002060"/>
              </w:rPr>
            </w:pPr>
            <w:r w:rsidRPr="00C115B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287B1"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C9493"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CAE3B"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4FDAE"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4B370"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47E26" w14:textId="77777777" w:rsidR="00AE48DD" w:rsidRPr="00C115B2" w:rsidRDefault="00AE48DD" w:rsidP="005B0E11">
            <w:pPr>
              <w:pStyle w:val="rowtabella0"/>
              <w:jc w:val="center"/>
              <w:rPr>
                <w:color w:val="002060"/>
              </w:rPr>
            </w:pPr>
            <w:r w:rsidRPr="00C115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83398" w14:textId="77777777" w:rsidR="00AE48DD" w:rsidRPr="00C115B2" w:rsidRDefault="00AE48DD" w:rsidP="005B0E11">
            <w:pPr>
              <w:pStyle w:val="rowtabella0"/>
              <w:jc w:val="center"/>
              <w:rPr>
                <w:color w:val="002060"/>
              </w:rPr>
            </w:pPr>
            <w:r w:rsidRPr="00C115B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4C7A" w14:textId="77777777" w:rsidR="00AE48DD" w:rsidRPr="00C115B2" w:rsidRDefault="00AE48DD" w:rsidP="005B0E11">
            <w:pPr>
              <w:pStyle w:val="rowtabella0"/>
              <w:jc w:val="center"/>
              <w:rPr>
                <w:color w:val="002060"/>
              </w:rPr>
            </w:pPr>
            <w:r w:rsidRPr="00C115B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9A58" w14:textId="77777777" w:rsidR="00AE48DD" w:rsidRPr="00C115B2" w:rsidRDefault="00AE48DD" w:rsidP="005B0E11">
            <w:pPr>
              <w:pStyle w:val="rowtabella0"/>
              <w:jc w:val="center"/>
              <w:rPr>
                <w:color w:val="002060"/>
              </w:rPr>
            </w:pPr>
            <w:r w:rsidRPr="00C115B2">
              <w:rPr>
                <w:color w:val="002060"/>
              </w:rPr>
              <w:t>0</w:t>
            </w:r>
          </w:p>
        </w:tc>
      </w:tr>
      <w:tr w:rsidR="00AE48DD" w:rsidRPr="00C115B2" w14:paraId="2EFE2C72"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BD6855" w14:textId="77777777" w:rsidR="00AE48DD" w:rsidRPr="00C115B2" w:rsidRDefault="00AE48DD" w:rsidP="005B0E11">
            <w:pPr>
              <w:pStyle w:val="rowtabella0"/>
              <w:rPr>
                <w:color w:val="002060"/>
              </w:rPr>
            </w:pPr>
            <w:r w:rsidRPr="00C115B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8397B"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1EACB"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92FAF"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7206C"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8C86"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E0D9" w14:textId="77777777" w:rsidR="00AE48DD" w:rsidRPr="00C115B2" w:rsidRDefault="00AE48DD" w:rsidP="005B0E11">
            <w:pPr>
              <w:pStyle w:val="rowtabella0"/>
              <w:jc w:val="center"/>
              <w:rPr>
                <w:color w:val="002060"/>
              </w:rPr>
            </w:pPr>
            <w:r w:rsidRPr="00C115B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8BB85" w14:textId="77777777" w:rsidR="00AE48DD" w:rsidRPr="00C115B2" w:rsidRDefault="00AE48DD" w:rsidP="005B0E11">
            <w:pPr>
              <w:pStyle w:val="rowtabella0"/>
              <w:jc w:val="center"/>
              <w:rPr>
                <w:color w:val="002060"/>
              </w:rPr>
            </w:pPr>
            <w:r w:rsidRPr="00C115B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EE398" w14:textId="77777777" w:rsidR="00AE48DD" w:rsidRPr="00C115B2" w:rsidRDefault="00AE48DD" w:rsidP="005B0E11">
            <w:pPr>
              <w:pStyle w:val="rowtabella0"/>
              <w:jc w:val="center"/>
              <w:rPr>
                <w:color w:val="002060"/>
              </w:rPr>
            </w:pPr>
            <w:r w:rsidRPr="00C115B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DDE83" w14:textId="77777777" w:rsidR="00AE48DD" w:rsidRPr="00C115B2" w:rsidRDefault="00AE48DD" w:rsidP="005B0E11">
            <w:pPr>
              <w:pStyle w:val="rowtabella0"/>
              <w:jc w:val="center"/>
              <w:rPr>
                <w:color w:val="002060"/>
              </w:rPr>
            </w:pPr>
            <w:r w:rsidRPr="00C115B2">
              <w:rPr>
                <w:color w:val="002060"/>
              </w:rPr>
              <w:t>0</w:t>
            </w:r>
          </w:p>
        </w:tc>
      </w:tr>
    </w:tbl>
    <w:p w14:paraId="67FBD79F" w14:textId="77777777" w:rsidR="00AE48DD" w:rsidRPr="00C115B2" w:rsidRDefault="00AE48DD" w:rsidP="00AE48DD">
      <w:pPr>
        <w:pStyle w:val="breakline"/>
        <w:rPr>
          <w:rFonts w:eastAsiaTheme="minorEastAsia"/>
          <w:color w:val="002060"/>
        </w:rPr>
      </w:pPr>
    </w:p>
    <w:p w14:paraId="438BD02B" w14:textId="77777777" w:rsidR="00AE48DD" w:rsidRPr="00C115B2" w:rsidRDefault="00AE48DD" w:rsidP="00AE48DD">
      <w:pPr>
        <w:pStyle w:val="breakline"/>
        <w:jc w:val="center"/>
        <w:rPr>
          <w:color w:val="002060"/>
        </w:rPr>
      </w:pPr>
      <w:r w:rsidRPr="00C115B2">
        <w:rPr>
          <w:rFonts w:ascii="Arial" w:hAnsi="Arial" w:cs="Arial"/>
          <w:b/>
          <w:bCs/>
          <w:color w:val="002060"/>
          <w:sz w:val="36"/>
          <w:szCs w:val="36"/>
        </w:rPr>
        <w:t>PROGRAMMA GARE</w:t>
      </w:r>
    </w:p>
    <w:p w14:paraId="65BDE08E" w14:textId="77777777" w:rsidR="00AE48DD" w:rsidRPr="00C115B2" w:rsidRDefault="00AE48DD" w:rsidP="00AE48DD">
      <w:pPr>
        <w:pStyle w:val="breakline"/>
        <w:rPr>
          <w:color w:val="002060"/>
        </w:rPr>
      </w:pPr>
    </w:p>
    <w:p w14:paraId="405C86BF" w14:textId="77777777" w:rsidR="00AE48DD" w:rsidRPr="00C115B2" w:rsidRDefault="00AE48DD" w:rsidP="00AE48DD">
      <w:pPr>
        <w:pStyle w:val="sottotitolocampionato10"/>
        <w:rPr>
          <w:color w:val="002060"/>
        </w:rPr>
      </w:pPr>
      <w:r w:rsidRPr="00C115B2">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4"/>
        <w:gridCol w:w="385"/>
        <w:gridCol w:w="898"/>
        <w:gridCol w:w="1177"/>
        <w:gridCol w:w="1553"/>
        <w:gridCol w:w="1550"/>
      </w:tblGrid>
      <w:tr w:rsidR="00AE48DD" w:rsidRPr="00C115B2" w14:paraId="6FB5B4FD"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A1B17"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E02B1"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A2921"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88EF5"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14125"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CF0BF"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CB417"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58BDB73D"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ED3790" w14:textId="77777777" w:rsidR="00AE48DD" w:rsidRPr="00C115B2" w:rsidRDefault="00AE48DD" w:rsidP="005B0E11">
            <w:pPr>
              <w:pStyle w:val="rowtabella0"/>
              <w:rPr>
                <w:color w:val="002060"/>
              </w:rPr>
            </w:pPr>
            <w:r w:rsidRPr="00C115B2">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94749" w14:textId="77777777" w:rsidR="00AE48DD" w:rsidRPr="00C115B2" w:rsidRDefault="00AE48DD" w:rsidP="005B0E11">
            <w:pPr>
              <w:pStyle w:val="rowtabella0"/>
              <w:rPr>
                <w:color w:val="002060"/>
              </w:rPr>
            </w:pPr>
            <w:r w:rsidRPr="00C115B2">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B0894B" w14:textId="77777777" w:rsidR="00AE48DD" w:rsidRPr="00C115B2" w:rsidRDefault="00AE48DD" w:rsidP="005B0E11">
            <w:pPr>
              <w:pStyle w:val="rowtabella0"/>
              <w:jc w:val="center"/>
              <w:rPr>
                <w:color w:val="002060"/>
              </w:rPr>
            </w:pPr>
            <w:r w:rsidRPr="00C115B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FF0EA" w14:textId="77777777" w:rsidR="00AE48DD" w:rsidRPr="00C115B2" w:rsidRDefault="00AE48DD" w:rsidP="005B0E11">
            <w:pPr>
              <w:pStyle w:val="rowtabella0"/>
              <w:rPr>
                <w:color w:val="002060"/>
              </w:rPr>
            </w:pPr>
            <w:r w:rsidRPr="00C115B2">
              <w:rPr>
                <w:color w:val="002060"/>
              </w:rPr>
              <w:t>04/03/2023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A25B6" w14:textId="77777777" w:rsidR="00AE48DD" w:rsidRPr="00C115B2" w:rsidRDefault="00AE48DD" w:rsidP="005B0E11">
            <w:pPr>
              <w:pStyle w:val="rowtabella0"/>
              <w:rPr>
                <w:color w:val="002060"/>
              </w:rPr>
            </w:pPr>
            <w:r w:rsidRPr="00C115B2">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595C0" w14:textId="77777777" w:rsidR="00AE48DD" w:rsidRPr="00C115B2" w:rsidRDefault="00AE48DD" w:rsidP="005B0E11">
            <w:pPr>
              <w:pStyle w:val="rowtabella0"/>
              <w:rPr>
                <w:color w:val="002060"/>
              </w:rPr>
            </w:pPr>
            <w:r w:rsidRPr="00C115B2">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EED067" w14:textId="77777777" w:rsidR="00AE48DD" w:rsidRPr="00C115B2" w:rsidRDefault="00AE48DD" w:rsidP="005B0E11">
            <w:pPr>
              <w:pStyle w:val="rowtabella0"/>
              <w:rPr>
                <w:color w:val="002060"/>
              </w:rPr>
            </w:pPr>
            <w:r w:rsidRPr="00C115B2">
              <w:rPr>
                <w:color w:val="002060"/>
              </w:rPr>
              <w:t>VIA ANTONIO ROSMINI 22/B</w:t>
            </w:r>
          </w:p>
        </w:tc>
      </w:tr>
      <w:tr w:rsidR="00AE48DD" w:rsidRPr="00C115B2" w14:paraId="3AB6FD6A"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2B855E" w14:textId="77777777" w:rsidR="00AE48DD" w:rsidRPr="00C115B2" w:rsidRDefault="00AE48DD" w:rsidP="005B0E11">
            <w:pPr>
              <w:pStyle w:val="rowtabella0"/>
              <w:rPr>
                <w:color w:val="002060"/>
              </w:rPr>
            </w:pPr>
            <w:r w:rsidRPr="00C115B2">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A81154" w14:textId="77777777" w:rsidR="00AE48DD" w:rsidRPr="00C115B2" w:rsidRDefault="00AE48DD" w:rsidP="005B0E11">
            <w:pPr>
              <w:pStyle w:val="rowtabella0"/>
              <w:rPr>
                <w:color w:val="002060"/>
              </w:rPr>
            </w:pPr>
            <w:r w:rsidRPr="00C115B2">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ADCDD6"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BE5599" w14:textId="77777777" w:rsidR="00AE48DD" w:rsidRPr="00C115B2" w:rsidRDefault="00AE48DD" w:rsidP="005B0E11">
            <w:pPr>
              <w:pStyle w:val="rowtabella0"/>
              <w:rPr>
                <w:color w:val="002060"/>
              </w:rPr>
            </w:pPr>
            <w:r w:rsidRPr="00C115B2">
              <w:rPr>
                <w:color w:val="002060"/>
              </w:rPr>
              <w:t>04/03/2023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E693AA" w14:textId="77777777" w:rsidR="00AE48DD" w:rsidRPr="00C115B2" w:rsidRDefault="00AE48DD" w:rsidP="005B0E11">
            <w:pPr>
              <w:pStyle w:val="rowtabella0"/>
              <w:rPr>
                <w:color w:val="002060"/>
              </w:rPr>
            </w:pPr>
            <w:r w:rsidRPr="00C115B2">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BBCCBB" w14:textId="77777777" w:rsidR="00AE48DD" w:rsidRPr="00C115B2" w:rsidRDefault="00AE48DD" w:rsidP="005B0E11">
            <w:pPr>
              <w:pStyle w:val="rowtabella0"/>
              <w:rPr>
                <w:color w:val="002060"/>
              </w:rPr>
            </w:pPr>
            <w:r w:rsidRPr="00C115B2">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A9F208" w14:textId="77777777" w:rsidR="00AE48DD" w:rsidRPr="00C115B2" w:rsidRDefault="00AE48DD" w:rsidP="005B0E11">
            <w:pPr>
              <w:pStyle w:val="rowtabella0"/>
              <w:rPr>
                <w:color w:val="002060"/>
              </w:rPr>
            </w:pPr>
            <w:r w:rsidRPr="00C115B2">
              <w:rPr>
                <w:color w:val="002060"/>
              </w:rPr>
              <w:t>VIA CORRADI</w:t>
            </w:r>
          </w:p>
        </w:tc>
      </w:tr>
      <w:tr w:rsidR="00AE48DD" w:rsidRPr="00C115B2" w14:paraId="1D05BE4C"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24A38D" w14:textId="77777777" w:rsidR="00AE48DD" w:rsidRPr="00C115B2" w:rsidRDefault="00AE48DD" w:rsidP="005B0E11">
            <w:pPr>
              <w:pStyle w:val="rowtabella0"/>
              <w:rPr>
                <w:color w:val="002060"/>
              </w:rPr>
            </w:pPr>
            <w:r w:rsidRPr="00C115B2">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31C1C" w14:textId="77777777" w:rsidR="00AE48DD" w:rsidRPr="00C115B2" w:rsidRDefault="00AE48DD" w:rsidP="005B0E11">
            <w:pPr>
              <w:pStyle w:val="rowtabella0"/>
              <w:rPr>
                <w:color w:val="002060"/>
              </w:rPr>
            </w:pPr>
            <w:r w:rsidRPr="00C115B2">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A2760"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45797A" w14:textId="77777777" w:rsidR="00AE48DD" w:rsidRPr="00C115B2" w:rsidRDefault="00AE48DD" w:rsidP="005B0E11">
            <w:pPr>
              <w:pStyle w:val="rowtabella0"/>
              <w:rPr>
                <w:color w:val="002060"/>
              </w:rPr>
            </w:pPr>
            <w:r w:rsidRPr="00C115B2">
              <w:rPr>
                <w:color w:val="002060"/>
              </w:rPr>
              <w:t>05/03/2023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51EA80" w14:textId="77777777" w:rsidR="00AE48DD" w:rsidRPr="00C115B2" w:rsidRDefault="00AE48DD" w:rsidP="005B0E11">
            <w:pPr>
              <w:pStyle w:val="rowtabella0"/>
              <w:rPr>
                <w:color w:val="002060"/>
              </w:rPr>
            </w:pPr>
            <w:r w:rsidRPr="00C115B2">
              <w:rPr>
                <w:color w:val="002060"/>
              </w:rPr>
              <w:t>5055 CENTRO SPORTIVO CAMPO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E1EA5" w14:textId="77777777" w:rsidR="00AE48DD" w:rsidRPr="00C115B2" w:rsidRDefault="00AE48DD" w:rsidP="005B0E11">
            <w:pPr>
              <w:pStyle w:val="rowtabella0"/>
              <w:rPr>
                <w:color w:val="002060"/>
              </w:rPr>
            </w:pPr>
            <w:r w:rsidRPr="00C115B2">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0A7A62" w14:textId="77777777" w:rsidR="00AE48DD" w:rsidRPr="00C115B2" w:rsidRDefault="00AE48DD" w:rsidP="005B0E11">
            <w:pPr>
              <w:pStyle w:val="rowtabella0"/>
              <w:rPr>
                <w:color w:val="002060"/>
              </w:rPr>
            </w:pPr>
            <w:r w:rsidRPr="00C115B2">
              <w:rPr>
                <w:color w:val="002060"/>
              </w:rPr>
              <w:t>VIA ROSARIO VILLA MUSONE</w:t>
            </w:r>
          </w:p>
        </w:tc>
      </w:tr>
    </w:tbl>
    <w:p w14:paraId="00622209" w14:textId="77777777" w:rsidR="00AE48DD" w:rsidRPr="00C115B2" w:rsidRDefault="00AE48DD" w:rsidP="00AE48DD">
      <w:pPr>
        <w:pStyle w:val="breakline"/>
        <w:rPr>
          <w:color w:val="002060"/>
        </w:rPr>
      </w:pPr>
    </w:p>
    <w:p w14:paraId="4FC05E21" w14:textId="77777777" w:rsidR="00AE48DD" w:rsidRPr="00C115B2" w:rsidRDefault="00AE48DD" w:rsidP="00AE48DD">
      <w:pPr>
        <w:pStyle w:val="titolocampionato0"/>
        <w:shd w:val="clear" w:color="auto" w:fill="CCCCCC"/>
        <w:spacing w:before="80" w:after="40"/>
        <w:rPr>
          <w:color w:val="002060"/>
        </w:rPr>
      </w:pPr>
      <w:r w:rsidRPr="00C115B2">
        <w:rPr>
          <w:color w:val="002060"/>
        </w:rPr>
        <w:t>UNDER 19 CALCIO A 5 REGIONALE</w:t>
      </w:r>
    </w:p>
    <w:p w14:paraId="21E7EDEF" w14:textId="77777777" w:rsidR="00AE48DD" w:rsidRPr="00C115B2" w:rsidRDefault="00AE48DD" w:rsidP="00AE48DD">
      <w:pPr>
        <w:pStyle w:val="titoloprinc0"/>
        <w:rPr>
          <w:color w:val="002060"/>
        </w:rPr>
      </w:pPr>
      <w:r w:rsidRPr="00C115B2">
        <w:rPr>
          <w:color w:val="002060"/>
        </w:rPr>
        <w:t>RISULTATI</w:t>
      </w:r>
    </w:p>
    <w:p w14:paraId="599FB8CC" w14:textId="77777777" w:rsidR="00AE48DD" w:rsidRPr="00C115B2" w:rsidRDefault="00AE48DD" w:rsidP="00AE48DD">
      <w:pPr>
        <w:pStyle w:val="breakline"/>
        <w:rPr>
          <w:color w:val="002060"/>
        </w:rPr>
      </w:pPr>
    </w:p>
    <w:p w14:paraId="5F81552E" w14:textId="77777777" w:rsidR="00AE48DD" w:rsidRPr="00C115B2" w:rsidRDefault="00AE48DD" w:rsidP="00AE48DD">
      <w:pPr>
        <w:pStyle w:val="sottotitolocampionato10"/>
        <w:rPr>
          <w:color w:val="002060"/>
        </w:rPr>
      </w:pPr>
      <w:r w:rsidRPr="00C115B2">
        <w:rPr>
          <w:color w:val="002060"/>
        </w:rPr>
        <w:t>RISULTATI UFFICIALI GARE DEL 25/02/2023</w:t>
      </w:r>
    </w:p>
    <w:p w14:paraId="011DAA4C" w14:textId="77777777" w:rsidR="00AE48DD" w:rsidRPr="00AE48DD" w:rsidRDefault="00AE48DD" w:rsidP="00AE48DD">
      <w:pPr>
        <w:pStyle w:val="sottotitolocampionato20"/>
        <w:spacing w:before="0" w:beforeAutospacing="0" w:after="0" w:afterAutospacing="0"/>
        <w:rPr>
          <w:rFonts w:ascii="Arial" w:hAnsi="Arial" w:cs="Arial"/>
          <w:color w:val="002060"/>
          <w:sz w:val="20"/>
          <w:szCs w:val="20"/>
        </w:rPr>
      </w:pPr>
      <w:r w:rsidRPr="00AE48DD">
        <w:rPr>
          <w:rFonts w:ascii="Arial" w:hAnsi="Arial" w:cs="Arial"/>
          <w:color w:val="002060"/>
          <w:sz w:val="20"/>
          <w:szCs w:val="20"/>
        </w:rPr>
        <w:t>Si trascrivono qui di seguito i risultati ufficiali delle gare disputate</w:t>
      </w:r>
    </w:p>
    <w:p w14:paraId="460D7085" w14:textId="77777777" w:rsidR="00AE48DD" w:rsidRPr="00C115B2" w:rsidRDefault="00AE48DD" w:rsidP="00AE48D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E48DD" w:rsidRPr="00C115B2" w14:paraId="4F979DCE" w14:textId="77777777" w:rsidTr="005B0E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4F97EBD3"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27610" w14:textId="77777777" w:rsidR="00AE48DD" w:rsidRPr="00C115B2" w:rsidRDefault="00AE48DD" w:rsidP="005B0E11">
                  <w:pPr>
                    <w:pStyle w:val="headertabella0"/>
                    <w:rPr>
                      <w:color w:val="002060"/>
                    </w:rPr>
                  </w:pPr>
                  <w:r w:rsidRPr="00C115B2">
                    <w:rPr>
                      <w:color w:val="002060"/>
                    </w:rPr>
                    <w:t>GIRONE A - 6 Giornata - R</w:t>
                  </w:r>
                </w:p>
              </w:tc>
            </w:tr>
            <w:tr w:rsidR="00AE48DD" w:rsidRPr="00C115B2" w14:paraId="3FD43FFA"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3ED758" w14:textId="77777777" w:rsidR="00AE48DD" w:rsidRPr="00C115B2" w:rsidRDefault="00AE48DD" w:rsidP="005B0E11">
                  <w:pPr>
                    <w:pStyle w:val="rowtabella0"/>
                    <w:rPr>
                      <w:color w:val="002060"/>
                    </w:rPr>
                  </w:pPr>
                  <w:r w:rsidRPr="00C115B2">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80EB5" w14:textId="77777777" w:rsidR="00AE48DD" w:rsidRPr="00C115B2" w:rsidRDefault="00AE48DD" w:rsidP="005B0E11">
                  <w:pPr>
                    <w:pStyle w:val="rowtabella0"/>
                    <w:rPr>
                      <w:color w:val="002060"/>
                    </w:rPr>
                  </w:pPr>
                  <w:r w:rsidRPr="00C115B2">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8F105" w14:textId="77777777" w:rsidR="00AE48DD" w:rsidRPr="00C115B2" w:rsidRDefault="00AE48DD" w:rsidP="005B0E11">
                  <w:pPr>
                    <w:pStyle w:val="rowtabella0"/>
                    <w:jc w:val="center"/>
                    <w:rPr>
                      <w:color w:val="002060"/>
                    </w:rPr>
                  </w:pPr>
                  <w:r w:rsidRPr="00C115B2">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0340A8" w14:textId="77777777" w:rsidR="00AE48DD" w:rsidRPr="00C115B2" w:rsidRDefault="00AE48DD" w:rsidP="005B0E11">
                  <w:pPr>
                    <w:pStyle w:val="rowtabella0"/>
                    <w:jc w:val="center"/>
                    <w:rPr>
                      <w:color w:val="002060"/>
                    </w:rPr>
                  </w:pPr>
                  <w:r w:rsidRPr="00C115B2">
                    <w:rPr>
                      <w:color w:val="002060"/>
                    </w:rPr>
                    <w:t> </w:t>
                  </w:r>
                </w:p>
              </w:tc>
            </w:tr>
            <w:tr w:rsidR="00AE48DD" w:rsidRPr="00C115B2" w14:paraId="1EBF4A10"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A73695" w14:textId="77777777" w:rsidR="00AE48DD" w:rsidRPr="00C115B2" w:rsidRDefault="00AE48DD" w:rsidP="005B0E11">
                  <w:pPr>
                    <w:pStyle w:val="rowtabella0"/>
                    <w:rPr>
                      <w:color w:val="002060"/>
                    </w:rPr>
                  </w:pPr>
                  <w:r w:rsidRPr="00C115B2">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E5C706" w14:textId="77777777" w:rsidR="00AE48DD" w:rsidRPr="00C115B2" w:rsidRDefault="00AE48DD" w:rsidP="005B0E11">
                  <w:pPr>
                    <w:pStyle w:val="rowtabella0"/>
                    <w:rPr>
                      <w:color w:val="002060"/>
                    </w:rPr>
                  </w:pPr>
                  <w:r w:rsidRPr="00C115B2">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11034E" w14:textId="77777777" w:rsidR="00AE48DD" w:rsidRPr="00C115B2" w:rsidRDefault="00AE48DD" w:rsidP="005B0E11">
                  <w:pPr>
                    <w:pStyle w:val="rowtabella0"/>
                    <w:jc w:val="center"/>
                    <w:rPr>
                      <w:color w:val="002060"/>
                    </w:rPr>
                  </w:pPr>
                  <w:r w:rsidRPr="00C115B2">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B87DCE" w14:textId="77777777" w:rsidR="00AE48DD" w:rsidRPr="00C115B2" w:rsidRDefault="00AE48DD" w:rsidP="005B0E11">
                  <w:pPr>
                    <w:pStyle w:val="rowtabella0"/>
                    <w:jc w:val="center"/>
                    <w:rPr>
                      <w:color w:val="002060"/>
                    </w:rPr>
                  </w:pPr>
                  <w:r w:rsidRPr="00C115B2">
                    <w:rPr>
                      <w:color w:val="002060"/>
                    </w:rPr>
                    <w:t> </w:t>
                  </w:r>
                </w:p>
              </w:tc>
            </w:tr>
            <w:tr w:rsidR="00AE48DD" w:rsidRPr="00C115B2" w14:paraId="7E2FBB79"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8915F7" w14:textId="77777777" w:rsidR="00AE48DD" w:rsidRPr="00C115B2" w:rsidRDefault="00AE48DD" w:rsidP="005B0E11">
                  <w:pPr>
                    <w:pStyle w:val="rowtabella0"/>
                    <w:rPr>
                      <w:color w:val="002060"/>
                    </w:rPr>
                  </w:pPr>
                  <w:r w:rsidRPr="00C115B2">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1C6984" w14:textId="77777777" w:rsidR="00AE48DD" w:rsidRPr="00C115B2" w:rsidRDefault="00AE48DD" w:rsidP="005B0E11">
                  <w:pPr>
                    <w:pStyle w:val="rowtabella0"/>
                    <w:rPr>
                      <w:color w:val="002060"/>
                    </w:rPr>
                  </w:pPr>
                  <w:r w:rsidRPr="00C115B2">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08BD0D" w14:textId="77777777" w:rsidR="00AE48DD" w:rsidRPr="00C115B2" w:rsidRDefault="00AE48DD" w:rsidP="005B0E11">
                  <w:pPr>
                    <w:pStyle w:val="rowtabella0"/>
                    <w:jc w:val="center"/>
                    <w:rPr>
                      <w:color w:val="002060"/>
                    </w:rPr>
                  </w:pPr>
                  <w:r w:rsidRPr="00C115B2">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497C3B" w14:textId="77777777" w:rsidR="00AE48DD" w:rsidRPr="00C115B2" w:rsidRDefault="00AE48DD" w:rsidP="005B0E11">
                  <w:pPr>
                    <w:pStyle w:val="rowtabella0"/>
                    <w:jc w:val="center"/>
                    <w:rPr>
                      <w:color w:val="002060"/>
                    </w:rPr>
                  </w:pPr>
                  <w:r w:rsidRPr="00C115B2">
                    <w:rPr>
                      <w:color w:val="002060"/>
                    </w:rPr>
                    <w:t> </w:t>
                  </w:r>
                </w:p>
              </w:tc>
            </w:tr>
            <w:tr w:rsidR="00AE48DD" w:rsidRPr="00C115B2" w14:paraId="6723F175"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37FB36" w14:textId="77777777" w:rsidR="00AE48DD" w:rsidRPr="00C115B2" w:rsidRDefault="00AE48DD" w:rsidP="005B0E11">
                  <w:pPr>
                    <w:pStyle w:val="rowtabella0"/>
                    <w:rPr>
                      <w:color w:val="002060"/>
                    </w:rPr>
                  </w:pPr>
                  <w:r w:rsidRPr="00C115B2">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ACE99B" w14:textId="77777777" w:rsidR="00AE48DD" w:rsidRPr="00C115B2" w:rsidRDefault="00AE48DD" w:rsidP="005B0E11">
                  <w:pPr>
                    <w:pStyle w:val="rowtabella0"/>
                    <w:rPr>
                      <w:color w:val="002060"/>
                    </w:rPr>
                  </w:pPr>
                  <w:r w:rsidRPr="00C115B2">
                    <w:rPr>
                      <w:color w:val="002060"/>
                    </w:rPr>
                    <w:t>- FERMANA FUTSAL 2022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AD8D8" w14:textId="77777777" w:rsidR="00AE48DD" w:rsidRPr="00C115B2" w:rsidRDefault="00AE48DD" w:rsidP="005B0E11">
                  <w:pPr>
                    <w:pStyle w:val="rowtabella0"/>
                    <w:jc w:val="center"/>
                    <w:rPr>
                      <w:color w:val="002060"/>
                    </w:rPr>
                  </w:pPr>
                  <w:r w:rsidRPr="00C115B2">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ADA1C5" w14:textId="77777777" w:rsidR="00AE48DD" w:rsidRPr="00C115B2" w:rsidRDefault="00AE48DD" w:rsidP="005B0E11">
                  <w:pPr>
                    <w:pStyle w:val="rowtabella0"/>
                    <w:jc w:val="center"/>
                    <w:rPr>
                      <w:color w:val="002060"/>
                    </w:rPr>
                  </w:pPr>
                  <w:r w:rsidRPr="00C115B2">
                    <w:rPr>
                      <w:color w:val="002060"/>
                    </w:rPr>
                    <w:t> </w:t>
                  </w:r>
                </w:p>
              </w:tc>
            </w:tr>
          </w:tbl>
          <w:p w14:paraId="68F30F1C" w14:textId="77777777" w:rsidR="00AE48DD" w:rsidRPr="00C115B2" w:rsidRDefault="00AE48DD" w:rsidP="005B0E11">
            <w:pPr>
              <w:rPr>
                <w:color w:val="002060"/>
              </w:rPr>
            </w:pPr>
          </w:p>
        </w:tc>
      </w:tr>
    </w:tbl>
    <w:p w14:paraId="068DD29D" w14:textId="77777777" w:rsidR="00AE48DD" w:rsidRPr="00C115B2" w:rsidRDefault="00AE48DD" w:rsidP="00AE48DD">
      <w:pPr>
        <w:pStyle w:val="breakline"/>
        <w:rPr>
          <w:rFonts w:eastAsiaTheme="minorEastAsia"/>
          <w:color w:val="002060"/>
        </w:rPr>
      </w:pPr>
    </w:p>
    <w:p w14:paraId="09D57E4C" w14:textId="77777777" w:rsidR="00AE48DD" w:rsidRPr="00C115B2" w:rsidRDefault="00AE48DD" w:rsidP="00AE48DD">
      <w:pPr>
        <w:pStyle w:val="breakline"/>
        <w:rPr>
          <w:color w:val="002060"/>
        </w:rPr>
      </w:pPr>
    </w:p>
    <w:p w14:paraId="5E5AD1FF" w14:textId="77777777" w:rsidR="00AE48DD" w:rsidRPr="00C115B2" w:rsidRDefault="00AE48DD" w:rsidP="00AE48DD">
      <w:pPr>
        <w:pStyle w:val="titoloprinc0"/>
        <w:rPr>
          <w:color w:val="002060"/>
        </w:rPr>
      </w:pPr>
      <w:r w:rsidRPr="00C115B2">
        <w:rPr>
          <w:color w:val="002060"/>
        </w:rPr>
        <w:lastRenderedPageBreak/>
        <w:t>GIUDICE SPORTIVO</w:t>
      </w:r>
    </w:p>
    <w:p w14:paraId="5D36F9CE" w14:textId="77777777" w:rsidR="00AE48DD" w:rsidRPr="00C115B2" w:rsidRDefault="00AE48DD" w:rsidP="00AE48DD">
      <w:pPr>
        <w:pStyle w:val="diffida"/>
        <w:rPr>
          <w:color w:val="002060"/>
        </w:rPr>
      </w:pPr>
      <w:r w:rsidRPr="00C115B2">
        <w:rPr>
          <w:color w:val="002060"/>
        </w:rPr>
        <w:t>Il Giudice Sportivo Avv. Agnese Lazzaretti, con l'assistenza del segretario Angelo Castellana, nella seduta del 01/03/2023, ha adottato le decisioni che di seguito integralmente si riportano:</w:t>
      </w:r>
    </w:p>
    <w:p w14:paraId="211A2955" w14:textId="77777777" w:rsidR="00AE48DD" w:rsidRPr="00C115B2" w:rsidRDefault="00AE48DD" w:rsidP="00AE48DD">
      <w:pPr>
        <w:pStyle w:val="titolo10"/>
        <w:rPr>
          <w:color w:val="002060"/>
        </w:rPr>
      </w:pPr>
      <w:r w:rsidRPr="00C115B2">
        <w:rPr>
          <w:color w:val="002060"/>
        </w:rPr>
        <w:t xml:space="preserve">GARE DEL 25/ 2/2023 </w:t>
      </w:r>
    </w:p>
    <w:p w14:paraId="03B05F06" w14:textId="77777777" w:rsidR="00AE48DD" w:rsidRPr="00C115B2" w:rsidRDefault="00AE48DD" w:rsidP="00AE48DD">
      <w:pPr>
        <w:pStyle w:val="titolo7a"/>
        <w:rPr>
          <w:color w:val="002060"/>
        </w:rPr>
      </w:pPr>
      <w:r w:rsidRPr="00C115B2">
        <w:rPr>
          <w:color w:val="002060"/>
        </w:rPr>
        <w:t xml:space="preserve">PROVVEDIMENTI DISCIPLINARI </w:t>
      </w:r>
    </w:p>
    <w:p w14:paraId="203A250D" w14:textId="77777777" w:rsidR="00AE48DD" w:rsidRPr="00C115B2" w:rsidRDefault="00AE48DD" w:rsidP="00AE48DD">
      <w:pPr>
        <w:pStyle w:val="titolo7b0"/>
        <w:rPr>
          <w:color w:val="002060"/>
        </w:rPr>
      </w:pPr>
      <w:r w:rsidRPr="00C115B2">
        <w:rPr>
          <w:color w:val="002060"/>
        </w:rPr>
        <w:t xml:space="preserve">In base alle risultanze degli atti ufficiali sono state deliberate le seguenti sanzioni disciplinari. </w:t>
      </w:r>
    </w:p>
    <w:p w14:paraId="71AC1C37" w14:textId="77777777" w:rsidR="00AE48DD" w:rsidRPr="00C115B2" w:rsidRDefault="00AE48DD" w:rsidP="00AE48DD">
      <w:pPr>
        <w:pStyle w:val="titolo30"/>
        <w:rPr>
          <w:color w:val="002060"/>
        </w:rPr>
      </w:pPr>
      <w:r w:rsidRPr="00C115B2">
        <w:rPr>
          <w:color w:val="002060"/>
        </w:rPr>
        <w:t xml:space="preserve">SOCIETA' </w:t>
      </w:r>
    </w:p>
    <w:p w14:paraId="72C36888" w14:textId="77777777" w:rsidR="00AE48DD" w:rsidRPr="00C115B2" w:rsidRDefault="00AE48DD" w:rsidP="00AE48DD">
      <w:pPr>
        <w:pStyle w:val="titolo20"/>
        <w:rPr>
          <w:color w:val="002060"/>
        </w:rPr>
      </w:pPr>
      <w:r w:rsidRPr="00C115B2">
        <w:rPr>
          <w:color w:val="002060"/>
        </w:rPr>
        <w:t xml:space="preserve">AMMENDA </w:t>
      </w:r>
    </w:p>
    <w:p w14:paraId="4D8E21AA" w14:textId="77777777" w:rsidR="00AE48DD" w:rsidRPr="00C115B2" w:rsidRDefault="00AE48DD" w:rsidP="00AE48DD">
      <w:pPr>
        <w:pStyle w:val="diffida"/>
        <w:spacing w:before="80" w:beforeAutospacing="0" w:after="40" w:afterAutospacing="0"/>
        <w:jc w:val="left"/>
        <w:rPr>
          <w:color w:val="002060"/>
        </w:rPr>
      </w:pPr>
      <w:r w:rsidRPr="00C115B2">
        <w:rPr>
          <w:color w:val="002060"/>
        </w:rPr>
        <w:t xml:space="preserve">Euro 140,00 SPECIAL ONE SPORTING CLUB </w:t>
      </w:r>
      <w:r w:rsidRPr="00C115B2">
        <w:rPr>
          <w:color w:val="002060"/>
        </w:rPr>
        <w:br/>
        <w:t>Per aver permesso al alcuni propri sostenitori di sostare nello spazio antistante gli spogliatoi da dove insultavano ripetutamente l'arbitro</w:t>
      </w:r>
    </w:p>
    <w:p w14:paraId="60AE6520" w14:textId="77777777" w:rsidR="00AE48DD" w:rsidRPr="00C115B2" w:rsidRDefault="00AE48DD" w:rsidP="00AE48DD">
      <w:pPr>
        <w:pStyle w:val="diffida"/>
        <w:spacing w:before="80" w:beforeAutospacing="0" w:after="40" w:afterAutospacing="0"/>
        <w:jc w:val="left"/>
        <w:rPr>
          <w:color w:val="002060"/>
        </w:rPr>
      </w:pPr>
      <w:r w:rsidRPr="00C115B2">
        <w:rPr>
          <w:color w:val="002060"/>
        </w:rPr>
        <w:br/>
        <w:t xml:space="preserve">Euro 50,00 PIETRALACROCE 73 </w:t>
      </w:r>
      <w:r w:rsidRPr="00C115B2">
        <w:rPr>
          <w:color w:val="002060"/>
        </w:rPr>
        <w:br/>
        <w:t xml:space="preserve">Per mancanza di acqua calda negli spogliatoi. </w:t>
      </w:r>
    </w:p>
    <w:p w14:paraId="1D6A6BD2" w14:textId="77777777" w:rsidR="00AE48DD" w:rsidRPr="00C115B2" w:rsidRDefault="00AE48DD" w:rsidP="00AE48DD">
      <w:pPr>
        <w:pStyle w:val="titolo30"/>
        <w:rPr>
          <w:color w:val="002060"/>
        </w:rPr>
      </w:pPr>
      <w:r w:rsidRPr="00C115B2">
        <w:rPr>
          <w:color w:val="002060"/>
        </w:rPr>
        <w:t xml:space="preserve">CALCIATORI ESPULSI </w:t>
      </w:r>
    </w:p>
    <w:p w14:paraId="16B7200C" w14:textId="77777777" w:rsidR="00AE48DD" w:rsidRPr="00C115B2" w:rsidRDefault="00AE48DD" w:rsidP="00AE48DD">
      <w:pPr>
        <w:pStyle w:val="titolo20"/>
        <w:rPr>
          <w:color w:val="002060"/>
        </w:rPr>
      </w:pPr>
      <w:r w:rsidRPr="00C115B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7104A948" w14:textId="77777777" w:rsidTr="005B0E11">
        <w:tc>
          <w:tcPr>
            <w:tcW w:w="2200" w:type="dxa"/>
            <w:tcMar>
              <w:top w:w="20" w:type="dxa"/>
              <w:left w:w="20" w:type="dxa"/>
              <w:bottom w:w="20" w:type="dxa"/>
              <w:right w:w="20" w:type="dxa"/>
            </w:tcMar>
            <w:vAlign w:val="center"/>
            <w:hideMark/>
          </w:tcPr>
          <w:p w14:paraId="0A552E26" w14:textId="77777777" w:rsidR="00AE48DD" w:rsidRPr="00C115B2" w:rsidRDefault="00AE48DD" w:rsidP="005B0E11">
            <w:pPr>
              <w:pStyle w:val="movimento"/>
              <w:rPr>
                <w:color w:val="002060"/>
              </w:rPr>
            </w:pPr>
            <w:r w:rsidRPr="00C115B2">
              <w:rPr>
                <w:color w:val="002060"/>
              </w:rPr>
              <w:t>FORTUNATO GIACINTO KAROL</w:t>
            </w:r>
          </w:p>
        </w:tc>
        <w:tc>
          <w:tcPr>
            <w:tcW w:w="2200" w:type="dxa"/>
            <w:tcMar>
              <w:top w:w="20" w:type="dxa"/>
              <w:left w:w="20" w:type="dxa"/>
              <w:bottom w:w="20" w:type="dxa"/>
              <w:right w:w="20" w:type="dxa"/>
            </w:tcMar>
            <w:vAlign w:val="center"/>
            <w:hideMark/>
          </w:tcPr>
          <w:p w14:paraId="00D82DB8" w14:textId="77777777" w:rsidR="00AE48DD" w:rsidRPr="00C115B2" w:rsidRDefault="00AE48DD" w:rsidP="005B0E11">
            <w:pPr>
              <w:pStyle w:val="movimento2"/>
              <w:rPr>
                <w:color w:val="002060"/>
              </w:rPr>
            </w:pPr>
            <w:r w:rsidRPr="00C115B2">
              <w:rPr>
                <w:color w:val="002060"/>
              </w:rPr>
              <w:t xml:space="preserve">(ACLI VILLA MUSONE) </w:t>
            </w:r>
          </w:p>
        </w:tc>
        <w:tc>
          <w:tcPr>
            <w:tcW w:w="800" w:type="dxa"/>
            <w:tcMar>
              <w:top w:w="20" w:type="dxa"/>
              <w:left w:w="20" w:type="dxa"/>
              <w:bottom w:w="20" w:type="dxa"/>
              <w:right w:w="20" w:type="dxa"/>
            </w:tcMar>
            <w:vAlign w:val="center"/>
            <w:hideMark/>
          </w:tcPr>
          <w:p w14:paraId="005E8B05"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607E182" w14:textId="77777777" w:rsidR="00AE48DD" w:rsidRPr="00C115B2" w:rsidRDefault="00AE48DD" w:rsidP="005B0E11">
            <w:pPr>
              <w:pStyle w:val="movimento"/>
              <w:rPr>
                <w:color w:val="002060"/>
              </w:rPr>
            </w:pPr>
            <w:r w:rsidRPr="00C115B2">
              <w:rPr>
                <w:color w:val="002060"/>
              </w:rPr>
              <w:t>PUTIGNANO GIANMARIA</w:t>
            </w:r>
          </w:p>
        </w:tc>
        <w:tc>
          <w:tcPr>
            <w:tcW w:w="2200" w:type="dxa"/>
            <w:tcMar>
              <w:top w:w="20" w:type="dxa"/>
              <w:left w:w="20" w:type="dxa"/>
              <w:bottom w:w="20" w:type="dxa"/>
              <w:right w:w="20" w:type="dxa"/>
            </w:tcMar>
            <w:vAlign w:val="center"/>
            <w:hideMark/>
          </w:tcPr>
          <w:p w14:paraId="37632163" w14:textId="77777777" w:rsidR="00AE48DD" w:rsidRPr="00C115B2" w:rsidRDefault="00AE48DD" w:rsidP="005B0E11">
            <w:pPr>
              <w:pStyle w:val="movimento2"/>
              <w:rPr>
                <w:color w:val="002060"/>
              </w:rPr>
            </w:pPr>
            <w:r w:rsidRPr="00C115B2">
              <w:rPr>
                <w:color w:val="002060"/>
              </w:rPr>
              <w:t xml:space="preserve">(PIETRALACROCE 73) </w:t>
            </w:r>
          </w:p>
        </w:tc>
      </w:tr>
      <w:tr w:rsidR="00AE48DD" w:rsidRPr="00C115B2" w14:paraId="5E86D879" w14:textId="77777777" w:rsidTr="005B0E11">
        <w:tc>
          <w:tcPr>
            <w:tcW w:w="2200" w:type="dxa"/>
            <w:tcMar>
              <w:top w:w="20" w:type="dxa"/>
              <w:left w:w="20" w:type="dxa"/>
              <w:bottom w:w="20" w:type="dxa"/>
              <w:right w:w="20" w:type="dxa"/>
            </w:tcMar>
            <w:vAlign w:val="center"/>
            <w:hideMark/>
          </w:tcPr>
          <w:p w14:paraId="5ADF1296" w14:textId="77777777" w:rsidR="00AE48DD" w:rsidRPr="00C115B2" w:rsidRDefault="00AE48DD" w:rsidP="005B0E11">
            <w:pPr>
              <w:pStyle w:val="movimento"/>
              <w:rPr>
                <w:color w:val="002060"/>
              </w:rPr>
            </w:pPr>
            <w:r w:rsidRPr="00C115B2">
              <w:rPr>
                <w:color w:val="002060"/>
              </w:rPr>
              <w:t>LUCARELLI LUDOVICO</w:t>
            </w:r>
          </w:p>
        </w:tc>
        <w:tc>
          <w:tcPr>
            <w:tcW w:w="2200" w:type="dxa"/>
            <w:tcMar>
              <w:top w:w="20" w:type="dxa"/>
              <w:left w:w="20" w:type="dxa"/>
              <w:bottom w:w="20" w:type="dxa"/>
              <w:right w:w="20" w:type="dxa"/>
            </w:tcMar>
            <w:vAlign w:val="center"/>
            <w:hideMark/>
          </w:tcPr>
          <w:p w14:paraId="3AD8DFD5" w14:textId="77777777" w:rsidR="00AE48DD" w:rsidRPr="00C115B2" w:rsidRDefault="00AE48DD" w:rsidP="005B0E11">
            <w:pPr>
              <w:pStyle w:val="movimento2"/>
              <w:rPr>
                <w:color w:val="002060"/>
              </w:rPr>
            </w:pPr>
            <w:r w:rsidRPr="00C115B2">
              <w:rPr>
                <w:color w:val="002060"/>
              </w:rPr>
              <w:t xml:space="preserve">(SPECIAL ONE SPORTING CLUB) </w:t>
            </w:r>
          </w:p>
        </w:tc>
        <w:tc>
          <w:tcPr>
            <w:tcW w:w="800" w:type="dxa"/>
            <w:tcMar>
              <w:top w:w="20" w:type="dxa"/>
              <w:left w:w="20" w:type="dxa"/>
              <w:bottom w:w="20" w:type="dxa"/>
              <w:right w:w="20" w:type="dxa"/>
            </w:tcMar>
            <w:vAlign w:val="center"/>
            <w:hideMark/>
          </w:tcPr>
          <w:p w14:paraId="2D0FB1F7"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E2B246D"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8213F50" w14:textId="77777777" w:rsidR="00AE48DD" w:rsidRPr="00C115B2" w:rsidRDefault="00AE48DD" w:rsidP="005B0E11">
            <w:pPr>
              <w:pStyle w:val="movimento2"/>
              <w:rPr>
                <w:color w:val="002060"/>
              </w:rPr>
            </w:pPr>
            <w:r w:rsidRPr="00C115B2">
              <w:rPr>
                <w:color w:val="002060"/>
              </w:rPr>
              <w:t> </w:t>
            </w:r>
          </w:p>
        </w:tc>
      </w:tr>
    </w:tbl>
    <w:p w14:paraId="762B6FD2" w14:textId="77777777" w:rsidR="00AE48DD" w:rsidRPr="00C115B2" w:rsidRDefault="00AE48DD" w:rsidP="00AE48DD">
      <w:pPr>
        <w:pStyle w:val="titolo30"/>
        <w:rPr>
          <w:rFonts w:eastAsiaTheme="minorEastAsia"/>
          <w:color w:val="002060"/>
        </w:rPr>
      </w:pPr>
      <w:r w:rsidRPr="00C115B2">
        <w:rPr>
          <w:color w:val="002060"/>
        </w:rPr>
        <w:t xml:space="preserve">CALCIATORI NON ESPULSI </w:t>
      </w:r>
    </w:p>
    <w:p w14:paraId="7B6DD1A2" w14:textId="77777777" w:rsidR="00AE48DD" w:rsidRPr="00C115B2" w:rsidRDefault="00AE48DD" w:rsidP="00AE48DD">
      <w:pPr>
        <w:pStyle w:val="titolo20"/>
        <w:rPr>
          <w:color w:val="002060"/>
        </w:rPr>
      </w:pPr>
      <w:r w:rsidRPr="00C115B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4B04EE7E" w14:textId="77777777" w:rsidTr="005B0E11">
        <w:tc>
          <w:tcPr>
            <w:tcW w:w="2200" w:type="dxa"/>
            <w:tcMar>
              <w:top w:w="20" w:type="dxa"/>
              <w:left w:w="20" w:type="dxa"/>
              <w:bottom w:w="20" w:type="dxa"/>
              <w:right w:w="20" w:type="dxa"/>
            </w:tcMar>
            <w:vAlign w:val="center"/>
            <w:hideMark/>
          </w:tcPr>
          <w:p w14:paraId="3F1027EA" w14:textId="77777777" w:rsidR="00AE48DD" w:rsidRPr="00C115B2" w:rsidRDefault="00AE48DD" w:rsidP="005B0E11">
            <w:pPr>
              <w:pStyle w:val="movimento"/>
              <w:rPr>
                <w:color w:val="002060"/>
              </w:rPr>
            </w:pPr>
            <w:r w:rsidRPr="00C115B2">
              <w:rPr>
                <w:color w:val="002060"/>
              </w:rPr>
              <w:t>MARTA ANTONIO</w:t>
            </w:r>
          </w:p>
        </w:tc>
        <w:tc>
          <w:tcPr>
            <w:tcW w:w="2200" w:type="dxa"/>
            <w:tcMar>
              <w:top w:w="20" w:type="dxa"/>
              <w:left w:w="20" w:type="dxa"/>
              <w:bottom w:w="20" w:type="dxa"/>
              <w:right w:w="20" w:type="dxa"/>
            </w:tcMar>
            <w:vAlign w:val="center"/>
            <w:hideMark/>
          </w:tcPr>
          <w:p w14:paraId="69D823C8" w14:textId="77777777" w:rsidR="00AE48DD" w:rsidRPr="00C115B2" w:rsidRDefault="00AE48DD" w:rsidP="005B0E11">
            <w:pPr>
              <w:pStyle w:val="movimento2"/>
              <w:rPr>
                <w:color w:val="002060"/>
              </w:rPr>
            </w:pPr>
            <w:r w:rsidRPr="00C115B2">
              <w:rPr>
                <w:color w:val="002060"/>
              </w:rPr>
              <w:t xml:space="preserve">(AUDAX 1970 S.ANGELO) </w:t>
            </w:r>
          </w:p>
        </w:tc>
        <w:tc>
          <w:tcPr>
            <w:tcW w:w="800" w:type="dxa"/>
            <w:tcMar>
              <w:top w:w="20" w:type="dxa"/>
              <w:left w:w="20" w:type="dxa"/>
              <w:bottom w:w="20" w:type="dxa"/>
              <w:right w:w="20" w:type="dxa"/>
            </w:tcMar>
            <w:vAlign w:val="center"/>
            <w:hideMark/>
          </w:tcPr>
          <w:p w14:paraId="23E19F7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1AED8EB"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BC4768D" w14:textId="77777777" w:rsidR="00AE48DD" w:rsidRPr="00C115B2" w:rsidRDefault="00AE48DD" w:rsidP="005B0E11">
            <w:pPr>
              <w:pStyle w:val="movimento2"/>
              <w:rPr>
                <w:color w:val="002060"/>
              </w:rPr>
            </w:pPr>
            <w:r w:rsidRPr="00C115B2">
              <w:rPr>
                <w:color w:val="002060"/>
              </w:rPr>
              <w:t> </w:t>
            </w:r>
          </w:p>
        </w:tc>
      </w:tr>
    </w:tbl>
    <w:p w14:paraId="173E2780" w14:textId="77777777" w:rsidR="00AE48DD" w:rsidRPr="00C115B2" w:rsidRDefault="00AE48DD" w:rsidP="00AE48DD">
      <w:pPr>
        <w:pStyle w:val="titolo20"/>
        <w:rPr>
          <w:rFonts w:eastAsiaTheme="minorEastAsia"/>
          <w:color w:val="002060"/>
        </w:rPr>
      </w:pPr>
      <w:r w:rsidRPr="00C115B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621B859D" w14:textId="77777777" w:rsidTr="005B0E11">
        <w:tc>
          <w:tcPr>
            <w:tcW w:w="2200" w:type="dxa"/>
            <w:tcMar>
              <w:top w:w="20" w:type="dxa"/>
              <w:left w:w="20" w:type="dxa"/>
              <w:bottom w:w="20" w:type="dxa"/>
              <w:right w:w="20" w:type="dxa"/>
            </w:tcMar>
            <w:vAlign w:val="center"/>
            <w:hideMark/>
          </w:tcPr>
          <w:p w14:paraId="467E172A" w14:textId="77777777" w:rsidR="00AE48DD" w:rsidRPr="00C115B2" w:rsidRDefault="00AE48DD" w:rsidP="005B0E11">
            <w:pPr>
              <w:pStyle w:val="movimento"/>
              <w:rPr>
                <w:color w:val="002060"/>
              </w:rPr>
            </w:pPr>
            <w:r w:rsidRPr="00C115B2">
              <w:rPr>
                <w:color w:val="002060"/>
              </w:rPr>
              <w:t>GHIDINI NICOLAS</w:t>
            </w:r>
          </w:p>
        </w:tc>
        <w:tc>
          <w:tcPr>
            <w:tcW w:w="2200" w:type="dxa"/>
            <w:tcMar>
              <w:top w:w="20" w:type="dxa"/>
              <w:left w:w="20" w:type="dxa"/>
              <w:bottom w:w="20" w:type="dxa"/>
              <w:right w:w="20" w:type="dxa"/>
            </w:tcMar>
            <w:vAlign w:val="center"/>
            <w:hideMark/>
          </w:tcPr>
          <w:p w14:paraId="6E4B92E7" w14:textId="77777777" w:rsidR="00AE48DD" w:rsidRPr="00C115B2" w:rsidRDefault="00AE48DD" w:rsidP="005B0E11">
            <w:pPr>
              <w:pStyle w:val="movimento2"/>
              <w:rPr>
                <w:color w:val="002060"/>
              </w:rPr>
            </w:pPr>
            <w:r w:rsidRPr="00C115B2">
              <w:rPr>
                <w:color w:val="002060"/>
              </w:rPr>
              <w:t xml:space="preserve">(CANTINE RIUNITE CSI) </w:t>
            </w:r>
          </w:p>
        </w:tc>
        <w:tc>
          <w:tcPr>
            <w:tcW w:w="800" w:type="dxa"/>
            <w:tcMar>
              <w:top w:w="20" w:type="dxa"/>
              <w:left w:w="20" w:type="dxa"/>
              <w:bottom w:w="20" w:type="dxa"/>
              <w:right w:w="20" w:type="dxa"/>
            </w:tcMar>
            <w:vAlign w:val="center"/>
            <w:hideMark/>
          </w:tcPr>
          <w:p w14:paraId="644F904B"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5B5F6822" w14:textId="77777777" w:rsidR="00AE48DD" w:rsidRPr="00C115B2" w:rsidRDefault="00AE48DD" w:rsidP="005B0E11">
            <w:pPr>
              <w:pStyle w:val="movimento"/>
              <w:rPr>
                <w:color w:val="002060"/>
              </w:rPr>
            </w:pPr>
            <w:r w:rsidRPr="00C115B2">
              <w:rPr>
                <w:color w:val="002060"/>
              </w:rPr>
              <w:t>GABBANELLI MATTEO</w:t>
            </w:r>
          </w:p>
        </w:tc>
        <w:tc>
          <w:tcPr>
            <w:tcW w:w="2200" w:type="dxa"/>
            <w:tcMar>
              <w:top w:w="20" w:type="dxa"/>
              <w:left w:w="20" w:type="dxa"/>
              <w:bottom w:w="20" w:type="dxa"/>
              <w:right w:w="20" w:type="dxa"/>
            </w:tcMar>
            <w:vAlign w:val="center"/>
            <w:hideMark/>
          </w:tcPr>
          <w:p w14:paraId="762AC6DA" w14:textId="77777777" w:rsidR="00AE48DD" w:rsidRPr="00C115B2" w:rsidRDefault="00AE48DD" w:rsidP="005B0E11">
            <w:pPr>
              <w:pStyle w:val="movimento2"/>
              <w:rPr>
                <w:color w:val="002060"/>
              </w:rPr>
            </w:pPr>
            <w:r w:rsidRPr="00C115B2">
              <w:rPr>
                <w:color w:val="002060"/>
              </w:rPr>
              <w:t xml:space="preserve">(PIETRALACROCE 73) </w:t>
            </w:r>
          </w:p>
        </w:tc>
      </w:tr>
    </w:tbl>
    <w:p w14:paraId="54E1D1F1" w14:textId="77777777" w:rsidR="00AE48DD" w:rsidRPr="00C115B2" w:rsidRDefault="00AE48DD" w:rsidP="00AE48DD">
      <w:pPr>
        <w:pStyle w:val="titolo20"/>
        <w:rPr>
          <w:rFonts w:eastAsiaTheme="minorEastAsia"/>
          <w:color w:val="002060"/>
        </w:rPr>
      </w:pPr>
      <w:r w:rsidRPr="00C115B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09C0F982" w14:textId="77777777" w:rsidTr="005B0E11">
        <w:tc>
          <w:tcPr>
            <w:tcW w:w="2200" w:type="dxa"/>
            <w:tcMar>
              <w:top w:w="20" w:type="dxa"/>
              <w:left w:w="20" w:type="dxa"/>
              <w:bottom w:w="20" w:type="dxa"/>
              <w:right w:w="20" w:type="dxa"/>
            </w:tcMar>
            <w:vAlign w:val="center"/>
            <w:hideMark/>
          </w:tcPr>
          <w:p w14:paraId="763FF8B1" w14:textId="77777777" w:rsidR="00AE48DD" w:rsidRPr="00C115B2" w:rsidRDefault="00AE48DD" w:rsidP="005B0E11">
            <w:pPr>
              <w:pStyle w:val="movimento"/>
              <w:rPr>
                <w:color w:val="002060"/>
              </w:rPr>
            </w:pPr>
            <w:r w:rsidRPr="00C115B2">
              <w:rPr>
                <w:color w:val="002060"/>
              </w:rPr>
              <w:t>MEHNI HAMZA</w:t>
            </w:r>
          </w:p>
        </w:tc>
        <w:tc>
          <w:tcPr>
            <w:tcW w:w="2200" w:type="dxa"/>
            <w:tcMar>
              <w:top w:w="20" w:type="dxa"/>
              <w:left w:w="20" w:type="dxa"/>
              <w:bottom w:w="20" w:type="dxa"/>
              <w:right w:w="20" w:type="dxa"/>
            </w:tcMar>
            <w:vAlign w:val="center"/>
            <w:hideMark/>
          </w:tcPr>
          <w:p w14:paraId="0F349EF5" w14:textId="77777777" w:rsidR="00AE48DD" w:rsidRPr="00C115B2" w:rsidRDefault="00AE48DD" w:rsidP="005B0E11">
            <w:pPr>
              <w:pStyle w:val="movimento2"/>
              <w:rPr>
                <w:color w:val="002060"/>
              </w:rPr>
            </w:pPr>
            <w:r w:rsidRPr="00C115B2">
              <w:rPr>
                <w:color w:val="002060"/>
              </w:rPr>
              <w:t xml:space="preserve">(SPECIAL ONE SPORTING CLUB) </w:t>
            </w:r>
          </w:p>
        </w:tc>
        <w:tc>
          <w:tcPr>
            <w:tcW w:w="800" w:type="dxa"/>
            <w:tcMar>
              <w:top w:w="20" w:type="dxa"/>
              <w:left w:w="20" w:type="dxa"/>
              <w:bottom w:w="20" w:type="dxa"/>
              <w:right w:w="20" w:type="dxa"/>
            </w:tcMar>
            <w:vAlign w:val="center"/>
            <w:hideMark/>
          </w:tcPr>
          <w:p w14:paraId="70C2CBD5"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C12985F"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06C6739" w14:textId="77777777" w:rsidR="00AE48DD" w:rsidRPr="00C115B2" w:rsidRDefault="00AE48DD" w:rsidP="005B0E11">
            <w:pPr>
              <w:pStyle w:val="movimento2"/>
              <w:rPr>
                <w:color w:val="002060"/>
              </w:rPr>
            </w:pPr>
            <w:r w:rsidRPr="00C115B2">
              <w:rPr>
                <w:color w:val="002060"/>
              </w:rPr>
              <w:t> </w:t>
            </w:r>
          </w:p>
        </w:tc>
      </w:tr>
    </w:tbl>
    <w:p w14:paraId="4B30B72F" w14:textId="77777777" w:rsidR="00AE48DD" w:rsidRPr="00C115B2" w:rsidRDefault="00AE48DD" w:rsidP="00AE48DD">
      <w:pPr>
        <w:pStyle w:val="titolo20"/>
        <w:rPr>
          <w:rFonts w:eastAsiaTheme="minorEastAsia"/>
          <w:color w:val="002060"/>
        </w:rPr>
      </w:pPr>
      <w:r w:rsidRPr="00C115B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062C6CFD" w14:textId="77777777" w:rsidTr="005B0E11">
        <w:tc>
          <w:tcPr>
            <w:tcW w:w="2200" w:type="dxa"/>
            <w:tcMar>
              <w:top w:w="20" w:type="dxa"/>
              <w:left w:w="20" w:type="dxa"/>
              <w:bottom w:w="20" w:type="dxa"/>
              <w:right w:w="20" w:type="dxa"/>
            </w:tcMar>
            <w:vAlign w:val="center"/>
            <w:hideMark/>
          </w:tcPr>
          <w:p w14:paraId="26F06071" w14:textId="77777777" w:rsidR="00AE48DD" w:rsidRPr="00C115B2" w:rsidRDefault="00AE48DD" w:rsidP="005B0E11">
            <w:pPr>
              <w:pStyle w:val="movimento"/>
              <w:rPr>
                <w:color w:val="002060"/>
              </w:rPr>
            </w:pPr>
            <w:r w:rsidRPr="00C115B2">
              <w:rPr>
                <w:color w:val="002060"/>
              </w:rPr>
              <w:t>ASFALDO ANDREA</w:t>
            </w:r>
          </w:p>
        </w:tc>
        <w:tc>
          <w:tcPr>
            <w:tcW w:w="2200" w:type="dxa"/>
            <w:tcMar>
              <w:top w:w="20" w:type="dxa"/>
              <w:left w:w="20" w:type="dxa"/>
              <w:bottom w:w="20" w:type="dxa"/>
              <w:right w:w="20" w:type="dxa"/>
            </w:tcMar>
            <w:vAlign w:val="center"/>
            <w:hideMark/>
          </w:tcPr>
          <w:p w14:paraId="6EB084C6" w14:textId="77777777" w:rsidR="00AE48DD" w:rsidRPr="00C115B2" w:rsidRDefault="00AE48DD" w:rsidP="005B0E11">
            <w:pPr>
              <w:pStyle w:val="movimento2"/>
              <w:rPr>
                <w:color w:val="002060"/>
              </w:rPr>
            </w:pPr>
            <w:r w:rsidRPr="00C115B2">
              <w:rPr>
                <w:color w:val="002060"/>
              </w:rPr>
              <w:t xml:space="preserve">(CANTINE RIUNITE CSI) </w:t>
            </w:r>
          </w:p>
        </w:tc>
        <w:tc>
          <w:tcPr>
            <w:tcW w:w="800" w:type="dxa"/>
            <w:tcMar>
              <w:top w:w="20" w:type="dxa"/>
              <w:left w:w="20" w:type="dxa"/>
              <w:bottom w:w="20" w:type="dxa"/>
              <w:right w:w="20" w:type="dxa"/>
            </w:tcMar>
            <w:vAlign w:val="center"/>
            <w:hideMark/>
          </w:tcPr>
          <w:p w14:paraId="04E282D7"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0C21C98" w14:textId="77777777" w:rsidR="00AE48DD" w:rsidRPr="00C115B2" w:rsidRDefault="00AE48DD" w:rsidP="005B0E11">
            <w:pPr>
              <w:pStyle w:val="movimento"/>
              <w:rPr>
                <w:color w:val="002060"/>
              </w:rPr>
            </w:pPr>
            <w:r w:rsidRPr="00C115B2">
              <w:rPr>
                <w:color w:val="002060"/>
              </w:rPr>
              <w:t>EL HAFIDI MAROAN</w:t>
            </w:r>
          </w:p>
        </w:tc>
        <w:tc>
          <w:tcPr>
            <w:tcW w:w="2200" w:type="dxa"/>
            <w:tcMar>
              <w:top w:w="20" w:type="dxa"/>
              <w:left w:w="20" w:type="dxa"/>
              <w:bottom w:w="20" w:type="dxa"/>
              <w:right w:w="20" w:type="dxa"/>
            </w:tcMar>
            <w:vAlign w:val="center"/>
            <w:hideMark/>
          </w:tcPr>
          <w:p w14:paraId="31CFA652" w14:textId="77777777" w:rsidR="00AE48DD" w:rsidRPr="00C115B2" w:rsidRDefault="00AE48DD" w:rsidP="005B0E11">
            <w:pPr>
              <w:pStyle w:val="movimento2"/>
              <w:rPr>
                <w:color w:val="002060"/>
              </w:rPr>
            </w:pPr>
            <w:r w:rsidRPr="00C115B2">
              <w:rPr>
                <w:color w:val="002060"/>
              </w:rPr>
              <w:t xml:space="preserve">(SPECIAL ONE SPORTING CLUB) </w:t>
            </w:r>
          </w:p>
        </w:tc>
      </w:tr>
    </w:tbl>
    <w:p w14:paraId="715DD2AD" w14:textId="77777777" w:rsidR="00AE48DD" w:rsidRPr="00C115B2" w:rsidRDefault="00AE48DD" w:rsidP="00AE48DD">
      <w:pPr>
        <w:pStyle w:val="titolo20"/>
        <w:rPr>
          <w:rFonts w:eastAsiaTheme="minorEastAsia"/>
          <w:color w:val="002060"/>
        </w:rPr>
      </w:pPr>
      <w:r w:rsidRPr="00C115B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553CC824" w14:textId="77777777" w:rsidTr="005B0E11">
        <w:tc>
          <w:tcPr>
            <w:tcW w:w="2200" w:type="dxa"/>
            <w:tcMar>
              <w:top w:w="20" w:type="dxa"/>
              <w:left w:w="20" w:type="dxa"/>
              <w:bottom w:w="20" w:type="dxa"/>
              <w:right w:w="20" w:type="dxa"/>
            </w:tcMar>
            <w:vAlign w:val="center"/>
            <w:hideMark/>
          </w:tcPr>
          <w:p w14:paraId="37683836" w14:textId="77777777" w:rsidR="00AE48DD" w:rsidRPr="00C115B2" w:rsidRDefault="00AE48DD" w:rsidP="005B0E11">
            <w:pPr>
              <w:pStyle w:val="movimento"/>
              <w:rPr>
                <w:color w:val="002060"/>
              </w:rPr>
            </w:pPr>
            <w:r w:rsidRPr="00C115B2">
              <w:rPr>
                <w:color w:val="002060"/>
              </w:rPr>
              <w:t>MARINO CHRISTIAN</w:t>
            </w:r>
          </w:p>
        </w:tc>
        <w:tc>
          <w:tcPr>
            <w:tcW w:w="2200" w:type="dxa"/>
            <w:tcMar>
              <w:top w:w="20" w:type="dxa"/>
              <w:left w:w="20" w:type="dxa"/>
              <w:bottom w:w="20" w:type="dxa"/>
              <w:right w:w="20" w:type="dxa"/>
            </w:tcMar>
            <w:vAlign w:val="center"/>
            <w:hideMark/>
          </w:tcPr>
          <w:p w14:paraId="34414D81" w14:textId="77777777" w:rsidR="00AE48DD" w:rsidRPr="00C115B2" w:rsidRDefault="00AE48DD" w:rsidP="005B0E11">
            <w:pPr>
              <w:pStyle w:val="movimento2"/>
              <w:rPr>
                <w:color w:val="002060"/>
              </w:rPr>
            </w:pPr>
            <w:r w:rsidRPr="00C115B2">
              <w:rPr>
                <w:color w:val="002060"/>
              </w:rPr>
              <w:t xml:space="preserve">(AUDAX 1970 S.ANGELO) </w:t>
            </w:r>
          </w:p>
        </w:tc>
        <w:tc>
          <w:tcPr>
            <w:tcW w:w="800" w:type="dxa"/>
            <w:tcMar>
              <w:top w:w="20" w:type="dxa"/>
              <w:left w:w="20" w:type="dxa"/>
              <w:bottom w:w="20" w:type="dxa"/>
              <w:right w:w="20" w:type="dxa"/>
            </w:tcMar>
            <w:vAlign w:val="center"/>
            <w:hideMark/>
          </w:tcPr>
          <w:p w14:paraId="48471831"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6A77F0D5" w14:textId="77777777" w:rsidR="00AE48DD" w:rsidRPr="00C115B2" w:rsidRDefault="00AE48DD" w:rsidP="005B0E11">
            <w:pPr>
              <w:pStyle w:val="movimento"/>
              <w:rPr>
                <w:color w:val="002060"/>
              </w:rPr>
            </w:pPr>
            <w:r w:rsidRPr="00C115B2">
              <w:rPr>
                <w:color w:val="002060"/>
              </w:rPr>
              <w:t>MARZIALI JOSHUA</w:t>
            </w:r>
          </w:p>
        </w:tc>
        <w:tc>
          <w:tcPr>
            <w:tcW w:w="2200" w:type="dxa"/>
            <w:tcMar>
              <w:top w:w="20" w:type="dxa"/>
              <w:left w:w="20" w:type="dxa"/>
              <w:bottom w:w="20" w:type="dxa"/>
              <w:right w:w="20" w:type="dxa"/>
            </w:tcMar>
            <w:vAlign w:val="center"/>
            <w:hideMark/>
          </w:tcPr>
          <w:p w14:paraId="165EFDD6" w14:textId="77777777" w:rsidR="00AE48DD" w:rsidRPr="00C115B2" w:rsidRDefault="00AE48DD" w:rsidP="005B0E11">
            <w:pPr>
              <w:pStyle w:val="movimento2"/>
              <w:rPr>
                <w:color w:val="002060"/>
              </w:rPr>
            </w:pPr>
            <w:r w:rsidRPr="00C115B2">
              <w:rPr>
                <w:color w:val="002060"/>
              </w:rPr>
              <w:t xml:space="preserve">(FERMANA FUTSAL 2022) </w:t>
            </w:r>
          </w:p>
        </w:tc>
      </w:tr>
      <w:tr w:rsidR="00AE48DD" w:rsidRPr="00C115B2" w14:paraId="49714128" w14:textId="77777777" w:rsidTr="005B0E11">
        <w:tc>
          <w:tcPr>
            <w:tcW w:w="2200" w:type="dxa"/>
            <w:tcMar>
              <w:top w:w="20" w:type="dxa"/>
              <w:left w:w="20" w:type="dxa"/>
              <w:bottom w:w="20" w:type="dxa"/>
              <w:right w:w="20" w:type="dxa"/>
            </w:tcMar>
            <w:vAlign w:val="center"/>
            <w:hideMark/>
          </w:tcPr>
          <w:p w14:paraId="17D6FF46" w14:textId="77777777" w:rsidR="00AE48DD" w:rsidRPr="00C115B2" w:rsidRDefault="00AE48DD" w:rsidP="005B0E11">
            <w:pPr>
              <w:pStyle w:val="movimento"/>
              <w:rPr>
                <w:color w:val="002060"/>
              </w:rPr>
            </w:pPr>
            <w:r w:rsidRPr="00C115B2">
              <w:rPr>
                <w:color w:val="002060"/>
              </w:rPr>
              <w:t>PETRELLI FRANCESCO</w:t>
            </w:r>
          </w:p>
        </w:tc>
        <w:tc>
          <w:tcPr>
            <w:tcW w:w="2200" w:type="dxa"/>
            <w:tcMar>
              <w:top w:w="20" w:type="dxa"/>
              <w:left w:w="20" w:type="dxa"/>
              <w:bottom w:w="20" w:type="dxa"/>
              <w:right w:w="20" w:type="dxa"/>
            </w:tcMar>
            <w:vAlign w:val="center"/>
            <w:hideMark/>
          </w:tcPr>
          <w:p w14:paraId="2E0BCD03" w14:textId="77777777" w:rsidR="00AE48DD" w:rsidRPr="00C115B2" w:rsidRDefault="00AE48DD" w:rsidP="005B0E11">
            <w:pPr>
              <w:pStyle w:val="movimento2"/>
              <w:rPr>
                <w:color w:val="002060"/>
              </w:rPr>
            </w:pPr>
            <w:r w:rsidRPr="00C115B2">
              <w:rPr>
                <w:color w:val="002060"/>
              </w:rPr>
              <w:t xml:space="preserve">(NUOVA JUVENTINA FFC) </w:t>
            </w:r>
          </w:p>
        </w:tc>
        <w:tc>
          <w:tcPr>
            <w:tcW w:w="800" w:type="dxa"/>
            <w:tcMar>
              <w:top w:w="20" w:type="dxa"/>
              <w:left w:w="20" w:type="dxa"/>
              <w:bottom w:w="20" w:type="dxa"/>
              <w:right w:w="20" w:type="dxa"/>
            </w:tcMar>
            <w:vAlign w:val="center"/>
            <w:hideMark/>
          </w:tcPr>
          <w:p w14:paraId="15C4C8DB"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95A2817" w14:textId="77777777" w:rsidR="00AE48DD" w:rsidRPr="00C115B2" w:rsidRDefault="00AE48DD" w:rsidP="005B0E11">
            <w:pPr>
              <w:pStyle w:val="movimento"/>
              <w:rPr>
                <w:color w:val="002060"/>
              </w:rPr>
            </w:pPr>
            <w:r w:rsidRPr="00C115B2">
              <w:rPr>
                <w:color w:val="002060"/>
              </w:rPr>
              <w:t>MARI MATTEO</w:t>
            </w:r>
          </w:p>
        </w:tc>
        <w:tc>
          <w:tcPr>
            <w:tcW w:w="2200" w:type="dxa"/>
            <w:tcMar>
              <w:top w:w="20" w:type="dxa"/>
              <w:left w:w="20" w:type="dxa"/>
              <w:bottom w:w="20" w:type="dxa"/>
              <w:right w:w="20" w:type="dxa"/>
            </w:tcMar>
            <w:vAlign w:val="center"/>
            <w:hideMark/>
          </w:tcPr>
          <w:p w14:paraId="52C0CC7A" w14:textId="77777777" w:rsidR="00AE48DD" w:rsidRPr="00C115B2" w:rsidRDefault="00AE48DD" w:rsidP="005B0E11">
            <w:pPr>
              <w:pStyle w:val="movimento2"/>
              <w:rPr>
                <w:color w:val="002060"/>
              </w:rPr>
            </w:pPr>
            <w:r w:rsidRPr="00C115B2">
              <w:rPr>
                <w:color w:val="002060"/>
              </w:rPr>
              <w:t xml:space="preserve">(PIETRALACROCE 73) </w:t>
            </w:r>
          </w:p>
        </w:tc>
      </w:tr>
    </w:tbl>
    <w:p w14:paraId="18DD7765" w14:textId="77777777" w:rsidR="00AE48DD" w:rsidRDefault="00AE48DD" w:rsidP="00AE48DD">
      <w:pPr>
        <w:pStyle w:val="breakline"/>
        <w:rPr>
          <w:color w:val="002060"/>
        </w:rPr>
      </w:pPr>
    </w:p>
    <w:p w14:paraId="033A2BB2" w14:textId="77777777" w:rsidR="00AE48DD" w:rsidRPr="001C24CB" w:rsidRDefault="00AE48DD" w:rsidP="00AE48DD">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69AB0282" w14:textId="77777777" w:rsidR="00AE48DD" w:rsidRPr="001C24CB" w:rsidRDefault="00AE48DD" w:rsidP="00AE48DD">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608C33EE" w14:textId="77777777" w:rsidR="00AE48DD" w:rsidRPr="00C115B2" w:rsidRDefault="00AE48DD" w:rsidP="00AE48DD">
      <w:pPr>
        <w:pStyle w:val="breakline"/>
        <w:rPr>
          <w:rFonts w:eastAsiaTheme="minorEastAsia"/>
          <w:color w:val="002060"/>
        </w:rPr>
      </w:pPr>
    </w:p>
    <w:p w14:paraId="7DB12838" w14:textId="77777777" w:rsidR="00AE48DD" w:rsidRPr="00C115B2" w:rsidRDefault="00AE48DD" w:rsidP="00AE48DD">
      <w:pPr>
        <w:pStyle w:val="titoloprinc0"/>
        <w:rPr>
          <w:color w:val="002060"/>
        </w:rPr>
      </w:pPr>
      <w:r w:rsidRPr="00C115B2">
        <w:rPr>
          <w:color w:val="002060"/>
        </w:rPr>
        <w:t>CLASSIFICA</w:t>
      </w:r>
    </w:p>
    <w:p w14:paraId="1060E8BA" w14:textId="77777777" w:rsidR="00AE48DD" w:rsidRPr="00C115B2" w:rsidRDefault="00AE48DD" w:rsidP="00AE48DD">
      <w:pPr>
        <w:pStyle w:val="breakline"/>
        <w:rPr>
          <w:color w:val="002060"/>
        </w:rPr>
      </w:pPr>
    </w:p>
    <w:p w14:paraId="70CCEF20" w14:textId="77777777" w:rsidR="00AE48DD" w:rsidRPr="00C115B2" w:rsidRDefault="00AE48DD" w:rsidP="00AE48DD">
      <w:pPr>
        <w:pStyle w:val="breakline"/>
        <w:rPr>
          <w:color w:val="002060"/>
        </w:rPr>
      </w:pPr>
    </w:p>
    <w:p w14:paraId="00FE8A60" w14:textId="77777777" w:rsidR="00AE48DD" w:rsidRPr="00C115B2" w:rsidRDefault="00AE48DD" w:rsidP="00AE48DD">
      <w:pPr>
        <w:pStyle w:val="sottotitolocampionato10"/>
        <w:rPr>
          <w:color w:val="002060"/>
        </w:rPr>
      </w:pPr>
      <w:r w:rsidRPr="00C115B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20AB5885"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F4025" w14:textId="77777777" w:rsidR="00AE48DD" w:rsidRPr="00C115B2" w:rsidRDefault="00AE48DD" w:rsidP="005B0E11">
            <w:pPr>
              <w:pStyle w:val="headertabella0"/>
              <w:rPr>
                <w:color w:val="002060"/>
              </w:rPr>
            </w:pPr>
            <w:r w:rsidRPr="00C115B2">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C98EC"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34DA1"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606A8"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A4DE5"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B3590"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2BA51"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28993"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47F35"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0CD92" w14:textId="77777777" w:rsidR="00AE48DD" w:rsidRPr="00C115B2" w:rsidRDefault="00AE48DD" w:rsidP="005B0E11">
            <w:pPr>
              <w:pStyle w:val="headertabella0"/>
              <w:rPr>
                <w:color w:val="002060"/>
              </w:rPr>
            </w:pPr>
            <w:r w:rsidRPr="00C115B2">
              <w:rPr>
                <w:color w:val="002060"/>
              </w:rPr>
              <w:t>PE</w:t>
            </w:r>
          </w:p>
        </w:tc>
      </w:tr>
      <w:tr w:rsidR="00AE48DD" w:rsidRPr="00C115B2" w14:paraId="55818A03"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6FB12B" w14:textId="77777777" w:rsidR="00AE48DD" w:rsidRPr="00C115B2" w:rsidRDefault="00AE48DD" w:rsidP="005B0E11">
            <w:pPr>
              <w:pStyle w:val="rowtabella0"/>
              <w:rPr>
                <w:color w:val="002060"/>
                <w:lang w:val="en-US"/>
              </w:rPr>
            </w:pPr>
            <w:r w:rsidRPr="00C115B2">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AA12" w14:textId="77777777" w:rsidR="00AE48DD" w:rsidRPr="00C115B2" w:rsidRDefault="00AE48DD" w:rsidP="005B0E11">
            <w:pPr>
              <w:pStyle w:val="rowtabella0"/>
              <w:jc w:val="center"/>
              <w:rPr>
                <w:color w:val="002060"/>
              </w:rPr>
            </w:pPr>
            <w:r w:rsidRPr="00C115B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53A25"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493D4"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8058F"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9F4BF"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F2D43" w14:textId="77777777" w:rsidR="00AE48DD" w:rsidRPr="00C115B2" w:rsidRDefault="00AE48DD" w:rsidP="005B0E11">
            <w:pPr>
              <w:pStyle w:val="rowtabella0"/>
              <w:jc w:val="center"/>
              <w:rPr>
                <w:color w:val="002060"/>
              </w:rPr>
            </w:pPr>
            <w:r w:rsidRPr="00C115B2">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83011" w14:textId="77777777" w:rsidR="00AE48DD" w:rsidRPr="00C115B2" w:rsidRDefault="00AE48DD" w:rsidP="005B0E11">
            <w:pPr>
              <w:pStyle w:val="rowtabella0"/>
              <w:jc w:val="center"/>
              <w:rPr>
                <w:color w:val="002060"/>
              </w:rPr>
            </w:pPr>
            <w:r w:rsidRPr="00C115B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8D605" w14:textId="77777777" w:rsidR="00AE48DD" w:rsidRPr="00C115B2" w:rsidRDefault="00AE48DD" w:rsidP="005B0E11">
            <w:pPr>
              <w:pStyle w:val="rowtabella0"/>
              <w:jc w:val="center"/>
              <w:rPr>
                <w:color w:val="002060"/>
              </w:rPr>
            </w:pPr>
            <w:r w:rsidRPr="00C115B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72920" w14:textId="77777777" w:rsidR="00AE48DD" w:rsidRPr="00C115B2" w:rsidRDefault="00AE48DD" w:rsidP="005B0E11">
            <w:pPr>
              <w:pStyle w:val="rowtabella0"/>
              <w:jc w:val="center"/>
              <w:rPr>
                <w:color w:val="002060"/>
              </w:rPr>
            </w:pPr>
            <w:r w:rsidRPr="00C115B2">
              <w:rPr>
                <w:color w:val="002060"/>
              </w:rPr>
              <w:t>0</w:t>
            </w:r>
          </w:p>
        </w:tc>
      </w:tr>
      <w:tr w:rsidR="00AE48DD" w:rsidRPr="00C115B2" w14:paraId="635FD3A5"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889AD" w14:textId="77777777" w:rsidR="00AE48DD" w:rsidRPr="00C115B2" w:rsidRDefault="00AE48DD" w:rsidP="005B0E11">
            <w:pPr>
              <w:pStyle w:val="rowtabella0"/>
              <w:rPr>
                <w:color w:val="002060"/>
              </w:rPr>
            </w:pPr>
            <w:r w:rsidRPr="00C115B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6A3F7" w14:textId="77777777" w:rsidR="00AE48DD" w:rsidRPr="00C115B2" w:rsidRDefault="00AE48DD" w:rsidP="005B0E11">
            <w:pPr>
              <w:pStyle w:val="rowtabella0"/>
              <w:jc w:val="center"/>
              <w:rPr>
                <w:color w:val="002060"/>
              </w:rPr>
            </w:pPr>
            <w:r w:rsidRPr="00C115B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D06B5"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72EA4"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4F7BC"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BCF1"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D34A1" w14:textId="77777777" w:rsidR="00AE48DD" w:rsidRPr="00C115B2" w:rsidRDefault="00AE48DD" w:rsidP="005B0E11">
            <w:pPr>
              <w:pStyle w:val="rowtabella0"/>
              <w:jc w:val="center"/>
              <w:rPr>
                <w:color w:val="002060"/>
              </w:rPr>
            </w:pPr>
            <w:r w:rsidRPr="00C115B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8DE79" w14:textId="77777777" w:rsidR="00AE48DD" w:rsidRPr="00C115B2" w:rsidRDefault="00AE48DD" w:rsidP="005B0E11">
            <w:pPr>
              <w:pStyle w:val="rowtabella0"/>
              <w:jc w:val="center"/>
              <w:rPr>
                <w:color w:val="002060"/>
              </w:rPr>
            </w:pPr>
            <w:r w:rsidRPr="00C115B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BCDEE" w14:textId="77777777" w:rsidR="00AE48DD" w:rsidRPr="00C115B2" w:rsidRDefault="00AE48DD" w:rsidP="005B0E11">
            <w:pPr>
              <w:pStyle w:val="rowtabella0"/>
              <w:jc w:val="center"/>
              <w:rPr>
                <w:color w:val="002060"/>
              </w:rPr>
            </w:pPr>
            <w:r w:rsidRPr="00C115B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7F49C" w14:textId="77777777" w:rsidR="00AE48DD" w:rsidRPr="00C115B2" w:rsidRDefault="00AE48DD" w:rsidP="005B0E11">
            <w:pPr>
              <w:pStyle w:val="rowtabella0"/>
              <w:jc w:val="center"/>
              <w:rPr>
                <w:color w:val="002060"/>
              </w:rPr>
            </w:pPr>
            <w:r w:rsidRPr="00C115B2">
              <w:rPr>
                <w:color w:val="002060"/>
              </w:rPr>
              <w:t>0</w:t>
            </w:r>
          </w:p>
        </w:tc>
      </w:tr>
      <w:tr w:rsidR="00AE48DD" w:rsidRPr="00C115B2" w14:paraId="13EE7944"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474C03" w14:textId="77777777" w:rsidR="00AE48DD" w:rsidRPr="00C115B2" w:rsidRDefault="00AE48DD" w:rsidP="005B0E11">
            <w:pPr>
              <w:pStyle w:val="rowtabella0"/>
              <w:rPr>
                <w:color w:val="002060"/>
              </w:rPr>
            </w:pPr>
            <w:r w:rsidRPr="00C115B2">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BFE95" w14:textId="77777777" w:rsidR="00AE48DD" w:rsidRPr="00C115B2" w:rsidRDefault="00AE48DD" w:rsidP="005B0E11">
            <w:pPr>
              <w:pStyle w:val="rowtabella0"/>
              <w:jc w:val="center"/>
              <w:rPr>
                <w:color w:val="002060"/>
              </w:rPr>
            </w:pPr>
            <w:r w:rsidRPr="00C115B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27EC2"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5B024"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342D9"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5CB8"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9C92C" w14:textId="77777777" w:rsidR="00AE48DD" w:rsidRPr="00C115B2" w:rsidRDefault="00AE48DD" w:rsidP="005B0E11">
            <w:pPr>
              <w:pStyle w:val="rowtabella0"/>
              <w:jc w:val="center"/>
              <w:rPr>
                <w:color w:val="002060"/>
              </w:rPr>
            </w:pPr>
            <w:r w:rsidRPr="00C115B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7E05" w14:textId="77777777" w:rsidR="00AE48DD" w:rsidRPr="00C115B2" w:rsidRDefault="00AE48DD" w:rsidP="005B0E11">
            <w:pPr>
              <w:pStyle w:val="rowtabella0"/>
              <w:jc w:val="center"/>
              <w:rPr>
                <w:color w:val="002060"/>
              </w:rPr>
            </w:pPr>
            <w:r w:rsidRPr="00C115B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A41E8"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F550C" w14:textId="77777777" w:rsidR="00AE48DD" w:rsidRPr="00C115B2" w:rsidRDefault="00AE48DD" w:rsidP="005B0E11">
            <w:pPr>
              <w:pStyle w:val="rowtabella0"/>
              <w:jc w:val="center"/>
              <w:rPr>
                <w:color w:val="002060"/>
              </w:rPr>
            </w:pPr>
            <w:r w:rsidRPr="00C115B2">
              <w:rPr>
                <w:color w:val="002060"/>
              </w:rPr>
              <w:t>0</w:t>
            </w:r>
          </w:p>
        </w:tc>
      </w:tr>
      <w:tr w:rsidR="00AE48DD" w:rsidRPr="00C115B2" w14:paraId="4C225E65"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ED941" w14:textId="77777777" w:rsidR="00AE48DD" w:rsidRPr="00C115B2" w:rsidRDefault="00AE48DD" w:rsidP="005B0E11">
            <w:pPr>
              <w:pStyle w:val="rowtabella0"/>
              <w:rPr>
                <w:color w:val="002060"/>
              </w:rPr>
            </w:pPr>
            <w:r w:rsidRPr="00C115B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16B41"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71E3"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B9B3"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5F6A0"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31AF6"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E2A1B" w14:textId="77777777" w:rsidR="00AE48DD" w:rsidRPr="00C115B2" w:rsidRDefault="00AE48DD" w:rsidP="005B0E11">
            <w:pPr>
              <w:pStyle w:val="rowtabella0"/>
              <w:jc w:val="center"/>
              <w:rPr>
                <w:color w:val="002060"/>
              </w:rPr>
            </w:pPr>
            <w:r w:rsidRPr="00C115B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22660" w14:textId="77777777" w:rsidR="00AE48DD" w:rsidRPr="00C115B2" w:rsidRDefault="00AE48DD" w:rsidP="005B0E11">
            <w:pPr>
              <w:pStyle w:val="rowtabella0"/>
              <w:jc w:val="center"/>
              <w:rPr>
                <w:color w:val="002060"/>
              </w:rPr>
            </w:pPr>
            <w:r w:rsidRPr="00C115B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6FF2E" w14:textId="77777777" w:rsidR="00AE48DD" w:rsidRPr="00C115B2" w:rsidRDefault="00AE48DD" w:rsidP="005B0E11">
            <w:pPr>
              <w:pStyle w:val="rowtabella0"/>
              <w:jc w:val="center"/>
              <w:rPr>
                <w:color w:val="002060"/>
              </w:rPr>
            </w:pPr>
            <w:r w:rsidRPr="00C115B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3412" w14:textId="77777777" w:rsidR="00AE48DD" w:rsidRPr="00C115B2" w:rsidRDefault="00AE48DD" w:rsidP="005B0E11">
            <w:pPr>
              <w:pStyle w:val="rowtabella0"/>
              <w:jc w:val="center"/>
              <w:rPr>
                <w:color w:val="002060"/>
              </w:rPr>
            </w:pPr>
            <w:r w:rsidRPr="00C115B2">
              <w:rPr>
                <w:color w:val="002060"/>
              </w:rPr>
              <w:t>0</w:t>
            </w:r>
          </w:p>
        </w:tc>
      </w:tr>
      <w:tr w:rsidR="00AE48DD" w:rsidRPr="00C115B2" w14:paraId="217FF83A"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C29F2" w14:textId="77777777" w:rsidR="00AE48DD" w:rsidRPr="00C115B2" w:rsidRDefault="00AE48DD" w:rsidP="005B0E11">
            <w:pPr>
              <w:pStyle w:val="rowtabella0"/>
              <w:rPr>
                <w:color w:val="002060"/>
              </w:rPr>
            </w:pPr>
            <w:r w:rsidRPr="00C115B2">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22046" w14:textId="77777777" w:rsidR="00AE48DD" w:rsidRPr="00C115B2" w:rsidRDefault="00AE48DD" w:rsidP="005B0E11">
            <w:pPr>
              <w:pStyle w:val="rowtabella0"/>
              <w:jc w:val="center"/>
              <w:rPr>
                <w:color w:val="002060"/>
              </w:rPr>
            </w:pPr>
            <w:r w:rsidRPr="00C115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D04D5"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2C55"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48142"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FACA6"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F36D2" w14:textId="77777777" w:rsidR="00AE48DD" w:rsidRPr="00C115B2" w:rsidRDefault="00AE48DD" w:rsidP="005B0E11">
            <w:pPr>
              <w:pStyle w:val="rowtabella0"/>
              <w:jc w:val="center"/>
              <w:rPr>
                <w:color w:val="002060"/>
              </w:rPr>
            </w:pPr>
            <w:r w:rsidRPr="00C115B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6D9F3" w14:textId="77777777" w:rsidR="00AE48DD" w:rsidRPr="00C115B2" w:rsidRDefault="00AE48DD" w:rsidP="005B0E11">
            <w:pPr>
              <w:pStyle w:val="rowtabella0"/>
              <w:jc w:val="center"/>
              <w:rPr>
                <w:color w:val="002060"/>
              </w:rPr>
            </w:pPr>
            <w:r w:rsidRPr="00C115B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419F0"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0427" w14:textId="77777777" w:rsidR="00AE48DD" w:rsidRPr="00C115B2" w:rsidRDefault="00AE48DD" w:rsidP="005B0E11">
            <w:pPr>
              <w:pStyle w:val="rowtabella0"/>
              <w:jc w:val="center"/>
              <w:rPr>
                <w:color w:val="002060"/>
              </w:rPr>
            </w:pPr>
            <w:r w:rsidRPr="00C115B2">
              <w:rPr>
                <w:color w:val="002060"/>
              </w:rPr>
              <w:t>0</w:t>
            </w:r>
          </w:p>
        </w:tc>
      </w:tr>
      <w:tr w:rsidR="00AE48DD" w:rsidRPr="00C115B2" w14:paraId="37142FB6"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29B6B" w14:textId="77777777" w:rsidR="00AE48DD" w:rsidRPr="00C115B2" w:rsidRDefault="00AE48DD" w:rsidP="005B0E11">
            <w:pPr>
              <w:pStyle w:val="rowtabella0"/>
              <w:rPr>
                <w:color w:val="002060"/>
              </w:rPr>
            </w:pPr>
            <w:r w:rsidRPr="00C115B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1233F" w14:textId="77777777" w:rsidR="00AE48DD" w:rsidRPr="00C115B2" w:rsidRDefault="00AE48DD" w:rsidP="005B0E11">
            <w:pPr>
              <w:pStyle w:val="rowtabella0"/>
              <w:jc w:val="center"/>
              <w:rPr>
                <w:color w:val="002060"/>
              </w:rPr>
            </w:pPr>
            <w:r w:rsidRPr="00C115B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21DC0"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C1DF3"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5CCE5"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229F6"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081C1" w14:textId="77777777" w:rsidR="00AE48DD" w:rsidRPr="00C115B2" w:rsidRDefault="00AE48DD" w:rsidP="005B0E11">
            <w:pPr>
              <w:pStyle w:val="rowtabella0"/>
              <w:jc w:val="center"/>
              <w:rPr>
                <w:color w:val="002060"/>
              </w:rPr>
            </w:pPr>
            <w:r w:rsidRPr="00C115B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EBC93" w14:textId="77777777" w:rsidR="00AE48DD" w:rsidRPr="00C115B2" w:rsidRDefault="00AE48DD" w:rsidP="005B0E11">
            <w:pPr>
              <w:pStyle w:val="rowtabella0"/>
              <w:jc w:val="center"/>
              <w:rPr>
                <w:color w:val="002060"/>
              </w:rPr>
            </w:pPr>
            <w:r w:rsidRPr="00C115B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55015"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E190F" w14:textId="77777777" w:rsidR="00AE48DD" w:rsidRPr="00C115B2" w:rsidRDefault="00AE48DD" w:rsidP="005B0E11">
            <w:pPr>
              <w:pStyle w:val="rowtabella0"/>
              <w:jc w:val="center"/>
              <w:rPr>
                <w:color w:val="002060"/>
              </w:rPr>
            </w:pPr>
            <w:r w:rsidRPr="00C115B2">
              <w:rPr>
                <w:color w:val="002060"/>
              </w:rPr>
              <w:t>0</w:t>
            </w:r>
          </w:p>
        </w:tc>
      </w:tr>
      <w:tr w:rsidR="00AE48DD" w:rsidRPr="00C115B2" w14:paraId="41D90AF2"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773C1A" w14:textId="77777777" w:rsidR="00AE48DD" w:rsidRPr="00C115B2" w:rsidRDefault="00AE48DD" w:rsidP="005B0E11">
            <w:pPr>
              <w:pStyle w:val="rowtabella0"/>
              <w:rPr>
                <w:color w:val="002060"/>
              </w:rPr>
            </w:pPr>
            <w:r w:rsidRPr="00C115B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962E6" w14:textId="77777777" w:rsidR="00AE48DD" w:rsidRPr="00C115B2" w:rsidRDefault="00AE48DD" w:rsidP="005B0E11">
            <w:pPr>
              <w:pStyle w:val="rowtabella0"/>
              <w:jc w:val="center"/>
              <w:rPr>
                <w:color w:val="002060"/>
              </w:rPr>
            </w:pPr>
            <w:r w:rsidRPr="00C115B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E6E7"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DDB20"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C1EBC"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3F069"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AA504" w14:textId="77777777" w:rsidR="00AE48DD" w:rsidRPr="00C115B2" w:rsidRDefault="00AE48DD" w:rsidP="005B0E11">
            <w:pPr>
              <w:pStyle w:val="rowtabella0"/>
              <w:jc w:val="center"/>
              <w:rPr>
                <w:color w:val="002060"/>
              </w:rPr>
            </w:pPr>
            <w:r w:rsidRPr="00C115B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5F1F" w14:textId="77777777" w:rsidR="00AE48DD" w:rsidRPr="00C115B2" w:rsidRDefault="00AE48DD" w:rsidP="005B0E11">
            <w:pPr>
              <w:pStyle w:val="rowtabella0"/>
              <w:jc w:val="center"/>
              <w:rPr>
                <w:color w:val="002060"/>
              </w:rPr>
            </w:pPr>
            <w:r w:rsidRPr="00C115B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30BD7"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A2061" w14:textId="77777777" w:rsidR="00AE48DD" w:rsidRPr="00C115B2" w:rsidRDefault="00AE48DD" w:rsidP="005B0E11">
            <w:pPr>
              <w:pStyle w:val="rowtabella0"/>
              <w:jc w:val="center"/>
              <w:rPr>
                <w:color w:val="002060"/>
              </w:rPr>
            </w:pPr>
            <w:r w:rsidRPr="00C115B2">
              <w:rPr>
                <w:color w:val="002060"/>
              </w:rPr>
              <w:t>0</w:t>
            </w:r>
          </w:p>
        </w:tc>
      </w:tr>
      <w:tr w:rsidR="00AE48DD" w:rsidRPr="00C115B2" w14:paraId="44F66BC2"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85BA5C" w14:textId="77777777" w:rsidR="00AE48DD" w:rsidRPr="00C115B2" w:rsidRDefault="00AE48DD" w:rsidP="005B0E11">
            <w:pPr>
              <w:pStyle w:val="rowtabella0"/>
              <w:rPr>
                <w:color w:val="002060"/>
              </w:rPr>
            </w:pPr>
            <w:r w:rsidRPr="00C115B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B2A19" w14:textId="77777777" w:rsidR="00AE48DD" w:rsidRPr="00C115B2" w:rsidRDefault="00AE48DD" w:rsidP="005B0E11">
            <w:pPr>
              <w:pStyle w:val="rowtabella0"/>
              <w:jc w:val="center"/>
              <w:rPr>
                <w:color w:val="002060"/>
              </w:rPr>
            </w:pPr>
            <w:r w:rsidRPr="00C115B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AD047"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33C5"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EFB3"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B656A"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E86F9" w14:textId="77777777" w:rsidR="00AE48DD" w:rsidRPr="00C115B2" w:rsidRDefault="00AE48DD" w:rsidP="005B0E11">
            <w:pPr>
              <w:pStyle w:val="rowtabella0"/>
              <w:jc w:val="center"/>
              <w:rPr>
                <w:color w:val="002060"/>
              </w:rPr>
            </w:pPr>
            <w:r w:rsidRPr="00C115B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D4D9" w14:textId="77777777" w:rsidR="00AE48DD" w:rsidRPr="00C115B2" w:rsidRDefault="00AE48DD" w:rsidP="005B0E11">
            <w:pPr>
              <w:pStyle w:val="rowtabella0"/>
              <w:jc w:val="center"/>
              <w:rPr>
                <w:color w:val="002060"/>
              </w:rPr>
            </w:pPr>
            <w:r w:rsidRPr="00C115B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E733B" w14:textId="77777777" w:rsidR="00AE48DD" w:rsidRPr="00C115B2" w:rsidRDefault="00AE48DD" w:rsidP="005B0E11">
            <w:pPr>
              <w:pStyle w:val="rowtabella0"/>
              <w:jc w:val="center"/>
              <w:rPr>
                <w:color w:val="002060"/>
              </w:rPr>
            </w:pPr>
            <w:r w:rsidRPr="00C115B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77592" w14:textId="77777777" w:rsidR="00AE48DD" w:rsidRPr="00C115B2" w:rsidRDefault="00AE48DD" w:rsidP="005B0E11">
            <w:pPr>
              <w:pStyle w:val="rowtabella0"/>
              <w:jc w:val="center"/>
              <w:rPr>
                <w:color w:val="002060"/>
              </w:rPr>
            </w:pPr>
            <w:r w:rsidRPr="00C115B2">
              <w:rPr>
                <w:color w:val="002060"/>
              </w:rPr>
              <w:t>0</w:t>
            </w:r>
          </w:p>
        </w:tc>
      </w:tr>
      <w:tr w:rsidR="00AE48DD" w:rsidRPr="00C115B2" w14:paraId="3DAB899E"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90C5EC" w14:textId="77777777" w:rsidR="00AE48DD" w:rsidRPr="00C115B2" w:rsidRDefault="00AE48DD" w:rsidP="005B0E11">
            <w:pPr>
              <w:pStyle w:val="rowtabella0"/>
              <w:rPr>
                <w:color w:val="002060"/>
                <w:lang w:val="en-US"/>
              </w:rPr>
            </w:pPr>
            <w:r w:rsidRPr="00C115B2">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5BD69" w14:textId="77777777" w:rsidR="00AE48DD" w:rsidRPr="00C115B2" w:rsidRDefault="00AE48DD" w:rsidP="005B0E11">
            <w:pPr>
              <w:pStyle w:val="rowtabella0"/>
              <w:jc w:val="center"/>
              <w:rPr>
                <w:color w:val="002060"/>
              </w:rPr>
            </w:pPr>
            <w:r w:rsidRPr="00C115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03459"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4ED96"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B5043"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2D9BB"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A809" w14:textId="77777777" w:rsidR="00AE48DD" w:rsidRPr="00C115B2" w:rsidRDefault="00AE48DD" w:rsidP="005B0E11">
            <w:pPr>
              <w:pStyle w:val="rowtabella0"/>
              <w:jc w:val="center"/>
              <w:rPr>
                <w:color w:val="002060"/>
              </w:rPr>
            </w:pPr>
            <w:r w:rsidRPr="00C115B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3797" w14:textId="77777777" w:rsidR="00AE48DD" w:rsidRPr="00C115B2" w:rsidRDefault="00AE48DD" w:rsidP="005B0E11">
            <w:pPr>
              <w:pStyle w:val="rowtabella0"/>
              <w:jc w:val="center"/>
              <w:rPr>
                <w:color w:val="002060"/>
              </w:rPr>
            </w:pPr>
            <w:r w:rsidRPr="00C115B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F58EC"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330FF" w14:textId="77777777" w:rsidR="00AE48DD" w:rsidRPr="00C115B2" w:rsidRDefault="00AE48DD" w:rsidP="005B0E11">
            <w:pPr>
              <w:pStyle w:val="rowtabella0"/>
              <w:jc w:val="center"/>
              <w:rPr>
                <w:color w:val="002060"/>
              </w:rPr>
            </w:pPr>
            <w:r w:rsidRPr="00C115B2">
              <w:rPr>
                <w:color w:val="002060"/>
              </w:rPr>
              <w:t>0</w:t>
            </w:r>
          </w:p>
        </w:tc>
      </w:tr>
      <w:tr w:rsidR="00AE48DD" w:rsidRPr="00C115B2" w14:paraId="368DF97D"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CB4A36" w14:textId="77777777" w:rsidR="00AE48DD" w:rsidRPr="00C115B2" w:rsidRDefault="00AE48DD" w:rsidP="005B0E11">
            <w:pPr>
              <w:pStyle w:val="rowtabella0"/>
              <w:rPr>
                <w:color w:val="002060"/>
              </w:rPr>
            </w:pPr>
            <w:r w:rsidRPr="00C115B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AF553"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246CC"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2CB30"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CA6E"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9735"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09D66" w14:textId="77777777" w:rsidR="00AE48DD" w:rsidRPr="00C115B2" w:rsidRDefault="00AE48DD" w:rsidP="005B0E11">
            <w:pPr>
              <w:pStyle w:val="rowtabella0"/>
              <w:jc w:val="center"/>
              <w:rPr>
                <w:color w:val="002060"/>
              </w:rPr>
            </w:pPr>
            <w:r w:rsidRPr="00C115B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34765" w14:textId="77777777" w:rsidR="00AE48DD" w:rsidRPr="00C115B2" w:rsidRDefault="00AE48DD" w:rsidP="005B0E11">
            <w:pPr>
              <w:pStyle w:val="rowtabella0"/>
              <w:jc w:val="center"/>
              <w:rPr>
                <w:color w:val="002060"/>
              </w:rPr>
            </w:pPr>
            <w:r w:rsidRPr="00C115B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6B267" w14:textId="77777777" w:rsidR="00AE48DD" w:rsidRPr="00C115B2" w:rsidRDefault="00AE48DD" w:rsidP="005B0E11">
            <w:pPr>
              <w:pStyle w:val="rowtabella0"/>
              <w:jc w:val="center"/>
              <w:rPr>
                <w:color w:val="002060"/>
              </w:rPr>
            </w:pPr>
            <w:r w:rsidRPr="00C115B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6E28C" w14:textId="77777777" w:rsidR="00AE48DD" w:rsidRPr="00C115B2" w:rsidRDefault="00AE48DD" w:rsidP="005B0E11">
            <w:pPr>
              <w:pStyle w:val="rowtabella0"/>
              <w:jc w:val="center"/>
              <w:rPr>
                <w:color w:val="002060"/>
              </w:rPr>
            </w:pPr>
            <w:r w:rsidRPr="00C115B2">
              <w:rPr>
                <w:color w:val="002060"/>
              </w:rPr>
              <w:t>1</w:t>
            </w:r>
          </w:p>
        </w:tc>
      </w:tr>
      <w:tr w:rsidR="00AE48DD" w:rsidRPr="00C115B2" w14:paraId="71A68DD9"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A90826" w14:textId="77777777" w:rsidR="00AE48DD" w:rsidRPr="00C115B2" w:rsidRDefault="00AE48DD" w:rsidP="005B0E11">
            <w:pPr>
              <w:pStyle w:val="rowtabella0"/>
              <w:rPr>
                <w:color w:val="002060"/>
              </w:rPr>
            </w:pPr>
            <w:r w:rsidRPr="00C115B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8E8C"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4456"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968E9"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AB265"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AC15C"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892C7"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3CA84" w14:textId="77777777" w:rsidR="00AE48DD" w:rsidRPr="00C115B2" w:rsidRDefault="00AE48DD" w:rsidP="005B0E11">
            <w:pPr>
              <w:pStyle w:val="rowtabella0"/>
              <w:jc w:val="center"/>
              <w:rPr>
                <w:color w:val="002060"/>
              </w:rPr>
            </w:pPr>
            <w:r w:rsidRPr="00C115B2">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CFBD9" w14:textId="77777777" w:rsidR="00AE48DD" w:rsidRPr="00C115B2" w:rsidRDefault="00AE48DD" w:rsidP="005B0E11">
            <w:pPr>
              <w:pStyle w:val="rowtabella0"/>
              <w:jc w:val="center"/>
              <w:rPr>
                <w:color w:val="002060"/>
              </w:rPr>
            </w:pPr>
            <w:r w:rsidRPr="00C115B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A220" w14:textId="77777777" w:rsidR="00AE48DD" w:rsidRPr="00C115B2" w:rsidRDefault="00AE48DD" w:rsidP="005B0E11">
            <w:pPr>
              <w:pStyle w:val="rowtabella0"/>
              <w:jc w:val="center"/>
              <w:rPr>
                <w:color w:val="002060"/>
              </w:rPr>
            </w:pPr>
            <w:r w:rsidRPr="00C115B2">
              <w:rPr>
                <w:color w:val="002060"/>
              </w:rPr>
              <w:t>0</w:t>
            </w:r>
          </w:p>
        </w:tc>
      </w:tr>
    </w:tbl>
    <w:p w14:paraId="1D9CB126" w14:textId="77777777" w:rsidR="00AE48DD" w:rsidRPr="00C115B2" w:rsidRDefault="00AE48DD" w:rsidP="00AE48DD">
      <w:pPr>
        <w:pStyle w:val="breakline"/>
        <w:rPr>
          <w:rFonts w:eastAsiaTheme="minorEastAsia"/>
          <w:color w:val="002060"/>
        </w:rPr>
      </w:pPr>
    </w:p>
    <w:p w14:paraId="1F44C743" w14:textId="77777777" w:rsidR="00AE48DD" w:rsidRPr="00C115B2" w:rsidRDefault="00AE48DD" w:rsidP="00AE48DD">
      <w:pPr>
        <w:pStyle w:val="breakline"/>
        <w:jc w:val="center"/>
        <w:rPr>
          <w:color w:val="002060"/>
        </w:rPr>
      </w:pPr>
      <w:r w:rsidRPr="00C115B2">
        <w:rPr>
          <w:rFonts w:ascii="Arial" w:hAnsi="Arial" w:cs="Arial"/>
          <w:b/>
          <w:bCs/>
          <w:color w:val="002060"/>
          <w:sz w:val="36"/>
          <w:szCs w:val="36"/>
        </w:rPr>
        <w:t>PROGRAMMA GARE</w:t>
      </w:r>
    </w:p>
    <w:p w14:paraId="2C9D219E" w14:textId="77777777" w:rsidR="00AE48DD" w:rsidRPr="00C115B2" w:rsidRDefault="00AE48DD" w:rsidP="00AE48DD">
      <w:pPr>
        <w:pStyle w:val="breakline"/>
        <w:rPr>
          <w:color w:val="002060"/>
        </w:rPr>
      </w:pPr>
    </w:p>
    <w:p w14:paraId="231F80CB" w14:textId="77777777" w:rsidR="00AE48DD" w:rsidRPr="00C115B2" w:rsidRDefault="00AE48DD" w:rsidP="00AE48DD">
      <w:pPr>
        <w:pStyle w:val="sottotitolocampionato10"/>
        <w:rPr>
          <w:color w:val="002060"/>
        </w:rPr>
      </w:pPr>
      <w:r w:rsidRPr="00C115B2">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4"/>
        <w:gridCol w:w="385"/>
        <w:gridCol w:w="898"/>
        <w:gridCol w:w="1176"/>
        <w:gridCol w:w="1562"/>
        <w:gridCol w:w="1547"/>
      </w:tblGrid>
      <w:tr w:rsidR="00AE48DD" w:rsidRPr="00C115B2" w14:paraId="17F41C17"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CAFC9"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062CC"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B0F76"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D1C87"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C27C7"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EFB18"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3C6F2"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495D170E"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E66098" w14:textId="77777777" w:rsidR="00AE48DD" w:rsidRPr="00C115B2" w:rsidRDefault="00AE48DD" w:rsidP="005B0E11">
            <w:pPr>
              <w:pStyle w:val="rowtabella0"/>
              <w:rPr>
                <w:color w:val="002060"/>
              </w:rPr>
            </w:pPr>
            <w:r w:rsidRPr="00C115B2">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47093" w14:textId="77777777" w:rsidR="00AE48DD" w:rsidRPr="00C115B2" w:rsidRDefault="00AE48DD" w:rsidP="005B0E11">
            <w:pPr>
              <w:pStyle w:val="rowtabella0"/>
              <w:rPr>
                <w:color w:val="002060"/>
              </w:rPr>
            </w:pPr>
            <w:r w:rsidRPr="00C115B2">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F8A94" w14:textId="77777777" w:rsidR="00AE48DD" w:rsidRPr="00C115B2" w:rsidRDefault="00AE48DD" w:rsidP="005B0E11">
            <w:pPr>
              <w:pStyle w:val="rowtabella0"/>
              <w:jc w:val="center"/>
              <w:rPr>
                <w:color w:val="002060"/>
              </w:rPr>
            </w:pPr>
            <w:r w:rsidRPr="00C115B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3F4B4" w14:textId="77777777" w:rsidR="00AE48DD" w:rsidRPr="00C115B2" w:rsidRDefault="00AE48DD" w:rsidP="005B0E11">
            <w:pPr>
              <w:pStyle w:val="rowtabella0"/>
              <w:rPr>
                <w:color w:val="002060"/>
              </w:rPr>
            </w:pPr>
            <w:r w:rsidRPr="00C115B2">
              <w:rPr>
                <w:color w:val="002060"/>
              </w:rPr>
              <w:t>04/03/2023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F8C49" w14:textId="77777777" w:rsidR="00AE48DD" w:rsidRPr="00C115B2" w:rsidRDefault="00AE48DD" w:rsidP="005B0E11">
            <w:pPr>
              <w:pStyle w:val="rowtabella0"/>
              <w:rPr>
                <w:color w:val="002060"/>
              </w:rPr>
            </w:pPr>
            <w:r w:rsidRPr="00C115B2">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5B6D9" w14:textId="77777777" w:rsidR="00AE48DD" w:rsidRPr="00C115B2" w:rsidRDefault="00AE48DD" w:rsidP="005B0E11">
            <w:pPr>
              <w:pStyle w:val="rowtabella0"/>
              <w:rPr>
                <w:color w:val="002060"/>
              </w:rPr>
            </w:pPr>
            <w:r w:rsidRPr="00C115B2">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44CA4" w14:textId="77777777" w:rsidR="00AE48DD" w:rsidRPr="00C115B2" w:rsidRDefault="00AE48DD" w:rsidP="005B0E11">
            <w:pPr>
              <w:pStyle w:val="rowtabella0"/>
              <w:rPr>
                <w:color w:val="002060"/>
              </w:rPr>
            </w:pPr>
            <w:r w:rsidRPr="00C115B2">
              <w:rPr>
                <w:color w:val="002060"/>
              </w:rPr>
              <w:t>VIA DELLA REPUBBLICA</w:t>
            </w:r>
          </w:p>
        </w:tc>
      </w:tr>
      <w:tr w:rsidR="00AE48DD" w:rsidRPr="00C115B2" w14:paraId="228AB751"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4A5F03" w14:textId="77777777" w:rsidR="00AE48DD" w:rsidRPr="00C115B2" w:rsidRDefault="00AE48DD" w:rsidP="005B0E11">
            <w:pPr>
              <w:pStyle w:val="rowtabella0"/>
              <w:rPr>
                <w:color w:val="002060"/>
              </w:rPr>
            </w:pPr>
            <w:r w:rsidRPr="00C115B2">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2BB149" w14:textId="77777777" w:rsidR="00AE48DD" w:rsidRPr="00C115B2" w:rsidRDefault="00AE48DD" w:rsidP="005B0E11">
            <w:pPr>
              <w:pStyle w:val="rowtabella0"/>
              <w:rPr>
                <w:color w:val="002060"/>
              </w:rPr>
            </w:pPr>
            <w:r w:rsidRPr="00C115B2">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3D0407"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D05777" w14:textId="77777777" w:rsidR="00AE48DD" w:rsidRPr="00C115B2" w:rsidRDefault="00AE48DD" w:rsidP="005B0E11">
            <w:pPr>
              <w:pStyle w:val="rowtabella0"/>
              <w:rPr>
                <w:color w:val="002060"/>
              </w:rPr>
            </w:pPr>
            <w:r w:rsidRPr="00C115B2">
              <w:rPr>
                <w:color w:val="002060"/>
              </w:rPr>
              <w:t>04/03/2023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B81852" w14:textId="77777777" w:rsidR="00AE48DD" w:rsidRPr="00C115B2" w:rsidRDefault="00AE48DD" w:rsidP="005B0E11">
            <w:pPr>
              <w:pStyle w:val="rowtabella0"/>
              <w:rPr>
                <w:color w:val="002060"/>
              </w:rPr>
            </w:pPr>
            <w:r w:rsidRPr="00C115B2">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89BC15" w14:textId="77777777" w:rsidR="00AE48DD" w:rsidRPr="00C115B2" w:rsidRDefault="00AE48DD" w:rsidP="005B0E11">
            <w:pPr>
              <w:pStyle w:val="rowtabella0"/>
              <w:rPr>
                <w:color w:val="002060"/>
              </w:rPr>
            </w:pPr>
            <w:r w:rsidRPr="00C115B2">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01579B" w14:textId="77777777" w:rsidR="00AE48DD" w:rsidRPr="00C115B2" w:rsidRDefault="00AE48DD" w:rsidP="005B0E11">
            <w:pPr>
              <w:pStyle w:val="rowtabella0"/>
              <w:rPr>
                <w:color w:val="002060"/>
              </w:rPr>
            </w:pPr>
            <w:r w:rsidRPr="00C115B2">
              <w:rPr>
                <w:color w:val="002060"/>
              </w:rPr>
              <w:t>VIA B.ROSSI SNC</w:t>
            </w:r>
          </w:p>
        </w:tc>
      </w:tr>
      <w:tr w:rsidR="00AE48DD" w:rsidRPr="00C115B2" w14:paraId="77153D2C"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A76861" w14:textId="77777777" w:rsidR="00AE48DD" w:rsidRPr="00C115B2" w:rsidRDefault="00AE48DD" w:rsidP="005B0E11">
            <w:pPr>
              <w:pStyle w:val="rowtabella0"/>
              <w:rPr>
                <w:color w:val="002060"/>
              </w:rPr>
            </w:pPr>
            <w:r w:rsidRPr="00C115B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5C35CB" w14:textId="77777777" w:rsidR="00AE48DD" w:rsidRPr="00C115B2" w:rsidRDefault="00AE48DD" w:rsidP="005B0E11">
            <w:pPr>
              <w:pStyle w:val="rowtabella0"/>
              <w:rPr>
                <w:color w:val="002060"/>
              </w:rPr>
            </w:pPr>
            <w:r w:rsidRPr="00C115B2">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887D71"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4149F0" w14:textId="77777777" w:rsidR="00AE48DD" w:rsidRPr="00C115B2" w:rsidRDefault="00AE48DD" w:rsidP="005B0E11">
            <w:pPr>
              <w:pStyle w:val="rowtabella0"/>
              <w:rPr>
                <w:color w:val="002060"/>
              </w:rPr>
            </w:pPr>
            <w:r w:rsidRPr="00C115B2">
              <w:rPr>
                <w:color w:val="002060"/>
              </w:rPr>
              <w:t>04/03/2023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BE7FFD" w14:textId="77777777" w:rsidR="00AE48DD" w:rsidRPr="00C115B2" w:rsidRDefault="00AE48DD" w:rsidP="005B0E11">
            <w:pPr>
              <w:pStyle w:val="rowtabella0"/>
              <w:rPr>
                <w:color w:val="002060"/>
              </w:rPr>
            </w:pPr>
            <w:r w:rsidRPr="00C115B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40D3DD" w14:textId="77777777" w:rsidR="00AE48DD" w:rsidRPr="00C115B2" w:rsidRDefault="00AE48DD" w:rsidP="005B0E11">
            <w:pPr>
              <w:pStyle w:val="rowtabella0"/>
              <w:rPr>
                <w:color w:val="002060"/>
              </w:rPr>
            </w:pPr>
            <w:r w:rsidRPr="00C115B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0CC604" w14:textId="77777777" w:rsidR="00AE48DD" w:rsidRPr="00C115B2" w:rsidRDefault="00AE48DD" w:rsidP="005B0E11">
            <w:pPr>
              <w:pStyle w:val="rowtabella0"/>
              <w:rPr>
                <w:color w:val="002060"/>
              </w:rPr>
            </w:pPr>
            <w:r w:rsidRPr="00C115B2">
              <w:rPr>
                <w:color w:val="002060"/>
              </w:rPr>
              <w:t>VIA B.BUOZZI</w:t>
            </w:r>
          </w:p>
        </w:tc>
      </w:tr>
      <w:tr w:rsidR="00AE48DD" w:rsidRPr="00C115B2" w14:paraId="65BE9209"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D8CA42" w14:textId="77777777" w:rsidR="00AE48DD" w:rsidRPr="00C115B2" w:rsidRDefault="00AE48DD" w:rsidP="005B0E11">
            <w:pPr>
              <w:pStyle w:val="rowtabella0"/>
              <w:rPr>
                <w:color w:val="002060"/>
              </w:rPr>
            </w:pPr>
            <w:r w:rsidRPr="00C115B2">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D3F077" w14:textId="77777777" w:rsidR="00AE48DD" w:rsidRPr="00C115B2" w:rsidRDefault="00AE48DD" w:rsidP="005B0E11">
            <w:pPr>
              <w:pStyle w:val="rowtabella0"/>
              <w:rPr>
                <w:color w:val="002060"/>
              </w:rPr>
            </w:pPr>
            <w:r w:rsidRPr="00C115B2">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BCB855"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F86A12" w14:textId="77777777" w:rsidR="00AE48DD" w:rsidRPr="00C115B2" w:rsidRDefault="00AE48DD" w:rsidP="005B0E11">
            <w:pPr>
              <w:pStyle w:val="rowtabella0"/>
              <w:rPr>
                <w:color w:val="002060"/>
              </w:rPr>
            </w:pPr>
            <w:r w:rsidRPr="00C115B2">
              <w:rPr>
                <w:color w:val="002060"/>
              </w:rPr>
              <w:t>05/03/2023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0A2289" w14:textId="77777777" w:rsidR="00AE48DD" w:rsidRPr="00C115B2" w:rsidRDefault="00AE48DD" w:rsidP="005B0E11">
            <w:pPr>
              <w:pStyle w:val="rowtabella0"/>
              <w:rPr>
                <w:color w:val="002060"/>
              </w:rPr>
            </w:pPr>
            <w:r w:rsidRPr="00C115B2">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DBAE1F" w14:textId="77777777" w:rsidR="00AE48DD" w:rsidRPr="00C115B2" w:rsidRDefault="00AE48DD" w:rsidP="005B0E11">
            <w:pPr>
              <w:pStyle w:val="rowtabella0"/>
              <w:rPr>
                <w:color w:val="002060"/>
              </w:rPr>
            </w:pPr>
            <w:r w:rsidRPr="00C115B2">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B3B8A0" w14:textId="77777777" w:rsidR="00AE48DD" w:rsidRPr="00C115B2" w:rsidRDefault="00AE48DD" w:rsidP="005B0E11">
            <w:pPr>
              <w:pStyle w:val="rowtabella0"/>
              <w:rPr>
                <w:color w:val="002060"/>
              </w:rPr>
            </w:pPr>
            <w:r w:rsidRPr="00C115B2">
              <w:rPr>
                <w:color w:val="002060"/>
              </w:rPr>
              <w:t>VIA FONTE ANTICA 6</w:t>
            </w:r>
          </w:p>
        </w:tc>
      </w:tr>
      <w:tr w:rsidR="00AE48DD" w:rsidRPr="00C115B2" w14:paraId="105DBCB8"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F56126" w14:textId="77777777" w:rsidR="00AE48DD" w:rsidRPr="00C115B2" w:rsidRDefault="00AE48DD" w:rsidP="005B0E11">
            <w:pPr>
              <w:pStyle w:val="rowtabella0"/>
              <w:rPr>
                <w:color w:val="002060"/>
              </w:rPr>
            </w:pPr>
            <w:r w:rsidRPr="00C115B2">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9CCEA4" w14:textId="77777777" w:rsidR="00AE48DD" w:rsidRPr="00C115B2" w:rsidRDefault="00AE48DD" w:rsidP="005B0E11">
            <w:pPr>
              <w:pStyle w:val="rowtabella0"/>
              <w:rPr>
                <w:color w:val="002060"/>
              </w:rPr>
            </w:pPr>
            <w:r w:rsidRPr="00C115B2">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B02945" w14:textId="77777777" w:rsidR="00AE48DD" w:rsidRPr="00C115B2" w:rsidRDefault="00AE48DD" w:rsidP="005B0E11">
            <w:pPr>
              <w:pStyle w:val="rowtabella0"/>
              <w:jc w:val="center"/>
              <w:rPr>
                <w:color w:val="002060"/>
              </w:rPr>
            </w:pPr>
            <w:r w:rsidRPr="00C115B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BFEAE" w14:textId="77777777" w:rsidR="00AE48DD" w:rsidRPr="00C115B2" w:rsidRDefault="00AE48DD" w:rsidP="005B0E11">
            <w:pPr>
              <w:pStyle w:val="rowtabella0"/>
              <w:rPr>
                <w:color w:val="002060"/>
              </w:rPr>
            </w:pPr>
            <w:r w:rsidRPr="00C115B2">
              <w:rPr>
                <w:color w:val="002060"/>
              </w:rPr>
              <w:t>05/03/2023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61F0B" w14:textId="77777777" w:rsidR="00AE48DD" w:rsidRPr="00C115B2" w:rsidRDefault="00AE48DD" w:rsidP="005B0E11">
            <w:pPr>
              <w:pStyle w:val="rowtabella0"/>
              <w:rPr>
                <w:color w:val="002060"/>
              </w:rPr>
            </w:pPr>
            <w:r w:rsidRPr="00C115B2">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1CDEC" w14:textId="77777777" w:rsidR="00AE48DD" w:rsidRPr="00C115B2" w:rsidRDefault="00AE48DD" w:rsidP="005B0E11">
            <w:pPr>
              <w:pStyle w:val="rowtabella0"/>
              <w:rPr>
                <w:color w:val="002060"/>
              </w:rPr>
            </w:pPr>
            <w:r w:rsidRPr="00C115B2">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5CA47" w14:textId="77777777" w:rsidR="00AE48DD" w:rsidRPr="00C115B2" w:rsidRDefault="00AE48DD" w:rsidP="005B0E11">
            <w:pPr>
              <w:pStyle w:val="rowtabella0"/>
              <w:rPr>
                <w:color w:val="002060"/>
              </w:rPr>
            </w:pPr>
            <w:r w:rsidRPr="00C115B2">
              <w:rPr>
                <w:color w:val="002060"/>
              </w:rPr>
              <w:t>VIA SALVO D'ACQUISTO</w:t>
            </w:r>
          </w:p>
        </w:tc>
      </w:tr>
    </w:tbl>
    <w:p w14:paraId="771D97C9" w14:textId="77777777" w:rsidR="00AE48DD" w:rsidRPr="00C115B2" w:rsidRDefault="00AE48DD" w:rsidP="00AE48DD">
      <w:pPr>
        <w:pStyle w:val="breakline"/>
        <w:rPr>
          <w:color w:val="002060"/>
        </w:rPr>
      </w:pPr>
    </w:p>
    <w:p w14:paraId="4554FC05" w14:textId="77777777" w:rsidR="00AE48DD" w:rsidRPr="00C115B2" w:rsidRDefault="00AE48DD" w:rsidP="00AE48DD">
      <w:pPr>
        <w:pStyle w:val="breakline"/>
        <w:rPr>
          <w:color w:val="002060"/>
        </w:rPr>
      </w:pPr>
    </w:p>
    <w:p w14:paraId="68552B59" w14:textId="77777777" w:rsidR="00AE48DD" w:rsidRPr="00C115B2" w:rsidRDefault="00AE48DD" w:rsidP="00AE48DD">
      <w:pPr>
        <w:pStyle w:val="titolocampionato0"/>
        <w:shd w:val="clear" w:color="auto" w:fill="CCCCCC"/>
        <w:spacing w:before="80" w:after="40"/>
        <w:rPr>
          <w:color w:val="002060"/>
        </w:rPr>
      </w:pPr>
      <w:r w:rsidRPr="00C115B2">
        <w:rPr>
          <w:color w:val="002060"/>
        </w:rPr>
        <w:t>UNDER 17 C5 REGIONALI MASCHILI</w:t>
      </w:r>
    </w:p>
    <w:p w14:paraId="266CE5E0" w14:textId="77777777" w:rsidR="00AE48DD" w:rsidRPr="00C115B2" w:rsidRDefault="00AE48DD" w:rsidP="00AE48DD">
      <w:pPr>
        <w:pStyle w:val="titoloprinc0"/>
        <w:rPr>
          <w:color w:val="002060"/>
        </w:rPr>
      </w:pPr>
      <w:r w:rsidRPr="00C115B2">
        <w:rPr>
          <w:color w:val="002060"/>
        </w:rPr>
        <w:t>VARIAZIONI AL PROGRAMMA GARE</w:t>
      </w:r>
    </w:p>
    <w:p w14:paraId="3ABB9579" w14:textId="77777777" w:rsidR="00AE48DD" w:rsidRPr="00C115B2" w:rsidRDefault="00AE48DD" w:rsidP="00AE48DD">
      <w:pPr>
        <w:pStyle w:val="breakline"/>
        <w:rPr>
          <w:color w:val="002060"/>
        </w:rPr>
      </w:pPr>
    </w:p>
    <w:p w14:paraId="4962074B" w14:textId="77777777" w:rsidR="00AE48DD" w:rsidRPr="00C115B2" w:rsidRDefault="00AE48DD" w:rsidP="00AE48DD">
      <w:pPr>
        <w:pStyle w:val="breakline"/>
        <w:rPr>
          <w:color w:val="002060"/>
        </w:rPr>
      </w:pPr>
    </w:p>
    <w:p w14:paraId="50BE94E6" w14:textId="77777777" w:rsidR="00AE48DD" w:rsidRPr="00C115B2" w:rsidRDefault="00AE48DD" w:rsidP="00AE48DD">
      <w:pPr>
        <w:pStyle w:val="sottotitolocampionato10"/>
        <w:rPr>
          <w:color w:val="002060"/>
        </w:rPr>
      </w:pPr>
      <w:r w:rsidRPr="00C115B2">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E48DD" w:rsidRPr="00C115B2" w14:paraId="11C5F5C0" w14:textId="77777777" w:rsidTr="005B0E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30E6D" w14:textId="77777777" w:rsidR="00AE48DD" w:rsidRPr="00C115B2" w:rsidRDefault="00AE48DD" w:rsidP="005B0E11">
            <w:pPr>
              <w:pStyle w:val="headertabella0"/>
              <w:rPr>
                <w:color w:val="002060"/>
              </w:rPr>
            </w:pPr>
            <w:r w:rsidRPr="00C115B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D4165" w14:textId="77777777" w:rsidR="00AE48DD" w:rsidRPr="00C115B2" w:rsidRDefault="00AE48DD" w:rsidP="005B0E11">
            <w:pPr>
              <w:pStyle w:val="headertabella0"/>
              <w:rPr>
                <w:color w:val="002060"/>
              </w:rPr>
            </w:pPr>
            <w:r w:rsidRPr="00C115B2">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27258" w14:textId="77777777" w:rsidR="00AE48DD" w:rsidRPr="00C115B2" w:rsidRDefault="00AE48DD" w:rsidP="005B0E11">
            <w:pPr>
              <w:pStyle w:val="headertabella0"/>
              <w:rPr>
                <w:color w:val="002060"/>
              </w:rPr>
            </w:pPr>
            <w:r w:rsidRPr="00C115B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96BB8" w14:textId="77777777" w:rsidR="00AE48DD" w:rsidRPr="00C115B2" w:rsidRDefault="00AE48DD" w:rsidP="005B0E11">
            <w:pPr>
              <w:pStyle w:val="headertabella0"/>
              <w:rPr>
                <w:color w:val="002060"/>
              </w:rPr>
            </w:pPr>
            <w:r w:rsidRPr="00C115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62BD7" w14:textId="77777777" w:rsidR="00AE48DD" w:rsidRPr="00C115B2" w:rsidRDefault="00AE48DD" w:rsidP="005B0E11">
            <w:pPr>
              <w:pStyle w:val="headertabella0"/>
              <w:rPr>
                <w:color w:val="002060"/>
              </w:rPr>
            </w:pPr>
            <w:r w:rsidRPr="00C115B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CA136" w14:textId="77777777" w:rsidR="00AE48DD" w:rsidRPr="00C115B2" w:rsidRDefault="00AE48DD" w:rsidP="005B0E11">
            <w:pPr>
              <w:pStyle w:val="headertabella0"/>
              <w:rPr>
                <w:color w:val="002060"/>
              </w:rPr>
            </w:pPr>
            <w:r w:rsidRPr="00C115B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160BF" w14:textId="77777777" w:rsidR="00AE48DD" w:rsidRPr="00C115B2" w:rsidRDefault="00AE48DD" w:rsidP="005B0E11">
            <w:pPr>
              <w:pStyle w:val="headertabella0"/>
              <w:rPr>
                <w:color w:val="002060"/>
              </w:rPr>
            </w:pPr>
            <w:r w:rsidRPr="00C115B2">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947D7" w14:textId="77777777" w:rsidR="00AE48DD" w:rsidRPr="00C115B2" w:rsidRDefault="00AE48DD" w:rsidP="005B0E11">
            <w:pPr>
              <w:pStyle w:val="headertabella0"/>
              <w:rPr>
                <w:color w:val="002060"/>
              </w:rPr>
            </w:pPr>
            <w:r w:rsidRPr="00C115B2">
              <w:rPr>
                <w:color w:val="002060"/>
              </w:rPr>
              <w:t>Impianto</w:t>
            </w:r>
          </w:p>
        </w:tc>
      </w:tr>
      <w:tr w:rsidR="00AE48DD" w:rsidRPr="00C115B2" w14:paraId="5746D6D0" w14:textId="77777777" w:rsidTr="005B0E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176C7" w14:textId="77777777" w:rsidR="00AE48DD" w:rsidRPr="00C115B2" w:rsidRDefault="00AE48DD" w:rsidP="005B0E11">
            <w:pPr>
              <w:pStyle w:val="rowtabella0"/>
              <w:rPr>
                <w:color w:val="002060"/>
                <w:highlight w:val="yellow"/>
              </w:rPr>
            </w:pPr>
            <w:r w:rsidRPr="00C115B2">
              <w:rPr>
                <w:color w:val="002060"/>
                <w:highlight w:val="yellow"/>
              </w:rPr>
              <w:t>04/03/2023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69AB2" w14:textId="77777777" w:rsidR="00AE48DD" w:rsidRPr="00C115B2" w:rsidRDefault="00AE48DD" w:rsidP="005B0E11">
            <w:pPr>
              <w:pStyle w:val="rowtabella0"/>
              <w:jc w:val="center"/>
              <w:rPr>
                <w:color w:val="002060"/>
                <w:highlight w:val="yellow"/>
              </w:rPr>
            </w:pPr>
            <w:r w:rsidRPr="00C115B2">
              <w:rPr>
                <w:color w:val="002060"/>
                <w:highlight w:val="yellow"/>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94F70" w14:textId="77777777" w:rsidR="00AE48DD" w:rsidRPr="00C115B2" w:rsidRDefault="00AE48DD" w:rsidP="005B0E11">
            <w:pPr>
              <w:pStyle w:val="rowtabella0"/>
              <w:rPr>
                <w:color w:val="002060"/>
                <w:highlight w:val="yellow"/>
              </w:rPr>
            </w:pPr>
            <w:r w:rsidRPr="00C115B2">
              <w:rPr>
                <w:color w:val="002060"/>
                <w:highlight w:val="yellow"/>
              </w:rPr>
              <w:t>C.U.S.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98569" w14:textId="77777777" w:rsidR="00AE48DD" w:rsidRPr="00C115B2" w:rsidRDefault="00AE48DD" w:rsidP="005B0E11">
            <w:pPr>
              <w:pStyle w:val="rowtabella0"/>
              <w:rPr>
                <w:color w:val="002060"/>
                <w:highlight w:val="yellow"/>
              </w:rPr>
            </w:pPr>
            <w:r w:rsidRPr="00C115B2">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FBB39" w14:textId="77777777" w:rsidR="00AE48DD" w:rsidRPr="00C115B2" w:rsidRDefault="00AE48DD" w:rsidP="005B0E1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E6EBE" w14:textId="77777777" w:rsidR="00AE48DD" w:rsidRPr="00C115B2" w:rsidRDefault="00AE48DD" w:rsidP="005B0E11">
            <w:pPr>
              <w:pStyle w:val="rowtabella0"/>
              <w:jc w:val="center"/>
              <w:rPr>
                <w:color w:val="002060"/>
                <w:highlight w:val="yellow"/>
              </w:rPr>
            </w:pPr>
            <w:r w:rsidRPr="00C115B2">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B6497" w14:textId="77777777" w:rsidR="00AE48DD" w:rsidRPr="00C115B2" w:rsidRDefault="00AE48DD" w:rsidP="005B0E11">
            <w:pPr>
              <w:pStyle w:val="rowtabella0"/>
              <w:jc w:val="center"/>
              <w:rPr>
                <w:color w:val="002060"/>
              </w:rPr>
            </w:pPr>
            <w:r w:rsidRPr="00C115B2">
              <w:rPr>
                <w:color w:val="002060"/>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EA82F" w14:textId="77777777" w:rsidR="00AE48DD" w:rsidRPr="00C115B2" w:rsidRDefault="00AE48DD" w:rsidP="005B0E11">
            <w:pPr>
              <w:rPr>
                <w:color w:val="002060"/>
              </w:rPr>
            </w:pPr>
          </w:p>
        </w:tc>
      </w:tr>
      <w:tr w:rsidR="00AE48DD" w:rsidRPr="00C115B2" w14:paraId="4517E6B2" w14:textId="77777777" w:rsidTr="005B0E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BBBD5" w14:textId="77777777" w:rsidR="00AE48DD" w:rsidRPr="00C115B2" w:rsidRDefault="00AE48DD" w:rsidP="005B0E11">
            <w:pPr>
              <w:pStyle w:val="rowtabella0"/>
              <w:rPr>
                <w:color w:val="002060"/>
                <w:highlight w:val="yellow"/>
              </w:rPr>
            </w:pPr>
            <w:r w:rsidRPr="00C115B2">
              <w:rPr>
                <w:color w:val="002060"/>
                <w:highlight w:val="yellow"/>
              </w:rPr>
              <w:t>04/03/2023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1C526" w14:textId="77777777" w:rsidR="00AE48DD" w:rsidRPr="00C115B2" w:rsidRDefault="00AE48DD" w:rsidP="005B0E11">
            <w:pPr>
              <w:pStyle w:val="rowtabella0"/>
              <w:jc w:val="center"/>
              <w:rPr>
                <w:color w:val="002060"/>
                <w:highlight w:val="yellow"/>
              </w:rPr>
            </w:pPr>
            <w:r w:rsidRPr="00C115B2">
              <w:rPr>
                <w:color w:val="002060"/>
                <w:highlight w:val="yellow"/>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53CCA" w14:textId="77777777" w:rsidR="00AE48DD" w:rsidRPr="00C115B2" w:rsidRDefault="00AE48DD" w:rsidP="005B0E11">
            <w:pPr>
              <w:pStyle w:val="rowtabella0"/>
              <w:rPr>
                <w:color w:val="002060"/>
                <w:highlight w:val="yellow"/>
              </w:rPr>
            </w:pPr>
            <w:r w:rsidRPr="00C115B2">
              <w:rPr>
                <w:color w:val="002060"/>
                <w:highlight w:val="yellow"/>
              </w:rPr>
              <w:t>CERRETO D ESI C5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9E022" w14:textId="77777777" w:rsidR="00AE48DD" w:rsidRPr="00C115B2" w:rsidRDefault="00AE48DD" w:rsidP="005B0E11">
            <w:pPr>
              <w:pStyle w:val="rowtabella0"/>
              <w:rPr>
                <w:color w:val="002060"/>
                <w:highlight w:val="yellow"/>
              </w:rPr>
            </w:pPr>
            <w:r w:rsidRPr="00C115B2">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4E85" w14:textId="77777777" w:rsidR="00AE48DD" w:rsidRPr="00C115B2" w:rsidRDefault="00AE48DD" w:rsidP="005B0E1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19CF" w14:textId="77777777" w:rsidR="00AE48DD" w:rsidRPr="00C115B2" w:rsidRDefault="00AE48DD" w:rsidP="005B0E11">
            <w:pPr>
              <w:pStyle w:val="rowtabella0"/>
              <w:jc w:val="center"/>
              <w:rPr>
                <w:color w:val="002060"/>
                <w:highlight w:val="yellow"/>
              </w:rPr>
            </w:pPr>
            <w:r w:rsidRPr="00C115B2">
              <w:rPr>
                <w:color w:val="002060"/>
                <w:highlight w:val="yellow"/>
              </w:rPr>
              <w:t>17:45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FFDB4" w14:textId="77777777" w:rsidR="00AE48DD" w:rsidRPr="00C115B2" w:rsidRDefault="00AE48DD" w:rsidP="005B0E11">
            <w:pPr>
              <w:pStyle w:val="rowtabella0"/>
              <w:jc w:val="center"/>
              <w:rPr>
                <w:color w:val="002060"/>
              </w:rPr>
            </w:pPr>
            <w:r w:rsidRPr="00C115B2">
              <w:rPr>
                <w:color w:val="002060"/>
              </w:rPr>
              <w:t>19:00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4C49F" w14:textId="77777777" w:rsidR="00AE48DD" w:rsidRPr="00C115B2" w:rsidRDefault="00AE48DD" w:rsidP="005B0E11">
            <w:pPr>
              <w:rPr>
                <w:color w:val="002060"/>
              </w:rPr>
            </w:pPr>
          </w:p>
        </w:tc>
      </w:tr>
    </w:tbl>
    <w:p w14:paraId="40FA19D3" w14:textId="77777777" w:rsidR="00AE48DD" w:rsidRPr="00C115B2" w:rsidRDefault="00AE48DD" w:rsidP="00AE48DD">
      <w:pPr>
        <w:pStyle w:val="breakline"/>
        <w:rPr>
          <w:rFonts w:eastAsiaTheme="minorEastAsia"/>
          <w:color w:val="002060"/>
        </w:rPr>
      </w:pPr>
    </w:p>
    <w:p w14:paraId="55BD815A" w14:textId="77777777" w:rsidR="00AE48DD" w:rsidRPr="00C115B2" w:rsidRDefault="00AE48DD" w:rsidP="00AE48DD">
      <w:pPr>
        <w:pStyle w:val="breakline"/>
        <w:rPr>
          <w:color w:val="002060"/>
        </w:rPr>
      </w:pPr>
    </w:p>
    <w:p w14:paraId="62184165" w14:textId="77777777" w:rsidR="00AE48DD" w:rsidRPr="00C115B2" w:rsidRDefault="00AE48DD" w:rsidP="00AE48DD">
      <w:pPr>
        <w:pStyle w:val="sottotitolocampionato10"/>
        <w:rPr>
          <w:color w:val="002060"/>
        </w:rPr>
      </w:pPr>
      <w:r w:rsidRPr="00C115B2">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E48DD" w:rsidRPr="00C115B2" w14:paraId="3B029A86" w14:textId="77777777" w:rsidTr="005B0E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1A884" w14:textId="77777777" w:rsidR="00AE48DD" w:rsidRPr="00C115B2" w:rsidRDefault="00AE48DD" w:rsidP="005B0E11">
            <w:pPr>
              <w:pStyle w:val="headertabella0"/>
              <w:rPr>
                <w:color w:val="002060"/>
              </w:rPr>
            </w:pPr>
            <w:r w:rsidRPr="00C115B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AAE37" w14:textId="77777777" w:rsidR="00AE48DD" w:rsidRPr="00C115B2" w:rsidRDefault="00AE48DD" w:rsidP="005B0E11">
            <w:pPr>
              <w:pStyle w:val="headertabella0"/>
              <w:rPr>
                <w:color w:val="002060"/>
              </w:rPr>
            </w:pPr>
            <w:r w:rsidRPr="00C115B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A3AC9" w14:textId="77777777" w:rsidR="00AE48DD" w:rsidRPr="00C115B2" w:rsidRDefault="00AE48DD" w:rsidP="005B0E11">
            <w:pPr>
              <w:pStyle w:val="headertabella0"/>
              <w:rPr>
                <w:color w:val="002060"/>
              </w:rPr>
            </w:pPr>
            <w:r w:rsidRPr="00C115B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E23CF" w14:textId="77777777" w:rsidR="00AE48DD" w:rsidRPr="00C115B2" w:rsidRDefault="00AE48DD" w:rsidP="005B0E11">
            <w:pPr>
              <w:pStyle w:val="headertabella0"/>
              <w:rPr>
                <w:color w:val="002060"/>
              </w:rPr>
            </w:pPr>
            <w:r w:rsidRPr="00C115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0A088" w14:textId="77777777" w:rsidR="00AE48DD" w:rsidRPr="00C115B2" w:rsidRDefault="00AE48DD" w:rsidP="005B0E11">
            <w:pPr>
              <w:pStyle w:val="headertabella0"/>
              <w:rPr>
                <w:color w:val="002060"/>
              </w:rPr>
            </w:pPr>
            <w:r w:rsidRPr="00C115B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B3D33" w14:textId="77777777" w:rsidR="00AE48DD" w:rsidRPr="00C115B2" w:rsidRDefault="00AE48DD" w:rsidP="005B0E11">
            <w:pPr>
              <w:pStyle w:val="headertabella0"/>
              <w:rPr>
                <w:color w:val="002060"/>
              </w:rPr>
            </w:pPr>
            <w:r w:rsidRPr="00C115B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7A56B" w14:textId="77777777" w:rsidR="00AE48DD" w:rsidRPr="00C115B2" w:rsidRDefault="00AE48DD" w:rsidP="005B0E11">
            <w:pPr>
              <w:pStyle w:val="headertabella0"/>
              <w:rPr>
                <w:color w:val="002060"/>
              </w:rPr>
            </w:pPr>
            <w:r w:rsidRPr="00C115B2">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1D62F" w14:textId="77777777" w:rsidR="00AE48DD" w:rsidRPr="00C115B2" w:rsidRDefault="00AE48DD" w:rsidP="005B0E11">
            <w:pPr>
              <w:pStyle w:val="headertabella0"/>
              <w:rPr>
                <w:color w:val="002060"/>
              </w:rPr>
            </w:pPr>
            <w:r w:rsidRPr="00C115B2">
              <w:rPr>
                <w:color w:val="002060"/>
              </w:rPr>
              <w:t>Impianto</w:t>
            </w:r>
          </w:p>
        </w:tc>
      </w:tr>
      <w:tr w:rsidR="00AE48DD" w:rsidRPr="00C115B2" w14:paraId="6C025EBF" w14:textId="77777777" w:rsidTr="005B0E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ECB29" w14:textId="77777777" w:rsidR="00AE48DD" w:rsidRPr="00C115B2" w:rsidRDefault="00AE48DD" w:rsidP="005B0E11">
            <w:pPr>
              <w:pStyle w:val="rowtabella0"/>
              <w:rPr>
                <w:color w:val="002060"/>
                <w:highlight w:val="yellow"/>
              </w:rPr>
            </w:pPr>
            <w:r w:rsidRPr="00C115B2">
              <w:rPr>
                <w:color w:val="002060"/>
                <w:highlight w:val="yellow"/>
              </w:rPr>
              <w:t>04/03/2023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4E4D8" w14:textId="77777777" w:rsidR="00AE48DD" w:rsidRPr="00C115B2" w:rsidRDefault="00AE48DD" w:rsidP="005B0E11">
            <w:pPr>
              <w:pStyle w:val="rowtabella0"/>
              <w:jc w:val="center"/>
              <w:rPr>
                <w:color w:val="002060"/>
                <w:highlight w:val="yellow"/>
              </w:rPr>
            </w:pPr>
            <w:r w:rsidRPr="00C115B2">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C2389" w14:textId="77777777" w:rsidR="00AE48DD" w:rsidRPr="00C115B2" w:rsidRDefault="00AE48DD" w:rsidP="005B0E11">
            <w:pPr>
              <w:pStyle w:val="rowtabella0"/>
              <w:rPr>
                <w:color w:val="002060"/>
                <w:highlight w:val="yellow"/>
              </w:rPr>
            </w:pPr>
            <w:r w:rsidRPr="00C115B2">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C1C5B" w14:textId="77777777" w:rsidR="00AE48DD" w:rsidRPr="00C115B2" w:rsidRDefault="00AE48DD" w:rsidP="005B0E11">
            <w:pPr>
              <w:pStyle w:val="rowtabella0"/>
              <w:rPr>
                <w:color w:val="002060"/>
                <w:highlight w:val="yellow"/>
              </w:rPr>
            </w:pPr>
            <w:r w:rsidRPr="00C115B2">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8A3E0" w14:textId="77777777" w:rsidR="00AE48DD" w:rsidRPr="00C115B2" w:rsidRDefault="00AE48DD" w:rsidP="005B0E1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B9E4" w14:textId="77777777" w:rsidR="00AE48DD" w:rsidRPr="00C115B2" w:rsidRDefault="00AE48DD" w:rsidP="005B0E11">
            <w:pPr>
              <w:pStyle w:val="rowtabella0"/>
              <w:jc w:val="center"/>
              <w:rPr>
                <w:color w:val="002060"/>
              </w:rPr>
            </w:pPr>
            <w:r w:rsidRPr="00C115B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40CA" w14:textId="77777777" w:rsidR="00AE48DD" w:rsidRPr="00C115B2" w:rsidRDefault="00AE48DD" w:rsidP="005B0E1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53A81" w14:textId="77777777" w:rsidR="00AE48DD" w:rsidRPr="00C115B2" w:rsidRDefault="00AE48DD" w:rsidP="005B0E11">
            <w:pPr>
              <w:pStyle w:val="rowtabella0"/>
              <w:rPr>
                <w:color w:val="002060"/>
              </w:rPr>
            </w:pPr>
            <w:r w:rsidRPr="00C115B2">
              <w:rPr>
                <w:color w:val="002060"/>
                <w:highlight w:val="yellow"/>
              </w:rPr>
              <w:t>PALASPORT CASTELLEONE DI SUASA VIA ROSSINI</w:t>
            </w:r>
          </w:p>
        </w:tc>
      </w:tr>
    </w:tbl>
    <w:p w14:paraId="31F9B734" w14:textId="77777777" w:rsidR="00AE48DD" w:rsidRPr="00C115B2" w:rsidRDefault="00AE48DD" w:rsidP="00AE48DD">
      <w:pPr>
        <w:pStyle w:val="breakline"/>
        <w:rPr>
          <w:rFonts w:eastAsiaTheme="minorEastAsia"/>
          <w:color w:val="002060"/>
        </w:rPr>
      </w:pPr>
    </w:p>
    <w:p w14:paraId="53F61C6F" w14:textId="77777777" w:rsidR="00AE48DD" w:rsidRPr="00C115B2" w:rsidRDefault="00AE48DD" w:rsidP="00AE48DD">
      <w:pPr>
        <w:pStyle w:val="breakline"/>
        <w:rPr>
          <w:color w:val="002060"/>
        </w:rPr>
      </w:pPr>
    </w:p>
    <w:p w14:paraId="23ADA04C" w14:textId="77777777" w:rsidR="00AE48DD" w:rsidRPr="00C115B2" w:rsidRDefault="00AE48DD" w:rsidP="00AE48DD">
      <w:pPr>
        <w:pStyle w:val="titoloprinc0"/>
        <w:rPr>
          <w:color w:val="002060"/>
        </w:rPr>
      </w:pPr>
      <w:r w:rsidRPr="00C115B2">
        <w:rPr>
          <w:color w:val="002060"/>
        </w:rPr>
        <w:t>RISULTATI</w:t>
      </w:r>
    </w:p>
    <w:p w14:paraId="56EB5282" w14:textId="77777777" w:rsidR="00AE48DD" w:rsidRPr="00C115B2" w:rsidRDefault="00AE48DD" w:rsidP="00AE48DD">
      <w:pPr>
        <w:pStyle w:val="breakline"/>
        <w:rPr>
          <w:color w:val="002060"/>
        </w:rPr>
      </w:pPr>
    </w:p>
    <w:p w14:paraId="1CC92955" w14:textId="77777777" w:rsidR="00AE48DD" w:rsidRPr="00C115B2" w:rsidRDefault="00AE48DD" w:rsidP="00AE48DD">
      <w:pPr>
        <w:pStyle w:val="sottotitolocampionato10"/>
        <w:rPr>
          <w:color w:val="002060"/>
        </w:rPr>
      </w:pPr>
      <w:r w:rsidRPr="00C115B2">
        <w:rPr>
          <w:color w:val="002060"/>
        </w:rPr>
        <w:t>RISULTATI UFFICIALI GARE DEL 25/02/2023</w:t>
      </w:r>
    </w:p>
    <w:p w14:paraId="6A1AE359" w14:textId="77777777" w:rsidR="00AE48DD" w:rsidRPr="00AE48DD" w:rsidRDefault="00AE48DD" w:rsidP="00AE48DD">
      <w:pPr>
        <w:pStyle w:val="sottotitolocampionato20"/>
        <w:spacing w:before="0" w:beforeAutospacing="0" w:after="0" w:afterAutospacing="0"/>
        <w:rPr>
          <w:rFonts w:ascii="Arial" w:hAnsi="Arial" w:cs="Arial"/>
          <w:color w:val="002060"/>
          <w:sz w:val="20"/>
          <w:szCs w:val="20"/>
        </w:rPr>
      </w:pPr>
      <w:r w:rsidRPr="00AE48DD">
        <w:rPr>
          <w:rFonts w:ascii="Arial" w:hAnsi="Arial" w:cs="Arial"/>
          <w:color w:val="002060"/>
          <w:sz w:val="20"/>
          <w:szCs w:val="20"/>
        </w:rPr>
        <w:t>Si trascrivono qui di seguito i risultati ufficiali delle gare disputate</w:t>
      </w:r>
    </w:p>
    <w:p w14:paraId="720B293D" w14:textId="77777777" w:rsidR="00AE48DD" w:rsidRPr="00C115B2" w:rsidRDefault="00AE48DD" w:rsidP="00AE48D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E48DD" w:rsidRPr="00C115B2" w14:paraId="5430E87F" w14:textId="77777777" w:rsidTr="005B0E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1ABF83F3"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A0ADD" w14:textId="77777777" w:rsidR="00AE48DD" w:rsidRPr="00C115B2" w:rsidRDefault="00AE48DD" w:rsidP="005B0E11">
                  <w:pPr>
                    <w:pStyle w:val="headertabella0"/>
                    <w:rPr>
                      <w:color w:val="002060"/>
                    </w:rPr>
                  </w:pPr>
                  <w:r w:rsidRPr="00C115B2">
                    <w:rPr>
                      <w:color w:val="002060"/>
                    </w:rPr>
                    <w:t>GIRONE G - 3 Giornata - A</w:t>
                  </w:r>
                </w:p>
              </w:tc>
            </w:tr>
            <w:tr w:rsidR="00AE48DD" w:rsidRPr="00C115B2" w14:paraId="016FC854"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35B594" w14:textId="77777777" w:rsidR="00AE48DD" w:rsidRPr="00C115B2" w:rsidRDefault="00AE48DD" w:rsidP="005B0E11">
                  <w:pPr>
                    <w:pStyle w:val="rowtabella0"/>
                    <w:rPr>
                      <w:color w:val="002060"/>
                    </w:rPr>
                  </w:pPr>
                  <w:r w:rsidRPr="00C115B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3C05C" w14:textId="77777777" w:rsidR="00AE48DD" w:rsidRPr="00C115B2" w:rsidRDefault="00AE48DD" w:rsidP="005B0E11">
                  <w:pPr>
                    <w:pStyle w:val="rowtabella0"/>
                    <w:rPr>
                      <w:color w:val="002060"/>
                    </w:rPr>
                  </w:pPr>
                  <w:r w:rsidRPr="00C115B2">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78235" w14:textId="77777777" w:rsidR="00AE48DD" w:rsidRPr="00C115B2" w:rsidRDefault="00AE48DD" w:rsidP="005B0E11">
                  <w:pPr>
                    <w:pStyle w:val="rowtabella0"/>
                    <w:jc w:val="center"/>
                    <w:rPr>
                      <w:color w:val="002060"/>
                    </w:rPr>
                  </w:pPr>
                  <w:r w:rsidRPr="00C115B2">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CAFD9A" w14:textId="77777777" w:rsidR="00AE48DD" w:rsidRPr="00C115B2" w:rsidRDefault="00AE48DD" w:rsidP="005B0E11">
                  <w:pPr>
                    <w:pStyle w:val="rowtabella0"/>
                    <w:jc w:val="center"/>
                    <w:rPr>
                      <w:color w:val="002060"/>
                    </w:rPr>
                  </w:pPr>
                  <w:r w:rsidRPr="00C115B2">
                    <w:rPr>
                      <w:color w:val="002060"/>
                    </w:rPr>
                    <w:t> </w:t>
                  </w:r>
                </w:p>
              </w:tc>
            </w:tr>
            <w:tr w:rsidR="00AE48DD" w:rsidRPr="00C115B2" w14:paraId="2C3C416B"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64E7A7" w14:textId="77777777" w:rsidR="00AE48DD" w:rsidRPr="00C115B2" w:rsidRDefault="00AE48DD" w:rsidP="005B0E11">
                  <w:pPr>
                    <w:pStyle w:val="rowtabella0"/>
                    <w:rPr>
                      <w:color w:val="002060"/>
                    </w:rPr>
                  </w:pPr>
                  <w:r w:rsidRPr="00C115B2">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17C0CC" w14:textId="77777777" w:rsidR="00AE48DD" w:rsidRPr="00C115B2" w:rsidRDefault="00AE48DD" w:rsidP="005B0E11">
                  <w:pPr>
                    <w:pStyle w:val="rowtabella0"/>
                    <w:rPr>
                      <w:color w:val="002060"/>
                    </w:rPr>
                  </w:pPr>
                  <w:r w:rsidRPr="00C115B2">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4C09DB" w14:textId="77777777" w:rsidR="00AE48DD" w:rsidRPr="00C115B2" w:rsidRDefault="00AE48DD" w:rsidP="005B0E11">
                  <w:pPr>
                    <w:pStyle w:val="rowtabella0"/>
                    <w:jc w:val="center"/>
                    <w:rPr>
                      <w:color w:val="002060"/>
                    </w:rPr>
                  </w:pPr>
                  <w:r w:rsidRPr="00C115B2">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22F5CA" w14:textId="77777777" w:rsidR="00AE48DD" w:rsidRPr="00C115B2" w:rsidRDefault="00AE48DD" w:rsidP="005B0E11">
                  <w:pPr>
                    <w:pStyle w:val="rowtabella0"/>
                    <w:jc w:val="center"/>
                    <w:rPr>
                      <w:color w:val="002060"/>
                    </w:rPr>
                  </w:pPr>
                  <w:r w:rsidRPr="00C115B2">
                    <w:rPr>
                      <w:color w:val="002060"/>
                    </w:rPr>
                    <w:t> </w:t>
                  </w:r>
                </w:p>
              </w:tc>
            </w:tr>
            <w:tr w:rsidR="00AE48DD" w:rsidRPr="00C115B2" w14:paraId="21664D33"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A66317" w14:textId="77777777" w:rsidR="00AE48DD" w:rsidRPr="00C115B2" w:rsidRDefault="00AE48DD" w:rsidP="005B0E11">
                  <w:pPr>
                    <w:pStyle w:val="rowtabella0"/>
                    <w:rPr>
                      <w:color w:val="002060"/>
                    </w:rPr>
                  </w:pPr>
                  <w:r w:rsidRPr="00C115B2">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342C30" w14:textId="77777777" w:rsidR="00AE48DD" w:rsidRPr="00C115B2" w:rsidRDefault="00AE48DD" w:rsidP="005B0E11">
                  <w:pPr>
                    <w:pStyle w:val="rowtabella0"/>
                    <w:rPr>
                      <w:color w:val="002060"/>
                    </w:rPr>
                  </w:pPr>
                  <w:r w:rsidRPr="00C115B2">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902E8B" w14:textId="77777777" w:rsidR="00AE48DD" w:rsidRPr="00C115B2" w:rsidRDefault="00AE48DD" w:rsidP="005B0E11">
                  <w:pPr>
                    <w:pStyle w:val="rowtabella0"/>
                    <w:jc w:val="center"/>
                    <w:rPr>
                      <w:color w:val="002060"/>
                    </w:rPr>
                  </w:pPr>
                  <w:r w:rsidRPr="00C115B2">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563CC5" w14:textId="77777777" w:rsidR="00AE48DD" w:rsidRPr="00C115B2" w:rsidRDefault="00AE48DD" w:rsidP="005B0E11">
                  <w:pPr>
                    <w:pStyle w:val="rowtabella0"/>
                    <w:jc w:val="center"/>
                    <w:rPr>
                      <w:color w:val="002060"/>
                    </w:rPr>
                  </w:pPr>
                  <w:r w:rsidRPr="00C115B2">
                    <w:rPr>
                      <w:color w:val="002060"/>
                    </w:rPr>
                    <w:t> </w:t>
                  </w:r>
                </w:p>
              </w:tc>
            </w:tr>
            <w:tr w:rsidR="00AE48DD" w:rsidRPr="00C115B2" w14:paraId="45AA6317"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AC6C20" w14:textId="77777777" w:rsidR="00AE48DD" w:rsidRPr="00C115B2" w:rsidRDefault="00AE48DD" w:rsidP="005B0E11">
                  <w:pPr>
                    <w:pStyle w:val="rowtabella0"/>
                    <w:rPr>
                      <w:color w:val="002060"/>
                    </w:rPr>
                  </w:pPr>
                  <w:r w:rsidRPr="00C115B2">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CF638" w14:textId="77777777" w:rsidR="00AE48DD" w:rsidRPr="00C115B2" w:rsidRDefault="00AE48DD" w:rsidP="005B0E11">
                  <w:pPr>
                    <w:pStyle w:val="rowtabella0"/>
                    <w:rPr>
                      <w:color w:val="002060"/>
                    </w:rPr>
                  </w:pPr>
                  <w:r w:rsidRPr="00C115B2">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EA014" w14:textId="77777777" w:rsidR="00AE48DD" w:rsidRPr="00C115B2" w:rsidRDefault="00AE48DD" w:rsidP="005B0E11">
                  <w:pPr>
                    <w:pStyle w:val="rowtabella0"/>
                    <w:jc w:val="center"/>
                    <w:rPr>
                      <w:color w:val="002060"/>
                    </w:rPr>
                  </w:pPr>
                  <w:r w:rsidRPr="00C115B2">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00206" w14:textId="77777777" w:rsidR="00AE48DD" w:rsidRPr="00C115B2" w:rsidRDefault="00AE48DD" w:rsidP="005B0E11">
                  <w:pPr>
                    <w:pStyle w:val="rowtabella0"/>
                    <w:jc w:val="center"/>
                    <w:rPr>
                      <w:color w:val="002060"/>
                    </w:rPr>
                  </w:pPr>
                  <w:r w:rsidRPr="00C115B2">
                    <w:rPr>
                      <w:color w:val="002060"/>
                    </w:rPr>
                    <w:t> </w:t>
                  </w:r>
                </w:p>
              </w:tc>
            </w:tr>
            <w:tr w:rsidR="00AE48DD" w:rsidRPr="00C115B2" w14:paraId="37547942" w14:textId="77777777" w:rsidTr="005B0E11">
              <w:tc>
                <w:tcPr>
                  <w:tcW w:w="4700" w:type="dxa"/>
                  <w:gridSpan w:val="4"/>
                  <w:tcBorders>
                    <w:top w:val="nil"/>
                    <w:left w:val="nil"/>
                    <w:bottom w:val="nil"/>
                    <w:right w:val="nil"/>
                  </w:tcBorders>
                  <w:tcMar>
                    <w:top w:w="20" w:type="dxa"/>
                    <w:left w:w="20" w:type="dxa"/>
                    <w:bottom w:w="20" w:type="dxa"/>
                    <w:right w:w="20" w:type="dxa"/>
                  </w:tcMar>
                  <w:vAlign w:val="center"/>
                  <w:hideMark/>
                </w:tcPr>
                <w:p w14:paraId="34A84B10" w14:textId="77777777" w:rsidR="00AE48DD" w:rsidRPr="00C115B2" w:rsidRDefault="00AE48DD" w:rsidP="005B0E11">
                  <w:pPr>
                    <w:pStyle w:val="rowtabella0"/>
                    <w:rPr>
                      <w:color w:val="002060"/>
                    </w:rPr>
                  </w:pPr>
                  <w:r w:rsidRPr="00C115B2">
                    <w:rPr>
                      <w:color w:val="002060"/>
                    </w:rPr>
                    <w:t>(1) - disputata il 26/02/2023</w:t>
                  </w:r>
                </w:p>
              </w:tc>
            </w:tr>
          </w:tbl>
          <w:p w14:paraId="3EBCA7A7" w14:textId="77777777" w:rsidR="00AE48DD" w:rsidRPr="00C115B2" w:rsidRDefault="00AE48DD" w:rsidP="005B0E1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37F49E43"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880DD" w14:textId="77777777" w:rsidR="00AE48DD" w:rsidRPr="00C115B2" w:rsidRDefault="00AE48DD" w:rsidP="005B0E11">
                  <w:pPr>
                    <w:pStyle w:val="headertabella0"/>
                    <w:rPr>
                      <w:color w:val="002060"/>
                    </w:rPr>
                  </w:pPr>
                  <w:r w:rsidRPr="00C115B2">
                    <w:rPr>
                      <w:color w:val="002060"/>
                    </w:rPr>
                    <w:t>GIRONE SA - 3 Giornata - A</w:t>
                  </w:r>
                </w:p>
              </w:tc>
            </w:tr>
            <w:tr w:rsidR="00AE48DD" w:rsidRPr="00C115B2" w14:paraId="6BF9B201"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685378" w14:textId="77777777" w:rsidR="00AE48DD" w:rsidRPr="00C115B2" w:rsidRDefault="00AE48DD" w:rsidP="005B0E11">
                  <w:pPr>
                    <w:pStyle w:val="rowtabella0"/>
                    <w:rPr>
                      <w:color w:val="002060"/>
                    </w:rPr>
                  </w:pPr>
                  <w:r w:rsidRPr="00C115B2">
                    <w:rPr>
                      <w:color w:val="002060"/>
                    </w:rPr>
                    <w:t>(1) ETA BETA FOOTBALL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70859" w14:textId="77777777" w:rsidR="00AE48DD" w:rsidRPr="00C115B2" w:rsidRDefault="00AE48DD" w:rsidP="005B0E11">
                  <w:pPr>
                    <w:pStyle w:val="rowtabella0"/>
                    <w:rPr>
                      <w:color w:val="002060"/>
                    </w:rPr>
                  </w:pPr>
                  <w:r w:rsidRPr="00C115B2">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E80B6E" w14:textId="77777777" w:rsidR="00AE48DD" w:rsidRPr="00C115B2" w:rsidRDefault="00AE48DD" w:rsidP="005B0E11">
                  <w:pPr>
                    <w:pStyle w:val="rowtabella0"/>
                    <w:jc w:val="center"/>
                    <w:rPr>
                      <w:color w:val="002060"/>
                    </w:rPr>
                  </w:pPr>
                  <w:r w:rsidRPr="00C115B2">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B77A4" w14:textId="77777777" w:rsidR="00AE48DD" w:rsidRPr="00C115B2" w:rsidRDefault="00AE48DD" w:rsidP="005B0E11">
                  <w:pPr>
                    <w:pStyle w:val="rowtabella0"/>
                    <w:jc w:val="center"/>
                    <w:rPr>
                      <w:color w:val="002060"/>
                    </w:rPr>
                  </w:pPr>
                  <w:r w:rsidRPr="00C115B2">
                    <w:rPr>
                      <w:color w:val="002060"/>
                    </w:rPr>
                    <w:t> </w:t>
                  </w:r>
                </w:p>
              </w:tc>
            </w:tr>
            <w:tr w:rsidR="00AE48DD" w:rsidRPr="00C115B2" w14:paraId="0BF40FAA"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2ED210" w14:textId="77777777" w:rsidR="00AE48DD" w:rsidRPr="00C115B2" w:rsidRDefault="00AE48DD" w:rsidP="005B0E11">
                  <w:pPr>
                    <w:pStyle w:val="rowtabella0"/>
                    <w:rPr>
                      <w:color w:val="002060"/>
                    </w:rPr>
                  </w:pPr>
                  <w:r w:rsidRPr="00C115B2">
                    <w:rPr>
                      <w:color w:val="002060"/>
                    </w:rPr>
                    <w:t>(1) 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3D99D6" w14:textId="77777777" w:rsidR="00AE48DD" w:rsidRPr="00C115B2" w:rsidRDefault="00AE48DD" w:rsidP="005B0E11">
                  <w:pPr>
                    <w:pStyle w:val="rowtabella0"/>
                    <w:rPr>
                      <w:color w:val="002060"/>
                    </w:rPr>
                  </w:pPr>
                  <w:r w:rsidRPr="00C115B2">
                    <w:rPr>
                      <w:color w:val="002060"/>
                    </w:rPr>
                    <w:t>- CSI GAUDIO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438167" w14:textId="77777777" w:rsidR="00AE48DD" w:rsidRPr="00C115B2" w:rsidRDefault="00AE48DD" w:rsidP="005B0E11">
                  <w:pPr>
                    <w:pStyle w:val="rowtabella0"/>
                    <w:jc w:val="center"/>
                    <w:rPr>
                      <w:color w:val="002060"/>
                    </w:rPr>
                  </w:pPr>
                  <w:r w:rsidRPr="00C115B2">
                    <w:rPr>
                      <w:color w:val="002060"/>
                    </w:rPr>
                    <w:t>5 - 12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84461" w14:textId="77777777" w:rsidR="00AE48DD" w:rsidRPr="00C115B2" w:rsidRDefault="00AE48DD" w:rsidP="005B0E11">
                  <w:pPr>
                    <w:pStyle w:val="rowtabella0"/>
                    <w:jc w:val="center"/>
                    <w:rPr>
                      <w:color w:val="002060"/>
                    </w:rPr>
                  </w:pPr>
                  <w:r w:rsidRPr="00C115B2">
                    <w:rPr>
                      <w:color w:val="002060"/>
                    </w:rPr>
                    <w:t> </w:t>
                  </w:r>
                </w:p>
              </w:tc>
            </w:tr>
            <w:tr w:rsidR="00AE48DD" w:rsidRPr="00C115B2" w14:paraId="64357C66" w14:textId="77777777" w:rsidTr="005B0E11">
              <w:tc>
                <w:tcPr>
                  <w:tcW w:w="4700" w:type="dxa"/>
                  <w:gridSpan w:val="4"/>
                  <w:tcBorders>
                    <w:top w:val="nil"/>
                    <w:left w:val="nil"/>
                    <w:bottom w:val="nil"/>
                    <w:right w:val="nil"/>
                  </w:tcBorders>
                  <w:tcMar>
                    <w:top w:w="20" w:type="dxa"/>
                    <w:left w:w="20" w:type="dxa"/>
                    <w:bottom w:w="20" w:type="dxa"/>
                    <w:right w:w="20" w:type="dxa"/>
                  </w:tcMar>
                  <w:vAlign w:val="center"/>
                  <w:hideMark/>
                </w:tcPr>
                <w:p w14:paraId="2D0998BE" w14:textId="77777777" w:rsidR="00AE48DD" w:rsidRPr="00C115B2" w:rsidRDefault="00AE48DD" w:rsidP="005B0E11">
                  <w:pPr>
                    <w:pStyle w:val="rowtabella0"/>
                    <w:rPr>
                      <w:color w:val="002060"/>
                    </w:rPr>
                  </w:pPr>
                  <w:r w:rsidRPr="00C115B2">
                    <w:rPr>
                      <w:color w:val="002060"/>
                    </w:rPr>
                    <w:t>(1) - disputata il 26/02/2023</w:t>
                  </w:r>
                </w:p>
              </w:tc>
            </w:tr>
          </w:tbl>
          <w:p w14:paraId="72F24AEA" w14:textId="77777777" w:rsidR="00AE48DD" w:rsidRPr="00C115B2" w:rsidRDefault="00AE48DD" w:rsidP="005B0E11">
            <w:pPr>
              <w:rPr>
                <w:color w:val="002060"/>
              </w:rPr>
            </w:pPr>
          </w:p>
        </w:tc>
      </w:tr>
    </w:tbl>
    <w:p w14:paraId="735422C8" w14:textId="77777777" w:rsidR="00AE48DD" w:rsidRPr="00C115B2" w:rsidRDefault="00AE48DD" w:rsidP="00AE48D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E48DD" w:rsidRPr="00C115B2" w14:paraId="3333EC00" w14:textId="77777777" w:rsidTr="005B0E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5F055ECF"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739E7" w14:textId="77777777" w:rsidR="00AE48DD" w:rsidRPr="00C115B2" w:rsidRDefault="00AE48DD" w:rsidP="005B0E11">
                  <w:pPr>
                    <w:pStyle w:val="headertabella0"/>
                    <w:rPr>
                      <w:color w:val="002060"/>
                    </w:rPr>
                  </w:pPr>
                  <w:r w:rsidRPr="00C115B2">
                    <w:rPr>
                      <w:color w:val="002060"/>
                    </w:rPr>
                    <w:t>GIRONE SB - 3 Giornata - A</w:t>
                  </w:r>
                </w:p>
              </w:tc>
            </w:tr>
            <w:tr w:rsidR="00AE48DD" w:rsidRPr="00C115B2" w14:paraId="1DE51D43"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1309D5" w14:textId="77777777" w:rsidR="00AE48DD" w:rsidRPr="00C115B2" w:rsidRDefault="00AE48DD" w:rsidP="005B0E11">
                  <w:pPr>
                    <w:pStyle w:val="rowtabella0"/>
                    <w:rPr>
                      <w:color w:val="002060"/>
                    </w:rPr>
                  </w:pPr>
                  <w:r w:rsidRPr="00C115B2">
                    <w:rPr>
                      <w:color w:val="002060"/>
                    </w:rPr>
                    <w:t>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D1A07" w14:textId="77777777" w:rsidR="00AE48DD" w:rsidRPr="00C115B2" w:rsidRDefault="00AE48DD" w:rsidP="005B0E11">
                  <w:pPr>
                    <w:pStyle w:val="rowtabella0"/>
                    <w:rPr>
                      <w:color w:val="002060"/>
                    </w:rPr>
                  </w:pPr>
                  <w:r w:rsidRPr="00C115B2">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C5CE1" w14:textId="77777777" w:rsidR="00AE48DD" w:rsidRPr="00C115B2" w:rsidRDefault="00AE48DD" w:rsidP="005B0E11">
                  <w:pPr>
                    <w:pStyle w:val="rowtabella0"/>
                    <w:jc w:val="center"/>
                    <w:rPr>
                      <w:color w:val="002060"/>
                    </w:rPr>
                  </w:pPr>
                  <w:r w:rsidRPr="00C115B2">
                    <w:rPr>
                      <w:color w:val="002060"/>
                    </w:rPr>
                    <w:t>7 - 7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D3F184" w14:textId="77777777" w:rsidR="00AE48DD" w:rsidRPr="00C115B2" w:rsidRDefault="00AE48DD" w:rsidP="005B0E11">
                  <w:pPr>
                    <w:pStyle w:val="rowtabella0"/>
                    <w:jc w:val="center"/>
                    <w:rPr>
                      <w:color w:val="002060"/>
                    </w:rPr>
                  </w:pPr>
                  <w:r w:rsidRPr="00C115B2">
                    <w:rPr>
                      <w:color w:val="002060"/>
                    </w:rPr>
                    <w:t> </w:t>
                  </w:r>
                </w:p>
              </w:tc>
            </w:tr>
            <w:tr w:rsidR="00AE48DD" w:rsidRPr="00C115B2" w14:paraId="72AC9CB8"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A051AD" w14:textId="77777777" w:rsidR="00AE48DD" w:rsidRPr="00C115B2" w:rsidRDefault="00AE48DD" w:rsidP="005B0E11">
                  <w:pPr>
                    <w:pStyle w:val="rowtabella0"/>
                    <w:rPr>
                      <w:color w:val="002060"/>
                    </w:rPr>
                  </w:pPr>
                  <w:r w:rsidRPr="00C115B2">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6A5ED9" w14:textId="77777777" w:rsidR="00AE48DD" w:rsidRPr="00C115B2" w:rsidRDefault="00AE48DD" w:rsidP="005B0E11">
                  <w:pPr>
                    <w:pStyle w:val="rowtabella0"/>
                    <w:rPr>
                      <w:color w:val="002060"/>
                    </w:rPr>
                  </w:pPr>
                  <w:r w:rsidRPr="00C115B2">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C56E32" w14:textId="77777777" w:rsidR="00AE48DD" w:rsidRPr="00C115B2" w:rsidRDefault="00AE48DD" w:rsidP="005B0E11">
                  <w:pPr>
                    <w:pStyle w:val="rowtabella0"/>
                    <w:jc w:val="center"/>
                    <w:rPr>
                      <w:color w:val="002060"/>
                    </w:rPr>
                  </w:pPr>
                  <w:r w:rsidRPr="00C115B2">
                    <w:rPr>
                      <w:color w:val="002060"/>
                    </w:rPr>
                    <w:t>14 - 1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2132F3" w14:textId="77777777" w:rsidR="00AE48DD" w:rsidRPr="00C115B2" w:rsidRDefault="00AE48DD" w:rsidP="005B0E11">
                  <w:pPr>
                    <w:pStyle w:val="rowtabella0"/>
                    <w:jc w:val="center"/>
                    <w:rPr>
                      <w:color w:val="002060"/>
                    </w:rPr>
                  </w:pPr>
                  <w:r w:rsidRPr="00C115B2">
                    <w:rPr>
                      <w:color w:val="002060"/>
                    </w:rPr>
                    <w:t> </w:t>
                  </w:r>
                </w:p>
              </w:tc>
            </w:tr>
            <w:tr w:rsidR="00AE48DD" w:rsidRPr="00C115B2" w14:paraId="10A3A629"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053634" w14:textId="77777777" w:rsidR="00AE48DD" w:rsidRPr="00C115B2" w:rsidRDefault="00AE48DD" w:rsidP="005B0E11">
                  <w:pPr>
                    <w:pStyle w:val="rowtabella0"/>
                    <w:rPr>
                      <w:color w:val="002060"/>
                    </w:rPr>
                  </w:pPr>
                  <w:r w:rsidRPr="00C115B2">
                    <w:rPr>
                      <w:color w:val="002060"/>
                    </w:rPr>
                    <w:t>LABELSYSTEM POTENZAPICENA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FD505E" w14:textId="77777777" w:rsidR="00AE48DD" w:rsidRPr="00C115B2" w:rsidRDefault="00AE48DD" w:rsidP="005B0E11">
                  <w:pPr>
                    <w:pStyle w:val="rowtabella0"/>
                    <w:rPr>
                      <w:color w:val="002060"/>
                    </w:rPr>
                  </w:pPr>
                  <w:r w:rsidRPr="00C115B2">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00FA11" w14:textId="77777777" w:rsidR="00AE48DD" w:rsidRPr="00C115B2" w:rsidRDefault="00AE48DD" w:rsidP="005B0E11">
                  <w:pPr>
                    <w:pStyle w:val="rowtabella0"/>
                    <w:jc w:val="center"/>
                    <w:rPr>
                      <w:color w:val="002060"/>
                    </w:rPr>
                  </w:pPr>
                  <w:r w:rsidRPr="00C115B2">
                    <w:rPr>
                      <w:color w:val="002060"/>
                    </w:rPr>
                    <w:t>12 - 2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8648CC" w14:textId="77777777" w:rsidR="00AE48DD" w:rsidRPr="00C115B2" w:rsidRDefault="00AE48DD" w:rsidP="005B0E11">
                  <w:pPr>
                    <w:pStyle w:val="rowtabella0"/>
                    <w:jc w:val="center"/>
                    <w:rPr>
                      <w:color w:val="002060"/>
                    </w:rPr>
                  </w:pPr>
                  <w:r w:rsidRPr="00C115B2">
                    <w:rPr>
                      <w:color w:val="002060"/>
                    </w:rPr>
                    <w:t> </w:t>
                  </w:r>
                </w:p>
              </w:tc>
            </w:tr>
            <w:tr w:rsidR="00AE48DD" w:rsidRPr="00C115B2" w14:paraId="60B0C32E"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2A2385" w14:textId="77777777" w:rsidR="00AE48DD" w:rsidRPr="00C115B2" w:rsidRDefault="00AE48DD" w:rsidP="005B0E11">
                  <w:pPr>
                    <w:pStyle w:val="rowtabella0"/>
                    <w:rPr>
                      <w:color w:val="002060"/>
                    </w:rPr>
                  </w:pPr>
                  <w:r w:rsidRPr="00C115B2">
                    <w:rPr>
                      <w:color w:val="002060"/>
                    </w:rP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A1A118" w14:textId="77777777" w:rsidR="00AE48DD" w:rsidRPr="00C115B2" w:rsidRDefault="00AE48DD" w:rsidP="005B0E11">
                  <w:pPr>
                    <w:pStyle w:val="rowtabella0"/>
                    <w:rPr>
                      <w:color w:val="002060"/>
                    </w:rPr>
                  </w:pPr>
                  <w:r w:rsidRPr="00C115B2">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E189E" w14:textId="77777777" w:rsidR="00AE48DD" w:rsidRPr="00C115B2" w:rsidRDefault="00AE48DD" w:rsidP="005B0E11">
                  <w:pPr>
                    <w:pStyle w:val="rowtabella0"/>
                    <w:jc w:val="center"/>
                    <w:rPr>
                      <w:color w:val="002060"/>
                    </w:rPr>
                  </w:pPr>
                  <w:r w:rsidRPr="00C115B2">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34BD4" w14:textId="77777777" w:rsidR="00AE48DD" w:rsidRPr="00C115B2" w:rsidRDefault="00AE48DD" w:rsidP="005B0E11">
                  <w:pPr>
                    <w:pStyle w:val="rowtabella0"/>
                    <w:jc w:val="center"/>
                    <w:rPr>
                      <w:color w:val="002060"/>
                    </w:rPr>
                  </w:pPr>
                  <w:r w:rsidRPr="00C115B2">
                    <w:rPr>
                      <w:color w:val="002060"/>
                    </w:rPr>
                    <w:t> </w:t>
                  </w:r>
                </w:p>
              </w:tc>
            </w:tr>
            <w:tr w:rsidR="00AE48DD" w:rsidRPr="00C115B2" w14:paraId="47F72BBF" w14:textId="77777777" w:rsidTr="005B0E11">
              <w:tc>
                <w:tcPr>
                  <w:tcW w:w="4700" w:type="dxa"/>
                  <w:gridSpan w:val="4"/>
                  <w:tcBorders>
                    <w:top w:val="nil"/>
                    <w:left w:val="nil"/>
                    <w:bottom w:val="nil"/>
                    <w:right w:val="nil"/>
                  </w:tcBorders>
                  <w:tcMar>
                    <w:top w:w="20" w:type="dxa"/>
                    <w:left w:w="20" w:type="dxa"/>
                    <w:bottom w:w="20" w:type="dxa"/>
                    <w:right w:w="20" w:type="dxa"/>
                  </w:tcMar>
                  <w:vAlign w:val="center"/>
                  <w:hideMark/>
                </w:tcPr>
                <w:p w14:paraId="783C9A44" w14:textId="77777777" w:rsidR="00AE48DD" w:rsidRPr="00C115B2" w:rsidRDefault="00AE48DD" w:rsidP="005B0E11">
                  <w:pPr>
                    <w:pStyle w:val="rowtabella0"/>
                    <w:rPr>
                      <w:color w:val="002060"/>
                    </w:rPr>
                  </w:pPr>
                  <w:r w:rsidRPr="00C115B2">
                    <w:rPr>
                      <w:color w:val="002060"/>
                    </w:rPr>
                    <w:lastRenderedPageBreak/>
                    <w:t>(1) - disputata il 26/02/2023</w:t>
                  </w:r>
                </w:p>
              </w:tc>
            </w:tr>
          </w:tbl>
          <w:p w14:paraId="705620C4" w14:textId="77777777" w:rsidR="00AE48DD" w:rsidRPr="00C115B2" w:rsidRDefault="00AE48DD" w:rsidP="005B0E11">
            <w:pPr>
              <w:rPr>
                <w:color w:val="002060"/>
              </w:rPr>
            </w:pPr>
          </w:p>
        </w:tc>
      </w:tr>
    </w:tbl>
    <w:p w14:paraId="69F18BF2" w14:textId="77777777" w:rsidR="00AE48DD" w:rsidRPr="00C115B2" w:rsidRDefault="00AE48DD" w:rsidP="00AE48DD">
      <w:pPr>
        <w:pStyle w:val="breakline"/>
        <w:rPr>
          <w:rFonts w:eastAsiaTheme="minorEastAsia"/>
          <w:color w:val="002060"/>
        </w:rPr>
      </w:pPr>
    </w:p>
    <w:p w14:paraId="7292BBD8" w14:textId="77777777" w:rsidR="00AE48DD" w:rsidRPr="00C115B2" w:rsidRDefault="00AE48DD" w:rsidP="00AE48DD">
      <w:pPr>
        <w:pStyle w:val="breakline"/>
        <w:rPr>
          <w:color w:val="002060"/>
        </w:rPr>
      </w:pPr>
    </w:p>
    <w:p w14:paraId="023D541E" w14:textId="77777777" w:rsidR="00AE48DD" w:rsidRPr="00C115B2" w:rsidRDefault="00AE48DD" w:rsidP="00AE48DD">
      <w:pPr>
        <w:pStyle w:val="titoloprinc0"/>
        <w:rPr>
          <w:color w:val="002060"/>
        </w:rPr>
      </w:pPr>
      <w:r w:rsidRPr="00C115B2">
        <w:rPr>
          <w:color w:val="002060"/>
        </w:rPr>
        <w:t>GIUDICE SPORTIVO</w:t>
      </w:r>
    </w:p>
    <w:p w14:paraId="05D0C61D" w14:textId="77777777" w:rsidR="00AE48DD" w:rsidRPr="00C115B2" w:rsidRDefault="00AE48DD" w:rsidP="00AE48DD">
      <w:pPr>
        <w:pStyle w:val="diffida"/>
        <w:rPr>
          <w:color w:val="002060"/>
        </w:rPr>
      </w:pPr>
      <w:r w:rsidRPr="00C115B2">
        <w:rPr>
          <w:color w:val="002060"/>
        </w:rPr>
        <w:t>Il Giudice Sportivo Avv. Agnese Lazzaretti, con l'assistenza del segretario Angelo Castellana, nella seduta del 01/03/2023, ha adottato le decisioni che di seguito integralmente si riportano:</w:t>
      </w:r>
    </w:p>
    <w:p w14:paraId="354CF764" w14:textId="77777777" w:rsidR="00AE48DD" w:rsidRPr="00C115B2" w:rsidRDefault="00AE48DD" w:rsidP="00AE48DD">
      <w:pPr>
        <w:pStyle w:val="titolo10"/>
        <w:rPr>
          <w:color w:val="002060"/>
        </w:rPr>
      </w:pPr>
      <w:r w:rsidRPr="00C115B2">
        <w:rPr>
          <w:color w:val="002060"/>
        </w:rPr>
        <w:t xml:space="preserve">GARE DEL 25/ 2/2023 </w:t>
      </w:r>
    </w:p>
    <w:p w14:paraId="64BB9248" w14:textId="77777777" w:rsidR="00AE48DD" w:rsidRPr="00C115B2" w:rsidRDefault="00AE48DD" w:rsidP="00AE48DD">
      <w:pPr>
        <w:pStyle w:val="titolo7a"/>
        <w:rPr>
          <w:color w:val="002060"/>
        </w:rPr>
      </w:pPr>
      <w:r w:rsidRPr="00C115B2">
        <w:rPr>
          <w:color w:val="002060"/>
        </w:rPr>
        <w:t xml:space="preserve">PROVVEDIMENTI DISCIPLINARI </w:t>
      </w:r>
    </w:p>
    <w:p w14:paraId="0AE7B262" w14:textId="77777777" w:rsidR="00AE48DD" w:rsidRPr="00C115B2" w:rsidRDefault="00AE48DD" w:rsidP="00AE48DD">
      <w:pPr>
        <w:pStyle w:val="titolo7b0"/>
        <w:rPr>
          <w:color w:val="002060"/>
        </w:rPr>
      </w:pPr>
      <w:r w:rsidRPr="00C115B2">
        <w:rPr>
          <w:color w:val="002060"/>
        </w:rPr>
        <w:t xml:space="preserve">In base alle risultanze degli atti ufficiali sono state deliberate le seguenti sanzioni disciplinari. </w:t>
      </w:r>
    </w:p>
    <w:p w14:paraId="75B309B4" w14:textId="77777777" w:rsidR="00AE48DD" w:rsidRPr="00C115B2" w:rsidRDefault="00AE48DD" w:rsidP="00AE48DD">
      <w:pPr>
        <w:pStyle w:val="titolo30"/>
        <w:rPr>
          <w:color w:val="002060"/>
        </w:rPr>
      </w:pPr>
      <w:r w:rsidRPr="00C115B2">
        <w:rPr>
          <w:color w:val="002060"/>
        </w:rPr>
        <w:t xml:space="preserve">CALCIATORI NON ESPULSI </w:t>
      </w:r>
    </w:p>
    <w:p w14:paraId="70882FC1" w14:textId="77777777" w:rsidR="00AE48DD" w:rsidRPr="00C115B2" w:rsidRDefault="00AE48DD" w:rsidP="00AE48DD">
      <w:pPr>
        <w:pStyle w:val="titolo20"/>
        <w:rPr>
          <w:color w:val="002060"/>
        </w:rPr>
      </w:pPr>
      <w:r w:rsidRPr="00C115B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1DEF20C9" w14:textId="77777777" w:rsidTr="005B0E11">
        <w:tc>
          <w:tcPr>
            <w:tcW w:w="2200" w:type="dxa"/>
            <w:tcMar>
              <w:top w:w="20" w:type="dxa"/>
              <w:left w:w="20" w:type="dxa"/>
              <w:bottom w:w="20" w:type="dxa"/>
              <w:right w:w="20" w:type="dxa"/>
            </w:tcMar>
            <w:vAlign w:val="center"/>
            <w:hideMark/>
          </w:tcPr>
          <w:p w14:paraId="339CF893" w14:textId="77777777" w:rsidR="00AE48DD" w:rsidRPr="00C115B2" w:rsidRDefault="00AE48DD" w:rsidP="005B0E11">
            <w:pPr>
              <w:pStyle w:val="movimento"/>
              <w:rPr>
                <w:color w:val="002060"/>
              </w:rPr>
            </w:pPr>
            <w:r w:rsidRPr="00C115B2">
              <w:rPr>
                <w:color w:val="002060"/>
              </w:rPr>
              <w:t>ASTUTI DIEGO</w:t>
            </w:r>
          </w:p>
        </w:tc>
        <w:tc>
          <w:tcPr>
            <w:tcW w:w="2200" w:type="dxa"/>
            <w:tcMar>
              <w:top w:w="20" w:type="dxa"/>
              <w:left w:w="20" w:type="dxa"/>
              <w:bottom w:w="20" w:type="dxa"/>
              <w:right w:w="20" w:type="dxa"/>
            </w:tcMar>
            <w:vAlign w:val="center"/>
            <w:hideMark/>
          </w:tcPr>
          <w:p w14:paraId="27F8E3D0" w14:textId="77777777" w:rsidR="00AE48DD" w:rsidRPr="00C115B2" w:rsidRDefault="00AE48DD" w:rsidP="005B0E11">
            <w:pPr>
              <w:pStyle w:val="movimento2"/>
              <w:rPr>
                <w:color w:val="002060"/>
              </w:rPr>
            </w:pPr>
            <w:r w:rsidRPr="00C115B2">
              <w:rPr>
                <w:color w:val="002060"/>
              </w:rPr>
              <w:t xml:space="preserve">(C.U.S. ANCONA) </w:t>
            </w:r>
          </w:p>
        </w:tc>
        <w:tc>
          <w:tcPr>
            <w:tcW w:w="800" w:type="dxa"/>
            <w:tcMar>
              <w:top w:w="20" w:type="dxa"/>
              <w:left w:w="20" w:type="dxa"/>
              <w:bottom w:w="20" w:type="dxa"/>
              <w:right w:w="20" w:type="dxa"/>
            </w:tcMar>
            <w:vAlign w:val="center"/>
            <w:hideMark/>
          </w:tcPr>
          <w:p w14:paraId="12487630"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0EAB7D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79AEFD2" w14:textId="77777777" w:rsidR="00AE48DD" w:rsidRPr="00C115B2" w:rsidRDefault="00AE48DD" w:rsidP="005B0E11">
            <w:pPr>
              <w:pStyle w:val="movimento2"/>
              <w:rPr>
                <w:color w:val="002060"/>
              </w:rPr>
            </w:pPr>
            <w:r w:rsidRPr="00C115B2">
              <w:rPr>
                <w:color w:val="002060"/>
              </w:rPr>
              <w:t> </w:t>
            </w:r>
          </w:p>
        </w:tc>
      </w:tr>
    </w:tbl>
    <w:p w14:paraId="79C9879F" w14:textId="77777777" w:rsidR="00AE48DD" w:rsidRPr="00C115B2" w:rsidRDefault="00AE48DD" w:rsidP="00AE48DD">
      <w:pPr>
        <w:pStyle w:val="titolo20"/>
        <w:rPr>
          <w:rFonts w:eastAsiaTheme="minorEastAsia"/>
          <w:color w:val="002060"/>
        </w:rPr>
      </w:pPr>
      <w:r w:rsidRPr="00C115B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025D1235" w14:textId="77777777" w:rsidTr="005B0E11">
        <w:tc>
          <w:tcPr>
            <w:tcW w:w="2200" w:type="dxa"/>
            <w:tcMar>
              <w:top w:w="20" w:type="dxa"/>
              <w:left w:w="20" w:type="dxa"/>
              <w:bottom w:w="20" w:type="dxa"/>
              <w:right w:w="20" w:type="dxa"/>
            </w:tcMar>
            <w:vAlign w:val="center"/>
            <w:hideMark/>
          </w:tcPr>
          <w:p w14:paraId="4364DF57" w14:textId="77777777" w:rsidR="00AE48DD" w:rsidRPr="00C115B2" w:rsidRDefault="00AE48DD" w:rsidP="005B0E11">
            <w:pPr>
              <w:pStyle w:val="movimento"/>
              <w:rPr>
                <w:color w:val="002060"/>
              </w:rPr>
            </w:pPr>
            <w:r w:rsidRPr="00C115B2">
              <w:rPr>
                <w:color w:val="002060"/>
              </w:rPr>
              <w:t>CARDINALETTI NICOLO</w:t>
            </w:r>
          </w:p>
        </w:tc>
        <w:tc>
          <w:tcPr>
            <w:tcW w:w="2200" w:type="dxa"/>
            <w:tcMar>
              <w:top w:w="20" w:type="dxa"/>
              <w:left w:w="20" w:type="dxa"/>
              <w:bottom w:w="20" w:type="dxa"/>
              <w:right w:w="20" w:type="dxa"/>
            </w:tcMar>
            <w:vAlign w:val="center"/>
            <w:hideMark/>
          </w:tcPr>
          <w:p w14:paraId="0FD8DAC2" w14:textId="77777777" w:rsidR="00AE48DD" w:rsidRPr="00C115B2" w:rsidRDefault="00AE48DD" w:rsidP="005B0E11">
            <w:pPr>
              <w:pStyle w:val="movimento2"/>
              <w:rPr>
                <w:color w:val="002060"/>
              </w:rPr>
            </w:pPr>
            <w:r w:rsidRPr="00C115B2">
              <w:rPr>
                <w:color w:val="002060"/>
              </w:rPr>
              <w:t xml:space="preserve">(C.U.S. ANCONA) </w:t>
            </w:r>
          </w:p>
        </w:tc>
        <w:tc>
          <w:tcPr>
            <w:tcW w:w="800" w:type="dxa"/>
            <w:tcMar>
              <w:top w:w="20" w:type="dxa"/>
              <w:left w:w="20" w:type="dxa"/>
              <w:bottom w:w="20" w:type="dxa"/>
              <w:right w:w="20" w:type="dxa"/>
            </w:tcMar>
            <w:vAlign w:val="center"/>
            <w:hideMark/>
          </w:tcPr>
          <w:p w14:paraId="0D4D0944"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5F691F70" w14:textId="77777777" w:rsidR="00AE48DD" w:rsidRPr="00C115B2" w:rsidRDefault="00AE48DD" w:rsidP="005B0E11">
            <w:pPr>
              <w:pStyle w:val="movimento"/>
              <w:rPr>
                <w:color w:val="002060"/>
              </w:rPr>
            </w:pPr>
            <w:r w:rsidRPr="00C115B2">
              <w:rPr>
                <w:color w:val="002060"/>
              </w:rPr>
              <w:t>ELEUTERI ALESSANDRO</w:t>
            </w:r>
          </w:p>
        </w:tc>
        <w:tc>
          <w:tcPr>
            <w:tcW w:w="2200" w:type="dxa"/>
            <w:tcMar>
              <w:top w:w="20" w:type="dxa"/>
              <w:left w:w="20" w:type="dxa"/>
              <w:bottom w:w="20" w:type="dxa"/>
              <w:right w:w="20" w:type="dxa"/>
            </w:tcMar>
            <w:vAlign w:val="center"/>
            <w:hideMark/>
          </w:tcPr>
          <w:p w14:paraId="5EE7EC32" w14:textId="77777777" w:rsidR="00AE48DD" w:rsidRPr="00C115B2" w:rsidRDefault="00AE48DD" w:rsidP="005B0E11">
            <w:pPr>
              <w:pStyle w:val="movimento2"/>
              <w:rPr>
                <w:color w:val="002060"/>
              </w:rPr>
            </w:pPr>
            <w:r w:rsidRPr="00C115B2">
              <w:rPr>
                <w:color w:val="002060"/>
              </w:rPr>
              <w:t xml:space="preserve">(CERRETO D ESI C5 A.S.D.) </w:t>
            </w:r>
          </w:p>
        </w:tc>
      </w:tr>
    </w:tbl>
    <w:p w14:paraId="47903F24" w14:textId="77777777" w:rsidR="00AE48DD" w:rsidRPr="00C115B2" w:rsidRDefault="00AE48DD" w:rsidP="00AE48DD">
      <w:pPr>
        <w:pStyle w:val="titolo10"/>
        <w:rPr>
          <w:rFonts w:eastAsiaTheme="minorEastAsia"/>
          <w:color w:val="002060"/>
        </w:rPr>
      </w:pPr>
      <w:r w:rsidRPr="00C115B2">
        <w:rPr>
          <w:color w:val="002060"/>
        </w:rPr>
        <w:t xml:space="preserve">GARE DEL 26/ 2/2023 </w:t>
      </w:r>
    </w:p>
    <w:p w14:paraId="03D3114A" w14:textId="77777777" w:rsidR="00AE48DD" w:rsidRPr="00C115B2" w:rsidRDefault="00AE48DD" w:rsidP="00AE48DD">
      <w:pPr>
        <w:pStyle w:val="titolo7a"/>
        <w:rPr>
          <w:color w:val="002060"/>
        </w:rPr>
      </w:pPr>
      <w:r w:rsidRPr="00C115B2">
        <w:rPr>
          <w:color w:val="002060"/>
        </w:rPr>
        <w:t xml:space="preserve">PROVVEDIMENTI DISCIPLINARI </w:t>
      </w:r>
    </w:p>
    <w:p w14:paraId="534AF9C1" w14:textId="77777777" w:rsidR="00AE48DD" w:rsidRPr="00C115B2" w:rsidRDefault="00AE48DD" w:rsidP="00AE48DD">
      <w:pPr>
        <w:pStyle w:val="titolo7b0"/>
        <w:rPr>
          <w:color w:val="002060"/>
        </w:rPr>
      </w:pPr>
      <w:r w:rsidRPr="00C115B2">
        <w:rPr>
          <w:color w:val="002060"/>
        </w:rPr>
        <w:t xml:space="preserve">In base alle risultanze degli atti ufficiali sono state deliberate le seguenti sanzioni disciplinari. </w:t>
      </w:r>
    </w:p>
    <w:p w14:paraId="7E5C51F4" w14:textId="77777777" w:rsidR="00AE48DD" w:rsidRPr="00C115B2" w:rsidRDefault="00AE48DD" w:rsidP="00AE48DD">
      <w:pPr>
        <w:pStyle w:val="titolo30"/>
        <w:rPr>
          <w:color w:val="002060"/>
        </w:rPr>
      </w:pPr>
      <w:r w:rsidRPr="00C115B2">
        <w:rPr>
          <w:color w:val="002060"/>
        </w:rPr>
        <w:t xml:space="preserve">SOCIETA' </w:t>
      </w:r>
    </w:p>
    <w:p w14:paraId="36C0EC9C" w14:textId="77777777" w:rsidR="00AE48DD" w:rsidRPr="00C115B2" w:rsidRDefault="00AE48DD" w:rsidP="00AE48DD">
      <w:pPr>
        <w:pStyle w:val="titolo20"/>
        <w:rPr>
          <w:color w:val="002060"/>
        </w:rPr>
      </w:pPr>
      <w:r w:rsidRPr="00C115B2">
        <w:rPr>
          <w:color w:val="002060"/>
        </w:rPr>
        <w:t xml:space="preserve">AMMENDA </w:t>
      </w:r>
    </w:p>
    <w:p w14:paraId="2241F6F6" w14:textId="77777777" w:rsidR="00AE48DD" w:rsidRPr="00C115B2" w:rsidRDefault="00AE48DD" w:rsidP="00AE48DD">
      <w:pPr>
        <w:pStyle w:val="diffida"/>
        <w:spacing w:before="80" w:beforeAutospacing="0" w:after="40" w:afterAutospacing="0"/>
        <w:jc w:val="left"/>
        <w:rPr>
          <w:color w:val="002060"/>
        </w:rPr>
      </w:pPr>
      <w:r w:rsidRPr="00C115B2">
        <w:rPr>
          <w:color w:val="002060"/>
        </w:rPr>
        <w:t xml:space="preserve">Euro 50,00 ETA BETA FOOTBALL </w:t>
      </w:r>
      <w:r w:rsidRPr="00C115B2">
        <w:rPr>
          <w:color w:val="002060"/>
        </w:rPr>
        <w:br/>
        <w:t xml:space="preserve">Per mancanza di acqua calda nello spogliatoio dell'arbitro. </w:t>
      </w:r>
    </w:p>
    <w:p w14:paraId="57AC107C" w14:textId="77777777" w:rsidR="00AE48DD" w:rsidRPr="00C115B2" w:rsidRDefault="00AE48DD" w:rsidP="00AE48DD">
      <w:pPr>
        <w:pStyle w:val="titolo30"/>
        <w:rPr>
          <w:color w:val="002060"/>
        </w:rPr>
      </w:pPr>
      <w:r w:rsidRPr="00C115B2">
        <w:rPr>
          <w:color w:val="002060"/>
        </w:rPr>
        <w:t xml:space="preserve">CALCIATORI NON ESPULSI </w:t>
      </w:r>
    </w:p>
    <w:p w14:paraId="7F014C12" w14:textId="77777777" w:rsidR="00AE48DD" w:rsidRPr="00C115B2" w:rsidRDefault="00AE48DD" w:rsidP="00AE48DD">
      <w:pPr>
        <w:pStyle w:val="titolo20"/>
        <w:rPr>
          <w:color w:val="002060"/>
        </w:rPr>
      </w:pPr>
      <w:r w:rsidRPr="00C115B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54CBB68A" w14:textId="77777777" w:rsidTr="005B0E11">
        <w:tc>
          <w:tcPr>
            <w:tcW w:w="2200" w:type="dxa"/>
            <w:tcMar>
              <w:top w:w="20" w:type="dxa"/>
              <w:left w:w="20" w:type="dxa"/>
              <w:bottom w:w="20" w:type="dxa"/>
              <w:right w:w="20" w:type="dxa"/>
            </w:tcMar>
            <w:vAlign w:val="center"/>
            <w:hideMark/>
          </w:tcPr>
          <w:p w14:paraId="6FD0455F" w14:textId="77777777" w:rsidR="00AE48DD" w:rsidRPr="00C115B2" w:rsidRDefault="00AE48DD" w:rsidP="005B0E11">
            <w:pPr>
              <w:pStyle w:val="movimento"/>
              <w:rPr>
                <w:color w:val="002060"/>
              </w:rPr>
            </w:pPr>
            <w:r w:rsidRPr="00C115B2">
              <w:rPr>
                <w:color w:val="002060"/>
              </w:rPr>
              <w:t>SCOGNAMIGLIO LORENZO</w:t>
            </w:r>
          </w:p>
        </w:tc>
        <w:tc>
          <w:tcPr>
            <w:tcW w:w="2200" w:type="dxa"/>
            <w:tcMar>
              <w:top w:w="20" w:type="dxa"/>
              <w:left w:w="20" w:type="dxa"/>
              <w:bottom w:w="20" w:type="dxa"/>
              <w:right w:w="20" w:type="dxa"/>
            </w:tcMar>
            <w:vAlign w:val="center"/>
            <w:hideMark/>
          </w:tcPr>
          <w:p w14:paraId="24025103" w14:textId="77777777" w:rsidR="00AE48DD" w:rsidRPr="00C115B2" w:rsidRDefault="00AE48DD" w:rsidP="005B0E11">
            <w:pPr>
              <w:pStyle w:val="movimento2"/>
              <w:rPr>
                <w:color w:val="002060"/>
              </w:rPr>
            </w:pPr>
            <w:r w:rsidRPr="00C115B2">
              <w:rPr>
                <w:color w:val="002060"/>
              </w:rPr>
              <w:t xml:space="preserve">(ETA BETA FOOTBALL) </w:t>
            </w:r>
          </w:p>
        </w:tc>
        <w:tc>
          <w:tcPr>
            <w:tcW w:w="800" w:type="dxa"/>
            <w:tcMar>
              <w:top w:w="20" w:type="dxa"/>
              <w:left w:w="20" w:type="dxa"/>
              <w:bottom w:w="20" w:type="dxa"/>
              <w:right w:w="20" w:type="dxa"/>
            </w:tcMar>
            <w:vAlign w:val="center"/>
            <w:hideMark/>
          </w:tcPr>
          <w:p w14:paraId="07EAB18A"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51A9BF9E"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7828EAFC" w14:textId="77777777" w:rsidR="00AE48DD" w:rsidRPr="00C115B2" w:rsidRDefault="00AE48DD" w:rsidP="005B0E11">
            <w:pPr>
              <w:pStyle w:val="movimento2"/>
              <w:rPr>
                <w:color w:val="002060"/>
              </w:rPr>
            </w:pPr>
            <w:r w:rsidRPr="00C115B2">
              <w:rPr>
                <w:color w:val="002060"/>
              </w:rPr>
              <w:t> </w:t>
            </w:r>
          </w:p>
        </w:tc>
      </w:tr>
    </w:tbl>
    <w:p w14:paraId="2626A2AD" w14:textId="77777777" w:rsidR="00AE48DD" w:rsidRPr="00C115B2" w:rsidRDefault="00AE48DD" w:rsidP="00AE48DD">
      <w:pPr>
        <w:pStyle w:val="titolo20"/>
        <w:rPr>
          <w:rFonts w:eastAsiaTheme="minorEastAsia"/>
          <w:color w:val="002060"/>
        </w:rPr>
      </w:pPr>
      <w:r w:rsidRPr="00C115B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4B3F86C4" w14:textId="77777777" w:rsidTr="005B0E11">
        <w:tc>
          <w:tcPr>
            <w:tcW w:w="2200" w:type="dxa"/>
            <w:tcMar>
              <w:top w:w="20" w:type="dxa"/>
              <w:left w:w="20" w:type="dxa"/>
              <w:bottom w:w="20" w:type="dxa"/>
              <w:right w:w="20" w:type="dxa"/>
            </w:tcMar>
            <w:vAlign w:val="center"/>
            <w:hideMark/>
          </w:tcPr>
          <w:p w14:paraId="333B98D2" w14:textId="77777777" w:rsidR="00AE48DD" w:rsidRPr="00C115B2" w:rsidRDefault="00AE48DD" w:rsidP="005B0E11">
            <w:pPr>
              <w:pStyle w:val="movimento"/>
              <w:rPr>
                <w:color w:val="002060"/>
              </w:rPr>
            </w:pPr>
            <w:r w:rsidRPr="00C115B2">
              <w:rPr>
                <w:color w:val="002060"/>
              </w:rPr>
              <w:t>ROSINI NICOLA</w:t>
            </w:r>
          </w:p>
        </w:tc>
        <w:tc>
          <w:tcPr>
            <w:tcW w:w="2200" w:type="dxa"/>
            <w:tcMar>
              <w:top w:w="20" w:type="dxa"/>
              <w:left w:w="20" w:type="dxa"/>
              <w:bottom w:w="20" w:type="dxa"/>
              <w:right w:w="20" w:type="dxa"/>
            </w:tcMar>
            <w:vAlign w:val="center"/>
            <w:hideMark/>
          </w:tcPr>
          <w:p w14:paraId="10627F31" w14:textId="77777777" w:rsidR="00AE48DD" w:rsidRPr="00C115B2" w:rsidRDefault="00AE48DD" w:rsidP="005B0E11">
            <w:pPr>
              <w:pStyle w:val="movimento2"/>
              <w:rPr>
                <w:color w:val="002060"/>
              </w:rPr>
            </w:pPr>
            <w:r w:rsidRPr="00C115B2">
              <w:rPr>
                <w:color w:val="002060"/>
              </w:rPr>
              <w:t xml:space="preserve">(CALCIO A 5 CORINALDO) </w:t>
            </w:r>
          </w:p>
        </w:tc>
        <w:tc>
          <w:tcPr>
            <w:tcW w:w="800" w:type="dxa"/>
            <w:tcMar>
              <w:top w:w="20" w:type="dxa"/>
              <w:left w:w="20" w:type="dxa"/>
              <w:bottom w:w="20" w:type="dxa"/>
              <w:right w:w="20" w:type="dxa"/>
            </w:tcMar>
            <w:vAlign w:val="center"/>
            <w:hideMark/>
          </w:tcPr>
          <w:p w14:paraId="2DB6388B"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42A3F9BF" w14:textId="77777777" w:rsidR="00AE48DD" w:rsidRPr="00C115B2" w:rsidRDefault="00AE48DD" w:rsidP="005B0E11">
            <w:pPr>
              <w:pStyle w:val="movimento"/>
              <w:rPr>
                <w:color w:val="002060"/>
              </w:rPr>
            </w:pPr>
            <w:r w:rsidRPr="00C115B2">
              <w:rPr>
                <w:color w:val="002060"/>
              </w:rPr>
              <w:t>GERINI RICCARDO</w:t>
            </w:r>
          </w:p>
        </w:tc>
        <w:tc>
          <w:tcPr>
            <w:tcW w:w="2200" w:type="dxa"/>
            <w:tcMar>
              <w:top w:w="20" w:type="dxa"/>
              <w:left w:w="20" w:type="dxa"/>
              <w:bottom w:w="20" w:type="dxa"/>
              <w:right w:w="20" w:type="dxa"/>
            </w:tcMar>
            <w:vAlign w:val="center"/>
            <w:hideMark/>
          </w:tcPr>
          <w:p w14:paraId="27B0F8A5" w14:textId="77777777" w:rsidR="00AE48DD" w:rsidRPr="00C115B2" w:rsidRDefault="00AE48DD" w:rsidP="005B0E11">
            <w:pPr>
              <w:pStyle w:val="movimento2"/>
              <w:rPr>
                <w:color w:val="002060"/>
              </w:rPr>
            </w:pPr>
            <w:r w:rsidRPr="00C115B2">
              <w:rPr>
                <w:color w:val="002060"/>
              </w:rPr>
              <w:t xml:space="preserve">(VIRTUS FORTITUDO 1950 SSD) </w:t>
            </w:r>
          </w:p>
        </w:tc>
      </w:tr>
    </w:tbl>
    <w:p w14:paraId="5F21E937" w14:textId="77777777" w:rsidR="00AE48DD" w:rsidRDefault="00AE48DD" w:rsidP="00AE48DD">
      <w:pPr>
        <w:pStyle w:val="breakline"/>
        <w:rPr>
          <w:color w:val="002060"/>
        </w:rPr>
      </w:pPr>
    </w:p>
    <w:p w14:paraId="32FCBEEB" w14:textId="77777777" w:rsidR="00AE48DD" w:rsidRPr="001C24CB" w:rsidRDefault="00AE48DD" w:rsidP="00AE48DD">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25351257" w14:textId="77777777" w:rsidR="00AE48DD" w:rsidRPr="001C24CB" w:rsidRDefault="00AE48DD" w:rsidP="00AE48DD">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000D6CB3" w14:textId="77777777" w:rsidR="00AE48DD" w:rsidRPr="00C115B2" w:rsidRDefault="00AE48DD" w:rsidP="00AE48DD">
      <w:pPr>
        <w:pStyle w:val="breakline"/>
        <w:rPr>
          <w:rFonts w:eastAsiaTheme="minorEastAsia"/>
          <w:color w:val="002060"/>
        </w:rPr>
      </w:pPr>
    </w:p>
    <w:p w14:paraId="1E0FC162" w14:textId="77777777" w:rsidR="00AE48DD" w:rsidRPr="00C115B2" w:rsidRDefault="00AE48DD" w:rsidP="00AE48DD">
      <w:pPr>
        <w:pStyle w:val="titoloprinc0"/>
        <w:rPr>
          <w:color w:val="002060"/>
        </w:rPr>
      </w:pPr>
      <w:r w:rsidRPr="00C115B2">
        <w:rPr>
          <w:color w:val="002060"/>
        </w:rPr>
        <w:t>CLASSIFICA</w:t>
      </w:r>
    </w:p>
    <w:p w14:paraId="5D7A827A" w14:textId="77777777" w:rsidR="00AE48DD" w:rsidRPr="00C115B2" w:rsidRDefault="00AE48DD" w:rsidP="00AE48DD">
      <w:pPr>
        <w:pStyle w:val="breakline"/>
        <w:rPr>
          <w:color w:val="002060"/>
        </w:rPr>
      </w:pPr>
    </w:p>
    <w:p w14:paraId="3FEC5A70" w14:textId="77777777" w:rsidR="00AE48DD" w:rsidRPr="00C115B2" w:rsidRDefault="00AE48DD" w:rsidP="00AE48DD">
      <w:pPr>
        <w:pStyle w:val="breakline"/>
        <w:rPr>
          <w:color w:val="002060"/>
        </w:rPr>
      </w:pPr>
    </w:p>
    <w:p w14:paraId="6956458A" w14:textId="77777777" w:rsidR="00AE48DD" w:rsidRPr="00C115B2" w:rsidRDefault="00AE48DD" w:rsidP="00AE48DD">
      <w:pPr>
        <w:pStyle w:val="sottotitolocampionato10"/>
        <w:rPr>
          <w:color w:val="002060"/>
        </w:rPr>
      </w:pPr>
      <w:r w:rsidRPr="00C115B2">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48A43FFB"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6AA95"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ADBBD"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CB1AF"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9601D"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914B2"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BDA89"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BACEF"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62DB5"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44D45"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54C14" w14:textId="77777777" w:rsidR="00AE48DD" w:rsidRPr="00C115B2" w:rsidRDefault="00AE48DD" w:rsidP="005B0E11">
            <w:pPr>
              <w:pStyle w:val="headertabella0"/>
              <w:rPr>
                <w:color w:val="002060"/>
              </w:rPr>
            </w:pPr>
            <w:r w:rsidRPr="00C115B2">
              <w:rPr>
                <w:color w:val="002060"/>
              </w:rPr>
              <w:t>PE</w:t>
            </w:r>
          </w:p>
        </w:tc>
      </w:tr>
      <w:tr w:rsidR="00AE48DD" w:rsidRPr="00C115B2" w14:paraId="3227DE38"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375A2C" w14:textId="77777777" w:rsidR="00AE48DD" w:rsidRPr="00C115B2" w:rsidRDefault="00AE48DD" w:rsidP="005B0E11">
            <w:pPr>
              <w:pStyle w:val="rowtabella0"/>
              <w:rPr>
                <w:color w:val="002060"/>
              </w:rPr>
            </w:pPr>
            <w:r w:rsidRPr="00C115B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B2998"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77D5D"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14E1F"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EE655"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73A72"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A1304" w14:textId="77777777" w:rsidR="00AE48DD" w:rsidRPr="00C115B2" w:rsidRDefault="00AE48DD" w:rsidP="005B0E11">
            <w:pPr>
              <w:pStyle w:val="rowtabella0"/>
              <w:jc w:val="center"/>
              <w:rPr>
                <w:color w:val="002060"/>
              </w:rPr>
            </w:pPr>
            <w:r w:rsidRPr="00C115B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82DA2"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B8DFF" w14:textId="77777777" w:rsidR="00AE48DD" w:rsidRPr="00C115B2" w:rsidRDefault="00AE48DD" w:rsidP="005B0E11">
            <w:pPr>
              <w:pStyle w:val="rowtabella0"/>
              <w:jc w:val="center"/>
              <w:rPr>
                <w:color w:val="002060"/>
              </w:rPr>
            </w:pPr>
            <w:r w:rsidRPr="00C115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349EE" w14:textId="77777777" w:rsidR="00AE48DD" w:rsidRPr="00C115B2" w:rsidRDefault="00AE48DD" w:rsidP="005B0E11">
            <w:pPr>
              <w:pStyle w:val="rowtabella0"/>
              <w:jc w:val="center"/>
              <w:rPr>
                <w:color w:val="002060"/>
              </w:rPr>
            </w:pPr>
            <w:r w:rsidRPr="00C115B2">
              <w:rPr>
                <w:color w:val="002060"/>
              </w:rPr>
              <w:t>0</w:t>
            </w:r>
          </w:p>
        </w:tc>
      </w:tr>
      <w:tr w:rsidR="00AE48DD" w:rsidRPr="00C115B2" w14:paraId="54825BCA"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84CB02" w14:textId="77777777" w:rsidR="00AE48DD" w:rsidRPr="00C115B2" w:rsidRDefault="00AE48DD" w:rsidP="005B0E11">
            <w:pPr>
              <w:pStyle w:val="rowtabella0"/>
              <w:rPr>
                <w:color w:val="002060"/>
              </w:rPr>
            </w:pPr>
            <w:r w:rsidRPr="00C115B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CDC34"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86D83"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2463"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D615"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E7F4"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24D17" w14:textId="77777777" w:rsidR="00AE48DD" w:rsidRPr="00C115B2" w:rsidRDefault="00AE48DD" w:rsidP="005B0E11">
            <w:pPr>
              <w:pStyle w:val="rowtabella0"/>
              <w:jc w:val="center"/>
              <w:rPr>
                <w:color w:val="002060"/>
              </w:rPr>
            </w:pPr>
            <w:r w:rsidRPr="00C115B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42FD8"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C25B2" w14:textId="77777777" w:rsidR="00AE48DD" w:rsidRPr="00C115B2" w:rsidRDefault="00AE48DD" w:rsidP="005B0E11">
            <w:pPr>
              <w:pStyle w:val="rowtabella0"/>
              <w:jc w:val="center"/>
              <w:rPr>
                <w:color w:val="002060"/>
              </w:rPr>
            </w:pPr>
            <w:r w:rsidRPr="00C115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EE84A" w14:textId="77777777" w:rsidR="00AE48DD" w:rsidRPr="00C115B2" w:rsidRDefault="00AE48DD" w:rsidP="005B0E11">
            <w:pPr>
              <w:pStyle w:val="rowtabella0"/>
              <w:jc w:val="center"/>
              <w:rPr>
                <w:color w:val="002060"/>
              </w:rPr>
            </w:pPr>
            <w:r w:rsidRPr="00C115B2">
              <w:rPr>
                <w:color w:val="002060"/>
              </w:rPr>
              <w:t>0</w:t>
            </w:r>
          </w:p>
        </w:tc>
      </w:tr>
      <w:tr w:rsidR="00AE48DD" w:rsidRPr="00C115B2" w14:paraId="1840757C"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8266E" w14:textId="77777777" w:rsidR="00AE48DD" w:rsidRPr="00C115B2" w:rsidRDefault="00AE48DD" w:rsidP="005B0E11">
            <w:pPr>
              <w:pStyle w:val="rowtabella0"/>
              <w:rPr>
                <w:color w:val="002060"/>
              </w:rPr>
            </w:pPr>
            <w:r w:rsidRPr="00C115B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71FD4"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CE800"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D15A0"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37BDC"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36D94"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FAB9F"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B8F8"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FE381"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7846F" w14:textId="77777777" w:rsidR="00AE48DD" w:rsidRPr="00C115B2" w:rsidRDefault="00AE48DD" w:rsidP="005B0E11">
            <w:pPr>
              <w:pStyle w:val="rowtabella0"/>
              <w:jc w:val="center"/>
              <w:rPr>
                <w:color w:val="002060"/>
              </w:rPr>
            </w:pPr>
            <w:r w:rsidRPr="00C115B2">
              <w:rPr>
                <w:color w:val="002060"/>
              </w:rPr>
              <w:t>0</w:t>
            </w:r>
          </w:p>
        </w:tc>
      </w:tr>
      <w:tr w:rsidR="00AE48DD" w:rsidRPr="00C115B2" w14:paraId="32EC5542"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E7E3BF" w14:textId="77777777" w:rsidR="00AE48DD" w:rsidRPr="00C115B2" w:rsidRDefault="00AE48DD" w:rsidP="005B0E11">
            <w:pPr>
              <w:pStyle w:val="rowtabella0"/>
              <w:rPr>
                <w:color w:val="002060"/>
              </w:rPr>
            </w:pPr>
            <w:r w:rsidRPr="00C115B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8FE17"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87AD0"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8230"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B3266"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9270E"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C202C"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B1AE3"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36DAE"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35F51" w14:textId="77777777" w:rsidR="00AE48DD" w:rsidRPr="00C115B2" w:rsidRDefault="00AE48DD" w:rsidP="005B0E11">
            <w:pPr>
              <w:pStyle w:val="rowtabella0"/>
              <w:jc w:val="center"/>
              <w:rPr>
                <w:color w:val="002060"/>
              </w:rPr>
            </w:pPr>
            <w:r w:rsidRPr="00C115B2">
              <w:rPr>
                <w:color w:val="002060"/>
              </w:rPr>
              <w:t>0</w:t>
            </w:r>
          </w:p>
        </w:tc>
      </w:tr>
      <w:tr w:rsidR="00AE48DD" w:rsidRPr="00C115B2" w14:paraId="2FA65525"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8F8C9C" w14:textId="77777777" w:rsidR="00AE48DD" w:rsidRPr="00C115B2" w:rsidRDefault="00AE48DD" w:rsidP="005B0E11">
            <w:pPr>
              <w:pStyle w:val="rowtabella0"/>
              <w:rPr>
                <w:color w:val="002060"/>
                <w:lang w:val="en-US"/>
              </w:rPr>
            </w:pPr>
            <w:r w:rsidRPr="00C115B2">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20906"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1088B"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17C6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E9FA9"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FF63B"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5F520"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98F3D"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8DCFE"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2E134" w14:textId="77777777" w:rsidR="00AE48DD" w:rsidRPr="00C115B2" w:rsidRDefault="00AE48DD" w:rsidP="005B0E11">
            <w:pPr>
              <w:pStyle w:val="rowtabella0"/>
              <w:jc w:val="center"/>
              <w:rPr>
                <w:color w:val="002060"/>
              </w:rPr>
            </w:pPr>
            <w:r w:rsidRPr="00C115B2">
              <w:rPr>
                <w:color w:val="002060"/>
              </w:rPr>
              <w:t>0</w:t>
            </w:r>
          </w:p>
        </w:tc>
      </w:tr>
      <w:tr w:rsidR="00AE48DD" w:rsidRPr="00C115B2" w14:paraId="5A4AC713"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D2A56" w14:textId="77777777" w:rsidR="00AE48DD" w:rsidRPr="00C115B2" w:rsidRDefault="00AE48DD" w:rsidP="005B0E11">
            <w:pPr>
              <w:pStyle w:val="rowtabella0"/>
              <w:rPr>
                <w:color w:val="002060"/>
              </w:rPr>
            </w:pPr>
            <w:r w:rsidRPr="00C115B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DA11"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39A30"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EFF60"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7DAD9"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6990"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56BAB"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034FE" w14:textId="77777777" w:rsidR="00AE48DD" w:rsidRPr="00C115B2" w:rsidRDefault="00AE48DD" w:rsidP="005B0E11">
            <w:pPr>
              <w:pStyle w:val="rowtabella0"/>
              <w:jc w:val="center"/>
              <w:rPr>
                <w:color w:val="002060"/>
              </w:rPr>
            </w:pPr>
            <w:r w:rsidRPr="00C115B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E51D"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B7881" w14:textId="77777777" w:rsidR="00AE48DD" w:rsidRPr="00C115B2" w:rsidRDefault="00AE48DD" w:rsidP="005B0E11">
            <w:pPr>
              <w:pStyle w:val="rowtabella0"/>
              <w:jc w:val="center"/>
              <w:rPr>
                <w:color w:val="002060"/>
              </w:rPr>
            </w:pPr>
            <w:r w:rsidRPr="00C115B2">
              <w:rPr>
                <w:color w:val="002060"/>
              </w:rPr>
              <w:t>0</w:t>
            </w:r>
          </w:p>
        </w:tc>
      </w:tr>
      <w:tr w:rsidR="00AE48DD" w:rsidRPr="00C115B2" w14:paraId="102C473D"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C4186C" w14:textId="77777777" w:rsidR="00AE48DD" w:rsidRPr="00C115B2" w:rsidRDefault="00AE48DD" w:rsidP="005B0E11">
            <w:pPr>
              <w:pStyle w:val="rowtabella0"/>
              <w:rPr>
                <w:color w:val="002060"/>
              </w:rPr>
            </w:pPr>
            <w:r w:rsidRPr="00C115B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985A7"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94E22"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73F80"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BE07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6D08"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69509"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05EE7" w14:textId="77777777" w:rsidR="00AE48DD" w:rsidRPr="00C115B2" w:rsidRDefault="00AE48DD" w:rsidP="005B0E11">
            <w:pPr>
              <w:pStyle w:val="rowtabella0"/>
              <w:jc w:val="center"/>
              <w:rPr>
                <w:color w:val="002060"/>
              </w:rPr>
            </w:pPr>
            <w:r w:rsidRPr="00C115B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5754B"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1B2FC" w14:textId="77777777" w:rsidR="00AE48DD" w:rsidRPr="00C115B2" w:rsidRDefault="00AE48DD" w:rsidP="005B0E11">
            <w:pPr>
              <w:pStyle w:val="rowtabella0"/>
              <w:jc w:val="center"/>
              <w:rPr>
                <w:color w:val="002060"/>
              </w:rPr>
            </w:pPr>
            <w:r w:rsidRPr="00C115B2">
              <w:rPr>
                <w:color w:val="002060"/>
              </w:rPr>
              <w:t>0</w:t>
            </w:r>
          </w:p>
        </w:tc>
      </w:tr>
      <w:tr w:rsidR="00AE48DD" w:rsidRPr="00C115B2" w14:paraId="3C730265"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B5B2E6" w14:textId="77777777" w:rsidR="00AE48DD" w:rsidRPr="00C115B2" w:rsidRDefault="00AE48DD" w:rsidP="005B0E11">
            <w:pPr>
              <w:pStyle w:val="rowtabella0"/>
              <w:rPr>
                <w:color w:val="002060"/>
              </w:rPr>
            </w:pPr>
            <w:r w:rsidRPr="00C115B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CDCD4"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05821"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BCC8"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439D7"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F09B"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A3BC1"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45F7" w14:textId="77777777" w:rsidR="00AE48DD" w:rsidRPr="00C115B2" w:rsidRDefault="00AE48DD" w:rsidP="005B0E11">
            <w:pPr>
              <w:pStyle w:val="rowtabella0"/>
              <w:jc w:val="center"/>
              <w:rPr>
                <w:color w:val="002060"/>
              </w:rPr>
            </w:pPr>
            <w:r w:rsidRPr="00C115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C8F5"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D29A1" w14:textId="77777777" w:rsidR="00AE48DD" w:rsidRPr="00C115B2" w:rsidRDefault="00AE48DD" w:rsidP="005B0E11">
            <w:pPr>
              <w:pStyle w:val="rowtabella0"/>
              <w:jc w:val="center"/>
              <w:rPr>
                <w:color w:val="002060"/>
              </w:rPr>
            </w:pPr>
            <w:r w:rsidRPr="00C115B2">
              <w:rPr>
                <w:color w:val="002060"/>
              </w:rPr>
              <w:t>0</w:t>
            </w:r>
          </w:p>
        </w:tc>
      </w:tr>
    </w:tbl>
    <w:p w14:paraId="232FAEAA" w14:textId="77777777" w:rsidR="00AE48DD" w:rsidRPr="00C115B2" w:rsidRDefault="00AE48DD" w:rsidP="00AE48DD">
      <w:pPr>
        <w:pStyle w:val="breakline"/>
        <w:rPr>
          <w:rFonts w:eastAsiaTheme="minorEastAsia"/>
          <w:color w:val="002060"/>
        </w:rPr>
      </w:pPr>
    </w:p>
    <w:p w14:paraId="774C7EA7" w14:textId="77777777" w:rsidR="00AE48DD" w:rsidRPr="00C115B2" w:rsidRDefault="00AE48DD" w:rsidP="00AE48DD">
      <w:pPr>
        <w:pStyle w:val="breakline"/>
        <w:rPr>
          <w:color w:val="002060"/>
        </w:rPr>
      </w:pPr>
    </w:p>
    <w:p w14:paraId="4CA3D723" w14:textId="77777777" w:rsidR="00AE48DD" w:rsidRPr="00C115B2" w:rsidRDefault="00AE48DD" w:rsidP="00AE48DD">
      <w:pPr>
        <w:pStyle w:val="sottotitolocampionato10"/>
        <w:rPr>
          <w:color w:val="002060"/>
        </w:rPr>
      </w:pPr>
      <w:r w:rsidRPr="00C115B2">
        <w:rPr>
          <w:color w:val="002060"/>
        </w:rPr>
        <w:lastRenderedPageBreak/>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7FE80D31"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126F7"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0B5FC"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25FBC"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F8B50"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031A3"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D0F2F"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C572B"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8BEFA"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332B2"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CACA5" w14:textId="77777777" w:rsidR="00AE48DD" w:rsidRPr="00C115B2" w:rsidRDefault="00AE48DD" w:rsidP="005B0E11">
            <w:pPr>
              <w:pStyle w:val="headertabella0"/>
              <w:rPr>
                <w:color w:val="002060"/>
              </w:rPr>
            </w:pPr>
            <w:r w:rsidRPr="00C115B2">
              <w:rPr>
                <w:color w:val="002060"/>
              </w:rPr>
              <w:t>PE</w:t>
            </w:r>
          </w:p>
        </w:tc>
      </w:tr>
      <w:tr w:rsidR="00AE48DD" w:rsidRPr="00C115B2" w14:paraId="7B5D5A94"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4F11D5" w14:textId="77777777" w:rsidR="00AE48DD" w:rsidRPr="00C115B2" w:rsidRDefault="00AE48DD" w:rsidP="005B0E11">
            <w:pPr>
              <w:pStyle w:val="rowtabella0"/>
              <w:rPr>
                <w:color w:val="002060"/>
              </w:rPr>
            </w:pPr>
            <w:r w:rsidRPr="00C115B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BC3C3"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F034"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89EA2"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A78F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FFDA3"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248EE" w14:textId="77777777" w:rsidR="00AE48DD" w:rsidRPr="00C115B2" w:rsidRDefault="00AE48DD" w:rsidP="005B0E11">
            <w:pPr>
              <w:pStyle w:val="rowtabella0"/>
              <w:jc w:val="center"/>
              <w:rPr>
                <w:color w:val="002060"/>
              </w:rPr>
            </w:pPr>
            <w:r w:rsidRPr="00C115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AFD2"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9F190"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51F45" w14:textId="77777777" w:rsidR="00AE48DD" w:rsidRPr="00C115B2" w:rsidRDefault="00AE48DD" w:rsidP="005B0E11">
            <w:pPr>
              <w:pStyle w:val="rowtabella0"/>
              <w:jc w:val="center"/>
              <w:rPr>
                <w:color w:val="002060"/>
              </w:rPr>
            </w:pPr>
            <w:r w:rsidRPr="00C115B2">
              <w:rPr>
                <w:color w:val="002060"/>
              </w:rPr>
              <w:t>0</w:t>
            </w:r>
          </w:p>
        </w:tc>
      </w:tr>
      <w:tr w:rsidR="00AE48DD" w:rsidRPr="00C115B2" w14:paraId="571E6EA5"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8C8AA" w14:textId="77777777" w:rsidR="00AE48DD" w:rsidRPr="00C115B2" w:rsidRDefault="00AE48DD" w:rsidP="005B0E11">
            <w:pPr>
              <w:pStyle w:val="rowtabella0"/>
              <w:rPr>
                <w:color w:val="002060"/>
                <w:lang w:val="en-US"/>
              </w:rPr>
            </w:pPr>
            <w:r w:rsidRPr="00C115B2">
              <w:rPr>
                <w:color w:val="002060"/>
                <w:lang w:val="en-U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706FD"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3DA99"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EC62"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A4C69"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225B2"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CF76D"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01AB"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5B445"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188EC" w14:textId="77777777" w:rsidR="00AE48DD" w:rsidRPr="00C115B2" w:rsidRDefault="00AE48DD" w:rsidP="005B0E11">
            <w:pPr>
              <w:pStyle w:val="rowtabella0"/>
              <w:jc w:val="center"/>
              <w:rPr>
                <w:color w:val="002060"/>
              </w:rPr>
            </w:pPr>
            <w:r w:rsidRPr="00C115B2">
              <w:rPr>
                <w:color w:val="002060"/>
              </w:rPr>
              <w:t>0</w:t>
            </w:r>
          </w:p>
        </w:tc>
      </w:tr>
      <w:tr w:rsidR="00AE48DD" w:rsidRPr="00C115B2" w14:paraId="5DF55D80"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79086" w14:textId="77777777" w:rsidR="00AE48DD" w:rsidRPr="00C115B2" w:rsidRDefault="00AE48DD" w:rsidP="005B0E11">
            <w:pPr>
              <w:pStyle w:val="rowtabella0"/>
              <w:rPr>
                <w:color w:val="002060"/>
              </w:rPr>
            </w:pPr>
            <w:r w:rsidRPr="00C115B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043AF"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19D10"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35ED5"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DA23"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23281"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44C6"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2577"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10F4A"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4412E" w14:textId="77777777" w:rsidR="00AE48DD" w:rsidRPr="00C115B2" w:rsidRDefault="00AE48DD" w:rsidP="005B0E11">
            <w:pPr>
              <w:pStyle w:val="rowtabella0"/>
              <w:jc w:val="center"/>
              <w:rPr>
                <w:color w:val="002060"/>
              </w:rPr>
            </w:pPr>
            <w:r w:rsidRPr="00C115B2">
              <w:rPr>
                <w:color w:val="002060"/>
              </w:rPr>
              <w:t>0</w:t>
            </w:r>
          </w:p>
        </w:tc>
      </w:tr>
      <w:tr w:rsidR="00AE48DD" w:rsidRPr="00C115B2" w14:paraId="2122E752"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0D589" w14:textId="77777777" w:rsidR="00AE48DD" w:rsidRPr="00C115B2" w:rsidRDefault="00AE48DD" w:rsidP="005B0E11">
            <w:pPr>
              <w:pStyle w:val="rowtabella0"/>
              <w:rPr>
                <w:color w:val="002060"/>
              </w:rPr>
            </w:pPr>
            <w:r w:rsidRPr="00C115B2">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CC10A"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64F10"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3D5A8"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85463"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A54CF"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46E80" w14:textId="77777777" w:rsidR="00AE48DD" w:rsidRPr="00C115B2" w:rsidRDefault="00AE48DD" w:rsidP="005B0E11">
            <w:pPr>
              <w:pStyle w:val="rowtabella0"/>
              <w:jc w:val="center"/>
              <w:rPr>
                <w:color w:val="002060"/>
              </w:rPr>
            </w:pPr>
            <w:r w:rsidRPr="00C115B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01485" w14:textId="77777777" w:rsidR="00AE48DD" w:rsidRPr="00C115B2" w:rsidRDefault="00AE48DD" w:rsidP="005B0E11">
            <w:pPr>
              <w:pStyle w:val="rowtabella0"/>
              <w:jc w:val="center"/>
              <w:rPr>
                <w:color w:val="002060"/>
              </w:rPr>
            </w:pPr>
            <w:r w:rsidRPr="00C115B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FFB00"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CE9D2" w14:textId="77777777" w:rsidR="00AE48DD" w:rsidRPr="00C115B2" w:rsidRDefault="00AE48DD" w:rsidP="005B0E11">
            <w:pPr>
              <w:pStyle w:val="rowtabella0"/>
              <w:jc w:val="center"/>
              <w:rPr>
                <w:color w:val="002060"/>
              </w:rPr>
            </w:pPr>
            <w:r w:rsidRPr="00C115B2">
              <w:rPr>
                <w:color w:val="002060"/>
              </w:rPr>
              <w:t>0</w:t>
            </w:r>
          </w:p>
        </w:tc>
      </w:tr>
      <w:tr w:rsidR="00AE48DD" w:rsidRPr="00C115B2" w14:paraId="22C1282E"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10F9F2" w14:textId="77777777" w:rsidR="00AE48DD" w:rsidRPr="00C115B2" w:rsidRDefault="00AE48DD" w:rsidP="005B0E11">
            <w:pPr>
              <w:pStyle w:val="rowtabella0"/>
              <w:rPr>
                <w:color w:val="002060"/>
              </w:rPr>
            </w:pPr>
            <w:r w:rsidRPr="00C115B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1ABDB"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ABC76"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D4C8"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D54B"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299E2"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61B56"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3A0D7"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E0F7A"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49E14" w14:textId="77777777" w:rsidR="00AE48DD" w:rsidRPr="00C115B2" w:rsidRDefault="00AE48DD" w:rsidP="005B0E11">
            <w:pPr>
              <w:pStyle w:val="rowtabella0"/>
              <w:jc w:val="center"/>
              <w:rPr>
                <w:color w:val="002060"/>
              </w:rPr>
            </w:pPr>
            <w:r w:rsidRPr="00C115B2">
              <w:rPr>
                <w:color w:val="002060"/>
              </w:rPr>
              <w:t>0</w:t>
            </w:r>
          </w:p>
        </w:tc>
      </w:tr>
      <w:tr w:rsidR="00AE48DD" w:rsidRPr="00C115B2" w14:paraId="595DD9EE"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F280D" w14:textId="77777777" w:rsidR="00AE48DD" w:rsidRPr="00C115B2" w:rsidRDefault="00AE48DD" w:rsidP="005B0E11">
            <w:pPr>
              <w:pStyle w:val="rowtabella0"/>
              <w:rPr>
                <w:color w:val="002060"/>
              </w:rPr>
            </w:pPr>
            <w:r w:rsidRPr="00C115B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07588"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B115"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B41D4"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3BA2"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1729E"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FD26"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8E44"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0C376"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749F9" w14:textId="77777777" w:rsidR="00AE48DD" w:rsidRPr="00C115B2" w:rsidRDefault="00AE48DD" w:rsidP="005B0E11">
            <w:pPr>
              <w:pStyle w:val="rowtabella0"/>
              <w:jc w:val="center"/>
              <w:rPr>
                <w:color w:val="002060"/>
              </w:rPr>
            </w:pPr>
            <w:r w:rsidRPr="00C115B2">
              <w:rPr>
                <w:color w:val="002060"/>
              </w:rPr>
              <w:t>0</w:t>
            </w:r>
          </w:p>
        </w:tc>
      </w:tr>
      <w:tr w:rsidR="00AE48DD" w:rsidRPr="00C115B2" w14:paraId="434218A2"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7E5EB3" w14:textId="77777777" w:rsidR="00AE48DD" w:rsidRPr="00C115B2" w:rsidRDefault="00AE48DD" w:rsidP="005B0E11">
            <w:pPr>
              <w:pStyle w:val="rowtabella0"/>
              <w:rPr>
                <w:color w:val="002060"/>
              </w:rPr>
            </w:pPr>
            <w:r w:rsidRPr="00C115B2">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3A756"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74B76"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BC35"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F0047"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A7CC5"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172F8"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49963"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7090"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4190F" w14:textId="77777777" w:rsidR="00AE48DD" w:rsidRPr="00C115B2" w:rsidRDefault="00AE48DD" w:rsidP="005B0E11">
            <w:pPr>
              <w:pStyle w:val="rowtabella0"/>
              <w:jc w:val="center"/>
              <w:rPr>
                <w:color w:val="002060"/>
              </w:rPr>
            </w:pPr>
            <w:r w:rsidRPr="00C115B2">
              <w:rPr>
                <w:color w:val="002060"/>
              </w:rPr>
              <w:t>0</w:t>
            </w:r>
          </w:p>
        </w:tc>
      </w:tr>
    </w:tbl>
    <w:p w14:paraId="59B7E3EE" w14:textId="77777777" w:rsidR="00AE48DD" w:rsidRPr="00C115B2" w:rsidRDefault="00AE48DD" w:rsidP="00AE48DD">
      <w:pPr>
        <w:pStyle w:val="breakline"/>
        <w:rPr>
          <w:rFonts w:eastAsiaTheme="minorEastAsia"/>
          <w:color w:val="002060"/>
        </w:rPr>
      </w:pPr>
    </w:p>
    <w:p w14:paraId="7EAFFC92" w14:textId="77777777" w:rsidR="00AE48DD" w:rsidRPr="00C115B2" w:rsidRDefault="00AE48DD" w:rsidP="00AE48DD">
      <w:pPr>
        <w:pStyle w:val="breakline"/>
        <w:rPr>
          <w:color w:val="002060"/>
        </w:rPr>
      </w:pPr>
    </w:p>
    <w:p w14:paraId="40796872" w14:textId="77777777" w:rsidR="00AE48DD" w:rsidRPr="00C115B2" w:rsidRDefault="00AE48DD" w:rsidP="00AE48DD">
      <w:pPr>
        <w:pStyle w:val="sottotitolocampionato10"/>
        <w:rPr>
          <w:color w:val="002060"/>
        </w:rPr>
      </w:pPr>
      <w:r w:rsidRPr="00C115B2">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28DC984B"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8BD8D"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C7F6C"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12ABB"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0E8E8"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3BCC4"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D6353"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842DD"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9FEB6"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D7192"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AC5A2" w14:textId="77777777" w:rsidR="00AE48DD" w:rsidRPr="00C115B2" w:rsidRDefault="00AE48DD" w:rsidP="005B0E11">
            <w:pPr>
              <w:pStyle w:val="headertabella0"/>
              <w:rPr>
                <w:color w:val="002060"/>
              </w:rPr>
            </w:pPr>
            <w:r w:rsidRPr="00C115B2">
              <w:rPr>
                <w:color w:val="002060"/>
              </w:rPr>
              <w:t>PE</w:t>
            </w:r>
          </w:p>
        </w:tc>
      </w:tr>
      <w:tr w:rsidR="00AE48DD" w:rsidRPr="00C115B2" w14:paraId="17202688"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CB30D1" w14:textId="77777777" w:rsidR="00AE48DD" w:rsidRPr="00C115B2" w:rsidRDefault="00AE48DD" w:rsidP="005B0E11">
            <w:pPr>
              <w:pStyle w:val="rowtabella0"/>
              <w:rPr>
                <w:color w:val="002060"/>
              </w:rPr>
            </w:pPr>
            <w:r w:rsidRPr="00C115B2">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C84E9"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3C751"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2651D"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DD896"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ABE2B"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E62FF"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88F47"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D6AEF"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525A" w14:textId="77777777" w:rsidR="00AE48DD" w:rsidRPr="00C115B2" w:rsidRDefault="00AE48DD" w:rsidP="005B0E11">
            <w:pPr>
              <w:pStyle w:val="rowtabella0"/>
              <w:jc w:val="center"/>
              <w:rPr>
                <w:color w:val="002060"/>
              </w:rPr>
            </w:pPr>
            <w:r w:rsidRPr="00C115B2">
              <w:rPr>
                <w:color w:val="002060"/>
              </w:rPr>
              <w:t>0</w:t>
            </w:r>
          </w:p>
        </w:tc>
      </w:tr>
      <w:tr w:rsidR="00AE48DD" w:rsidRPr="00C115B2" w14:paraId="72008B88"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72EF18" w14:textId="77777777" w:rsidR="00AE48DD" w:rsidRPr="00C115B2" w:rsidRDefault="00AE48DD" w:rsidP="005B0E11">
            <w:pPr>
              <w:pStyle w:val="rowtabella0"/>
              <w:rPr>
                <w:color w:val="002060"/>
                <w:lang w:val="en-US"/>
              </w:rPr>
            </w:pPr>
            <w:r w:rsidRPr="00C115B2">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54B2"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CF680"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94B11"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1985A"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E91FC"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3297E" w14:textId="77777777" w:rsidR="00AE48DD" w:rsidRPr="00C115B2" w:rsidRDefault="00AE48DD" w:rsidP="005B0E11">
            <w:pPr>
              <w:pStyle w:val="rowtabella0"/>
              <w:jc w:val="center"/>
              <w:rPr>
                <w:color w:val="002060"/>
              </w:rPr>
            </w:pPr>
            <w:r w:rsidRPr="00C115B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BA26A"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2759B"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67E85" w14:textId="77777777" w:rsidR="00AE48DD" w:rsidRPr="00C115B2" w:rsidRDefault="00AE48DD" w:rsidP="005B0E11">
            <w:pPr>
              <w:pStyle w:val="rowtabella0"/>
              <w:jc w:val="center"/>
              <w:rPr>
                <w:color w:val="002060"/>
              </w:rPr>
            </w:pPr>
            <w:r w:rsidRPr="00C115B2">
              <w:rPr>
                <w:color w:val="002060"/>
              </w:rPr>
              <w:t>0</w:t>
            </w:r>
          </w:p>
        </w:tc>
      </w:tr>
      <w:tr w:rsidR="00AE48DD" w:rsidRPr="00C115B2" w14:paraId="349ADC82"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5CABB" w14:textId="77777777" w:rsidR="00AE48DD" w:rsidRPr="00C115B2" w:rsidRDefault="00AE48DD" w:rsidP="005B0E11">
            <w:pPr>
              <w:pStyle w:val="rowtabella0"/>
              <w:rPr>
                <w:color w:val="002060"/>
              </w:rPr>
            </w:pPr>
            <w:r w:rsidRPr="00C115B2">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F3830"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2B28"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36D55"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61A84"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FC1E"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BCD49" w14:textId="77777777" w:rsidR="00AE48DD" w:rsidRPr="00C115B2" w:rsidRDefault="00AE48DD" w:rsidP="005B0E11">
            <w:pPr>
              <w:pStyle w:val="rowtabella0"/>
              <w:jc w:val="center"/>
              <w:rPr>
                <w:color w:val="002060"/>
              </w:rPr>
            </w:pPr>
            <w:r w:rsidRPr="00C115B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F40D1"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6367E"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4BD4" w14:textId="77777777" w:rsidR="00AE48DD" w:rsidRPr="00C115B2" w:rsidRDefault="00AE48DD" w:rsidP="005B0E11">
            <w:pPr>
              <w:pStyle w:val="rowtabella0"/>
              <w:jc w:val="center"/>
              <w:rPr>
                <w:color w:val="002060"/>
              </w:rPr>
            </w:pPr>
            <w:r w:rsidRPr="00C115B2">
              <w:rPr>
                <w:color w:val="002060"/>
              </w:rPr>
              <w:t>0</w:t>
            </w:r>
          </w:p>
        </w:tc>
      </w:tr>
      <w:tr w:rsidR="00AE48DD" w:rsidRPr="00C115B2" w14:paraId="67283D5D"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0A2E8F" w14:textId="77777777" w:rsidR="00AE48DD" w:rsidRPr="00C115B2" w:rsidRDefault="00AE48DD" w:rsidP="005B0E11">
            <w:pPr>
              <w:pStyle w:val="rowtabella0"/>
              <w:rPr>
                <w:color w:val="002060"/>
              </w:rPr>
            </w:pPr>
            <w:r w:rsidRPr="00C115B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8FACC"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A053A"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766D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17870"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1FDA"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0CCC2" w14:textId="77777777" w:rsidR="00AE48DD" w:rsidRPr="00C115B2" w:rsidRDefault="00AE48DD" w:rsidP="005B0E11">
            <w:pPr>
              <w:pStyle w:val="rowtabella0"/>
              <w:jc w:val="center"/>
              <w:rPr>
                <w:color w:val="002060"/>
              </w:rPr>
            </w:pPr>
            <w:r w:rsidRPr="00C11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BEACC"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B500C"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AE88C" w14:textId="77777777" w:rsidR="00AE48DD" w:rsidRPr="00C115B2" w:rsidRDefault="00AE48DD" w:rsidP="005B0E11">
            <w:pPr>
              <w:pStyle w:val="rowtabella0"/>
              <w:jc w:val="center"/>
              <w:rPr>
                <w:color w:val="002060"/>
              </w:rPr>
            </w:pPr>
            <w:r w:rsidRPr="00C115B2">
              <w:rPr>
                <w:color w:val="002060"/>
              </w:rPr>
              <w:t>0</w:t>
            </w:r>
          </w:p>
        </w:tc>
      </w:tr>
      <w:tr w:rsidR="00AE48DD" w:rsidRPr="00C115B2" w14:paraId="32B934CD"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71864" w14:textId="77777777" w:rsidR="00AE48DD" w:rsidRPr="00C115B2" w:rsidRDefault="00AE48DD" w:rsidP="005B0E11">
            <w:pPr>
              <w:pStyle w:val="rowtabella0"/>
              <w:rPr>
                <w:color w:val="002060"/>
              </w:rPr>
            </w:pPr>
            <w:r w:rsidRPr="00C115B2">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F749E"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9A565"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ADEEC"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6C54D"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BCBF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D1339"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721F7" w14:textId="77777777" w:rsidR="00AE48DD" w:rsidRPr="00C115B2" w:rsidRDefault="00AE48DD" w:rsidP="005B0E11">
            <w:pPr>
              <w:pStyle w:val="rowtabella0"/>
              <w:jc w:val="center"/>
              <w:rPr>
                <w:color w:val="002060"/>
              </w:rPr>
            </w:pPr>
            <w:r w:rsidRPr="00C115B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EB34F"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1A87B" w14:textId="77777777" w:rsidR="00AE48DD" w:rsidRPr="00C115B2" w:rsidRDefault="00AE48DD" w:rsidP="005B0E11">
            <w:pPr>
              <w:pStyle w:val="rowtabella0"/>
              <w:jc w:val="center"/>
              <w:rPr>
                <w:color w:val="002060"/>
              </w:rPr>
            </w:pPr>
            <w:r w:rsidRPr="00C115B2">
              <w:rPr>
                <w:color w:val="002060"/>
              </w:rPr>
              <w:t>0</w:t>
            </w:r>
          </w:p>
        </w:tc>
      </w:tr>
      <w:tr w:rsidR="00AE48DD" w:rsidRPr="00C115B2" w14:paraId="278611B0"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B6635" w14:textId="77777777" w:rsidR="00AE48DD" w:rsidRPr="00C115B2" w:rsidRDefault="00AE48DD" w:rsidP="005B0E11">
            <w:pPr>
              <w:pStyle w:val="rowtabella0"/>
              <w:rPr>
                <w:color w:val="002060"/>
                <w:lang w:val="en-US"/>
              </w:rPr>
            </w:pPr>
            <w:r w:rsidRPr="00C115B2">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CA88A"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A9331"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DAF91"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535C1"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BEC0D"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B9EBD"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5A7C8"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26571"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A8C53" w14:textId="77777777" w:rsidR="00AE48DD" w:rsidRPr="00C115B2" w:rsidRDefault="00AE48DD" w:rsidP="005B0E11">
            <w:pPr>
              <w:pStyle w:val="rowtabella0"/>
              <w:jc w:val="center"/>
              <w:rPr>
                <w:color w:val="002060"/>
              </w:rPr>
            </w:pPr>
            <w:r w:rsidRPr="00C115B2">
              <w:rPr>
                <w:color w:val="002060"/>
              </w:rPr>
              <w:t>0</w:t>
            </w:r>
          </w:p>
        </w:tc>
      </w:tr>
      <w:tr w:rsidR="00AE48DD" w:rsidRPr="00C115B2" w14:paraId="636F2301"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6155FE" w14:textId="77777777" w:rsidR="00AE48DD" w:rsidRPr="00C115B2" w:rsidRDefault="00AE48DD" w:rsidP="005B0E11">
            <w:pPr>
              <w:pStyle w:val="rowtabella0"/>
              <w:rPr>
                <w:color w:val="002060"/>
              </w:rPr>
            </w:pPr>
            <w:r w:rsidRPr="00C115B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CCEEE"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B829D"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E8824"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9B561"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01E15"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EEF49"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8D53" w14:textId="77777777" w:rsidR="00AE48DD" w:rsidRPr="00C115B2" w:rsidRDefault="00AE48DD" w:rsidP="005B0E11">
            <w:pPr>
              <w:pStyle w:val="rowtabella0"/>
              <w:jc w:val="center"/>
              <w:rPr>
                <w:color w:val="002060"/>
              </w:rPr>
            </w:pPr>
            <w:r w:rsidRPr="00C115B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07FC6"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28183" w14:textId="77777777" w:rsidR="00AE48DD" w:rsidRPr="00C115B2" w:rsidRDefault="00AE48DD" w:rsidP="005B0E11">
            <w:pPr>
              <w:pStyle w:val="rowtabella0"/>
              <w:jc w:val="center"/>
              <w:rPr>
                <w:color w:val="002060"/>
              </w:rPr>
            </w:pPr>
            <w:r w:rsidRPr="00C115B2">
              <w:rPr>
                <w:color w:val="002060"/>
              </w:rPr>
              <w:t>0</w:t>
            </w:r>
          </w:p>
        </w:tc>
      </w:tr>
      <w:tr w:rsidR="00AE48DD" w:rsidRPr="00C115B2" w14:paraId="57FE2A09"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9EC1D8" w14:textId="77777777" w:rsidR="00AE48DD" w:rsidRPr="00C115B2" w:rsidRDefault="00AE48DD" w:rsidP="005B0E11">
            <w:pPr>
              <w:pStyle w:val="rowtabella0"/>
              <w:rPr>
                <w:color w:val="002060"/>
              </w:rPr>
            </w:pPr>
            <w:r w:rsidRPr="00C115B2">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4533"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E852E"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7EC69"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5428D"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6DCDD"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3C242"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02BC1"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B536C" w14:textId="77777777" w:rsidR="00AE48DD" w:rsidRPr="00C115B2" w:rsidRDefault="00AE48DD" w:rsidP="005B0E11">
            <w:pPr>
              <w:pStyle w:val="rowtabella0"/>
              <w:jc w:val="center"/>
              <w:rPr>
                <w:color w:val="002060"/>
              </w:rPr>
            </w:pPr>
            <w:r w:rsidRPr="00C115B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C1493" w14:textId="77777777" w:rsidR="00AE48DD" w:rsidRPr="00C115B2" w:rsidRDefault="00AE48DD" w:rsidP="005B0E11">
            <w:pPr>
              <w:pStyle w:val="rowtabella0"/>
              <w:jc w:val="center"/>
              <w:rPr>
                <w:color w:val="002060"/>
              </w:rPr>
            </w:pPr>
            <w:r w:rsidRPr="00C115B2">
              <w:rPr>
                <w:color w:val="002060"/>
              </w:rPr>
              <w:t>0</w:t>
            </w:r>
          </w:p>
        </w:tc>
      </w:tr>
    </w:tbl>
    <w:p w14:paraId="4C9F84EB" w14:textId="77777777" w:rsidR="00AE48DD" w:rsidRPr="00C115B2" w:rsidRDefault="00AE48DD" w:rsidP="00AE48DD">
      <w:pPr>
        <w:pStyle w:val="breakline"/>
        <w:rPr>
          <w:rFonts w:eastAsiaTheme="minorEastAsia"/>
          <w:color w:val="002060"/>
        </w:rPr>
      </w:pPr>
    </w:p>
    <w:p w14:paraId="1EBB098F" w14:textId="77777777" w:rsidR="00AE48DD" w:rsidRPr="00C115B2" w:rsidRDefault="00AE48DD" w:rsidP="00AE48DD">
      <w:pPr>
        <w:pStyle w:val="breakline"/>
        <w:jc w:val="center"/>
        <w:rPr>
          <w:color w:val="002060"/>
        </w:rPr>
      </w:pPr>
      <w:r w:rsidRPr="00C115B2">
        <w:rPr>
          <w:rFonts w:ascii="Arial" w:hAnsi="Arial" w:cs="Arial"/>
          <w:b/>
          <w:bCs/>
          <w:color w:val="002060"/>
          <w:sz w:val="36"/>
          <w:szCs w:val="36"/>
        </w:rPr>
        <w:t>PROGRAMMA GARE</w:t>
      </w:r>
    </w:p>
    <w:p w14:paraId="086A72CB" w14:textId="77777777" w:rsidR="00AE48DD" w:rsidRPr="00C115B2" w:rsidRDefault="00AE48DD" w:rsidP="00AE48DD">
      <w:pPr>
        <w:pStyle w:val="breakline"/>
        <w:rPr>
          <w:color w:val="002060"/>
        </w:rPr>
      </w:pPr>
    </w:p>
    <w:p w14:paraId="76C27FED" w14:textId="77777777" w:rsidR="00AE48DD" w:rsidRPr="00C115B2" w:rsidRDefault="00AE48DD" w:rsidP="00AE48DD">
      <w:pPr>
        <w:pStyle w:val="sottotitolocampionato10"/>
        <w:rPr>
          <w:color w:val="002060"/>
        </w:rPr>
      </w:pPr>
      <w:r w:rsidRPr="00C115B2">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6"/>
        <w:gridCol w:w="1988"/>
        <w:gridCol w:w="385"/>
        <w:gridCol w:w="897"/>
        <w:gridCol w:w="1281"/>
        <w:gridCol w:w="1530"/>
        <w:gridCol w:w="1533"/>
      </w:tblGrid>
      <w:tr w:rsidR="00AE48DD" w:rsidRPr="00C115B2" w14:paraId="07265ACE"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2B16B"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D1556"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85850"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0C743"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912C8"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25A65"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2C96F"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2E0EB739"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763C24" w14:textId="77777777" w:rsidR="00AE48DD" w:rsidRPr="00C115B2" w:rsidRDefault="00AE48DD" w:rsidP="005B0E11">
            <w:pPr>
              <w:pStyle w:val="rowtabella0"/>
              <w:rPr>
                <w:color w:val="002060"/>
              </w:rPr>
            </w:pPr>
            <w:r w:rsidRPr="00C115B2">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E30D6" w14:textId="77777777" w:rsidR="00AE48DD" w:rsidRPr="00C115B2" w:rsidRDefault="00AE48DD" w:rsidP="005B0E11">
            <w:pPr>
              <w:pStyle w:val="rowtabella0"/>
              <w:rPr>
                <w:color w:val="002060"/>
              </w:rPr>
            </w:pPr>
            <w:r w:rsidRPr="00C115B2">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4299A" w14:textId="77777777" w:rsidR="00AE48DD" w:rsidRPr="00C115B2" w:rsidRDefault="00AE48DD" w:rsidP="005B0E11">
            <w:pPr>
              <w:pStyle w:val="rowtabella0"/>
              <w:jc w:val="center"/>
              <w:rPr>
                <w:color w:val="002060"/>
              </w:rPr>
            </w:pPr>
            <w:r w:rsidRPr="00C115B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CEB0F" w14:textId="77777777" w:rsidR="00AE48DD" w:rsidRPr="00C115B2" w:rsidRDefault="00AE48DD" w:rsidP="005B0E11">
            <w:pPr>
              <w:pStyle w:val="rowtabella0"/>
              <w:rPr>
                <w:color w:val="002060"/>
              </w:rPr>
            </w:pPr>
            <w:r w:rsidRPr="00C115B2">
              <w:rPr>
                <w:color w:val="002060"/>
              </w:rPr>
              <w:t>04/03/2023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290CA" w14:textId="77777777" w:rsidR="00AE48DD" w:rsidRPr="00C115B2" w:rsidRDefault="00AE48DD" w:rsidP="005B0E11">
            <w:pPr>
              <w:pStyle w:val="rowtabella0"/>
              <w:rPr>
                <w:color w:val="002060"/>
              </w:rPr>
            </w:pPr>
            <w:r w:rsidRPr="00C115B2">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D97645" w14:textId="77777777" w:rsidR="00AE48DD" w:rsidRPr="00C115B2" w:rsidRDefault="00AE48DD" w:rsidP="005B0E11">
            <w:pPr>
              <w:pStyle w:val="rowtabella0"/>
              <w:rPr>
                <w:color w:val="002060"/>
              </w:rPr>
            </w:pPr>
            <w:r w:rsidRPr="00C115B2">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AE34D" w14:textId="77777777" w:rsidR="00AE48DD" w:rsidRPr="00C115B2" w:rsidRDefault="00AE48DD" w:rsidP="005B0E11">
            <w:pPr>
              <w:pStyle w:val="rowtabella0"/>
              <w:rPr>
                <w:color w:val="002060"/>
              </w:rPr>
            </w:pPr>
            <w:r w:rsidRPr="00C115B2">
              <w:rPr>
                <w:color w:val="002060"/>
              </w:rPr>
              <w:t>VIA TAGLIAMENTO</w:t>
            </w:r>
          </w:p>
        </w:tc>
      </w:tr>
      <w:tr w:rsidR="00AE48DD" w:rsidRPr="00C115B2" w14:paraId="073E8EE1"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97CCAB" w14:textId="77777777" w:rsidR="00AE48DD" w:rsidRPr="00C115B2" w:rsidRDefault="00AE48DD" w:rsidP="005B0E11">
            <w:pPr>
              <w:pStyle w:val="rowtabella0"/>
              <w:rPr>
                <w:color w:val="002060"/>
              </w:rPr>
            </w:pPr>
            <w:r w:rsidRPr="00C115B2">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937BA0" w14:textId="77777777" w:rsidR="00AE48DD" w:rsidRPr="00C115B2" w:rsidRDefault="00AE48DD" w:rsidP="005B0E11">
            <w:pPr>
              <w:pStyle w:val="rowtabella0"/>
              <w:rPr>
                <w:color w:val="002060"/>
              </w:rPr>
            </w:pPr>
            <w:r w:rsidRPr="00C115B2">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FA6D7F" w14:textId="77777777" w:rsidR="00AE48DD" w:rsidRPr="00C115B2" w:rsidRDefault="00AE48DD" w:rsidP="005B0E11">
            <w:pPr>
              <w:pStyle w:val="rowtabella0"/>
              <w:jc w:val="center"/>
              <w:rPr>
                <w:color w:val="002060"/>
              </w:rPr>
            </w:pPr>
            <w:r w:rsidRPr="00C115B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478474" w14:textId="77777777" w:rsidR="00AE48DD" w:rsidRPr="00C115B2" w:rsidRDefault="00AE48DD" w:rsidP="005B0E11">
            <w:pPr>
              <w:pStyle w:val="rowtabella0"/>
              <w:rPr>
                <w:color w:val="002060"/>
              </w:rPr>
            </w:pPr>
            <w:r w:rsidRPr="00C115B2">
              <w:rPr>
                <w:color w:val="002060"/>
              </w:rPr>
              <w:t>04/03/2023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B13A18" w14:textId="77777777" w:rsidR="00AE48DD" w:rsidRPr="00C115B2" w:rsidRDefault="00AE48DD" w:rsidP="005B0E11">
            <w:pPr>
              <w:pStyle w:val="rowtabella0"/>
              <w:rPr>
                <w:color w:val="002060"/>
              </w:rPr>
            </w:pPr>
            <w:r w:rsidRPr="00C115B2">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0E9065" w14:textId="77777777" w:rsidR="00AE48DD" w:rsidRPr="00C115B2" w:rsidRDefault="00AE48DD" w:rsidP="005B0E11">
            <w:pPr>
              <w:pStyle w:val="rowtabella0"/>
              <w:rPr>
                <w:color w:val="002060"/>
              </w:rPr>
            </w:pPr>
            <w:r w:rsidRPr="00C115B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C65F30" w14:textId="77777777" w:rsidR="00AE48DD" w:rsidRPr="00C115B2" w:rsidRDefault="00AE48DD" w:rsidP="005B0E11">
            <w:pPr>
              <w:pStyle w:val="rowtabella0"/>
              <w:rPr>
                <w:color w:val="002060"/>
              </w:rPr>
            </w:pPr>
            <w:r w:rsidRPr="00C115B2">
              <w:rPr>
                <w:color w:val="002060"/>
              </w:rPr>
              <w:t>VIA GROTTE DI POSATORA 19/A</w:t>
            </w:r>
          </w:p>
        </w:tc>
      </w:tr>
      <w:tr w:rsidR="00AE48DD" w:rsidRPr="00C115B2" w14:paraId="739134BD"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FC0A6F" w14:textId="77777777" w:rsidR="00AE48DD" w:rsidRPr="00C115B2" w:rsidRDefault="00AE48DD" w:rsidP="005B0E11">
            <w:pPr>
              <w:pStyle w:val="rowtabella0"/>
              <w:rPr>
                <w:color w:val="002060"/>
              </w:rPr>
            </w:pPr>
            <w:r w:rsidRPr="00C115B2">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28FCBF" w14:textId="77777777" w:rsidR="00AE48DD" w:rsidRPr="00C115B2" w:rsidRDefault="00AE48DD" w:rsidP="005B0E11">
            <w:pPr>
              <w:pStyle w:val="rowtabella0"/>
              <w:rPr>
                <w:color w:val="002060"/>
              </w:rPr>
            </w:pPr>
            <w:r w:rsidRPr="00C115B2">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74FC9D" w14:textId="77777777" w:rsidR="00AE48DD" w:rsidRPr="00C115B2" w:rsidRDefault="00AE48DD" w:rsidP="005B0E11">
            <w:pPr>
              <w:pStyle w:val="rowtabella0"/>
              <w:jc w:val="center"/>
              <w:rPr>
                <w:color w:val="002060"/>
              </w:rPr>
            </w:pPr>
            <w:r w:rsidRPr="00C115B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0BC29C" w14:textId="77777777" w:rsidR="00AE48DD" w:rsidRPr="00C115B2" w:rsidRDefault="00AE48DD" w:rsidP="005B0E11">
            <w:pPr>
              <w:pStyle w:val="rowtabella0"/>
              <w:rPr>
                <w:color w:val="002060"/>
              </w:rPr>
            </w:pPr>
            <w:r w:rsidRPr="00C115B2">
              <w:rPr>
                <w:color w:val="002060"/>
              </w:rPr>
              <w:t>04/03/2023 17:45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35E7FE" w14:textId="77777777" w:rsidR="00AE48DD" w:rsidRPr="00C115B2" w:rsidRDefault="00AE48DD" w:rsidP="005B0E11">
            <w:pPr>
              <w:pStyle w:val="rowtabella0"/>
              <w:rPr>
                <w:color w:val="002060"/>
              </w:rPr>
            </w:pPr>
            <w:r w:rsidRPr="00C115B2">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119E91" w14:textId="77777777" w:rsidR="00AE48DD" w:rsidRPr="00C115B2" w:rsidRDefault="00AE48DD" w:rsidP="005B0E11">
            <w:pPr>
              <w:pStyle w:val="rowtabella0"/>
              <w:rPr>
                <w:color w:val="002060"/>
              </w:rPr>
            </w:pPr>
            <w:r w:rsidRPr="00C115B2">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FCE95C" w14:textId="77777777" w:rsidR="00AE48DD" w:rsidRPr="00C115B2" w:rsidRDefault="00AE48DD" w:rsidP="005B0E11">
            <w:pPr>
              <w:pStyle w:val="rowtabella0"/>
              <w:rPr>
                <w:color w:val="002060"/>
              </w:rPr>
            </w:pPr>
            <w:r w:rsidRPr="00C115B2">
              <w:rPr>
                <w:color w:val="002060"/>
              </w:rPr>
              <w:t>VIA VERDI</w:t>
            </w:r>
          </w:p>
        </w:tc>
      </w:tr>
      <w:tr w:rsidR="00AE48DD" w:rsidRPr="00C115B2" w14:paraId="60AF484D"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A135B4" w14:textId="77777777" w:rsidR="00AE48DD" w:rsidRPr="00C115B2" w:rsidRDefault="00AE48DD" w:rsidP="005B0E11">
            <w:pPr>
              <w:pStyle w:val="rowtabella0"/>
              <w:rPr>
                <w:color w:val="002060"/>
              </w:rPr>
            </w:pPr>
            <w:r w:rsidRPr="00C115B2">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5FFFF" w14:textId="77777777" w:rsidR="00AE48DD" w:rsidRPr="00C115B2" w:rsidRDefault="00AE48DD" w:rsidP="005B0E11">
            <w:pPr>
              <w:pStyle w:val="rowtabella0"/>
              <w:rPr>
                <w:color w:val="002060"/>
              </w:rPr>
            </w:pPr>
            <w:r w:rsidRPr="00C115B2">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AD006" w14:textId="77777777" w:rsidR="00AE48DD" w:rsidRPr="00C115B2" w:rsidRDefault="00AE48DD" w:rsidP="005B0E11">
            <w:pPr>
              <w:pStyle w:val="rowtabella0"/>
              <w:jc w:val="center"/>
              <w:rPr>
                <w:color w:val="002060"/>
              </w:rPr>
            </w:pPr>
            <w:r w:rsidRPr="00C115B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B4FB8" w14:textId="77777777" w:rsidR="00AE48DD" w:rsidRPr="00C115B2" w:rsidRDefault="00AE48DD" w:rsidP="005B0E11">
            <w:pPr>
              <w:pStyle w:val="rowtabella0"/>
              <w:rPr>
                <w:color w:val="002060"/>
              </w:rPr>
            </w:pPr>
            <w:r w:rsidRPr="00C115B2">
              <w:rPr>
                <w:color w:val="002060"/>
              </w:rPr>
              <w:t>04/03/2023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0E2201" w14:textId="77777777" w:rsidR="00AE48DD" w:rsidRPr="00C115B2" w:rsidRDefault="00AE48DD" w:rsidP="005B0E11">
            <w:pPr>
              <w:pStyle w:val="rowtabella0"/>
              <w:rPr>
                <w:color w:val="002060"/>
              </w:rPr>
            </w:pPr>
            <w:r w:rsidRPr="00C115B2">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B6A3D" w14:textId="77777777" w:rsidR="00AE48DD" w:rsidRPr="00C115B2" w:rsidRDefault="00AE48DD" w:rsidP="005B0E11">
            <w:pPr>
              <w:pStyle w:val="rowtabella0"/>
              <w:rPr>
                <w:color w:val="002060"/>
              </w:rPr>
            </w:pPr>
            <w:r w:rsidRPr="00C115B2">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772E4" w14:textId="77777777" w:rsidR="00AE48DD" w:rsidRPr="00C115B2" w:rsidRDefault="00AE48DD" w:rsidP="005B0E11">
            <w:pPr>
              <w:pStyle w:val="rowtabella0"/>
              <w:rPr>
                <w:color w:val="002060"/>
              </w:rPr>
            </w:pPr>
            <w:r w:rsidRPr="00C115B2">
              <w:rPr>
                <w:color w:val="002060"/>
              </w:rPr>
              <w:t>VIA MAZZINI</w:t>
            </w:r>
          </w:p>
        </w:tc>
      </w:tr>
    </w:tbl>
    <w:p w14:paraId="3F75AA02" w14:textId="77777777" w:rsidR="00AE48DD" w:rsidRPr="00C115B2" w:rsidRDefault="00AE48DD" w:rsidP="00AE48DD">
      <w:pPr>
        <w:pStyle w:val="breakline"/>
        <w:rPr>
          <w:rFonts w:eastAsiaTheme="minorEastAsia"/>
          <w:color w:val="002060"/>
        </w:rPr>
      </w:pPr>
    </w:p>
    <w:p w14:paraId="2007E81E" w14:textId="77777777" w:rsidR="00AE48DD" w:rsidRPr="00C115B2" w:rsidRDefault="00AE48DD" w:rsidP="00AE48DD">
      <w:pPr>
        <w:pStyle w:val="breakline"/>
        <w:rPr>
          <w:color w:val="002060"/>
        </w:rPr>
      </w:pPr>
    </w:p>
    <w:p w14:paraId="6A60951F" w14:textId="77777777" w:rsidR="00AE48DD" w:rsidRPr="00C115B2" w:rsidRDefault="00AE48DD" w:rsidP="00AE48DD">
      <w:pPr>
        <w:pStyle w:val="breakline"/>
        <w:rPr>
          <w:color w:val="002060"/>
        </w:rPr>
      </w:pPr>
    </w:p>
    <w:p w14:paraId="1645B861" w14:textId="77777777" w:rsidR="00AE48DD" w:rsidRPr="00C115B2" w:rsidRDefault="00AE48DD" w:rsidP="00AE48DD">
      <w:pPr>
        <w:pStyle w:val="sottotitolocampionato10"/>
        <w:rPr>
          <w:color w:val="002060"/>
        </w:rPr>
      </w:pPr>
      <w:r w:rsidRPr="00C115B2">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AE48DD" w:rsidRPr="00C115B2" w14:paraId="53873B45"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F2D38"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677DD"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12DCF"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70D7B"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CF2C3"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9FCD5"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5309F"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173BCA38"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F9BB68" w14:textId="77777777" w:rsidR="00AE48DD" w:rsidRPr="00C115B2" w:rsidRDefault="00AE48DD" w:rsidP="005B0E11">
            <w:pPr>
              <w:pStyle w:val="rowtabella0"/>
              <w:rPr>
                <w:color w:val="002060"/>
              </w:rPr>
            </w:pPr>
            <w:r w:rsidRPr="00C115B2">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7497D" w14:textId="77777777" w:rsidR="00AE48DD" w:rsidRPr="00C115B2" w:rsidRDefault="00AE48DD" w:rsidP="005B0E11">
            <w:pPr>
              <w:pStyle w:val="rowtabella0"/>
              <w:rPr>
                <w:color w:val="002060"/>
              </w:rPr>
            </w:pPr>
            <w:r w:rsidRPr="00C115B2">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B2FE7" w14:textId="77777777" w:rsidR="00AE48DD" w:rsidRPr="00C115B2" w:rsidRDefault="00AE48DD" w:rsidP="005B0E11">
            <w:pPr>
              <w:pStyle w:val="rowtabella0"/>
              <w:jc w:val="center"/>
              <w:rPr>
                <w:color w:val="002060"/>
              </w:rPr>
            </w:pPr>
            <w:r w:rsidRPr="00C115B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99958C" w14:textId="77777777" w:rsidR="00AE48DD" w:rsidRPr="00C115B2" w:rsidRDefault="00AE48DD" w:rsidP="005B0E11">
            <w:pPr>
              <w:pStyle w:val="rowtabella0"/>
              <w:rPr>
                <w:color w:val="002060"/>
              </w:rPr>
            </w:pPr>
            <w:r w:rsidRPr="00C115B2">
              <w:rPr>
                <w:color w:val="002060"/>
              </w:rPr>
              <w:t>04/03/2023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AF387" w14:textId="77777777" w:rsidR="00AE48DD" w:rsidRPr="00C115B2" w:rsidRDefault="00AE48DD" w:rsidP="005B0E11">
            <w:pPr>
              <w:pStyle w:val="rowtabella0"/>
              <w:rPr>
                <w:color w:val="002060"/>
              </w:rPr>
            </w:pPr>
            <w:r w:rsidRPr="00C115B2">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D4974" w14:textId="77777777" w:rsidR="00AE48DD" w:rsidRPr="00C115B2" w:rsidRDefault="00AE48DD" w:rsidP="005B0E11">
            <w:pPr>
              <w:pStyle w:val="rowtabella0"/>
              <w:rPr>
                <w:color w:val="002060"/>
              </w:rPr>
            </w:pPr>
            <w:r w:rsidRPr="00C115B2">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79E96" w14:textId="77777777" w:rsidR="00AE48DD" w:rsidRPr="00C115B2" w:rsidRDefault="00AE48DD" w:rsidP="005B0E11">
            <w:pPr>
              <w:pStyle w:val="rowtabella0"/>
              <w:rPr>
                <w:color w:val="002060"/>
              </w:rPr>
            </w:pPr>
            <w:r w:rsidRPr="00C115B2">
              <w:rPr>
                <w:color w:val="002060"/>
              </w:rPr>
              <w:t>VIA ROSSINI</w:t>
            </w:r>
          </w:p>
        </w:tc>
      </w:tr>
      <w:tr w:rsidR="00AE48DD" w:rsidRPr="00C115B2" w14:paraId="0B2A2BC3"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C98535" w14:textId="77777777" w:rsidR="00AE48DD" w:rsidRPr="00C115B2" w:rsidRDefault="00AE48DD" w:rsidP="005B0E11">
            <w:pPr>
              <w:pStyle w:val="rowtabella0"/>
              <w:rPr>
                <w:color w:val="002060"/>
              </w:rPr>
            </w:pPr>
            <w:r w:rsidRPr="00C115B2">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082B4E" w14:textId="77777777" w:rsidR="00AE48DD" w:rsidRPr="00C115B2" w:rsidRDefault="00AE48DD" w:rsidP="005B0E11">
            <w:pPr>
              <w:pStyle w:val="rowtabella0"/>
              <w:rPr>
                <w:color w:val="002060"/>
              </w:rPr>
            </w:pPr>
            <w:r w:rsidRPr="00C115B2">
              <w:rPr>
                <w:color w:val="002060"/>
              </w:rPr>
              <w:t>ETA BETA FOOTBALL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721C4A" w14:textId="77777777" w:rsidR="00AE48DD" w:rsidRPr="00C115B2" w:rsidRDefault="00AE48DD" w:rsidP="005B0E11">
            <w:pPr>
              <w:pStyle w:val="rowtabella0"/>
              <w:jc w:val="center"/>
              <w:rPr>
                <w:color w:val="002060"/>
              </w:rPr>
            </w:pPr>
            <w:r w:rsidRPr="00C115B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B40B44" w14:textId="77777777" w:rsidR="00AE48DD" w:rsidRPr="00C115B2" w:rsidRDefault="00AE48DD" w:rsidP="005B0E11">
            <w:pPr>
              <w:pStyle w:val="rowtabella0"/>
              <w:rPr>
                <w:color w:val="002060"/>
              </w:rPr>
            </w:pPr>
            <w:r w:rsidRPr="00C115B2">
              <w:rPr>
                <w:color w:val="002060"/>
              </w:rPr>
              <w:t>05/03/2023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20F503" w14:textId="77777777" w:rsidR="00AE48DD" w:rsidRPr="00C115B2" w:rsidRDefault="00AE48DD" w:rsidP="005B0E11">
            <w:pPr>
              <w:pStyle w:val="rowtabella0"/>
              <w:rPr>
                <w:color w:val="002060"/>
              </w:rPr>
            </w:pPr>
            <w:r w:rsidRPr="00C115B2">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644E9B" w14:textId="77777777" w:rsidR="00AE48DD" w:rsidRPr="00C115B2" w:rsidRDefault="00AE48DD" w:rsidP="005B0E11">
            <w:pPr>
              <w:pStyle w:val="rowtabella0"/>
              <w:rPr>
                <w:color w:val="002060"/>
              </w:rPr>
            </w:pPr>
            <w:r w:rsidRPr="00C115B2">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2853F8" w14:textId="77777777" w:rsidR="00AE48DD" w:rsidRPr="00C115B2" w:rsidRDefault="00AE48DD" w:rsidP="005B0E11">
            <w:pPr>
              <w:pStyle w:val="rowtabella0"/>
              <w:rPr>
                <w:color w:val="002060"/>
              </w:rPr>
            </w:pPr>
            <w:r w:rsidRPr="00C115B2">
              <w:rPr>
                <w:color w:val="002060"/>
              </w:rPr>
              <w:t>VIA NAZARIO SAURO</w:t>
            </w:r>
          </w:p>
        </w:tc>
      </w:tr>
      <w:tr w:rsidR="00AE48DD" w:rsidRPr="00C115B2" w14:paraId="71DE4C82"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D8312" w14:textId="77777777" w:rsidR="00AE48DD" w:rsidRPr="00C115B2" w:rsidRDefault="00AE48DD" w:rsidP="005B0E11">
            <w:pPr>
              <w:pStyle w:val="rowtabella0"/>
              <w:rPr>
                <w:color w:val="002060"/>
              </w:rPr>
            </w:pPr>
            <w:r w:rsidRPr="00C115B2">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A4253" w14:textId="77777777" w:rsidR="00AE48DD" w:rsidRPr="00C115B2" w:rsidRDefault="00AE48DD" w:rsidP="005B0E11">
            <w:pPr>
              <w:pStyle w:val="rowtabella0"/>
              <w:rPr>
                <w:color w:val="002060"/>
              </w:rPr>
            </w:pPr>
            <w:r w:rsidRPr="00C115B2">
              <w:rPr>
                <w:color w:val="002060"/>
              </w:rPr>
              <w:t>JESI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CF3C80" w14:textId="77777777" w:rsidR="00AE48DD" w:rsidRPr="00C115B2" w:rsidRDefault="00AE48DD" w:rsidP="005B0E11">
            <w:pPr>
              <w:pStyle w:val="rowtabella0"/>
              <w:jc w:val="center"/>
              <w:rPr>
                <w:color w:val="002060"/>
              </w:rPr>
            </w:pPr>
            <w:r w:rsidRPr="00C115B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0C5E1" w14:textId="77777777" w:rsidR="00AE48DD" w:rsidRPr="00C115B2" w:rsidRDefault="00AE48DD" w:rsidP="005B0E11">
            <w:pPr>
              <w:pStyle w:val="rowtabella0"/>
              <w:rPr>
                <w:color w:val="002060"/>
              </w:rPr>
            </w:pPr>
            <w:r w:rsidRPr="00C115B2">
              <w:rPr>
                <w:color w:val="002060"/>
              </w:rPr>
              <w:t>05/03/2023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4183D" w14:textId="77777777" w:rsidR="00AE48DD" w:rsidRPr="00C115B2" w:rsidRDefault="00AE48DD" w:rsidP="005B0E11">
            <w:pPr>
              <w:pStyle w:val="rowtabella0"/>
              <w:rPr>
                <w:color w:val="002060"/>
              </w:rPr>
            </w:pPr>
            <w:r w:rsidRPr="00C115B2">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2AB4A" w14:textId="77777777" w:rsidR="00AE48DD" w:rsidRPr="00C115B2" w:rsidRDefault="00AE48DD" w:rsidP="005B0E11">
            <w:pPr>
              <w:pStyle w:val="rowtabella0"/>
              <w:rPr>
                <w:color w:val="002060"/>
              </w:rPr>
            </w:pPr>
            <w:r w:rsidRPr="00C115B2">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1E22A" w14:textId="77777777" w:rsidR="00AE48DD" w:rsidRPr="00C115B2" w:rsidRDefault="00AE48DD" w:rsidP="005B0E11">
            <w:pPr>
              <w:pStyle w:val="rowtabella0"/>
              <w:rPr>
                <w:color w:val="002060"/>
              </w:rPr>
            </w:pPr>
            <w:r w:rsidRPr="00C115B2">
              <w:rPr>
                <w:color w:val="002060"/>
              </w:rPr>
              <w:t>VIA DEI TESSITORI</w:t>
            </w:r>
          </w:p>
        </w:tc>
      </w:tr>
    </w:tbl>
    <w:p w14:paraId="7829FC9A" w14:textId="77777777" w:rsidR="00AE48DD" w:rsidRPr="00C115B2" w:rsidRDefault="00AE48DD" w:rsidP="00AE48DD">
      <w:pPr>
        <w:pStyle w:val="breakline"/>
        <w:rPr>
          <w:rFonts w:eastAsiaTheme="minorEastAsia"/>
          <w:color w:val="002060"/>
        </w:rPr>
      </w:pPr>
    </w:p>
    <w:p w14:paraId="7DCC9701" w14:textId="77777777" w:rsidR="00AE48DD" w:rsidRPr="00C115B2" w:rsidRDefault="00AE48DD" w:rsidP="00AE48DD">
      <w:pPr>
        <w:pStyle w:val="breakline"/>
        <w:rPr>
          <w:color w:val="002060"/>
        </w:rPr>
      </w:pPr>
    </w:p>
    <w:p w14:paraId="2CC9F355" w14:textId="77777777" w:rsidR="00AE48DD" w:rsidRPr="00C115B2" w:rsidRDefault="00AE48DD" w:rsidP="00AE48DD">
      <w:pPr>
        <w:pStyle w:val="breakline"/>
        <w:rPr>
          <w:color w:val="002060"/>
        </w:rPr>
      </w:pPr>
    </w:p>
    <w:p w14:paraId="5A88C1FE" w14:textId="77777777" w:rsidR="00AE48DD" w:rsidRPr="00C115B2" w:rsidRDefault="00AE48DD" w:rsidP="00AE48DD">
      <w:pPr>
        <w:pStyle w:val="sottotitolocampionato10"/>
        <w:rPr>
          <w:color w:val="002060"/>
        </w:rPr>
      </w:pPr>
      <w:r w:rsidRPr="00C115B2">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7"/>
        <w:gridCol w:w="385"/>
        <w:gridCol w:w="898"/>
        <w:gridCol w:w="1198"/>
        <w:gridCol w:w="1550"/>
        <w:gridCol w:w="1542"/>
      </w:tblGrid>
      <w:tr w:rsidR="00AE48DD" w:rsidRPr="00C115B2" w14:paraId="7FE833D0"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71D5E"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E6ECD"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D652C"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F1363"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7A4F6"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07611"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E3806"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634B98CF"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18B983" w14:textId="77777777" w:rsidR="00AE48DD" w:rsidRPr="00C115B2" w:rsidRDefault="00AE48DD" w:rsidP="005B0E11">
            <w:pPr>
              <w:pStyle w:val="rowtabella0"/>
              <w:rPr>
                <w:color w:val="002060"/>
              </w:rPr>
            </w:pPr>
            <w:r w:rsidRPr="00C115B2">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918F4F" w14:textId="77777777" w:rsidR="00AE48DD" w:rsidRPr="00C115B2" w:rsidRDefault="00AE48DD" w:rsidP="005B0E11">
            <w:pPr>
              <w:pStyle w:val="rowtabella0"/>
              <w:rPr>
                <w:color w:val="002060"/>
              </w:rPr>
            </w:pPr>
            <w:r w:rsidRPr="00C115B2">
              <w:rPr>
                <w:color w:val="002060"/>
              </w:rPr>
              <w:t>SPES VALDASO 1993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33B6CB" w14:textId="77777777" w:rsidR="00AE48DD" w:rsidRPr="00C115B2" w:rsidRDefault="00AE48DD" w:rsidP="005B0E11">
            <w:pPr>
              <w:pStyle w:val="rowtabella0"/>
              <w:jc w:val="center"/>
              <w:rPr>
                <w:color w:val="002060"/>
              </w:rPr>
            </w:pPr>
            <w:r w:rsidRPr="00C115B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F87591" w14:textId="77777777" w:rsidR="00AE48DD" w:rsidRPr="00C115B2" w:rsidRDefault="00AE48DD" w:rsidP="005B0E11">
            <w:pPr>
              <w:pStyle w:val="rowtabella0"/>
              <w:rPr>
                <w:color w:val="002060"/>
              </w:rPr>
            </w:pPr>
            <w:r w:rsidRPr="00C115B2">
              <w:rPr>
                <w:color w:val="002060"/>
              </w:rPr>
              <w:t>04/03/2023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32433" w14:textId="77777777" w:rsidR="00AE48DD" w:rsidRPr="00C115B2" w:rsidRDefault="00AE48DD" w:rsidP="005B0E11">
            <w:pPr>
              <w:pStyle w:val="rowtabella0"/>
              <w:rPr>
                <w:color w:val="002060"/>
              </w:rPr>
            </w:pPr>
            <w:r w:rsidRPr="00C115B2">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0A15B" w14:textId="77777777" w:rsidR="00AE48DD" w:rsidRPr="00C115B2" w:rsidRDefault="00AE48DD" w:rsidP="005B0E11">
            <w:pPr>
              <w:pStyle w:val="rowtabella0"/>
              <w:rPr>
                <w:color w:val="002060"/>
              </w:rPr>
            </w:pPr>
            <w:r w:rsidRPr="00C115B2">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AD7F5" w14:textId="77777777" w:rsidR="00AE48DD" w:rsidRPr="00C115B2" w:rsidRDefault="00AE48DD" w:rsidP="005B0E11">
            <w:pPr>
              <w:pStyle w:val="rowtabella0"/>
              <w:rPr>
                <w:color w:val="002060"/>
              </w:rPr>
            </w:pPr>
            <w:r w:rsidRPr="00C115B2">
              <w:rPr>
                <w:color w:val="002060"/>
              </w:rPr>
              <w:t>VIA ALESSANDRO MANZONI</w:t>
            </w:r>
          </w:p>
        </w:tc>
      </w:tr>
      <w:tr w:rsidR="00AE48DD" w:rsidRPr="00C115B2" w14:paraId="738C169E"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322FFD" w14:textId="77777777" w:rsidR="00AE48DD" w:rsidRPr="00C115B2" w:rsidRDefault="00AE48DD" w:rsidP="005B0E11">
            <w:pPr>
              <w:pStyle w:val="rowtabella0"/>
              <w:rPr>
                <w:color w:val="002060"/>
              </w:rPr>
            </w:pPr>
            <w:r w:rsidRPr="00C115B2">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67E13E" w14:textId="77777777" w:rsidR="00AE48DD" w:rsidRPr="00C115B2" w:rsidRDefault="00AE48DD" w:rsidP="005B0E11">
            <w:pPr>
              <w:pStyle w:val="rowtabella0"/>
              <w:rPr>
                <w:color w:val="002060"/>
              </w:rPr>
            </w:pPr>
            <w:r w:rsidRPr="00C115B2">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38C351" w14:textId="77777777" w:rsidR="00AE48DD" w:rsidRPr="00C115B2" w:rsidRDefault="00AE48DD" w:rsidP="005B0E11">
            <w:pPr>
              <w:pStyle w:val="rowtabella0"/>
              <w:jc w:val="center"/>
              <w:rPr>
                <w:color w:val="002060"/>
              </w:rPr>
            </w:pPr>
            <w:r w:rsidRPr="00C115B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A9D251" w14:textId="77777777" w:rsidR="00AE48DD" w:rsidRPr="00C115B2" w:rsidRDefault="00AE48DD" w:rsidP="005B0E11">
            <w:pPr>
              <w:pStyle w:val="rowtabella0"/>
              <w:rPr>
                <w:color w:val="002060"/>
              </w:rPr>
            </w:pPr>
            <w:r w:rsidRPr="00C115B2">
              <w:rPr>
                <w:color w:val="002060"/>
              </w:rPr>
              <w:t>04/03/2023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F649BD" w14:textId="77777777" w:rsidR="00AE48DD" w:rsidRPr="00C115B2" w:rsidRDefault="00AE48DD" w:rsidP="005B0E11">
            <w:pPr>
              <w:pStyle w:val="rowtabella0"/>
              <w:rPr>
                <w:color w:val="002060"/>
              </w:rPr>
            </w:pPr>
            <w:r w:rsidRPr="00C115B2">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77A91C" w14:textId="77777777" w:rsidR="00AE48DD" w:rsidRPr="00C115B2" w:rsidRDefault="00AE48DD" w:rsidP="005B0E11">
            <w:pPr>
              <w:pStyle w:val="rowtabella0"/>
              <w:rPr>
                <w:color w:val="002060"/>
              </w:rPr>
            </w:pPr>
            <w:r w:rsidRPr="00C115B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9F5BA8" w14:textId="77777777" w:rsidR="00AE48DD" w:rsidRPr="00C115B2" w:rsidRDefault="00AE48DD" w:rsidP="005B0E11">
            <w:pPr>
              <w:pStyle w:val="rowtabella0"/>
              <w:rPr>
                <w:color w:val="002060"/>
              </w:rPr>
            </w:pPr>
            <w:r w:rsidRPr="00C115B2">
              <w:rPr>
                <w:color w:val="002060"/>
              </w:rPr>
              <w:t>VIA VESCOVARA, 7</w:t>
            </w:r>
          </w:p>
        </w:tc>
      </w:tr>
      <w:tr w:rsidR="00AE48DD" w:rsidRPr="00C115B2" w14:paraId="68025663"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4C9C63" w14:textId="77777777" w:rsidR="00AE48DD" w:rsidRPr="00C115B2" w:rsidRDefault="00AE48DD" w:rsidP="005B0E11">
            <w:pPr>
              <w:pStyle w:val="rowtabella0"/>
              <w:rPr>
                <w:color w:val="002060"/>
              </w:rPr>
            </w:pPr>
            <w:r w:rsidRPr="00C115B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187EDE" w14:textId="77777777" w:rsidR="00AE48DD" w:rsidRPr="00C115B2" w:rsidRDefault="00AE48DD" w:rsidP="005B0E11">
            <w:pPr>
              <w:pStyle w:val="rowtabella0"/>
              <w:rPr>
                <w:color w:val="002060"/>
              </w:rPr>
            </w:pPr>
            <w:r w:rsidRPr="00C115B2">
              <w:rPr>
                <w:color w:val="002060"/>
              </w:rPr>
              <w:t>LABELSYSTEM POTENZAPICENA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C802FC" w14:textId="77777777" w:rsidR="00AE48DD" w:rsidRPr="00C115B2" w:rsidRDefault="00AE48DD" w:rsidP="005B0E11">
            <w:pPr>
              <w:pStyle w:val="rowtabella0"/>
              <w:jc w:val="center"/>
              <w:rPr>
                <w:color w:val="002060"/>
              </w:rPr>
            </w:pPr>
            <w:r w:rsidRPr="00C115B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274C99" w14:textId="77777777" w:rsidR="00AE48DD" w:rsidRPr="00C115B2" w:rsidRDefault="00AE48DD" w:rsidP="005B0E11">
            <w:pPr>
              <w:pStyle w:val="rowtabella0"/>
              <w:rPr>
                <w:color w:val="002060"/>
              </w:rPr>
            </w:pPr>
            <w:r w:rsidRPr="00C115B2">
              <w:rPr>
                <w:color w:val="002060"/>
              </w:rPr>
              <w:t>04/03/2023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B25543" w14:textId="77777777" w:rsidR="00AE48DD" w:rsidRPr="00C115B2" w:rsidRDefault="00AE48DD" w:rsidP="005B0E11">
            <w:pPr>
              <w:pStyle w:val="rowtabella0"/>
              <w:rPr>
                <w:color w:val="002060"/>
              </w:rPr>
            </w:pPr>
            <w:r w:rsidRPr="00C115B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7DB05A" w14:textId="77777777" w:rsidR="00AE48DD" w:rsidRPr="00C115B2" w:rsidRDefault="00AE48DD" w:rsidP="005B0E11">
            <w:pPr>
              <w:pStyle w:val="rowtabella0"/>
              <w:rPr>
                <w:color w:val="002060"/>
              </w:rPr>
            </w:pPr>
            <w:r w:rsidRPr="00C115B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E32B56" w14:textId="77777777" w:rsidR="00AE48DD" w:rsidRPr="00C115B2" w:rsidRDefault="00AE48DD" w:rsidP="005B0E11">
            <w:pPr>
              <w:pStyle w:val="rowtabella0"/>
              <w:rPr>
                <w:color w:val="002060"/>
              </w:rPr>
            </w:pPr>
            <w:r w:rsidRPr="00C115B2">
              <w:rPr>
                <w:color w:val="002060"/>
              </w:rPr>
              <w:t>VIA B.BUOZZI</w:t>
            </w:r>
          </w:p>
        </w:tc>
      </w:tr>
      <w:tr w:rsidR="00AE48DD" w:rsidRPr="00C115B2" w14:paraId="1A03F648"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B90422" w14:textId="77777777" w:rsidR="00AE48DD" w:rsidRPr="00C115B2" w:rsidRDefault="00AE48DD" w:rsidP="005B0E11">
            <w:pPr>
              <w:pStyle w:val="rowtabella0"/>
              <w:rPr>
                <w:color w:val="002060"/>
              </w:rPr>
            </w:pPr>
            <w:r w:rsidRPr="00C115B2">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E062F9" w14:textId="77777777" w:rsidR="00AE48DD" w:rsidRPr="00C115B2" w:rsidRDefault="00AE48DD" w:rsidP="005B0E11">
            <w:pPr>
              <w:pStyle w:val="rowtabella0"/>
              <w:rPr>
                <w:color w:val="002060"/>
              </w:rPr>
            </w:pPr>
            <w:r w:rsidRPr="00C115B2">
              <w:rPr>
                <w:color w:val="002060"/>
              </w:rPr>
              <w:t>DAMIANI E GATTI ASCOLI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19D08" w14:textId="77777777" w:rsidR="00AE48DD" w:rsidRPr="00C115B2" w:rsidRDefault="00AE48DD" w:rsidP="005B0E11">
            <w:pPr>
              <w:pStyle w:val="rowtabella0"/>
              <w:jc w:val="center"/>
              <w:rPr>
                <w:color w:val="002060"/>
              </w:rPr>
            </w:pPr>
            <w:r w:rsidRPr="00C115B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22D0B" w14:textId="77777777" w:rsidR="00AE48DD" w:rsidRPr="00C115B2" w:rsidRDefault="00AE48DD" w:rsidP="005B0E11">
            <w:pPr>
              <w:pStyle w:val="rowtabella0"/>
              <w:rPr>
                <w:color w:val="002060"/>
              </w:rPr>
            </w:pPr>
            <w:r w:rsidRPr="00C115B2">
              <w:rPr>
                <w:color w:val="002060"/>
              </w:rPr>
              <w:t>04/03/2023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709D7" w14:textId="77777777" w:rsidR="00AE48DD" w:rsidRPr="00C115B2" w:rsidRDefault="00AE48DD" w:rsidP="005B0E11">
            <w:pPr>
              <w:pStyle w:val="rowtabella0"/>
              <w:rPr>
                <w:color w:val="002060"/>
              </w:rPr>
            </w:pPr>
            <w:r w:rsidRPr="00C115B2">
              <w:rPr>
                <w:color w:val="002060"/>
              </w:rPr>
              <w:t>5093 CAMPO SCOPERTO NUOVO ANTISTADI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4146EA" w14:textId="77777777" w:rsidR="00AE48DD" w:rsidRPr="00C115B2" w:rsidRDefault="00AE48DD" w:rsidP="005B0E11">
            <w:pPr>
              <w:pStyle w:val="rowtabella0"/>
              <w:rPr>
                <w:color w:val="002060"/>
              </w:rPr>
            </w:pPr>
            <w:r w:rsidRPr="00C115B2">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A2F43" w14:textId="77777777" w:rsidR="00AE48DD" w:rsidRPr="00C115B2" w:rsidRDefault="00AE48DD" w:rsidP="005B0E11">
            <w:pPr>
              <w:pStyle w:val="rowtabella0"/>
              <w:rPr>
                <w:color w:val="002060"/>
              </w:rPr>
            </w:pPr>
            <w:r w:rsidRPr="00C115B2">
              <w:rPr>
                <w:color w:val="002060"/>
              </w:rPr>
              <w:t>VIA BRUNO BUOZZI</w:t>
            </w:r>
          </w:p>
        </w:tc>
      </w:tr>
    </w:tbl>
    <w:p w14:paraId="250BF2F0" w14:textId="77777777" w:rsidR="00AE48DD" w:rsidRPr="00C115B2" w:rsidRDefault="00AE48DD" w:rsidP="00AE48DD">
      <w:pPr>
        <w:pStyle w:val="breakline"/>
        <w:rPr>
          <w:rFonts w:eastAsiaTheme="minorEastAsia"/>
          <w:color w:val="002060"/>
        </w:rPr>
      </w:pPr>
    </w:p>
    <w:p w14:paraId="56739F4D" w14:textId="77777777" w:rsidR="00AE48DD" w:rsidRPr="00C115B2" w:rsidRDefault="00AE48DD" w:rsidP="00AE48DD">
      <w:pPr>
        <w:pStyle w:val="breakline"/>
        <w:rPr>
          <w:color w:val="002060"/>
        </w:rPr>
      </w:pPr>
    </w:p>
    <w:p w14:paraId="2CB33D11" w14:textId="77777777" w:rsidR="00AE48DD" w:rsidRPr="00C115B2" w:rsidRDefault="00AE48DD" w:rsidP="00AE48DD">
      <w:pPr>
        <w:pStyle w:val="titolocampionato0"/>
        <w:shd w:val="clear" w:color="auto" w:fill="CCCCCC"/>
        <w:spacing w:before="80" w:after="40"/>
        <w:rPr>
          <w:color w:val="002060"/>
        </w:rPr>
      </w:pPr>
      <w:r w:rsidRPr="00C115B2">
        <w:rPr>
          <w:color w:val="002060"/>
        </w:rPr>
        <w:t>UNDER 15 C5 REGIONALI MASCHILI</w:t>
      </w:r>
    </w:p>
    <w:p w14:paraId="733A84D2" w14:textId="77777777" w:rsidR="00AE48DD" w:rsidRPr="00C115B2" w:rsidRDefault="00AE48DD" w:rsidP="00AE48DD">
      <w:pPr>
        <w:pStyle w:val="titolomedio0"/>
        <w:rPr>
          <w:color w:val="002060"/>
          <w:sz w:val="36"/>
          <w:szCs w:val="36"/>
        </w:rPr>
      </w:pPr>
      <w:r w:rsidRPr="00C115B2">
        <w:rPr>
          <w:color w:val="002060"/>
          <w:sz w:val="36"/>
          <w:szCs w:val="36"/>
        </w:rPr>
        <w:t>RECUPERO PROGRAMMATO</w:t>
      </w:r>
    </w:p>
    <w:p w14:paraId="27066FB7" w14:textId="77777777" w:rsidR="00AE48DD" w:rsidRPr="00C115B2" w:rsidRDefault="00AE48DD" w:rsidP="00AE48DD">
      <w:pPr>
        <w:pStyle w:val="breakline"/>
        <w:rPr>
          <w:color w:val="002060"/>
        </w:rPr>
      </w:pPr>
    </w:p>
    <w:p w14:paraId="3CF88A09" w14:textId="77777777" w:rsidR="00AE48DD" w:rsidRPr="00C115B2" w:rsidRDefault="00AE48DD" w:rsidP="00AE48DD">
      <w:pPr>
        <w:pStyle w:val="breakline"/>
        <w:rPr>
          <w:color w:val="002060"/>
        </w:rPr>
      </w:pPr>
    </w:p>
    <w:p w14:paraId="25D44AD8" w14:textId="77777777" w:rsidR="00AE48DD" w:rsidRPr="00C115B2" w:rsidRDefault="00AE48DD" w:rsidP="00AE48DD">
      <w:pPr>
        <w:pStyle w:val="sottotitolocampionato10"/>
        <w:rPr>
          <w:color w:val="002060"/>
        </w:rPr>
      </w:pPr>
      <w:r w:rsidRPr="00C115B2">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E48DD" w:rsidRPr="00C115B2" w14:paraId="41E81637" w14:textId="77777777" w:rsidTr="005B0E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8168F" w14:textId="77777777" w:rsidR="00AE48DD" w:rsidRPr="00C115B2" w:rsidRDefault="00AE48DD" w:rsidP="005B0E11">
            <w:pPr>
              <w:pStyle w:val="headertabella0"/>
              <w:rPr>
                <w:color w:val="002060"/>
              </w:rPr>
            </w:pPr>
            <w:r w:rsidRPr="00C115B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660D6" w14:textId="77777777" w:rsidR="00AE48DD" w:rsidRPr="00C115B2" w:rsidRDefault="00AE48DD" w:rsidP="005B0E11">
            <w:pPr>
              <w:pStyle w:val="headertabella0"/>
              <w:rPr>
                <w:color w:val="002060"/>
              </w:rPr>
            </w:pPr>
            <w:r w:rsidRPr="00C115B2">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DD95F" w14:textId="77777777" w:rsidR="00AE48DD" w:rsidRPr="00C115B2" w:rsidRDefault="00AE48DD" w:rsidP="005B0E11">
            <w:pPr>
              <w:pStyle w:val="headertabella0"/>
              <w:rPr>
                <w:color w:val="002060"/>
              </w:rPr>
            </w:pPr>
            <w:r w:rsidRPr="00C115B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8CD01" w14:textId="77777777" w:rsidR="00AE48DD" w:rsidRPr="00C115B2" w:rsidRDefault="00AE48DD" w:rsidP="005B0E11">
            <w:pPr>
              <w:pStyle w:val="headertabella0"/>
              <w:rPr>
                <w:color w:val="002060"/>
              </w:rPr>
            </w:pPr>
            <w:r w:rsidRPr="00C115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D81BF" w14:textId="77777777" w:rsidR="00AE48DD" w:rsidRPr="00C115B2" w:rsidRDefault="00AE48DD" w:rsidP="005B0E11">
            <w:pPr>
              <w:pStyle w:val="headertabella0"/>
              <w:rPr>
                <w:color w:val="002060"/>
              </w:rPr>
            </w:pPr>
            <w:r w:rsidRPr="00C115B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742D3" w14:textId="77777777" w:rsidR="00AE48DD" w:rsidRPr="00C115B2" w:rsidRDefault="00AE48DD" w:rsidP="005B0E11">
            <w:pPr>
              <w:pStyle w:val="headertabella0"/>
              <w:rPr>
                <w:color w:val="002060"/>
              </w:rPr>
            </w:pPr>
            <w:r w:rsidRPr="00C115B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B423D" w14:textId="77777777" w:rsidR="00AE48DD" w:rsidRPr="00C115B2" w:rsidRDefault="00AE48DD" w:rsidP="005B0E11">
            <w:pPr>
              <w:pStyle w:val="headertabella0"/>
              <w:rPr>
                <w:color w:val="002060"/>
              </w:rPr>
            </w:pPr>
            <w:r w:rsidRPr="00C115B2">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8F0BB" w14:textId="77777777" w:rsidR="00AE48DD" w:rsidRPr="00C115B2" w:rsidRDefault="00AE48DD" w:rsidP="005B0E11">
            <w:pPr>
              <w:pStyle w:val="headertabella0"/>
              <w:rPr>
                <w:color w:val="002060"/>
              </w:rPr>
            </w:pPr>
            <w:r>
              <w:rPr>
                <w:color w:val="002060"/>
              </w:rPr>
              <w:t>Impianto</w:t>
            </w:r>
          </w:p>
        </w:tc>
      </w:tr>
      <w:tr w:rsidR="00AE48DD" w:rsidRPr="00C115B2" w14:paraId="48055999" w14:textId="77777777" w:rsidTr="005B0E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9257A" w14:textId="77777777" w:rsidR="00AE48DD" w:rsidRPr="00C115B2" w:rsidRDefault="00AE48DD" w:rsidP="005B0E11">
            <w:pPr>
              <w:pStyle w:val="rowtabella0"/>
              <w:rPr>
                <w:color w:val="002060"/>
                <w:highlight w:val="yellow"/>
              </w:rPr>
            </w:pPr>
            <w:r w:rsidRPr="00C115B2">
              <w:rPr>
                <w:color w:val="002060"/>
                <w:highlight w:val="yellow"/>
              </w:rPr>
              <w:t>08/03/2023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FAFEF" w14:textId="77777777" w:rsidR="00AE48DD" w:rsidRPr="00C115B2" w:rsidRDefault="00AE48DD" w:rsidP="005B0E11">
            <w:pPr>
              <w:pStyle w:val="rowtabella0"/>
              <w:jc w:val="center"/>
              <w:rPr>
                <w:color w:val="002060"/>
                <w:highlight w:val="yellow"/>
              </w:rPr>
            </w:pPr>
            <w:r w:rsidRPr="00C115B2">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D2BFB" w14:textId="77777777" w:rsidR="00AE48DD" w:rsidRPr="00C115B2" w:rsidRDefault="00AE48DD" w:rsidP="005B0E11">
            <w:pPr>
              <w:pStyle w:val="rowtabella0"/>
              <w:rPr>
                <w:color w:val="002060"/>
                <w:highlight w:val="yellow"/>
              </w:rPr>
            </w:pPr>
            <w:r w:rsidRPr="00C115B2">
              <w:rPr>
                <w:color w:val="002060"/>
                <w:highlight w:val="yellow"/>
              </w:rPr>
              <w:t>VIRTUS FORTITUDO 1950 SSD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12F3" w14:textId="77777777" w:rsidR="00AE48DD" w:rsidRPr="00C115B2" w:rsidRDefault="00AE48DD" w:rsidP="005B0E11">
            <w:pPr>
              <w:pStyle w:val="rowtabella0"/>
              <w:rPr>
                <w:color w:val="002060"/>
                <w:highlight w:val="yellow"/>
              </w:rPr>
            </w:pPr>
            <w:r w:rsidRPr="00C115B2">
              <w:rPr>
                <w:color w:val="002060"/>
                <w:highlight w:val="yellow"/>
              </w:rPr>
              <w:t>SANGIORGIO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CDB28" w14:textId="77777777" w:rsidR="00AE48DD" w:rsidRPr="00C115B2" w:rsidRDefault="00AE48DD" w:rsidP="005B0E11">
            <w:pPr>
              <w:pStyle w:val="rowtabella0"/>
              <w:rPr>
                <w:color w:val="002060"/>
              </w:rPr>
            </w:pPr>
            <w:r>
              <w:rPr>
                <w:color w:val="002060"/>
              </w:rPr>
              <w:t>01</w:t>
            </w:r>
            <w:r w:rsidRPr="00C115B2">
              <w:rPr>
                <w:color w:val="002060"/>
              </w:rPr>
              <w:t>/0</w:t>
            </w:r>
            <w:r>
              <w:rPr>
                <w:color w:val="002060"/>
              </w:rPr>
              <w:t>3</w:t>
            </w:r>
            <w:r w:rsidRPr="00C115B2">
              <w:rPr>
                <w:color w:val="002060"/>
              </w:rPr>
              <w:t>/2023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5024" w14:textId="77777777" w:rsidR="00AE48DD" w:rsidRPr="00C115B2" w:rsidRDefault="00AE48DD" w:rsidP="005B0E11">
            <w:pPr>
              <w:pStyle w:val="rowtabella0"/>
              <w:jc w:val="center"/>
              <w:rPr>
                <w:color w:val="002060"/>
              </w:rPr>
            </w:pPr>
            <w:r w:rsidRPr="00C115B2">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F6147" w14:textId="77777777" w:rsidR="00AE48DD" w:rsidRPr="00C115B2" w:rsidRDefault="00AE48DD" w:rsidP="005B0E11">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39F5D" w14:textId="77777777" w:rsidR="00AE48DD" w:rsidRPr="00C115B2" w:rsidRDefault="00AE48DD" w:rsidP="005B0E11">
            <w:pPr>
              <w:rPr>
                <w:rFonts w:ascii="Arial" w:hAnsi="Arial" w:cs="Arial"/>
                <w:color w:val="002060"/>
                <w:sz w:val="12"/>
                <w:szCs w:val="12"/>
              </w:rPr>
            </w:pPr>
          </w:p>
        </w:tc>
      </w:tr>
    </w:tbl>
    <w:p w14:paraId="104B1FDF" w14:textId="77777777" w:rsidR="00AE48DD" w:rsidRPr="00C115B2" w:rsidRDefault="00AE48DD" w:rsidP="00AE48DD">
      <w:pPr>
        <w:pStyle w:val="breakline"/>
        <w:rPr>
          <w:rFonts w:eastAsiaTheme="minorEastAsia"/>
          <w:color w:val="002060"/>
        </w:rPr>
      </w:pPr>
    </w:p>
    <w:p w14:paraId="2D1266F5" w14:textId="77777777" w:rsidR="00AE48DD" w:rsidRPr="00C115B2" w:rsidRDefault="00AE48DD" w:rsidP="00AE48DD">
      <w:pPr>
        <w:pStyle w:val="titoloprinc0"/>
        <w:rPr>
          <w:color w:val="002060"/>
        </w:rPr>
      </w:pPr>
      <w:r w:rsidRPr="00C115B2">
        <w:rPr>
          <w:color w:val="002060"/>
        </w:rPr>
        <w:t>VARIAZIONI AL PROGRAMMA GARE</w:t>
      </w:r>
    </w:p>
    <w:p w14:paraId="3604A0A4" w14:textId="77777777" w:rsidR="00AE48DD" w:rsidRPr="00C115B2" w:rsidRDefault="00AE48DD" w:rsidP="00AE48DD">
      <w:pPr>
        <w:pStyle w:val="breakline"/>
        <w:rPr>
          <w:color w:val="002060"/>
        </w:rPr>
      </w:pPr>
    </w:p>
    <w:p w14:paraId="6A939309" w14:textId="77777777" w:rsidR="00AE48DD" w:rsidRPr="00C115B2" w:rsidRDefault="00AE48DD" w:rsidP="00AE48DD">
      <w:pPr>
        <w:pStyle w:val="breakline"/>
        <w:rPr>
          <w:color w:val="002060"/>
        </w:rPr>
      </w:pPr>
    </w:p>
    <w:p w14:paraId="3A7CA9D8" w14:textId="77777777" w:rsidR="00AE48DD" w:rsidRPr="00C115B2" w:rsidRDefault="00AE48DD" w:rsidP="00AE48DD">
      <w:pPr>
        <w:pStyle w:val="sottotitolocampionato10"/>
        <w:rPr>
          <w:color w:val="002060"/>
        </w:rPr>
      </w:pPr>
      <w:r w:rsidRPr="00C115B2">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E48DD" w:rsidRPr="00C115B2" w14:paraId="12FDAFEE" w14:textId="77777777" w:rsidTr="005B0E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C9AAF" w14:textId="77777777" w:rsidR="00AE48DD" w:rsidRPr="00C115B2" w:rsidRDefault="00AE48DD" w:rsidP="005B0E11">
            <w:pPr>
              <w:pStyle w:val="headertabella0"/>
              <w:rPr>
                <w:color w:val="002060"/>
              </w:rPr>
            </w:pPr>
            <w:r w:rsidRPr="00C115B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715E6" w14:textId="77777777" w:rsidR="00AE48DD" w:rsidRPr="00C115B2" w:rsidRDefault="00AE48DD" w:rsidP="005B0E11">
            <w:pPr>
              <w:pStyle w:val="headertabella0"/>
              <w:rPr>
                <w:color w:val="002060"/>
              </w:rPr>
            </w:pPr>
            <w:r w:rsidRPr="00C115B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FE8BA" w14:textId="77777777" w:rsidR="00AE48DD" w:rsidRPr="00C115B2" w:rsidRDefault="00AE48DD" w:rsidP="005B0E11">
            <w:pPr>
              <w:pStyle w:val="headertabella0"/>
              <w:rPr>
                <w:color w:val="002060"/>
              </w:rPr>
            </w:pPr>
            <w:r w:rsidRPr="00C115B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00F0B" w14:textId="77777777" w:rsidR="00AE48DD" w:rsidRPr="00C115B2" w:rsidRDefault="00AE48DD" w:rsidP="005B0E11">
            <w:pPr>
              <w:pStyle w:val="headertabella0"/>
              <w:rPr>
                <w:color w:val="002060"/>
              </w:rPr>
            </w:pPr>
            <w:r w:rsidRPr="00C115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E1347" w14:textId="77777777" w:rsidR="00AE48DD" w:rsidRPr="00C115B2" w:rsidRDefault="00AE48DD" w:rsidP="005B0E11">
            <w:pPr>
              <w:pStyle w:val="headertabella0"/>
              <w:rPr>
                <w:color w:val="002060"/>
              </w:rPr>
            </w:pPr>
            <w:r w:rsidRPr="00C115B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6756A" w14:textId="77777777" w:rsidR="00AE48DD" w:rsidRPr="00C115B2" w:rsidRDefault="00AE48DD" w:rsidP="005B0E11">
            <w:pPr>
              <w:pStyle w:val="headertabella0"/>
              <w:rPr>
                <w:color w:val="002060"/>
              </w:rPr>
            </w:pPr>
            <w:r w:rsidRPr="00C115B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34F8E" w14:textId="77777777" w:rsidR="00AE48DD" w:rsidRPr="00C115B2" w:rsidRDefault="00AE48DD" w:rsidP="005B0E11">
            <w:pPr>
              <w:pStyle w:val="headertabella0"/>
              <w:rPr>
                <w:color w:val="002060"/>
              </w:rPr>
            </w:pPr>
            <w:r w:rsidRPr="00C115B2">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FD1BA" w14:textId="77777777" w:rsidR="00AE48DD" w:rsidRPr="00C115B2" w:rsidRDefault="00AE48DD" w:rsidP="005B0E11">
            <w:pPr>
              <w:pStyle w:val="headertabella0"/>
              <w:rPr>
                <w:color w:val="002060"/>
              </w:rPr>
            </w:pPr>
            <w:r w:rsidRPr="00C115B2">
              <w:rPr>
                <w:color w:val="002060"/>
              </w:rPr>
              <w:t>Impianto</w:t>
            </w:r>
          </w:p>
        </w:tc>
      </w:tr>
      <w:tr w:rsidR="00AE48DD" w:rsidRPr="00C115B2" w14:paraId="777AA14D" w14:textId="77777777" w:rsidTr="005B0E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EB65" w14:textId="77777777" w:rsidR="00AE48DD" w:rsidRPr="009B309F" w:rsidRDefault="00AE48DD" w:rsidP="005B0E11">
            <w:pPr>
              <w:pStyle w:val="rowtabella0"/>
              <w:rPr>
                <w:color w:val="002060"/>
                <w:highlight w:val="yellow"/>
              </w:rPr>
            </w:pPr>
            <w:r w:rsidRPr="009B309F">
              <w:rPr>
                <w:color w:val="002060"/>
                <w:highlight w:val="yellow"/>
              </w:rPr>
              <w:t>05/03/2023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D426D" w14:textId="77777777" w:rsidR="00AE48DD" w:rsidRPr="009B309F" w:rsidRDefault="00AE48DD" w:rsidP="005B0E11">
            <w:pPr>
              <w:pStyle w:val="rowtabella0"/>
              <w:jc w:val="center"/>
              <w:rPr>
                <w:color w:val="002060"/>
                <w:highlight w:val="yellow"/>
              </w:rPr>
            </w:pPr>
            <w:r w:rsidRPr="009B309F">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A4D68" w14:textId="77777777" w:rsidR="00AE48DD" w:rsidRPr="009B309F" w:rsidRDefault="00AE48DD" w:rsidP="005B0E11">
            <w:pPr>
              <w:pStyle w:val="rowtabella0"/>
              <w:rPr>
                <w:color w:val="002060"/>
                <w:highlight w:val="yellow"/>
              </w:rPr>
            </w:pPr>
            <w:r w:rsidRPr="009B309F">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8415B" w14:textId="77777777" w:rsidR="00AE48DD" w:rsidRPr="009B309F" w:rsidRDefault="00AE48DD" w:rsidP="005B0E11">
            <w:pPr>
              <w:pStyle w:val="rowtabella0"/>
              <w:rPr>
                <w:color w:val="002060"/>
                <w:highlight w:val="yellow"/>
              </w:rPr>
            </w:pPr>
            <w:r w:rsidRPr="009B309F">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3133" w14:textId="77777777" w:rsidR="00AE48DD" w:rsidRPr="00C115B2" w:rsidRDefault="00AE48DD" w:rsidP="005B0E1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C5602" w14:textId="77777777" w:rsidR="00AE48DD" w:rsidRPr="00C115B2" w:rsidRDefault="00AE48DD" w:rsidP="005B0E11">
            <w:pPr>
              <w:pStyle w:val="rowtabella0"/>
              <w:jc w:val="center"/>
              <w:rPr>
                <w:color w:val="002060"/>
              </w:rPr>
            </w:pPr>
            <w:r w:rsidRPr="009B309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C5474" w14:textId="77777777" w:rsidR="00AE48DD" w:rsidRPr="00C115B2" w:rsidRDefault="00AE48DD" w:rsidP="005B0E1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0DC28" w14:textId="77777777" w:rsidR="00AE48DD" w:rsidRPr="00C115B2" w:rsidRDefault="00AE48DD" w:rsidP="005B0E11">
            <w:pPr>
              <w:pStyle w:val="rowtabella0"/>
              <w:rPr>
                <w:color w:val="002060"/>
              </w:rPr>
            </w:pPr>
            <w:r w:rsidRPr="009B309F">
              <w:rPr>
                <w:color w:val="002060"/>
                <w:highlight w:val="yellow"/>
              </w:rPr>
              <w:t>PALLONE GEODETICO "CIOMMEI" TOLENTINO VIA WEBER - ZONA STICCHI</w:t>
            </w:r>
          </w:p>
        </w:tc>
      </w:tr>
    </w:tbl>
    <w:p w14:paraId="368AFEB5" w14:textId="77777777" w:rsidR="00AE48DD" w:rsidRPr="00C115B2" w:rsidRDefault="00AE48DD" w:rsidP="00AE48DD">
      <w:pPr>
        <w:pStyle w:val="breakline"/>
        <w:rPr>
          <w:rFonts w:eastAsiaTheme="minorEastAsia"/>
          <w:color w:val="002060"/>
        </w:rPr>
      </w:pPr>
    </w:p>
    <w:p w14:paraId="0D5A49C9" w14:textId="77777777" w:rsidR="00AE48DD" w:rsidRPr="00C115B2" w:rsidRDefault="00AE48DD" w:rsidP="00AE48DD">
      <w:pPr>
        <w:pStyle w:val="breakline"/>
        <w:rPr>
          <w:color w:val="002060"/>
        </w:rPr>
      </w:pPr>
    </w:p>
    <w:p w14:paraId="5BCD6A4D" w14:textId="77777777" w:rsidR="00AE48DD" w:rsidRPr="00C115B2" w:rsidRDefault="00AE48DD" w:rsidP="00AE48DD">
      <w:pPr>
        <w:pStyle w:val="sottotitolocampionato10"/>
        <w:rPr>
          <w:color w:val="002060"/>
        </w:rPr>
      </w:pPr>
      <w:r w:rsidRPr="00C115B2">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AE48DD" w:rsidRPr="00C115B2" w14:paraId="3E8BF12A" w14:textId="77777777" w:rsidTr="005B0E11">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3F458" w14:textId="77777777" w:rsidR="00AE48DD" w:rsidRPr="00C115B2" w:rsidRDefault="00AE48DD" w:rsidP="005B0E11">
            <w:pPr>
              <w:pStyle w:val="headertabella0"/>
              <w:rPr>
                <w:color w:val="002060"/>
              </w:rPr>
            </w:pPr>
            <w:r w:rsidRPr="00C115B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1D525" w14:textId="77777777" w:rsidR="00AE48DD" w:rsidRPr="00C115B2" w:rsidRDefault="00AE48DD" w:rsidP="005B0E11">
            <w:pPr>
              <w:pStyle w:val="headertabella0"/>
              <w:rPr>
                <w:color w:val="002060"/>
              </w:rPr>
            </w:pPr>
            <w:r w:rsidRPr="00C115B2">
              <w:rPr>
                <w:color w:val="002060"/>
              </w:rPr>
              <w:t>N° Gior.</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ACBF9" w14:textId="77777777" w:rsidR="00AE48DD" w:rsidRPr="00C115B2" w:rsidRDefault="00AE48DD" w:rsidP="005B0E11">
            <w:pPr>
              <w:pStyle w:val="headertabella0"/>
              <w:rPr>
                <w:color w:val="002060"/>
              </w:rPr>
            </w:pPr>
            <w:r w:rsidRPr="00C115B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00000" w14:textId="77777777" w:rsidR="00AE48DD" w:rsidRPr="00C115B2" w:rsidRDefault="00AE48DD" w:rsidP="005B0E11">
            <w:pPr>
              <w:pStyle w:val="headertabella0"/>
              <w:rPr>
                <w:color w:val="002060"/>
              </w:rPr>
            </w:pPr>
            <w:r w:rsidRPr="00C115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CD318" w14:textId="77777777" w:rsidR="00AE48DD" w:rsidRPr="00C115B2" w:rsidRDefault="00AE48DD" w:rsidP="005B0E11">
            <w:pPr>
              <w:pStyle w:val="headertabella0"/>
              <w:rPr>
                <w:color w:val="002060"/>
              </w:rPr>
            </w:pPr>
            <w:r w:rsidRPr="00C115B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B2A6A" w14:textId="77777777" w:rsidR="00AE48DD" w:rsidRPr="00C115B2" w:rsidRDefault="00AE48DD" w:rsidP="005B0E11">
            <w:pPr>
              <w:pStyle w:val="headertabella0"/>
              <w:rPr>
                <w:color w:val="002060"/>
              </w:rPr>
            </w:pPr>
            <w:r w:rsidRPr="00C115B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71785" w14:textId="77777777" w:rsidR="00AE48DD" w:rsidRPr="00C115B2" w:rsidRDefault="00AE48DD" w:rsidP="005B0E11">
            <w:pPr>
              <w:pStyle w:val="headertabella0"/>
              <w:rPr>
                <w:color w:val="002060"/>
              </w:rPr>
            </w:pPr>
            <w:r w:rsidRPr="00C115B2">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E428E" w14:textId="77777777" w:rsidR="00AE48DD" w:rsidRPr="00C115B2" w:rsidRDefault="00AE48DD" w:rsidP="005B0E11">
            <w:pPr>
              <w:pStyle w:val="headertabella0"/>
              <w:rPr>
                <w:color w:val="002060"/>
              </w:rPr>
            </w:pPr>
            <w:r w:rsidRPr="00C115B2">
              <w:rPr>
                <w:color w:val="002060"/>
              </w:rPr>
              <w:t>Impianto</w:t>
            </w:r>
          </w:p>
        </w:tc>
      </w:tr>
      <w:tr w:rsidR="00AE48DD" w:rsidRPr="00C115B2" w14:paraId="502EA011" w14:textId="77777777" w:rsidTr="005B0E1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FBF36" w14:textId="77777777" w:rsidR="00AE48DD" w:rsidRPr="009B309F" w:rsidRDefault="00AE48DD" w:rsidP="005B0E11">
            <w:pPr>
              <w:pStyle w:val="rowtabella0"/>
              <w:rPr>
                <w:color w:val="002060"/>
                <w:highlight w:val="yellow"/>
              </w:rPr>
            </w:pPr>
            <w:r w:rsidRPr="009B309F">
              <w:rPr>
                <w:color w:val="002060"/>
                <w:highlight w:val="yellow"/>
              </w:rPr>
              <w:t>05/03/2023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74420" w14:textId="77777777" w:rsidR="00AE48DD" w:rsidRPr="009B309F" w:rsidRDefault="00AE48DD" w:rsidP="005B0E11">
            <w:pPr>
              <w:pStyle w:val="rowtabella0"/>
              <w:jc w:val="center"/>
              <w:rPr>
                <w:color w:val="002060"/>
                <w:highlight w:val="yellow"/>
              </w:rPr>
            </w:pPr>
            <w:r w:rsidRPr="009B309F">
              <w:rPr>
                <w:color w:val="002060"/>
                <w:highlight w:val="yellow"/>
              </w:rPr>
              <w:t>4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D3A5E" w14:textId="77777777" w:rsidR="00AE48DD" w:rsidRPr="009B309F" w:rsidRDefault="00AE48DD" w:rsidP="005B0E11">
            <w:pPr>
              <w:pStyle w:val="rowtabella0"/>
              <w:rPr>
                <w:color w:val="002060"/>
                <w:highlight w:val="yellow"/>
              </w:rPr>
            </w:pPr>
            <w:r w:rsidRPr="009B309F">
              <w:rPr>
                <w:color w:val="002060"/>
                <w:highlight w:val="yellow"/>
              </w:rPr>
              <w:t>A.V.I.S. RIPATRANSONE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1192" w14:textId="77777777" w:rsidR="00AE48DD" w:rsidRPr="009B309F" w:rsidRDefault="00AE48DD" w:rsidP="005B0E11">
            <w:pPr>
              <w:pStyle w:val="rowtabella0"/>
              <w:rPr>
                <w:color w:val="002060"/>
                <w:highlight w:val="yellow"/>
              </w:rPr>
            </w:pPr>
            <w:r w:rsidRPr="009B309F">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FFDC1" w14:textId="77777777" w:rsidR="00AE48DD" w:rsidRPr="00C115B2" w:rsidRDefault="00AE48DD" w:rsidP="005B0E1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6CEA6" w14:textId="77777777" w:rsidR="00AE48DD" w:rsidRPr="009B309F" w:rsidRDefault="00AE48DD" w:rsidP="005B0E11">
            <w:pPr>
              <w:pStyle w:val="rowtabella0"/>
              <w:jc w:val="center"/>
              <w:rPr>
                <w:color w:val="002060"/>
                <w:highlight w:val="yellow"/>
              </w:rPr>
            </w:pPr>
            <w:r w:rsidRPr="009B309F">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81C1" w14:textId="77777777" w:rsidR="00AE48DD" w:rsidRPr="00C115B2" w:rsidRDefault="00AE48DD" w:rsidP="005B0E11">
            <w:pPr>
              <w:pStyle w:val="rowtabella0"/>
              <w:jc w:val="center"/>
              <w:rPr>
                <w:color w:val="002060"/>
              </w:rPr>
            </w:pPr>
            <w:r w:rsidRPr="00C115B2">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8C5F2" w14:textId="77777777" w:rsidR="00AE48DD" w:rsidRPr="00C115B2" w:rsidRDefault="00AE48DD" w:rsidP="005B0E11">
            <w:pPr>
              <w:rPr>
                <w:color w:val="002060"/>
              </w:rPr>
            </w:pPr>
          </w:p>
        </w:tc>
      </w:tr>
      <w:tr w:rsidR="00AE48DD" w:rsidRPr="00C115B2" w14:paraId="2B0F8B1B" w14:textId="77777777" w:rsidTr="005B0E1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F8D23" w14:textId="77777777" w:rsidR="00AE48DD" w:rsidRPr="009B309F" w:rsidRDefault="00AE48DD" w:rsidP="005B0E11">
            <w:pPr>
              <w:pStyle w:val="rowtabella0"/>
              <w:rPr>
                <w:color w:val="002060"/>
                <w:highlight w:val="yellow"/>
              </w:rPr>
            </w:pPr>
            <w:r w:rsidRPr="009B309F">
              <w:rPr>
                <w:color w:val="002060"/>
                <w:highlight w:val="yellow"/>
              </w:rPr>
              <w:t>05/03/2023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2CD6" w14:textId="77777777" w:rsidR="00AE48DD" w:rsidRPr="009B309F" w:rsidRDefault="00AE48DD" w:rsidP="005B0E11">
            <w:pPr>
              <w:pStyle w:val="rowtabella0"/>
              <w:jc w:val="center"/>
              <w:rPr>
                <w:color w:val="002060"/>
                <w:highlight w:val="yellow"/>
              </w:rPr>
            </w:pPr>
            <w:r w:rsidRPr="009B309F">
              <w:rPr>
                <w:color w:val="002060"/>
                <w:highlight w:val="yellow"/>
              </w:rPr>
              <w:t>4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305A0" w14:textId="77777777" w:rsidR="00AE48DD" w:rsidRPr="009B309F" w:rsidRDefault="00AE48DD" w:rsidP="005B0E11">
            <w:pPr>
              <w:pStyle w:val="rowtabella0"/>
              <w:rPr>
                <w:color w:val="002060"/>
                <w:highlight w:val="yellow"/>
              </w:rPr>
            </w:pPr>
            <w:r w:rsidRPr="009B309F">
              <w:rPr>
                <w:color w:val="002060"/>
                <w:highlight w:val="yellow"/>
              </w:rPr>
              <w:t>FOOTBALLCLUBREAL MONTALTO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BBCF2" w14:textId="77777777" w:rsidR="00AE48DD" w:rsidRPr="009B309F" w:rsidRDefault="00AE48DD" w:rsidP="005B0E11">
            <w:pPr>
              <w:pStyle w:val="rowtabella0"/>
              <w:rPr>
                <w:color w:val="002060"/>
                <w:highlight w:val="yellow"/>
              </w:rPr>
            </w:pPr>
            <w:r w:rsidRPr="009B309F">
              <w:rPr>
                <w:color w:val="002060"/>
                <w:highlight w:val="yellow"/>
              </w:rPr>
              <w:t>VIRTUS FORTITUDO 1950 SSD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C4018" w14:textId="77777777" w:rsidR="00AE48DD" w:rsidRPr="00C115B2" w:rsidRDefault="00AE48DD" w:rsidP="005B0E1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3AAB1" w14:textId="77777777" w:rsidR="00AE48DD" w:rsidRPr="009B309F" w:rsidRDefault="00AE48DD" w:rsidP="005B0E11">
            <w:pPr>
              <w:pStyle w:val="rowtabella0"/>
              <w:jc w:val="center"/>
              <w:rPr>
                <w:color w:val="002060"/>
                <w:highlight w:val="yellow"/>
              </w:rPr>
            </w:pPr>
            <w:r w:rsidRPr="009B309F">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81734" w14:textId="77777777" w:rsidR="00AE48DD" w:rsidRPr="00C115B2" w:rsidRDefault="00AE48DD" w:rsidP="005B0E11">
            <w:pPr>
              <w:pStyle w:val="rowtabella0"/>
              <w:jc w:val="center"/>
              <w:rPr>
                <w:color w:val="002060"/>
              </w:rPr>
            </w:pPr>
            <w:r w:rsidRPr="00C115B2">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EE3A2" w14:textId="77777777" w:rsidR="00AE48DD" w:rsidRPr="00C115B2" w:rsidRDefault="00AE48DD" w:rsidP="005B0E11">
            <w:pPr>
              <w:rPr>
                <w:color w:val="002060"/>
              </w:rPr>
            </w:pPr>
          </w:p>
        </w:tc>
      </w:tr>
    </w:tbl>
    <w:p w14:paraId="0E5848B4" w14:textId="77777777" w:rsidR="00AE48DD" w:rsidRPr="00C115B2" w:rsidRDefault="00AE48DD" w:rsidP="00AE48DD">
      <w:pPr>
        <w:pStyle w:val="breakline"/>
        <w:rPr>
          <w:rFonts w:eastAsiaTheme="minorEastAsia"/>
          <w:color w:val="002060"/>
        </w:rPr>
      </w:pPr>
    </w:p>
    <w:p w14:paraId="6BE9D636" w14:textId="77777777" w:rsidR="00AE48DD" w:rsidRPr="00C115B2" w:rsidRDefault="00AE48DD" w:rsidP="00AE48DD">
      <w:pPr>
        <w:pStyle w:val="breakline"/>
        <w:rPr>
          <w:color w:val="002060"/>
        </w:rPr>
      </w:pPr>
    </w:p>
    <w:p w14:paraId="04CBD7FF" w14:textId="77777777" w:rsidR="00AE48DD" w:rsidRPr="00C115B2" w:rsidRDefault="00AE48DD" w:rsidP="00AE48DD">
      <w:pPr>
        <w:pStyle w:val="titoloprinc0"/>
        <w:rPr>
          <w:color w:val="002060"/>
        </w:rPr>
      </w:pPr>
      <w:r w:rsidRPr="00C115B2">
        <w:rPr>
          <w:color w:val="002060"/>
        </w:rPr>
        <w:t>RISULTATI</w:t>
      </w:r>
    </w:p>
    <w:p w14:paraId="1B2A0737" w14:textId="77777777" w:rsidR="00AE48DD" w:rsidRPr="00C115B2" w:rsidRDefault="00AE48DD" w:rsidP="00AE48DD">
      <w:pPr>
        <w:pStyle w:val="breakline"/>
        <w:rPr>
          <w:color w:val="002060"/>
        </w:rPr>
      </w:pPr>
    </w:p>
    <w:p w14:paraId="36637796" w14:textId="77777777" w:rsidR="00AE48DD" w:rsidRPr="00C115B2" w:rsidRDefault="00AE48DD" w:rsidP="00AE48DD">
      <w:pPr>
        <w:pStyle w:val="sottotitolocampionato10"/>
        <w:rPr>
          <w:color w:val="002060"/>
        </w:rPr>
      </w:pPr>
      <w:r w:rsidRPr="00C115B2">
        <w:rPr>
          <w:color w:val="002060"/>
        </w:rPr>
        <w:t>RISULTATI UFFICIALI GARE DEL 25/02/2023</w:t>
      </w:r>
    </w:p>
    <w:p w14:paraId="2490C0F3" w14:textId="77777777" w:rsidR="00AE48DD" w:rsidRPr="00AE48DD" w:rsidRDefault="00AE48DD" w:rsidP="00AE48DD">
      <w:pPr>
        <w:pStyle w:val="sottotitolocampionato20"/>
        <w:spacing w:before="0" w:beforeAutospacing="0" w:after="0" w:afterAutospacing="0"/>
        <w:rPr>
          <w:rFonts w:ascii="Arial" w:hAnsi="Arial" w:cs="Arial"/>
          <w:color w:val="002060"/>
          <w:sz w:val="20"/>
          <w:szCs w:val="20"/>
        </w:rPr>
      </w:pPr>
      <w:r w:rsidRPr="00AE48DD">
        <w:rPr>
          <w:rFonts w:ascii="Arial" w:hAnsi="Arial" w:cs="Arial"/>
          <w:color w:val="002060"/>
          <w:sz w:val="20"/>
          <w:szCs w:val="20"/>
        </w:rPr>
        <w:t>Si trascrivono qui di seguito i risultati ufficiali delle gare disputate</w:t>
      </w:r>
    </w:p>
    <w:p w14:paraId="213DC2D9" w14:textId="77777777" w:rsidR="00AE48DD" w:rsidRPr="00C115B2" w:rsidRDefault="00AE48DD" w:rsidP="00AE48D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E48DD" w:rsidRPr="00C115B2" w14:paraId="63D19FA5" w14:textId="77777777" w:rsidTr="005B0E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20E94E3C"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8B4B4" w14:textId="77777777" w:rsidR="00AE48DD" w:rsidRPr="00C115B2" w:rsidRDefault="00AE48DD" w:rsidP="005B0E11">
                  <w:pPr>
                    <w:pStyle w:val="headertabella0"/>
                    <w:rPr>
                      <w:color w:val="002060"/>
                    </w:rPr>
                  </w:pPr>
                  <w:r w:rsidRPr="00C115B2">
                    <w:rPr>
                      <w:color w:val="002060"/>
                    </w:rPr>
                    <w:t>GIRONE G - 3 Giornata - A</w:t>
                  </w:r>
                </w:p>
              </w:tc>
            </w:tr>
            <w:tr w:rsidR="00AE48DD" w:rsidRPr="00C115B2" w14:paraId="719286D9"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6B1C67" w14:textId="77777777" w:rsidR="00AE48DD" w:rsidRPr="00C115B2" w:rsidRDefault="00AE48DD" w:rsidP="005B0E11">
                  <w:pPr>
                    <w:pStyle w:val="rowtabella0"/>
                    <w:rPr>
                      <w:color w:val="002060"/>
                    </w:rPr>
                  </w:pPr>
                  <w:r w:rsidRPr="00C115B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D75A1" w14:textId="77777777" w:rsidR="00AE48DD" w:rsidRPr="00C115B2" w:rsidRDefault="00AE48DD" w:rsidP="005B0E11">
                  <w:pPr>
                    <w:pStyle w:val="rowtabella0"/>
                    <w:rPr>
                      <w:color w:val="002060"/>
                    </w:rPr>
                  </w:pPr>
                  <w:r w:rsidRPr="00C115B2">
                    <w:rPr>
                      <w:color w:val="002060"/>
                    </w:rPr>
                    <w:t>- DAMIANI E GATTI ASCOLI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69600" w14:textId="77777777" w:rsidR="00AE48DD" w:rsidRPr="00C115B2" w:rsidRDefault="00AE48DD" w:rsidP="005B0E11">
                  <w:pPr>
                    <w:pStyle w:val="rowtabella0"/>
                    <w:jc w:val="center"/>
                    <w:rPr>
                      <w:color w:val="002060"/>
                    </w:rPr>
                  </w:pPr>
                  <w:r w:rsidRPr="00C115B2">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B56939" w14:textId="77777777" w:rsidR="00AE48DD" w:rsidRPr="00C115B2" w:rsidRDefault="00AE48DD" w:rsidP="005B0E11">
                  <w:pPr>
                    <w:pStyle w:val="rowtabella0"/>
                    <w:jc w:val="center"/>
                    <w:rPr>
                      <w:color w:val="002060"/>
                    </w:rPr>
                  </w:pPr>
                  <w:r w:rsidRPr="00C115B2">
                    <w:rPr>
                      <w:color w:val="002060"/>
                    </w:rPr>
                    <w:t> </w:t>
                  </w:r>
                </w:p>
              </w:tc>
            </w:tr>
            <w:tr w:rsidR="00AE48DD" w:rsidRPr="00C115B2" w14:paraId="00675365"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4C1630" w14:textId="77777777" w:rsidR="00AE48DD" w:rsidRPr="00C115B2" w:rsidRDefault="00AE48DD" w:rsidP="005B0E11">
                  <w:pPr>
                    <w:pStyle w:val="rowtabella0"/>
                    <w:rPr>
                      <w:color w:val="002060"/>
                    </w:rPr>
                  </w:pPr>
                  <w:r w:rsidRPr="00C115B2">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FC03E3" w14:textId="77777777" w:rsidR="00AE48DD" w:rsidRPr="00C115B2" w:rsidRDefault="00AE48DD" w:rsidP="005B0E11">
                  <w:pPr>
                    <w:pStyle w:val="rowtabella0"/>
                    <w:rPr>
                      <w:color w:val="002060"/>
                    </w:rPr>
                  </w:pPr>
                  <w:r w:rsidRPr="00C115B2">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2DC3C8" w14:textId="77777777" w:rsidR="00AE48DD" w:rsidRPr="00C115B2" w:rsidRDefault="00AE48DD" w:rsidP="005B0E11">
                  <w:pPr>
                    <w:pStyle w:val="rowtabella0"/>
                    <w:jc w:val="center"/>
                    <w:rPr>
                      <w:color w:val="002060"/>
                    </w:rPr>
                  </w:pPr>
                  <w:r w:rsidRPr="00C115B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BC787E" w14:textId="77777777" w:rsidR="00AE48DD" w:rsidRPr="00C115B2" w:rsidRDefault="00AE48DD" w:rsidP="005B0E11">
                  <w:pPr>
                    <w:pStyle w:val="rowtabella0"/>
                    <w:jc w:val="center"/>
                    <w:rPr>
                      <w:color w:val="002060"/>
                    </w:rPr>
                  </w:pPr>
                  <w:r w:rsidRPr="00C115B2">
                    <w:rPr>
                      <w:color w:val="002060"/>
                    </w:rPr>
                    <w:t> </w:t>
                  </w:r>
                </w:p>
              </w:tc>
            </w:tr>
            <w:tr w:rsidR="00AE48DD" w:rsidRPr="00C115B2" w14:paraId="064D68A6"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F6EB90" w14:textId="77777777" w:rsidR="00AE48DD" w:rsidRPr="00C115B2" w:rsidRDefault="00AE48DD" w:rsidP="005B0E11">
                  <w:pPr>
                    <w:pStyle w:val="rowtabella0"/>
                    <w:rPr>
                      <w:color w:val="002060"/>
                    </w:rPr>
                  </w:pPr>
                  <w:r w:rsidRPr="00C115B2">
                    <w:rPr>
                      <w:color w:val="002060"/>
                    </w:rPr>
                    <w:t>(1)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7AAB0" w14:textId="77777777" w:rsidR="00AE48DD" w:rsidRPr="00C115B2" w:rsidRDefault="00AE48DD" w:rsidP="005B0E11">
                  <w:pPr>
                    <w:pStyle w:val="rowtabella0"/>
                    <w:rPr>
                      <w:color w:val="002060"/>
                    </w:rPr>
                  </w:pPr>
                  <w:r w:rsidRPr="00C115B2">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BECB3" w14:textId="77777777" w:rsidR="00AE48DD" w:rsidRPr="00C115B2" w:rsidRDefault="00AE48DD" w:rsidP="005B0E11">
                  <w:pPr>
                    <w:pStyle w:val="rowtabella0"/>
                    <w:jc w:val="center"/>
                    <w:rPr>
                      <w:color w:val="002060"/>
                    </w:rPr>
                  </w:pPr>
                  <w:r w:rsidRPr="00C115B2">
                    <w:rPr>
                      <w:color w:val="002060"/>
                    </w:rPr>
                    <w:t>10 - 0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454FD" w14:textId="77777777" w:rsidR="00AE48DD" w:rsidRPr="00C115B2" w:rsidRDefault="00AE48DD" w:rsidP="005B0E11">
                  <w:pPr>
                    <w:pStyle w:val="rowtabella0"/>
                    <w:jc w:val="center"/>
                    <w:rPr>
                      <w:color w:val="002060"/>
                    </w:rPr>
                  </w:pPr>
                  <w:r w:rsidRPr="00C115B2">
                    <w:rPr>
                      <w:color w:val="002060"/>
                    </w:rPr>
                    <w:t> </w:t>
                  </w:r>
                </w:p>
              </w:tc>
            </w:tr>
            <w:tr w:rsidR="00AE48DD" w:rsidRPr="00C115B2" w14:paraId="397A38A0" w14:textId="77777777" w:rsidTr="005B0E11">
              <w:tc>
                <w:tcPr>
                  <w:tcW w:w="4700" w:type="dxa"/>
                  <w:gridSpan w:val="4"/>
                  <w:tcBorders>
                    <w:top w:val="nil"/>
                    <w:left w:val="nil"/>
                    <w:bottom w:val="nil"/>
                    <w:right w:val="nil"/>
                  </w:tcBorders>
                  <w:tcMar>
                    <w:top w:w="20" w:type="dxa"/>
                    <w:left w:w="20" w:type="dxa"/>
                    <w:bottom w:w="20" w:type="dxa"/>
                    <w:right w:w="20" w:type="dxa"/>
                  </w:tcMar>
                  <w:vAlign w:val="center"/>
                  <w:hideMark/>
                </w:tcPr>
                <w:p w14:paraId="62B449A5" w14:textId="77777777" w:rsidR="00AE48DD" w:rsidRPr="00C115B2" w:rsidRDefault="00AE48DD" w:rsidP="005B0E11">
                  <w:pPr>
                    <w:pStyle w:val="rowtabella0"/>
                    <w:rPr>
                      <w:color w:val="002060"/>
                    </w:rPr>
                  </w:pPr>
                  <w:r w:rsidRPr="00C115B2">
                    <w:rPr>
                      <w:color w:val="002060"/>
                    </w:rPr>
                    <w:t>(1) - disputata il 26/02/2023</w:t>
                  </w:r>
                </w:p>
              </w:tc>
            </w:tr>
          </w:tbl>
          <w:p w14:paraId="20DB2B5E" w14:textId="77777777" w:rsidR="00AE48DD" w:rsidRPr="00C115B2" w:rsidRDefault="00AE48DD" w:rsidP="005B0E1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1F751DAF"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B7571" w14:textId="77777777" w:rsidR="00AE48DD" w:rsidRPr="00C115B2" w:rsidRDefault="00AE48DD" w:rsidP="005B0E11">
                  <w:pPr>
                    <w:pStyle w:val="headertabella0"/>
                    <w:rPr>
                      <w:color w:val="002060"/>
                    </w:rPr>
                  </w:pPr>
                  <w:r w:rsidRPr="00C115B2">
                    <w:rPr>
                      <w:color w:val="002060"/>
                    </w:rPr>
                    <w:t>GIRONE SA - 3 Giornata - A</w:t>
                  </w:r>
                </w:p>
              </w:tc>
            </w:tr>
            <w:tr w:rsidR="00AE48DD" w:rsidRPr="00C115B2" w14:paraId="4EC5042C"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008DCD" w14:textId="77777777" w:rsidR="00AE48DD" w:rsidRPr="00C115B2" w:rsidRDefault="00AE48DD" w:rsidP="005B0E11">
                  <w:pPr>
                    <w:pStyle w:val="rowtabella0"/>
                    <w:rPr>
                      <w:color w:val="002060"/>
                    </w:rPr>
                  </w:pPr>
                  <w:r w:rsidRPr="00C115B2">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CD967" w14:textId="77777777" w:rsidR="00AE48DD" w:rsidRPr="00C115B2" w:rsidRDefault="00AE48DD" w:rsidP="005B0E11">
                  <w:pPr>
                    <w:pStyle w:val="rowtabella0"/>
                    <w:rPr>
                      <w:color w:val="002060"/>
                    </w:rPr>
                  </w:pPr>
                  <w:r w:rsidRPr="00C115B2">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CF580" w14:textId="77777777" w:rsidR="00AE48DD" w:rsidRPr="00C115B2" w:rsidRDefault="00AE48DD" w:rsidP="005B0E11">
                  <w:pPr>
                    <w:pStyle w:val="rowtabella0"/>
                    <w:jc w:val="center"/>
                    <w:rPr>
                      <w:color w:val="002060"/>
                    </w:rPr>
                  </w:pPr>
                  <w:r w:rsidRPr="00C115B2">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2E200" w14:textId="77777777" w:rsidR="00AE48DD" w:rsidRPr="00C115B2" w:rsidRDefault="00AE48DD" w:rsidP="005B0E11">
                  <w:pPr>
                    <w:pStyle w:val="rowtabella0"/>
                    <w:jc w:val="center"/>
                    <w:rPr>
                      <w:color w:val="002060"/>
                    </w:rPr>
                  </w:pPr>
                  <w:r w:rsidRPr="00C115B2">
                    <w:rPr>
                      <w:color w:val="002060"/>
                    </w:rPr>
                    <w:t> </w:t>
                  </w:r>
                </w:p>
              </w:tc>
            </w:tr>
            <w:tr w:rsidR="00AE48DD" w:rsidRPr="00C115B2" w14:paraId="5540FA8B"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3DF495" w14:textId="77777777" w:rsidR="00AE48DD" w:rsidRPr="00C115B2" w:rsidRDefault="00AE48DD" w:rsidP="005B0E11">
                  <w:pPr>
                    <w:pStyle w:val="rowtabella0"/>
                    <w:rPr>
                      <w:color w:val="002060"/>
                    </w:rPr>
                  </w:pPr>
                  <w:r w:rsidRPr="00C115B2">
                    <w:rPr>
                      <w:color w:val="002060"/>
                    </w:rPr>
                    <w:t>ITALSERVICE C5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CE7D9" w14:textId="77777777" w:rsidR="00AE48DD" w:rsidRPr="00C115B2" w:rsidRDefault="00AE48DD" w:rsidP="005B0E11">
                  <w:pPr>
                    <w:pStyle w:val="rowtabella0"/>
                    <w:rPr>
                      <w:color w:val="002060"/>
                    </w:rPr>
                  </w:pPr>
                  <w:r w:rsidRPr="00C115B2">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74314" w14:textId="77777777" w:rsidR="00AE48DD" w:rsidRPr="00C115B2" w:rsidRDefault="00AE48DD" w:rsidP="005B0E11">
                  <w:pPr>
                    <w:pStyle w:val="rowtabella0"/>
                    <w:jc w:val="center"/>
                    <w:rPr>
                      <w:color w:val="002060"/>
                    </w:rPr>
                  </w:pPr>
                  <w:r w:rsidRPr="00C115B2">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52889" w14:textId="77777777" w:rsidR="00AE48DD" w:rsidRPr="00C115B2" w:rsidRDefault="00AE48DD" w:rsidP="005B0E11">
                  <w:pPr>
                    <w:pStyle w:val="rowtabella0"/>
                    <w:jc w:val="center"/>
                    <w:rPr>
                      <w:color w:val="002060"/>
                    </w:rPr>
                  </w:pPr>
                  <w:r w:rsidRPr="00C115B2">
                    <w:rPr>
                      <w:color w:val="002060"/>
                    </w:rPr>
                    <w:t> </w:t>
                  </w:r>
                </w:p>
              </w:tc>
            </w:tr>
          </w:tbl>
          <w:p w14:paraId="38D87A1E" w14:textId="77777777" w:rsidR="00AE48DD" w:rsidRPr="00C115B2" w:rsidRDefault="00AE48DD" w:rsidP="005B0E11">
            <w:pPr>
              <w:rPr>
                <w:color w:val="002060"/>
              </w:rPr>
            </w:pPr>
          </w:p>
        </w:tc>
      </w:tr>
    </w:tbl>
    <w:p w14:paraId="7BE67978" w14:textId="77777777" w:rsidR="00AE48DD" w:rsidRPr="00C115B2" w:rsidRDefault="00AE48DD" w:rsidP="00AE48D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E48DD" w:rsidRPr="00C115B2" w14:paraId="39363DDE" w14:textId="77777777" w:rsidTr="005B0E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48DD" w:rsidRPr="00C115B2" w14:paraId="4451DB5B" w14:textId="77777777" w:rsidTr="005B0E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EEC73" w14:textId="77777777" w:rsidR="00AE48DD" w:rsidRPr="00C115B2" w:rsidRDefault="00AE48DD" w:rsidP="005B0E11">
                  <w:pPr>
                    <w:pStyle w:val="headertabella0"/>
                    <w:rPr>
                      <w:color w:val="002060"/>
                    </w:rPr>
                  </w:pPr>
                  <w:r w:rsidRPr="00C115B2">
                    <w:rPr>
                      <w:color w:val="002060"/>
                    </w:rPr>
                    <w:t>GIRONE SB - 3 Giornata - A</w:t>
                  </w:r>
                </w:p>
              </w:tc>
            </w:tr>
            <w:tr w:rsidR="00AE48DD" w:rsidRPr="00C115B2" w14:paraId="0E5D0632" w14:textId="77777777" w:rsidTr="005B0E11">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591B43" w14:textId="77777777" w:rsidR="00AE48DD" w:rsidRPr="00C115B2" w:rsidRDefault="00AE48DD" w:rsidP="005B0E11">
                  <w:pPr>
                    <w:pStyle w:val="rowtabella0"/>
                    <w:rPr>
                      <w:color w:val="002060"/>
                    </w:rPr>
                  </w:pPr>
                  <w:r w:rsidRPr="00C115B2">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778DB7" w14:textId="77777777" w:rsidR="00AE48DD" w:rsidRPr="00C115B2" w:rsidRDefault="00AE48DD" w:rsidP="005B0E11">
                  <w:pPr>
                    <w:pStyle w:val="rowtabella0"/>
                    <w:rPr>
                      <w:color w:val="002060"/>
                    </w:rPr>
                  </w:pPr>
                  <w:r w:rsidRPr="00C115B2">
                    <w:rPr>
                      <w:color w:val="002060"/>
                    </w:rPr>
                    <w:t>- FOOTBALLCLUBREAL MONTALTO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47E0B" w14:textId="77777777" w:rsidR="00AE48DD" w:rsidRPr="00C115B2" w:rsidRDefault="00AE48DD" w:rsidP="005B0E11">
                  <w:pPr>
                    <w:pStyle w:val="rowtabella0"/>
                    <w:jc w:val="center"/>
                    <w:rPr>
                      <w:color w:val="002060"/>
                    </w:rPr>
                  </w:pPr>
                  <w:r w:rsidRPr="00C115B2">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460AA" w14:textId="77777777" w:rsidR="00AE48DD" w:rsidRPr="00C115B2" w:rsidRDefault="00AE48DD" w:rsidP="005B0E11">
                  <w:pPr>
                    <w:pStyle w:val="rowtabella0"/>
                    <w:jc w:val="center"/>
                    <w:rPr>
                      <w:color w:val="002060"/>
                    </w:rPr>
                  </w:pPr>
                  <w:r w:rsidRPr="00C115B2">
                    <w:rPr>
                      <w:color w:val="002060"/>
                    </w:rPr>
                    <w:t> </w:t>
                  </w:r>
                </w:p>
              </w:tc>
            </w:tr>
            <w:tr w:rsidR="00AE48DD" w:rsidRPr="00C115B2" w14:paraId="18F8E299" w14:textId="77777777" w:rsidTr="005B0E11">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C354A1" w14:textId="77777777" w:rsidR="00AE48DD" w:rsidRPr="00C115B2" w:rsidRDefault="00AE48DD" w:rsidP="005B0E11">
                  <w:pPr>
                    <w:pStyle w:val="rowtabella0"/>
                    <w:rPr>
                      <w:color w:val="002060"/>
                    </w:rPr>
                  </w:pPr>
                  <w:r w:rsidRPr="00C115B2">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927243" w14:textId="77777777" w:rsidR="00AE48DD" w:rsidRPr="00C115B2" w:rsidRDefault="00AE48DD" w:rsidP="005B0E11">
                  <w:pPr>
                    <w:pStyle w:val="rowtabella0"/>
                    <w:rPr>
                      <w:color w:val="002060"/>
                    </w:rPr>
                  </w:pPr>
                  <w:r w:rsidRPr="00C115B2">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366302" w14:textId="77777777" w:rsidR="00AE48DD" w:rsidRPr="00C115B2" w:rsidRDefault="00AE48DD" w:rsidP="005B0E11">
                  <w:pPr>
                    <w:pStyle w:val="rowtabella0"/>
                    <w:jc w:val="center"/>
                    <w:rPr>
                      <w:color w:val="002060"/>
                    </w:rPr>
                  </w:pPr>
                  <w:r w:rsidRPr="00C115B2">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81286D" w14:textId="77777777" w:rsidR="00AE48DD" w:rsidRPr="00C115B2" w:rsidRDefault="00AE48DD" w:rsidP="005B0E11">
                  <w:pPr>
                    <w:pStyle w:val="rowtabella0"/>
                    <w:jc w:val="center"/>
                    <w:rPr>
                      <w:color w:val="002060"/>
                    </w:rPr>
                  </w:pPr>
                  <w:r w:rsidRPr="00C115B2">
                    <w:rPr>
                      <w:color w:val="002060"/>
                    </w:rPr>
                    <w:t> </w:t>
                  </w:r>
                </w:p>
              </w:tc>
            </w:tr>
            <w:tr w:rsidR="00AE48DD" w:rsidRPr="00C115B2" w14:paraId="2D2B692C" w14:textId="77777777" w:rsidTr="005B0E11">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19CAF2" w14:textId="77777777" w:rsidR="00AE48DD" w:rsidRPr="00C115B2" w:rsidRDefault="00AE48DD" w:rsidP="005B0E11">
                  <w:pPr>
                    <w:pStyle w:val="rowtabella0"/>
                    <w:rPr>
                      <w:color w:val="002060"/>
                    </w:rPr>
                  </w:pPr>
                  <w:r w:rsidRPr="00C115B2">
                    <w:rPr>
                      <w:color w:val="002060"/>
                    </w:rPr>
                    <w:t>(1) 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8B64B4" w14:textId="77777777" w:rsidR="00AE48DD" w:rsidRPr="00C115B2" w:rsidRDefault="00AE48DD" w:rsidP="005B0E11">
                  <w:pPr>
                    <w:pStyle w:val="rowtabella0"/>
                    <w:rPr>
                      <w:color w:val="002060"/>
                    </w:rPr>
                  </w:pPr>
                  <w:r w:rsidRPr="00C115B2">
                    <w:rPr>
                      <w:color w:val="002060"/>
                    </w:rPr>
                    <w:t>- A.V.I.S.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32F78" w14:textId="77777777" w:rsidR="00AE48DD" w:rsidRPr="00C115B2" w:rsidRDefault="00AE48DD" w:rsidP="005B0E11">
                  <w:pPr>
                    <w:pStyle w:val="rowtabella0"/>
                    <w:jc w:val="center"/>
                    <w:rPr>
                      <w:color w:val="002060"/>
                    </w:rPr>
                  </w:pPr>
                  <w:r w:rsidRPr="00C115B2">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105E2" w14:textId="77777777" w:rsidR="00AE48DD" w:rsidRPr="00C115B2" w:rsidRDefault="00AE48DD" w:rsidP="005B0E11">
                  <w:pPr>
                    <w:pStyle w:val="rowtabella0"/>
                    <w:jc w:val="center"/>
                    <w:rPr>
                      <w:color w:val="002060"/>
                    </w:rPr>
                  </w:pPr>
                  <w:r w:rsidRPr="00C115B2">
                    <w:rPr>
                      <w:color w:val="002060"/>
                    </w:rPr>
                    <w:t> </w:t>
                  </w:r>
                </w:p>
              </w:tc>
            </w:tr>
            <w:tr w:rsidR="00AE48DD" w:rsidRPr="00C115B2" w14:paraId="2D4C9D75" w14:textId="77777777" w:rsidTr="005B0E11">
              <w:tc>
                <w:tcPr>
                  <w:tcW w:w="4700" w:type="dxa"/>
                  <w:gridSpan w:val="4"/>
                  <w:tcBorders>
                    <w:top w:val="nil"/>
                    <w:left w:val="nil"/>
                    <w:bottom w:val="nil"/>
                    <w:right w:val="nil"/>
                  </w:tcBorders>
                  <w:tcMar>
                    <w:top w:w="20" w:type="dxa"/>
                    <w:left w:w="20" w:type="dxa"/>
                    <w:bottom w:w="20" w:type="dxa"/>
                    <w:right w:w="20" w:type="dxa"/>
                  </w:tcMar>
                  <w:vAlign w:val="center"/>
                  <w:hideMark/>
                </w:tcPr>
                <w:p w14:paraId="756E8E0E" w14:textId="77777777" w:rsidR="00AE48DD" w:rsidRPr="00C115B2" w:rsidRDefault="00AE48DD" w:rsidP="005B0E11">
                  <w:pPr>
                    <w:pStyle w:val="rowtabella0"/>
                    <w:rPr>
                      <w:color w:val="002060"/>
                    </w:rPr>
                  </w:pPr>
                  <w:r w:rsidRPr="00C115B2">
                    <w:rPr>
                      <w:color w:val="002060"/>
                    </w:rPr>
                    <w:t>(1) - disputata il 26/02/2023</w:t>
                  </w:r>
                </w:p>
              </w:tc>
            </w:tr>
          </w:tbl>
          <w:p w14:paraId="6F415A68" w14:textId="77777777" w:rsidR="00AE48DD" w:rsidRPr="00C115B2" w:rsidRDefault="00AE48DD" w:rsidP="005B0E11">
            <w:pPr>
              <w:rPr>
                <w:color w:val="002060"/>
              </w:rPr>
            </w:pPr>
          </w:p>
        </w:tc>
      </w:tr>
    </w:tbl>
    <w:p w14:paraId="70F051AD" w14:textId="77777777" w:rsidR="00AE48DD" w:rsidRPr="00C115B2" w:rsidRDefault="00AE48DD" w:rsidP="00AE48DD">
      <w:pPr>
        <w:pStyle w:val="breakline"/>
        <w:rPr>
          <w:rFonts w:eastAsiaTheme="minorEastAsia"/>
          <w:color w:val="002060"/>
        </w:rPr>
      </w:pPr>
    </w:p>
    <w:p w14:paraId="4E7A467E" w14:textId="77777777" w:rsidR="00AE48DD" w:rsidRPr="00C115B2" w:rsidRDefault="00AE48DD" w:rsidP="00AE48DD">
      <w:pPr>
        <w:pStyle w:val="breakline"/>
        <w:rPr>
          <w:color w:val="002060"/>
        </w:rPr>
      </w:pPr>
    </w:p>
    <w:p w14:paraId="43EF384C" w14:textId="77777777" w:rsidR="00AE48DD" w:rsidRPr="00C115B2" w:rsidRDefault="00AE48DD" w:rsidP="00AE48DD">
      <w:pPr>
        <w:pStyle w:val="titoloprinc0"/>
        <w:rPr>
          <w:color w:val="002060"/>
        </w:rPr>
      </w:pPr>
      <w:r w:rsidRPr="00C115B2">
        <w:rPr>
          <w:color w:val="002060"/>
        </w:rPr>
        <w:t>GIUDICE SPORTIVO</w:t>
      </w:r>
    </w:p>
    <w:p w14:paraId="4B4FA45C" w14:textId="77777777" w:rsidR="00AE48DD" w:rsidRPr="00C115B2" w:rsidRDefault="00AE48DD" w:rsidP="00AE48DD">
      <w:pPr>
        <w:pStyle w:val="diffida"/>
        <w:rPr>
          <w:color w:val="002060"/>
        </w:rPr>
      </w:pPr>
      <w:r w:rsidRPr="00C115B2">
        <w:rPr>
          <w:color w:val="002060"/>
        </w:rPr>
        <w:t>Il Giudice Sportivo Avv. Agnese Lazzaretti, con l'assistenza del segretario Angelo Castellana, nella seduta del 01/03/2023, ha adottato le decisioni che di seguito integralmente si riportano:</w:t>
      </w:r>
    </w:p>
    <w:p w14:paraId="496134B7" w14:textId="77777777" w:rsidR="00AE48DD" w:rsidRPr="00C115B2" w:rsidRDefault="00AE48DD" w:rsidP="00AE48DD">
      <w:pPr>
        <w:pStyle w:val="titolo10"/>
        <w:rPr>
          <w:color w:val="002060"/>
        </w:rPr>
      </w:pPr>
      <w:r w:rsidRPr="00C115B2">
        <w:rPr>
          <w:color w:val="002060"/>
        </w:rPr>
        <w:t xml:space="preserve">GARE DEL 25/ 2/2023 </w:t>
      </w:r>
    </w:p>
    <w:p w14:paraId="31301B69" w14:textId="77777777" w:rsidR="00AE48DD" w:rsidRPr="00C115B2" w:rsidRDefault="00AE48DD" w:rsidP="00AE48DD">
      <w:pPr>
        <w:pStyle w:val="titolo7a"/>
        <w:rPr>
          <w:color w:val="002060"/>
        </w:rPr>
      </w:pPr>
      <w:r w:rsidRPr="00C115B2">
        <w:rPr>
          <w:color w:val="002060"/>
        </w:rPr>
        <w:t xml:space="preserve">PROVVEDIMENTI DISCIPLINARI </w:t>
      </w:r>
    </w:p>
    <w:p w14:paraId="1D985733" w14:textId="77777777" w:rsidR="00AE48DD" w:rsidRPr="00C115B2" w:rsidRDefault="00AE48DD" w:rsidP="00AE48DD">
      <w:pPr>
        <w:pStyle w:val="titolo7b0"/>
        <w:rPr>
          <w:color w:val="002060"/>
        </w:rPr>
      </w:pPr>
      <w:r w:rsidRPr="00C115B2">
        <w:rPr>
          <w:color w:val="002060"/>
        </w:rPr>
        <w:t xml:space="preserve">In base alle risultanze degli atti ufficiali sono state deliberate le seguenti sanzioni disciplinari. </w:t>
      </w:r>
    </w:p>
    <w:p w14:paraId="78560103" w14:textId="77777777" w:rsidR="00AE48DD" w:rsidRPr="00C115B2" w:rsidRDefault="00AE48DD" w:rsidP="00AE48DD">
      <w:pPr>
        <w:pStyle w:val="titolo30"/>
        <w:rPr>
          <w:color w:val="002060"/>
        </w:rPr>
      </w:pPr>
      <w:r w:rsidRPr="00C115B2">
        <w:rPr>
          <w:color w:val="002060"/>
        </w:rPr>
        <w:t xml:space="preserve">CALCIATORI NON ESPULSI </w:t>
      </w:r>
    </w:p>
    <w:p w14:paraId="1671C6DB" w14:textId="77777777" w:rsidR="00AE48DD" w:rsidRPr="00C115B2" w:rsidRDefault="00AE48DD" w:rsidP="00AE48DD">
      <w:pPr>
        <w:pStyle w:val="titolo20"/>
        <w:rPr>
          <w:color w:val="002060"/>
        </w:rPr>
      </w:pPr>
      <w:r w:rsidRPr="00C115B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0553FF05" w14:textId="77777777" w:rsidTr="005B0E11">
        <w:tc>
          <w:tcPr>
            <w:tcW w:w="2200" w:type="dxa"/>
            <w:tcMar>
              <w:top w:w="20" w:type="dxa"/>
              <w:left w:w="20" w:type="dxa"/>
              <w:bottom w:w="20" w:type="dxa"/>
              <w:right w:w="20" w:type="dxa"/>
            </w:tcMar>
            <w:vAlign w:val="center"/>
            <w:hideMark/>
          </w:tcPr>
          <w:p w14:paraId="25E66F4A" w14:textId="77777777" w:rsidR="00AE48DD" w:rsidRPr="00C115B2" w:rsidRDefault="00AE48DD" w:rsidP="005B0E11">
            <w:pPr>
              <w:pStyle w:val="movimento"/>
              <w:rPr>
                <w:color w:val="002060"/>
              </w:rPr>
            </w:pPr>
            <w:r w:rsidRPr="00C115B2">
              <w:rPr>
                <w:color w:val="002060"/>
              </w:rPr>
              <w:t>ROSSI MATTEO</w:t>
            </w:r>
          </w:p>
        </w:tc>
        <w:tc>
          <w:tcPr>
            <w:tcW w:w="2200" w:type="dxa"/>
            <w:tcMar>
              <w:top w:w="20" w:type="dxa"/>
              <w:left w:w="20" w:type="dxa"/>
              <w:bottom w:w="20" w:type="dxa"/>
              <w:right w:w="20" w:type="dxa"/>
            </w:tcMar>
            <w:vAlign w:val="center"/>
            <w:hideMark/>
          </w:tcPr>
          <w:p w14:paraId="14483869" w14:textId="77777777" w:rsidR="00AE48DD" w:rsidRPr="00C115B2" w:rsidRDefault="00AE48DD" w:rsidP="005B0E11">
            <w:pPr>
              <w:pStyle w:val="movimento2"/>
              <w:rPr>
                <w:color w:val="002060"/>
              </w:rPr>
            </w:pPr>
            <w:r w:rsidRPr="00C115B2">
              <w:rPr>
                <w:color w:val="002060"/>
              </w:rPr>
              <w:t xml:space="preserve">(MONTELUPONE CALCIO A 5) </w:t>
            </w:r>
          </w:p>
        </w:tc>
        <w:tc>
          <w:tcPr>
            <w:tcW w:w="800" w:type="dxa"/>
            <w:tcMar>
              <w:top w:w="20" w:type="dxa"/>
              <w:left w:w="20" w:type="dxa"/>
              <w:bottom w:w="20" w:type="dxa"/>
              <w:right w:w="20" w:type="dxa"/>
            </w:tcMar>
            <w:vAlign w:val="center"/>
            <w:hideMark/>
          </w:tcPr>
          <w:p w14:paraId="31A8D569"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50FD8A3"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BF6C799" w14:textId="77777777" w:rsidR="00AE48DD" w:rsidRPr="00C115B2" w:rsidRDefault="00AE48DD" w:rsidP="005B0E11">
            <w:pPr>
              <w:pStyle w:val="movimento2"/>
              <w:rPr>
                <w:color w:val="002060"/>
              </w:rPr>
            </w:pPr>
            <w:r w:rsidRPr="00C115B2">
              <w:rPr>
                <w:color w:val="002060"/>
              </w:rPr>
              <w:t> </w:t>
            </w:r>
          </w:p>
        </w:tc>
      </w:tr>
    </w:tbl>
    <w:p w14:paraId="026B0C68" w14:textId="77777777" w:rsidR="00AE48DD" w:rsidRPr="00C115B2" w:rsidRDefault="00AE48DD" w:rsidP="00AE48DD">
      <w:pPr>
        <w:pStyle w:val="titolo20"/>
        <w:rPr>
          <w:rFonts w:eastAsiaTheme="minorEastAsia"/>
          <w:color w:val="002060"/>
        </w:rPr>
      </w:pPr>
      <w:r w:rsidRPr="00C115B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412D3F6E" w14:textId="77777777" w:rsidTr="005B0E11">
        <w:tc>
          <w:tcPr>
            <w:tcW w:w="2200" w:type="dxa"/>
            <w:tcMar>
              <w:top w:w="20" w:type="dxa"/>
              <w:left w:w="20" w:type="dxa"/>
              <w:bottom w:w="20" w:type="dxa"/>
              <w:right w:w="20" w:type="dxa"/>
            </w:tcMar>
            <w:vAlign w:val="center"/>
            <w:hideMark/>
          </w:tcPr>
          <w:p w14:paraId="5FC79DFD" w14:textId="77777777" w:rsidR="00AE48DD" w:rsidRPr="00C115B2" w:rsidRDefault="00AE48DD" w:rsidP="005B0E11">
            <w:pPr>
              <w:pStyle w:val="movimento"/>
              <w:rPr>
                <w:color w:val="002060"/>
              </w:rPr>
            </w:pPr>
            <w:r w:rsidRPr="00C115B2">
              <w:rPr>
                <w:color w:val="002060"/>
              </w:rPr>
              <w:t>CORREANI ROSSANO</w:t>
            </w:r>
          </w:p>
        </w:tc>
        <w:tc>
          <w:tcPr>
            <w:tcW w:w="2200" w:type="dxa"/>
            <w:tcMar>
              <w:top w:w="20" w:type="dxa"/>
              <w:left w:w="20" w:type="dxa"/>
              <w:bottom w:w="20" w:type="dxa"/>
              <w:right w:w="20" w:type="dxa"/>
            </w:tcMar>
            <w:vAlign w:val="center"/>
            <w:hideMark/>
          </w:tcPr>
          <w:p w14:paraId="0804D333" w14:textId="77777777" w:rsidR="00AE48DD" w:rsidRPr="00C115B2" w:rsidRDefault="00AE48DD" w:rsidP="005B0E11">
            <w:pPr>
              <w:pStyle w:val="movimento2"/>
              <w:rPr>
                <w:color w:val="002060"/>
              </w:rPr>
            </w:pPr>
            <w:r w:rsidRPr="00C115B2">
              <w:rPr>
                <w:color w:val="002060"/>
              </w:rPr>
              <w:t xml:space="preserve">(ACLI MANTOVANI CALCIO A 5) </w:t>
            </w:r>
          </w:p>
        </w:tc>
        <w:tc>
          <w:tcPr>
            <w:tcW w:w="800" w:type="dxa"/>
            <w:tcMar>
              <w:top w:w="20" w:type="dxa"/>
              <w:left w:w="20" w:type="dxa"/>
              <w:bottom w:w="20" w:type="dxa"/>
              <w:right w:w="20" w:type="dxa"/>
            </w:tcMar>
            <w:vAlign w:val="center"/>
            <w:hideMark/>
          </w:tcPr>
          <w:p w14:paraId="3C26FF4E"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3F1D1A85" w14:textId="77777777" w:rsidR="00AE48DD" w:rsidRPr="00C115B2" w:rsidRDefault="00AE48DD" w:rsidP="005B0E11">
            <w:pPr>
              <w:pStyle w:val="movimento"/>
              <w:rPr>
                <w:color w:val="002060"/>
              </w:rPr>
            </w:pPr>
            <w:r w:rsidRPr="00C115B2">
              <w:rPr>
                <w:color w:val="002060"/>
              </w:rPr>
              <w:t>MOLINARI ANDREA</w:t>
            </w:r>
          </w:p>
        </w:tc>
        <w:tc>
          <w:tcPr>
            <w:tcW w:w="2200" w:type="dxa"/>
            <w:tcMar>
              <w:top w:w="20" w:type="dxa"/>
              <w:left w:w="20" w:type="dxa"/>
              <w:bottom w:w="20" w:type="dxa"/>
              <w:right w:w="20" w:type="dxa"/>
            </w:tcMar>
            <w:vAlign w:val="center"/>
            <w:hideMark/>
          </w:tcPr>
          <w:p w14:paraId="5A8F2938" w14:textId="77777777" w:rsidR="00AE48DD" w:rsidRPr="00C115B2" w:rsidRDefault="00AE48DD" w:rsidP="005B0E11">
            <w:pPr>
              <w:pStyle w:val="movimento2"/>
              <w:rPr>
                <w:color w:val="002060"/>
              </w:rPr>
            </w:pPr>
            <w:r w:rsidRPr="00C115B2">
              <w:rPr>
                <w:color w:val="002060"/>
              </w:rPr>
              <w:t xml:space="preserve">(C.U.S. MACERATA CALCIO A5) </w:t>
            </w:r>
          </w:p>
        </w:tc>
      </w:tr>
    </w:tbl>
    <w:p w14:paraId="7FE742FD" w14:textId="77777777" w:rsidR="00AE48DD" w:rsidRPr="00C115B2" w:rsidRDefault="00AE48DD" w:rsidP="00AE48DD">
      <w:pPr>
        <w:pStyle w:val="titolo20"/>
        <w:rPr>
          <w:rFonts w:eastAsiaTheme="minorEastAsia"/>
          <w:color w:val="002060"/>
        </w:rPr>
      </w:pPr>
      <w:r w:rsidRPr="00C115B2">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E48DD" w:rsidRPr="00C115B2" w14:paraId="32E3BBCB" w14:textId="77777777" w:rsidTr="005B0E11">
        <w:tc>
          <w:tcPr>
            <w:tcW w:w="2200" w:type="dxa"/>
            <w:tcMar>
              <w:top w:w="20" w:type="dxa"/>
              <w:left w:w="20" w:type="dxa"/>
              <w:bottom w:w="20" w:type="dxa"/>
              <w:right w:w="20" w:type="dxa"/>
            </w:tcMar>
            <w:vAlign w:val="center"/>
            <w:hideMark/>
          </w:tcPr>
          <w:p w14:paraId="6601D08E" w14:textId="77777777" w:rsidR="00AE48DD" w:rsidRPr="00C115B2" w:rsidRDefault="00AE48DD" w:rsidP="005B0E11">
            <w:pPr>
              <w:pStyle w:val="movimento"/>
              <w:rPr>
                <w:color w:val="002060"/>
              </w:rPr>
            </w:pPr>
            <w:r w:rsidRPr="00C115B2">
              <w:rPr>
                <w:color w:val="002060"/>
              </w:rPr>
              <w:t>SERRANI FEDERICO</w:t>
            </w:r>
          </w:p>
        </w:tc>
        <w:tc>
          <w:tcPr>
            <w:tcW w:w="2200" w:type="dxa"/>
            <w:tcMar>
              <w:top w:w="20" w:type="dxa"/>
              <w:left w:w="20" w:type="dxa"/>
              <w:bottom w:w="20" w:type="dxa"/>
              <w:right w:w="20" w:type="dxa"/>
            </w:tcMar>
            <w:vAlign w:val="center"/>
            <w:hideMark/>
          </w:tcPr>
          <w:p w14:paraId="6EAAC01C" w14:textId="77777777" w:rsidR="00AE48DD" w:rsidRPr="00C115B2" w:rsidRDefault="00AE48DD" w:rsidP="005B0E11">
            <w:pPr>
              <w:pStyle w:val="movimento2"/>
              <w:rPr>
                <w:color w:val="002060"/>
              </w:rPr>
            </w:pPr>
            <w:r w:rsidRPr="00C115B2">
              <w:rPr>
                <w:color w:val="002060"/>
              </w:rPr>
              <w:t xml:space="preserve">(ACLI MANTOVANI CALCIO A 5) </w:t>
            </w:r>
          </w:p>
        </w:tc>
        <w:tc>
          <w:tcPr>
            <w:tcW w:w="800" w:type="dxa"/>
            <w:tcMar>
              <w:top w:w="20" w:type="dxa"/>
              <w:left w:w="20" w:type="dxa"/>
              <w:bottom w:w="20" w:type="dxa"/>
              <w:right w:w="20" w:type="dxa"/>
            </w:tcMar>
            <w:vAlign w:val="center"/>
            <w:hideMark/>
          </w:tcPr>
          <w:p w14:paraId="2798DAEC"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2E13672D" w14:textId="77777777" w:rsidR="00AE48DD" w:rsidRPr="00C115B2" w:rsidRDefault="00AE48DD" w:rsidP="005B0E11">
            <w:pPr>
              <w:pStyle w:val="movimento"/>
              <w:rPr>
                <w:color w:val="002060"/>
              </w:rPr>
            </w:pPr>
            <w:r w:rsidRPr="00C115B2">
              <w:rPr>
                <w:color w:val="002060"/>
              </w:rPr>
              <w:t>SISTI RICCARDO</w:t>
            </w:r>
          </w:p>
        </w:tc>
        <w:tc>
          <w:tcPr>
            <w:tcW w:w="2200" w:type="dxa"/>
            <w:tcMar>
              <w:top w:w="20" w:type="dxa"/>
              <w:left w:w="20" w:type="dxa"/>
              <w:bottom w:w="20" w:type="dxa"/>
              <w:right w:w="20" w:type="dxa"/>
            </w:tcMar>
            <w:vAlign w:val="center"/>
            <w:hideMark/>
          </w:tcPr>
          <w:p w14:paraId="396A0237" w14:textId="77777777" w:rsidR="00AE48DD" w:rsidRPr="00C115B2" w:rsidRDefault="00AE48DD" w:rsidP="005B0E11">
            <w:pPr>
              <w:pStyle w:val="movimento2"/>
              <w:rPr>
                <w:color w:val="002060"/>
              </w:rPr>
            </w:pPr>
            <w:r w:rsidRPr="00C115B2">
              <w:rPr>
                <w:color w:val="002060"/>
              </w:rPr>
              <w:t xml:space="preserve">(DAMIANI E GATTI ASCOLI) </w:t>
            </w:r>
          </w:p>
        </w:tc>
      </w:tr>
      <w:tr w:rsidR="00AE48DD" w:rsidRPr="00C115B2" w14:paraId="1B5F4C20" w14:textId="77777777" w:rsidTr="005B0E11">
        <w:tc>
          <w:tcPr>
            <w:tcW w:w="2200" w:type="dxa"/>
            <w:tcMar>
              <w:top w:w="20" w:type="dxa"/>
              <w:left w:w="20" w:type="dxa"/>
              <w:bottom w:w="20" w:type="dxa"/>
              <w:right w:w="20" w:type="dxa"/>
            </w:tcMar>
            <w:vAlign w:val="center"/>
            <w:hideMark/>
          </w:tcPr>
          <w:p w14:paraId="65A81CFB" w14:textId="77777777" w:rsidR="00AE48DD" w:rsidRPr="00C115B2" w:rsidRDefault="00AE48DD" w:rsidP="005B0E11">
            <w:pPr>
              <w:pStyle w:val="movimento"/>
              <w:rPr>
                <w:color w:val="002060"/>
              </w:rPr>
            </w:pPr>
            <w:r w:rsidRPr="00C115B2">
              <w:rPr>
                <w:color w:val="002060"/>
              </w:rPr>
              <w:t>VINCENZETTI IVAN</w:t>
            </w:r>
          </w:p>
        </w:tc>
        <w:tc>
          <w:tcPr>
            <w:tcW w:w="2200" w:type="dxa"/>
            <w:tcMar>
              <w:top w:w="20" w:type="dxa"/>
              <w:left w:w="20" w:type="dxa"/>
              <w:bottom w:w="20" w:type="dxa"/>
              <w:right w:w="20" w:type="dxa"/>
            </w:tcMar>
            <w:vAlign w:val="center"/>
            <w:hideMark/>
          </w:tcPr>
          <w:p w14:paraId="7D6CB8E6" w14:textId="77777777" w:rsidR="00AE48DD" w:rsidRPr="00C115B2" w:rsidRDefault="00AE48DD" w:rsidP="005B0E11">
            <w:pPr>
              <w:pStyle w:val="movimento2"/>
              <w:rPr>
                <w:color w:val="002060"/>
              </w:rPr>
            </w:pPr>
            <w:r w:rsidRPr="00C115B2">
              <w:rPr>
                <w:color w:val="002060"/>
              </w:rPr>
              <w:t xml:space="preserve">(FIGHT BULLS CORRIDONIA) </w:t>
            </w:r>
          </w:p>
        </w:tc>
        <w:tc>
          <w:tcPr>
            <w:tcW w:w="800" w:type="dxa"/>
            <w:tcMar>
              <w:top w:w="20" w:type="dxa"/>
              <w:left w:w="20" w:type="dxa"/>
              <w:bottom w:w="20" w:type="dxa"/>
              <w:right w:w="20" w:type="dxa"/>
            </w:tcMar>
            <w:vAlign w:val="center"/>
            <w:hideMark/>
          </w:tcPr>
          <w:p w14:paraId="4EFE4916"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0C46C2D0" w14:textId="77777777" w:rsidR="00AE48DD" w:rsidRPr="00C115B2" w:rsidRDefault="00AE48DD" w:rsidP="005B0E11">
            <w:pPr>
              <w:pStyle w:val="movimento"/>
              <w:rPr>
                <w:color w:val="002060"/>
              </w:rPr>
            </w:pPr>
            <w:r w:rsidRPr="00C115B2">
              <w:rPr>
                <w:color w:val="002060"/>
              </w:rPr>
              <w:t> </w:t>
            </w:r>
          </w:p>
        </w:tc>
        <w:tc>
          <w:tcPr>
            <w:tcW w:w="2200" w:type="dxa"/>
            <w:tcMar>
              <w:top w:w="20" w:type="dxa"/>
              <w:left w:w="20" w:type="dxa"/>
              <w:bottom w:w="20" w:type="dxa"/>
              <w:right w:w="20" w:type="dxa"/>
            </w:tcMar>
            <w:vAlign w:val="center"/>
            <w:hideMark/>
          </w:tcPr>
          <w:p w14:paraId="11AC55AB" w14:textId="77777777" w:rsidR="00AE48DD" w:rsidRPr="00C115B2" w:rsidRDefault="00AE48DD" w:rsidP="005B0E11">
            <w:pPr>
              <w:pStyle w:val="movimento2"/>
              <w:rPr>
                <w:color w:val="002060"/>
              </w:rPr>
            </w:pPr>
            <w:r w:rsidRPr="00C115B2">
              <w:rPr>
                <w:color w:val="002060"/>
              </w:rPr>
              <w:t> </w:t>
            </w:r>
          </w:p>
        </w:tc>
      </w:tr>
    </w:tbl>
    <w:p w14:paraId="31F83AA6" w14:textId="77777777" w:rsidR="00AE48DD" w:rsidRDefault="00AE48DD" w:rsidP="00AE48DD">
      <w:pPr>
        <w:pStyle w:val="breakline"/>
        <w:rPr>
          <w:color w:val="002060"/>
        </w:rPr>
      </w:pPr>
    </w:p>
    <w:p w14:paraId="1AEEAFAC" w14:textId="77777777" w:rsidR="00AE48DD" w:rsidRPr="001C24CB" w:rsidRDefault="00AE48DD" w:rsidP="00AE48DD">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51D62A42" w14:textId="77777777" w:rsidR="00AE48DD" w:rsidRPr="001C24CB" w:rsidRDefault="00AE48DD" w:rsidP="00AE48DD">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201FF87A" w14:textId="77777777" w:rsidR="00AE48DD" w:rsidRPr="00C115B2" w:rsidRDefault="00AE48DD" w:rsidP="00AE48DD">
      <w:pPr>
        <w:pStyle w:val="breakline"/>
        <w:rPr>
          <w:rFonts w:eastAsiaTheme="minorEastAsia"/>
          <w:color w:val="002060"/>
        </w:rPr>
      </w:pPr>
    </w:p>
    <w:p w14:paraId="058C1347" w14:textId="77777777" w:rsidR="00AE48DD" w:rsidRPr="00C115B2" w:rsidRDefault="00AE48DD" w:rsidP="00AE48DD">
      <w:pPr>
        <w:pStyle w:val="titoloprinc0"/>
        <w:rPr>
          <w:color w:val="002060"/>
        </w:rPr>
      </w:pPr>
      <w:r w:rsidRPr="00C115B2">
        <w:rPr>
          <w:color w:val="002060"/>
        </w:rPr>
        <w:t>CLASSIFICA</w:t>
      </w:r>
    </w:p>
    <w:p w14:paraId="69CC2BAF" w14:textId="77777777" w:rsidR="00AE48DD" w:rsidRPr="00C115B2" w:rsidRDefault="00AE48DD" w:rsidP="00AE48DD">
      <w:pPr>
        <w:pStyle w:val="breakline"/>
        <w:rPr>
          <w:color w:val="002060"/>
        </w:rPr>
      </w:pPr>
    </w:p>
    <w:p w14:paraId="58B4CECF" w14:textId="77777777" w:rsidR="00AE48DD" w:rsidRPr="00C115B2" w:rsidRDefault="00AE48DD" w:rsidP="00AE48DD">
      <w:pPr>
        <w:pStyle w:val="breakline"/>
        <w:rPr>
          <w:color w:val="002060"/>
        </w:rPr>
      </w:pPr>
    </w:p>
    <w:p w14:paraId="2B6ECD2B" w14:textId="77777777" w:rsidR="00AE48DD" w:rsidRPr="00C115B2" w:rsidRDefault="00AE48DD" w:rsidP="00AE48DD">
      <w:pPr>
        <w:pStyle w:val="sottotitolocampionato10"/>
        <w:rPr>
          <w:color w:val="002060"/>
        </w:rPr>
      </w:pPr>
      <w:r w:rsidRPr="00C115B2">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383DE1E6"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1A8A9"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04485"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17617"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C06AF"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90F24"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69EF4"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CBAC8"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649D3"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ADBDA"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0F683" w14:textId="77777777" w:rsidR="00AE48DD" w:rsidRPr="00C115B2" w:rsidRDefault="00AE48DD" w:rsidP="005B0E11">
            <w:pPr>
              <w:pStyle w:val="headertabella0"/>
              <w:rPr>
                <w:color w:val="002060"/>
              </w:rPr>
            </w:pPr>
            <w:r w:rsidRPr="00C115B2">
              <w:rPr>
                <w:color w:val="002060"/>
              </w:rPr>
              <w:t>PE</w:t>
            </w:r>
          </w:p>
        </w:tc>
      </w:tr>
      <w:tr w:rsidR="00AE48DD" w:rsidRPr="00C115B2" w14:paraId="5A40AF19"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0FF405" w14:textId="77777777" w:rsidR="00AE48DD" w:rsidRPr="00C115B2" w:rsidRDefault="00AE48DD" w:rsidP="005B0E11">
            <w:pPr>
              <w:pStyle w:val="rowtabella0"/>
              <w:rPr>
                <w:color w:val="002060"/>
              </w:rPr>
            </w:pPr>
            <w:r w:rsidRPr="00C115B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137E3"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9D1AA"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2434"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29046"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57571"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749BE" w14:textId="77777777" w:rsidR="00AE48DD" w:rsidRPr="00C115B2" w:rsidRDefault="00AE48DD" w:rsidP="005B0E11">
            <w:pPr>
              <w:pStyle w:val="rowtabella0"/>
              <w:jc w:val="center"/>
              <w:rPr>
                <w:color w:val="002060"/>
              </w:rPr>
            </w:pPr>
            <w:r w:rsidRPr="00C115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4C1C3"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A111C"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F2CA6" w14:textId="77777777" w:rsidR="00AE48DD" w:rsidRPr="00C115B2" w:rsidRDefault="00AE48DD" w:rsidP="005B0E11">
            <w:pPr>
              <w:pStyle w:val="rowtabella0"/>
              <w:jc w:val="center"/>
              <w:rPr>
                <w:color w:val="002060"/>
              </w:rPr>
            </w:pPr>
            <w:r w:rsidRPr="00C115B2">
              <w:rPr>
                <w:color w:val="002060"/>
              </w:rPr>
              <w:t>0</w:t>
            </w:r>
          </w:p>
        </w:tc>
      </w:tr>
      <w:tr w:rsidR="00AE48DD" w:rsidRPr="00C115B2" w14:paraId="33052F9E"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8A4744" w14:textId="77777777" w:rsidR="00AE48DD" w:rsidRPr="00C115B2" w:rsidRDefault="00AE48DD" w:rsidP="005B0E11">
            <w:pPr>
              <w:pStyle w:val="rowtabella0"/>
              <w:rPr>
                <w:color w:val="002060"/>
              </w:rPr>
            </w:pPr>
            <w:r w:rsidRPr="00C115B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FF34"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73F56"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5B117"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99F1"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9A38A"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3E20A"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6BAD"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6C815"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68766" w14:textId="77777777" w:rsidR="00AE48DD" w:rsidRPr="00C115B2" w:rsidRDefault="00AE48DD" w:rsidP="005B0E11">
            <w:pPr>
              <w:pStyle w:val="rowtabella0"/>
              <w:jc w:val="center"/>
              <w:rPr>
                <w:color w:val="002060"/>
              </w:rPr>
            </w:pPr>
            <w:r w:rsidRPr="00C115B2">
              <w:rPr>
                <w:color w:val="002060"/>
              </w:rPr>
              <w:t>0</w:t>
            </w:r>
          </w:p>
        </w:tc>
      </w:tr>
      <w:tr w:rsidR="00AE48DD" w:rsidRPr="00C115B2" w14:paraId="6F9DFEF5"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098E3" w14:textId="77777777" w:rsidR="00AE48DD" w:rsidRPr="00C115B2" w:rsidRDefault="00AE48DD" w:rsidP="005B0E11">
            <w:pPr>
              <w:pStyle w:val="rowtabella0"/>
              <w:rPr>
                <w:color w:val="002060"/>
              </w:rPr>
            </w:pPr>
            <w:r w:rsidRPr="00C115B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62A29"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C3DBD"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4325"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1A0DB"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4D729"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F256D"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B7ECB"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C146E"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8875E" w14:textId="77777777" w:rsidR="00AE48DD" w:rsidRPr="00C115B2" w:rsidRDefault="00AE48DD" w:rsidP="005B0E11">
            <w:pPr>
              <w:pStyle w:val="rowtabella0"/>
              <w:jc w:val="center"/>
              <w:rPr>
                <w:color w:val="002060"/>
              </w:rPr>
            </w:pPr>
            <w:r w:rsidRPr="00C115B2">
              <w:rPr>
                <w:color w:val="002060"/>
              </w:rPr>
              <w:t>0</w:t>
            </w:r>
          </w:p>
        </w:tc>
      </w:tr>
      <w:tr w:rsidR="00AE48DD" w:rsidRPr="00C115B2" w14:paraId="317E939D"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4AE6BB" w14:textId="77777777" w:rsidR="00AE48DD" w:rsidRPr="00C115B2" w:rsidRDefault="00AE48DD" w:rsidP="005B0E11">
            <w:pPr>
              <w:pStyle w:val="rowtabella0"/>
              <w:rPr>
                <w:color w:val="002060"/>
                <w:lang w:val="en-US"/>
              </w:rPr>
            </w:pPr>
            <w:r w:rsidRPr="00C115B2">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252CD"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4528"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D02B2"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D477A"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BBA81"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EE6FE"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6920" w14:textId="77777777" w:rsidR="00AE48DD" w:rsidRPr="00C115B2" w:rsidRDefault="00AE48DD" w:rsidP="005B0E11">
            <w:pPr>
              <w:pStyle w:val="rowtabella0"/>
              <w:jc w:val="center"/>
              <w:rPr>
                <w:color w:val="002060"/>
              </w:rPr>
            </w:pPr>
            <w:r w:rsidRPr="00C11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DDC13"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08A84" w14:textId="77777777" w:rsidR="00AE48DD" w:rsidRPr="00C115B2" w:rsidRDefault="00AE48DD" w:rsidP="005B0E11">
            <w:pPr>
              <w:pStyle w:val="rowtabella0"/>
              <w:jc w:val="center"/>
              <w:rPr>
                <w:color w:val="002060"/>
              </w:rPr>
            </w:pPr>
            <w:r w:rsidRPr="00C115B2">
              <w:rPr>
                <w:color w:val="002060"/>
              </w:rPr>
              <w:t>0</w:t>
            </w:r>
          </w:p>
        </w:tc>
      </w:tr>
      <w:tr w:rsidR="00AE48DD" w:rsidRPr="00C115B2" w14:paraId="67BD618F"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F1C793" w14:textId="77777777" w:rsidR="00AE48DD" w:rsidRPr="00C115B2" w:rsidRDefault="00AE48DD" w:rsidP="005B0E11">
            <w:pPr>
              <w:pStyle w:val="rowtabella0"/>
              <w:rPr>
                <w:color w:val="002060"/>
              </w:rPr>
            </w:pPr>
            <w:r w:rsidRPr="00C115B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22E90"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1342F"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E22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03F1A"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173C1"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28C80" w14:textId="77777777" w:rsidR="00AE48DD" w:rsidRPr="00C115B2" w:rsidRDefault="00AE48DD" w:rsidP="005B0E11">
            <w:pPr>
              <w:pStyle w:val="rowtabella0"/>
              <w:jc w:val="center"/>
              <w:rPr>
                <w:color w:val="002060"/>
              </w:rPr>
            </w:pPr>
            <w:r w:rsidRPr="00C115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4FF16"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AE11D"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ABB39" w14:textId="77777777" w:rsidR="00AE48DD" w:rsidRPr="00C115B2" w:rsidRDefault="00AE48DD" w:rsidP="005B0E11">
            <w:pPr>
              <w:pStyle w:val="rowtabella0"/>
              <w:jc w:val="center"/>
              <w:rPr>
                <w:color w:val="002060"/>
              </w:rPr>
            </w:pPr>
            <w:r w:rsidRPr="00C115B2">
              <w:rPr>
                <w:color w:val="002060"/>
              </w:rPr>
              <w:t>0</w:t>
            </w:r>
          </w:p>
        </w:tc>
      </w:tr>
      <w:tr w:rsidR="00AE48DD" w:rsidRPr="00C115B2" w14:paraId="58B3E2ED"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486CF" w14:textId="77777777" w:rsidR="00AE48DD" w:rsidRPr="00C115B2" w:rsidRDefault="00AE48DD" w:rsidP="005B0E11">
            <w:pPr>
              <w:pStyle w:val="rowtabella0"/>
              <w:rPr>
                <w:color w:val="002060"/>
              </w:rPr>
            </w:pPr>
            <w:r w:rsidRPr="00C115B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4A790"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D1C87"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1906"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B494"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44A7C"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6424"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0A4E7" w14:textId="77777777" w:rsidR="00AE48DD" w:rsidRPr="00C115B2" w:rsidRDefault="00AE48DD" w:rsidP="005B0E11">
            <w:pPr>
              <w:pStyle w:val="rowtabella0"/>
              <w:jc w:val="center"/>
              <w:rPr>
                <w:color w:val="002060"/>
              </w:rPr>
            </w:pPr>
            <w:r w:rsidRPr="00C115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2F401"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7AC25" w14:textId="77777777" w:rsidR="00AE48DD" w:rsidRPr="00C115B2" w:rsidRDefault="00AE48DD" w:rsidP="005B0E11">
            <w:pPr>
              <w:pStyle w:val="rowtabella0"/>
              <w:jc w:val="center"/>
              <w:rPr>
                <w:color w:val="002060"/>
              </w:rPr>
            </w:pPr>
            <w:r w:rsidRPr="00C115B2">
              <w:rPr>
                <w:color w:val="002060"/>
              </w:rPr>
              <w:t>0</w:t>
            </w:r>
          </w:p>
        </w:tc>
      </w:tr>
      <w:tr w:rsidR="00AE48DD" w:rsidRPr="00C115B2" w14:paraId="3A99C818"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1595FD" w14:textId="77777777" w:rsidR="00AE48DD" w:rsidRPr="00C115B2" w:rsidRDefault="00AE48DD" w:rsidP="005B0E11">
            <w:pPr>
              <w:pStyle w:val="rowtabella0"/>
              <w:rPr>
                <w:color w:val="002060"/>
              </w:rPr>
            </w:pPr>
            <w:r w:rsidRPr="00C115B2">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B000"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7C677"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5B49A"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E24AE"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1EB8B"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62683"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0428A" w14:textId="77777777" w:rsidR="00AE48DD" w:rsidRPr="00C115B2" w:rsidRDefault="00AE48DD" w:rsidP="005B0E11">
            <w:pPr>
              <w:pStyle w:val="rowtabella0"/>
              <w:jc w:val="center"/>
              <w:rPr>
                <w:color w:val="002060"/>
              </w:rPr>
            </w:pPr>
            <w:r w:rsidRPr="00C115B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55E89" w14:textId="77777777" w:rsidR="00AE48DD" w:rsidRPr="00C115B2" w:rsidRDefault="00AE48DD" w:rsidP="005B0E11">
            <w:pPr>
              <w:pStyle w:val="rowtabella0"/>
              <w:jc w:val="center"/>
              <w:rPr>
                <w:color w:val="002060"/>
              </w:rPr>
            </w:pPr>
            <w:r w:rsidRPr="00C115B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85C4D" w14:textId="77777777" w:rsidR="00AE48DD" w:rsidRPr="00C115B2" w:rsidRDefault="00AE48DD" w:rsidP="005B0E11">
            <w:pPr>
              <w:pStyle w:val="rowtabella0"/>
              <w:jc w:val="center"/>
              <w:rPr>
                <w:color w:val="002060"/>
              </w:rPr>
            </w:pPr>
            <w:r w:rsidRPr="00C115B2">
              <w:rPr>
                <w:color w:val="002060"/>
              </w:rPr>
              <w:t>0</w:t>
            </w:r>
          </w:p>
        </w:tc>
      </w:tr>
    </w:tbl>
    <w:p w14:paraId="389E1D8E" w14:textId="77777777" w:rsidR="00AE48DD" w:rsidRPr="00C115B2" w:rsidRDefault="00AE48DD" w:rsidP="00AE48DD">
      <w:pPr>
        <w:pStyle w:val="breakline"/>
        <w:rPr>
          <w:rFonts w:eastAsiaTheme="minorEastAsia"/>
          <w:color w:val="002060"/>
        </w:rPr>
      </w:pPr>
    </w:p>
    <w:p w14:paraId="24E0AC73" w14:textId="77777777" w:rsidR="00AE48DD" w:rsidRPr="00C115B2" w:rsidRDefault="00AE48DD" w:rsidP="00AE48DD">
      <w:pPr>
        <w:pStyle w:val="breakline"/>
        <w:rPr>
          <w:color w:val="002060"/>
        </w:rPr>
      </w:pPr>
    </w:p>
    <w:p w14:paraId="5A4485C7" w14:textId="77777777" w:rsidR="00AE48DD" w:rsidRPr="00C115B2" w:rsidRDefault="00AE48DD" w:rsidP="00AE48DD">
      <w:pPr>
        <w:pStyle w:val="sottotitolocampionato10"/>
        <w:rPr>
          <w:color w:val="002060"/>
        </w:rPr>
      </w:pPr>
      <w:r w:rsidRPr="00C115B2">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47802434"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D0082"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92D35"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803A7"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0D664"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D8C90"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6446B"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BA5BB"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1EBD3"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0BEE9"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8F8DD" w14:textId="77777777" w:rsidR="00AE48DD" w:rsidRPr="00C115B2" w:rsidRDefault="00AE48DD" w:rsidP="005B0E11">
            <w:pPr>
              <w:pStyle w:val="headertabella0"/>
              <w:rPr>
                <w:color w:val="002060"/>
              </w:rPr>
            </w:pPr>
            <w:r w:rsidRPr="00C115B2">
              <w:rPr>
                <w:color w:val="002060"/>
              </w:rPr>
              <w:t>PE</w:t>
            </w:r>
          </w:p>
        </w:tc>
      </w:tr>
      <w:tr w:rsidR="00AE48DD" w:rsidRPr="00C115B2" w14:paraId="0F097CAA"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F9CAA4" w14:textId="77777777" w:rsidR="00AE48DD" w:rsidRPr="00C115B2" w:rsidRDefault="00AE48DD" w:rsidP="005B0E11">
            <w:pPr>
              <w:pStyle w:val="rowtabella0"/>
              <w:rPr>
                <w:color w:val="002060"/>
              </w:rPr>
            </w:pPr>
            <w:r w:rsidRPr="00C115B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FB0B3"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A8292"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CFB8"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06D8D"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7C4C3"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46780"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35A4F"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C8D7A"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C3B3E" w14:textId="77777777" w:rsidR="00AE48DD" w:rsidRPr="00C115B2" w:rsidRDefault="00AE48DD" w:rsidP="005B0E11">
            <w:pPr>
              <w:pStyle w:val="rowtabella0"/>
              <w:jc w:val="center"/>
              <w:rPr>
                <w:color w:val="002060"/>
              </w:rPr>
            </w:pPr>
            <w:r w:rsidRPr="00C115B2">
              <w:rPr>
                <w:color w:val="002060"/>
              </w:rPr>
              <w:t>0</w:t>
            </w:r>
          </w:p>
        </w:tc>
      </w:tr>
      <w:tr w:rsidR="00AE48DD" w:rsidRPr="00C115B2" w14:paraId="49028744"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046A4" w14:textId="77777777" w:rsidR="00AE48DD" w:rsidRPr="00C115B2" w:rsidRDefault="00AE48DD" w:rsidP="005B0E11">
            <w:pPr>
              <w:pStyle w:val="rowtabella0"/>
              <w:rPr>
                <w:color w:val="002060"/>
              </w:rPr>
            </w:pPr>
            <w:r w:rsidRPr="00C115B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30D51"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2D37D"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2E04"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0D7E"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83E6"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E253"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B66D6"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51408"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E4D25" w14:textId="77777777" w:rsidR="00AE48DD" w:rsidRPr="00C115B2" w:rsidRDefault="00AE48DD" w:rsidP="005B0E11">
            <w:pPr>
              <w:pStyle w:val="rowtabella0"/>
              <w:jc w:val="center"/>
              <w:rPr>
                <w:color w:val="002060"/>
              </w:rPr>
            </w:pPr>
            <w:r w:rsidRPr="00C115B2">
              <w:rPr>
                <w:color w:val="002060"/>
              </w:rPr>
              <w:t>0</w:t>
            </w:r>
          </w:p>
        </w:tc>
      </w:tr>
      <w:tr w:rsidR="00AE48DD" w:rsidRPr="00C115B2" w14:paraId="6A2FD78C"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0C1B3E" w14:textId="77777777" w:rsidR="00AE48DD" w:rsidRPr="00C115B2" w:rsidRDefault="00AE48DD" w:rsidP="005B0E11">
            <w:pPr>
              <w:pStyle w:val="rowtabella0"/>
              <w:rPr>
                <w:color w:val="002060"/>
                <w:lang w:val="en-US"/>
              </w:rPr>
            </w:pPr>
            <w:r w:rsidRPr="00C115B2">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DBD57"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585B4"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71A31"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48E6F"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920D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E0D96"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E46B"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6CE2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FED50" w14:textId="77777777" w:rsidR="00AE48DD" w:rsidRPr="00C115B2" w:rsidRDefault="00AE48DD" w:rsidP="005B0E11">
            <w:pPr>
              <w:pStyle w:val="rowtabella0"/>
              <w:jc w:val="center"/>
              <w:rPr>
                <w:color w:val="002060"/>
              </w:rPr>
            </w:pPr>
            <w:r w:rsidRPr="00C115B2">
              <w:rPr>
                <w:color w:val="002060"/>
              </w:rPr>
              <w:t>0</w:t>
            </w:r>
          </w:p>
        </w:tc>
      </w:tr>
      <w:tr w:rsidR="00AE48DD" w:rsidRPr="00C115B2" w14:paraId="624B8120"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D0C9F" w14:textId="77777777" w:rsidR="00AE48DD" w:rsidRPr="00C115B2" w:rsidRDefault="00AE48DD" w:rsidP="005B0E11">
            <w:pPr>
              <w:pStyle w:val="rowtabella0"/>
              <w:rPr>
                <w:color w:val="002060"/>
              </w:rPr>
            </w:pPr>
            <w:r w:rsidRPr="00C115B2">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A05C8"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C9137"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BB05D"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9C145"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339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09C5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AD07C"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E9D6"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3777B" w14:textId="77777777" w:rsidR="00AE48DD" w:rsidRPr="00C115B2" w:rsidRDefault="00AE48DD" w:rsidP="005B0E11">
            <w:pPr>
              <w:pStyle w:val="rowtabella0"/>
              <w:jc w:val="center"/>
              <w:rPr>
                <w:color w:val="002060"/>
              </w:rPr>
            </w:pPr>
            <w:r w:rsidRPr="00C115B2">
              <w:rPr>
                <w:color w:val="002060"/>
              </w:rPr>
              <w:t>0</w:t>
            </w:r>
          </w:p>
        </w:tc>
      </w:tr>
      <w:tr w:rsidR="00AE48DD" w:rsidRPr="00C115B2" w14:paraId="52693D91"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5817E" w14:textId="77777777" w:rsidR="00AE48DD" w:rsidRPr="00C115B2" w:rsidRDefault="00AE48DD" w:rsidP="005B0E11">
            <w:pPr>
              <w:pStyle w:val="rowtabella0"/>
              <w:rPr>
                <w:color w:val="002060"/>
              </w:rPr>
            </w:pPr>
            <w:r w:rsidRPr="00C115B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58296"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F76BC"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AAD4A"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6C30E"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5BB63"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2B3DD"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D22A" w14:textId="77777777" w:rsidR="00AE48DD" w:rsidRPr="00C115B2" w:rsidRDefault="00AE48DD" w:rsidP="005B0E11">
            <w:pPr>
              <w:pStyle w:val="rowtabella0"/>
              <w:jc w:val="center"/>
              <w:rPr>
                <w:color w:val="002060"/>
              </w:rPr>
            </w:pPr>
            <w:r w:rsidRPr="00C11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D8DE5"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4E9A" w14:textId="77777777" w:rsidR="00AE48DD" w:rsidRPr="00C115B2" w:rsidRDefault="00AE48DD" w:rsidP="005B0E11">
            <w:pPr>
              <w:pStyle w:val="rowtabella0"/>
              <w:jc w:val="center"/>
              <w:rPr>
                <w:color w:val="002060"/>
              </w:rPr>
            </w:pPr>
            <w:r w:rsidRPr="00C115B2">
              <w:rPr>
                <w:color w:val="002060"/>
              </w:rPr>
              <w:t>0</w:t>
            </w:r>
          </w:p>
        </w:tc>
      </w:tr>
      <w:tr w:rsidR="00AE48DD" w:rsidRPr="00C115B2" w14:paraId="4FCFB4B3"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BB26D" w14:textId="77777777" w:rsidR="00AE48DD" w:rsidRPr="00C115B2" w:rsidRDefault="00AE48DD" w:rsidP="005B0E11">
            <w:pPr>
              <w:pStyle w:val="rowtabella0"/>
              <w:rPr>
                <w:color w:val="002060"/>
              </w:rPr>
            </w:pPr>
            <w:r w:rsidRPr="00C115B2">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8D5C5"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D95B2"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4B12B"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DAC52"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87645"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DFC8C"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E6BA4"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31D1"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80475" w14:textId="77777777" w:rsidR="00AE48DD" w:rsidRPr="00C115B2" w:rsidRDefault="00AE48DD" w:rsidP="005B0E11">
            <w:pPr>
              <w:pStyle w:val="rowtabella0"/>
              <w:jc w:val="center"/>
              <w:rPr>
                <w:color w:val="002060"/>
              </w:rPr>
            </w:pPr>
            <w:r w:rsidRPr="00C115B2">
              <w:rPr>
                <w:color w:val="002060"/>
              </w:rPr>
              <w:t>0</w:t>
            </w:r>
          </w:p>
        </w:tc>
      </w:tr>
      <w:tr w:rsidR="00AE48DD" w:rsidRPr="00C115B2" w14:paraId="02EF6119"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5419B5" w14:textId="77777777" w:rsidR="00AE48DD" w:rsidRPr="00C115B2" w:rsidRDefault="00AE48DD" w:rsidP="005B0E11">
            <w:pPr>
              <w:pStyle w:val="rowtabella0"/>
              <w:rPr>
                <w:color w:val="002060"/>
                <w:lang w:val="en-US"/>
              </w:rPr>
            </w:pPr>
            <w:r w:rsidRPr="00C115B2">
              <w:rPr>
                <w:color w:val="002060"/>
                <w:lang w:val="en-US"/>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1710"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08047"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5F7DC"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2AB7B"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718F"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68019"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D1061"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A3627"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C32A3" w14:textId="77777777" w:rsidR="00AE48DD" w:rsidRPr="00C115B2" w:rsidRDefault="00AE48DD" w:rsidP="005B0E11">
            <w:pPr>
              <w:pStyle w:val="rowtabella0"/>
              <w:jc w:val="center"/>
              <w:rPr>
                <w:color w:val="002060"/>
              </w:rPr>
            </w:pPr>
            <w:r w:rsidRPr="00C115B2">
              <w:rPr>
                <w:color w:val="002060"/>
              </w:rPr>
              <w:t>0</w:t>
            </w:r>
          </w:p>
        </w:tc>
      </w:tr>
    </w:tbl>
    <w:p w14:paraId="346CB34E" w14:textId="77777777" w:rsidR="00AE48DD" w:rsidRPr="00C115B2" w:rsidRDefault="00AE48DD" w:rsidP="00AE48DD">
      <w:pPr>
        <w:pStyle w:val="breakline"/>
        <w:rPr>
          <w:rFonts w:eastAsiaTheme="minorEastAsia"/>
          <w:color w:val="002060"/>
        </w:rPr>
      </w:pPr>
    </w:p>
    <w:p w14:paraId="49278C28" w14:textId="77777777" w:rsidR="00AE48DD" w:rsidRPr="00C115B2" w:rsidRDefault="00AE48DD" w:rsidP="00AE48DD">
      <w:pPr>
        <w:pStyle w:val="breakline"/>
        <w:rPr>
          <w:color w:val="002060"/>
        </w:rPr>
      </w:pPr>
    </w:p>
    <w:p w14:paraId="0D38BCB1" w14:textId="77777777" w:rsidR="00AE48DD" w:rsidRPr="00C115B2" w:rsidRDefault="00AE48DD" w:rsidP="00AE48DD">
      <w:pPr>
        <w:pStyle w:val="sottotitolocampionato10"/>
        <w:rPr>
          <w:color w:val="002060"/>
        </w:rPr>
      </w:pPr>
      <w:r w:rsidRPr="00C115B2">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48DD" w:rsidRPr="00C115B2" w14:paraId="1113849C" w14:textId="77777777" w:rsidTr="005B0E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B83D4" w14:textId="77777777" w:rsidR="00AE48DD" w:rsidRPr="00C115B2" w:rsidRDefault="00AE48DD" w:rsidP="005B0E11">
            <w:pPr>
              <w:pStyle w:val="headertabella0"/>
              <w:rPr>
                <w:color w:val="002060"/>
              </w:rPr>
            </w:pPr>
            <w:r w:rsidRPr="00C11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D3854" w14:textId="77777777" w:rsidR="00AE48DD" w:rsidRPr="00C115B2" w:rsidRDefault="00AE48DD" w:rsidP="005B0E11">
            <w:pPr>
              <w:pStyle w:val="headertabella0"/>
              <w:rPr>
                <w:color w:val="002060"/>
              </w:rPr>
            </w:pPr>
            <w:r w:rsidRPr="00C11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6BFF6" w14:textId="77777777" w:rsidR="00AE48DD" w:rsidRPr="00C115B2" w:rsidRDefault="00AE48DD" w:rsidP="005B0E11">
            <w:pPr>
              <w:pStyle w:val="headertabella0"/>
              <w:rPr>
                <w:color w:val="002060"/>
              </w:rPr>
            </w:pPr>
            <w:r w:rsidRPr="00C11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F2B37" w14:textId="77777777" w:rsidR="00AE48DD" w:rsidRPr="00C115B2" w:rsidRDefault="00AE48DD" w:rsidP="005B0E11">
            <w:pPr>
              <w:pStyle w:val="headertabella0"/>
              <w:rPr>
                <w:color w:val="002060"/>
              </w:rPr>
            </w:pPr>
            <w:r w:rsidRPr="00C11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9B7B8" w14:textId="77777777" w:rsidR="00AE48DD" w:rsidRPr="00C115B2" w:rsidRDefault="00AE48DD" w:rsidP="005B0E11">
            <w:pPr>
              <w:pStyle w:val="headertabella0"/>
              <w:rPr>
                <w:color w:val="002060"/>
              </w:rPr>
            </w:pPr>
            <w:r w:rsidRPr="00C11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9E669" w14:textId="77777777" w:rsidR="00AE48DD" w:rsidRPr="00C115B2" w:rsidRDefault="00AE48DD" w:rsidP="005B0E11">
            <w:pPr>
              <w:pStyle w:val="headertabella0"/>
              <w:rPr>
                <w:color w:val="002060"/>
              </w:rPr>
            </w:pPr>
            <w:r w:rsidRPr="00C11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91872" w14:textId="77777777" w:rsidR="00AE48DD" w:rsidRPr="00C115B2" w:rsidRDefault="00AE48DD" w:rsidP="005B0E11">
            <w:pPr>
              <w:pStyle w:val="headertabella0"/>
              <w:rPr>
                <w:color w:val="002060"/>
              </w:rPr>
            </w:pPr>
            <w:r w:rsidRPr="00C11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BA022" w14:textId="77777777" w:rsidR="00AE48DD" w:rsidRPr="00C115B2" w:rsidRDefault="00AE48DD" w:rsidP="005B0E11">
            <w:pPr>
              <w:pStyle w:val="headertabella0"/>
              <w:rPr>
                <w:color w:val="002060"/>
              </w:rPr>
            </w:pPr>
            <w:r w:rsidRPr="00C11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B2693" w14:textId="77777777" w:rsidR="00AE48DD" w:rsidRPr="00C115B2" w:rsidRDefault="00AE48DD" w:rsidP="005B0E11">
            <w:pPr>
              <w:pStyle w:val="headertabella0"/>
              <w:rPr>
                <w:color w:val="002060"/>
              </w:rPr>
            </w:pPr>
            <w:r w:rsidRPr="00C11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3904C" w14:textId="77777777" w:rsidR="00AE48DD" w:rsidRPr="00C115B2" w:rsidRDefault="00AE48DD" w:rsidP="005B0E11">
            <w:pPr>
              <w:pStyle w:val="headertabella0"/>
              <w:rPr>
                <w:color w:val="002060"/>
              </w:rPr>
            </w:pPr>
            <w:r w:rsidRPr="00C115B2">
              <w:rPr>
                <w:color w:val="002060"/>
              </w:rPr>
              <w:t>PE</w:t>
            </w:r>
          </w:p>
        </w:tc>
      </w:tr>
      <w:tr w:rsidR="00AE48DD" w:rsidRPr="00C115B2" w14:paraId="0907C978" w14:textId="77777777" w:rsidTr="005B0E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D315B6" w14:textId="77777777" w:rsidR="00AE48DD" w:rsidRPr="00C115B2" w:rsidRDefault="00AE48DD" w:rsidP="005B0E11">
            <w:pPr>
              <w:pStyle w:val="rowtabella0"/>
              <w:rPr>
                <w:color w:val="002060"/>
              </w:rPr>
            </w:pPr>
            <w:r w:rsidRPr="00C115B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4B412"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CDEEB"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0C90C"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D8584"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7B641"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78FEA" w14:textId="77777777" w:rsidR="00AE48DD" w:rsidRPr="00C115B2" w:rsidRDefault="00AE48DD" w:rsidP="005B0E11">
            <w:pPr>
              <w:pStyle w:val="rowtabella0"/>
              <w:jc w:val="center"/>
              <w:rPr>
                <w:color w:val="002060"/>
              </w:rPr>
            </w:pPr>
            <w:r w:rsidRPr="00C115B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8E3FF" w14:textId="77777777" w:rsidR="00AE48DD" w:rsidRPr="00C115B2" w:rsidRDefault="00AE48DD" w:rsidP="005B0E11">
            <w:pPr>
              <w:pStyle w:val="rowtabella0"/>
              <w:jc w:val="center"/>
              <w:rPr>
                <w:color w:val="002060"/>
              </w:rPr>
            </w:pPr>
            <w:r w:rsidRPr="00C11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F54E6" w14:textId="77777777" w:rsidR="00AE48DD" w:rsidRPr="00C115B2" w:rsidRDefault="00AE48DD" w:rsidP="005B0E11">
            <w:pPr>
              <w:pStyle w:val="rowtabella0"/>
              <w:jc w:val="center"/>
              <w:rPr>
                <w:color w:val="002060"/>
              </w:rPr>
            </w:pPr>
            <w:r w:rsidRPr="00C11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8DC4A" w14:textId="77777777" w:rsidR="00AE48DD" w:rsidRPr="00C115B2" w:rsidRDefault="00AE48DD" w:rsidP="005B0E11">
            <w:pPr>
              <w:pStyle w:val="rowtabella0"/>
              <w:jc w:val="center"/>
              <w:rPr>
                <w:color w:val="002060"/>
              </w:rPr>
            </w:pPr>
            <w:r w:rsidRPr="00C115B2">
              <w:rPr>
                <w:color w:val="002060"/>
              </w:rPr>
              <w:t>0</w:t>
            </w:r>
          </w:p>
        </w:tc>
      </w:tr>
      <w:tr w:rsidR="00AE48DD" w:rsidRPr="00C115B2" w14:paraId="52DCD310"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8B81F" w14:textId="77777777" w:rsidR="00AE48DD" w:rsidRPr="00C115B2" w:rsidRDefault="00AE48DD" w:rsidP="005B0E11">
            <w:pPr>
              <w:pStyle w:val="rowtabella0"/>
              <w:rPr>
                <w:color w:val="002060"/>
              </w:rPr>
            </w:pPr>
            <w:r w:rsidRPr="00C115B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C213A"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38F1A"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5BAE7"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FFD78"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BBE5B"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29A21" w14:textId="77777777" w:rsidR="00AE48DD" w:rsidRPr="00C115B2" w:rsidRDefault="00AE48DD" w:rsidP="005B0E11">
            <w:pPr>
              <w:pStyle w:val="rowtabella0"/>
              <w:jc w:val="center"/>
              <w:rPr>
                <w:color w:val="002060"/>
              </w:rPr>
            </w:pPr>
            <w:r w:rsidRPr="00C115B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F9B35"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23B71" w14:textId="77777777" w:rsidR="00AE48DD" w:rsidRPr="00C115B2" w:rsidRDefault="00AE48DD" w:rsidP="005B0E11">
            <w:pPr>
              <w:pStyle w:val="rowtabella0"/>
              <w:jc w:val="center"/>
              <w:rPr>
                <w:color w:val="002060"/>
              </w:rPr>
            </w:pPr>
            <w:r w:rsidRPr="00C115B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F02D6" w14:textId="77777777" w:rsidR="00AE48DD" w:rsidRPr="00C115B2" w:rsidRDefault="00AE48DD" w:rsidP="005B0E11">
            <w:pPr>
              <w:pStyle w:val="rowtabella0"/>
              <w:jc w:val="center"/>
              <w:rPr>
                <w:color w:val="002060"/>
              </w:rPr>
            </w:pPr>
            <w:r w:rsidRPr="00C115B2">
              <w:rPr>
                <w:color w:val="002060"/>
              </w:rPr>
              <w:t>0</w:t>
            </w:r>
          </w:p>
        </w:tc>
      </w:tr>
      <w:tr w:rsidR="00AE48DD" w:rsidRPr="00C115B2" w14:paraId="358F0E63"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99E872" w14:textId="77777777" w:rsidR="00AE48DD" w:rsidRPr="00C115B2" w:rsidRDefault="00AE48DD" w:rsidP="005B0E11">
            <w:pPr>
              <w:pStyle w:val="rowtabella0"/>
              <w:rPr>
                <w:color w:val="002060"/>
              </w:rPr>
            </w:pPr>
            <w:r w:rsidRPr="00C115B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7633D" w14:textId="77777777" w:rsidR="00AE48DD" w:rsidRPr="00C115B2" w:rsidRDefault="00AE48DD" w:rsidP="005B0E11">
            <w:pPr>
              <w:pStyle w:val="rowtabella0"/>
              <w:jc w:val="center"/>
              <w:rPr>
                <w:color w:val="002060"/>
              </w:rPr>
            </w:pPr>
            <w:r w:rsidRPr="00C11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6DE84"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37978"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7D2D4"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FC783"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5C4C8"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AFE7A"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175A5" w14:textId="77777777" w:rsidR="00AE48DD" w:rsidRPr="00C115B2" w:rsidRDefault="00AE48DD" w:rsidP="005B0E11">
            <w:pPr>
              <w:pStyle w:val="rowtabella0"/>
              <w:jc w:val="center"/>
              <w:rPr>
                <w:color w:val="002060"/>
              </w:rPr>
            </w:pPr>
            <w:r w:rsidRPr="00C11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B2749" w14:textId="77777777" w:rsidR="00AE48DD" w:rsidRPr="00C115B2" w:rsidRDefault="00AE48DD" w:rsidP="005B0E11">
            <w:pPr>
              <w:pStyle w:val="rowtabella0"/>
              <w:jc w:val="center"/>
              <w:rPr>
                <w:color w:val="002060"/>
              </w:rPr>
            </w:pPr>
            <w:r w:rsidRPr="00C115B2">
              <w:rPr>
                <w:color w:val="002060"/>
              </w:rPr>
              <w:t>0</w:t>
            </w:r>
          </w:p>
        </w:tc>
      </w:tr>
      <w:tr w:rsidR="00AE48DD" w:rsidRPr="00C115B2" w14:paraId="75B5E1B2"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27B0F9" w14:textId="77777777" w:rsidR="00AE48DD" w:rsidRPr="00C115B2" w:rsidRDefault="00AE48DD" w:rsidP="005B0E11">
            <w:pPr>
              <w:pStyle w:val="rowtabella0"/>
              <w:rPr>
                <w:color w:val="002060"/>
              </w:rPr>
            </w:pPr>
            <w:r w:rsidRPr="00C115B2">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D2576"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2F403"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7F042" w14:textId="77777777" w:rsidR="00AE48DD" w:rsidRPr="00C115B2" w:rsidRDefault="00AE48DD" w:rsidP="005B0E11">
            <w:pPr>
              <w:pStyle w:val="rowtabella0"/>
              <w:jc w:val="center"/>
              <w:rPr>
                <w:color w:val="002060"/>
              </w:rPr>
            </w:pPr>
            <w:r w:rsidRPr="00C11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8CD4D"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8B4BA"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A19ED"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16CD5" w14:textId="77777777" w:rsidR="00AE48DD" w:rsidRPr="00C115B2" w:rsidRDefault="00AE48DD" w:rsidP="005B0E11">
            <w:pPr>
              <w:pStyle w:val="rowtabella0"/>
              <w:jc w:val="center"/>
              <w:rPr>
                <w:color w:val="002060"/>
              </w:rPr>
            </w:pPr>
            <w:r w:rsidRPr="00C11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8ED66"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84542" w14:textId="77777777" w:rsidR="00AE48DD" w:rsidRPr="00C115B2" w:rsidRDefault="00AE48DD" w:rsidP="005B0E11">
            <w:pPr>
              <w:pStyle w:val="rowtabella0"/>
              <w:jc w:val="center"/>
              <w:rPr>
                <w:color w:val="002060"/>
              </w:rPr>
            </w:pPr>
            <w:r w:rsidRPr="00C115B2">
              <w:rPr>
                <w:color w:val="002060"/>
              </w:rPr>
              <w:t>0</w:t>
            </w:r>
          </w:p>
        </w:tc>
      </w:tr>
      <w:tr w:rsidR="00AE48DD" w:rsidRPr="00C115B2" w14:paraId="02C9B5D7"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A05915" w14:textId="77777777" w:rsidR="00AE48DD" w:rsidRPr="00C115B2" w:rsidRDefault="00AE48DD" w:rsidP="005B0E11">
            <w:pPr>
              <w:pStyle w:val="rowtabella0"/>
              <w:rPr>
                <w:color w:val="002060"/>
              </w:rPr>
            </w:pPr>
            <w:r w:rsidRPr="00C115B2">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585D"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8CA8B"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F98F"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AC3B"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1FA3"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E7FA4"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37EBB" w14:textId="77777777" w:rsidR="00AE48DD" w:rsidRPr="00C115B2" w:rsidRDefault="00AE48DD" w:rsidP="005B0E11">
            <w:pPr>
              <w:pStyle w:val="rowtabella0"/>
              <w:jc w:val="center"/>
              <w:rPr>
                <w:color w:val="002060"/>
              </w:rPr>
            </w:pPr>
            <w:r w:rsidRPr="00C11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1C910" w14:textId="77777777" w:rsidR="00AE48DD" w:rsidRPr="00C115B2" w:rsidRDefault="00AE48DD" w:rsidP="005B0E11">
            <w:pPr>
              <w:pStyle w:val="rowtabella0"/>
              <w:jc w:val="center"/>
              <w:rPr>
                <w:color w:val="002060"/>
              </w:rPr>
            </w:pPr>
            <w:r w:rsidRPr="00C11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B51B1" w14:textId="77777777" w:rsidR="00AE48DD" w:rsidRPr="00C115B2" w:rsidRDefault="00AE48DD" w:rsidP="005B0E11">
            <w:pPr>
              <w:pStyle w:val="rowtabella0"/>
              <w:jc w:val="center"/>
              <w:rPr>
                <w:color w:val="002060"/>
              </w:rPr>
            </w:pPr>
            <w:r w:rsidRPr="00C115B2">
              <w:rPr>
                <w:color w:val="002060"/>
              </w:rPr>
              <w:t>0</w:t>
            </w:r>
          </w:p>
        </w:tc>
      </w:tr>
      <w:tr w:rsidR="00AE48DD" w:rsidRPr="00C115B2" w14:paraId="04FCA5C8"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1B7F9" w14:textId="77777777" w:rsidR="00AE48DD" w:rsidRPr="00C115B2" w:rsidRDefault="00AE48DD" w:rsidP="005B0E11">
            <w:pPr>
              <w:pStyle w:val="rowtabella0"/>
              <w:rPr>
                <w:color w:val="002060"/>
              </w:rPr>
            </w:pPr>
            <w:r w:rsidRPr="00C115B2">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B8E25"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9053F"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B19A1"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303DE"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80EFA"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3508E"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44B8" w14:textId="77777777" w:rsidR="00AE48DD" w:rsidRPr="00C115B2" w:rsidRDefault="00AE48DD" w:rsidP="005B0E11">
            <w:pPr>
              <w:pStyle w:val="rowtabella0"/>
              <w:jc w:val="center"/>
              <w:rPr>
                <w:color w:val="002060"/>
              </w:rPr>
            </w:pPr>
            <w:r w:rsidRPr="00C11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2315" w14:textId="77777777" w:rsidR="00AE48DD" w:rsidRPr="00C115B2" w:rsidRDefault="00AE48DD" w:rsidP="005B0E11">
            <w:pPr>
              <w:pStyle w:val="rowtabella0"/>
              <w:jc w:val="center"/>
              <w:rPr>
                <w:color w:val="002060"/>
              </w:rPr>
            </w:pPr>
            <w:r w:rsidRPr="00C11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9A71C" w14:textId="77777777" w:rsidR="00AE48DD" w:rsidRPr="00C115B2" w:rsidRDefault="00AE48DD" w:rsidP="005B0E11">
            <w:pPr>
              <w:pStyle w:val="rowtabella0"/>
              <w:jc w:val="center"/>
              <w:rPr>
                <w:color w:val="002060"/>
              </w:rPr>
            </w:pPr>
            <w:r w:rsidRPr="00C115B2">
              <w:rPr>
                <w:color w:val="002060"/>
              </w:rPr>
              <w:t>0</w:t>
            </w:r>
          </w:p>
        </w:tc>
      </w:tr>
      <w:tr w:rsidR="00AE48DD" w:rsidRPr="00C115B2" w14:paraId="4988A69C" w14:textId="77777777" w:rsidTr="005B0E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09D81" w14:textId="77777777" w:rsidR="00AE48DD" w:rsidRPr="00C115B2" w:rsidRDefault="00AE48DD" w:rsidP="005B0E11">
            <w:pPr>
              <w:pStyle w:val="rowtabella0"/>
              <w:rPr>
                <w:color w:val="002060"/>
                <w:lang w:val="en-US"/>
              </w:rPr>
            </w:pPr>
            <w:r w:rsidRPr="00C115B2">
              <w:rPr>
                <w:color w:val="002060"/>
                <w:lang w:val="en-U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75260"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01818"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94E27"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7E432"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A0437" w14:textId="77777777" w:rsidR="00AE48DD" w:rsidRPr="00C115B2" w:rsidRDefault="00AE48DD" w:rsidP="005B0E11">
            <w:pPr>
              <w:pStyle w:val="rowtabella0"/>
              <w:jc w:val="center"/>
              <w:rPr>
                <w:color w:val="002060"/>
              </w:rPr>
            </w:pPr>
            <w:r w:rsidRPr="00C11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98B5" w14:textId="77777777" w:rsidR="00AE48DD" w:rsidRPr="00C115B2" w:rsidRDefault="00AE48DD" w:rsidP="005B0E11">
            <w:pPr>
              <w:pStyle w:val="rowtabella0"/>
              <w:jc w:val="center"/>
              <w:rPr>
                <w:color w:val="002060"/>
              </w:rPr>
            </w:pPr>
            <w:r w:rsidRPr="00C11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F32B8" w14:textId="77777777" w:rsidR="00AE48DD" w:rsidRPr="00C115B2" w:rsidRDefault="00AE48DD" w:rsidP="005B0E11">
            <w:pPr>
              <w:pStyle w:val="rowtabella0"/>
              <w:jc w:val="center"/>
              <w:rPr>
                <w:color w:val="002060"/>
              </w:rPr>
            </w:pPr>
            <w:r w:rsidRPr="00C11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983F4" w14:textId="77777777" w:rsidR="00AE48DD" w:rsidRPr="00C115B2" w:rsidRDefault="00AE48DD" w:rsidP="005B0E11">
            <w:pPr>
              <w:pStyle w:val="rowtabella0"/>
              <w:jc w:val="center"/>
              <w:rPr>
                <w:color w:val="002060"/>
              </w:rPr>
            </w:pPr>
            <w:r w:rsidRPr="00C115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7E994" w14:textId="77777777" w:rsidR="00AE48DD" w:rsidRPr="00C115B2" w:rsidRDefault="00AE48DD" w:rsidP="005B0E11">
            <w:pPr>
              <w:pStyle w:val="rowtabella0"/>
              <w:jc w:val="center"/>
              <w:rPr>
                <w:color w:val="002060"/>
              </w:rPr>
            </w:pPr>
            <w:r w:rsidRPr="00C115B2">
              <w:rPr>
                <w:color w:val="002060"/>
              </w:rPr>
              <w:t>0</w:t>
            </w:r>
          </w:p>
        </w:tc>
      </w:tr>
      <w:tr w:rsidR="00AE48DD" w:rsidRPr="00C115B2" w14:paraId="0B96B343" w14:textId="77777777" w:rsidTr="005B0E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6C9254" w14:textId="77777777" w:rsidR="00AE48DD" w:rsidRPr="00C115B2" w:rsidRDefault="00AE48DD" w:rsidP="005B0E11">
            <w:pPr>
              <w:pStyle w:val="rowtabella0"/>
              <w:rPr>
                <w:color w:val="002060"/>
              </w:rPr>
            </w:pPr>
            <w:r w:rsidRPr="00C115B2">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66A52"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A269" w14:textId="77777777" w:rsidR="00AE48DD" w:rsidRPr="00C115B2" w:rsidRDefault="00AE48DD" w:rsidP="005B0E11">
            <w:pPr>
              <w:pStyle w:val="rowtabella0"/>
              <w:jc w:val="center"/>
              <w:rPr>
                <w:color w:val="002060"/>
              </w:rPr>
            </w:pPr>
            <w:r w:rsidRPr="00C11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848B8"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AABFC"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4C72E"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9E104"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A1DDD"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85EBB" w14:textId="77777777" w:rsidR="00AE48DD" w:rsidRPr="00C115B2" w:rsidRDefault="00AE48DD" w:rsidP="005B0E11">
            <w:pPr>
              <w:pStyle w:val="rowtabella0"/>
              <w:jc w:val="center"/>
              <w:rPr>
                <w:color w:val="002060"/>
              </w:rPr>
            </w:pPr>
            <w:r w:rsidRPr="00C11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715A8" w14:textId="77777777" w:rsidR="00AE48DD" w:rsidRPr="00C115B2" w:rsidRDefault="00AE48DD" w:rsidP="005B0E11">
            <w:pPr>
              <w:pStyle w:val="rowtabella0"/>
              <w:jc w:val="center"/>
              <w:rPr>
                <w:color w:val="002060"/>
              </w:rPr>
            </w:pPr>
            <w:r w:rsidRPr="00C115B2">
              <w:rPr>
                <w:color w:val="002060"/>
              </w:rPr>
              <w:t>0</w:t>
            </w:r>
          </w:p>
        </w:tc>
      </w:tr>
    </w:tbl>
    <w:p w14:paraId="2F67D407" w14:textId="77777777" w:rsidR="00AE48DD" w:rsidRPr="00C115B2" w:rsidRDefault="00AE48DD" w:rsidP="00AE48DD">
      <w:pPr>
        <w:pStyle w:val="breakline"/>
        <w:jc w:val="center"/>
        <w:rPr>
          <w:rFonts w:ascii="Arial" w:hAnsi="Arial" w:cs="Arial"/>
          <w:b/>
          <w:bCs/>
          <w:color w:val="002060"/>
        </w:rPr>
      </w:pPr>
    </w:p>
    <w:p w14:paraId="3D3DDD58" w14:textId="77777777" w:rsidR="00AE48DD" w:rsidRPr="00C115B2" w:rsidRDefault="00AE48DD" w:rsidP="00AE48DD">
      <w:pPr>
        <w:pStyle w:val="breakline"/>
        <w:jc w:val="center"/>
        <w:rPr>
          <w:color w:val="002060"/>
        </w:rPr>
      </w:pPr>
      <w:r w:rsidRPr="00C115B2">
        <w:rPr>
          <w:rFonts w:ascii="Arial" w:hAnsi="Arial" w:cs="Arial"/>
          <w:b/>
          <w:bCs/>
          <w:color w:val="002060"/>
          <w:sz w:val="36"/>
          <w:szCs w:val="36"/>
        </w:rPr>
        <w:t>PROGRAMMA GARE</w:t>
      </w:r>
    </w:p>
    <w:p w14:paraId="096159C8" w14:textId="77777777" w:rsidR="00AE48DD" w:rsidRPr="00C115B2" w:rsidRDefault="00AE48DD" w:rsidP="00AE48DD">
      <w:pPr>
        <w:pStyle w:val="breakline"/>
        <w:rPr>
          <w:color w:val="002060"/>
        </w:rPr>
      </w:pPr>
    </w:p>
    <w:p w14:paraId="76BDF4D7" w14:textId="77777777" w:rsidR="00AE48DD" w:rsidRPr="00C115B2" w:rsidRDefault="00AE48DD" w:rsidP="00AE48DD">
      <w:pPr>
        <w:pStyle w:val="sottotitolocampionato10"/>
        <w:rPr>
          <w:color w:val="002060"/>
        </w:rPr>
      </w:pPr>
      <w:r w:rsidRPr="00C115B2">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5"/>
        <w:gridCol w:w="385"/>
        <w:gridCol w:w="898"/>
        <w:gridCol w:w="1176"/>
        <w:gridCol w:w="1547"/>
        <w:gridCol w:w="1571"/>
      </w:tblGrid>
      <w:tr w:rsidR="00AE48DD" w:rsidRPr="00C115B2" w14:paraId="4303D26D"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6DC3B"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BB4A7"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E2FD5"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DA499"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0271F"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9C12C"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47546"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725837BC"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AC6AD4" w14:textId="77777777" w:rsidR="00AE48DD" w:rsidRPr="00C115B2" w:rsidRDefault="00AE48DD" w:rsidP="005B0E11">
            <w:pPr>
              <w:pStyle w:val="rowtabella0"/>
              <w:rPr>
                <w:color w:val="002060"/>
              </w:rPr>
            </w:pPr>
            <w:r w:rsidRPr="00C115B2">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B0893" w14:textId="77777777" w:rsidR="00AE48DD" w:rsidRPr="00C115B2" w:rsidRDefault="00AE48DD" w:rsidP="005B0E11">
            <w:pPr>
              <w:pStyle w:val="rowtabella0"/>
              <w:rPr>
                <w:color w:val="002060"/>
              </w:rPr>
            </w:pPr>
            <w:r w:rsidRPr="00C115B2">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4ED22" w14:textId="77777777" w:rsidR="00AE48DD" w:rsidRPr="00C115B2" w:rsidRDefault="00AE48DD" w:rsidP="005B0E11">
            <w:pPr>
              <w:pStyle w:val="rowtabella0"/>
              <w:jc w:val="center"/>
              <w:rPr>
                <w:color w:val="002060"/>
              </w:rPr>
            </w:pPr>
            <w:r w:rsidRPr="00C115B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A0341" w14:textId="77777777" w:rsidR="00AE48DD" w:rsidRPr="00C115B2" w:rsidRDefault="00AE48DD" w:rsidP="005B0E11">
            <w:pPr>
              <w:pStyle w:val="rowtabella0"/>
              <w:rPr>
                <w:color w:val="002060"/>
              </w:rPr>
            </w:pPr>
            <w:r w:rsidRPr="00C115B2">
              <w:rPr>
                <w:color w:val="002060"/>
              </w:rPr>
              <w:t>05/03/2023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B762F" w14:textId="77777777" w:rsidR="00AE48DD" w:rsidRPr="00C115B2" w:rsidRDefault="00AE48DD" w:rsidP="005B0E11">
            <w:pPr>
              <w:pStyle w:val="rowtabella0"/>
              <w:rPr>
                <w:color w:val="002060"/>
              </w:rPr>
            </w:pPr>
            <w:r w:rsidRPr="00C115B2">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1AAF0" w14:textId="77777777" w:rsidR="00AE48DD" w:rsidRPr="00C115B2" w:rsidRDefault="00AE48DD" w:rsidP="005B0E11">
            <w:pPr>
              <w:pStyle w:val="rowtabella0"/>
              <w:rPr>
                <w:color w:val="002060"/>
              </w:rPr>
            </w:pPr>
            <w:r w:rsidRPr="00C115B2">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79190" w14:textId="77777777" w:rsidR="00AE48DD" w:rsidRPr="00C115B2" w:rsidRDefault="00AE48DD" w:rsidP="005B0E11">
            <w:pPr>
              <w:pStyle w:val="rowtabella0"/>
              <w:rPr>
                <w:color w:val="002060"/>
              </w:rPr>
            </w:pPr>
            <w:r w:rsidRPr="00C115B2">
              <w:rPr>
                <w:color w:val="002060"/>
              </w:rPr>
              <w:t>VIA FRATELLI CERVI</w:t>
            </w:r>
          </w:p>
        </w:tc>
      </w:tr>
      <w:tr w:rsidR="00AE48DD" w:rsidRPr="00C115B2" w14:paraId="0559DACD"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5F178A" w14:textId="77777777" w:rsidR="00AE48DD" w:rsidRPr="00C115B2" w:rsidRDefault="00AE48DD" w:rsidP="005B0E11">
            <w:pPr>
              <w:pStyle w:val="rowtabella0"/>
              <w:rPr>
                <w:color w:val="002060"/>
              </w:rPr>
            </w:pPr>
            <w:r w:rsidRPr="00C115B2">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16E6DF" w14:textId="77777777" w:rsidR="00AE48DD" w:rsidRPr="00C115B2" w:rsidRDefault="00AE48DD" w:rsidP="005B0E11">
            <w:pPr>
              <w:pStyle w:val="rowtabella0"/>
              <w:rPr>
                <w:color w:val="002060"/>
              </w:rPr>
            </w:pPr>
            <w:r w:rsidRPr="00C115B2">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A3B567" w14:textId="77777777" w:rsidR="00AE48DD" w:rsidRPr="00C115B2" w:rsidRDefault="00AE48DD" w:rsidP="005B0E11">
            <w:pPr>
              <w:pStyle w:val="rowtabella0"/>
              <w:jc w:val="center"/>
              <w:rPr>
                <w:color w:val="002060"/>
              </w:rPr>
            </w:pPr>
            <w:r w:rsidRPr="00C115B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7319B2" w14:textId="77777777" w:rsidR="00AE48DD" w:rsidRPr="00C115B2" w:rsidRDefault="00AE48DD" w:rsidP="005B0E11">
            <w:pPr>
              <w:pStyle w:val="rowtabella0"/>
              <w:rPr>
                <w:color w:val="002060"/>
              </w:rPr>
            </w:pPr>
            <w:r w:rsidRPr="00C115B2">
              <w:rPr>
                <w:color w:val="002060"/>
              </w:rPr>
              <w:t>05/03/2023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AD7D15" w14:textId="77777777" w:rsidR="00AE48DD" w:rsidRPr="00C115B2" w:rsidRDefault="00AE48DD" w:rsidP="005B0E11">
            <w:pPr>
              <w:pStyle w:val="rowtabella0"/>
              <w:rPr>
                <w:color w:val="002060"/>
              </w:rPr>
            </w:pPr>
            <w:r w:rsidRPr="00C115B2">
              <w:rPr>
                <w:color w:val="002060"/>
              </w:rPr>
              <w:t>5255 PALLONE GEODETICO "CIOMMEI"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A46A0B" w14:textId="77777777" w:rsidR="00AE48DD" w:rsidRPr="00C115B2" w:rsidRDefault="00AE48DD" w:rsidP="005B0E11">
            <w:pPr>
              <w:pStyle w:val="rowtabella0"/>
              <w:rPr>
                <w:color w:val="002060"/>
              </w:rPr>
            </w:pPr>
            <w:r w:rsidRPr="00C115B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84F28D" w14:textId="77777777" w:rsidR="00AE48DD" w:rsidRPr="00C115B2" w:rsidRDefault="00AE48DD" w:rsidP="005B0E11">
            <w:pPr>
              <w:pStyle w:val="rowtabella0"/>
              <w:rPr>
                <w:color w:val="002060"/>
              </w:rPr>
            </w:pPr>
            <w:r w:rsidRPr="00C115B2">
              <w:rPr>
                <w:color w:val="002060"/>
              </w:rPr>
              <w:t>VIA WEBER - ZONA STICCHI</w:t>
            </w:r>
          </w:p>
        </w:tc>
      </w:tr>
      <w:tr w:rsidR="00AE48DD" w:rsidRPr="00C115B2" w14:paraId="344AF997"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2B9A33" w14:textId="77777777" w:rsidR="00AE48DD" w:rsidRPr="00C115B2" w:rsidRDefault="00AE48DD" w:rsidP="005B0E11">
            <w:pPr>
              <w:pStyle w:val="rowtabella0"/>
              <w:rPr>
                <w:color w:val="002060"/>
              </w:rPr>
            </w:pPr>
            <w:r w:rsidRPr="00C115B2">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78B6B" w14:textId="77777777" w:rsidR="00AE48DD" w:rsidRPr="00C115B2" w:rsidRDefault="00AE48DD" w:rsidP="005B0E11">
            <w:pPr>
              <w:pStyle w:val="rowtabella0"/>
              <w:rPr>
                <w:color w:val="002060"/>
              </w:rPr>
            </w:pPr>
            <w:r w:rsidRPr="00C115B2">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3C4921" w14:textId="77777777" w:rsidR="00AE48DD" w:rsidRPr="00C115B2" w:rsidRDefault="00AE48DD" w:rsidP="005B0E11">
            <w:pPr>
              <w:pStyle w:val="rowtabella0"/>
              <w:jc w:val="center"/>
              <w:rPr>
                <w:color w:val="002060"/>
              </w:rPr>
            </w:pPr>
            <w:r w:rsidRPr="00C115B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E7F35" w14:textId="77777777" w:rsidR="00AE48DD" w:rsidRPr="00C115B2" w:rsidRDefault="00AE48DD" w:rsidP="005B0E11">
            <w:pPr>
              <w:pStyle w:val="rowtabella0"/>
              <w:rPr>
                <w:color w:val="002060"/>
              </w:rPr>
            </w:pPr>
            <w:r w:rsidRPr="00C115B2">
              <w:rPr>
                <w:color w:val="002060"/>
              </w:rPr>
              <w:t>05/03/2023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2F6C9" w14:textId="77777777" w:rsidR="00AE48DD" w:rsidRPr="00C115B2" w:rsidRDefault="00AE48DD" w:rsidP="005B0E11">
            <w:pPr>
              <w:pStyle w:val="rowtabella0"/>
              <w:rPr>
                <w:color w:val="002060"/>
              </w:rPr>
            </w:pPr>
            <w:r w:rsidRPr="00C115B2">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25164" w14:textId="77777777" w:rsidR="00AE48DD" w:rsidRPr="00C115B2" w:rsidRDefault="00AE48DD" w:rsidP="005B0E11">
            <w:pPr>
              <w:pStyle w:val="rowtabella0"/>
              <w:rPr>
                <w:color w:val="002060"/>
              </w:rPr>
            </w:pPr>
            <w:r w:rsidRPr="00C115B2">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93109" w14:textId="77777777" w:rsidR="00AE48DD" w:rsidRPr="00C115B2" w:rsidRDefault="00AE48DD" w:rsidP="005B0E11">
            <w:pPr>
              <w:pStyle w:val="rowtabella0"/>
              <w:rPr>
                <w:color w:val="002060"/>
              </w:rPr>
            </w:pPr>
            <w:r w:rsidRPr="00C115B2">
              <w:rPr>
                <w:color w:val="002060"/>
              </w:rPr>
              <w:t>LOC.MONTEROCCO VIA A.MANCINI</w:t>
            </w:r>
          </w:p>
        </w:tc>
      </w:tr>
    </w:tbl>
    <w:p w14:paraId="3B55EF18" w14:textId="77777777" w:rsidR="00AE48DD" w:rsidRPr="00C115B2" w:rsidRDefault="00AE48DD" w:rsidP="00AE48DD">
      <w:pPr>
        <w:pStyle w:val="breakline"/>
        <w:rPr>
          <w:rFonts w:eastAsiaTheme="minorEastAsia"/>
          <w:color w:val="002060"/>
        </w:rPr>
      </w:pPr>
    </w:p>
    <w:p w14:paraId="6AC2525E" w14:textId="77777777" w:rsidR="00AE48DD" w:rsidRPr="00C115B2" w:rsidRDefault="00AE48DD" w:rsidP="00AE48DD">
      <w:pPr>
        <w:pStyle w:val="breakline"/>
        <w:rPr>
          <w:color w:val="002060"/>
        </w:rPr>
      </w:pPr>
    </w:p>
    <w:p w14:paraId="3BDEDA82" w14:textId="77777777" w:rsidR="00AE48DD" w:rsidRPr="00C115B2" w:rsidRDefault="00AE48DD" w:rsidP="00AE48DD">
      <w:pPr>
        <w:pStyle w:val="breakline"/>
        <w:rPr>
          <w:color w:val="002060"/>
        </w:rPr>
      </w:pPr>
    </w:p>
    <w:p w14:paraId="6F717874" w14:textId="77777777" w:rsidR="00AE48DD" w:rsidRPr="00C115B2" w:rsidRDefault="00AE48DD" w:rsidP="00AE48DD">
      <w:pPr>
        <w:pStyle w:val="sottotitolocampionato10"/>
        <w:rPr>
          <w:color w:val="002060"/>
        </w:rPr>
      </w:pPr>
      <w:r w:rsidRPr="00C115B2">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AE48DD" w:rsidRPr="00C115B2" w14:paraId="0708069B"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6E210"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B7D9E"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EEF56"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0A763"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23F14"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AD25C"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4E312"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204255BD"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F20C59" w14:textId="77777777" w:rsidR="00AE48DD" w:rsidRPr="00C115B2" w:rsidRDefault="00AE48DD" w:rsidP="005B0E11">
            <w:pPr>
              <w:pStyle w:val="rowtabella0"/>
              <w:rPr>
                <w:color w:val="002060"/>
              </w:rPr>
            </w:pPr>
            <w:r w:rsidRPr="00C115B2">
              <w:rPr>
                <w:color w:val="002060"/>
              </w:rPr>
              <w:t>AMICI DEL CENTROSOCIOsq.B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D09A55" w14:textId="77777777" w:rsidR="00AE48DD" w:rsidRPr="00C115B2" w:rsidRDefault="00AE48DD" w:rsidP="005B0E11">
            <w:pPr>
              <w:pStyle w:val="rowtabella0"/>
              <w:rPr>
                <w:color w:val="002060"/>
              </w:rPr>
            </w:pPr>
            <w:r w:rsidRPr="00C115B2">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BD8D37" w14:textId="77777777" w:rsidR="00AE48DD" w:rsidRPr="00C115B2" w:rsidRDefault="00AE48DD" w:rsidP="005B0E11">
            <w:pPr>
              <w:pStyle w:val="rowtabella0"/>
              <w:jc w:val="center"/>
              <w:rPr>
                <w:color w:val="002060"/>
              </w:rPr>
            </w:pPr>
            <w:r w:rsidRPr="00C115B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F44C1" w14:textId="77777777" w:rsidR="00AE48DD" w:rsidRPr="00C115B2" w:rsidRDefault="00AE48DD" w:rsidP="005B0E11">
            <w:pPr>
              <w:pStyle w:val="rowtabella0"/>
              <w:rPr>
                <w:color w:val="002060"/>
              </w:rPr>
            </w:pPr>
            <w:r w:rsidRPr="00C115B2">
              <w:rPr>
                <w:color w:val="002060"/>
              </w:rPr>
              <w:t>05/03/2023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D8EC8" w14:textId="77777777" w:rsidR="00AE48DD" w:rsidRPr="00C115B2" w:rsidRDefault="00AE48DD" w:rsidP="005B0E11">
            <w:pPr>
              <w:pStyle w:val="rowtabella0"/>
              <w:rPr>
                <w:color w:val="002060"/>
              </w:rPr>
            </w:pPr>
            <w:r w:rsidRPr="00C115B2">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B735D" w14:textId="77777777" w:rsidR="00AE48DD" w:rsidRPr="00C115B2" w:rsidRDefault="00AE48DD" w:rsidP="005B0E11">
            <w:pPr>
              <w:pStyle w:val="rowtabella0"/>
              <w:rPr>
                <w:color w:val="002060"/>
              </w:rPr>
            </w:pPr>
            <w:r w:rsidRPr="00C115B2">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C56F0F" w14:textId="77777777" w:rsidR="00AE48DD" w:rsidRPr="00C115B2" w:rsidRDefault="00AE48DD" w:rsidP="005B0E11">
            <w:pPr>
              <w:pStyle w:val="rowtabella0"/>
              <w:rPr>
                <w:color w:val="002060"/>
              </w:rPr>
            </w:pPr>
            <w:r w:rsidRPr="00C115B2">
              <w:rPr>
                <w:color w:val="002060"/>
              </w:rPr>
              <w:t>VIA AMATO</w:t>
            </w:r>
          </w:p>
        </w:tc>
      </w:tr>
      <w:tr w:rsidR="00AE48DD" w:rsidRPr="00C115B2" w14:paraId="3D21961D"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DFEB7C" w14:textId="77777777" w:rsidR="00AE48DD" w:rsidRPr="00C115B2" w:rsidRDefault="00AE48DD" w:rsidP="005B0E11">
            <w:pPr>
              <w:pStyle w:val="rowtabella0"/>
              <w:rPr>
                <w:color w:val="002060"/>
              </w:rPr>
            </w:pPr>
            <w:r w:rsidRPr="00C115B2">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59B3E3" w14:textId="77777777" w:rsidR="00AE48DD" w:rsidRPr="00C115B2" w:rsidRDefault="00AE48DD" w:rsidP="005B0E11">
            <w:pPr>
              <w:pStyle w:val="rowtabella0"/>
              <w:rPr>
                <w:color w:val="002060"/>
              </w:rPr>
            </w:pPr>
            <w:r w:rsidRPr="00C115B2">
              <w:rPr>
                <w:color w:val="002060"/>
              </w:rPr>
              <w:t>TAVERNELLE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56DC04" w14:textId="77777777" w:rsidR="00AE48DD" w:rsidRPr="00C115B2" w:rsidRDefault="00AE48DD" w:rsidP="005B0E11">
            <w:pPr>
              <w:pStyle w:val="rowtabella0"/>
              <w:jc w:val="center"/>
              <w:rPr>
                <w:color w:val="002060"/>
              </w:rPr>
            </w:pPr>
            <w:r w:rsidRPr="00C115B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43430C" w14:textId="77777777" w:rsidR="00AE48DD" w:rsidRPr="00C115B2" w:rsidRDefault="00AE48DD" w:rsidP="005B0E11">
            <w:pPr>
              <w:pStyle w:val="rowtabella0"/>
              <w:rPr>
                <w:color w:val="002060"/>
              </w:rPr>
            </w:pPr>
            <w:r w:rsidRPr="00C115B2">
              <w:rPr>
                <w:color w:val="002060"/>
              </w:rPr>
              <w:t>05/03/2023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6FE2AC" w14:textId="77777777" w:rsidR="00AE48DD" w:rsidRPr="00C115B2" w:rsidRDefault="00AE48DD" w:rsidP="005B0E11">
            <w:pPr>
              <w:pStyle w:val="rowtabella0"/>
              <w:rPr>
                <w:color w:val="002060"/>
              </w:rPr>
            </w:pPr>
            <w:r w:rsidRPr="00C115B2">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7CCFB" w14:textId="77777777" w:rsidR="00AE48DD" w:rsidRPr="00C115B2" w:rsidRDefault="00AE48DD" w:rsidP="005B0E11">
            <w:pPr>
              <w:pStyle w:val="rowtabella0"/>
              <w:rPr>
                <w:color w:val="002060"/>
              </w:rPr>
            </w:pPr>
            <w:r w:rsidRPr="00C115B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5FAAA0" w14:textId="77777777" w:rsidR="00AE48DD" w:rsidRPr="00C115B2" w:rsidRDefault="00AE48DD" w:rsidP="005B0E11">
            <w:pPr>
              <w:pStyle w:val="rowtabella0"/>
              <w:rPr>
                <w:color w:val="002060"/>
              </w:rPr>
            </w:pPr>
            <w:r w:rsidRPr="00C115B2">
              <w:rPr>
                <w:color w:val="002060"/>
              </w:rPr>
              <w:t>VIA ANTONIO ROSMINI 22/B</w:t>
            </w:r>
          </w:p>
        </w:tc>
      </w:tr>
      <w:tr w:rsidR="00AE48DD" w:rsidRPr="00C115B2" w14:paraId="64DE0274"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88B625" w14:textId="77777777" w:rsidR="00AE48DD" w:rsidRPr="00C115B2" w:rsidRDefault="00AE48DD" w:rsidP="005B0E11">
            <w:pPr>
              <w:pStyle w:val="rowtabella0"/>
              <w:rPr>
                <w:color w:val="002060"/>
              </w:rPr>
            </w:pPr>
            <w:r w:rsidRPr="00C115B2">
              <w:rPr>
                <w:color w:val="002060"/>
              </w:rPr>
              <w:lastRenderedPageBreak/>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C07A97" w14:textId="77777777" w:rsidR="00AE48DD" w:rsidRPr="00C115B2" w:rsidRDefault="00AE48DD" w:rsidP="005B0E11">
            <w:pPr>
              <w:pStyle w:val="rowtabella0"/>
              <w:rPr>
                <w:color w:val="002060"/>
              </w:rPr>
            </w:pPr>
            <w:r w:rsidRPr="00C115B2">
              <w:rPr>
                <w:color w:val="002060"/>
              </w:rPr>
              <w:t>ITALSERVICE C5 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BC1D4" w14:textId="77777777" w:rsidR="00AE48DD" w:rsidRPr="00C115B2" w:rsidRDefault="00AE48DD" w:rsidP="005B0E11">
            <w:pPr>
              <w:pStyle w:val="rowtabella0"/>
              <w:jc w:val="center"/>
              <w:rPr>
                <w:color w:val="002060"/>
              </w:rPr>
            </w:pPr>
            <w:r w:rsidRPr="00C115B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7CD16" w14:textId="77777777" w:rsidR="00AE48DD" w:rsidRPr="00C115B2" w:rsidRDefault="00AE48DD" w:rsidP="005B0E11">
            <w:pPr>
              <w:pStyle w:val="rowtabella0"/>
              <w:rPr>
                <w:color w:val="002060"/>
              </w:rPr>
            </w:pPr>
            <w:r w:rsidRPr="00C115B2">
              <w:rPr>
                <w:color w:val="002060"/>
              </w:rPr>
              <w:t>05/03/2023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3B48F" w14:textId="77777777" w:rsidR="00AE48DD" w:rsidRPr="00C115B2" w:rsidRDefault="00AE48DD" w:rsidP="005B0E11">
            <w:pPr>
              <w:pStyle w:val="rowtabella0"/>
              <w:rPr>
                <w:color w:val="002060"/>
              </w:rPr>
            </w:pPr>
            <w:r w:rsidRPr="00C115B2">
              <w:rPr>
                <w:color w:val="002060"/>
              </w:rPr>
              <w:t>5472 CAMPO SCOPERTO C5 LUCREZIA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2BDA0" w14:textId="77777777" w:rsidR="00AE48DD" w:rsidRPr="00C115B2" w:rsidRDefault="00AE48DD" w:rsidP="005B0E11">
            <w:pPr>
              <w:pStyle w:val="rowtabella0"/>
              <w:rPr>
                <w:color w:val="002060"/>
              </w:rPr>
            </w:pPr>
            <w:r w:rsidRPr="00C115B2">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15746" w14:textId="77777777" w:rsidR="00AE48DD" w:rsidRPr="00C115B2" w:rsidRDefault="00AE48DD" w:rsidP="005B0E11">
            <w:pPr>
              <w:pStyle w:val="rowtabella0"/>
              <w:rPr>
                <w:color w:val="002060"/>
              </w:rPr>
            </w:pPr>
            <w:r w:rsidRPr="00C115B2">
              <w:rPr>
                <w:color w:val="002060"/>
              </w:rPr>
              <w:t>VIA MIA MARTINI</w:t>
            </w:r>
          </w:p>
        </w:tc>
      </w:tr>
    </w:tbl>
    <w:p w14:paraId="3410F6CE" w14:textId="77777777" w:rsidR="00AE48DD" w:rsidRPr="00C115B2" w:rsidRDefault="00AE48DD" w:rsidP="00AE48DD">
      <w:pPr>
        <w:pStyle w:val="breakline"/>
        <w:rPr>
          <w:rFonts w:eastAsiaTheme="minorEastAsia"/>
          <w:color w:val="002060"/>
        </w:rPr>
      </w:pPr>
    </w:p>
    <w:p w14:paraId="09D90E70" w14:textId="77777777" w:rsidR="00AE48DD" w:rsidRPr="00C115B2" w:rsidRDefault="00AE48DD" w:rsidP="00AE48DD">
      <w:pPr>
        <w:pStyle w:val="breakline"/>
        <w:rPr>
          <w:color w:val="002060"/>
        </w:rPr>
      </w:pPr>
    </w:p>
    <w:p w14:paraId="670B8ABE" w14:textId="77777777" w:rsidR="00AE48DD" w:rsidRPr="00C115B2" w:rsidRDefault="00AE48DD" w:rsidP="00AE48DD">
      <w:pPr>
        <w:pStyle w:val="breakline"/>
        <w:rPr>
          <w:color w:val="002060"/>
        </w:rPr>
      </w:pPr>
    </w:p>
    <w:p w14:paraId="40D693BC" w14:textId="77777777" w:rsidR="00AE48DD" w:rsidRPr="00C115B2" w:rsidRDefault="00AE48DD" w:rsidP="00AE48DD">
      <w:pPr>
        <w:pStyle w:val="sottotitolocampionato10"/>
        <w:rPr>
          <w:color w:val="002060"/>
        </w:rPr>
      </w:pPr>
      <w:r w:rsidRPr="00C115B2">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11"/>
        <w:gridCol w:w="385"/>
        <w:gridCol w:w="898"/>
        <w:gridCol w:w="1175"/>
        <w:gridCol w:w="1552"/>
        <w:gridCol w:w="1543"/>
      </w:tblGrid>
      <w:tr w:rsidR="00AE48DD" w:rsidRPr="00C115B2" w14:paraId="33BDD667"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E5EAE"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2E25A"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23F76"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95527"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4975A"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F3DE5"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6711A"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68435EE3" w14:textId="77777777" w:rsidTr="005B0E11">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D6ECE3" w14:textId="77777777" w:rsidR="00AE48DD" w:rsidRPr="00C115B2" w:rsidRDefault="00AE48DD" w:rsidP="005B0E11">
            <w:pPr>
              <w:pStyle w:val="rowtabella0"/>
              <w:rPr>
                <w:color w:val="002060"/>
              </w:rPr>
            </w:pPr>
            <w:r w:rsidRPr="00C115B2">
              <w:rPr>
                <w:color w:val="002060"/>
              </w:rPr>
              <w:t>CSI GAUDIO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A6E2D" w14:textId="77777777" w:rsidR="00AE48DD" w:rsidRPr="00C115B2" w:rsidRDefault="00AE48DD" w:rsidP="005B0E11">
            <w:pPr>
              <w:pStyle w:val="rowtabella0"/>
              <w:rPr>
                <w:color w:val="002060"/>
              </w:rPr>
            </w:pPr>
            <w:r w:rsidRPr="00C115B2">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1602F" w14:textId="77777777" w:rsidR="00AE48DD" w:rsidRPr="00C115B2" w:rsidRDefault="00AE48DD" w:rsidP="005B0E11">
            <w:pPr>
              <w:pStyle w:val="rowtabella0"/>
              <w:jc w:val="center"/>
              <w:rPr>
                <w:color w:val="002060"/>
              </w:rPr>
            </w:pPr>
            <w:r w:rsidRPr="00C115B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3A884" w14:textId="77777777" w:rsidR="00AE48DD" w:rsidRPr="00C115B2" w:rsidRDefault="00AE48DD" w:rsidP="005B0E11">
            <w:pPr>
              <w:pStyle w:val="rowtabella0"/>
              <w:rPr>
                <w:color w:val="002060"/>
              </w:rPr>
            </w:pPr>
            <w:r w:rsidRPr="00C115B2">
              <w:rPr>
                <w:color w:val="002060"/>
              </w:rPr>
              <w:t>04/03/2023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4A7B2" w14:textId="77777777" w:rsidR="00AE48DD" w:rsidRPr="00C115B2" w:rsidRDefault="00AE48DD" w:rsidP="005B0E11">
            <w:pPr>
              <w:pStyle w:val="rowtabella0"/>
              <w:rPr>
                <w:color w:val="002060"/>
              </w:rPr>
            </w:pPr>
            <w:r w:rsidRPr="00C115B2">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2260A" w14:textId="77777777" w:rsidR="00AE48DD" w:rsidRPr="00C115B2" w:rsidRDefault="00AE48DD" w:rsidP="005B0E11">
            <w:pPr>
              <w:pStyle w:val="rowtabella0"/>
              <w:rPr>
                <w:color w:val="002060"/>
              </w:rPr>
            </w:pPr>
            <w:r w:rsidRPr="00C115B2">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A2753" w14:textId="77777777" w:rsidR="00AE48DD" w:rsidRPr="00C115B2" w:rsidRDefault="00AE48DD" w:rsidP="005B0E11">
            <w:pPr>
              <w:pStyle w:val="rowtabella0"/>
              <w:rPr>
                <w:color w:val="002060"/>
              </w:rPr>
            </w:pPr>
            <w:r w:rsidRPr="00C115B2">
              <w:rPr>
                <w:color w:val="002060"/>
              </w:rPr>
              <w:t>VIA DEI TESSITORI</w:t>
            </w:r>
          </w:p>
        </w:tc>
      </w:tr>
      <w:tr w:rsidR="00AE48DD" w:rsidRPr="00C115B2" w14:paraId="573B5F9E"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9C0C18" w14:textId="77777777" w:rsidR="00AE48DD" w:rsidRPr="00C115B2" w:rsidRDefault="00AE48DD" w:rsidP="005B0E11">
            <w:pPr>
              <w:pStyle w:val="rowtabella0"/>
              <w:rPr>
                <w:color w:val="002060"/>
              </w:rPr>
            </w:pPr>
            <w:r w:rsidRPr="00C115B2">
              <w:rPr>
                <w:color w:val="002060"/>
              </w:rPr>
              <w:t>A.V.I.S.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88E88F" w14:textId="77777777" w:rsidR="00AE48DD" w:rsidRPr="00C115B2" w:rsidRDefault="00AE48DD" w:rsidP="005B0E11">
            <w:pPr>
              <w:pStyle w:val="rowtabella0"/>
              <w:rPr>
                <w:color w:val="002060"/>
              </w:rPr>
            </w:pPr>
            <w:r w:rsidRPr="00C115B2">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4E88E6" w14:textId="77777777" w:rsidR="00AE48DD" w:rsidRPr="00C115B2" w:rsidRDefault="00AE48DD" w:rsidP="005B0E11">
            <w:pPr>
              <w:pStyle w:val="rowtabella0"/>
              <w:jc w:val="center"/>
              <w:rPr>
                <w:color w:val="002060"/>
              </w:rPr>
            </w:pPr>
            <w:r w:rsidRPr="00C115B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E695F4" w14:textId="77777777" w:rsidR="00AE48DD" w:rsidRPr="00C115B2" w:rsidRDefault="00AE48DD" w:rsidP="005B0E11">
            <w:pPr>
              <w:pStyle w:val="rowtabella0"/>
              <w:rPr>
                <w:color w:val="002060"/>
              </w:rPr>
            </w:pPr>
            <w:r w:rsidRPr="00C115B2">
              <w:rPr>
                <w:color w:val="002060"/>
              </w:rPr>
              <w:t>05/03/2023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138688" w14:textId="77777777" w:rsidR="00AE48DD" w:rsidRPr="00C115B2" w:rsidRDefault="00AE48DD" w:rsidP="005B0E11">
            <w:pPr>
              <w:pStyle w:val="rowtabella0"/>
              <w:rPr>
                <w:color w:val="002060"/>
              </w:rPr>
            </w:pPr>
            <w:r w:rsidRPr="00C115B2">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1D07E5" w14:textId="77777777" w:rsidR="00AE48DD" w:rsidRPr="00C115B2" w:rsidRDefault="00AE48DD" w:rsidP="005B0E11">
            <w:pPr>
              <w:pStyle w:val="rowtabella0"/>
              <w:rPr>
                <w:color w:val="002060"/>
              </w:rPr>
            </w:pPr>
            <w:r w:rsidRPr="00C115B2">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C492A9" w14:textId="77777777" w:rsidR="00AE48DD" w:rsidRPr="00C115B2" w:rsidRDefault="00AE48DD" w:rsidP="005B0E11">
            <w:pPr>
              <w:pStyle w:val="rowtabella0"/>
              <w:rPr>
                <w:color w:val="002060"/>
              </w:rPr>
            </w:pPr>
            <w:r w:rsidRPr="00C115B2">
              <w:rPr>
                <w:color w:val="002060"/>
              </w:rPr>
              <w:t>VIA FONTE ABECETO, 4</w:t>
            </w:r>
          </w:p>
        </w:tc>
      </w:tr>
      <w:tr w:rsidR="00AE48DD" w:rsidRPr="00C115B2" w14:paraId="1A76500A" w14:textId="77777777" w:rsidTr="005B0E11">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D024EA" w14:textId="77777777" w:rsidR="00AE48DD" w:rsidRPr="00C115B2" w:rsidRDefault="00AE48DD" w:rsidP="005B0E11">
            <w:pPr>
              <w:pStyle w:val="rowtabella0"/>
              <w:rPr>
                <w:color w:val="002060"/>
              </w:rPr>
            </w:pPr>
            <w:r w:rsidRPr="00C115B2">
              <w:rPr>
                <w:color w:val="002060"/>
              </w:rPr>
              <w:t>FOOTBALLCLUBREAL MONTALTO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24E9CB" w14:textId="77777777" w:rsidR="00AE48DD" w:rsidRPr="00C115B2" w:rsidRDefault="00AE48DD" w:rsidP="005B0E11">
            <w:pPr>
              <w:pStyle w:val="rowtabella0"/>
              <w:rPr>
                <w:color w:val="002060"/>
              </w:rPr>
            </w:pPr>
            <w:r w:rsidRPr="00C115B2">
              <w:rPr>
                <w:color w:val="002060"/>
              </w:rPr>
              <w:t>VIRTUS FORTITUDO 1950 SSD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29E0D7" w14:textId="77777777" w:rsidR="00AE48DD" w:rsidRPr="00C115B2" w:rsidRDefault="00AE48DD" w:rsidP="005B0E11">
            <w:pPr>
              <w:pStyle w:val="rowtabella0"/>
              <w:jc w:val="center"/>
              <w:rPr>
                <w:color w:val="002060"/>
              </w:rPr>
            </w:pPr>
            <w:r w:rsidRPr="00C115B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A39EFA" w14:textId="77777777" w:rsidR="00AE48DD" w:rsidRPr="00C115B2" w:rsidRDefault="00AE48DD" w:rsidP="005B0E11">
            <w:pPr>
              <w:pStyle w:val="rowtabella0"/>
              <w:rPr>
                <w:color w:val="002060"/>
              </w:rPr>
            </w:pPr>
            <w:r w:rsidRPr="00C115B2">
              <w:rPr>
                <w:color w:val="002060"/>
              </w:rPr>
              <w:t>05/03/2023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16B4DC" w14:textId="77777777" w:rsidR="00AE48DD" w:rsidRPr="00C115B2" w:rsidRDefault="00AE48DD" w:rsidP="005B0E11">
            <w:pPr>
              <w:pStyle w:val="rowtabella0"/>
              <w:rPr>
                <w:color w:val="002060"/>
              </w:rPr>
            </w:pPr>
            <w:r w:rsidRPr="00C115B2">
              <w:rPr>
                <w:color w:val="002060"/>
              </w:rPr>
              <w:t>5739 CAMPO C5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25462D" w14:textId="77777777" w:rsidR="00AE48DD" w:rsidRPr="00C115B2" w:rsidRDefault="00AE48DD" w:rsidP="005B0E11">
            <w:pPr>
              <w:pStyle w:val="rowtabella0"/>
              <w:rPr>
                <w:color w:val="002060"/>
              </w:rPr>
            </w:pPr>
            <w:r w:rsidRPr="00C115B2">
              <w:rPr>
                <w:color w:val="002060"/>
              </w:rPr>
              <w:t>MONTALTO DELLE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01CF32" w14:textId="77777777" w:rsidR="00AE48DD" w:rsidRPr="00C115B2" w:rsidRDefault="00AE48DD" w:rsidP="005B0E11">
            <w:pPr>
              <w:pStyle w:val="rowtabella0"/>
              <w:rPr>
                <w:color w:val="002060"/>
              </w:rPr>
            </w:pPr>
            <w:r w:rsidRPr="00C115B2">
              <w:rPr>
                <w:color w:val="002060"/>
              </w:rPr>
              <w:t>CONTRADA S.ALBERTO</w:t>
            </w:r>
          </w:p>
        </w:tc>
      </w:tr>
      <w:tr w:rsidR="00AE48DD" w:rsidRPr="00C115B2" w14:paraId="41D254C9" w14:textId="77777777" w:rsidTr="005B0E11">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E93CD1" w14:textId="77777777" w:rsidR="00AE48DD" w:rsidRPr="00C115B2" w:rsidRDefault="00AE48DD" w:rsidP="005B0E11">
            <w:pPr>
              <w:pStyle w:val="rowtabella0"/>
              <w:rPr>
                <w:color w:val="002060"/>
              </w:rPr>
            </w:pPr>
            <w:r w:rsidRPr="00C115B2">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CEFCB5" w14:textId="77777777" w:rsidR="00AE48DD" w:rsidRPr="00C115B2" w:rsidRDefault="00AE48DD" w:rsidP="005B0E11">
            <w:pPr>
              <w:pStyle w:val="rowtabella0"/>
              <w:rPr>
                <w:color w:val="002060"/>
              </w:rPr>
            </w:pPr>
            <w:r w:rsidRPr="00C115B2">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C1A356" w14:textId="77777777" w:rsidR="00AE48DD" w:rsidRPr="00C115B2" w:rsidRDefault="00AE48DD" w:rsidP="005B0E11">
            <w:pPr>
              <w:pStyle w:val="rowtabella0"/>
              <w:jc w:val="center"/>
              <w:rPr>
                <w:color w:val="002060"/>
              </w:rPr>
            </w:pPr>
            <w:r w:rsidRPr="00C115B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4168C" w14:textId="77777777" w:rsidR="00AE48DD" w:rsidRPr="00C115B2" w:rsidRDefault="00AE48DD" w:rsidP="005B0E11">
            <w:pPr>
              <w:pStyle w:val="rowtabella0"/>
              <w:rPr>
                <w:color w:val="002060"/>
              </w:rPr>
            </w:pPr>
            <w:r w:rsidRPr="00C115B2">
              <w:rPr>
                <w:color w:val="002060"/>
              </w:rPr>
              <w:t>05/03/2023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1DFE4" w14:textId="77777777" w:rsidR="00AE48DD" w:rsidRPr="00C115B2" w:rsidRDefault="00AE48DD" w:rsidP="005B0E11">
            <w:pPr>
              <w:pStyle w:val="rowtabella0"/>
              <w:rPr>
                <w:color w:val="002060"/>
              </w:rPr>
            </w:pPr>
            <w:r w:rsidRPr="00C115B2">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6D7F1" w14:textId="77777777" w:rsidR="00AE48DD" w:rsidRPr="00C115B2" w:rsidRDefault="00AE48DD" w:rsidP="005B0E11">
            <w:pPr>
              <w:pStyle w:val="rowtabella0"/>
              <w:rPr>
                <w:color w:val="002060"/>
              </w:rPr>
            </w:pPr>
            <w:r w:rsidRPr="00C115B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6EF2C" w14:textId="77777777" w:rsidR="00AE48DD" w:rsidRPr="00C115B2" w:rsidRDefault="00AE48DD" w:rsidP="005B0E11">
            <w:pPr>
              <w:pStyle w:val="rowtabella0"/>
              <w:rPr>
                <w:color w:val="002060"/>
              </w:rPr>
            </w:pPr>
            <w:r w:rsidRPr="00C115B2">
              <w:rPr>
                <w:color w:val="002060"/>
              </w:rPr>
              <w:t>VIA S.VITTORIA, 5</w:t>
            </w:r>
          </w:p>
        </w:tc>
      </w:tr>
    </w:tbl>
    <w:p w14:paraId="3D0B68C7" w14:textId="77777777" w:rsidR="00AE48DD" w:rsidRPr="00C115B2" w:rsidRDefault="00AE48DD" w:rsidP="00AE48DD">
      <w:pPr>
        <w:pStyle w:val="breakline"/>
        <w:rPr>
          <w:rFonts w:eastAsiaTheme="minorEastAsia"/>
          <w:color w:val="002060"/>
        </w:rPr>
      </w:pPr>
    </w:p>
    <w:p w14:paraId="79BF7840" w14:textId="77777777" w:rsidR="00AE48DD" w:rsidRPr="00C115B2" w:rsidRDefault="00AE48DD" w:rsidP="00AE48DD">
      <w:pPr>
        <w:pStyle w:val="breakline"/>
        <w:rPr>
          <w:color w:val="002060"/>
        </w:rPr>
      </w:pPr>
    </w:p>
    <w:p w14:paraId="417526E9" w14:textId="77777777" w:rsidR="00AE48DD" w:rsidRPr="00C115B2" w:rsidRDefault="00AE48DD" w:rsidP="00AE48DD">
      <w:pPr>
        <w:pStyle w:val="breakline"/>
        <w:rPr>
          <w:color w:val="002060"/>
        </w:rPr>
      </w:pPr>
    </w:p>
    <w:p w14:paraId="466295A1" w14:textId="77777777" w:rsidR="00AE48DD" w:rsidRPr="00C115B2" w:rsidRDefault="00AE48DD" w:rsidP="00AE48DD">
      <w:pPr>
        <w:pStyle w:val="sottotitolocampionato10"/>
        <w:rPr>
          <w:color w:val="002060"/>
        </w:rPr>
      </w:pPr>
      <w:r w:rsidRPr="00C115B2">
        <w:rPr>
          <w:color w:val="002060"/>
        </w:rPr>
        <w:t>GIRONE SB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E48DD" w:rsidRPr="00C115B2" w14:paraId="4DFB37EB" w14:textId="77777777" w:rsidTr="005B0E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32B49" w14:textId="77777777" w:rsidR="00AE48DD" w:rsidRPr="00C115B2" w:rsidRDefault="00AE48DD" w:rsidP="005B0E11">
            <w:pPr>
              <w:pStyle w:val="headertabella0"/>
              <w:rPr>
                <w:color w:val="002060"/>
              </w:rPr>
            </w:pPr>
            <w:r w:rsidRPr="00C115B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07BA4" w14:textId="77777777" w:rsidR="00AE48DD" w:rsidRPr="00C115B2" w:rsidRDefault="00AE48DD" w:rsidP="005B0E11">
            <w:pPr>
              <w:pStyle w:val="headertabella0"/>
              <w:rPr>
                <w:color w:val="002060"/>
              </w:rPr>
            </w:pPr>
            <w:r w:rsidRPr="00C115B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4208A" w14:textId="77777777" w:rsidR="00AE48DD" w:rsidRPr="00C115B2" w:rsidRDefault="00AE48DD" w:rsidP="005B0E11">
            <w:pPr>
              <w:pStyle w:val="headertabella0"/>
              <w:rPr>
                <w:color w:val="002060"/>
              </w:rPr>
            </w:pPr>
            <w:r w:rsidRPr="00C115B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11F6F" w14:textId="77777777" w:rsidR="00AE48DD" w:rsidRPr="00C115B2" w:rsidRDefault="00AE48DD" w:rsidP="005B0E11">
            <w:pPr>
              <w:pStyle w:val="headertabella0"/>
              <w:rPr>
                <w:color w:val="002060"/>
              </w:rPr>
            </w:pPr>
            <w:r w:rsidRPr="00C115B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F9BDF" w14:textId="77777777" w:rsidR="00AE48DD" w:rsidRPr="00C115B2" w:rsidRDefault="00AE48DD" w:rsidP="005B0E11">
            <w:pPr>
              <w:pStyle w:val="headertabella0"/>
              <w:rPr>
                <w:color w:val="002060"/>
              </w:rPr>
            </w:pPr>
            <w:r w:rsidRPr="00C115B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B9CD8" w14:textId="77777777" w:rsidR="00AE48DD" w:rsidRPr="00C115B2" w:rsidRDefault="00AE48DD" w:rsidP="005B0E11">
            <w:pPr>
              <w:pStyle w:val="headertabella0"/>
              <w:rPr>
                <w:color w:val="002060"/>
              </w:rPr>
            </w:pPr>
            <w:r w:rsidRPr="00C115B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CD458" w14:textId="77777777" w:rsidR="00AE48DD" w:rsidRPr="00C115B2" w:rsidRDefault="00AE48DD" w:rsidP="005B0E11">
            <w:pPr>
              <w:pStyle w:val="headertabella0"/>
              <w:rPr>
                <w:color w:val="002060"/>
              </w:rPr>
            </w:pPr>
            <w:r w:rsidRPr="00C115B2">
              <w:rPr>
                <w:color w:val="002060"/>
              </w:rPr>
              <w:t>Indirizzo Impianto</w:t>
            </w:r>
          </w:p>
        </w:tc>
      </w:tr>
      <w:tr w:rsidR="00AE48DD" w:rsidRPr="00C115B2" w14:paraId="718C42E8" w14:textId="77777777" w:rsidTr="005B0E11">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9D0744" w14:textId="77777777" w:rsidR="00AE48DD" w:rsidRPr="00C115B2" w:rsidRDefault="00AE48DD" w:rsidP="005B0E11">
            <w:pPr>
              <w:pStyle w:val="rowtabella0"/>
              <w:rPr>
                <w:color w:val="002060"/>
              </w:rPr>
            </w:pPr>
            <w:r w:rsidRPr="00C115B2">
              <w:rPr>
                <w:color w:val="002060"/>
              </w:rPr>
              <w:t>VIRTUS FORTITUDO 1950 SSD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2C8DD3" w14:textId="77777777" w:rsidR="00AE48DD" w:rsidRPr="00C115B2" w:rsidRDefault="00AE48DD" w:rsidP="005B0E11">
            <w:pPr>
              <w:pStyle w:val="rowtabella0"/>
              <w:rPr>
                <w:color w:val="002060"/>
              </w:rPr>
            </w:pPr>
            <w:r w:rsidRPr="00C115B2">
              <w:rPr>
                <w:color w:val="002060"/>
              </w:rPr>
              <w:t>SANGIORGIO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49B47D" w14:textId="77777777" w:rsidR="00AE48DD" w:rsidRPr="00C115B2" w:rsidRDefault="00AE48DD" w:rsidP="005B0E11">
            <w:pPr>
              <w:pStyle w:val="rowtabella0"/>
              <w:jc w:val="center"/>
              <w:rPr>
                <w:color w:val="002060"/>
              </w:rPr>
            </w:pPr>
            <w:r w:rsidRPr="00C115B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9DFB45" w14:textId="77777777" w:rsidR="00AE48DD" w:rsidRPr="00C115B2" w:rsidRDefault="00AE48DD" w:rsidP="005B0E11">
            <w:pPr>
              <w:pStyle w:val="rowtabella0"/>
              <w:rPr>
                <w:color w:val="002060"/>
              </w:rPr>
            </w:pPr>
            <w:r w:rsidRPr="00C115B2">
              <w:rPr>
                <w:color w:val="002060"/>
              </w:rPr>
              <w:t>08/03/2023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BD7A6E" w14:textId="77777777" w:rsidR="00AE48DD" w:rsidRPr="00C115B2" w:rsidRDefault="00AE48DD" w:rsidP="005B0E11">
            <w:pPr>
              <w:pStyle w:val="rowtabella0"/>
              <w:rPr>
                <w:color w:val="002060"/>
              </w:rPr>
            </w:pPr>
            <w:r w:rsidRPr="00C115B2">
              <w:rPr>
                <w:color w:val="002060"/>
              </w:rPr>
              <w:t>5093 CAMPO SCOPERTO NUOVO ANTISTADI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0EAB2C" w14:textId="77777777" w:rsidR="00AE48DD" w:rsidRPr="00C115B2" w:rsidRDefault="00AE48DD" w:rsidP="005B0E11">
            <w:pPr>
              <w:pStyle w:val="rowtabella0"/>
              <w:rPr>
                <w:color w:val="002060"/>
              </w:rPr>
            </w:pPr>
            <w:r w:rsidRPr="00C115B2">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C98F54" w14:textId="77777777" w:rsidR="00AE48DD" w:rsidRPr="00C115B2" w:rsidRDefault="00AE48DD" w:rsidP="005B0E11">
            <w:pPr>
              <w:pStyle w:val="rowtabella0"/>
              <w:rPr>
                <w:color w:val="002060"/>
              </w:rPr>
            </w:pPr>
            <w:r w:rsidRPr="00C115B2">
              <w:rPr>
                <w:color w:val="002060"/>
              </w:rPr>
              <w:t>VIA BRUNO BUOZZI</w:t>
            </w:r>
          </w:p>
        </w:tc>
      </w:tr>
    </w:tbl>
    <w:p w14:paraId="2CEFC3BB" w14:textId="77777777" w:rsidR="00AE48DD" w:rsidRPr="00C115B2" w:rsidRDefault="00AE48DD" w:rsidP="00AE48DD">
      <w:pPr>
        <w:pStyle w:val="breakline"/>
        <w:rPr>
          <w:color w:val="002060"/>
        </w:rPr>
      </w:pPr>
    </w:p>
    <w:p w14:paraId="480708F4" w14:textId="0A40E614" w:rsidR="001C24CB" w:rsidRPr="001C24CB" w:rsidRDefault="001C24CB" w:rsidP="001C24CB">
      <w:pPr>
        <w:pStyle w:val="breakline"/>
        <w:rPr>
          <w:rFonts w:eastAsiaTheme="minorEastAsia"/>
          <w:color w:val="002060"/>
        </w:rPr>
      </w:pPr>
    </w:p>
    <w:p w14:paraId="76C741A3" w14:textId="77777777" w:rsidR="001C24CB" w:rsidRPr="001C24CB" w:rsidRDefault="001C24CB" w:rsidP="001C24CB">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7D0C1A6A"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sidR="0028726A">
        <w:rPr>
          <w:rFonts w:ascii="Arial" w:hAnsi="Arial" w:cs="Arial"/>
          <w:color w:val="002060"/>
        </w:rPr>
        <w:t xml:space="preserve"> </w:t>
      </w:r>
      <w:r w:rsidR="0028726A" w:rsidRPr="0028726A">
        <w:rPr>
          <w:rFonts w:ascii="Arial" w:hAnsi="Arial" w:cs="Arial"/>
          <w:b/>
          <w:bCs/>
          <w:color w:val="002060"/>
        </w:rPr>
        <w:t>13</w:t>
      </w:r>
      <w:r w:rsidR="00B31A96" w:rsidRPr="0028726A">
        <w:rPr>
          <w:rFonts w:ascii="Arial" w:hAnsi="Arial" w:cs="Arial"/>
          <w:b/>
          <w:bCs/>
          <w:color w:val="002060"/>
        </w:rPr>
        <w:t xml:space="preserve"> </w:t>
      </w:r>
      <w:r w:rsidR="00B31A96">
        <w:rPr>
          <w:rFonts w:ascii="Arial" w:hAnsi="Arial" w:cs="Arial"/>
          <w:b/>
          <w:bCs/>
          <w:color w:val="002060"/>
        </w:rPr>
        <w:t>marzo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665BD5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1710AC16" w:rsidR="00467CBB" w:rsidRDefault="00467CBB" w:rsidP="00770E76">
      <w:pPr>
        <w:rPr>
          <w:rFonts w:ascii="Arial" w:hAnsi="Arial" w:cs="Arial"/>
          <w:color w:val="002060"/>
          <w:sz w:val="22"/>
          <w:szCs w:val="22"/>
        </w:rPr>
      </w:pPr>
    </w:p>
    <w:p w14:paraId="75A68727" w14:textId="77777777" w:rsidR="00B22AD4" w:rsidRDefault="00B22AD4" w:rsidP="00770E76">
      <w:pPr>
        <w:rPr>
          <w:rFonts w:ascii="Arial" w:hAnsi="Arial" w:cs="Arial"/>
          <w:color w:val="002060"/>
          <w:sz w:val="22"/>
          <w:szCs w:val="22"/>
        </w:rPr>
      </w:pPr>
    </w:p>
    <w:p w14:paraId="2F96929A" w14:textId="77777777" w:rsidR="00B22AD4" w:rsidRPr="00DE1EF7" w:rsidRDefault="00B22AD4"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lastRenderedPageBreak/>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22209CCE" w14:textId="77777777" w:rsidR="00161AF6" w:rsidRPr="00DE1EF7" w:rsidRDefault="00161AF6"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1908E43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3048F">
        <w:rPr>
          <w:b/>
          <w:color w:val="002060"/>
          <w:u w:val="single"/>
        </w:rPr>
        <w:t>01</w:t>
      </w:r>
      <w:r w:rsidR="004A0FF1">
        <w:rPr>
          <w:b/>
          <w:color w:val="002060"/>
          <w:u w:val="single"/>
        </w:rPr>
        <w:t>/0</w:t>
      </w:r>
      <w:r w:rsidR="0013048F">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D3135" w14:textId="77777777" w:rsidR="008260E7" w:rsidRDefault="008260E7">
      <w:r>
        <w:separator/>
      </w:r>
    </w:p>
  </w:endnote>
  <w:endnote w:type="continuationSeparator" w:id="0">
    <w:p w14:paraId="7433188F" w14:textId="77777777" w:rsidR="008260E7" w:rsidRDefault="00826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1D15243"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13048F">
      <w:rPr>
        <w:rStyle w:val="Numeropagina"/>
        <w:rFonts w:ascii="Arial" w:hAnsi="Arial" w:cs="Arial"/>
        <w:color w:val="002060"/>
      </w:rPr>
      <w:t>97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8ADC5" w14:textId="77777777" w:rsidR="008260E7" w:rsidRDefault="008260E7">
      <w:r>
        <w:separator/>
      </w:r>
    </w:p>
  </w:footnote>
  <w:footnote w:type="continuationSeparator" w:id="0">
    <w:p w14:paraId="09CAADDE" w14:textId="77777777" w:rsidR="008260E7" w:rsidRDefault="00826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1FF2"/>
    <w:rsid w:val="00132459"/>
    <w:rsid w:val="00132FDD"/>
    <w:rsid w:val="001348E2"/>
    <w:rsid w:val="00134F7E"/>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0E7"/>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04A8"/>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8DD"/>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7</TotalTime>
  <Pages>24</Pages>
  <Words>7848</Words>
  <Characters>44734</Characters>
  <Application>Microsoft Office Word</Application>
  <DocSecurity>0</DocSecurity>
  <Lines>372</Lines>
  <Paragraphs>104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52478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2023-02-28T10:02:00Z</cp:lastPrinted>
  <dcterms:created xsi:type="dcterms:W3CDTF">2023-03-01T10:56:00Z</dcterms:created>
  <dcterms:modified xsi:type="dcterms:W3CDTF">2023-03-01T12:27:00Z</dcterms:modified>
</cp:coreProperties>
</file>