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785FD4B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D15324">
              <w:rPr>
                <w:rFonts w:ascii="Arial" w:hAnsi="Arial" w:cs="Arial"/>
                <w:color w:val="002060"/>
                <w:sz w:val="40"/>
                <w:szCs w:val="40"/>
              </w:rPr>
              <w:t>9</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13048F">
              <w:rPr>
                <w:rFonts w:ascii="Arial" w:hAnsi="Arial" w:cs="Arial"/>
                <w:color w:val="002060"/>
                <w:sz w:val="40"/>
                <w:szCs w:val="40"/>
              </w:rPr>
              <w:t>0</w:t>
            </w:r>
            <w:r w:rsidR="00D15324">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438532B"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112EDB38" w14:textId="4BC2264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4D9CAD43" w14:textId="17CB537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0EAFCCD8" w14:textId="1075BBA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0952245B" w14:textId="2BE53B3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77777777" w:rsidR="00F240EA" w:rsidRPr="00F240EA" w:rsidRDefault="00F240E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45C0A3" w14:textId="77777777" w:rsidR="005D55B2" w:rsidRPr="001C24CB" w:rsidRDefault="005D55B2" w:rsidP="009D0C38">
      <w:pPr>
        <w:pStyle w:val="LndNormale1"/>
        <w:rPr>
          <w:b/>
          <w:color w:val="002060"/>
          <w:sz w:val="6"/>
          <w:szCs w:val="6"/>
        </w:rPr>
      </w:pPr>
    </w:p>
    <w:p w14:paraId="49599564" w14:textId="3B49730F" w:rsidR="00AE48DD" w:rsidRDefault="00AE48DD" w:rsidP="00AE48DD">
      <w:pPr>
        <w:pStyle w:val="breakline"/>
        <w:rPr>
          <w:color w:val="002060"/>
        </w:rPr>
      </w:pPr>
    </w:p>
    <w:p w14:paraId="3F32DBB2" w14:textId="77777777" w:rsidR="00080782" w:rsidRPr="00080782" w:rsidRDefault="00080782" w:rsidP="00080782">
      <w:pPr>
        <w:pStyle w:val="titolocampionato0"/>
        <w:shd w:val="clear" w:color="auto" w:fill="CCCCCC"/>
        <w:spacing w:before="80" w:after="40"/>
        <w:rPr>
          <w:color w:val="002060"/>
        </w:rPr>
      </w:pPr>
      <w:r w:rsidRPr="00080782">
        <w:rPr>
          <w:color w:val="002060"/>
        </w:rPr>
        <w:t>CALCIO A CINQUE SERIE D</w:t>
      </w:r>
    </w:p>
    <w:p w14:paraId="1D231129" w14:textId="77777777" w:rsidR="00080782" w:rsidRPr="00080782" w:rsidRDefault="00080782" w:rsidP="00080782">
      <w:pPr>
        <w:pStyle w:val="titoloprinc0"/>
        <w:rPr>
          <w:color w:val="002060"/>
        </w:rPr>
      </w:pPr>
      <w:r w:rsidRPr="00080782">
        <w:rPr>
          <w:color w:val="002060"/>
        </w:rPr>
        <w:t>VARIAZIONI AL PROGRAMMA GARE</w:t>
      </w:r>
    </w:p>
    <w:p w14:paraId="65560F09" w14:textId="77777777" w:rsidR="00080782" w:rsidRPr="00080782" w:rsidRDefault="00080782" w:rsidP="00080782">
      <w:pPr>
        <w:pStyle w:val="breakline"/>
        <w:rPr>
          <w:color w:val="002060"/>
        </w:rPr>
      </w:pPr>
    </w:p>
    <w:p w14:paraId="318BAE80" w14:textId="77777777" w:rsidR="00080782" w:rsidRPr="00080782" w:rsidRDefault="00080782" w:rsidP="00080782">
      <w:pPr>
        <w:pStyle w:val="breakline"/>
        <w:rPr>
          <w:color w:val="002060"/>
        </w:rPr>
      </w:pPr>
    </w:p>
    <w:p w14:paraId="1B0A68E3" w14:textId="77777777" w:rsidR="00080782" w:rsidRPr="00080782" w:rsidRDefault="00080782" w:rsidP="00080782">
      <w:pPr>
        <w:pStyle w:val="sottotitolocampionato10"/>
        <w:rPr>
          <w:color w:val="002060"/>
        </w:rPr>
      </w:pPr>
      <w:r w:rsidRPr="000807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80782" w:rsidRPr="00080782" w14:paraId="32600DDC" w14:textId="77777777" w:rsidTr="008337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69272" w14:textId="77777777" w:rsidR="00080782" w:rsidRPr="00080782" w:rsidRDefault="00080782" w:rsidP="00833770">
            <w:pPr>
              <w:pStyle w:val="headertabella0"/>
              <w:rPr>
                <w:color w:val="002060"/>
              </w:rPr>
            </w:pPr>
            <w:r w:rsidRPr="0008078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D1247" w14:textId="77777777" w:rsidR="00080782" w:rsidRPr="00080782" w:rsidRDefault="00080782" w:rsidP="00833770">
            <w:pPr>
              <w:pStyle w:val="headertabella0"/>
              <w:rPr>
                <w:color w:val="002060"/>
              </w:rPr>
            </w:pPr>
            <w:r w:rsidRPr="00080782">
              <w:rPr>
                <w:color w:val="002060"/>
              </w:rPr>
              <w:t xml:space="preserve">N° </w:t>
            </w:r>
            <w:proofErr w:type="spellStart"/>
            <w:r w:rsidRPr="00080782">
              <w:rPr>
                <w:color w:val="002060"/>
              </w:rPr>
              <w:t>Gior</w:t>
            </w:r>
            <w:proofErr w:type="spellEnd"/>
            <w:r w:rsidRPr="0008078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3192A" w14:textId="77777777" w:rsidR="00080782" w:rsidRPr="00080782" w:rsidRDefault="00080782" w:rsidP="00833770">
            <w:pPr>
              <w:pStyle w:val="headertabella0"/>
              <w:rPr>
                <w:color w:val="002060"/>
              </w:rPr>
            </w:pPr>
            <w:r w:rsidRPr="0008078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4556" w14:textId="77777777" w:rsidR="00080782" w:rsidRPr="00080782" w:rsidRDefault="00080782" w:rsidP="00833770">
            <w:pPr>
              <w:pStyle w:val="headertabella0"/>
              <w:rPr>
                <w:color w:val="002060"/>
              </w:rPr>
            </w:pPr>
            <w:r w:rsidRPr="000807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5CF5B" w14:textId="77777777" w:rsidR="00080782" w:rsidRPr="00080782" w:rsidRDefault="00080782" w:rsidP="00833770">
            <w:pPr>
              <w:pStyle w:val="headertabella0"/>
              <w:rPr>
                <w:color w:val="002060"/>
              </w:rPr>
            </w:pPr>
            <w:r w:rsidRPr="00080782">
              <w:rPr>
                <w:color w:val="002060"/>
              </w:rPr>
              <w:t xml:space="preserve">Data </w:t>
            </w:r>
            <w:proofErr w:type="spellStart"/>
            <w:r w:rsidRPr="00080782">
              <w:rPr>
                <w:color w:val="002060"/>
              </w:rPr>
              <w:t>Orig</w:t>
            </w:r>
            <w:proofErr w:type="spellEnd"/>
            <w:r w:rsidRPr="000807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0AB19" w14:textId="77777777" w:rsidR="00080782" w:rsidRPr="00080782" w:rsidRDefault="00080782" w:rsidP="00833770">
            <w:pPr>
              <w:pStyle w:val="headertabella0"/>
              <w:rPr>
                <w:color w:val="002060"/>
              </w:rPr>
            </w:pPr>
            <w:r w:rsidRPr="000807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0E481" w14:textId="77777777" w:rsidR="00080782" w:rsidRPr="00080782" w:rsidRDefault="00080782" w:rsidP="00833770">
            <w:pPr>
              <w:pStyle w:val="headertabella0"/>
              <w:rPr>
                <w:color w:val="002060"/>
              </w:rPr>
            </w:pPr>
            <w:r w:rsidRPr="00080782">
              <w:rPr>
                <w:color w:val="002060"/>
              </w:rPr>
              <w:t xml:space="preserve">Ora </w:t>
            </w:r>
            <w:proofErr w:type="spellStart"/>
            <w:r w:rsidRPr="00080782">
              <w:rPr>
                <w:color w:val="002060"/>
              </w:rPr>
              <w:t>Orig</w:t>
            </w:r>
            <w:proofErr w:type="spellEnd"/>
            <w:r w:rsidRPr="0008078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AFD9C" w14:textId="77777777" w:rsidR="00080782" w:rsidRPr="00080782" w:rsidRDefault="00080782" w:rsidP="00833770">
            <w:pPr>
              <w:pStyle w:val="headertabella0"/>
              <w:rPr>
                <w:color w:val="002060"/>
              </w:rPr>
            </w:pPr>
            <w:r w:rsidRPr="00080782">
              <w:rPr>
                <w:color w:val="002060"/>
              </w:rPr>
              <w:t>Impianto</w:t>
            </w:r>
          </w:p>
        </w:tc>
      </w:tr>
      <w:tr w:rsidR="00080782" w:rsidRPr="00080782" w14:paraId="03E38190" w14:textId="77777777" w:rsidTr="008337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6FA3" w14:textId="77777777" w:rsidR="00080782" w:rsidRPr="00080782" w:rsidRDefault="00080782" w:rsidP="00833770">
            <w:pPr>
              <w:pStyle w:val="rowtabella0"/>
              <w:rPr>
                <w:color w:val="002060"/>
                <w:highlight w:val="yellow"/>
              </w:rPr>
            </w:pPr>
            <w:r w:rsidRPr="00080782">
              <w:rPr>
                <w:color w:val="002060"/>
                <w:highlight w:val="yellow"/>
              </w:rPr>
              <w:t>09/03/2023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9B53" w14:textId="77777777" w:rsidR="00080782" w:rsidRPr="00080782" w:rsidRDefault="00080782" w:rsidP="00833770">
            <w:pPr>
              <w:pStyle w:val="rowtabella0"/>
              <w:jc w:val="center"/>
              <w:rPr>
                <w:color w:val="002060"/>
                <w:highlight w:val="yellow"/>
              </w:rPr>
            </w:pPr>
            <w:r w:rsidRPr="00080782">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BA90" w14:textId="77777777" w:rsidR="00080782" w:rsidRPr="00080782" w:rsidRDefault="00080782" w:rsidP="00833770">
            <w:pPr>
              <w:pStyle w:val="rowtabella0"/>
              <w:rPr>
                <w:color w:val="002060"/>
                <w:highlight w:val="yellow"/>
              </w:rPr>
            </w:pPr>
            <w:r w:rsidRPr="00080782">
              <w:rPr>
                <w:color w:val="002060"/>
                <w:highlight w:val="yellow"/>
              </w:rPr>
              <w:t>SAN BIAGIO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E014" w14:textId="77777777" w:rsidR="00080782" w:rsidRPr="00080782" w:rsidRDefault="00080782" w:rsidP="00833770">
            <w:pPr>
              <w:pStyle w:val="rowtabella0"/>
              <w:rPr>
                <w:color w:val="002060"/>
                <w:highlight w:val="yellow"/>
              </w:rPr>
            </w:pPr>
            <w:r w:rsidRPr="00080782">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6131" w14:textId="6F23A605" w:rsidR="00080782" w:rsidRPr="00080782" w:rsidRDefault="00080782" w:rsidP="00833770">
            <w:pPr>
              <w:pStyle w:val="rowtabella0"/>
              <w:rPr>
                <w:color w:val="002060"/>
              </w:rPr>
            </w:pPr>
            <w:r w:rsidRPr="00080782">
              <w:rPr>
                <w:color w:val="002060"/>
              </w:rPr>
              <w:t>1</w:t>
            </w:r>
            <w:r>
              <w:rPr>
                <w:color w:val="002060"/>
              </w:rPr>
              <w:t>1</w:t>
            </w:r>
            <w:r w:rsidRPr="00080782">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6D72" w14:textId="77777777" w:rsidR="00080782" w:rsidRPr="00080782" w:rsidRDefault="00080782" w:rsidP="00833770">
            <w:pPr>
              <w:pStyle w:val="rowtabella0"/>
              <w:jc w:val="center"/>
              <w:rPr>
                <w:color w:val="002060"/>
              </w:rPr>
            </w:pPr>
            <w:r w:rsidRPr="0008078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5D52" w14:textId="77777777" w:rsidR="00080782" w:rsidRPr="00080782" w:rsidRDefault="00080782" w:rsidP="00833770">
            <w:pPr>
              <w:pStyle w:val="rowtabella0"/>
              <w:jc w:val="center"/>
              <w:rPr>
                <w:color w:val="002060"/>
              </w:rPr>
            </w:pPr>
            <w:r w:rsidRPr="00080782">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E163" w14:textId="77777777" w:rsidR="00080782" w:rsidRPr="00080782" w:rsidRDefault="00080782" w:rsidP="00833770">
            <w:pPr>
              <w:rPr>
                <w:color w:val="002060"/>
              </w:rPr>
            </w:pPr>
          </w:p>
        </w:tc>
      </w:tr>
    </w:tbl>
    <w:p w14:paraId="0BCFD534" w14:textId="750AF5C7" w:rsidR="00080782" w:rsidRPr="00080782" w:rsidRDefault="00080782" w:rsidP="00AE48DD">
      <w:pPr>
        <w:pStyle w:val="breakline"/>
        <w:rPr>
          <w:color w:val="002060"/>
        </w:rPr>
      </w:pPr>
    </w:p>
    <w:p w14:paraId="4083CA34" w14:textId="20A91975" w:rsidR="00080782" w:rsidRDefault="00080782" w:rsidP="00AE48DD">
      <w:pPr>
        <w:pStyle w:val="breakline"/>
        <w:rPr>
          <w:color w:val="002060"/>
        </w:rPr>
      </w:pPr>
    </w:p>
    <w:p w14:paraId="15829AD9" w14:textId="77777777" w:rsidR="00080782" w:rsidRPr="00080782" w:rsidRDefault="00080782" w:rsidP="00080782">
      <w:pPr>
        <w:pStyle w:val="titolocampionato0"/>
        <w:shd w:val="clear" w:color="auto" w:fill="CCCCCC"/>
        <w:spacing w:before="80" w:after="40"/>
        <w:rPr>
          <w:color w:val="002060"/>
        </w:rPr>
      </w:pPr>
      <w:r w:rsidRPr="00080782">
        <w:rPr>
          <w:color w:val="002060"/>
        </w:rPr>
        <w:t>UNDER 17 C5 REGIONALI MASCHILI</w:t>
      </w:r>
    </w:p>
    <w:p w14:paraId="02355B7B" w14:textId="77777777" w:rsidR="00080782" w:rsidRPr="00080782" w:rsidRDefault="00080782" w:rsidP="00080782">
      <w:pPr>
        <w:pStyle w:val="titolomedio0"/>
        <w:rPr>
          <w:color w:val="002060"/>
          <w:sz w:val="36"/>
          <w:szCs w:val="36"/>
        </w:rPr>
      </w:pPr>
      <w:r w:rsidRPr="00080782">
        <w:rPr>
          <w:color w:val="002060"/>
          <w:sz w:val="36"/>
          <w:szCs w:val="36"/>
        </w:rPr>
        <w:t>POSTICIPI</w:t>
      </w:r>
    </w:p>
    <w:p w14:paraId="5403258B" w14:textId="77777777" w:rsidR="00080782" w:rsidRPr="00080782" w:rsidRDefault="00080782" w:rsidP="00080782">
      <w:pPr>
        <w:pStyle w:val="breakline"/>
        <w:rPr>
          <w:color w:val="002060"/>
        </w:rPr>
      </w:pPr>
    </w:p>
    <w:p w14:paraId="17C4379E" w14:textId="77777777" w:rsidR="00080782" w:rsidRPr="00080782" w:rsidRDefault="00080782" w:rsidP="00080782">
      <w:pPr>
        <w:pStyle w:val="breakline"/>
        <w:rPr>
          <w:color w:val="002060"/>
        </w:rPr>
      </w:pPr>
    </w:p>
    <w:p w14:paraId="5D966504" w14:textId="77777777" w:rsidR="00080782" w:rsidRPr="00080782" w:rsidRDefault="00080782" w:rsidP="00080782">
      <w:pPr>
        <w:pStyle w:val="sottotitolocampionato10"/>
        <w:rPr>
          <w:color w:val="002060"/>
        </w:rPr>
      </w:pPr>
      <w:r w:rsidRPr="0008078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80782" w:rsidRPr="00080782" w14:paraId="00CC11F3" w14:textId="77777777" w:rsidTr="008337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E2244" w14:textId="77777777" w:rsidR="00080782" w:rsidRPr="00080782" w:rsidRDefault="00080782" w:rsidP="00833770">
            <w:pPr>
              <w:pStyle w:val="headertabella0"/>
              <w:rPr>
                <w:color w:val="002060"/>
              </w:rPr>
            </w:pPr>
            <w:r w:rsidRPr="0008078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58669" w14:textId="77777777" w:rsidR="00080782" w:rsidRPr="00080782" w:rsidRDefault="00080782" w:rsidP="00833770">
            <w:pPr>
              <w:pStyle w:val="headertabella0"/>
              <w:rPr>
                <w:color w:val="002060"/>
              </w:rPr>
            </w:pPr>
            <w:r w:rsidRPr="00080782">
              <w:rPr>
                <w:color w:val="002060"/>
              </w:rPr>
              <w:t xml:space="preserve">N° </w:t>
            </w:r>
            <w:proofErr w:type="spellStart"/>
            <w:r w:rsidRPr="00080782">
              <w:rPr>
                <w:color w:val="002060"/>
              </w:rPr>
              <w:t>Gior</w:t>
            </w:r>
            <w:proofErr w:type="spellEnd"/>
            <w:r w:rsidRPr="0008078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3FC9" w14:textId="77777777" w:rsidR="00080782" w:rsidRPr="00080782" w:rsidRDefault="00080782" w:rsidP="00833770">
            <w:pPr>
              <w:pStyle w:val="headertabella0"/>
              <w:rPr>
                <w:color w:val="002060"/>
              </w:rPr>
            </w:pPr>
            <w:r w:rsidRPr="0008078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5F377" w14:textId="77777777" w:rsidR="00080782" w:rsidRPr="00080782" w:rsidRDefault="00080782" w:rsidP="00833770">
            <w:pPr>
              <w:pStyle w:val="headertabella0"/>
              <w:rPr>
                <w:color w:val="002060"/>
              </w:rPr>
            </w:pPr>
            <w:r w:rsidRPr="000807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9D002" w14:textId="77777777" w:rsidR="00080782" w:rsidRPr="00080782" w:rsidRDefault="00080782" w:rsidP="00833770">
            <w:pPr>
              <w:pStyle w:val="headertabella0"/>
              <w:rPr>
                <w:color w:val="002060"/>
              </w:rPr>
            </w:pPr>
            <w:r w:rsidRPr="00080782">
              <w:rPr>
                <w:color w:val="002060"/>
              </w:rPr>
              <w:t xml:space="preserve">Data </w:t>
            </w:r>
            <w:proofErr w:type="spellStart"/>
            <w:r w:rsidRPr="00080782">
              <w:rPr>
                <w:color w:val="002060"/>
              </w:rPr>
              <w:t>Orig</w:t>
            </w:r>
            <w:proofErr w:type="spellEnd"/>
            <w:r w:rsidRPr="000807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DA3E8" w14:textId="77777777" w:rsidR="00080782" w:rsidRPr="00080782" w:rsidRDefault="00080782" w:rsidP="00833770">
            <w:pPr>
              <w:pStyle w:val="headertabella0"/>
              <w:rPr>
                <w:color w:val="002060"/>
              </w:rPr>
            </w:pPr>
            <w:r w:rsidRPr="000807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5EA8C" w14:textId="77777777" w:rsidR="00080782" w:rsidRPr="00080782" w:rsidRDefault="00080782" w:rsidP="00833770">
            <w:pPr>
              <w:pStyle w:val="headertabella0"/>
              <w:rPr>
                <w:color w:val="002060"/>
              </w:rPr>
            </w:pPr>
            <w:r w:rsidRPr="00080782">
              <w:rPr>
                <w:color w:val="002060"/>
              </w:rPr>
              <w:t xml:space="preserve">Ora </w:t>
            </w:r>
            <w:proofErr w:type="spellStart"/>
            <w:r w:rsidRPr="00080782">
              <w:rPr>
                <w:color w:val="002060"/>
              </w:rPr>
              <w:t>Orig</w:t>
            </w:r>
            <w:proofErr w:type="spellEnd"/>
            <w:r w:rsidRPr="0008078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3F2F3" w14:textId="77777777" w:rsidR="00080782" w:rsidRPr="00080782" w:rsidRDefault="00080782" w:rsidP="00833770">
            <w:pPr>
              <w:pStyle w:val="headertabella0"/>
              <w:rPr>
                <w:color w:val="002060"/>
              </w:rPr>
            </w:pPr>
            <w:r w:rsidRPr="00080782">
              <w:rPr>
                <w:color w:val="002060"/>
              </w:rPr>
              <w:t>Impianto</w:t>
            </w:r>
          </w:p>
        </w:tc>
      </w:tr>
      <w:tr w:rsidR="00080782" w:rsidRPr="00080782" w14:paraId="18281B91" w14:textId="77777777" w:rsidTr="008337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3733" w14:textId="77777777" w:rsidR="00080782" w:rsidRPr="00080782" w:rsidRDefault="00080782" w:rsidP="00833770">
            <w:pPr>
              <w:pStyle w:val="rowtabella0"/>
              <w:rPr>
                <w:color w:val="002060"/>
                <w:highlight w:val="yellow"/>
              </w:rPr>
            </w:pPr>
            <w:r w:rsidRPr="00080782">
              <w:rPr>
                <w:color w:val="002060"/>
                <w:highlight w:val="yellow"/>
              </w:rPr>
              <w:t>10/03/2023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618A" w14:textId="77777777" w:rsidR="00080782" w:rsidRPr="00080782" w:rsidRDefault="00080782" w:rsidP="00833770">
            <w:pPr>
              <w:pStyle w:val="rowtabella0"/>
              <w:jc w:val="center"/>
              <w:rPr>
                <w:color w:val="002060"/>
                <w:highlight w:val="yellow"/>
              </w:rPr>
            </w:pPr>
            <w:r w:rsidRPr="00080782">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D172" w14:textId="77777777" w:rsidR="00080782" w:rsidRPr="00080782" w:rsidRDefault="00080782" w:rsidP="00833770">
            <w:pPr>
              <w:pStyle w:val="rowtabella0"/>
              <w:rPr>
                <w:color w:val="002060"/>
                <w:highlight w:val="yellow"/>
              </w:rPr>
            </w:pPr>
            <w:r w:rsidRPr="00080782">
              <w:rPr>
                <w:color w:val="002060"/>
                <w:highlight w:val="yellow"/>
              </w:rPr>
              <w:t>BULDOG T.N.T. LUCREZIA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F08F" w14:textId="77777777" w:rsidR="00080782" w:rsidRPr="00080782" w:rsidRDefault="00080782" w:rsidP="00833770">
            <w:pPr>
              <w:pStyle w:val="rowtabella0"/>
              <w:rPr>
                <w:color w:val="002060"/>
                <w:highlight w:val="yellow"/>
              </w:rPr>
            </w:pPr>
            <w:r w:rsidRPr="00080782">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7863" w14:textId="270E41D8" w:rsidR="00080782" w:rsidRPr="00080782" w:rsidRDefault="00080782" w:rsidP="00833770">
            <w:pPr>
              <w:pStyle w:val="rowtabella0"/>
              <w:rPr>
                <w:color w:val="002060"/>
              </w:rPr>
            </w:pPr>
            <w:r w:rsidRPr="00080782">
              <w:rPr>
                <w:color w:val="002060"/>
              </w:rPr>
              <w:t>0</w:t>
            </w:r>
            <w:r w:rsidRPr="00080782">
              <w:rPr>
                <w:color w:val="002060"/>
              </w:rPr>
              <w:t>5</w:t>
            </w:r>
            <w:r w:rsidRPr="00080782">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5105" w14:textId="77777777" w:rsidR="00080782" w:rsidRPr="00080782" w:rsidRDefault="00080782" w:rsidP="00833770">
            <w:pPr>
              <w:pStyle w:val="rowtabella0"/>
              <w:jc w:val="center"/>
              <w:rPr>
                <w:color w:val="002060"/>
              </w:rPr>
            </w:pPr>
            <w:r w:rsidRPr="0008078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0B9A" w14:textId="77777777" w:rsidR="00080782" w:rsidRPr="00080782" w:rsidRDefault="00080782" w:rsidP="00833770">
            <w:pPr>
              <w:pStyle w:val="rowtabella0"/>
              <w:jc w:val="center"/>
              <w:rPr>
                <w:color w:val="002060"/>
              </w:rPr>
            </w:pPr>
            <w:r w:rsidRPr="00080782">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E42C" w14:textId="77777777" w:rsidR="00080782" w:rsidRPr="00080782" w:rsidRDefault="00080782" w:rsidP="00833770">
            <w:pPr>
              <w:rPr>
                <w:color w:val="002060"/>
              </w:rPr>
            </w:pPr>
          </w:p>
        </w:tc>
      </w:tr>
    </w:tbl>
    <w:p w14:paraId="55B64A43" w14:textId="77777777" w:rsidR="00080782" w:rsidRPr="00080782" w:rsidRDefault="00080782" w:rsidP="00080782">
      <w:pPr>
        <w:pStyle w:val="breakline"/>
        <w:rPr>
          <w:rFonts w:eastAsiaTheme="minorEastAsia"/>
          <w:color w:val="002060"/>
        </w:rPr>
      </w:pPr>
    </w:p>
    <w:p w14:paraId="1242534E" w14:textId="77777777" w:rsidR="00080782" w:rsidRPr="00080782" w:rsidRDefault="00080782" w:rsidP="00AE48DD">
      <w:pPr>
        <w:pStyle w:val="breakline"/>
        <w:rPr>
          <w:color w:val="002060"/>
        </w:rPr>
      </w:pPr>
    </w:p>
    <w:p w14:paraId="0F865A1C" w14:textId="77777777" w:rsidR="00080782" w:rsidRPr="00FB5981" w:rsidRDefault="00080782" w:rsidP="00080782">
      <w:pPr>
        <w:pStyle w:val="titolocampionato0"/>
        <w:shd w:val="clear" w:color="auto" w:fill="CCCCCC"/>
        <w:spacing w:before="80" w:after="40"/>
        <w:rPr>
          <w:color w:val="002060"/>
        </w:rPr>
      </w:pPr>
      <w:r w:rsidRPr="00FB5981">
        <w:rPr>
          <w:color w:val="002060"/>
        </w:rPr>
        <w:t>UNDER 15 C5 REGIONALI MASCHILI</w:t>
      </w:r>
    </w:p>
    <w:p w14:paraId="303BA1FD" w14:textId="77777777" w:rsidR="00080782" w:rsidRPr="00FB5981" w:rsidRDefault="00080782" w:rsidP="00080782">
      <w:pPr>
        <w:pStyle w:val="titoloprinc0"/>
        <w:rPr>
          <w:color w:val="002060"/>
        </w:rPr>
      </w:pPr>
      <w:r w:rsidRPr="00FB5981">
        <w:rPr>
          <w:color w:val="002060"/>
        </w:rPr>
        <w:t>RISULTATI</w:t>
      </w:r>
    </w:p>
    <w:p w14:paraId="7AC23B20" w14:textId="77777777" w:rsidR="00080782" w:rsidRPr="00FB5981" w:rsidRDefault="00080782" w:rsidP="00080782">
      <w:pPr>
        <w:pStyle w:val="breakline"/>
        <w:rPr>
          <w:color w:val="002060"/>
        </w:rPr>
      </w:pPr>
    </w:p>
    <w:p w14:paraId="08634120" w14:textId="77777777" w:rsidR="00080782" w:rsidRPr="00FB5981" w:rsidRDefault="00080782" w:rsidP="00080782">
      <w:pPr>
        <w:pStyle w:val="sottotitolocampionato10"/>
        <w:rPr>
          <w:color w:val="002060"/>
        </w:rPr>
      </w:pPr>
      <w:r w:rsidRPr="00FB5981">
        <w:rPr>
          <w:color w:val="002060"/>
        </w:rPr>
        <w:t>RISULTATI UFFICIALI GARE DEL 05/03/2023</w:t>
      </w:r>
    </w:p>
    <w:p w14:paraId="62C61DE6" w14:textId="77777777" w:rsidR="00080782" w:rsidRPr="00080782" w:rsidRDefault="00080782" w:rsidP="00080782">
      <w:pPr>
        <w:pStyle w:val="sottotitolocampionato20"/>
        <w:spacing w:before="0" w:beforeAutospacing="0" w:after="0" w:afterAutospacing="0"/>
        <w:rPr>
          <w:rFonts w:ascii="Arial" w:hAnsi="Arial" w:cs="Arial"/>
          <w:color w:val="002060"/>
          <w:sz w:val="20"/>
          <w:szCs w:val="20"/>
        </w:rPr>
      </w:pPr>
      <w:r w:rsidRPr="00080782">
        <w:rPr>
          <w:rFonts w:ascii="Arial" w:hAnsi="Arial" w:cs="Arial"/>
          <w:color w:val="002060"/>
          <w:sz w:val="20"/>
          <w:szCs w:val="20"/>
        </w:rPr>
        <w:t>Si trascrivono qui di seguito i risultati ufficiali delle gare disputate</w:t>
      </w:r>
    </w:p>
    <w:p w14:paraId="6575E003" w14:textId="77777777" w:rsidR="00080782" w:rsidRPr="00FB5981" w:rsidRDefault="00080782" w:rsidP="00080782">
      <w:pPr>
        <w:pStyle w:val="breakline"/>
        <w:rPr>
          <w:color w:val="002060"/>
        </w:rPr>
      </w:pPr>
    </w:p>
    <w:p w14:paraId="761FBCA9" w14:textId="77777777" w:rsidR="00080782" w:rsidRPr="00FB5981" w:rsidRDefault="00080782" w:rsidP="0008078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80782" w:rsidRPr="00FB5981" w14:paraId="2B254BC3" w14:textId="77777777" w:rsidTr="008337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80782" w:rsidRPr="00FB5981" w14:paraId="18B3E6C8" w14:textId="77777777" w:rsidTr="008337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9CFA" w14:textId="77777777" w:rsidR="00080782" w:rsidRPr="00FB5981" w:rsidRDefault="00080782" w:rsidP="00833770">
                  <w:pPr>
                    <w:pStyle w:val="headertabella0"/>
                    <w:rPr>
                      <w:color w:val="002060"/>
                    </w:rPr>
                  </w:pPr>
                  <w:r w:rsidRPr="00FB5981">
                    <w:rPr>
                      <w:color w:val="002060"/>
                    </w:rPr>
                    <w:t>GIRONE SB - 4 Giornata - A</w:t>
                  </w:r>
                </w:p>
              </w:tc>
            </w:tr>
            <w:tr w:rsidR="00080782" w:rsidRPr="00FB5981" w14:paraId="78C2A8C7" w14:textId="77777777" w:rsidTr="008337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A956D4" w14:textId="77777777" w:rsidR="00080782" w:rsidRPr="00FB5981" w:rsidRDefault="00080782" w:rsidP="00833770">
                  <w:pPr>
                    <w:pStyle w:val="rowtabella0"/>
                    <w:rPr>
                      <w:color w:val="002060"/>
                    </w:rPr>
                  </w:pPr>
                  <w:r w:rsidRPr="00FB5981">
                    <w:rPr>
                      <w:color w:val="002060"/>
                    </w:rPr>
                    <w:t>FOOTBALLCLUBREAL MONTALTO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74EA7E" w14:textId="77777777" w:rsidR="00080782" w:rsidRPr="00FB5981" w:rsidRDefault="00080782" w:rsidP="00833770">
                  <w:pPr>
                    <w:pStyle w:val="rowtabella0"/>
                    <w:rPr>
                      <w:color w:val="002060"/>
                    </w:rPr>
                  </w:pPr>
                  <w:r w:rsidRPr="00FB5981">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54B7B1" w14:textId="77777777" w:rsidR="00080782" w:rsidRPr="00FB5981" w:rsidRDefault="00080782" w:rsidP="00833770">
                  <w:pPr>
                    <w:pStyle w:val="rowtabella0"/>
                    <w:jc w:val="center"/>
                    <w:rPr>
                      <w:color w:val="002060"/>
                    </w:rPr>
                  </w:pPr>
                  <w:r w:rsidRPr="00FB5981">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7EBEC" w14:textId="77777777" w:rsidR="00080782" w:rsidRPr="00FB5981" w:rsidRDefault="00080782" w:rsidP="00833770">
                  <w:pPr>
                    <w:pStyle w:val="rowtabella0"/>
                    <w:jc w:val="center"/>
                    <w:rPr>
                      <w:color w:val="002060"/>
                    </w:rPr>
                  </w:pPr>
                  <w:r w:rsidRPr="00FB5981">
                    <w:rPr>
                      <w:color w:val="002060"/>
                    </w:rPr>
                    <w:t> </w:t>
                  </w:r>
                </w:p>
              </w:tc>
            </w:tr>
            <w:tr w:rsidR="00080782" w:rsidRPr="00FB5981" w14:paraId="775D218F" w14:textId="77777777" w:rsidTr="008337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1D7A5" w14:textId="77777777" w:rsidR="00080782" w:rsidRPr="00FB5981" w:rsidRDefault="00080782" w:rsidP="00833770">
                  <w:pPr>
                    <w:pStyle w:val="rowtabella0"/>
                    <w:rPr>
                      <w:color w:val="002060"/>
                    </w:rPr>
                  </w:pPr>
                  <w:r w:rsidRPr="00FB5981">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AD0CD" w14:textId="77777777" w:rsidR="00080782" w:rsidRPr="00FB5981" w:rsidRDefault="00080782" w:rsidP="00833770">
                  <w:pPr>
                    <w:pStyle w:val="rowtabella0"/>
                    <w:rPr>
                      <w:color w:val="002060"/>
                    </w:rPr>
                  </w:pPr>
                  <w:r w:rsidRPr="00FB5981">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9059D" w14:textId="77777777" w:rsidR="00080782" w:rsidRPr="00FB5981" w:rsidRDefault="00080782" w:rsidP="00833770">
                  <w:pPr>
                    <w:pStyle w:val="rowtabella0"/>
                    <w:jc w:val="center"/>
                    <w:rPr>
                      <w:color w:val="002060"/>
                    </w:rPr>
                  </w:pPr>
                  <w:r w:rsidRPr="00FB5981">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93A45" w14:textId="77777777" w:rsidR="00080782" w:rsidRPr="00FB5981" w:rsidRDefault="00080782" w:rsidP="00833770">
                  <w:pPr>
                    <w:pStyle w:val="rowtabella0"/>
                    <w:jc w:val="center"/>
                    <w:rPr>
                      <w:color w:val="002060"/>
                    </w:rPr>
                  </w:pPr>
                  <w:r w:rsidRPr="00FB5981">
                    <w:rPr>
                      <w:color w:val="002060"/>
                    </w:rPr>
                    <w:t> </w:t>
                  </w:r>
                </w:p>
              </w:tc>
            </w:tr>
          </w:tbl>
          <w:p w14:paraId="4ADD6981" w14:textId="77777777" w:rsidR="00080782" w:rsidRPr="00FB5981" w:rsidRDefault="00080782" w:rsidP="00833770">
            <w:pPr>
              <w:rPr>
                <w:color w:val="002060"/>
              </w:rPr>
            </w:pPr>
          </w:p>
        </w:tc>
      </w:tr>
    </w:tbl>
    <w:p w14:paraId="50D83FC5" w14:textId="77777777" w:rsidR="00080782" w:rsidRPr="00FB5981" w:rsidRDefault="00080782" w:rsidP="00080782">
      <w:pPr>
        <w:pStyle w:val="breakline"/>
        <w:rPr>
          <w:rFonts w:eastAsiaTheme="minorEastAsia"/>
          <w:color w:val="002060"/>
        </w:rPr>
      </w:pPr>
    </w:p>
    <w:p w14:paraId="480708F4" w14:textId="60FE448F" w:rsidR="001C24CB" w:rsidRDefault="001C24CB" w:rsidP="001C24CB">
      <w:pPr>
        <w:pStyle w:val="breakline"/>
        <w:rPr>
          <w:rFonts w:eastAsiaTheme="minorEastAsia"/>
          <w:color w:val="002060"/>
        </w:rPr>
      </w:pPr>
    </w:p>
    <w:p w14:paraId="1598FB6B" w14:textId="77777777" w:rsidR="00080782" w:rsidRPr="001C24CB" w:rsidRDefault="00080782"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6A301F3A"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0D60EA">
        <w:rPr>
          <w:rFonts w:ascii="Arial" w:hAnsi="Arial" w:cs="Arial"/>
          <w:b/>
          <w:bCs/>
          <w:color w:val="002060"/>
        </w:rPr>
        <w:t>20</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1710AC16" w:rsidR="00467CBB" w:rsidRDefault="00467CBB" w:rsidP="00770E76">
      <w:pPr>
        <w:rPr>
          <w:rFonts w:ascii="Arial" w:hAnsi="Arial" w:cs="Arial"/>
          <w:color w:val="002060"/>
          <w:sz w:val="22"/>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80EDE4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3048F">
        <w:rPr>
          <w:b/>
          <w:color w:val="002060"/>
          <w:u w:val="single"/>
        </w:rPr>
        <w:t>0</w:t>
      </w:r>
      <w:r w:rsidR="000D60EA">
        <w:rPr>
          <w:b/>
          <w:color w:val="002060"/>
          <w:u w:val="single"/>
        </w:rPr>
        <w:t>7</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6CDBB" w14:textId="77777777" w:rsidR="00780035" w:rsidRDefault="00780035">
      <w:r>
        <w:separator/>
      </w:r>
    </w:p>
  </w:endnote>
  <w:endnote w:type="continuationSeparator" w:id="0">
    <w:p w14:paraId="364941B4" w14:textId="77777777" w:rsidR="00780035" w:rsidRDefault="0078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4CD139E"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3048F">
      <w:rPr>
        <w:rStyle w:val="Numeropagina"/>
        <w:rFonts w:ascii="Arial" w:hAnsi="Arial" w:cs="Arial"/>
        <w:color w:val="002060"/>
      </w:rPr>
      <w:t>9</w:t>
    </w:r>
    <w:r w:rsidR="000D60EA">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02290" w14:textId="77777777" w:rsidR="00780035" w:rsidRDefault="00780035">
      <w:r>
        <w:separator/>
      </w:r>
    </w:p>
  </w:footnote>
  <w:footnote w:type="continuationSeparator" w:id="0">
    <w:p w14:paraId="51C3C39B" w14:textId="77777777" w:rsidR="00780035" w:rsidRDefault="00780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0035"/>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53</TotalTime>
  <Pages>3</Pages>
  <Words>728</Words>
  <Characters>4155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2023-02-28T10:02:00Z</cp:lastPrinted>
  <dcterms:created xsi:type="dcterms:W3CDTF">2023-03-07T09:09:00Z</dcterms:created>
  <dcterms:modified xsi:type="dcterms:W3CDTF">2023-03-07T10:04:00Z</dcterms:modified>
</cp:coreProperties>
</file>