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 w:rsidRPr="00DE1EF7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13C780E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EF0C7A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87161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D6CFE"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87161E">
              <w:rPr>
                <w:rFonts w:ascii="Arial" w:hAnsi="Arial" w:cs="Arial"/>
                <w:color w:val="002060"/>
                <w:sz w:val="40"/>
                <w:szCs w:val="40"/>
              </w:rPr>
              <w:t>11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0F36B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A53D29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594F762E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C1EA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165E3A73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C1EA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53022FF8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C1EA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0B98F75C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C1EAF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4470A454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2C1EAF">
          <w:rPr>
            <w:noProof/>
            <w:webHidden/>
            <w:color w:val="002060"/>
          </w:rPr>
          <w:t>4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47C3471C" w14:textId="77777777" w:rsidR="00C71EB7" w:rsidRPr="00DE1EF7" w:rsidRDefault="00C71EB7" w:rsidP="00122193">
      <w:pPr>
        <w:pStyle w:val="LndNormale1"/>
        <w:rPr>
          <w:color w:val="002060"/>
        </w:rPr>
      </w:pPr>
    </w:p>
    <w:p w14:paraId="5BDD7B54" w14:textId="61AC755E" w:rsidR="00F169A9" w:rsidRPr="00DE1EF7" w:rsidRDefault="00C967AF" w:rsidP="00CE78D0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0087C1A5" w14:textId="77777777" w:rsidR="008B5F73" w:rsidRPr="00AB51C3" w:rsidRDefault="008B5F73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DE1EF7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0C370521" w14:textId="544C3ABC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</w:p>
    <w:p w14:paraId="4D8B7CBF" w14:textId="3EE64298" w:rsidR="000C145A" w:rsidRPr="00CC37B9" w:rsidRDefault="000C145A" w:rsidP="000C145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SPAREGGI PER LA PROMOZIONE AL CAMPIONATO NAZIONALE DI SERIE B</w:t>
      </w:r>
    </w:p>
    <w:p w14:paraId="7B3D9183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</w:p>
    <w:p w14:paraId="04043E89" w14:textId="6241CAE9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895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04/04/2023</w:t>
      </w:r>
    </w:p>
    <w:p w14:paraId="31DFCFA2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52AE60D6" w14:textId="77777777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ART. 2 – FORMULA</w:t>
      </w:r>
    </w:p>
    <w:p w14:paraId="06C5D2DA" w14:textId="77777777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4478542" w14:textId="54D73FD5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638D07A6" w14:textId="746FDB53" w:rsidR="000C145A" w:rsidRP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 xml:space="preserve">C) 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ABBINAMENTO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MARCHE – EMILIA ROMAGNA</w:t>
      </w:r>
    </w:p>
    <w:p w14:paraId="4C5E463A" w14:textId="009E8BB5" w:rsidR="00C176FB" w:rsidRPr="000C145A" w:rsidRDefault="00C176FB" w:rsidP="00C176FB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D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 xml:space="preserve">) 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ABBINAMENTO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TOSCANA – UMBRIA</w:t>
      </w:r>
    </w:p>
    <w:p w14:paraId="346B6943" w14:textId="023DF65E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17B1EFC8" w14:textId="60B8A7FE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</w:p>
    <w:p w14:paraId="4EC3DEF6" w14:textId="1A47784C" w:rsidR="00C176FB" w:rsidRPr="00C176FB" w:rsidRDefault="00C176FB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II TURNO</w:t>
      </w:r>
    </w:p>
    <w:p w14:paraId="42DEC6C3" w14:textId="2E305361" w:rsidR="00C176FB" w:rsidRDefault="00C176FB" w:rsidP="000C145A">
      <w:pPr>
        <w:rPr>
          <w:rFonts w:ascii="Arial" w:hAnsi="Arial" w:cs="Arial"/>
          <w:color w:val="002060"/>
          <w:sz w:val="22"/>
          <w:szCs w:val="22"/>
        </w:rPr>
      </w:pPr>
    </w:p>
    <w:p w14:paraId="0EFB7314" w14:textId="78BFBE24" w:rsidR="00C176FB" w:rsidRDefault="00C176FB" w:rsidP="000C145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…omissis…</w:t>
      </w:r>
    </w:p>
    <w:p w14:paraId="6C43F898" w14:textId="6DC11B63" w:rsidR="00C176FB" w:rsidRPr="00C176FB" w:rsidRDefault="00C176FB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L)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vincente C vs vincente D</w:t>
      </w:r>
    </w:p>
    <w:p w14:paraId="535DC0C5" w14:textId="77777777" w:rsidR="00C176FB" w:rsidRDefault="00C176FB" w:rsidP="00C176F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24449B47" w14:textId="7705C570" w:rsidR="00C176FB" w:rsidRDefault="00C176FB" w:rsidP="000C145A">
      <w:pPr>
        <w:rPr>
          <w:rFonts w:ascii="Arial" w:hAnsi="Arial" w:cs="Arial"/>
          <w:color w:val="002060"/>
          <w:sz w:val="22"/>
          <w:szCs w:val="22"/>
        </w:rPr>
      </w:pPr>
    </w:p>
    <w:p w14:paraId="337440F1" w14:textId="336BD8AD" w:rsidR="00C176FB" w:rsidRPr="00C176FB" w:rsidRDefault="00C176FB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Le quattro società vincitrici del II turno acquisiranno il diritto ad iscriversi al Campionato Nazionale di Serie B stagione sportiva 2023/2024.</w:t>
      </w:r>
    </w:p>
    <w:p w14:paraId="4B6428F5" w14:textId="77777777" w:rsidR="00C176FB" w:rsidRDefault="00C176FB" w:rsidP="000C145A">
      <w:pPr>
        <w:rPr>
          <w:rFonts w:ascii="Arial" w:hAnsi="Arial" w:cs="Arial"/>
          <w:color w:val="002060"/>
          <w:sz w:val="22"/>
          <w:szCs w:val="22"/>
        </w:rPr>
      </w:pPr>
    </w:p>
    <w:p w14:paraId="2048873A" w14:textId="77777777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ART. 3 – DATE</w:t>
      </w:r>
    </w:p>
    <w:p w14:paraId="19787F0F" w14:textId="77777777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1416D961" w14:textId="4232FD5D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ANDATA ABBINAMENTI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20 MAGGIO 2023</w:t>
      </w:r>
    </w:p>
    <w:p w14:paraId="392EB4F3" w14:textId="4A7255DD" w:rsidR="000C145A" w:rsidRP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RITORNO ABBINAMENTI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27 MAGGIO 2023</w:t>
      </w:r>
    </w:p>
    <w:p w14:paraId="0B761EE2" w14:textId="6EEE5FBD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</w:p>
    <w:p w14:paraId="49DBCED2" w14:textId="14C397CB" w:rsidR="00C176FB" w:rsidRPr="00C176FB" w:rsidRDefault="00C176F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ANDATA SPAREGGIO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03 GIUGNO 2023</w:t>
      </w:r>
    </w:p>
    <w:p w14:paraId="2EA30144" w14:textId="397121A5" w:rsidR="00C176FB" w:rsidRPr="00C176FB" w:rsidRDefault="00C176F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RITORNO SPAREGGIO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10 GIUGNO 2023</w:t>
      </w:r>
    </w:p>
    <w:p w14:paraId="7EEA5AF8" w14:textId="44247C7A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</w:p>
    <w:p w14:paraId="46C81D60" w14:textId="77777777" w:rsidR="00C176FB" w:rsidRDefault="00C176F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7390F497" w14:textId="4F0FA2CC" w:rsidR="000C145A" w:rsidRPr="00CC37B9" w:rsidRDefault="000C145A" w:rsidP="000C145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SPAREGGI PER LA PROMOZIONE AL CAMPIONATO NAZIONALE DI SERIE A2 FEMMINILE</w:t>
      </w:r>
    </w:p>
    <w:p w14:paraId="1B0437CD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</w:p>
    <w:p w14:paraId="0BDD648E" w14:textId="69C75548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896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04/04/2023</w:t>
      </w:r>
    </w:p>
    <w:p w14:paraId="47674E16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19F36352" w14:textId="60A3C63F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ART. 2 – FORMULA</w:t>
      </w:r>
    </w:p>
    <w:p w14:paraId="05F9374E" w14:textId="77777777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103383C" w14:textId="730F688E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4AEF8CFD" w14:textId="6433D683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 xml:space="preserve">C) 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TRIANGOLARE</w:t>
      </w:r>
    </w:p>
    <w:p w14:paraId="0106D65C" w14:textId="2978A5AE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1^ giornata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UMBRIA – MARCHE</w:t>
      </w:r>
    </w:p>
    <w:p w14:paraId="7CD46DE5" w14:textId="1EE45B8B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Riposa: ABRUZZO</w:t>
      </w:r>
    </w:p>
    <w:p w14:paraId="5A7576D8" w14:textId="57F5F050" w:rsidR="00432F2B" w:rsidRDefault="00432F2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111112AB" w14:textId="728E3A87" w:rsidR="00C176FB" w:rsidRPr="00C176FB" w:rsidRDefault="00C176F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D)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ABBINAMENTO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LAZIO – SARDEGNA</w:t>
      </w:r>
    </w:p>
    <w:p w14:paraId="2B976DFF" w14:textId="77777777" w:rsidR="00C176FB" w:rsidRDefault="00C176FB" w:rsidP="00C176F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55683B7C" w14:textId="77777777" w:rsidR="00C176FB" w:rsidRDefault="00C176F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52F94347" w14:textId="77777777" w:rsidR="00C176FB" w:rsidRPr="00C176FB" w:rsidRDefault="00C176FB" w:rsidP="00C176F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II TURNO</w:t>
      </w:r>
    </w:p>
    <w:p w14:paraId="3F96D349" w14:textId="77777777" w:rsidR="00C176FB" w:rsidRDefault="00C176FB" w:rsidP="00C176FB">
      <w:pPr>
        <w:rPr>
          <w:rFonts w:ascii="Arial" w:hAnsi="Arial" w:cs="Arial"/>
          <w:color w:val="002060"/>
          <w:sz w:val="22"/>
          <w:szCs w:val="22"/>
        </w:rPr>
      </w:pPr>
    </w:p>
    <w:p w14:paraId="18345EDB" w14:textId="77777777" w:rsidR="00C176FB" w:rsidRDefault="00C176FB" w:rsidP="00C176F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2C27A80A" w14:textId="77777777" w:rsidR="00C176FB" w:rsidRPr="00C176FB" w:rsidRDefault="00C176FB" w:rsidP="00C176F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L)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vincente C vs vincente D</w:t>
      </w:r>
    </w:p>
    <w:p w14:paraId="08664F1E" w14:textId="77777777" w:rsidR="00C176FB" w:rsidRDefault="00C176FB" w:rsidP="00C176F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74754C33" w14:textId="64A0F615" w:rsidR="00C176FB" w:rsidRDefault="00C176F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3617649B" w14:textId="5CB653AB" w:rsidR="00C176FB" w:rsidRPr="00C176FB" w:rsidRDefault="00C176FB" w:rsidP="00C176F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 xml:space="preserve">Le </w:t>
      </w:r>
      <w:r>
        <w:rPr>
          <w:rFonts w:ascii="Arial" w:hAnsi="Arial" w:cs="Arial"/>
          <w:b/>
          <w:bCs/>
          <w:color w:val="002060"/>
          <w:sz w:val="22"/>
          <w:szCs w:val="22"/>
        </w:rPr>
        <w:t>tre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 xml:space="preserve"> società vincitrici del II turno acquisiranno il diritto ad iscriversi al Campionato Nazionale di Serie </w:t>
      </w:r>
      <w:r>
        <w:rPr>
          <w:rFonts w:ascii="Arial" w:hAnsi="Arial" w:cs="Arial"/>
          <w:b/>
          <w:bCs/>
          <w:color w:val="002060"/>
          <w:sz w:val="22"/>
          <w:szCs w:val="22"/>
        </w:rPr>
        <w:t>A2 Femminile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 xml:space="preserve"> stagione sportiva 2023/2024.</w:t>
      </w:r>
    </w:p>
    <w:p w14:paraId="0E0D7A3E" w14:textId="77777777" w:rsidR="00C176FB" w:rsidRDefault="00C176F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7955375D" w14:textId="5D134653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ART. 3 – DATE</w:t>
      </w:r>
    </w:p>
    <w:p w14:paraId="5539D170" w14:textId="77777777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4EA3B4A0" w14:textId="1FBDED45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>1^ GARA TRIANGOLARI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14 MAGGIO 2023</w:t>
      </w:r>
    </w:p>
    <w:p w14:paraId="54443A3F" w14:textId="33C0DB67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>2^ GARA TRIANGOLARI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21 MAGGIO 2023</w:t>
      </w:r>
    </w:p>
    <w:p w14:paraId="08ADCE98" w14:textId="3F74F540" w:rsidR="000C145A" w:rsidRPr="000C145A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>3^ GARA TRIANGOLARI</w:t>
      </w:r>
      <w:r w:rsidRPr="000C145A">
        <w:rPr>
          <w:rFonts w:ascii="Arial" w:hAnsi="Arial" w:cs="Arial"/>
          <w:b/>
          <w:bCs/>
          <w:color w:val="002060"/>
          <w:sz w:val="22"/>
          <w:szCs w:val="22"/>
        </w:rPr>
        <w:tab/>
        <w:t>28 MAGGIO 2023</w:t>
      </w:r>
    </w:p>
    <w:p w14:paraId="76C2891D" w14:textId="59B4B663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</w:p>
    <w:p w14:paraId="04C5EA0E" w14:textId="24D2CEBE" w:rsidR="00C176FB" w:rsidRPr="00C176FB" w:rsidRDefault="00C176F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ANDATA SPAREGGIO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04 GIUGNO 2023</w:t>
      </w:r>
    </w:p>
    <w:p w14:paraId="465225B7" w14:textId="4F5E379A" w:rsidR="00C176FB" w:rsidRPr="00C176FB" w:rsidRDefault="00C176F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>RITORNO SPAREGGIO</w:t>
      </w:r>
      <w:r w:rsidRPr="00C176FB">
        <w:rPr>
          <w:rFonts w:ascii="Arial" w:hAnsi="Arial" w:cs="Arial"/>
          <w:b/>
          <w:bCs/>
          <w:color w:val="002060"/>
          <w:sz w:val="22"/>
          <w:szCs w:val="22"/>
        </w:rPr>
        <w:tab/>
        <w:t>11 GIUGNO 2023</w:t>
      </w:r>
    </w:p>
    <w:p w14:paraId="27A33D76" w14:textId="6C87DED1" w:rsidR="000C145A" w:rsidRDefault="000C145A" w:rsidP="00432F2B">
      <w:pPr>
        <w:rPr>
          <w:rFonts w:ascii="Arial" w:hAnsi="Arial" w:cs="Arial"/>
          <w:color w:val="002060"/>
          <w:sz w:val="22"/>
          <w:szCs w:val="22"/>
        </w:rPr>
      </w:pPr>
    </w:p>
    <w:p w14:paraId="337BE9E5" w14:textId="77777777" w:rsidR="00C176FB" w:rsidRDefault="00C176F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0202827D" w14:textId="581B8FCF" w:rsidR="00432F2B" w:rsidRPr="00CC37B9" w:rsidRDefault="00432F2B" w:rsidP="00432F2B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CAMPIONATO UNDER 21 REGIONALE</w:t>
      </w:r>
    </w:p>
    <w:p w14:paraId="3554B7DF" w14:textId="77777777" w:rsidR="00432F2B" w:rsidRPr="00CC37B9" w:rsidRDefault="00432F2B" w:rsidP="00432F2B">
      <w:pPr>
        <w:pStyle w:val="LndNormale1"/>
        <w:rPr>
          <w:b/>
          <w:bCs/>
          <w:i/>
          <w:iCs/>
          <w:color w:val="002060"/>
          <w:szCs w:val="22"/>
        </w:rPr>
      </w:pPr>
    </w:p>
    <w:p w14:paraId="04DF47B0" w14:textId="67872970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898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04/04/2023</w:t>
      </w:r>
    </w:p>
    <w:p w14:paraId="4D5C8F3D" w14:textId="77777777" w:rsidR="00432F2B" w:rsidRPr="00CC37B9" w:rsidRDefault="00432F2B" w:rsidP="00432F2B">
      <w:pPr>
        <w:pStyle w:val="LndNormale1"/>
        <w:rPr>
          <w:color w:val="002060"/>
          <w:szCs w:val="22"/>
        </w:rPr>
      </w:pPr>
    </w:p>
    <w:p w14:paraId="4555A75D" w14:textId="5128359A" w:rsidR="00432F2B" w:rsidRPr="001773E0" w:rsidRDefault="00432F2B" w:rsidP="001773E0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lastRenderedPageBreak/>
        <w:t>…omissis…</w:t>
      </w:r>
    </w:p>
    <w:p w14:paraId="14432C47" w14:textId="47E3BFA5" w:rsidR="00432F2B" w:rsidRPr="00432F2B" w:rsidRDefault="00432F2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>ABBINAMENTI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Andata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21 maggio 2023</w:t>
      </w:r>
    </w:p>
    <w:p w14:paraId="45E8C28B" w14:textId="16990A82" w:rsidR="00432F2B" w:rsidRPr="00432F2B" w:rsidRDefault="00432F2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Ritorno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28 maggio 2023</w:t>
      </w:r>
    </w:p>
    <w:p w14:paraId="36E011B4" w14:textId="4D13E8B4" w:rsidR="001773E0" w:rsidRDefault="001773E0" w:rsidP="00432F2B">
      <w:pPr>
        <w:rPr>
          <w:rFonts w:ascii="Arial" w:hAnsi="Arial" w:cs="Arial"/>
          <w:color w:val="002060"/>
          <w:sz w:val="22"/>
          <w:szCs w:val="22"/>
        </w:rPr>
      </w:pPr>
    </w:p>
    <w:p w14:paraId="0FD311B8" w14:textId="11B7BF07" w:rsidR="001773E0" w:rsidRPr="001773E0" w:rsidRDefault="001773E0" w:rsidP="00432F2B">
      <w:pPr>
        <w:rPr>
          <w:rFonts w:ascii="Arial" w:hAnsi="Arial" w:cs="Arial"/>
          <w:b/>
          <w:bCs/>
          <w:color w:val="002060"/>
          <w:sz w:val="22"/>
          <w:szCs w:val="22"/>
          <w:lang w:val="es-ES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>FINAL FOUR</w:t>
      </w:r>
      <w:r w:rsidRPr="001773E0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  <w:lang w:val="es-ES"/>
        </w:rPr>
        <w:tab/>
        <w:t>Da definire</w:t>
      </w:r>
    </w:p>
    <w:p w14:paraId="6D35D328" w14:textId="6CDB5F33" w:rsidR="00432F2B" w:rsidRPr="001773E0" w:rsidRDefault="00432F2B" w:rsidP="00432F2B">
      <w:pPr>
        <w:rPr>
          <w:rFonts w:ascii="Arial" w:hAnsi="Arial" w:cs="Arial"/>
          <w:color w:val="002060"/>
          <w:sz w:val="22"/>
          <w:szCs w:val="22"/>
          <w:lang w:val="es-ES"/>
        </w:rPr>
      </w:pPr>
      <w:r w:rsidRPr="001773E0">
        <w:rPr>
          <w:rFonts w:ascii="Arial" w:hAnsi="Arial" w:cs="Arial"/>
          <w:color w:val="002060"/>
          <w:sz w:val="22"/>
          <w:szCs w:val="22"/>
          <w:lang w:val="es-ES"/>
        </w:rPr>
        <w:t>…omissis…</w:t>
      </w:r>
    </w:p>
    <w:p w14:paraId="3A807E2D" w14:textId="6E755199" w:rsidR="00432F2B" w:rsidRPr="001773E0" w:rsidRDefault="00432F2B" w:rsidP="00432F2B">
      <w:pPr>
        <w:rPr>
          <w:rFonts w:ascii="Arial" w:hAnsi="Arial" w:cs="Arial"/>
          <w:color w:val="002060"/>
          <w:sz w:val="22"/>
          <w:szCs w:val="22"/>
          <w:lang w:val="es-ES"/>
        </w:rPr>
      </w:pPr>
    </w:p>
    <w:p w14:paraId="25C83ED7" w14:textId="4BE129BB" w:rsidR="00432F2B" w:rsidRPr="00432F2B" w:rsidRDefault="00432F2B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>ARTICOLAZIONE</w:t>
      </w:r>
    </w:p>
    <w:p w14:paraId="180ABD35" w14:textId="6F095EA9" w:rsidR="00432F2B" w:rsidRDefault="00432F2B" w:rsidP="00432F2B">
      <w:pPr>
        <w:rPr>
          <w:rFonts w:ascii="Arial" w:hAnsi="Arial" w:cs="Arial"/>
          <w:color w:val="002060"/>
          <w:sz w:val="22"/>
          <w:szCs w:val="22"/>
        </w:rPr>
      </w:pPr>
    </w:p>
    <w:p w14:paraId="54E748E1" w14:textId="073C09F7" w:rsidR="00432F2B" w:rsidRDefault="00432F2B" w:rsidP="00432F2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7A090685" w14:textId="7835E83A" w:rsidR="00432F2B" w:rsidRPr="00432F2B" w:rsidRDefault="000C145A" w:rsidP="00432F2B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="00432F2B" w:rsidRPr="00432F2B">
        <w:rPr>
          <w:rFonts w:ascii="Arial" w:hAnsi="Arial" w:cs="Arial"/>
          <w:b/>
          <w:bCs/>
          <w:color w:val="002060"/>
          <w:sz w:val="22"/>
          <w:szCs w:val="22"/>
        </w:rPr>
        <w:t xml:space="preserve">MARCHE </w:t>
      </w:r>
      <w:r w:rsidR="00432F2B">
        <w:rPr>
          <w:rFonts w:ascii="Arial" w:hAnsi="Arial" w:cs="Arial"/>
          <w:b/>
          <w:bCs/>
          <w:color w:val="002060"/>
          <w:sz w:val="22"/>
          <w:szCs w:val="22"/>
        </w:rPr>
        <w:t>–</w:t>
      </w:r>
      <w:r w:rsidR="00432F2B" w:rsidRPr="00432F2B">
        <w:rPr>
          <w:rFonts w:ascii="Arial" w:hAnsi="Arial" w:cs="Arial"/>
          <w:b/>
          <w:bCs/>
          <w:color w:val="002060"/>
          <w:sz w:val="22"/>
          <w:szCs w:val="22"/>
        </w:rPr>
        <w:t xml:space="preserve"> TOSCANA</w:t>
      </w:r>
    </w:p>
    <w:p w14:paraId="1904C1B2" w14:textId="6687926B" w:rsidR="00432F2B" w:rsidRDefault="00432F2B" w:rsidP="00432F2B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35BA046E" w14:textId="38C66FBB" w:rsidR="00C176FB" w:rsidRDefault="00C176F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FB92ECE" w14:textId="61673CA8" w:rsidR="00C176FB" w:rsidRPr="001773E0" w:rsidRDefault="00C176FB" w:rsidP="00DE7EC2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La prima classificata di ciascun abbinamento e la prima e la seconda classificata del triangolare accederanno alla II^ fase (</w:t>
      </w:r>
      <w:proofErr w:type="spellStart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Final</w:t>
      </w:r>
      <w:proofErr w:type="spellEnd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proofErr w:type="spellStart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Four</w:t>
      </w:r>
      <w:proofErr w:type="spellEnd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).</w:t>
      </w:r>
    </w:p>
    <w:p w14:paraId="0392FB7C" w14:textId="77777777" w:rsidR="00C176FB" w:rsidRDefault="00C176F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1D3934C" w14:textId="3CC6BD7A" w:rsidR="000C145A" w:rsidRDefault="000C145A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5DFB9A7" w14:textId="08B291EE" w:rsidR="000C145A" w:rsidRPr="00CC37B9" w:rsidRDefault="000C145A" w:rsidP="000C145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CAMPIONATO UNDER 19 MASCHILE REGIONALE</w:t>
      </w:r>
    </w:p>
    <w:p w14:paraId="72E1ED91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</w:p>
    <w:p w14:paraId="6063D2D4" w14:textId="2C5E1063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897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04/04/2023</w:t>
      </w:r>
    </w:p>
    <w:p w14:paraId="709BF24B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3E2451AF" w14:textId="125E84FD" w:rsidR="001773E0" w:rsidRPr="001773E0" w:rsidRDefault="000C145A" w:rsidP="001773E0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5081024E" w14:textId="4F946C19" w:rsidR="001773E0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I° TURNO</w:t>
      </w:r>
    </w:p>
    <w:p w14:paraId="2734596E" w14:textId="1070BFF6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>ABBINAMENTI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Andata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14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 xml:space="preserve"> maggio 2023</w:t>
      </w:r>
    </w:p>
    <w:p w14:paraId="1E5786FD" w14:textId="0C03E1D0" w:rsidR="000C145A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  <w:t>Ritorno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>21</w:t>
      </w: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 xml:space="preserve"> maggio 2023</w:t>
      </w:r>
    </w:p>
    <w:p w14:paraId="0BFA9D2A" w14:textId="286C1B5E" w:rsidR="001773E0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662A716" w14:textId="4D72D89A" w:rsidR="001773E0" w:rsidRPr="00432F2B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II° TURNO</w:t>
      </w:r>
    </w:p>
    <w:p w14:paraId="1EE249F7" w14:textId="47B1D3C9" w:rsidR="000C145A" w:rsidRPr="001773E0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1^ giornata</w:t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  <w:t>28 maggio 2023</w:t>
      </w:r>
    </w:p>
    <w:p w14:paraId="0C16A70E" w14:textId="0B226AE9" w:rsidR="001773E0" w:rsidRPr="001773E0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2^ giornata</w:t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  <w:t>05 giugno 2023</w:t>
      </w:r>
    </w:p>
    <w:p w14:paraId="426C15B5" w14:textId="662DBC32" w:rsidR="001773E0" w:rsidRPr="001773E0" w:rsidRDefault="001773E0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3^ giornata</w:t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  <w:t>11 giugno 2023</w:t>
      </w:r>
    </w:p>
    <w:p w14:paraId="6A3C4917" w14:textId="2883EA95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</w:p>
    <w:p w14:paraId="784F9686" w14:textId="5608D466" w:rsidR="001773E0" w:rsidRPr="001773E0" w:rsidRDefault="001773E0" w:rsidP="001773E0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II</w:t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^ FASE</w:t>
      </w:r>
    </w:p>
    <w:p w14:paraId="204E7D28" w14:textId="2934AA35" w:rsidR="001773E0" w:rsidRPr="001773E0" w:rsidRDefault="001773E0" w:rsidP="001773E0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FINAL FOUR</w:t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ab/>
        <w:t>Da definire</w:t>
      </w:r>
    </w:p>
    <w:p w14:paraId="67CB2B78" w14:textId="65B616EC" w:rsidR="001773E0" w:rsidRPr="001773E0" w:rsidRDefault="001773E0" w:rsidP="001773E0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16A8B418" w14:textId="77777777" w:rsidR="001773E0" w:rsidRPr="001773E0" w:rsidRDefault="001773E0" w:rsidP="000C145A">
      <w:pPr>
        <w:rPr>
          <w:rFonts w:ascii="Arial" w:hAnsi="Arial" w:cs="Arial"/>
          <w:color w:val="002060"/>
          <w:sz w:val="22"/>
          <w:szCs w:val="22"/>
        </w:rPr>
      </w:pPr>
    </w:p>
    <w:p w14:paraId="436D18AE" w14:textId="1673E7BC" w:rsidR="000C145A" w:rsidRPr="001773E0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432F2B">
        <w:rPr>
          <w:rFonts w:ascii="Arial" w:hAnsi="Arial" w:cs="Arial"/>
          <w:b/>
          <w:bCs/>
          <w:color w:val="002060"/>
          <w:sz w:val="22"/>
          <w:szCs w:val="22"/>
        </w:rPr>
        <w:t>ARTICOLAZIONE</w:t>
      </w:r>
    </w:p>
    <w:p w14:paraId="4B58B383" w14:textId="77777777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760B47ED" w14:textId="106290AF" w:rsidR="001773E0" w:rsidRPr="001773E0" w:rsidRDefault="001773E0">
      <w:pPr>
        <w:pStyle w:val="Paragrafoelenco"/>
        <w:numPr>
          <w:ilvl w:val="0"/>
          <w:numId w:val="4"/>
        </w:numPr>
        <w:ind w:left="0" w:hanging="11"/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SARDEGNA – LOMBARDIA</w:t>
      </w:r>
    </w:p>
    <w:p w14:paraId="5E8579AC" w14:textId="64727809" w:rsidR="001773E0" w:rsidRPr="001773E0" w:rsidRDefault="001773E0" w:rsidP="001773E0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B.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LIGURIA – TOSCANA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Riposa: EMILIA ROMAGNA</w:t>
      </w:r>
    </w:p>
    <w:p w14:paraId="24EB7C70" w14:textId="138F2857" w:rsidR="000C145A" w:rsidRPr="00432F2B" w:rsidRDefault="000C145A" w:rsidP="000C145A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>C.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ABRUZZO – MARCHE</w:t>
      </w:r>
    </w:p>
    <w:p w14:paraId="791191FA" w14:textId="77777777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2F5FB641" w14:textId="4F208C4A" w:rsidR="000C145A" w:rsidRDefault="000C145A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EB2DD6F" w14:textId="1ECE0D27" w:rsidR="001773E0" w:rsidRPr="001773E0" w:rsidRDefault="001773E0" w:rsidP="00DE7EC2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II° TURNO</w:t>
      </w:r>
    </w:p>
    <w:p w14:paraId="7FF3266A" w14:textId="77777777" w:rsidR="001773E0" w:rsidRDefault="001773E0" w:rsidP="001773E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2E15A1CD" w14:textId="7950ECAD" w:rsidR="001773E0" w:rsidRPr="00432F2B" w:rsidRDefault="001773E0" w:rsidP="001773E0">
      <w:pPr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VINCENTE A 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 xml:space="preserve">vs 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VINCENTE B</w:t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  <w:t>Riposa: VINCENTE C</w:t>
      </w:r>
    </w:p>
    <w:p w14:paraId="0EED0187" w14:textId="77777777" w:rsidR="001773E0" w:rsidRDefault="001773E0" w:rsidP="001773E0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…omissis…</w:t>
      </w:r>
    </w:p>
    <w:p w14:paraId="61DB4A1D" w14:textId="3094A41B" w:rsidR="001773E0" w:rsidRDefault="001773E0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1687201" w14:textId="1B8DE8EA" w:rsidR="001773E0" w:rsidRPr="001773E0" w:rsidRDefault="001773E0" w:rsidP="00DE7EC2">
      <w:pPr>
        <w:rPr>
          <w:rFonts w:ascii="Arial" w:hAnsi="Arial" w:cs="Arial"/>
          <w:b/>
          <w:bCs/>
          <w:color w:val="002060"/>
          <w:sz w:val="22"/>
          <w:szCs w:val="22"/>
        </w:rPr>
      </w:pPr>
      <w:r w:rsidRPr="001773E0">
        <w:rPr>
          <w:rFonts w:ascii="Arial" w:hAnsi="Arial" w:cs="Arial"/>
          <w:b/>
          <w:bCs/>
          <w:color w:val="002060"/>
          <w:sz w:val="22"/>
          <w:szCs w:val="22"/>
        </w:rPr>
        <w:t xml:space="preserve">Le Società 1^ e 2^ classificata dei triangolari del II° Turno accederanno alla </w:t>
      </w:r>
      <w:proofErr w:type="spellStart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Final</w:t>
      </w:r>
      <w:proofErr w:type="spellEnd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 xml:space="preserve"> </w:t>
      </w:r>
      <w:proofErr w:type="spellStart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Four</w:t>
      </w:r>
      <w:proofErr w:type="spellEnd"/>
      <w:r w:rsidRPr="001773E0">
        <w:rPr>
          <w:rFonts w:ascii="Arial" w:hAnsi="Arial" w:cs="Arial"/>
          <w:b/>
          <w:bCs/>
          <w:color w:val="002060"/>
          <w:sz w:val="22"/>
          <w:szCs w:val="22"/>
        </w:rPr>
        <w:t>.</w:t>
      </w:r>
    </w:p>
    <w:p w14:paraId="2E2D1BC5" w14:textId="77777777" w:rsidR="001773E0" w:rsidRDefault="001773E0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86CDDCB" w14:textId="63858F09" w:rsidR="000C145A" w:rsidRDefault="000C145A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B3E8633" w14:textId="77777777" w:rsidR="000C145A" w:rsidRPr="00CC37B9" w:rsidRDefault="000C145A" w:rsidP="000C145A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FASE NAZIONALE COPPA ITALIA VINCENTI COPPA REGIONALE MASCHILE</w:t>
      </w:r>
    </w:p>
    <w:p w14:paraId="28AF5F05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</w:p>
    <w:p w14:paraId="6ADD0C78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813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17/03/2023</w:t>
      </w:r>
    </w:p>
    <w:p w14:paraId="3D3446A3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1986BC8D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60FC1ED3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433767EF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Q1</w:t>
      </w:r>
    </w:p>
    <w:p w14:paraId="3F9B0927" w14:textId="77777777" w:rsidR="000C145A" w:rsidRDefault="000C145A" w:rsidP="000C145A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14/03/2023</w:t>
      </w:r>
      <w:r w:rsidRPr="00CC37B9">
        <w:rPr>
          <w:color w:val="002060"/>
          <w:szCs w:val="22"/>
        </w:rPr>
        <w:tab/>
        <w:t>1/</w:t>
      </w:r>
      <w:r>
        <w:rPr>
          <w:color w:val="002060"/>
          <w:szCs w:val="22"/>
        </w:rPr>
        <w:t>A</w:t>
      </w:r>
      <w:r w:rsidRPr="00CC37B9">
        <w:rPr>
          <w:color w:val="002060"/>
          <w:szCs w:val="22"/>
        </w:rPr>
        <w:tab/>
      </w:r>
      <w:r>
        <w:rPr>
          <w:color w:val="002060"/>
          <w:szCs w:val="22"/>
        </w:rPr>
        <w:t>REAL BUBI MERANO C5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POL.CAGLI SPORT ASSOCIATI</w:t>
      </w:r>
      <w:r>
        <w:rPr>
          <w:color w:val="002060"/>
          <w:szCs w:val="22"/>
        </w:rPr>
        <w:tab/>
        <w:t>2-1</w:t>
      </w:r>
    </w:p>
    <w:p w14:paraId="39BAE207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517DFD9C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6977260E" w14:textId="77777777" w:rsidR="000C145A" w:rsidRDefault="000C145A" w:rsidP="000C145A">
      <w:pPr>
        <w:rPr>
          <w:rFonts w:ascii="Arial" w:hAnsi="Arial" w:cs="Arial"/>
          <w:color w:val="002060"/>
          <w:sz w:val="22"/>
          <w:szCs w:val="22"/>
        </w:rPr>
      </w:pPr>
    </w:p>
    <w:p w14:paraId="1AFBE5DE" w14:textId="77777777" w:rsidR="000C145A" w:rsidRPr="00CC37B9" w:rsidRDefault="000C145A" w:rsidP="000C145A">
      <w:pPr>
        <w:pStyle w:val="LndNormale1"/>
        <w:rPr>
          <w:b/>
          <w:bCs/>
          <w:i/>
          <w:iCs/>
          <w:color w:val="002060"/>
          <w:szCs w:val="22"/>
        </w:rPr>
      </w:pPr>
      <w:r w:rsidRPr="00CC37B9">
        <w:rPr>
          <w:b/>
          <w:bCs/>
          <w:i/>
          <w:iCs/>
          <w:color w:val="002060"/>
          <w:szCs w:val="22"/>
        </w:rPr>
        <w:t xml:space="preserve">Stralcio C.U. n° </w:t>
      </w:r>
      <w:r>
        <w:rPr>
          <w:b/>
          <w:bCs/>
          <w:i/>
          <w:iCs/>
          <w:color w:val="002060"/>
          <w:szCs w:val="22"/>
        </w:rPr>
        <w:t>903</w:t>
      </w:r>
      <w:r w:rsidRPr="00CC37B9">
        <w:rPr>
          <w:b/>
          <w:bCs/>
          <w:i/>
          <w:iCs/>
          <w:color w:val="002060"/>
          <w:szCs w:val="22"/>
        </w:rPr>
        <w:t xml:space="preserve"> Divisione Calcio a Cinque del </w:t>
      </w:r>
      <w:r>
        <w:rPr>
          <w:b/>
          <w:bCs/>
          <w:i/>
          <w:iCs/>
          <w:color w:val="002060"/>
          <w:szCs w:val="22"/>
        </w:rPr>
        <w:t>05/04/2023</w:t>
      </w:r>
    </w:p>
    <w:p w14:paraId="4CAE3603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525AEC0D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051E9C32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025AEC1B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 xml:space="preserve">GIRONE </w:t>
      </w:r>
      <w:r>
        <w:rPr>
          <w:color w:val="002060"/>
          <w:szCs w:val="22"/>
        </w:rPr>
        <w:t>Q1</w:t>
      </w:r>
    </w:p>
    <w:p w14:paraId="7520754A" w14:textId="77777777" w:rsidR="000C145A" w:rsidRDefault="000C145A" w:rsidP="000C145A">
      <w:pPr>
        <w:pStyle w:val="LndNormale1"/>
        <w:rPr>
          <w:color w:val="002060"/>
          <w:szCs w:val="22"/>
        </w:rPr>
      </w:pPr>
      <w:r>
        <w:rPr>
          <w:color w:val="002060"/>
          <w:szCs w:val="22"/>
        </w:rPr>
        <w:t>22/03/2023</w:t>
      </w:r>
      <w:r w:rsidRPr="00CC37B9">
        <w:rPr>
          <w:color w:val="002060"/>
          <w:szCs w:val="22"/>
        </w:rPr>
        <w:tab/>
        <w:t>1/</w:t>
      </w:r>
      <w:r>
        <w:rPr>
          <w:color w:val="002060"/>
          <w:szCs w:val="22"/>
        </w:rPr>
        <w:t>R</w:t>
      </w:r>
      <w:r w:rsidRPr="00CC37B9">
        <w:rPr>
          <w:color w:val="002060"/>
          <w:szCs w:val="22"/>
        </w:rPr>
        <w:tab/>
      </w:r>
      <w:r>
        <w:rPr>
          <w:color w:val="002060"/>
          <w:szCs w:val="22"/>
        </w:rPr>
        <w:t>POL.CAGLI SPORT ASSOCIATI</w:t>
      </w:r>
      <w:r>
        <w:rPr>
          <w:color w:val="002060"/>
          <w:szCs w:val="22"/>
        </w:rPr>
        <w:tab/>
        <w:t>REAL BUBI MERANO C5</w:t>
      </w:r>
      <w:r>
        <w:rPr>
          <w:color w:val="002060"/>
          <w:szCs w:val="22"/>
        </w:rPr>
        <w:tab/>
      </w:r>
      <w:r>
        <w:rPr>
          <w:color w:val="002060"/>
          <w:szCs w:val="22"/>
        </w:rPr>
        <w:tab/>
        <w:t>6-8</w:t>
      </w:r>
    </w:p>
    <w:p w14:paraId="79407B89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</w:p>
    <w:p w14:paraId="39D03E04" w14:textId="77777777" w:rsidR="000C145A" w:rsidRPr="00CC37B9" w:rsidRDefault="000C145A" w:rsidP="000C145A">
      <w:pPr>
        <w:pStyle w:val="LndNormale1"/>
        <w:rPr>
          <w:color w:val="002060"/>
          <w:szCs w:val="22"/>
        </w:rPr>
      </w:pPr>
      <w:r w:rsidRPr="00CC37B9">
        <w:rPr>
          <w:color w:val="002060"/>
          <w:szCs w:val="22"/>
        </w:rPr>
        <w:t>…omissis…</w:t>
      </w:r>
    </w:p>
    <w:p w14:paraId="15CD2CDB" w14:textId="77777777" w:rsidR="000C145A" w:rsidRDefault="000C145A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164F482" w14:textId="77777777" w:rsidR="00432F2B" w:rsidRPr="00DE1EF7" w:rsidRDefault="00432F2B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30A103B" w14:textId="43D2B388" w:rsidR="008B5F73" w:rsidRDefault="008B5F73" w:rsidP="009D0C38">
      <w:pPr>
        <w:pStyle w:val="LndNormale1"/>
        <w:rPr>
          <w:b/>
          <w:color w:val="002060"/>
          <w:szCs w:val="22"/>
        </w:rPr>
      </w:pPr>
    </w:p>
    <w:p w14:paraId="4CDAC34D" w14:textId="7F8347FF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17E21718" w14:textId="77777777" w:rsidR="00E446E5" w:rsidRPr="00760417" w:rsidRDefault="00E446E5" w:rsidP="00E446E5">
      <w:pPr>
        <w:rPr>
          <w:rFonts w:ascii="Arial" w:hAnsi="Arial" w:cs="Arial"/>
          <w:b/>
          <w:color w:val="002060"/>
          <w:sz w:val="28"/>
          <w:szCs w:val="28"/>
        </w:rPr>
      </w:pPr>
      <w:r w:rsidRPr="00760417">
        <w:rPr>
          <w:rFonts w:ascii="Arial" w:hAnsi="Arial" w:cs="Arial"/>
          <w:b/>
          <w:color w:val="002060"/>
          <w:sz w:val="28"/>
          <w:szCs w:val="28"/>
        </w:rPr>
        <w:t>IBAN COMITATO REGIONALE MARCHE</w:t>
      </w:r>
    </w:p>
    <w:p w14:paraId="579CC517" w14:textId="77777777" w:rsidR="00E446E5" w:rsidRPr="009B42C6" w:rsidRDefault="00E446E5" w:rsidP="00E446E5">
      <w:pPr>
        <w:rPr>
          <w:color w:val="002060"/>
        </w:rPr>
      </w:pPr>
    </w:p>
    <w:p w14:paraId="3441E73C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  <w:r w:rsidRPr="009B42C6">
        <w:rPr>
          <w:rFonts w:ascii="Arial" w:hAnsi="Arial" w:cs="Arial"/>
          <w:color w:val="002060"/>
          <w:sz w:val="22"/>
          <w:szCs w:val="22"/>
        </w:rPr>
        <w:t xml:space="preserve">Si comunica che dal </w:t>
      </w:r>
      <w:r w:rsidRPr="009B42C6">
        <w:rPr>
          <w:rFonts w:ascii="Arial" w:hAnsi="Arial" w:cs="Arial"/>
          <w:b/>
          <w:color w:val="002060"/>
          <w:sz w:val="22"/>
          <w:szCs w:val="22"/>
          <w:u w:val="single"/>
        </w:rPr>
        <w:t>17 febbraio 2023</w:t>
      </w:r>
      <w:r w:rsidRPr="009B42C6">
        <w:rPr>
          <w:rFonts w:ascii="Arial" w:hAnsi="Arial" w:cs="Arial"/>
          <w:color w:val="002060"/>
          <w:sz w:val="22"/>
          <w:szCs w:val="22"/>
        </w:rPr>
        <w:t xml:space="preserve"> l’IBAN del Comitato Regionale Marche sarà il seguente.</w:t>
      </w:r>
    </w:p>
    <w:p w14:paraId="5F50C781" w14:textId="77777777" w:rsidR="00E446E5" w:rsidRPr="009B42C6" w:rsidRDefault="00E446E5" w:rsidP="00E446E5">
      <w:pPr>
        <w:rPr>
          <w:rFonts w:ascii="Arial" w:hAnsi="Arial" w:cs="Arial"/>
          <w:color w:val="002060"/>
          <w:sz w:val="22"/>
          <w:szCs w:val="22"/>
        </w:rPr>
      </w:pPr>
    </w:p>
    <w:p w14:paraId="3902907B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9B42C6">
        <w:rPr>
          <w:rFonts w:ascii="Arial" w:hAnsi="Arial" w:cs="Arial"/>
          <w:b/>
          <w:color w:val="002060"/>
          <w:sz w:val="28"/>
          <w:szCs w:val="28"/>
        </w:rPr>
        <w:t>IT 81 E 01005 02600 0000 0000 8868</w:t>
      </w:r>
    </w:p>
    <w:p w14:paraId="6A6DF879" w14:textId="1547555C" w:rsidR="00E446E5" w:rsidRDefault="00E446E5" w:rsidP="009D0C38">
      <w:pPr>
        <w:pStyle w:val="LndNormale1"/>
        <w:rPr>
          <w:b/>
          <w:color w:val="002060"/>
          <w:szCs w:val="22"/>
        </w:rPr>
      </w:pPr>
    </w:p>
    <w:p w14:paraId="6CA2719A" w14:textId="77777777" w:rsidR="00F26A8E" w:rsidRDefault="00F26A8E" w:rsidP="009D0C38">
      <w:pPr>
        <w:pStyle w:val="LndNormale1"/>
        <w:rPr>
          <w:b/>
          <w:color w:val="002060"/>
          <w:szCs w:val="22"/>
        </w:rPr>
      </w:pPr>
    </w:p>
    <w:p w14:paraId="07725FA4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8"/>
          <w:szCs w:val="28"/>
        </w:rPr>
      </w:pPr>
      <w:r w:rsidRPr="00B03784">
        <w:rPr>
          <w:rFonts w:cs="Arial"/>
          <w:b/>
          <w:color w:val="002060"/>
          <w:sz w:val="28"/>
          <w:szCs w:val="28"/>
        </w:rPr>
        <w:t xml:space="preserve">CORSO ALLENATORE </w:t>
      </w:r>
      <w:r>
        <w:rPr>
          <w:rFonts w:cs="Arial"/>
          <w:b/>
          <w:color w:val="002060"/>
          <w:sz w:val="28"/>
          <w:szCs w:val="28"/>
        </w:rPr>
        <w:t>CALCIO A CINQUE</w:t>
      </w:r>
    </w:p>
    <w:p w14:paraId="49CBCA21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  <w:u w:val="single"/>
        </w:rPr>
      </w:pPr>
    </w:p>
    <w:p w14:paraId="2A162CA1" w14:textId="77777777" w:rsidR="008B5F73" w:rsidRPr="00B03784" w:rsidRDefault="008B5F73" w:rsidP="008B5F73">
      <w:pPr>
        <w:pStyle w:val="LndNormale1"/>
        <w:rPr>
          <w:rFonts w:cs="Arial"/>
          <w:b/>
          <w:color w:val="002060"/>
          <w:sz w:val="24"/>
          <w:szCs w:val="24"/>
          <w:u w:val="single"/>
        </w:rPr>
      </w:pPr>
      <w:r w:rsidRPr="00B03784">
        <w:rPr>
          <w:rFonts w:cs="Arial"/>
          <w:b/>
          <w:color w:val="002060"/>
          <w:sz w:val="24"/>
          <w:szCs w:val="24"/>
          <w:u w:val="single"/>
        </w:rPr>
        <w:t>CU N. 322 DEL 20/03/2023 DEL SETTORE TECNICO F.I.G.C.</w:t>
      </w:r>
    </w:p>
    <w:p w14:paraId="2FBAF1C2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  <w:r w:rsidRPr="00C3326E">
        <w:rPr>
          <w:rFonts w:cs="Arial"/>
          <w:b/>
          <w:color w:val="002060"/>
          <w:szCs w:val="22"/>
        </w:rPr>
        <w:t xml:space="preserve">Bando di ammissione al Corso per l’abilitazione ad allenatore </w:t>
      </w:r>
      <w:r>
        <w:rPr>
          <w:rFonts w:cs="Arial"/>
          <w:b/>
          <w:color w:val="002060"/>
          <w:szCs w:val="22"/>
        </w:rPr>
        <w:t xml:space="preserve">UEFA Futsal B </w:t>
      </w:r>
      <w:r w:rsidRPr="00C3326E">
        <w:rPr>
          <w:rFonts w:cs="Arial"/>
          <w:b/>
          <w:color w:val="002060"/>
          <w:szCs w:val="22"/>
        </w:rPr>
        <w:t xml:space="preserve">che avrà luogo ad Ancona </w:t>
      </w:r>
      <w:r>
        <w:rPr>
          <w:rFonts w:cs="Arial"/>
          <w:b/>
          <w:color w:val="002060"/>
          <w:szCs w:val="22"/>
        </w:rPr>
        <w:t>dall’08/05/2023 al 24/06/2023.</w:t>
      </w:r>
    </w:p>
    <w:p w14:paraId="31D96E14" w14:textId="77777777" w:rsidR="008B5F73" w:rsidRPr="00C3326E" w:rsidRDefault="008B5F73" w:rsidP="008B5F73">
      <w:pPr>
        <w:pStyle w:val="LndNormale1"/>
        <w:rPr>
          <w:rFonts w:cs="Arial"/>
          <w:b/>
          <w:color w:val="002060"/>
          <w:szCs w:val="22"/>
        </w:rPr>
      </w:pPr>
    </w:p>
    <w:p w14:paraId="7D60BD7E" w14:textId="77777777" w:rsidR="008B5F73" w:rsidRPr="00C3326E" w:rsidRDefault="008B5F73" w:rsidP="008B5F73">
      <w:pPr>
        <w:pStyle w:val="LndNormale1"/>
        <w:rPr>
          <w:rFonts w:cs="Arial"/>
          <w:color w:val="002060"/>
          <w:szCs w:val="22"/>
        </w:rPr>
      </w:pPr>
      <w:r w:rsidRPr="00C3326E">
        <w:rPr>
          <w:rFonts w:cs="Arial"/>
          <w:color w:val="002060"/>
          <w:szCs w:val="22"/>
        </w:rPr>
        <w:t xml:space="preserve">Si allega il bando di ammissione al Corso per Allenatore </w:t>
      </w:r>
      <w:r>
        <w:rPr>
          <w:rFonts w:cs="Arial"/>
          <w:color w:val="002060"/>
          <w:szCs w:val="22"/>
        </w:rPr>
        <w:t>UEFA Futsal B</w:t>
      </w:r>
      <w:r w:rsidRPr="00C3326E">
        <w:rPr>
          <w:rFonts w:cs="Arial"/>
          <w:color w:val="002060"/>
          <w:szCs w:val="22"/>
        </w:rPr>
        <w:t xml:space="preserve"> di cui sopra.</w:t>
      </w:r>
    </w:p>
    <w:p w14:paraId="30A0F4BD" w14:textId="77777777" w:rsidR="008B5F73" w:rsidRPr="008B5F73" w:rsidRDefault="008B5F73" w:rsidP="008B5F73">
      <w:pPr>
        <w:rPr>
          <w:rFonts w:ascii="Arial" w:hAnsi="Arial" w:cs="Arial"/>
          <w:color w:val="002060"/>
          <w:sz w:val="22"/>
          <w:szCs w:val="22"/>
        </w:rPr>
      </w:pPr>
    </w:p>
    <w:p w14:paraId="00897EEA" w14:textId="77777777" w:rsidR="008B5F73" w:rsidRPr="008B5F73" w:rsidRDefault="008B5F73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3B18856" w14:textId="77777777" w:rsidR="006644BA" w:rsidRPr="00DE1EF7" w:rsidRDefault="006644BA" w:rsidP="006644B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3A843103" w14:textId="77777777" w:rsidR="00870BB3" w:rsidRPr="00BE7546" w:rsidRDefault="00870BB3" w:rsidP="00870BB3">
      <w:pPr>
        <w:pStyle w:val="breakline"/>
        <w:rPr>
          <w:color w:val="002060"/>
        </w:rPr>
      </w:pPr>
    </w:p>
    <w:p w14:paraId="7C590ACA" w14:textId="77777777" w:rsidR="00870BB3" w:rsidRPr="006750A0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CALCIO A CINQUE SERIE C1</w:t>
      </w:r>
    </w:p>
    <w:p w14:paraId="382A112E" w14:textId="77777777" w:rsidR="00870BB3" w:rsidRPr="00AD1E89" w:rsidRDefault="00870BB3" w:rsidP="00870BB3">
      <w:pPr>
        <w:pStyle w:val="titoloprinc0"/>
        <w:rPr>
          <w:color w:val="002060"/>
        </w:rPr>
      </w:pPr>
      <w:r w:rsidRPr="00AD1E89">
        <w:rPr>
          <w:color w:val="002060"/>
        </w:rPr>
        <w:t>CONTEMPORANEITA’ ULTIME DUE GIORNATE</w:t>
      </w:r>
    </w:p>
    <w:p w14:paraId="40E1D67F" w14:textId="77777777" w:rsidR="00870BB3" w:rsidRPr="00AD1E89" w:rsidRDefault="00870BB3" w:rsidP="00870BB3">
      <w:pPr>
        <w:pStyle w:val="LndNormale1"/>
        <w:rPr>
          <w:color w:val="002060"/>
        </w:rPr>
      </w:pPr>
    </w:p>
    <w:p w14:paraId="32EE963C" w14:textId="77777777" w:rsidR="00870BB3" w:rsidRPr="00AD1E89" w:rsidRDefault="00870BB3" w:rsidP="00870BB3">
      <w:pPr>
        <w:pStyle w:val="LndNormale1"/>
        <w:rPr>
          <w:color w:val="002060"/>
        </w:rPr>
      </w:pPr>
      <w:r w:rsidRPr="00AD1E89">
        <w:rPr>
          <w:color w:val="002060"/>
        </w:rPr>
        <w:t>Si riporta di seguito lo stralcio del Comunicato Ufficiale n° 4 del 29/07/2022:</w:t>
      </w:r>
    </w:p>
    <w:p w14:paraId="06065C4F" w14:textId="5FD712D8" w:rsidR="00870BB3" w:rsidRDefault="00870BB3" w:rsidP="00870BB3">
      <w:pPr>
        <w:pStyle w:val="LndNormale1"/>
        <w:rPr>
          <w:i/>
          <w:iCs/>
          <w:color w:val="002060"/>
        </w:rPr>
      </w:pPr>
      <w:r w:rsidRPr="00AD1E89">
        <w:rPr>
          <w:i/>
          <w:iCs/>
          <w:color w:val="002060"/>
        </w:rPr>
        <w:t xml:space="preserve">«Le </w:t>
      </w:r>
      <w:r w:rsidRPr="00AD1E89">
        <w:rPr>
          <w:b/>
          <w:bCs/>
          <w:i/>
          <w:iCs/>
          <w:color w:val="002060"/>
        </w:rPr>
        <w:t>ultime due giornate</w:t>
      </w:r>
      <w:r w:rsidRPr="00AD1E89">
        <w:rPr>
          <w:i/>
          <w:iCs/>
          <w:color w:val="002060"/>
        </w:rPr>
        <w:t xml:space="preserve"> di campionato dovranno essere disputate il </w:t>
      </w:r>
      <w:r w:rsidRPr="00AD1E89">
        <w:rPr>
          <w:b/>
          <w:bCs/>
          <w:i/>
          <w:iCs/>
          <w:color w:val="002060"/>
        </w:rPr>
        <w:t>Venerdì</w:t>
      </w:r>
      <w:r w:rsidRPr="00AD1E89">
        <w:rPr>
          <w:i/>
          <w:iCs/>
          <w:color w:val="002060"/>
        </w:rPr>
        <w:t xml:space="preserve"> alle </w:t>
      </w:r>
      <w:r w:rsidRPr="00AD1E89">
        <w:rPr>
          <w:b/>
          <w:bCs/>
          <w:i/>
          <w:iCs/>
          <w:color w:val="002060"/>
        </w:rPr>
        <w:t>ore 21:45</w:t>
      </w:r>
      <w:r w:rsidRPr="00AD1E89">
        <w:rPr>
          <w:i/>
          <w:iCs/>
          <w:color w:val="002060"/>
        </w:rPr>
        <w:t xml:space="preserve">; non saranno concessi in nessun caso anticipi e posticipi tranne l’anticipo di gare ininfluenti ai fini della classifica». </w:t>
      </w:r>
    </w:p>
    <w:p w14:paraId="58FAE0BA" w14:textId="77777777" w:rsidR="00870BB3" w:rsidRPr="00870BB3" w:rsidRDefault="00870BB3" w:rsidP="00870BB3">
      <w:pPr>
        <w:pStyle w:val="LndNormale1"/>
        <w:rPr>
          <w:color w:val="002060"/>
        </w:rPr>
      </w:pPr>
    </w:p>
    <w:p w14:paraId="7EFFEB41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3AF110D4" w14:textId="77777777" w:rsidR="00870BB3" w:rsidRPr="00BE7546" w:rsidRDefault="00870BB3" w:rsidP="00870BB3">
      <w:pPr>
        <w:pStyle w:val="breakline"/>
        <w:rPr>
          <w:color w:val="002060"/>
        </w:rPr>
      </w:pPr>
    </w:p>
    <w:p w14:paraId="4D1F645D" w14:textId="77777777" w:rsidR="00870BB3" w:rsidRPr="00BE7546" w:rsidRDefault="00870BB3" w:rsidP="00870BB3">
      <w:pPr>
        <w:pStyle w:val="breakline"/>
        <w:rPr>
          <w:color w:val="002060"/>
        </w:rPr>
      </w:pPr>
    </w:p>
    <w:p w14:paraId="485A2B56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34A65CD9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D5D2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AA17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24D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D2D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4B62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D08E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A6C3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74B7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A58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9776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6528B4BA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4ADA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8C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A964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532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CAF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57B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13E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4928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6F9E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BBC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556B1A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26B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B86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E73C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BAF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3E2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8B3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2A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35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DB6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9D9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AE7D82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9BD4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EA7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A1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5F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851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C0C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8B2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28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45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DA6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FF7E3B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C6F3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POL.CAGLI SPORT ASSOCIATI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468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C15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982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117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A5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941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F22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1F9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D4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73168C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7160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405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16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A69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B45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CD7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0C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3A9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792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9E4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7CA30C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C98B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MONTURANO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C88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4B5B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BE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A84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32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33B5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763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2DC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789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0589A4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EF160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EE5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8F2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7F9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540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CC8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9F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B655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BDA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724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A2619D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2CF3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4206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C352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4E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8B3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AD2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C0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AC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1EF4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6F3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EFB7EA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A9DD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 PIANACCIO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6B6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E3B5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840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096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87F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2AB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70A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003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D9F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FC6D05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6D890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INVICTA FUTSAL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EC48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91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B5F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BC37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A7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B9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FEEA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463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CDA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4C0354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2844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94A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DE8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3EF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1A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CFB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2E4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B20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B77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83BF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C35F07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A10B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REAL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FD7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06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981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B50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B7A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C41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8624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1C3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9CB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41ACC0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3E0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NUOVA OTTRANO 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F283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60F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C97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A92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2D3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A74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BDD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B90A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CEA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92FC38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28BE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CED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CB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CBB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570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896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2A92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F6F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9DA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BE79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686DC732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64BBED2A" w14:textId="18865AF2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567FB43C" w14:textId="3C1FF01E" w:rsidR="00870BB3" w:rsidRDefault="00870BB3" w:rsidP="00870BB3">
      <w:pPr>
        <w:pStyle w:val="breakline"/>
        <w:rPr>
          <w:color w:val="002060"/>
        </w:rPr>
      </w:pPr>
    </w:p>
    <w:p w14:paraId="5A346A13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A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3"/>
        <w:gridCol w:w="2027"/>
        <w:gridCol w:w="385"/>
        <w:gridCol w:w="898"/>
        <w:gridCol w:w="1177"/>
        <w:gridCol w:w="1550"/>
        <w:gridCol w:w="1550"/>
      </w:tblGrid>
      <w:tr w:rsidR="002C1EAF" w:rsidRPr="00846688" w14:paraId="55DC0582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64F6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180A7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17D2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3B7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94F2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F5BA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CA5A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55171230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C202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ALMA JUVENTUS FANO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A16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PIANACCIO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2D4FEE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61C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42D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1191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EED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VILLA TOMBARI</w:t>
            </w:r>
          </w:p>
        </w:tc>
      </w:tr>
      <w:tr w:rsidR="002C1EAF" w:rsidRPr="00846688" w14:paraId="2B5D226E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191F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A1C2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6F99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194C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68E3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A6C4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7F42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STADIO</w:t>
            </w:r>
          </w:p>
        </w:tc>
      </w:tr>
      <w:tr w:rsidR="002C1EAF" w:rsidRPr="00846688" w14:paraId="51EEDB2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E8F4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MONTURANO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954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PIETRALACROCE 73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6948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5DAA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311D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5638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1E2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 URANO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BA5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OLIMPIADI</w:t>
            </w:r>
          </w:p>
        </w:tc>
      </w:tr>
      <w:tr w:rsidR="002C1EAF" w:rsidRPr="00846688" w14:paraId="30318F6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AD25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408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8855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FDA0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B473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5281 PALASPORT "LUIGINO QUARESIMA"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A25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F2D1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CERQUATTI</w:t>
            </w:r>
          </w:p>
        </w:tc>
      </w:tr>
      <w:tr w:rsidR="002C1EAF" w:rsidRPr="00846688" w14:paraId="7C3B279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6C6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NUOVA OTTRANO 98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8CCF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5AB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39E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D624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5063 PALASPORT "GIANCARLO GALIZIA"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0FD9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FILOTTRANO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469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GEMME, 13</w:t>
            </w:r>
          </w:p>
        </w:tc>
      </w:tr>
      <w:tr w:rsidR="002C1EAF" w:rsidRPr="00846688" w14:paraId="2D41FCE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AA00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POL.CAGLI SPORT ASSOCIATI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F93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INVICTA FUTSAL MACERATA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E7FCF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A228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C932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5455 PALESTRA PANICHI PIERETTI C5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70D4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CAGLI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50DD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BRAMANTE</w:t>
            </w:r>
          </w:p>
        </w:tc>
      </w:tr>
      <w:tr w:rsidR="002C1EAF" w:rsidRPr="00846688" w14:paraId="12F2C8B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F07B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SAN 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2E3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SANGIORGIO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4420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4F44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C58C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5623 PALESTRA SC.MEDIA B.ROSSELLI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6B65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DFEB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PIRANDELLO</w:t>
            </w:r>
          </w:p>
        </w:tc>
      </w:tr>
    </w:tbl>
    <w:p w14:paraId="304B7781" w14:textId="0CCBD80E" w:rsidR="002C1EAF" w:rsidRDefault="002C1EAF" w:rsidP="00870BB3">
      <w:pPr>
        <w:pStyle w:val="breakline"/>
        <w:rPr>
          <w:color w:val="002060"/>
        </w:rPr>
      </w:pPr>
    </w:p>
    <w:p w14:paraId="032C3C66" w14:textId="77777777" w:rsidR="002C1EAF" w:rsidRPr="00BE7546" w:rsidRDefault="002C1EAF" w:rsidP="00870BB3">
      <w:pPr>
        <w:pStyle w:val="breakline"/>
        <w:rPr>
          <w:color w:val="002060"/>
        </w:rPr>
      </w:pPr>
    </w:p>
    <w:p w14:paraId="7C325149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CALCIO A CINQUE SERIE C2</w:t>
      </w:r>
    </w:p>
    <w:p w14:paraId="232D2840" w14:textId="77777777" w:rsidR="00870BB3" w:rsidRPr="00AD1E89" w:rsidRDefault="00870BB3" w:rsidP="00870BB3">
      <w:pPr>
        <w:pStyle w:val="titoloprinc0"/>
        <w:rPr>
          <w:color w:val="002060"/>
        </w:rPr>
      </w:pPr>
      <w:r w:rsidRPr="00AD1E89">
        <w:rPr>
          <w:color w:val="002060"/>
        </w:rPr>
        <w:t>CONTEMPORANEITA’ ULTIME DUE GIORNATE</w:t>
      </w:r>
    </w:p>
    <w:p w14:paraId="166DEF6D" w14:textId="77777777" w:rsidR="00870BB3" w:rsidRPr="00AD1E89" w:rsidRDefault="00870BB3" w:rsidP="00870BB3">
      <w:pPr>
        <w:pStyle w:val="LndNormale1"/>
        <w:rPr>
          <w:color w:val="002060"/>
        </w:rPr>
      </w:pPr>
    </w:p>
    <w:p w14:paraId="1286E9B7" w14:textId="77777777" w:rsidR="00870BB3" w:rsidRPr="00AD1E89" w:rsidRDefault="00870BB3" w:rsidP="00870BB3">
      <w:pPr>
        <w:pStyle w:val="LndNormale1"/>
        <w:rPr>
          <w:color w:val="002060"/>
        </w:rPr>
      </w:pPr>
      <w:r w:rsidRPr="00AD1E89">
        <w:rPr>
          <w:color w:val="002060"/>
        </w:rPr>
        <w:t>Si riporta di seguito lo stralcio del Comunicato Ufficiale n° 4 del 29/07/2022:</w:t>
      </w:r>
    </w:p>
    <w:p w14:paraId="5CC0BF09" w14:textId="614FD0AC" w:rsidR="00870BB3" w:rsidRDefault="00870BB3" w:rsidP="00870BB3">
      <w:pPr>
        <w:pStyle w:val="LndNormale1"/>
        <w:rPr>
          <w:i/>
          <w:iCs/>
          <w:color w:val="002060"/>
        </w:rPr>
      </w:pPr>
      <w:r w:rsidRPr="00AD1E89">
        <w:rPr>
          <w:i/>
          <w:iCs/>
          <w:color w:val="002060"/>
        </w:rPr>
        <w:t xml:space="preserve">«Le </w:t>
      </w:r>
      <w:r w:rsidRPr="00AD1E89">
        <w:rPr>
          <w:b/>
          <w:bCs/>
          <w:i/>
          <w:iCs/>
          <w:color w:val="002060"/>
        </w:rPr>
        <w:t>ultime due giornate</w:t>
      </w:r>
      <w:r w:rsidRPr="00AD1E89">
        <w:rPr>
          <w:i/>
          <w:iCs/>
          <w:color w:val="002060"/>
        </w:rPr>
        <w:t xml:space="preserve"> di campionato dovranno essere disputate il </w:t>
      </w:r>
      <w:r w:rsidRPr="00AD1E89">
        <w:rPr>
          <w:b/>
          <w:bCs/>
          <w:i/>
          <w:iCs/>
          <w:color w:val="002060"/>
        </w:rPr>
        <w:t>Venerdì</w:t>
      </w:r>
      <w:r w:rsidRPr="00AD1E89">
        <w:rPr>
          <w:i/>
          <w:iCs/>
          <w:color w:val="002060"/>
        </w:rPr>
        <w:t xml:space="preserve"> alle </w:t>
      </w:r>
      <w:r w:rsidRPr="00AD1E89">
        <w:rPr>
          <w:b/>
          <w:bCs/>
          <w:i/>
          <w:iCs/>
          <w:color w:val="002060"/>
        </w:rPr>
        <w:t>ore 21:45</w:t>
      </w:r>
      <w:r w:rsidRPr="00AD1E89">
        <w:rPr>
          <w:i/>
          <w:iCs/>
          <w:color w:val="002060"/>
        </w:rPr>
        <w:t xml:space="preserve">; non saranno concessi in nessun caso anticipi e posticipi tranne l’anticipo di gare ininfluenti ai fini della classifica». </w:t>
      </w:r>
    </w:p>
    <w:p w14:paraId="4E0530B3" w14:textId="77777777" w:rsidR="00870BB3" w:rsidRPr="00870BB3" w:rsidRDefault="00870BB3" w:rsidP="00870BB3">
      <w:pPr>
        <w:pStyle w:val="LndNormale1"/>
        <w:rPr>
          <w:color w:val="002060"/>
        </w:rPr>
      </w:pPr>
    </w:p>
    <w:p w14:paraId="31656883" w14:textId="77777777" w:rsidR="00870BB3" w:rsidRPr="00422E5C" w:rsidRDefault="00870BB3" w:rsidP="00870BB3">
      <w:pPr>
        <w:pStyle w:val="titoloprinc0"/>
        <w:rPr>
          <w:color w:val="002060"/>
        </w:rPr>
      </w:pPr>
      <w:r w:rsidRPr="00422E5C">
        <w:rPr>
          <w:color w:val="002060"/>
        </w:rPr>
        <w:t>VARIAZIONI AL PROGRAMMA GARE</w:t>
      </w:r>
    </w:p>
    <w:p w14:paraId="1A674155" w14:textId="77777777" w:rsidR="00870BB3" w:rsidRPr="00422E5C" w:rsidRDefault="00870BB3" w:rsidP="00870BB3">
      <w:pPr>
        <w:pStyle w:val="breakline"/>
        <w:rPr>
          <w:color w:val="002060"/>
        </w:rPr>
      </w:pPr>
    </w:p>
    <w:p w14:paraId="06422842" w14:textId="77777777" w:rsidR="00870BB3" w:rsidRPr="00422E5C" w:rsidRDefault="00870BB3" w:rsidP="00870BB3">
      <w:pPr>
        <w:pStyle w:val="breakline"/>
        <w:rPr>
          <w:color w:val="002060"/>
        </w:rPr>
      </w:pPr>
    </w:p>
    <w:p w14:paraId="330F1F4E" w14:textId="77777777" w:rsidR="00870BB3" w:rsidRPr="00422E5C" w:rsidRDefault="00870BB3" w:rsidP="00870BB3">
      <w:pPr>
        <w:pStyle w:val="sottotitolocampionato10"/>
        <w:rPr>
          <w:color w:val="002060"/>
        </w:rPr>
      </w:pPr>
      <w:r w:rsidRPr="00422E5C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422E5C" w14:paraId="2D9890A9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0B712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C0F2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N° </w:t>
            </w:r>
            <w:proofErr w:type="spellStart"/>
            <w:r w:rsidRPr="00422E5C">
              <w:rPr>
                <w:color w:val="002060"/>
              </w:rPr>
              <w:t>Gior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D875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2F9D0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7D67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Data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8DE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23E5F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Ora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3FAB3A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Impianto</w:t>
            </w:r>
          </w:p>
        </w:tc>
      </w:tr>
      <w:tr w:rsidR="00870BB3" w:rsidRPr="00422E5C" w14:paraId="475CBA23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26CE6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14/04/2023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94A9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00D2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POLISPORTIVA VICTORIA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841A6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SERRALTA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B2A1E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B65D8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B1A3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18D76" w14:textId="77777777" w:rsidR="00870BB3" w:rsidRPr="00422E5C" w:rsidRDefault="00870BB3" w:rsidP="007E2C9E">
            <w:pPr>
              <w:pStyle w:val="rowtabella0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IMP.C5 "MICHELE ZITTI"V.STRADA CINGOLI LARGO NELLO FABRIZI - V.STRADA</w:t>
            </w:r>
          </w:p>
        </w:tc>
      </w:tr>
    </w:tbl>
    <w:p w14:paraId="4B5DBB7D" w14:textId="77777777" w:rsidR="00870BB3" w:rsidRPr="00422E5C" w:rsidRDefault="00870BB3" w:rsidP="00870BB3">
      <w:pPr>
        <w:pStyle w:val="breakline"/>
        <w:rPr>
          <w:rFonts w:eastAsiaTheme="minorEastAsia"/>
          <w:color w:val="002060"/>
        </w:rPr>
      </w:pPr>
    </w:p>
    <w:p w14:paraId="65EE7E07" w14:textId="77777777" w:rsidR="00870BB3" w:rsidRPr="00422E5C" w:rsidRDefault="00870BB3" w:rsidP="00870BB3">
      <w:pPr>
        <w:pStyle w:val="breakline"/>
        <w:rPr>
          <w:color w:val="002060"/>
        </w:rPr>
      </w:pPr>
    </w:p>
    <w:p w14:paraId="0965C7A9" w14:textId="77777777" w:rsidR="00870BB3" w:rsidRPr="00422E5C" w:rsidRDefault="00870BB3" w:rsidP="00870BB3">
      <w:pPr>
        <w:pStyle w:val="sottotitolocampionato10"/>
        <w:rPr>
          <w:color w:val="002060"/>
        </w:rPr>
      </w:pPr>
      <w:r w:rsidRPr="00422E5C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422E5C" w14:paraId="235A6D94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94E33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9D006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N° </w:t>
            </w:r>
            <w:proofErr w:type="spellStart"/>
            <w:r w:rsidRPr="00422E5C">
              <w:rPr>
                <w:color w:val="002060"/>
              </w:rPr>
              <w:t>Gior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E3352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3B306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7A5AD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Data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B609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36F75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Ora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79C78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Impianto</w:t>
            </w:r>
          </w:p>
        </w:tc>
      </w:tr>
      <w:tr w:rsidR="00870BB3" w:rsidRPr="00422E5C" w14:paraId="320E08E0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A9344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14/04/2023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82FF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12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E7509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FUTSAL CASELLE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B29C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FUTSAL CAMPIGLIONE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CEA6E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5D0B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05C17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9CA2D" w14:textId="77777777" w:rsidR="00870BB3" w:rsidRPr="00422E5C" w:rsidRDefault="00870BB3" w:rsidP="007E2C9E">
            <w:pPr>
              <w:pStyle w:val="rowtabella0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CAMPO CALCIO 5 PIANE DI MORRO FOLIGNANO VIA VERCELLI SNC</w:t>
            </w:r>
          </w:p>
        </w:tc>
      </w:tr>
    </w:tbl>
    <w:p w14:paraId="5F773BC3" w14:textId="77777777" w:rsidR="00870BB3" w:rsidRPr="00BE7546" w:rsidRDefault="00870BB3" w:rsidP="00870BB3">
      <w:pPr>
        <w:pStyle w:val="breakline"/>
        <w:rPr>
          <w:color w:val="002060"/>
        </w:rPr>
      </w:pPr>
    </w:p>
    <w:p w14:paraId="7C3C7F21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37E60648" w14:textId="77777777" w:rsidR="00870BB3" w:rsidRPr="00BE7546" w:rsidRDefault="00870BB3" w:rsidP="00870BB3">
      <w:pPr>
        <w:pStyle w:val="breakline"/>
        <w:rPr>
          <w:color w:val="002060"/>
        </w:rPr>
      </w:pPr>
    </w:p>
    <w:p w14:paraId="0E8BC436" w14:textId="77777777" w:rsidR="00870BB3" w:rsidRPr="00BE7546" w:rsidRDefault="00870BB3" w:rsidP="00870BB3">
      <w:pPr>
        <w:pStyle w:val="breakline"/>
        <w:rPr>
          <w:color w:val="002060"/>
        </w:rPr>
      </w:pPr>
    </w:p>
    <w:p w14:paraId="22F30D1B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60CCCCF2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A953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AE84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D8CF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68B4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A9DB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1CE8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DB2D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3B89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DD09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76F1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1E3D9B53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F3DB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MONTEMARCIANO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FCB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4E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7BF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BB2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802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D444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46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82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4751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6D2EC4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C851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97C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42B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152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B9F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29B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58F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BD8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0D6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39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A1709E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ABD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F88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1C8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360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4A84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995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534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A54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8B7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9044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AD0022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521B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ANCONITANA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B48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A6A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6B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A9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21A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39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945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E3C3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8BE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8E89B2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EFE0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CHIARAVALLE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98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49C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FDF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D48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8C0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251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ACC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8766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317E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6B9E75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651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PIEVE D ICO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4CE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A4F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EC9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234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55E3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CD2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C11F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B05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F03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009C9B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B78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A.P.D. VERBENA C5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24A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03B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475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748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D3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C22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598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1B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E68D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4221BF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C4CB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LUCREZIA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8F8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F23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E98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BF1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35D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65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8B4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956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8B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F7EE94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969AC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OLYMPIA FANO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CC7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569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AE5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C1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55D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11E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505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9BD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76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C43488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12D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6EDC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E11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474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8B8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6D4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5D7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C2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411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54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B13067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2489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AVIS ARCEVIA 1964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6E7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BB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FDB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2EC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10F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1B2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649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FC7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D9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91B3BA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CD39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GNANO 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DE3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646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3580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5DC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4B0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1BB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632F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E1F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34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6BA86A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B622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OLIMPIA JUVENTU FALCONARA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99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18E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DD6D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834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B7A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CD2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0BC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AF89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EB5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822975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B6FFA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NEW ACADEMY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3D1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AD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4C8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6B5B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651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8C6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D8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7C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940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1213BD85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1A5A488C" w14:textId="77777777" w:rsidR="00870BB3" w:rsidRPr="00BE7546" w:rsidRDefault="00870BB3" w:rsidP="00870BB3">
      <w:pPr>
        <w:pStyle w:val="breakline"/>
        <w:rPr>
          <w:color w:val="002060"/>
        </w:rPr>
      </w:pPr>
    </w:p>
    <w:p w14:paraId="149DE34D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3053E6FB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5BC8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EE37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9CE5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E6FB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1C16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B17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2080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D59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04AD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4A75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794EBCA7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0FE2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 TRE TORRI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214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2DE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432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44C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862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6A7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23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5AAB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9D0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0C5D2F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84BD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BAYER CAPPUCCINI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1D2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53F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08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EB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2B7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B04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50C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56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04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DDA418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A3B8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AVENALE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B35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080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9FEF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697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B7A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D6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CB3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717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5AEA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9736E4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40A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GAGLIOLE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DA0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10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1E2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047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9B3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DD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DC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2FB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57DA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07AC3C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9841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 CALCETTO CASTRUM LAURI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E8C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0C1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00D8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4ED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7B7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D11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8DC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0C6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CCBF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01987D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B5E12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CASTELBELLINO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BFE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B9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E89B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DB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1531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C78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707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9E2F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545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DEFF43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DD56B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143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B4F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2F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8C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4EC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978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343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22A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3A1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E0CB7A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87FE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A08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006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9E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8D6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DE0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72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4A4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11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D6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3EC206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DD03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POLISPORTIVA VICTORIA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AC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46D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E2C3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5E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E49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E38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F4E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C7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003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715055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513B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A.P. AURORA TREIA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177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AD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305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EC2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0063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A9CB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A9ED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CD58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88F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2DE48C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9F09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5D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06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029A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F9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92A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14A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8015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902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D97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B80F34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3BCD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FUTSAL SAMBUCHETO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52B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C22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C00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B05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41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FA1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040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52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6DA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17E09B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0992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POLVERIGI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FF1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E3D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A684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067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55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0B2B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467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238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9FF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5051D3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43A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SERRALTA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7DC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C05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3B7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09A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15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9F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01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19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0A4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703FDA6E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5CAB9CB4" w14:textId="77777777" w:rsidR="00870BB3" w:rsidRPr="00BE7546" w:rsidRDefault="00870BB3" w:rsidP="00870BB3">
      <w:pPr>
        <w:pStyle w:val="breakline"/>
        <w:rPr>
          <w:color w:val="002060"/>
        </w:rPr>
      </w:pPr>
    </w:p>
    <w:p w14:paraId="3EA79136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1DB8A9D6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AAD1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E46F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05006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DD36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CC2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98A3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8AF8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2D3C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3CEF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89B4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4EEC183A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4A7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C80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6E7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885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0F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08C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F6A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760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E8E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B66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FA6066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4C5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CASELLE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FE60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839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10BB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AAE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1F0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474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4ADE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06B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366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2C4A97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F975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ROCCAFLUVIONE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EF3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FF8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902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56E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C528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7D0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D4F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38B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BE3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3D2488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69BB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F9E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5270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808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643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E5F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DA0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1DA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A01C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3D8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CE90D9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56BA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ANCARIA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F2B1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450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17A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6E7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5F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BFA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D6A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C0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11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3824CE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A535D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C8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900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2B8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BA2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3E24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CA9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FB5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E95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C1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1D50A9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332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E5B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7FE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B7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C7D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E5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295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B55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EC23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D73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0F02A5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30A6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CAMPIGLIONE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223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2C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BE4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368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E6D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4802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586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B6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DF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5AE4F6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5E89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PRANDONE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7875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F38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DD6E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53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251C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932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E38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93D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D3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36163A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EEF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578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E200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044F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3E64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5B3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02F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B81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8D82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7FF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91CAF8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160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L ALTRO SPORT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275D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EBA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C15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5B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41F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9A52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E1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F23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0D5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EAF07F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5AD5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RIVIERA DELLE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70B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04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56C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20A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162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D08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7E2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794D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388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3AF71B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881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PICENO UNITED MMX A 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AEA7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8F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A707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96E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9CC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AEF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5A17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20BE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FA3E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8D3FCC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9638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FUTSAL SANGIUSTESE A.R.L.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CE0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5E02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463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435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2FB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2BC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431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C32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C99C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1795FCF9" w14:textId="5CA00368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4872B4EA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01AF984F" w14:textId="0B75686B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7F09E940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A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29"/>
        <w:gridCol w:w="385"/>
        <w:gridCol w:w="898"/>
        <w:gridCol w:w="1182"/>
        <w:gridCol w:w="1550"/>
        <w:gridCol w:w="1547"/>
      </w:tblGrid>
      <w:tr w:rsidR="002C1EAF" w:rsidRPr="00846688" w14:paraId="51161D60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4625E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8C6E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2E69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909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9BBB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4204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7C6E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462FA2EF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D21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lastRenderedPageBreak/>
              <w:t>ACLI MANTOVANI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19D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C248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1C1A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2A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5121 "PALAMASSIMO GALEAZZI"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62D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D4A7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MADRE TERESA DI CALCUTTA</w:t>
            </w:r>
          </w:p>
        </w:tc>
      </w:tr>
      <w:tr w:rsidR="002C1EAF" w:rsidRPr="00846688" w14:paraId="4F5217C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788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946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CHIARAVALLE FUTSAL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F361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E21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2B9B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478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483D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GROTTE DI POSATORA 19/A</w:t>
            </w:r>
          </w:p>
        </w:tc>
      </w:tr>
      <w:tr w:rsidR="002C1EAF" w:rsidRPr="00846688" w14:paraId="42CE763A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8381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AVIS ARCEVIA 1964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CA6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GNANO 04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2BF9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C088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FD74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23CB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4F3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ROSSINI</w:t>
            </w:r>
          </w:p>
        </w:tc>
      </w:tr>
      <w:tr w:rsidR="002C1EAF" w:rsidRPr="00846688" w14:paraId="6C8A10BE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A5DF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LUCREZIA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D73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38CC8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C928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EE00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5428 PALLONE GEODETICO "OMAR SIVORI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6086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CARTOCETO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C007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NAZARIO SAURO</w:t>
            </w:r>
          </w:p>
        </w:tc>
      </w:tr>
      <w:tr w:rsidR="002C1EAF" w:rsidRPr="00846688" w14:paraId="248C1417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1487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6491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MONTEMARCIANO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F9A6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419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B539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5449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1920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 COSTANZO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B104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DELLA SANTA SELVINO</w:t>
            </w:r>
          </w:p>
        </w:tc>
      </w:tr>
      <w:tr w:rsidR="002C1EAF" w:rsidRPr="00846688" w14:paraId="506BC285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B74D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PIEVE D ICO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E6F0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OLYMPIA FANO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B40A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5C29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613D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5478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C67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MERCATELLO SUL METAURO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0C4D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IV NOVEMBRE</w:t>
            </w:r>
          </w:p>
        </w:tc>
      </w:tr>
      <w:tr w:rsidR="002C1EAF" w:rsidRPr="00846688" w14:paraId="0FCA783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2496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VERBENA C5 ANCONA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9DA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AMICI DEL CENTROSOCIO SP.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825AC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A2A0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C042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5004 PALLONE GEODETICO VERBENA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EDF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0CD2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PETRARCA</w:t>
            </w:r>
          </w:p>
        </w:tc>
      </w:tr>
    </w:tbl>
    <w:p w14:paraId="657331F8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0F50DC53" w14:textId="77777777" w:rsidR="002C1EAF" w:rsidRPr="00846688" w:rsidRDefault="002C1EAF" w:rsidP="002C1EAF">
      <w:pPr>
        <w:pStyle w:val="breakline"/>
        <w:rPr>
          <w:color w:val="002060"/>
        </w:rPr>
      </w:pPr>
    </w:p>
    <w:p w14:paraId="2C211ED7" w14:textId="77777777" w:rsidR="002C1EAF" w:rsidRPr="00846688" w:rsidRDefault="002C1EAF" w:rsidP="002C1EAF">
      <w:pPr>
        <w:pStyle w:val="breakline"/>
        <w:rPr>
          <w:color w:val="002060"/>
        </w:rPr>
      </w:pPr>
    </w:p>
    <w:p w14:paraId="0DA8EAE9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B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1"/>
        <w:gridCol w:w="2018"/>
        <w:gridCol w:w="385"/>
        <w:gridCol w:w="898"/>
        <w:gridCol w:w="1192"/>
        <w:gridCol w:w="1546"/>
        <w:gridCol w:w="1550"/>
      </w:tblGrid>
      <w:tr w:rsidR="002C1EAF" w:rsidRPr="00846688" w14:paraId="0880B2CD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8A717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EEAE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C6A00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6B71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9BE5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7440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8A9A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78EB41C5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81B1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5340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TRE TORRI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BA2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61F7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2CB4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5254 PALLONE GEODETICO "F. ORSELLI"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D974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080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SPORT</w:t>
            </w:r>
          </w:p>
        </w:tc>
      </w:tr>
      <w:tr w:rsidR="002C1EAF" w:rsidRPr="00846688" w14:paraId="534C50B2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102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AURORA TREIA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4D16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SAMBUCHETO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1959D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68E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0B1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5220 PALESTRA POLIVALENTE P.TREIA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282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TREIA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717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NICOLO' V</w:t>
            </w:r>
          </w:p>
        </w:tc>
      </w:tr>
      <w:tr w:rsidR="002C1EAF" w:rsidRPr="00846688" w14:paraId="565B414D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0A9B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BAYER CAPPUCCINI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836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0D92C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280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4737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5286 PALESTRA C.SPORTIVO"DON BOSCO"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EE7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MACERATA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FB26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ALFIERI SNC</w:t>
            </w:r>
          </w:p>
        </w:tc>
      </w:tr>
      <w:tr w:rsidR="002C1EAF" w:rsidRPr="00846688" w14:paraId="5D38872A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50FC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GAGLIOLE F.C.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E35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CALCETTO CASTRUM LAURI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E7A5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683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5EA4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5203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ABA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CAMERINO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F3B7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LOC. "LE CALVIE"</w:t>
            </w:r>
          </w:p>
        </w:tc>
      </w:tr>
      <w:tr w:rsidR="002C1EAF" w:rsidRPr="00846688" w14:paraId="484DFFD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62E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9633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AVENALE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FE99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0C06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165E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5061 PALLONE GEODETICO - CAMPO N.1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F949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3D20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VESCOVARA, 7</w:t>
            </w:r>
          </w:p>
        </w:tc>
      </w:tr>
      <w:tr w:rsidR="002C1EAF" w:rsidRPr="00846688" w14:paraId="4D18FE22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6B2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POLISPORTIVA VICTORIA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53F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SERRALTA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13F2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F813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3B7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5250 IMP.C5 "MICHELE ZITTI"V.STRADA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6DE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27A4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LARGO NELLO FABRIZI - V.STRADA</w:t>
            </w:r>
          </w:p>
        </w:tc>
      </w:tr>
      <w:tr w:rsidR="002C1EAF" w:rsidRPr="00846688" w14:paraId="343AE38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353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POLVERIGI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786A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CASTELBELLINO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54CB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D147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63EF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821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14ED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LOCALITA' NONTESICURO</w:t>
            </w:r>
          </w:p>
        </w:tc>
      </w:tr>
    </w:tbl>
    <w:p w14:paraId="52368B54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118BE997" w14:textId="77777777" w:rsidR="002C1EAF" w:rsidRPr="00846688" w:rsidRDefault="002C1EAF" w:rsidP="002C1EAF">
      <w:pPr>
        <w:pStyle w:val="breakline"/>
        <w:rPr>
          <w:color w:val="002060"/>
        </w:rPr>
      </w:pPr>
    </w:p>
    <w:p w14:paraId="3F8CF1B0" w14:textId="77777777" w:rsidR="002C1EAF" w:rsidRPr="00846688" w:rsidRDefault="002C1EAF" w:rsidP="002C1EAF">
      <w:pPr>
        <w:pStyle w:val="breakline"/>
        <w:rPr>
          <w:color w:val="002060"/>
        </w:rPr>
      </w:pPr>
    </w:p>
    <w:p w14:paraId="1D20D0BF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C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8"/>
        <w:gridCol w:w="2021"/>
        <w:gridCol w:w="385"/>
        <w:gridCol w:w="898"/>
        <w:gridCol w:w="1175"/>
        <w:gridCol w:w="1560"/>
        <w:gridCol w:w="1553"/>
      </w:tblGrid>
      <w:tr w:rsidR="002C1EAF" w:rsidRPr="00846688" w14:paraId="32187CBB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4E0C5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F8D9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407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08C3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0E1C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2F64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F9B6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276F9D3A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5D70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CSI STELLA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6A06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ROCCAFLUVIONE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545B3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9E3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B5E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5699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CF85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MONSAMPOLO DEL TRONTO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F2B5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CORRADI</w:t>
            </w:r>
          </w:p>
        </w:tc>
      </w:tr>
      <w:tr w:rsidR="002C1EAF" w:rsidRPr="00846688" w14:paraId="18BF9A8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790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CASELLE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231B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CAMPIGLIONE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352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28E3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7337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5726 CAMPO CALCIO 5 PIANE DI MORRO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F3C3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FOLIGNANO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6FDB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VERCELLI SNC</w:t>
            </w:r>
          </w:p>
        </w:tc>
      </w:tr>
      <w:tr w:rsidR="002C1EAF" w:rsidRPr="00846688" w14:paraId="07A8FC83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76F4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SANGIUSTESE A.R.L.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5C36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 ALTRO SPORT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6058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E23D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0EFB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5674 PALESTRA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9948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TORRE SAN PATRIZIO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DB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MANZONI</w:t>
            </w:r>
          </w:p>
        </w:tc>
      </w:tr>
      <w:tr w:rsidR="002C1EAF" w:rsidRPr="00846688" w14:paraId="6375FCF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D78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NUOVA JUVENTINA FFC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0B4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AUDAX MONTECOSARO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2482E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FF0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76C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5736 CAMPO C/5 "GIUSEPPE TEMPERINI"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AC9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MONTEGRANARO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2A7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B.ROSSI SNC</w:t>
            </w:r>
          </w:p>
        </w:tc>
      </w:tr>
      <w:tr w:rsidR="002C1EAF" w:rsidRPr="00846688" w14:paraId="114CB46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F6A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ANCARIA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35E1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RIVIERA DELLE PALME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DB63B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C46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B4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5705 PALESTRA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9FEA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ANCARANO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C8A9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FONTE DI MONSIGNORE</w:t>
            </w:r>
          </w:p>
        </w:tc>
      </w:tr>
      <w:tr w:rsidR="002C1EAF" w:rsidRPr="00846688" w14:paraId="4F03CB1A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23B3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7B99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PRANDONE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7268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CDE2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28BD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B16D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F86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FRAZ.PAGLIARE VIA VECCHI</w:t>
            </w:r>
          </w:p>
        </w:tc>
      </w:tr>
      <w:tr w:rsidR="002C1EAF" w:rsidRPr="00846688" w14:paraId="45238FDD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375D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U.MANDOLESI CALCIO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BB6C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PICENO UNITED MMX A R.L.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0DB8C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3541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EB69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FF25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F9BA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S.VITTORIA, 5</w:t>
            </w:r>
          </w:p>
        </w:tc>
      </w:tr>
    </w:tbl>
    <w:p w14:paraId="32338F36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70168E48" w14:textId="77777777" w:rsidR="00870BB3" w:rsidRPr="00BE7546" w:rsidRDefault="00870BB3" w:rsidP="00870BB3">
      <w:pPr>
        <w:pStyle w:val="breakline"/>
        <w:rPr>
          <w:color w:val="002060"/>
        </w:rPr>
      </w:pPr>
    </w:p>
    <w:p w14:paraId="2C5D5858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CALCIO A CINQUE SERIE D</w:t>
      </w:r>
    </w:p>
    <w:p w14:paraId="05B04A03" w14:textId="77777777" w:rsidR="00870BB3" w:rsidRPr="00AD1E89" w:rsidRDefault="00870BB3" w:rsidP="00870BB3">
      <w:pPr>
        <w:pStyle w:val="titoloprinc0"/>
        <w:rPr>
          <w:color w:val="002060"/>
        </w:rPr>
      </w:pPr>
      <w:r w:rsidRPr="00AD1E89">
        <w:rPr>
          <w:color w:val="002060"/>
        </w:rPr>
        <w:t>CONTEMPORANEITA’ ULTIME DUE GIORNATE</w:t>
      </w:r>
    </w:p>
    <w:p w14:paraId="5713F828" w14:textId="77777777" w:rsidR="00870BB3" w:rsidRPr="00AD1E89" w:rsidRDefault="00870BB3" w:rsidP="00870BB3">
      <w:pPr>
        <w:pStyle w:val="LndNormale1"/>
        <w:rPr>
          <w:color w:val="002060"/>
        </w:rPr>
      </w:pPr>
    </w:p>
    <w:p w14:paraId="3423F0AC" w14:textId="0CB6C34E" w:rsidR="00870BB3" w:rsidRDefault="00870BB3" w:rsidP="00870BB3">
      <w:pPr>
        <w:pStyle w:val="LndNormale1"/>
        <w:rPr>
          <w:color w:val="002060"/>
        </w:rPr>
      </w:pPr>
      <w:r>
        <w:rPr>
          <w:color w:val="002060"/>
        </w:rPr>
        <w:t xml:space="preserve">Sarà prevista la contemporaneità nelle ultime due giornate </w:t>
      </w:r>
      <w:r w:rsidRPr="00916C7E">
        <w:rPr>
          <w:b/>
          <w:bCs/>
          <w:color w:val="002060"/>
        </w:rPr>
        <w:t xml:space="preserve">soltanto per le gare riguardanti squadre </w:t>
      </w:r>
      <w:r>
        <w:rPr>
          <w:b/>
          <w:bCs/>
          <w:color w:val="002060"/>
        </w:rPr>
        <w:t>aventi interesse di classifica per il primo posto</w:t>
      </w:r>
      <w:r>
        <w:rPr>
          <w:color w:val="002060"/>
        </w:rPr>
        <w:t>.</w:t>
      </w:r>
    </w:p>
    <w:p w14:paraId="5A6F4586" w14:textId="77777777" w:rsidR="00870BB3" w:rsidRDefault="00870BB3" w:rsidP="00870BB3">
      <w:pPr>
        <w:pStyle w:val="LndNormale1"/>
        <w:rPr>
          <w:color w:val="002060"/>
        </w:rPr>
      </w:pPr>
    </w:p>
    <w:p w14:paraId="1412E8EF" w14:textId="77777777" w:rsidR="00870BB3" w:rsidRPr="00422E5C" w:rsidRDefault="00870BB3" w:rsidP="00870BB3">
      <w:pPr>
        <w:pStyle w:val="titoloprinc0"/>
        <w:rPr>
          <w:color w:val="002060"/>
        </w:rPr>
      </w:pPr>
      <w:r w:rsidRPr="00422E5C">
        <w:rPr>
          <w:color w:val="002060"/>
        </w:rPr>
        <w:t>VARIAZIONI AL PROGRAMMA GARE</w:t>
      </w:r>
    </w:p>
    <w:p w14:paraId="347EDECF" w14:textId="77777777" w:rsidR="00870BB3" w:rsidRPr="00422E5C" w:rsidRDefault="00870BB3" w:rsidP="00870BB3">
      <w:pPr>
        <w:pStyle w:val="breakline"/>
        <w:rPr>
          <w:color w:val="002060"/>
        </w:rPr>
      </w:pPr>
    </w:p>
    <w:p w14:paraId="023677B5" w14:textId="77777777" w:rsidR="00870BB3" w:rsidRPr="00422E5C" w:rsidRDefault="00870BB3" w:rsidP="00870BB3">
      <w:pPr>
        <w:pStyle w:val="breakline"/>
        <w:rPr>
          <w:color w:val="002060"/>
        </w:rPr>
      </w:pPr>
    </w:p>
    <w:p w14:paraId="7E9AF952" w14:textId="77777777" w:rsidR="00870BB3" w:rsidRPr="00422E5C" w:rsidRDefault="00870BB3" w:rsidP="00870BB3">
      <w:pPr>
        <w:pStyle w:val="sottotitolocampionato10"/>
        <w:rPr>
          <w:color w:val="002060"/>
        </w:rPr>
      </w:pPr>
      <w:r w:rsidRPr="00422E5C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422E5C" w14:paraId="6B50D63C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BC331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F7B5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N° </w:t>
            </w:r>
            <w:proofErr w:type="spellStart"/>
            <w:r w:rsidRPr="00422E5C">
              <w:rPr>
                <w:color w:val="002060"/>
              </w:rPr>
              <w:t>Gior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AA7A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EE59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6B8F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Data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33732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953F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Ora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7D5C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Impianto</w:t>
            </w:r>
          </w:p>
        </w:tc>
      </w:tr>
      <w:tr w:rsidR="00870BB3" w:rsidRPr="00422E5C" w14:paraId="251EE38B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7B542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15/04/2023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16963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4CE96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VIRTUS TEAM SOC.COOP.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61F3F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URBANITAS APIRO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963B1" w14:textId="77777777" w:rsidR="00870BB3" w:rsidRPr="00422E5C" w:rsidRDefault="00870BB3" w:rsidP="007E2C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252CC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1940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88E7C" w14:textId="77777777" w:rsidR="00870BB3" w:rsidRPr="00422E5C" w:rsidRDefault="00870BB3" w:rsidP="007E2C9E">
            <w:pPr>
              <w:pStyle w:val="rowtabella0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CAMPO SCOPERTO NUOVO ANTISTADI FABRIANO VIA BRUNO BUOZZI</w:t>
            </w:r>
          </w:p>
        </w:tc>
      </w:tr>
    </w:tbl>
    <w:p w14:paraId="2D0C23B0" w14:textId="77777777" w:rsidR="00870BB3" w:rsidRPr="00422E5C" w:rsidRDefault="00870BB3" w:rsidP="00870BB3">
      <w:pPr>
        <w:pStyle w:val="breakline"/>
        <w:rPr>
          <w:rFonts w:eastAsiaTheme="minorEastAsia"/>
          <w:color w:val="002060"/>
        </w:rPr>
      </w:pPr>
    </w:p>
    <w:p w14:paraId="45C1E8C2" w14:textId="77777777" w:rsidR="00870BB3" w:rsidRPr="00422E5C" w:rsidRDefault="00870BB3" w:rsidP="00870BB3">
      <w:pPr>
        <w:pStyle w:val="breakline"/>
        <w:rPr>
          <w:color w:val="002060"/>
        </w:rPr>
      </w:pPr>
    </w:p>
    <w:p w14:paraId="3B0B41CE" w14:textId="77777777" w:rsidR="00870BB3" w:rsidRPr="00422E5C" w:rsidRDefault="00870BB3" w:rsidP="00870BB3">
      <w:pPr>
        <w:pStyle w:val="sottotitolocampionato10"/>
        <w:rPr>
          <w:color w:val="002060"/>
        </w:rPr>
      </w:pPr>
      <w:r w:rsidRPr="00422E5C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422E5C" w14:paraId="6C0E952B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841D2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E1C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N° </w:t>
            </w:r>
            <w:proofErr w:type="spellStart"/>
            <w:r w:rsidRPr="00422E5C">
              <w:rPr>
                <w:color w:val="002060"/>
              </w:rPr>
              <w:t>Gior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FEDAD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E0A3F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BEB3A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Data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EFD4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7719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Ora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E72E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>
              <w:rPr>
                <w:color w:val="002060"/>
              </w:rPr>
              <w:t>Note</w:t>
            </w:r>
          </w:p>
        </w:tc>
      </w:tr>
      <w:tr w:rsidR="00870BB3" w:rsidRPr="00422E5C" w14:paraId="7A57EF0E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D7B13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14/04/2023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74379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43BF1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FUTSAL RECANATI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C753A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BORGOROSSO TOLENTINO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0265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AABBD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B63B3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CCB566" w14:textId="77777777" w:rsidR="00870BB3" w:rsidRPr="00422E5C" w:rsidRDefault="00870BB3" w:rsidP="007E2C9E">
            <w:pPr>
              <w:rPr>
                <w:rFonts w:ascii="Arial" w:hAnsi="Arial" w:cs="Arial"/>
                <w:b/>
                <w:bCs/>
                <w:color w:val="002060"/>
                <w:sz w:val="12"/>
                <w:szCs w:val="12"/>
              </w:rPr>
            </w:pPr>
            <w:r w:rsidRPr="00422E5C">
              <w:rPr>
                <w:rFonts w:ascii="Arial" w:hAnsi="Arial" w:cs="Arial"/>
                <w:b/>
                <w:bCs/>
                <w:color w:val="002060"/>
                <w:sz w:val="12"/>
                <w:szCs w:val="12"/>
                <w:highlight w:val="yellow"/>
              </w:rPr>
              <w:t>Per effetto della concomitanza per le gare valevoli per il primo posto</w:t>
            </w:r>
          </w:p>
        </w:tc>
      </w:tr>
    </w:tbl>
    <w:p w14:paraId="1A7AE699" w14:textId="77777777" w:rsidR="00870BB3" w:rsidRPr="00422E5C" w:rsidRDefault="00870BB3" w:rsidP="00870BB3">
      <w:pPr>
        <w:pStyle w:val="breakline"/>
        <w:rPr>
          <w:rFonts w:eastAsiaTheme="minorEastAsia"/>
          <w:color w:val="002060"/>
        </w:rPr>
      </w:pPr>
    </w:p>
    <w:p w14:paraId="77ED2E75" w14:textId="77777777" w:rsidR="00870BB3" w:rsidRPr="00422E5C" w:rsidRDefault="00870BB3" w:rsidP="00870BB3">
      <w:pPr>
        <w:pStyle w:val="breakline"/>
        <w:rPr>
          <w:color w:val="002060"/>
        </w:rPr>
      </w:pPr>
    </w:p>
    <w:p w14:paraId="611C2527" w14:textId="77777777" w:rsidR="00870BB3" w:rsidRPr="00422E5C" w:rsidRDefault="00870BB3" w:rsidP="00870BB3">
      <w:pPr>
        <w:pStyle w:val="sottotitolocampionato10"/>
        <w:rPr>
          <w:color w:val="002060"/>
        </w:rPr>
      </w:pPr>
      <w:r w:rsidRPr="00422E5C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870BB3" w:rsidRPr="00422E5C" w14:paraId="519DD889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A43AE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31D03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N° </w:t>
            </w:r>
            <w:proofErr w:type="spellStart"/>
            <w:r w:rsidRPr="00422E5C">
              <w:rPr>
                <w:color w:val="002060"/>
              </w:rPr>
              <w:t>Gior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CDBC5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8130C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F7E37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Data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9C911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356C8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 xml:space="preserve">Ora </w:t>
            </w:r>
            <w:proofErr w:type="spellStart"/>
            <w:r w:rsidRPr="00422E5C">
              <w:rPr>
                <w:color w:val="002060"/>
              </w:rPr>
              <w:t>Orig</w:t>
            </w:r>
            <w:proofErr w:type="spellEnd"/>
            <w:r w:rsidRPr="00422E5C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52D0B" w14:textId="77777777" w:rsidR="00870BB3" w:rsidRPr="00422E5C" w:rsidRDefault="00870BB3" w:rsidP="007E2C9E">
            <w:pPr>
              <w:pStyle w:val="headertabella0"/>
              <w:rPr>
                <w:color w:val="002060"/>
              </w:rPr>
            </w:pPr>
            <w:r w:rsidRPr="00422E5C">
              <w:rPr>
                <w:color w:val="002060"/>
              </w:rPr>
              <w:t>Impianto</w:t>
            </w:r>
          </w:p>
        </w:tc>
      </w:tr>
      <w:tr w:rsidR="00870BB3" w:rsidRPr="00422E5C" w14:paraId="2C60BE6B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8DBEF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14/04/2023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2356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10 R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A66F7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DAMIANI E GATTI ASCOLI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11EF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FROG S CLUB SPORT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5CF92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F466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4B74F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</w:rPr>
              <w:t>21:30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92BC3" w14:textId="77777777" w:rsidR="00870BB3" w:rsidRPr="00422E5C" w:rsidRDefault="00870BB3" w:rsidP="007E2C9E">
            <w:pPr>
              <w:rPr>
                <w:color w:val="002060"/>
              </w:rPr>
            </w:pPr>
            <w:r w:rsidRPr="00422E5C">
              <w:rPr>
                <w:rFonts w:ascii="Arial" w:hAnsi="Arial" w:cs="Arial"/>
                <w:b/>
                <w:bCs/>
                <w:color w:val="002060"/>
                <w:sz w:val="12"/>
                <w:szCs w:val="12"/>
                <w:highlight w:val="yellow"/>
              </w:rPr>
              <w:t>Per effetto della concomitanza per le gare valevoli per il primo posto</w:t>
            </w:r>
          </w:p>
        </w:tc>
      </w:tr>
      <w:tr w:rsidR="00870BB3" w:rsidRPr="00422E5C" w14:paraId="240A9959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5DBE6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14/04/2023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D5E7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10 R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E679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SAMBENEDETTESE CALCIO A 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647C" w14:textId="77777777" w:rsidR="00870BB3" w:rsidRPr="00422E5C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BOCASTRUM UNITED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A92F" w14:textId="77777777" w:rsidR="00870BB3" w:rsidRPr="00422E5C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F5C7F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422E5C">
              <w:rPr>
                <w:color w:val="002060"/>
                <w:highlight w:val="yellow"/>
              </w:rPr>
              <w:t>21:45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C47AE" w14:textId="77777777" w:rsidR="00870BB3" w:rsidRPr="00422E5C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422E5C">
              <w:rPr>
                <w:color w:val="002060"/>
              </w:rPr>
              <w:t>21:00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6CC5A" w14:textId="77777777" w:rsidR="00870BB3" w:rsidRPr="00422E5C" w:rsidRDefault="00870BB3" w:rsidP="007E2C9E">
            <w:pPr>
              <w:rPr>
                <w:color w:val="002060"/>
              </w:rPr>
            </w:pPr>
            <w:r w:rsidRPr="00422E5C">
              <w:rPr>
                <w:rFonts w:ascii="Arial" w:hAnsi="Arial" w:cs="Arial"/>
                <w:b/>
                <w:bCs/>
                <w:color w:val="002060"/>
                <w:sz w:val="12"/>
                <w:szCs w:val="12"/>
                <w:highlight w:val="yellow"/>
              </w:rPr>
              <w:t>Per effetto della concomitanza per le gare valevoli per il primo posto</w:t>
            </w:r>
          </w:p>
        </w:tc>
      </w:tr>
    </w:tbl>
    <w:p w14:paraId="45A9C087" w14:textId="77777777" w:rsidR="00870BB3" w:rsidRPr="00422E5C" w:rsidRDefault="00870BB3" w:rsidP="00870BB3">
      <w:pPr>
        <w:pStyle w:val="breakline"/>
        <w:rPr>
          <w:rFonts w:eastAsiaTheme="minorEastAsia"/>
          <w:color w:val="002060"/>
        </w:rPr>
      </w:pPr>
    </w:p>
    <w:p w14:paraId="1C4BC2AD" w14:textId="77777777" w:rsidR="00870BB3" w:rsidRPr="00BE7546" w:rsidRDefault="00870BB3" w:rsidP="00870BB3">
      <w:pPr>
        <w:pStyle w:val="breakline"/>
        <w:rPr>
          <w:color w:val="002060"/>
        </w:rPr>
      </w:pPr>
    </w:p>
    <w:p w14:paraId="21783334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1B5108E4" w14:textId="77777777" w:rsidR="00870BB3" w:rsidRPr="00BE7546" w:rsidRDefault="00870BB3" w:rsidP="00870BB3">
      <w:pPr>
        <w:pStyle w:val="breakline"/>
        <w:rPr>
          <w:color w:val="002060"/>
        </w:rPr>
      </w:pPr>
    </w:p>
    <w:p w14:paraId="0ECED2BF" w14:textId="77777777" w:rsidR="00870BB3" w:rsidRPr="00BE7546" w:rsidRDefault="00870BB3" w:rsidP="00870BB3">
      <w:pPr>
        <w:pStyle w:val="breakline"/>
        <w:rPr>
          <w:color w:val="002060"/>
        </w:rPr>
      </w:pPr>
    </w:p>
    <w:p w14:paraId="2F779A8B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6BD6C05C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07FF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A0CC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93DA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E35A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E5F8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A51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C52DC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A799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B20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978A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236D59C5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E88E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SMIRRA CITY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D2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C78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633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5F0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18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3A3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1D6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D05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50B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DC0372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19938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URBANIA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E43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C648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978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51C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79D5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CA2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968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8D52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1D6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C29CA3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2F0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ACQUALAGNA CALCIO C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370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C85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3BC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FC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50A8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1D9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F2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ADF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BAB5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13AB61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F084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VILLA CECCOLINI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62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494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09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B5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6E11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6AD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E39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133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7D6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590236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8990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FRASASSI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361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D5D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42D4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AED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35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791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7CE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F9C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265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78637D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0BB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MONTECCHIO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F5B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05F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F371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01E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29B7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3B6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CB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4DB1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95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FA565C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D75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674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79B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7BFF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D8D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A93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4D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64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EA48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BB6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F89872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D9E2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CIARNIN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89C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F6B4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08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695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0F4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276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682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ADEC2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06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3050CF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1C18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VADO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AF96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F44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F14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510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94D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C17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E710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B8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6AE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2542FE6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FACB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280F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94C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6F3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91B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F2C5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5F4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40B1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942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52E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853395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E736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2E9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08B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2C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39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102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E8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2A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C1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5E2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A94B49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C43C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AUDAX CALCIO PIOBBICO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217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B24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399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E47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934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8B2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23BA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17E5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3C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</w:tr>
    </w:tbl>
    <w:p w14:paraId="05E1CFE4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42F12409" w14:textId="77777777" w:rsidR="00870BB3" w:rsidRPr="00BE7546" w:rsidRDefault="00870BB3" w:rsidP="00870BB3">
      <w:pPr>
        <w:pStyle w:val="breakline"/>
        <w:rPr>
          <w:color w:val="002060"/>
        </w:rPr>
      </w:pPr>
    </w:p>
    <w:p w14:paraId="38004EAD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05F68F0B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721C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7D4D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23C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5589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3934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29F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88EA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64C6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ED9A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180C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68120B46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3B5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POLISPORTIVA UROBORO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24D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A33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6838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C4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1C3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9AC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8EE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0C4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11D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C10D73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77D3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CDC 2018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C23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A51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9BC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F7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66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1D5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0CC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204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C3A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9D74CA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B13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CASTELRAIMONDO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693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CE6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34A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DDC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215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713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591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4DC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70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40EF5C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3521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SANTA MARIA NUOVA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03C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AC6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B628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6C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698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673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9CB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E95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10D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08E80E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6D68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MMSA GIOVANE AURORA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135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AEFB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AE8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7E4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BB1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2D6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60B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74D9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91D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5FD047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086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ATLETICO NO BORDERS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0E8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586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EB4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611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7DC2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54C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B71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DCF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7149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D8B2C9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265B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URBANITAS APIRO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CE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C7D3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C04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7A1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151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E8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262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362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57EB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70D629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5FB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C.U.S. CAMERINO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0A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870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F5D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589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4365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5A2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00AA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600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AECD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E28A2C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8E0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VALLESINA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090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5E3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9EB5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DC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2F7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6E7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368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D43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2454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ADF4C1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EBB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A.F.C. 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68A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DB4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63D3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746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7F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372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B09C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455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EF4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29BEB5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6F682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9F2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4C7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CAB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4ACF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D8E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72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77F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0F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0A2A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5CAEE6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FE4A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FIUMINATA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03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703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19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8D5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103F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262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A78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A6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88D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4529915B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66BA2E04" w14:textId="77777777" w:rsidR="00870BB3" w:rsidRPr="00BE7546" w:rsidRDefault="00870BB3" w:rsidP="00870BB3">
      <w:pPr>
        <w:pStyle w:val="breakline"/>
        <w:rPr>
          <w:color w:val="002060"/>
        </w:rPr>
      </w:pPr>
    </w:p>
    <w:p w14:paraId="0F84471E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494F6FD5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007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2F83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A52C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606C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483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1BE0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48D0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3280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2556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31C3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56AFC86A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21B2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 S D FUTSAL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808F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0A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AC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96BC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9B2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62BD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BA9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AB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5DEC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5A9AD5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861B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CIRCOLO COLLODI CALCIO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E08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791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8C2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098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11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3DF8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3B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04D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1EB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BC6EE0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CC9D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702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071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E16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11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861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00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8AB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29C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A18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40C1F5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6762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FC0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BA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B5F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28F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D5B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E2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85D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738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CD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651F49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B700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5761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0170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FB2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B4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7AEAB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C60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3F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5EF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CFC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FEE216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1C57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CASENUOVE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204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1D1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548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8AF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DD9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B5F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4A8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9BC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2D33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E4F826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4C9C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ASPIO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E50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903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F5B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140F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5B2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C55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0FD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64C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0F2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C9AF1A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6DD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257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C6D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F26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97F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88D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74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240B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91D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BBD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4497CD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6309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POLISPORTIVA FUTURA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415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9D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17E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D8C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2FF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29A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CC0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A2C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C86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6D7594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713D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090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2E2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95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E8C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F1D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240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F1F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9A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CCF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BD271F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85B7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lastRenderedPageBreak/>
              <w:t>A.S.D. ANKON NOVA MARMI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F03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EB9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A30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A1E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F371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207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22F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656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847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9060AF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BF551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PEGASO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E8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5EE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D9C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DD7B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998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F9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EF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0C7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2D0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17DEEB24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5DEF75E7" w14:textId="77777777" w:rsidR="00870BB3" w:rsidRPr="00BE7546" w:rsidRDefault="00870BB3" w:rsidP="00870BB3">
      <w:pPr>
        <w:pStyle w:val="breakline"/>
        <w:rPr>
          <w:color w:val="002060"/>
        </w:rPr>
      </w:pPr>
    </w:p>
    <w:p w14:paraId="468B171A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7FE5F2E1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227C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C9CE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C898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42B8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691B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F1C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7052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E728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D77F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F47E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71409F9D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3A80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41C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421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C0D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7A05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08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775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B8B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4C1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4AA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F5321C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8373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AB8C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EAF6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C2D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E15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DF0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473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E45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D99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D1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78857F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36F9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CB2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5A66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DE7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4464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8A0B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9F8D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C868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DA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E66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CB8A92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BF58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CAPODARCO CASABIANCA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38A6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17F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5F0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9A78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C5BD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9F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CDB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54C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C6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D4B2AB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571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FUTSAL RECANATI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43E4C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B853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BB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ABD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3E8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DC2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BF58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EC1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7F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D613C0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2ECB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0562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664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C4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C9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901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917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A6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88B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575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A005766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B6E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SAN GINESIO FUTSAL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CA3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9C7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E13A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5D8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C0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31D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F94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7F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18B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0B42A9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5D09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A.P.D. BOCA CIVITANOVA 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6B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9FF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3758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086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6C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064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C4E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3FF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47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07223B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2033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VAL TENNA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36A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65F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953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CBC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A84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57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7C5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9F2B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4A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74E1E7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122B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MOGLIANESE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D64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523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67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8A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0CA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778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8D4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C8B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12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1A5235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45988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CALCIO S.ELPIDIO A 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B92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16F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8A8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19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3735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D4B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912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E56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F14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E399CA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F2D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AMATORI STESE 2007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89A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AC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37A3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4F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02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C63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5CD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AC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059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533C2968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460D5A17" w14:textId="77777777" w:rsidR="00870BB3" w:rsidRPr="00BE7546" w:rsidRDefault="00870BB3" w:rsidP="00870BB3">
      <w:pPr>
        <w:pStyle w:val="breakline"/>
        <w:rPr>
          <w:color w:val="002060"/>
        </w:rPr>
      </w:pPr>
    </w:p>
    <w:p w14:paraId="0945FFFF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081CC632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A92B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BF98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FC77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3246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7470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D7ED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7ABA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15D0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A4E8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25B7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0A1D7554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C225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E23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85CB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941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68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B18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664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6B3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15B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7E8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2367F3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AC17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SSD AS SAMBENEDETTESE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D345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EEC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7D8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562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539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E7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06D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BD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9D2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31871C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C0CE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BOCASTRUM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871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9B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AA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D9C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17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AC6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60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C73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7BC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0434DB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2104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TRUENTIN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728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E28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3D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C88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73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AF67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EAD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149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E36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05925A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9C717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FUTSAL VIRE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7941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A50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137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247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FC8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33F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7D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534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5D1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CEEC21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6EB6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F0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215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BE3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827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F73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F2E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A0B8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92A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6F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782512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6CA8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SPORTING GROTTAMMARE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D38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8C8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BC8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EE5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CB7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A74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1FA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7C0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D91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4C9BA6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0657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AMICI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067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C30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E5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E3C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7CD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340A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34A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5BE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F77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0839B7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1EADF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FUTSAL L.C.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4F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FDB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EC3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E45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9DA4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5A2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4D4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4D7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A7B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233969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098CC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FROG S CLUB SPORT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29F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086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00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A83A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904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E2E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76DC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3A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E8E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48B8F5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6312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TRIBALCIO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83B2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0F6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FFE8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36E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399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F87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2B73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C246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D78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1ACC62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E3A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ATLETICO ASCOLI 2000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C48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9C8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DD4C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7CC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A43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AE7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D24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1E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7BBC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5C3B5508" w14:textId="739340E9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4AE432F6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732E1B8F" w14:textId="042A8F52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0A1AF95D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08"/>
        <w:gridCol w:w="385"/>
        <w:gridCol w:w="898"/>
        <w:gridCol w:w="1192"/>
        <w:gridCol w:w="1562"/>
        <w:gridCol w:w="1546"/>
      </w:tblGrid>
      <w:tr w:rsidR="002C1EAF" w:rsidRPr="00846688" w14:paraId="2B72E435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D102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221F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644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370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D368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2652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EC61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7223775C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99C6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ACQUALAGNA CALCIO C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1B20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CIARNIN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84ACD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8F8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063F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6D5B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28E8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ALDO GAMBA SNC</w:t>
            </w:r>
          </w:p>
        </w:tc>
      </w:tr>
      <w:tr w:rsidR="002C1EAF" w:rsidRPr="00846688" w14:paraId="66974A15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6F0D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AUDAX CALCIO PIOBBICO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2620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VILLA CECCOLINI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6FB3C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1071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9B79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5484 PALASPORT COMUNALE CALCIO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4616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PIOBBICO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9DF4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GIOVANNI XXIII</w:t>
            </w:r>
          </w:p>
        </w:tc>
      </w:tr>
      <w:tr w:rsidR="002C1EAF" w:rsidRPr="00846688" w14:paraId="594C2DB0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F6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SPECIAL ONE SPORTING CLUB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05A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MONTECCHIO SPORT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3B2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10C5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2BF2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5481 PALESTRA COM.LE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A77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TAVERNELLE DI SERRAUNGARINA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2629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PIOPPI 2</w:t>
            </w:r>
          </w:p>
        </w:tc>
      </w:tr>
      <w:tr w:rsidR="002C1EAF" w:rsidRPr="00846688" w14:paraId="7A19940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1B10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1F9B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VADO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5D1F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4236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F153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E917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E4C1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ROMA, SNC</w:t>
            </w:r>
          </w:p>
        </w:tc>
      </w:tr>
      <w:tr w:rsidR="002C1EAF" w:rsidRPr="00846688" w14:paraId="7732AD0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1891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FRASASSI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442F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PIANDIROSE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AE0BE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CA40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D739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73F0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A59C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MARCONI GENGA STAZIONE</w:t>
            </w:r>
          </w:p>
        </w:tc>
      </w:tr>
      <w:tr w:rsidR="002C1EAF" w:rsidRPr="00846688" w14:paraId="3848B1A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183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SMIRRA CITY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B513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URBANIA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6979A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2976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74DE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5482 PALASPORT COMUNALE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501B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ACQUALAGNA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0B9E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ALDO GAMBA SNC</w:t>
            </w:r>
          </w:p>
        </w:tc>
      </w:tr>
    </w:tbl>
    <w:p w14:paraId="57D337BE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5D0E4E16" w14:textId="77777777" w:rsidR="002C1EAF" w:rsidRPr="00846688" w:rsidRDefault="002C1EAF" w:rsidP="002C1EAF">
      <w:pPr>
        <w:pStyle w:val="breakline"/>
        <w:rPr>
          <w:color w:val="002060"/>
        </w:rPr>
      </w:pPr>
    </w:p>
    <w:p w14:paraId="08D68893" w14:textId="77777777" w:rsidR="002C1EAF" w:rsidRPr="00846688" w:rsidRDefault="002C1EAF" w:rsidP="002C1EAF">
      <w:pPr>
        <w:pStyle w:val="breakline"/>
        <w:rPr>
          <w:color w:val="002060"/>
        </w:rPr>
      </w:pPr>
    </w:p>
    <w:p w14:paraId="29421611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B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32"/>
        <w:gridCol w:w="385"/>
        <w:gridCol w:w="898"/>
        <w:gridCol w:w="1176"/>
        <w:gridCol w:w="1547"/>
        <w:gridCol w:w="1547"/>
      </w:tblGrid>
      <w:tr w:rsidR="002C1EAF" w:rsidRPr="00846688" w14:paraId="473C0C80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5598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8513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11F5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734A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2CA4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E5C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F70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4A010A16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85F3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C.U.S. CAMERINO A.S.D.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AB81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SANTA MARIA NUOVA A.S.D.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6F9F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ADB9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6E58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F61C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7CA8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GAETANO RAVAGLI</w:t>
            </w:r>
          </w:p>
        </w:tc>
      </w:tr>
      <w:tr w:rsidR="002C1EAF" w:rsidRPr="00846688" w14:paraId="38F2B5F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CC98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FIUMINATA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D251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ANGELI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4379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5BF6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D801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5302 "FABRIZIO GAGLIARDI"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640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PIORACO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5DF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LOC. PIÃˆ DI GUALDO</w:t>
            </w:r>
          </w:p>
        </w:tc>
      </w:tr>
      <w:tr w:rsidR="002C1EAF" w:rsidRPr="00846688" w14:paraId="0648DEA8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C389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MMSA GIOVANE AURORA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50ED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646B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3856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2106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5089 PALASPORT "ZANNONI 2"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CBBB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9B24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ZANNONI</w:t>
            </w:r>
          </w:p>
        </w:tc>
      </w:tr>
      <w:tr w:rsidR="002C1EAF" w:rsidRPr="00846688" w14:paraId="392B94E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2817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POLISPORTIVA UROBORO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638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CASTELRAIMONDO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E6C4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C6EB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FCE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F448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5E0B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B.BUOZZI</w:t>
            </w:r>
          </w:p>
        </w:tc>
      </w:tr>
      <w:tr w:rsidR="002C1EAF" w:rsidRPr="00846688" w14:paraId="22218A3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BCDB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EB12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ATLETICO NO BORDERS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E10D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7BC8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84D0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D20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9DB5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TESSITORI</w:t>
            </w:r>
          </w:p>
        </w:tc>
      </w:tr>
      <w:tr w:rsidR="002C1EAF" w:rsidRPr="00846688" w14:paraId="6E544BF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AE2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161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URBANITAS APIRO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85D0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5D7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7EF1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BE66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2B4F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BRUNO BUOZZI</w:t>
            </w:r>
          </w:p>
        </w:tc>
      </w:tr>
    </w:tbl>
    <w:p w14:paraId="32F2B7A5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247C03FE" w14:textId="77777777" w:rsidR="002C1EAF" w:rsidRPr="00846688" w:rsidRDefault="002C1EAF" w:rsidP="002C1EAF">
      <w:pPr>
        <w:pStyle w:val="breakline"/>
        <w:rPr>
          <w:color w:val="002060"/>
        </w:rPr>
      </w:pPr>
    </w:p>
    <w:p w14:paraId="44B1F2F3" w14:textId="77777777" w:rsidR="002C1EAF" w:rsidRPr="00846688" w:rsidRDefault="002C1EAF" w:rsidP="002C1EAF">
      <w:pPr>
        <w:pStyle w:val="breakline"/>
        <w:rPr>
          <w:color w:val="002060"/>
        </w:rPr>
      </w:pPr>
    </w:p>
    <w:p w14:paraId="79C23FA5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C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09"/>
        <w:gridCol w:w="385"/>
        <w:gridCol w:w="898"/>
        <w:gridCol w:w="1189"/>
        <w:gridCol w:w="1557"/>
        <w:gridCol w:w="1544"/>
      </w:tblGrid>
      <w:tr w:rsidR="002C1EAF" w:rsidRPr="00846688" w14:paraId="476B21FC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0A84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5B2D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AE1A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EE38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BD6E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F8D5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D47E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66C12A94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3909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E0A9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8AC0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B6CD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631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4AA1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F0F0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FRAZ. CASENUOVE DI OSIMO</w:t>
            </w:r>
          </w:p>
        </w:tc>
      </w:tr>
      <w:tr w:rsidR="002C1EAF" w:rsidRPr="00846688" w14:paraId="7EACC67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B6D3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8F38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GIOVANE ANCONA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440A3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093F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22:15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85F8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5079 PALLONE GEODETICO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5120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B1D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GHANDI - FRAZ. CROCETTE</w:t>
            </w:r>
          </w:p>
        </w:tc>
      </w:tr>
      <w:tr w:rsidR="002C1EAF" w:rsidRPr="00846688" w14:paraId="01F2941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6A2C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F037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4799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8964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908A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5047 PALLONE GEODETICO "L.PAPINI"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D4AE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4DB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ESINO 122 TORRETTE</w:t>
            </w:r>
          </w:p>
        </w:tc>
      </w:tr>
      <w:tr w:rsidR="002C1EAF" w:rsidRPr="00846688" w14:paraId="7361409D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0C3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CALCETTO NUMANA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BA09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POLISPORTIVA FUTURA A.D.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CF48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F54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75F8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5091 PALLONE GEODETICO MARCELLI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8F43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CEB7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FONTE ANTICA 6</w:t>
            </w:r>
          </w:p>
        </w:tc>
      </w:tr>
      <w:tr w:rsidR="002C1EAF" w:rsidRPr="00846688" w14:paraId="2237B715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8BCD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0B2D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PEGASO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8860A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B1B7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9FC1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930A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D8F1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LOCALITA' CANDIA</w:t>
            </w:r>
          </w:p>
        </w:tc>
      </w:tr>
      <w:tr w:rsidR="002C1EAF" w:rsidRPr="00846688" w14:paraId="5B19EF65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763E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 BIAGIO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0E63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BCC0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12E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8589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5137 PALESTRA "ALICE STURIALE"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BCB4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18F7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MANZONI FZ. S.BIAGIO</w:t>
            </w:r>
          </w:p>
        </w:tc>
      </w:tr>
    </w:tbl>
    <w:p w14:paraId="0D01D8D3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1AE7D60B" w14:textId="77777777" w:rsidR="002C1EAF" w:rsidRPr="00846688" w:rsidRDefault="002C1EAF" w:rsidP="002C1EAF">
      <w:pPr>
        <w:pStyle w:val="breakline"/>
        <w:rPr>
          <w:color w:val="002060"/>
        </w:rPr>
      </w:pPr>
    </w:p>
    <w:p w14:paraId="4B0B3119" w14:textId="77777777" w:rsidR="002C1EAF" w:rsidRPr="00846688" w:rsidRDefault="002C1EAF" w:rsidP="002C1EAF">
      <w:pPr>
        <w:pStyle w:val="breakline"/>
        <w:rPr>
          <w:color w:val="002060"/>
        </w:rPr>
      </w:pPr>
    </w:p>
    <w:p w14:paraId="07676267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D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9"/>
        <w:gridCol w:w="2015"/>
        <w:gridCol w:w="385"/>
        <w:gridCol w:w="898"/>
        <w:gridCol w:w="1199"/>
        <w:gridCol w:w="1547"/>
        <w:gridCol w:w="1547"/>
      </w:tblGrid>
      <w:tr w:rsidR="002C1EAF" w:rsidRPr="00846688" w14:paraId="5E0ECD59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C67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5E4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3DFA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8EE0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057E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87508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E9E6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606FCA4A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AE9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BOCA CIVITANOVA A.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DC55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MOGLIANESE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8A4B3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337C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085F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5280 TENSOSTRUTTURA S.M.APPARENTE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0546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CIVITANOVA MARCHE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3076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LORENZO LOTTO</w:t>
            </w:r>
          </w:p>
        </w:tc>
      </w:tr>
      <w:tr w:rsidR="002C1EAF" w:rsidRPr="00846688" w14:paraId="16C6663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06AD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CALCIO S.ELPIDIO A 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FEB3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AMATORI STESE 2007 SRL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045EB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429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22:00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0B6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CF80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46E3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CARDUCCI</w:t>
            </w:r>
          </w:p>
        </w:tc>
      </w:tr>
      <w:tr w:rsidR="002C1EAF" w:rsidRPr="00846688" w14:paraId="6E80E950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30A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621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EDE8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AF14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5FDC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60A8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F605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DELLA REPUBBLICA</w:t>
            </w:r>
          </w:p>
        </w:tc>
      </w:tr>
      <w:tr w:rsidR="002C1EAF" w:rsidRPr="00846688" w14:paraId="392A5213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382D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FERMANA FUTSAL 2022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0728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VAL TENNA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7D81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41F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4A49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5712 PALESTRA "ITIS" MONTANI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B9C2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FERMO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2A03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SALVO D'ACQUISTO</w:t>
            </w:r>
          </w:p>
        </w:tc>
      </w:tr>
      <w:tr w:rsidR="002C1EAF" w:rsidRPr="00846688" w14:paraId="6B51E9CE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B7DC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RECANATI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594E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BORGOROSSO TOLENTINO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D8E87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17E2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15EF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5294 CENTRO SPORTIVO RECANATESE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A1A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RECANATI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F8D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ALDO MORO</w:t>
            </w:r>
          </w:p>
        </w:tc>
      </w:tr>
      <w:tr w:rsidR="002C1EAF" w:rsidRPr="00846688" w14:paraId="613D2F29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3694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 GINESIO FUTSAL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B13A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CAPODARCO CASABIANCA C5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CAF8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9B3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6A8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5284 PALAZZETTO POLIFUNZIONALE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7026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RIPE SAN GINESIO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145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FAVETO</w:t>
            </w:r>
          </w:p>
        </w:tc>
      </w:tr>
    </w:tbl>
    <w:p w14:paraId="034724C5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5B5A4A1E" w14:textId="77777777" w:rsidR="002C1EAF" w:rsidRPr="00846688" w:rsidRDefault="002C1EAF" w:rsidP="002C1EAF">
      <w:pPr>
        <w:pStyle w:val="breakline"/>
        <w:rPr>
          <w:color w:val="002060"/>
        </w:rPr>
      </w:pPr>
    </w:p>
    <w:p w14:paraId="31DA55B7" w14:textId="77777777" w:rsidR="002C1EAF" w:rsidRPr="00846688" w:rsidRDefault="002C1EAF" w:rsidP="002C1EAF">
      <w:pPr>
        <w:pStyle w:val="breakline"/>
        <w:rPr>
          <w:color w:val="002060"/>
        </w:rPr>
      </w:pPr>
    </w:p>
    <w:p w14:paraId="20171EC8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E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2"/>
        <w:gridCol w:w="385"/>
        <w:gridCol w:w="898"/>
        <w:gridCol w:w="1173"/>
        <w:gridCol w:w="1550"/>
        <w:gridCol w:w="1567"/>
      </w:tblGrid>
      <w:tr w:rsidR="002C1EAF" w:rsidRPr="00846688" w14:paraId="4FB9DCB6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49535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CCEB8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3591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7EBA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3885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1C19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C140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6A6DFB2F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50F7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FA19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FROG S CLUB SPORT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7421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F98E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A2F0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C3B6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0A16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 IRIS</w:t>
            </w:r>
          </w:p>
        </w:tc>
      </w:tr>
      <w:tr w:rsidR="002C1EAF" w:rsidRPr="00846688" w14:paraId="7576FBB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2E7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VIRE C5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45BE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RIPABERARDA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5EE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3570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E673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5707 CAMPO COPERTO EZIO GALOSI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B2B6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20F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LOC.MONTEROCCO VIA A.MANCINI</w:t>
            </w:r>
          </w:p>
        </w:tc>
      </w:tr>
      <w:tr w:rsidR="002C1EAF" w:rsidRPr="00846688" w14:paraId="258D2B60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C1E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SAMBENEDETTESE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07E8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BOCASTRUM UNITED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314BA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FE0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375C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5688 CAMPO COPERTO PORTO D'ASCOLI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A587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FB84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VAL CUVIA LOCALITA'AGRARIA</w:t>
            </w:r>
          </w:p>
        </w:tc>
      </w:tr>
      <w:tr w:rsidR="002C1EAF" w:rsidRPr="00846688" w14:paraId="02D6095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5C2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SPORTING GROTTAMMARE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218B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AMICI 84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BC567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0E9D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7CCC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5772 PALESTRA ITGEOMETRI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6ADF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GROTTAMMARE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C39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SALVO D'ACQUISTO</w:t>
            </w:r>
          </w:p>
        </w:tc>
      </w:tr>
      <w:tr w:rsidR="002C1EAF" w:rsidRPr="00846688" w14:paraId="24602F4A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D8B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TRIBALCIO PICENA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6F8B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FUTSAL L.C.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F73B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366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E0D9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5696 PALASPORT SPECA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C4F5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 BENEDETTO DEL TRONTO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CB59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SPORT</w:t>
            </w:r>
          </w:p>
        </w:tc>
      </w:tr>
      <w:tr w:rsidR="002C1EAF" w:rsidRPr="00846688" w14:paraId="5AE9C02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2E8E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TRUENTIN LAMA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D902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ATLETICO ASCOLI 2000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F94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7AD9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C99A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5738 PALESTRA COM. CALCIO A 5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EB2C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 DI LAMA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FE0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ADIGE, 35</w:t>
            </w:r>
          </w:p>
        </w:tc>
      </w:tr>
    </w:tbl>
    <w:p w14:paraId="6FC8EC37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6B3A05F2" w14:textId="77777777" w:rsidR="00870BB3" w:rsidRPr="00BE7546" w:rsidRDefault="00870BB3" w:rsidP="00870BB3">
      <w:pPr>
        <w:pStyle w:val="breakline"/>
        <w:rPr>
          <w:color w:val="002060"/>
        </w:rPr>
      </w:pPr>
    </w:p>
    <w:p w14:paraId="2C03174A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REGIONALE CALCIO A 5 FEMMINILE</w:t>
      </w:r>
    </w:p>
    <w:p w14:paraId="0DA14DD3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00334643" w14:textId="77777777" w:rsidR="00870BB3" w:rsidRPr="00BE7546" w:rsidRDefault="00870BB3" w:rsidP="00870BB3">
      <w:pPr>
        <w:pStyle w:val="breakline"/>
        <w:rPr>
          <w:color w:val="002060"/>
        </w:rPr>
      </w:pPr>
    </w:p>
    <w:p w14:paraId="4A1B2B11" w14:textId="77777777" w:rsidR="00870BB3" w:rsidRPr="00BE7546" w:rsidRDefault="00870BB3" w:rsidP="00870BB3">
      <w:pPr>
        <w:pStyle w:val="breakline"/>
        <w:rPr>
          <w:color w:val="002060"/>
        </w:rPr>
      </w:pPr>
    </w:p>
    <w:p w14:paraId="0F5003E5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7F70F09F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2C7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023D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B2CA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FC8B5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B24F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5B16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4AE7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6CFF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53FC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C713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11218D79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BFE3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PIANDIROSE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396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1EA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FFBB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985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67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75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E5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B6BF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AB7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714A6D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D133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ALMAJUVENTUS FANO1906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781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4E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48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77C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4F9A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12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528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4632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155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D9C531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116A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F57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C02D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4C50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73A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7E58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DEF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61B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8655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4B4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BF279B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C5F0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6D9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7A4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045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2A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304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EFE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95A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5EF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68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A5B2786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35D3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CENTRO SPORTIVO SUASA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C89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EA6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59B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8DC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37B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6A8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6963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65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6A4C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E767CE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82E5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6F1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9C4E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3BB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F87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BE9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B41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018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995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68E8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76AC8B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1814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BOCCIOFILA MONTEFANESE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879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0F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4EC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CF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93C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34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231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C1B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520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0E4DA1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21CD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RIPABERARDA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87B0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5AE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5FC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E81C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67A6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28E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53A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246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DC1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DBCBBD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04E1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lastRenderedPageBreak/>
              <w:t>A.S.D. POTENZA 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1CE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D62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405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56E5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812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8BF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E6DC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5DE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62B6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C9E8BD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F908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POLISPORTIVA BOCA S.E.M.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79DC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D7B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394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159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A4D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6E7D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827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71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5D9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8ECADB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8683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2D2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064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916B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A6F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C0B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302E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22B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D96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10D6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3AD047C0" w14:textId="2F83E481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0549B3AE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71E1FA3C" w14:textId="58A976C4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016B6E25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7"/>
        <w:gridCol w:w="385"/>
        <w:gridCol w:w="898"/>
        <w:gridCol w:w="1176"/>
        <w:gridCol w:w="1552"/>
        <w:gridCol w:w="1547"/>
      </w:tblGrid>
      <w:tr w:rsidR="002C1EAF" w:rsidRPr="00846688" w14:paraId="1644DCDD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D3DC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71DC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E72F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E104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2D35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174A5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4D89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49865EED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9C7E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C20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POTENZA PICENA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594C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873A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AC9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F6F1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62C8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SPORT</w:t>
            </w:r>
          </w:p>
        </w:tc>
      </w:tr>
      <w:tr w:rsidR="002C1EAF" w:rsidRPr="00846688" w14:paraId="58F528B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492E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PIANDIROSE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45F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BOCCIOFILA MONTEFANESE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B0E7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5F7D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14/04/2023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1D76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9F7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D099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ROMA, SNC</w:t>
            </w:r>
          </w:p>
        </w:tc>
      </w:tr>
      <w:tr w:rsidR="002C1EAF" w:rsidRPr="00846688" w14:paraId="184A2AA3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C5E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ALMAJUVENTUS FANO1906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0FFF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GROTTESE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7C18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73C7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8845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E97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19CD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VILLA TOMBARI</w:t>
            </w:r>
          </w:p>
        </w:tc>
      </w:tr>
      <w:tr w:rsidR="002C1EAF" w:rsidRPr="00846688" w14:paraId="4B6BE5F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27CD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POLISPORTIVA BOCA S.E.M.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C24D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E12C3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2A7B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81DD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5677 PALESTRA DI 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ED56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E48C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CARDUCCI</w:t>
            </w:r>
          </w:p>
        </w:tc>
      </w:tr>
      <w:tr w:rsidR="002C1EAF" w:rsidRPr="00846688" w14:paraId="335DC4D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3355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CENTRO SPORTIVO SUASA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20BF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U.MANDOLESI CALCIO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1056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122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8F8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5113 PALASPORT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AD41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CASTELLEONE DI SUASA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7F42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ROSSINI</w:t>
            </w:r>
          </w:p>
        </w:tc>
      </w:tr>
    </w:tbl>
    <w:p w14:paraId="783E19A9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635D7288" w14:textId="77777777" w:rsidR="00870BB3" w:rsidRPr="00BE7546" w:rsidRDefault="00870BB3" w:rsidP="00870BB3">
      <w:pPr>
        <w:pStyle w:val="breakline"/>
        <w:rPr>
          <w:color w:val="002060"/>
        </w:rPr>
      </w:pPr>
    </w:p>
    <w:p w14:paraId="12FFA6D2" w14:textId="77777777" w:rsidR="00870BB3" w:rsidRPr="004A38F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UNDER 21 CALCIO A 5 REGIONALE</w:t>
      </w:r>
    </w:p>
    <w:p w14:paraId="74AF90D7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0E547E0C" w14:textId="77777777" w:rsidR="00870BB3" w:rsidRPr="00BE7546" w:rsidRDefault="00870BB3" w:rsidP="00870BB3">
      <w:pPr>
        <w:pStyle w:val="breakline"/>
        <w:rPr>
          <w:color w:val="002060"/>
        </w:rPr>
      </w:pPr>
    </w:p>
    <w:p w14:paraId="5A74423D" w14:textId="77777777" w:rsidR="00870BB3" w:rsidRPr="00BE7546" w:rsidRDefault="00870BB3" w:rsidP="00870BB3">
      <w:pPr>
        <w:pStyle w:val="breakline"/>
        <w:rPr>
          <w:color w:val="002060"/>
        </w:rPr>
      </w:pPr>
    </w:p>
    <w:p w14:paraId="391DFA9F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3D028975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852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4BF0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20AB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1389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5B2B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685A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29B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7275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D615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B2E0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57030982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01417" w14:textId="77777777" w:rsidR="00870BB3" w:rsidRPr="00870BB3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870BB3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F6D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71B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3C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09F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BD6A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737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7E1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9095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979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141F98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096B2" w14:textId="77777777" w:rsidR="00870BB3" w:rsidRPr="00870BB3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870BB3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F5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A74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6CC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911F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34FF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F1C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6AA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E9C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BB5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F8EEE7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EBF8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698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8D3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A8DF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FE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B54A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B3C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265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463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0D60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0E63CE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ECF47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2A9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555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24C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88A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53E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D6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258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A763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692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420627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C447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CITTA DI OSTRA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B40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617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475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BEC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8D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7D75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DCC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968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60F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C49825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DA55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 CSI STELLA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D43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E6AE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2D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5FF2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9C4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4B9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0AC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0F6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8C7E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1FC129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94D5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AUDAX MONTECOSARO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9F73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2B0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4DB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EF7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285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E1B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FF64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8B48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351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2E62F0A5" w14:textId="77777777" w:rsidR="00870BB3" w:rsidRPr="00870BB3" w:rsidRDefault="00870BB3" w:rsidP="00870BB3">
      <w:pPr>
        <w:pStyle w:val="TITOLOPRINC"/>
        <w:spacing w:before="0" w:beforeAutospacing="0" w:after="0" w:afterAutospacing="0"/>
        <w:rPr>
          <w:color w:val="002060"/>
          <w:sz w:val="22"/>
          <w:szCs w:val="22"/>
        </w:rPr>
      </w:pPr>
    </w:p>
    <w:p w14:paraId="24B6BB17" w14:textId="77777777" w:rsidR="00870BB3" w:rsidRPr="00E762DC" w:rsidRDefault="00870BB3" w:rsidP="00870BB3">
      <w:pPr>
        <w:pStyle w:val="TITOLOPRINC"/>
        <w:spacing w:before="0" w:beforeAutospacing="0" w:after="0" w:afterAutospacing="0"/>
        <w:rPr>
          <w:color w:val="002060"/>
        </w:rPr>
      </w:pPr>
      <w:r>
        <w:rPr>
          <w:color w:val="002060"/>
        </w:rPr>
        <w:t>QUARTI DI FINALE</w:t>
      </w:r>
    </w:p>
    <w:p w14:paraId="11343055" w14:textId="77777777" w:rsidR="00870BB3" w:rsidRDefault="00870BB3" w:rsidP="00870BB3">
      <w:pPr>
        <w:pStyle w:val="Corpodeltesto21"/>
        <w:rPr>
          <w:color w:val="002060"/>
          <w:szCs w:val="22"/>
        </w:rPr>
      </w:pPr>
    </w:p>
    <w:p w14:paraId="1A2EF197" w14:textId="77777777" w:rsidR="00870BB3" w:rsidRPr="00E762DC" w:rsidRDefault="00870BB3" w:rsidP="00870BB3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Quarti di Finale (gara unica </w:t>
      </w:r>
      <w:r>
        <w:rPr>
          <w:b/>
          <w:i/>
          <w:color w:val="002060"/>
        </w:rPr>
        <w:t>15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15F6F6F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4</w:t>
      </w:r>
      <w:r w:rsidRPr="00E762DC">
        <w:rPr>
          <w:rFonts w:ascii="Arial" w:hAnsi="Arial" w:cs="Arial"/>
          <w:color w:val="002060"/>
          <w:sz w:val="22"/>
        </w:rPr>
        <w:t xml:space="preserve"> squadre </w:t>
      </w:r>
      <w:r>
        <w:rPr>
          <w:rFonts w:ascii="Arial" w:hAnsi="Arial" w:cs="Arial"/>
          <w:color w:val="002060"/>
          <w:sz w:val="22"/>
        </w:rPr>
        <w:t>qualificate disputeranno</w:t>
      </w:r>
      <w:r w:rsidRPr="00E762DC">
        <w:rPr>
          <w:rFonts w:ascii="Arial" w:hAnsi="Arial" w:cs="Arial"/>
          <w:color w:val="002060"/>
          <w:sz w:val="22"/>
        </w:rPr>
        <w:t xml:space="preserve"> i Quarti di Finale in gara unica come segue</w:t>
      </w:r>
      <w:r>
        <w:rPr>
          <w:rFonts w:ascii="Arial" w:hAnsi="Arial" w:cs="Arial"/>
          <w:color w:val="002060"/>
          <w:sz w:val="22"/>
        </w:rPr>
        <w:t xml:space="preserve"> in casa della squadra meglio classificata</w:t>
      </w:r>
      <w:r w:rsidRPr="00E762DC">
        <w:rPr>
          <w:rFonts w:ascii="Arial" w:hAnsi="Arial" w:cs="Arial"/>
          <w:color w:val="002060"/>
          <w:sz w:val="22"/>
        </w:rPr>
        <w:t>:</w:t>
      </w:r>
    </w:p>
    <w:p w14:paraId="3E6E062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1DEFC404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6^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1</w:t>
      </w:r>
    </w:p>
    <w:p w14:paraId="123F94DD" w14:textId="77777777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>DAMIANI E GATTI ASCOLI – CSI STELLA A.S.D.</w:t>
      </w:r>
      <w:r>
        <w:rPr>
          <w:rFonts w:ascii="Arial" w:hAnsi="Arial" w:cs="Arial"/>
          <w:b/>
          <w:bCs/>
          <w:color w:val="002060"/>
          <w:sz w:val="22"/>
        </w:rPr>
        <w:tab/>
        <w:t>DOMENICA 16/04/2023 ore 11:00</w:t>
      </w:r>
    </w:p>
    <w:p w14:paraId="2C3E99BC" w14:textId="77777777" w:rsidR="00870BB3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789C84A7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- 4^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5^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2</w:t>
      </w:r>
    </w:p>
    <w:p w14:paraId="279A0630" w14:textId="77777777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>ACLI VILLA MUSONE – CITTA’ DI OSTRA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  <w:t>SABATO 15/04/2023 ore 15:30</w:t>
      </w:r>
    </w:p>
    <w:p w14:paraId="5AEC1B4E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2EE05E32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708A7C5A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0BD180E2" w14:textId="77777777" w:rsidR="00870BB3" w:rsidRDefault="00870BB3" w:rsidP="00870BB3">
      <w:pPr>
        <w:pStyle w:val="Corpodeltesto21"/>
        <w:rPr>
          <w:color w:val="002060"/>
          <w:szCs w:val="22"/>
        </w:rPr>
      </w:pPr>
    </w:p>
    <w:p w14:paraId="7F4A1F10" w14:textId="77777777" w:rsidR="00870BB3" w:rsidRPr="00E762DC" w:rsidRDefault="00870BB3" w:rsidP="00870BB3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(gara unica </w:t>
      </w:r>
      <w:r>
        <w:rPr>
          <w:b/>
          <w:i/>
          <w:color w:val="002060"/>
        </w:rPr>
        <w:t>22</w:t>
      </w:r>
      <w:r w:rsidRPr="00E762DC">
        <w:rPr>
          <w:b/>
          <w:i/>
          <w:color w:val="002060"/>
        </w:rPr>
        <w:t>/04/202</w:t>
      </w:r>
      <w:r>
        <w:rPr>
          <w:b/>
          <w:i/>
          <w:color w:val="002060"/>
        </w:rPr>
        <w:t>3</w:t>
      </w:r>
      <w:r w:rsidRPr="00E762DC">
        <w:rPr>
          <w:b/>
          <w:i/>
          <w:color w:val="002060"/>
        </w:rPr>
        <w:t>)</w:t>
      </w:r>
    </w:p>
    <w:p w14:paraId="59969528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</w:t>
      </w:r>
      <w:r>
        <w:rPr>
          <w:rFonts w:ascii="Arial" w:hAnsi="Arial" w:cs="Arial"/>
          <w:color w:val="002060"/>
          <w:sz w:val="22"/>
        </w:rPr>
        <w:t xml:space="preserve"> prime 2 squadre classificate nel girone della regular season</w:t>
      </w:r>
      <w:r w:rsidRPr="00E762DC">
        <w:rPr>
          <w:rFonts w:ascii="Arial" w:hAnsi="Arial" w:cs="Arial"/>
          <w:color w:val="002060"/>
          <w:sz w:val="22"/>
        </w:rPr>
        <w:t xml:space="preserve"> </w:t>
      </w:r>
      <w:r>
        <w:rPr>
          <w:rFonts w:ascii="Arial" w:hAnsi="Arial" w:cs="Arial"/>
          <w:color w:val="002060"/>
          <w:sz w:val="22"/>
        </w:rPr>
        <w:t>e le 2</w:t>
      </w:r>
      <w:r w:rsidRPr="00E762DC">
        <w:rPr>
          <w:rFonts w:ascii="Arial" w:hAnsi="Arial" w:cs="Arial"/>
          <w:color w:val="002060"/>
          <w:sz w:val="22"/>
        </w:rPr>
        <w:t xml:space="preserve"> squadre </w:t>
      </w:r>
      <w:r>
        <w:rPr>
          <w:rFonts w:ascii="Arial" w:hAnsi="Arial" w:cs="Arial"/>
          <w:color w:val="002060"/>
          <w:sz w:val="22"/>
        </w:rPr>
        <w:t xml:space="preserve">qualificate dai </w:t>
      </w:r>
      <w:r w:rsidRPr="00E762DC">
        <w:rPr>
          <w:rFonts w:ascii="Arial" w:hAnsi="Arial" w:cs="Arial"/>
          <w:color w:val="002060"/>
          <w:sz w:val="22"/>
        </w:rPr>
        <w:t xml:space="preserve">Quarti di Finale </w:t>
      </w:r>
      <w:r>
        <w:rPr>
          <w:rFonts w:ascii="Arial" w:hAnsi="Arial" w:cs="Arial"/>
          <w:color w:val="002060"/>
          <w:sz w:val="22"/>
        </w:rPr>
        <w:t xml:space="preserve">disputeranno le Semifinali </w:t>
      </w:r>
      <w:r w:rsidRPr="00E762DC">
        <w:rPr>
          <w:rFonts w:ascii="Arial" w:hAnsi="Arial" w:cs="Arial"/>
          <w:color w:val="002060"/>
          <w:sz w:val="22"/>
        </w:rPr>
        <w:t>in gara unica come segue</w:t>
      </w:r>
      <w:r>
        <w:rPr>
          <w:rFonts w:ascii="Arial" w:hAnsi="Arial" w:cs="Arial"/>
          <w:color w:val="002060"/>
          <w:sz w:val="22"/>
        </w:rPr>
        <w:t xml:space="preserve"> in casa della squadra meglio classificata</w:t>
      </w:r>
      <w:r w:rsidRPr="00E762DC">
        <w:rPr>
          <w:rFonts w:ascii="Arial" w:hAnsi="Arial" w:cs="Arial"/>
          <w:color w:val="002060"/>
          <w:sz w:val="22"/>
        </w:rPr>
        <w:t>:</w:t>
      </w:r>
    </w:p>
    <w:p w14:paraId="00E5128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6F0557BA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</w:p>
    <w:p w14:paraId="3B0376BA" w14:textId="77777777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>REAL FABRIANO – vincente 1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</w:p>
    <w:p w14:paraId="0EEEA234" w14:textId="77777777" w:rsidR="00870BB3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73D15631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</w:p>
    <w:p w14:paraId="40E48392" w14:textId="77777777" w:rsidR="00870BB3" w:rsidRPr="00F3492A" w:rsidRDefault="00870BB3" w:rsidP="00870BB3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F3492A">
        <w:rPr>
          <w:rFonts w:ascii="Arial" w:hAnsi="Arial" w:cs="Arial"/>
          <w:b/>
          <w:bCs/>
          <w:color w:val="002060"/>
          <w:sz w:val="22"/>
        </w:rPr>
        <w:t>AUDAX 1970 S.ANGELO – vincente 2</w:t>
      </w:r>
    </w:p>
    <w:p w14:paraId="199855ED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04252F6E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</w:t>
      </w:r>
    </w:p>
    <w:p w14:paraId="219949A2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10AA87F3" w14:textId="77777777" w:rsidR="00870BB3" w:rsidRPr="00E762DC" w:rsidRDefault="00870BB3" w:rsidP="00870BB3">
      <w:pPr>
        <w:pStyle w:val="Corpodeltesto21"/>
        <w:rPr>
          <w:rFonts w:ascii="Arial" w:hAnsi="Arial" w:cs="Arial"/>
          <w:color w:val="002060"/>
          <w:sz w:val="22"/>
        </w:rPr>
      </w:pPr>
    </w:p>
    <w:p w14:paraId="792E1C50" w14:textId="77777777" w:rsidR="00870BB3" w:rsidRDefault="00870BB3" w:rsidP="00870BB3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(gara unica 29/04/2023)</w:t>
      </w:r>
    </w:p>
    <w:p w14:paraId="79011B40" w14:textId="77777777" w:rsidR="00870BB3" w:rsidRDefault="00870BB3" w:rsidP="00870BB3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Le 2 squadre vincenti le Semifinali accederanno alla Finale che sarà disputata in casa della meglio classificata.</w:t>
      </w:r>
    </w:p>
    <w:p w14:paraId="3A7F5F8F" w14:textId="77777777" w:rsidR="00870BB3" w:rsidRPr="00244C1F" w:rsidRDefault="00870BB3" w:rsidP="00870BB3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381CDC9" w14:textId="77777777" w:rsidR="00870BB3" w:rsidRDefault="00870BB3" w:rsidP="00870BB3">
      <w:pPr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</w:t>
      </w:r>
      <w:r>
        <w:rPr>
          <w:rFonts w:ascii="Arial" w:hAnsi="Arial" w:cs="Arial"/>
          <w:color w:val="002060"/>
          <w:sz w:val="22"/>
        </w:rPr>
        <w:t>.</w:t>
      </w:r>
    </w:p>
    <w:p w14:paraId="65C073E1" w14:textId="777ED2A1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1AB648D9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57636213" w14:textId="2571DC74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0669576B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QF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2C1EAF" w:rsidRPr="00846688" w14:paraId="3F4BD783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B5BF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4FAF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7BF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9E4F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762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AC5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D239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1E33B3F8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78D2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E5BA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CITTA DI OSTRA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F94CD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C429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0EC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6987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305D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ROSARIO VILLA MUSONE</w:t>
            </w:r>
          </w:p>
        </w:tc>
      </w:tr>
      <w:tr w:rsidR="002C1EAF" w:rsidRPr="00846688" w14:paraId="2B0A454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E0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DAMIANI E GATTI ASCOLI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70D6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CSI STELLA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4B31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077E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4E8B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5710 PALESTRA C5 "MONTICELLI"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0311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ASCOLI PICENO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8D25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 IRIS</w:t>
            </w:r>
          </w:p>
        </w:tc>
      </w:tr>
    </w:tbl>
    <w:p w14:paraId="1C230451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232A731B" w14:textId="77777777" w:rsidR="00870BB3" w:rsidRPr="00BE7546" w:rsidRDefault="00870BB3" w:rsidP="00870BB3">
      <w:pPr>
        <w:pStyle w:val="breakline"/>
        <w:rPr>
          <w:color w:val="002060"/>
        </w:rPr>
      </w:pPr>
    </w:p>
    <w:p w14:paraId="2E8E89A8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UNDER 19 CALCIO A 5 REGIONALE</w:t>
      </w:r>
    </w:p>
    <w:p w14:paraId="2D43CA60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VARIAZIONI AL PROGRAMMA GARE</w:t>
      </w:r>
    </w:p>
    <w:p w14:paraId="1CB77E46" w14:textId="77777777" w:rsidR="00870BB3" w:rsidRPr="00BE7546" w:rsidRDefault="00870BB3" w:rsidP="00870BB3">
      <w:pPr>
        <w:pStyle w:val="breakline"/>
        <w:rPr>
          <w:color w:val="002060"/>
        </w:rPr>
      </w:pPr>
    </w:p>
    <w:p w14:paraId="4673FC26" w14:textId="77777777" w:rsidR="00870BB3" w:rsidRPr="00BE7546" w:rsidRDefault="00870BB3" w:rsidP="00870BB3">
      <w:pPr>
        <w:pStyle w:val="breakline"/>
        <w:rPr>
          <w:color w:val="002060"/>
        </w:rPr>
      </w:pPr>
    </w:p>
    <w:p w14:paraId="6A9D2AE6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BE7546" w14:paraId="7F5C1E6B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3A56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C3C5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N° </w:t>
            </w:r>
            <w:proofErr w:type="spellStart"/>
            <w:r w:rsidRPr="00BE7546">
              <w:rPr>
                <w:color w:val="002060"/>
              </w:rPr>
              <w:t>Gior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31DE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0353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2FB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Data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EE4F0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BA22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Ora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98D3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Impianto</w:t>
            </w:r>
          </w:p>
        </w:tc>
      </w:tr>
      <w:tr w:rsidR="00870BB3" w:rsidRPr="00BE7546" w14:paraId="6A3BB528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7F718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16/04/2023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F0F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10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4BD5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1872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CALCETTO NUMANA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1C72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  <w:r>
              <w:rPr>
                <w:color w:val="002060"/>
              </w:rPr>
              <w:t>5</w:t>
            </w:r>
            <w:r w:rsidRPr="00BE7546">
              <w:rPr>
                <w:color w:val="002060"/>
              </w:rPr>
              <w:t>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2C3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  <w:highlight w:val="yellow"/>
              </w:rPr>
              <w:t>11:30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F1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15:30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72824" w14:textId="77777777" w:rsidR="00870BB3" w:rsidRPr="00BE7546" w:rsidRDefault="00870BB3" w:rsidP="007E2C9E">
            <w:pPr>
              <w:rPr>
                <w:color w:val="002060"/>
              </w:rPr>
            </w:pPr>
          </w:p>
        </w:tc>
      </w:tr>
    </w:tbl>
    <w:p w14:paraId="0FA1B5B2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49C4324C" w14:textId="77777777" w:rsidR="00870BB3" w:rsidRPr="00BE7546" w:rsidRDefault="00870BB3" w:rsidP="00870BB3">
      <w:pPr>
        <w:pStyle w:val="breakline"/>
        <w:rPr>
          <w:color w:val="002060"/>
        </w:rPr>
      </w:pPr>
    </w:p>
    <w:p w14:paraId="06CA7623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2022DF1B" w14:textId="77777777" w:rsidR="00870BB3" w:rsidRPr="00BE7546" w:rsidRDefault="00870BB3" w:rsidP="00870BB3">
      <w:pPr>
        <w:pStyle w:val="breakline"/>
        <w:rPr>
          <w:color w:val="002060"/>
        </w:rPr>
      </w:pPr>
    </w:p>
    <w:p w14:paraId="74D5BFBC" w14:textId="77777777" w:rsidR="00870BB3" w:rsidRPr="00BE7546" w:rsidRDefault="00870BB3" w:rsidP="00870BB3">
      <w:pPr>
        <w:pStyle w:val="breakline"/>
        <w:rPr>
          <w:color w:val="002060"/>
        </w:rPr>
      </w:pPr>
    </w:p>
    <w:p w14:paraId="47298097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24555D9F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6ECE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B682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6B0B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8BC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CC2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8AD1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4E71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1CC0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DC3C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C4D7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3B4DBBB2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572DA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40A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3AF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7327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807F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66C8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D35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CA7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169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4BE1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F01894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663B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FERMANA FUTSAL 2022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D66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6041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70F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9C1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3889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C6D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89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7C4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8FFF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8A34B1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CC9C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A9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AA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4468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390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018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D40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DF3B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B8B5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E97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0F0240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4E90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BAC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A0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141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85A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4C12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018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DBA3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59C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15FF4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6A0444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338C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6C7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20C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FA8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2B0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6429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4FC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651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33A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86B1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FB385A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7BD6B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A8E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92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8D96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9EC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E57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F1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640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F0A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A6B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DDB2C3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C262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DINAMIS 1990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053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C5EA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A92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DD3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93E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5363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ECD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B69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B8D5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1F0CDD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BDE2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SPECIAL ONE SPORTING CLUB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0D8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FD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5D8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9E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65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C29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40DA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DD0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5E9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EA51BA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5189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PIETRALACROCE 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BCF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19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B5ECE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4E4F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07B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DAE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AE2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FD7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7B6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2ED728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3545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U.S.D. ACLI VILLA MUSONE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7C3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F53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773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DB9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6E2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D1F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BFE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9A8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E6D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</w:tr>
      <w:tr w:rsidR="00870BB3" w:rsidRPr="00BE7546" w14:paraId="2F92090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FF32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0AD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13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9F90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27C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831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7425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7E8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DD6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7A4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1070025F" w14:textId="5E156D6B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44CAE0C4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771391BC" w14:textId="4A71DF17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40A96A77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A - 10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10"/>
        <w:gridCol w:w="385"/>
        <w:gridCol w:w="898"/>
        <w:gridCol w:w="1177"/>
        <w:gridCol w:w="1557"/>
        <w:gridCol w:w="1548"/>
      </w:tblGrid>
      <w:tr w:rsidR="002C1EAF" w:rsidRPr="00846688" w14:paraId="63B0900A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3D95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5B9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871C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092D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D1B0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2400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FCCC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5586AB14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2B9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lastRenderedPageBreak/>
              <w:t>CANTINE RIUNITE CSI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23DB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6FB2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3D2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563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C129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1055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DELLA REPUBBLICA</w:t>
            </w:r>
          </w:p>
        </w:tc>
      </w:tr>
      <w:tr w:rsidR="002C1EAF" w:rsidRPr="00846688" w14:paraId="0AE912C3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DFB4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DINAMIS 1990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CB00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FERMANA FUTSAL 2022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AA87B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E54B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4EF1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5021 PALASPORT "BADIALI"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5DDF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099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STADIO</w:t>
            </w:r>
          </w:p>
        </w:tc>
      </w:tr>
      <w:tr w:rsidR="002C1EAF" w:rsidRPr="00846688" w14:paraId="1224BDF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18BD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PIETRALACROCE 73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DCDF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SPECIAL ONE SPORTING CLUB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3F617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4BD6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1F0B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FC2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1D27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LECCI-TAVERNELLE</w:t>
            </w:r>
          </w:p>
        </w:tc>
      </w:tr>
      <w:tr w:rsidR="002C1EAF" w:rsidRPr="00846688" w14:paraId="299D0CD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9255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A85A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FABRIANO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6F61E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CC68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9C70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5055 CENTRO SPORTIVO CAMPO 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5D73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D901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ROSARIO VILLA MUSONE</w:t>
            </w:r>
          </w:p>
        </w:tc>
      </w:tr>
      <w:tr w:rsidR="002C1EAF" w:rsidRPr="00846688" w14:paraId="6324FC9F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3133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5D14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04AF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90A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11:30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C4F4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A01A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E399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ANTONIO ROSMINI 22/B</w:t>
            </w:r>
          </w:p>
        </w:tc>
      </w:tr>
    </w:tbl>
    <w:p w14:paraId="0D884AC7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3417A0EC" w14:textId="77777777" w:rsidR="00870BB3" w:rsidRPr="00BE7546" w:rsidRDefault="00870BB3" w:rsidP="00870BB3">
      <w:pPr>
        <w:pStyle w:val="breakline"/>
        <w:rPr>
          <w:color w:val="002060"/>
        </w:rPr>
      </w:pPr>
    </w:p>
    <w:p w14:paraId="0985503C" w14:textId="77777777" w:rsidR="00870BB3" w:rsidRPr="00BE7546" w:rsidRDefault="00870BB3" w:rsidP="00870BB3">
      <w:pPr>
        <w:pStyle w:val="breakline"/>
        <w:rPr>
          <w:color w:val="002060"/>
        </w:rPr>
      </w:pPr>
    </w:p>
    <w:p w14:paraId="5A63C0BF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UNDER 17 C5 REGIONALI MASCHILI</w:t>
      </w:r>
    </w:p>
    <w:p w14:paraId="3FE64D02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VARIAZIONI AL PROGRAMMA GARE</w:t>
      </w:r>
    </w:p>
    <w:p w14:paraId="0125159B" w14:textId="77777777" w:rsidR="00870BB3" w:rsidRPr="00BE7546" w:rsidRDefault="00870BB3" w:rsidP="00870BB3">
      <w:pPr>
        <w:pStyle w:val="breakline"/>
        <w:rPr>
          <w:color w:val="002060"/>
        </w:rPr>
      </w:pPr>
    </w:p>
    <w:p w14:paraId="06BA808D" w14:textId="77777777" w:rsidR="00870BB3" w:rsidRPr="00BE7546" w:rsidRDefault="00870BB3" w:rsidP="00870BB3">
      <w:pPr>
        <w:pStyle w:val="breakline"/>
        <w:rPr>
          <w:color w:val="002060"/>
        </w:rPr>
      </w:pPr>
    </w:p>
    <w:p w14:paraId="3BE25F44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BE7546" w14:paraId="194B32CD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81F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FC32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N° </w:t>
            </w:r>
            <w:proofErr w:type="spellStart"/>
            <w:r w:rsidRPr="00BE7546">
              <w:rPr>
                <w:color w:val="002060"/>
              </w:rPr>
              <w:t>Gior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FD5F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124A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8CBB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Data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B7D7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976E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Ora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463F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Impianto</w:t>
            </w:r>
          </w:p>
        </w:tc>
      </w:tr>
      <w:tr w:rsidR="00870BB3" w:rsidRPr="00BE7546" w14:paraId="2EE62A12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8ADEC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15/04/2023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339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780CD4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101F8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C.U.S. ANCONA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588F2" w14:textId="77777777" w:rsidR="00870BB3" w:rsidRPr="00BE7546" w:rsidRDefault="00870BB3" w:rsidP="007E2C9E">
            <w:pPr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37D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  <w:highlight w:val="yellow"/>
              </w:rPr>
              <w:t>18:30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2DD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58E6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  <w:highlight w:val="yellow"/>
              </w:rPr>
              <w:t>PAL.COM. S.MICHELE AL FIUME MONDAVIO VIA LORETO</w:t>
            </w:r>
          </w:p>
        </w:tc>
      </w:tr>
    </w:tbl>
    <w:p w14:paraId="4EE8B4C1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506B1D24" w14:textId="77777777" w:rsidR="00870BB3" w:rsidRPr="00BE7546" w:rsidRDefault="00870BB3" w:rsidP="00870BB3">
      <w:pPr>
        <w:pStyle w:val="breakline"/>
        <w:rPr>
          <w:color w:val="002060"/>
        </w:rPr>
      </w:pPr>
    </w:p>
    <w:p w14:paraId="3849BD6E" w14:textId="77777777" w:rsidR="00870BB3" w:rsidRPr="00BE7546" w:rsidRDefault="00870BB3" w:rsidP="00870BB3">
      <w:pPr>
        <w:pStyle w:val="breakline"/>
        <w:rPr>
          <w:color w:val="002060"/>
        </w:rPr>
      </w:pPr>
    </w:p>
    <w:p w14:paraId="7FF4E625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712E1AB1" w14:textId="77777777" w:rsidR="00870BB3" w:rsidRPr="00BE7546" w:rsidRDefault="00870BB3" w:rsidP="00870BB3">
      <w:pPr>
        <w:pStyle w:val="breakline"/>
        <w:rPr>
          <w:color w:val="002060"/>
        </w:rPr>
      </w:pPr>
    </w:p>
    <w:p w14:paraId="10C2DEE1" w14:textId="77777777" w:rsidR="00870BB3" w:rsidRPr="00BE7546" w:rsidRDefault="00870BB3" w:rsidP="00870BB3">
      <w:pPr>
        <w:pStyle w:val="breakline"/>
        <w:rPr>
          <w:color w:val="002060"/>
        </w:rPr>
      </w:pPr>
    </w:p>
    <w:p w14:paraId="1EED2AD8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7641EB9B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1506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722A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AF0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C35C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AAE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21B7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393B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5DEB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100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6400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29550C97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88E9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272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1DF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AD1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6B2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865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1BC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60E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0D4C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BB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D60AD36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CB7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1A0FB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A7D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B7E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E2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4A5B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658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1CC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801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E1A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F9D0C3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1F43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1D4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448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B18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443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E23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DF3B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B222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ACD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68C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EF5D8D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BA2F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845B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718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F23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A2321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8D5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1E8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7A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0AD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D3D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EE51EE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BB85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A.P.D. CERRETO D ESI C5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CE45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F95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EB6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038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860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B0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4DA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8FD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252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E936CB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FE4ED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BORGOROSSO TOLENTINO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E43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D96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4CE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695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BB4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4E6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84D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A6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B9F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A0649C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D861D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EC8C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1D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54C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BED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71BD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3DA5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C80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6E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1E7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455175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9ED5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72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F47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6BE9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B68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FEE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F8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B82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3E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3EC8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5F6DFFFC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1A02560B" w14:textId="77777777" w:rsidR="00870BB3" w:rsidRPr="00BE7546" w:rsidRDefault="00870BB3" w:rsidP="00870BB3">
      <w:pPr>
        <w:pStyle w:val="breakline"/>
        <w:rPr>
          <w:color w:val="002060"/>
        </w:rPr>
      </w:pPr>
    </w:p>
    <w:p w14:paraId="66ABA242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1DD1E09A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BC0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5602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5D62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CC9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7AE8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0394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3364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5626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D273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6575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504F0D73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243A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DB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62D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A7D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01B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E4BB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B9C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D65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319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7D3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1A0F76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CA9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F1C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416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CC9B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421C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028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0D5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468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D6C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E2F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172A75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00AA0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 ETA BETA FOOTBALL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47EA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BC7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D82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D8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095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DFD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54F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F6E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B5D3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A6E5D1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9C70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6753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BDF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368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3CE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416A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5F61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6A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8868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CD4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26E2AF1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5372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D00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812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F4CA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C6A1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E38B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287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2284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F4E0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2666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55D6F6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256FE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FFJ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FF0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992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70E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154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6513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74FB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A5F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7FFA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848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FF6E32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6E21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JESI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B430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7146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6510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ED6A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C9F9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3AA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1AAC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17C3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47B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2D759821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1359E39C" w14:textId="77777777" w:rsidR="00870BB3" w:rsidRPr="00BE7546" w:rsidRDefault="00870BB3" w:rsidP="00870BB3">
      <w:pPr>
        <w:pStyle w:val="breakline"/>
        <w:rPr>
          <w:color w:val="002060"/>
        </w:rPr>
      </w:pPr>
    </w:p>
    <w:p w14:paraId="7A7DA54B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4E984A0C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B355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A37A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4D9F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B386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F35B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D4C3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2529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5EE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1451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3AC5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4D5157ED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D8C2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375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3101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E57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5B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B2E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22D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492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B8D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3F3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526ADC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6FD2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9D99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E5B3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D23A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D374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F4D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60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27C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A18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91C7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788841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278B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REAL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AFC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4C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EB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489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E6E1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1AD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86A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C5F2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BB4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1D93C5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2C0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LABELSYSTEM POTENZAPICENA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82C8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135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0C1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FDB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0C2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533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10CF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A993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4FC8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2B890534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D636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03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D04C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C3FE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2D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DE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D4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899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DB7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D25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2A0EF56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577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D0CD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2EFD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0E5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7C84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B0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F391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EA5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ED0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492D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D05A08A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A6B7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OSIMO FIVE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8A68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9E9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C40D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116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513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93A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367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CB3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F755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2D4EE48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C935E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DE50B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84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7E3B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745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2734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C55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909F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0A59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E8A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0DC5EB3E" w14:textId="361DA8A1" w:rsidR="00870BB3" w:rsidRDefault="00870BB3" w:rsidP="00870BB3">
      <w:pPr>
        <w:pStyle w:val="breakline"/>
        <w:rPr>
          <w:rFonts w:eastAsiaTheme="minorEastAsia"/>
          <w:color w:val="002060"/>
        </w:rPr>
      </w:pPr>
    </w:p>
    <w:p w14:paraId="2C79DEC5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2ADAF1C5" w14:textId="7A70B642" w:rsidR="00C517A2" w:rsidRDefault="00C517A2" w:rsidP="00870BB3">
      <w:pPr>
        <w:pStyle w:val="breakline"/>
        <w:rPr>
          <w:rFonts w:eastAsiaTheme="minorEastAsia"/>
          <w:color w:val="002060"/>
        </w:rPr>
      </w:pPr>
    </w:p>
    <w:p w14:paraId="7CE83B8F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3"/>
        <w:gridCol w:w="385"/>
        <w:gridCol w:w="898"/>
        <w:gridCol w:w="1177"/>
        <w:gridCol w:w="1550"/>
        <w:gridCol w:w="1558"/>
      </w:tblGrid>
      <w:tr w:rsidR="002C1EAF" w:rsidRPr="00846688" w14:paraId="427B8931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D16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AA74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0CA7A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4892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F81E7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4CB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7ECFE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18F936DA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AEA2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4B8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C.U.S. ANCONA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433E7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7DAF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727F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5157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504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LORETO</w:t>
            </w:r>
          </w:p>
        </w:tc>
      </w:tr>
      <w:tr w:rsidR="002C1EAF" w:rsidRPr="00846688" w14:paraId="226FAA4C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A192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BORGOROSSO TOLENTINO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3730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01A60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0980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47B5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5299 CENTRO SP. POL. "R.GATTARI"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C80B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1AFB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TAGLIAMENTO</w:t>
            </w:r>
          </w:p>
        </w:tc>
      </w:tr>
      <w:tr w:rsidR="002C1EAF" w:rsidRPr="00846688" w14:paraId="23EE194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E7C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CERRETO D ESI C5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C595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ITALSERVICE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4FB9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E10C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647F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5101 PALACARIFAC DI 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45B8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CERRETO D'ESI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875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VERDI</w:t>
            </w:r>
          </w:p>
        </w:tc>
      </w:tr>
      <w:tr w:rsidR="002C1EAF" w:rsidRPr="00846688" w14:paraId="681FD65D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D17B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EAGLES VIRTUS PAGLIA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933CD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1E5E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D1F4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5397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5629 PALAZZO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A41E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133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FRAZ.PAGLIARE VIA VECCHI</w:t>
            </w:r>
          </w:p>
        </w:tc>
      </w:tr>
    </w:tbl>
    <w:p w14:paraId="286F9FA4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5D4C1D4F" w14:textId="77777777" w:rsidR="002C1EAF" w:rsidRPr="00846688" w:rsidRDefault="002C1EAF" w:rsidP="002C1EAF">
      <w:pPr>
        <w:pStyle w:val="breakline"/>
        <w:rPr>
          <w:color w:val="002060"/>
        </w:rPr>
      </w:pPr>
    </w:p>
    <w:p w14:paraId="4C0D4B85" w14:textId="77777777" w:rsidR="002C1EAF" w:rsidRPr="00846688" w:rsidRDefault="002C1EAF" w:rsidP="002C1EAF">
      <w:pPr>
        <w:pStyle w:val="breakline"/>
        <w:rPr>
          <w:color w:val="002060"/>
        </w:rPr>
      </w:pPr>
    </w:p>
    <w:p w14:paraId="351715C4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SA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78"/>
        <w:gridCol w:w="1556"/>
        <w:gridCol w:w="1551"/>
      </w:tblGrid>
      <w:tr w:rsidR="002C1EAF" w:rsidRPr="00846688" w14:paraId="24F44B58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AE1F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5BF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B6E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4B5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3EBC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9945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DF3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4D21963A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423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0A4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AUDAX 1970 S.ANGELO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E240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8CDC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C003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0160D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E46D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TESSITORI</w:t>
            </w:r>
          </w:p>
        </w:tc>
      </w:tr>
      <w:tr w:rsidR="002C1EAF" w:rsidRPr="00846688" w14:paraId="021DCB6E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D184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CSI GAUDIO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E9C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BULDOG T.N.T. LUCREZIA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5C6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BA9D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08A4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B87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F76C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TESSITORI</w:t>
            </w:r>
          </w:p>
        </w:tc>
      </w:tr>
      <w:tr w:rsidR="002C1EAF" w:rsidRPr="00846688" w14:paraId="2C175A19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E18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FFJ CALCIO A 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A69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ETA BETA FOOTBALL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2649F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AF93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16:30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511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5459 PALAZZETTO DELLO SPORT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F2D0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SANT'IPPOLITO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F7CE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ROMA, SNC</w:t>
            </w:r>
          </w:p>
        </w:tc>
      </w:tr>
    </w:tbl>
    <w:p w14:paraId="16E8430E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67613EFC" w14:textId="77777777" w:rsidR="002C1EAF" w:rsidRPr="00846688" w:rsidRDefault="002C1EAF" w:rsidP="002C1EAF">
      <w:pPr>
        <w:pStyle w:val="breakline"/>
        <w:rPr>
          <w:color w:val="002060"/>
        </w:rPr>
      </w:pPr>
    </w:p>
    <w:p w14:paraId="18BA2DA7" w14:textId="77777777" w:rsidR="002C1EAF" w:rsidRPr="00846688" w:rsidRDefault="002C1EAF" w:rsidP="002C1EAF">
      <w:pPr>
        <w:pStyle w:val="breakline"/>
        <w:rPr>
          <w:color w:val="002060"/>
        </w:rPr>
      </w:pPr>
    </w:p>
    <w:p w14:paraId="39762CEB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SB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03"/>
        <w:gridCol w:w="385"/>
        <w:gridCol w:w="898"/>
        <w:gridCol w:w="1198"/>
        <w:gridCol w:w="1551"/>
        <w:gridCol w:w="1544"/>
      </w:tblGrid>
      <w:tr w:rsidR="002C1EAF" w:rsidRPr="00846688" w14:paraId="1128B105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617A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5305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B491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F39D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AC212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2BF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88810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6D7C512E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D32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LABELSYSTEM POTENZAPICENA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12E5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DAMIANI E GATTI ASCOLI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B2336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2882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E79E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5279 PALESTRA G. LEOPARDI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7EAD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POTENZA PICENA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9E67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DELLO SPORT</w:t>
            </w:r>
          </w:p>
        </w:tc>
      </w:tr>
      <w:tr w:rsidR="002C1EAF" w:rsidRPr="00846688" w14:paraId="59A4D1C4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330A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MONTELUPONE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E092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2D80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F50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1D1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5262 TENSOSTRUTTURA CALCIO A 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76F8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MONTELUPONE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F268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ALESSANDRO MANZONI</w:t>
            </w:r>
          </w:p>
        </w:tc>
      </w:tr>
      <w:tr w:rsidR="002C1EAF" w:rsidRPr="00846688" w14:paraId="22AB3779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0412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REAL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0D6D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F46EE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0FB3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2564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DD5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E673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B.BUOZZI</w:t>
            </w:r>
          </w:p>
        </w:tc>
      </w:tr>
      <w:tr w:rsidR="002C1EAF" w:rsidRPr="00846688" w14:paraId="7C2B1576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BEC2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SPES VALDASO 1993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F942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VIRTUS FORTITUDO 1950 SSD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33292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7F0C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D68F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5659 PALESTRA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1E2E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PETRITOLI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A200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LOCALITA' CALCINARI</w:t>
            </w:r>
          </w:p>
        </w:tc>
      </w:tr>
    </w:tbl>
    <w:p w14:paraId="510D0E3E" w14:textId="77777777" w:rsidR="002C1EAF" w:rsidRPr="00BE7546" w:rsidRDefault="002C1EAF" w:rsidP="00870BB3">
      <w:pPr>
        <w:pStyle w:val="breakline"/>
        <w:rPr>
          <w:rFonts w:eastAsiaTheme="minorEastAsia"/>
          <w:color w:val="002060"/>
        </w:rPr>
      </w:pPr>
    </w:p>
    <w:p w14:paraId="7CDE6E01" w14:textId="77777777" w:rsidR="00870BB3" w:rsidRPr="00BE7546" w:rsidRDefault="00870BB3" w:rsidP="00870BB3">
      <w:pPr>
        <w:pStyle w:val="breakline"/>
        <w:rPr>
          <w:color w:val="002060"/>
        </w:rPr>
      </w:pPr>
    </w:p>
    <w:p w14:paraId="7C2F1D50" w14:textId="77777777" w:rsidR="00870BB3" w:rsidRPr="00BE7546" w:rsidRDefault="00870BB3" w:rsidP="00870BB3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E7546">
        <w:rPr>
          <w:color w:val="002060"/>
        </w:rPr>
        <w:t>UNDER 15 C5 REGIONALI MASCHILI</w:t>
      </w:r>
    </w:p>
    <w:p w14:paraId="36847721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VARIAZIONI AL PROGRAMMA GARE</w:t>
      </w:r>
    </w:p>
    <w:p w14:paraId="12DB0A94" w14:textId="77777777" w:rsidR="00870BB3" w:rsidRPr="00BE7546" w:rsidRDefault="00870BB3" w:rsidP="00870BB3">
      <w:pPr>
        <w:pStyle w:val="breakline"/>
        <w:rPr>
          <w:color w:val="002060"/>
        </w:rPr>
      </w:pPr>
    </w:p>
    <w:p w14:paraId="78317E38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870BB3" w:rsidRPr="00BE7546" w14:paraId="105D7F58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1BD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A7F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N° </w:t>
            </w:r>
            <w:proofErr w:type="spellStart"/>
            <w:r w:rsidRPr="00BE7546">
              <w:rPr>
                <w:color w:val="002060"/>
              </w:rPr>
              <w:t>Gior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1E1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C727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CAE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Data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3C65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148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Ora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3D511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Impianto</w:t>
            </w:r>
          </w:p>
        </w:tc>
      </w:tr>
      <w:tr w:rsidR="00870BB3" w:rsidRPr="00BE7546" w14:paraId="67FAD44B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1ED5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16/04/2023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BA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469D4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AMICI DEL CENTROSOCIO SP.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CD5D7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FIGHT BULLS CORRIDONIA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5B3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B489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16:00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C57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73A0D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PAL.COM. S.MICHELE AL FIUME MONDAVIO VIA LORETO</w:t>
            </w:r>
          </w:p>
        </w:tc>
      </w:tr>
      <w:tr w:rsidR="00870BB3" w:rsidRPr="00BE7546" w14:paraId="19ADC706" w14:textId="77777777" w:rsidTr="007E2C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F3DB4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16/04/2023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EF0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D28A2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ITALSERVICE C5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CB0B6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ACLI MANTOVANI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3F22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CEF2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F604A" w14:textId="77777777" w:rsidR="00870BB3" w:rsidRPr="00BE7546" w:rsidRDefault="00870BB3" w:rsidP="007E2C9E">
            <w:pPr>
              <w:rPr>
                <w:color w:val="002060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EEC5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C.COPERTO C.TENNIS LA TRAVE FANO VIA VILLA TOMBARI</w:t>
            </w:r>
          </w:p>
        </w:tc>
      </w:tr>
    </w:tbl>
    <w:p w14:paraId="3AB8E149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61A77885" w14:textId="77777777" w:rsidR="00870BB3" w:rsidRPr="00BE7546" w:rsidRDefault="00870BB3" w:rsidP="00870BB3">
      <w:pPr>
        <w:pStyle w:val="breakline"/>
        <w:rPr>
          <w:color w:val="002060"/>
        </w:rPr>
      </w:pPr>
    </w:p>
    <w:p w14:paraId="70C77FB3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9"/>
        <w:gridCol w:w="700"/>
        <w:gridCol w:w="600"/>
        <w:gridCol w:w="600"/>
        <w:gridCol w:w="2497"/>
      </w:tblGrid>
      <w:tr w:rsidR="00870BB3" w:rsidRPr="00BE7546" w14:paraId="1C9B7F18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D9C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0B85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N° </w:t>
            </w:r>
            <w:proofErr w:type="spellStart"/>
            <w:r w:rsidRPr="00BE7546">
              <w:rPr>
                <w:color w:val="002060"/>
              </w:rPr>
              <w:t>Gior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C219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1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27FB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B719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Data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985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ACA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Ora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555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Impianto</w:t>
            </w:r>
          </w:p>
        </w:tc>
      </w:tr>
      <w:tr w:rsidR="00870BB3" w:rsidRPr="00BE7546" w14:paraId="50EA2C65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77917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16/04/2023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D11C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7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F5EB4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AUDAX 1970 S.ANGELO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D258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 xml:space="preserve">AMICI DEL </w:t>
            </w:r>
            <w:proofErr w:type="spellStart"/>
            <w:r w:rsidRPr="00BE7546">
              <w:rPr>
                <w:color w:val="002060"/>
                <w:highlight w:val="yellow"/>
              </w:rPr>
              <w:t>CENTROSOCIOsq.B</w:t>
            </w:r>
            <w:proofErr w:type="spellEnd"/>
            <w:r w:rsidRPr="00BE7546">
              <w:rPr>
                <w:color w:val="002060"/>
                <w:highlight w:val="yellow"/>
              </w:rPr>
              <w:t xml:space="preserve"> *FCL*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413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D1DF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  <w:highlight w:val="yellow"/>
              </w:rP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988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1EFD2" w14:textId="77777777" w:rsidR="00870BB3" w:rsidRPr="00BE7546" w:rsidRDefault="00870BB3" w:rsidP="007E2C9E">
            <w:pPr>
              <w:rPr>
                <w:color w:val="002060"/>
              </w:rPr>
            </w:pPr>
          </w:p>
        </w:tc>
      </w:tr>
    </w:tbl>
    <w:p w14:paraId="42B6081E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5C62302D" w14:textId="77777777" w:rsidR="00870BB3" w:rsidRPr="00BE7546" w:rsidRDefault="00870BB3" w:rsidP="00870BB3">
      <w:pPr>
        <w:pStyle w:val="breakline"/>
        <w:rPr>
          <w:color w:val="002060"/>
        </w:rPr>
      </w:pPr>
    </w:p>
    <w:p w14:paraId="3DDF20EA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9"/>
        <w:gridCol w:w="1998"/>
        <w:gridCol w:w="700"/>
        <w:gridCol w:w="600"/>
        <w:gridCol w:w="600"/>
        <w:gridCol w:w="2497"/>
      </w:tblGrid>
      <w:tr w:rsidR="00870BB3" w:rsidRPr="00BE7546" w14:paraId="3BB9E14C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E806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1EA7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N° </w:t>
            </w:r>
            <w:proofErr w:type="spellStart"/>
            <w:r w:rsidRPr="00BE7546">
              <w:rPr>
                <w:color w:val="002060"/>
              </w:rPr>
              <w:t>Gior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D4774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AEDA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C089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Data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87E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791F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 xml:space="preserve">Ora </w:t>
            </w:r>
            <w:proofErr w:type="spellStart"/>
            <w:r w:rsidRPr="00BE7546">
              <w:rPr>
                <w:color w:val="002060"/>
              </w:rPr>
              <w:t>Orig</w:t>
            </w:r>
            <w:proofErr w:type="spellEnd"/>
            <w:r w:rsidRPr="00BE754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7BAE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Impianto</w:t>
            </w:r>
          </w:p>
        </w:tc>
      </w:tr>
      <w:tr w:rsidR="00870BB3" w:rsidRPr="00BE7546" w14:paraId="07396193" w14:textId="77777777" w:rsidTr="007E2C9E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4EEFC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19/04/2023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113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7 A</w:t>
            </w:r>
          </w:p>
        </w:tc>
        <w:tc>
          <w:tcPr>
            <w:tcW w:w="19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BCEE6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SANGIORGIO *FCL*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D08D4" w14:textId="77777777" w:rsidR="00870BB3" w:rsidRPr="00BE7546" w:rsidRDefault="00870BB3" w:rsidP="007E2C9E">
            <w:pPr>
              <w:pStyle w:val="rowtabella0"/>
              <w:rPr>
                <w:color w:val="002060"/>
                <w:highlight w:val="yellow"/>
              </w:rPr>
            </w:pPr>
            <w:r w:rsidRPr="00BE7546">
              <w:rPr>
                <w:color w:val="002060"/>
                <w:highlight w:val="yellow"/>
              </w:rPr>
              <w:t>A.V.I.S. RIPATRANSONE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8542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15/04/2023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048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  <w:highlight w:val="yellow"/>
              </w:rPr>
              <w:t>17:30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515E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15:00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6BC79" w14:textId="77777777" w:rsidR="00870BB3" w:rsidRPr="00BE7546" w:rsidRDefault="00870BB3" w:rsidP="007E2C9E">
            <w:pPr>
              <w:rPr>
                <w:color w:val="002060"/>
              </w:rPr>
            </w:pPr>
          </w:p>
        </w:tc>
      </w:tr>
    </w:tbl>
    <w:p w14:paraId="3F61025E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07A4B24F" w14:textId="77777777" w:rsidR="00870BB3" w:rsidRPr="00BE7546" w:rsidRDefault="00870BB3" w:rsidP="00870BB3">
      <w:pPr>
        <w:pStyle w:val="breakline"/>
        <w:rPr>
          <w:color w:val="002060"/>
        </w:rPr>
      </w:pPr>
    </w:p>
    <w:p w14:paraId="5459323A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RISULTATI</w:t>
      </w:r>
    </w:p>
    <w:p w14:paraId="7CE8B761" w14:textId="77777777" w:rsidR="00870BB3" w:rsidRPr="00BE7546" w:rsidRDefault="00870BB3" w:rsidP="00870BB3">
      <w:pPr>
        <w:pStyle w:val="breakline"/>
        <w:rPr>
          <w:color w:val="002060"/>
        </w:rPr>
      </w:pPr>
    </w:p>
    <w:p w14:paraId="06CFFC0D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RISULTATI UFFICIALI GARE DEL 29/03/2023</w:t>
      </w:r>
    </w:p>
    <w:p w14:paraId="74054347" w14:textId="77777777" w:rsidR="00870BB3" w:rsidRPr="00C517A2" w:rsidRDefault="00870BB3" w:rsidP="00C517A2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517A2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08F302B7" w14:textId="77777777" w:rsidR="00870BB3" w:rsidRPr="00BE7546" w:rsidRDefault="00870BB3" w:rsidP="00870BB3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70BB3" w:rsidRPr="00BE7546" w14:paraId="62157C12" w14:textId="77777777" w:rsidTr="007E2C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870BB3" w:rsidRPr="00BE7546" w14:paraId="5D853C91" w14:textId="77777777" w:rsidTr="007E2C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BBED23" w14:textId="77777777" w:rsidR="00870BB3" w:rsidRPr="00BE7546" w:rsidRDefault="00870BB3" w:rsidP="007E2C9E">
                  <w:pPr>
                    <w:pStyle w:val="header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GIRONE SB - 6 Giornata - A</w:t>
                  </w:r>
                </w:p>
              </w:tc>
            </w:tr>
            <w:tr w:rsidR="00870BB3" w:rsidRPr="00BE7546" w14:paraId="1E8D3774" w14:textId="77777777" w:rsidTr="007E2C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17365" w14:textId="77777777" w:rsidR="00870BB3" w:rsidRPr="00BE7546" w:rsidRDefault="00870BB3" w:rsidP="007E2C9E">
                  <w:pPr>
                    <w:pStyle w:val="row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A.V.I.S. RIPATRANSONE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64D909" w14:textId="77777777" w:rsidR="00870BB3" w:rsidRPr="00BE7546" w:rsidRDefault="00870BB3" w:rsidP="007E2C9E">
                  <w:pPr>
                    <w:pStyle w:val="row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- FOOTBALLCLUBREAL MONTALTO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E704F5" w14:textId="77777777" w:rsidR="00870BB3" w:rsidRPr="00BE7546" w:rsidRDefault="00870BB3" w:rsidP="007E2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8 - 4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B63147" w14:textId="77777777" w:rsidR="00870BB3" w:rsidRPr="00BE7546" w:rsidRDefault="00870BB3" w:rsidP="007E2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 </w:t>
                  </w:r>
                </w:p>
              </w:tc>
            </w:tr>
            <w:tr w:rsidR="00870BB3" w:rsidRPr="00BE7546" w14:paraId="5ED21CEE" w14:textId="77777777" w:rsidTr="007E2C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51BA2" w14:textId="77777777" w:rsidR="00870BB3" w:rsidRPr="00BE7546" w:rsidRDefault="00870BB3" w:rsidP="007E2C9E">
                  <w:pPr>
                    <w:pStyle w:val="row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(1) MONTELUPONE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51DC0F" w14:textId="77777777" w:rsidR="00870BB3" w:rsidRPr="00BE7546" w:rsidRDefault="00870BB3" w:rsidP="007E2C9E">
                  <w:pPr>
                    <w:pStyle w:val="row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- C.U.S. ANCONA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740CDC" w14:textId="77777777" w:rsidR="00870BB3" w:rsidRPr="00BE7546" w:rsidRDefault="00870BB3" w:rsidP="007E2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0 - 2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1E0C7F" w14:textId="77777777" w:rsidR="00870BB3" w:rsidRPr="00BE7546" w:rsidRDefault="00870BB3" w:rsidP="007E2C9E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 </w:t>
                  </w:r>
                </w:p>
              </w:tc>
            </w:tr>
            <w:tr w:rsidR="00870BB3" w:rsidRPr="00BE7546" w14:paraId="28E25E62" w14:textId="77777777" w:rsidTr="007E2C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CCA86" w14:textId="77777777" w:rsidR="00870BB3" w:rsidRPr="00BE7546" w:rsidRDefault="00870BB3" w:rsidP="007E2C9E">
                  <w:pPr>
                    <w:pStyle w:val="rowtabella0"/>
                    <w:rPr>
                      <w:color w:val="002060"/>
                    </w:rPr>
                  </w:pPr>
                  <w:r w:rsidRPr="00BE7546">
                    <w:rPr>
                      <w:color w:val="002060"/>
                    </w:rPr>
                    <w:t>(1) - disputata il 01/04/2023</w:t>
                  </w:r>
                </w:p>
              </w:tc>
            </w:tr>
          </w:tbl>
          <w:p w14:paraId="0F4B9811" w14:textId="77777777" w:rsidR="00870BB3" w:rsidRPr="00BE7546" w:rsidRDefault="00870BB3" w:rsidP="007E2C9E">
            <w:pPr>
              <w:rPr>
                <w:color w:val="002060"/>
              </w:rPr>
            </w:pPr>
          </w:p>
        </w:tc>
      </w:tr>
    </w:tbl>
    <w:p w14:paraId="6D45ABB5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24D9318C" w14:textId="77777777" w:rsidR="00870BB3" w:rsidRPr="00BE7546" w:rsidRDefault="00870BB3" w:rsidP="00870BB3">
      <w:pPr>
        <w:pStyle w:val="breakline"/>
        <w:rPr>
          <w:color w:val="002060"/>
        </w:rPr>
      </w:pPr>
    </w:p>
    <w:p w14:paraId="3B4E85D3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GIUDICE SPORTIVO</w:t>
      </w:r>
    </w:p>
    <w:p w14:paraId="4E70D1CF" w14:textId="77777777" w:rsidR="00870BB3" w:rsidRPr="00BE7546" w:rsidRDefault="00870BB3" w:rsidP="00870BB3">
      <w:pPr>
        <w:pStyle w:val="diffida"/>
        <w:rPr>
          <w:color w:val="002060"/>
        </w:rPr>
      </w:pPr>
      <w:r w:rsidRPr="00BE7546">
        <w:rPr>
          <w:color w:val="002060"/>
        </w:rPr>
        <w:t>Il Giudice Sportivo Avv. Agnese Lazzaretti, con l'assistenza del segretario Angelo Castellana, nella seduta del 11/04/2023, ha adottato le decisioni che di seguito integralmente si riportano:</w:t>
      </w:r>
    </w:p>
    <w:p w14:paraId="592DCA17" w14:textId="77777777" w:rsidR="00870BB3" w:rsidRPr="00BE7546" w:rsidRDefault="00870BB3" w:rsidP="00870BB3">
      <w:pPr>
        <w:pStyle w:val="titolo10"/>
        <w:rPr>
          <w:color w:val="002060"/>
        </w:rPr>
      </w:pPr>
      <w:r w:rsidRPr="00BE7546">
        <w:rPr>
          <w:color w:val="002060"/>
        </w:rPr>
        <w:t xml:space="preserve">GARE DEL 1/ 4/2023 </w:t>
      </w:r>
    </w:p>
    <w:p w14:paraId="4CAEB0AB" w14:textId="77777777" w:rsidR="00870BB3" w:rsidRPr="00BE7546" w:rsidRDefault="00870BB3" w:rsidP="00870BB3">
      <w:pPr>
        <w:pStyle w:val="titolo7a"/>
        <w:rPr>
          <w:color w:val="002060"/>
        </w:rPr>
      </w:pPr>
      <w:r w:rsidRPr="00BE7546">
        <w:rPr>
          <w:color w:val="002060"/>
        </w:rPr>
        <w:t xml:space="preserve">PROVVEDIMENTI DISCIPLINARI </w:t>
      </w:r>
    </w:p>
    <w:p w14:paraId="64BC6191" w14:textId="77777777" w:rsidR="00870BB3" w:rsidRPr="00BE7546" w:rsidRDefault="00870BB3" w:rsidP="00870BB3">
      <w:pPr>
        <w:pStyle w:val="titolo7b0"/>
        <w:rPr>
          <w:color w:val="002060"/>
        </w:rPr>
      </w:pPr>
      <w:r w:rsidRPr="00BE7546">
        <w:rPr>
          <w:color w:val="002060"/>
        </w:rPr>
        <w:t xml:space="preserve">In base alle risultanze degli atti ufficiali sono state deliberate le seguenti sanzioni disciplinari. </w:t>
      </w:r>
    </w:p>
    <w:p w14:paraId="29F7E286" w14:textId="77777777" w:rsidR="00870BB3" w:rsidRPr="00BE7546" w:rsidRDefault="00870BB3" w:rsidP="00870BB3">
      <w:pPr>
        <w:pStyle w:val="titolo30"/>
        <w:rPr>
          <w:color w:val="002060"/>
        </w:rPr>
      </w:pPr>
      <w:r w:rsidRPr="00BE7546">
        <w:rPr>
          <w:color w:val="002060"/>
        </w:rPr>
        <w:t xml:space="preserve">CALCIATORI NON ESPULSI </w:t>
      </w:r>
    </w:p>
    <w:p w14:paraId="25BA0945" w14:textId="77777777" w:rsidR="00870BB3" w:rsidRPr="00BE7546" w:rsidRDefault="00870BB3" w:rsidP="00870BB3">
      <w:pPr>
        <w:pStyle w:val="titolo20"/>
        <w:rPr>
          <w:color w:val="002060"/>
        </w:rPr>
      </w:pPr>
      <w:r w:rsidRPr="00BE7546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0BB3" w:rsidRPr="00BE7546" w14:paraId="3D1EBEFB" w14:textId="77777777" w:rsidTr="007E2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66B1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SAMPAOLESI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A9136" w14:textId="77777777" w:rsidR="00870BB3" w:rsidRPr="00BE7546" w:rsidRDefault="00870BB3" w:rsidP="007E2C9E">
            <w:pPr>
              <w:pStyle w:val="movimento2"/>
              <w:rPr>
                <w:color w:val="002060"/>
              </w:rPr>
            </w:pPr>
            <w:r w:rsidRPr="00BE7546">
              <w:rPr>
                <w:color w:val="002060"/>
              </w:rPr>
              <w:t xml:space="preserve">(MONTELUPONE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1704D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E0FD7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28B17" w14:textId="77777777" w:rsidR="00870BB3" w:rsidRPr="00BE7546" w:rsidRDefault="00870BB3" w:rsidP="007E2C9E">
            <w:pPr>
              <w:pStyle w:val="movimento2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</w:tr>
    </w:tbl>
    <w:p w14:paraId="5F9183EA" w14:textId="77777777" w:rsidR="00870BB3" w:rsidRPr="00BE7546" w:rsidRDefault="00870BB3" w:rsidP="00870BB3">
      <w:pPr>
        <w:pStyle w:val="titolo20"/>
        <w:rPr>
          <w:rFonts w:eastAsiaTheme="minorEastAsia"/>
          <w:color w:val="002060"/>
        </w:rPr>
      </w:pPr>
      <w:r w:rsidRPr="00BE7546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70BB3" w:rsidRPr="00BE7546" w14:paraId="317C7C3F" w14:textId="77777777" w:rsidTr="007E2C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94F3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LEONI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53286" w14:textId="77777777" w:rsidR="00870BB3" w:rsidRPr="00BE7546" w:rsidRDefault="00870BB3" w:rsidP="007E2C9E">
            <w:pPr>
              <w:pStyle w:val="movimento2"/>
              <w:rPr>
                <w:color w:val="002060"/>
              </w:rPr>
            </w:pPr>
            <w:r w:rsidRPr="00BE7546">
              <w:rPr>
                <w:color w:val="002060"/>
              </w:rPr>
              <w:t xml:space="preserve">(C.U.S. ANCONA)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02F72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106A" w14:textId="77777777" w:rsidR="00870BB3" w:rsidRPr="00BE7546" w:rsidRDefault="00870BB3" w:rsidP="007E2C9E">
            <w:pPr>
              <w:pStyle w:val="movimento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790D8" w14:textId="77777777" w:rsidR="00870BB3" w:rsidRPr="00BE7546" w:rsidRDefault="00870BB3" w:rsidP="007E2C9E">
            <w:pPr>
              <w:pStyle w:val="movimento2"/>
              <w:rPr>
                <w:color w:val="002060"/>
              </w:rPr>
            </w:pPr>
            <w:r w:rsidRPr="00BE7546">
              <w:rPr>
                <w:color w:val="002060"/>
              </w:rPr>
              <w:t> </w:t>
            </w:r>
          </w:p>
        </w:tc>
      </w:tr>
    </w:tbl>
    <w:p w14:paraId="0FB74532" w14:textId="77777777" w:rsidR="00870BB3" w:rsidRDefault="00870BB3" w:rsidP="00870BB3">
      <w:pPr>
        <w:pStyle w:val="breakline"/>
        <w:rPr>
          <w:color w:val="002060"/>
        </w:rPr>
      </w:pPr>
    </w:p>
    <w:p w14:paraId="04E64D82" w14:textId="77777777" w:rsidR="00870BB3" w:rsidRPr="001C24CB" w:rsidRDefault="00870BB3" w:rsidP="00870BB3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C24C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12382C80" w14:textId="77777777" w:rsidR="00870BB3" w:rsidRPr="001C24CB" w:rsidRDefault="00870BB3" w:rsidP="00870BB3">
      <w:pPr>
        <w:pStyle w:val="breakline"/>
        <w:rPr>
          <w:rFonts w:eastAsiaTheme="minorEastAsia"/>
          <w:color w:val="002060"/>
        </w:rPr>
      </w:pPr>
      <w:r w:rsidRPr="001C24CB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C24C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100FEDCA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4E221634" w14:textId="77777777" w:rsidR="00870BB3" w:rsidRPr="00BE7546" w:rsidRDefault="00870BB3" w:rsidP="00870BB3">
      <w:pPr>
        <w:pStyle w:val="titoloprinc0"/>
        <w:rPr>
          <w:color w:val="002060"/>
        </w:rPr>
      </w:pPr>
      <w:r w:rsidRPr="00BE7546">
        <w:rPr>
          <w:color w:val="002060"/>
        </w:rPr>
        <w:t>CLASSIFICA</w:t>
      </w:r>
    </w:p>
    <w:p w14:paraId="0CBAAF19" w14:textId="77777777" w:rsidR="00870BB3" w:rsidRPr="00BE7546" w:rsidRDefault="00870BB3" w:rsidP="00870BB3">
      <w:pPr>
        <w:pStyle w:val="breakline"/>
        <w:rPr>
          <w:color w:val="002060"/>
        </w:rPr>
      </w:pPr>
    </w:p>
    <w:p w14:paraId="70DBFC44" w14:textId="77777777" w:rsidR="00870BB3" w:rsidRPr="00BE7546" w:rsidRDefault="00870BB3" w:rsidP="00870BB3">
      <w:pPr>
        <w:pStyle w:val="breakline"/>
        <w:rPr>
          <w:color w:val="002060"/>
        </w:rPr>
      </w:pPr>
    </w:p>
    <w:p w14:paraId="4269A0A8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62123714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32D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CF5F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5E37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45665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35EC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8868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EFC9B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AC4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74E9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3AD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6C1E2648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7F1B3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04E6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C67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D18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0E6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EB2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903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EFC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8C43B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E1A9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4DE022E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AF90CA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280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111E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844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61DC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08F0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B69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E4570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C23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EA6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B7EBC5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6796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ACLI MANTOVANI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B29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D9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A309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6B5D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BFB8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C9F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AE2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CE24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13F1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57232EB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CEF2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C.U.S. MACERATA CALCIO A5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0CF4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D35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6A35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5CC5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C662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752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BFB1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49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E73F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C55AB37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B249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S.S.D. FIGHT BULLS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BA7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B87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7709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7EF0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8ED9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F16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D5E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442F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CA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116328FF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61EB1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DAMIANI E GATTI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519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B70F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97C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6A95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AC58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9510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5F9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639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298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A876A5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86D8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F3C1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1535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601C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FD1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2F4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F3A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C487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3EF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E8B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78080830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672EFF30" w14:textId="77777777" w:rsidR="00870BB3" w:rsidRPr="00BE7546" w:rsidRDefault="00870BB3" w:rsidP="00870BB3">
      <w:pPr>
        <w:pStyle w:val="breakline"/>
        <w:rPr>
          <w:color w:val="002060"/>
        </w:rPr>
      </w:pPr>
    </w:p>
    <w:p w14:paraId="1100C80E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37B81DC1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77EFA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F180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8E0BE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28E99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588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2F24F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6BFC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8118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558E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FC51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528B22C5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A4344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G.S. AUDAX 1970 S.ANGELO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34C7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A278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A86C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2923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E1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362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96AC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286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AC7A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117F3F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C120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C62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FFA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C5BF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059D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2B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62F9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C7D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4F36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756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562ED7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675D5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ASD.P. ALMA JUVENTUS FANO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3744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174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429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DB2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2EC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181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088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2240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C952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025B9A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C77B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 BULDOG T.N.T. LUCREZIA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AB6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5823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15A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D07D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239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68C6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607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380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477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6176BA7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F6FD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26BD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FDDC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B66C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260B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6367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13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59600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C555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F720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A68F23C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CDA26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proofErr w:type="spellStart"/>
            <w:r w:rsidRPr="00BE7546">
              <w:rPr>
                <w:color w:val="002060"/>
              </w:rPr>
              <w:t>sq.B</w:t>
            </w:r>
            <w:proofErr w:type="spellEnd"/>
            <w:r w:rsidRPr="00BE7546">
              <w:rPr>
                <w:color w:val="002060"/>
              </w:rPr>
              <w:t xml:space="preserve"> AMICI DEL </w:t>
            </w:r>
            <w:proofErr w:type="spellStart"/>
            <w:r w:rsidRPr="00BE7546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9B90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AFC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9F3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A6B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15C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77EA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1F3B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00F8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4133B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4DEDDB8D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18E9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proofErr w:type="spellStart"/>
            <w:r w:rsidRPr="00BE7546">
              <w:rPr>
                <w:color w:val="002060"/>
              </w:rPr>
              <w:t>sq.B</w:t>
            </w:r>
            <w:proofErr w:type="spellEnd"/>
            <w:r w:rsidRPr="00BE7546">
              <w:rPr>
                <w:color w:val="002060"/>
              </w:rPr>
              <w:t xml:space="preserve"> ITALSERVICE C5 </w:t>
            </w:r>
            <w:proofErr w:type="spellStart"/>
            <w:r w:rsidRPr="00BE7546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8D3F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983D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77E19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5796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E41D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901AD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2DB3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175E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B28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390C7E26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2F504E0C" w14:textId="77777777" w:rsidR="00870BB3" w:rsidRPr="00BE7546" w:rsidRDefault="00870BB3" w:rsidP="00870BB3">
      <w:pPr>
        <w:pStyle w:val="breakline"/>
        <w:rPr>
          <w:color w:val="002060"/>
        </w:rPr>
      </w:pPr>
    </w:p>
    <w:p w14:paraId="36CEFED2" w14:textId="77777777" w:rsidR="00870BB3" w:rsidRPr="00BE7546" w:rsidRDefault="00870BB3" w:rsidP="00870BB3">
      <w:pPr>
        <w:pStyle w:val="sottotitolocampionato10"/>
        <w:rPr>
          <w:color w:val="002060"/>
        </w:rPr>
      </w:pPr>
      <w:r w:rsidRPr="00BE7546">
        <w:rPr>
          <w:color w:val="002060"/>
        </w:rPr>
        <w:t>GIRONE SB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70BB3" w:rsidRPr="00BE7546" w14:paraId="13F6F091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29DA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7B216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7F7B1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62B52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8E9D0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EC8AD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54ED8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E7E93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A9987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0BEDC" w14:textId="77777777" w:rsidR="00870BB3" w:rsidRPr="00BE7546" w:rsidRDefault="00870BB3" w:rsidP="007E2C9E">
            <w:pPr>
              <w:pStyle w:val="headertabella0"/>
              <w:rPr>
                <w:color w:val="002060"/>
              </w:rPr>
            </w:pPr>
            <w:r w:rsidRPr="00BE7546">
              <w:rPr>
                <w:color w:val="002060"/>
              </w:rPr>
              <w:t>PE</w:t>
            </w:r>
          </w:p>
        </w:tc>
      </w:tr>
      <w:tr w:rsidR="00870BB3" w:rsidRPr="00BE7546" w14:paraId="59267275" w14:textId="77777777" w:rsidTr="007E2C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79AB5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NUOVA JUVENTINA FFC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6D5C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47D8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061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76A9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FFD7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82D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3870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0287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CCF3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527A572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1C78C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C.U.S. 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25E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87CF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EEC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DB2E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6088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252D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047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64E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9149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49CDA1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2CFEB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MONTELUPONE CALCIO A 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4B7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F70B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518B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3043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4BD7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56D2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837D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384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0CE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703EFE30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72662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82D6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C4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0A34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5A64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8BB7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BF376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7B0B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219F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B044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5EE70B9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69B4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POL.D. VIRTUS FORTITUDO 1950 SSD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5F86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680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9D5F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CD2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62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34B47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B2E9C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8158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EA35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2F1BCDB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70A54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CSI GAUDIO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3F6E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4EE11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DC15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F052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5FEF0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21F7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F0A9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68A0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98DC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3A64CC05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6C6B3" w14:textId="77777777" w:rsidR="00870BB3" w:rsidRPr="00BE7546" w:rsidRDefault="00870BB3" w:rsidP="007E2C9E">
            <w:pPr>
              <w:pStyle w:val="rowtabella0"/>
              <w:rPr>
                <w:color w:val="002060"/>
                <w:lang w:val="es-ES"/>
              </w:rPr>
            </w:pPr>
            <w:r w:rsidRPr="00BE7546">
              <w:rPr>
                <w:color w:val="002060"/>
                <w:lang w:val="es-ES"/>
              </w:rPr>
              <w:t>A.S.D. FOOTBALLCLUBREAL MONTALTO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69CA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45409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951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C798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337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4731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01F2F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92225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EFB7A3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  <w:tr w:rsidR="00870BB3" w:rsidRPr="00BE7546" w14:paraId="0A1D2083" w14:textId="77777777" w:rsidTr="007E2C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B38F" w14:textId="77777777" w:rsidR="00870BB3" w:rsidRPr="00BE7546" w:rsidRDefault="00870BB3" w:rsidP="007E2C9E">
            <w:pPr>
              <w:pStyle w:val="rowtabella0"/>
              <w:rPr>
                <w:color w:val="002060"/>
              </w:rPr>
            </w:pPr>
            <w:r w:rsidRPr="00BE7546">
              <w:rPr>
                <w:color w:val="002060"/>
              </w:rPr>
              <w:t>A.S.D. SANGIORGIO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435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FA0D8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A4247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8664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B10D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A09FB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D95E2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BE5A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7113E" w14:textId="77777777" w:rsidR="00870BB3" w:rsidRPr="00BE7546" w:rsidRDefault="00870BB3" w:rsidP="007E2C9E">
            <w:pPr>
              <w:pStyle w:val="rowtabella0"/>
              <w:jc w:val="center"/>
              <w:rPr>
                <w:color w:val="002060"/>
              </w:rPr>
            </w:pPr>
            <w:r w:rsidRPr="00BE7546">
              <w:rPr>
                <w:color w:val="002060"/>
              </w:rPr>
              <w:t>0</w:t>
            </w:r>
          </w:p>
        </w:tc>
      </w:tr>
    </w:tbl>
    <w:p w14:paraId="1A7502C8" w14:textId="77777777" w:rsidR="00870BB3" w:rsidRPr="00BE7546" w:rsidRDefault="00870BB3" w:rsidP="00870BB3">
      <w:pPr>
        <w:pStyle w:val="breakline"/>
        <w:rPr>
          <w:rFonts w:eastAsiaTheme="minorEastAsia"/>
          <w:color w:val="002060"/>
        </w:rPr>
      </w:pPr>
    </w:p>
    <w:p w14:paraId="5A63FAFD" w14:textId="77777777" w:rsidR="00C517A2" w:rsidRPr="00422E5C" w:rsidRDefault="00C517A2" w:rsidP="00C517A2">
      <w:pPr>
        <w:pStyle w:val="titoloprinc0"/>
        <w:rPr>
          <w:color w:val="002060"/>
        </w:rPr>
      </w:pPr>
      <w:r w:rsidRPr="00422E5C">
        <w:rPr>
          <w:color w:val="002060"/>
        </w:rPr>
        <w:t>PROGRAMMA GARE</w:t>
      </w:r>
    </w:p>
    <w:p w14:paraId="15F872AF" w14:textId="5CB0F20F" w:rsidR="00870BB3" w:rsidRDefault="00870BB3" w:rsidP="00870BB3">
      <w:pPr>
        <w:pStyle w:val="breakline"/>
        <w:rPr>
          <w:color w:val="002060"/>
        </w:rPr>
      </w:pPr>
    </w:p>
    <w:p w14:paraId="25FBB2E2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G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2C1EAF" w:rsidRPr="00846688" w14:paraId="479D2666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A4D4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2CFEA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F364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1F558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099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37AF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403E2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77AAAAE5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6F4C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9CC2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FIGHT BULLS CORRIDONIA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94423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7E25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AFA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5429 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5CA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F354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LORETO</w:t>
            </w:r>
          </w:p>
        </w:tc>
      </w:tr>
      <w:tr w:rsidR="002C1EAF" w:rsidRPr="00846688" w14:paraId="3CFA809B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AFA7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CANTINE RIUNITE CSI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6A69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C.U.S. MACERATA CALCIO A5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5A5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304D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D41A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5206 PALASPORT "GIULIO CHIERICI"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DBC67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TOLENTINO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18F7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DELLA REPUBBLICA</w:t>
            </w:r>
          </w:p>
        </w:tc>
      </w:tr>
      <w:tr w:rsidR="002C1EAF" w:rsidRPr="00846688" w14:paraId="5EDC9238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49E2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ITALSERVICE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5762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ACLI MANTOVANI CALCIO A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25A0F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5CB8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D472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5454 C.COPERTO C.TENNIS LA TRAVE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009A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EF4A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VILLA TOMBARI</w:t>
            </w:r>
          </w:p>
        </w:tc>
      </w:tr>
    </w:tbl>
    <w:p w14:paraId="4EE2493B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5A2042EF" w14:textId="77777777" w:rsidR="002C1EAF" w:rsidRPr="00846688" w:rsidRDefault="002C1EAF" w:rsidP="002C1EAF">
      <w:pPr>
        <w:pStyle w:val="breakline"/>
        <w:rPr>
          <w:color w:val="002060"/>
        </w:rPr>
      </w:pPr>
    </w:p>
    <w:p w14:paraId="22B4B73F" w14:textId="77777777" w:rsidR="002C1EAF" w:rsidRPr="00846688" w:rsidRDefault="002C1EAF" w:rsidP="002C1EAF">
      <w:pPr>
        <w:pStyle w:val="breakline"/>
        <w:rPr>
          <w:color w:val="002060"/>
        </w:rPr>
      </w:pPr>
    </w:p>
    <w:p w14:paraId="09E6BF5C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SA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004"/>
        <w:gridCol w:w="385"/>
        <w:gridCol w:w="897"/>
        <w:gridCol w:w="1281"/>
        <w:gridCol w:w="1539"/>
        <w:gridCol w:w="1525"/>
      </w:tblGrid>
      <w:tr w:rsidR="002C1EAF" w:rsidRPr="00846688" w14:paraId="0BD3C197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7ED3B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F536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FC6F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20F2F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AD6328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C1AA48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E6134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70176BC3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66C1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 xml:space="preserve">ITALSERVICE C5 </w:t>
            </w:r>
            <w:proofErr w:type="spellStart"/>
            <w:r w:rsidRPr="00846688">
              <w:rPr>
                <w:color w:val="002060"/>
              </w:rPr>
              <w:t>sq.B</w:t>
            </w:r>
            <w:proofErr w:type="spell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D649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CALCIO A 5 CORINALDO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9554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8EC1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244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5423 PALAS.MONTECCHIO "PALADIONIGI"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D014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VALLEFOGLIA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59EB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MAZZINI</w:t>
            </w:r>
          </w:p>
        </w:tc>
      </w:tr>
      <w:tr w:rsidR="002C1EAF" w:rsidRPr="00846688" w14:paraId="0F2A30D8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E040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AUDAX 1970 S.ANGELO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DB23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 xml:space="preserve">AMICI DEL </w:t>
            </w:r>
            <w:proofErr w:type="spellStart"/>
            <w:r w:rsidRPr="00846688">
              <w:rPr>
                <w:color w:val="002060"/>
              </w:rPr>
              <w:t>CENTROSOCIOsq.B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A1BB4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5A5A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1BD28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5133 PALESTRA IST.BETTINO PADOVANO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62832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EE815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ANTONIO ROSMINI 22/B</w:t>
            </w:r>
          </w:p>
        </w:tc>
      </w:tr>
      <w:tr w:rsidR="002C1EAF" w:rsidRPr="00846688" w14:paraId="470FDFF3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07F5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TAVERNELLE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1571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ALMA JUVENTUS FANO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7C3B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BDE3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515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5425 CAMPO SCOPERTO TAVERNELLE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2D45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SERRUNGARINA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8137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DEI LECCI-TAVERNELLE</w:t>
            </w:r>
          </w:p>
        </w:tc>
      </w:tr>
    </w:tbl>
    <w:p w14:paraId="470F42B2" w14:textId="77777777" w:rsidR="002C1EAF" w:rsidRPr="00846688" w:rsidRDefault="002C1EAF" w:rsidP="002C1EAF">
      <w:pPr>
        <w:pStyle w:val="breakline"/>
        <w:rPr>
          <w:rFonts w:eastAsiaTheme="minorEastAsia"/>
          <w:color w:val="002060"/>
        </w:rPr>
      </w:pPr>
    </w:p>
    <w:p w14:paraId="2F7E8334" w14:textId="77777777" w:rsidR="002C1EAF" w:rsidRPr="00846688" w:rsidRDefault="002C1EAF" w:rsidP="002C1EAF">
      <w:pPr>
        <w:pStyle w:val="breakline"/>
        <w:rPr>
          <w:color w:val="002060"/>
        </w:rPr>
      </w:pPr>
    </w:p>
    <w:p w14:paraId="237C21E2" w14:textId="77777777" w:rsidR="002C1EAF" w:rsidRPr="00846688" w:rsidRDefault="002C1EAF" w:rsidP="002C1EAF">
      <w:pPr>
        <w:pStyle w:val="breakline"/>
        <w:rPr>
          <w:color w:val="002060"/>
        </w:rPr>
      </w:pPr>
    </w:p>
    <w:p w14:paraId="6C2C9338" w14:textId="77777777" w:rsidR="002C1EAF" w:rsidRPr="00846688" w:rsidRDefault="002C1EAF" w:rsidP="002C1EAF">
      <w:pPr>
        <w:pStyle w:val="sottotitolocampionato10"/>
        <w:rPr>
          <w:color w:val="002060"/>
        </w:rPr>
      </w:pPr>
      <w:r w:rsidRPr="00846688">
        <w:rPr>
          <w:color w:val="002060"/>
        </w:rPr>
        <w:t>GIRONE SB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2015"/>
        <w:gridCol w:w="385"/>
        <w:gridCol w:w="898"/>
        <w:gridCol w:w="1175"/>
        <w:gridCol w:w="1544"/>
        <w:gridCol w:w="1544"/>
      </w:tblGrid>
      <w:tr w:rsidR="002C1EAF" w:rsidRPr="00846688" w14:paraId="1F085D4B" w14:textId="77777777" w:rsidTr="007E2C9E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8CD6C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D684D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71111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6A67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D839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FD55A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proofErr w:type="spellStart"/>
            <w:r w:rsidRPr="00846688">
              <w:rPr>
                <w:color w:val="002060"/>
              </w:rPr>
              <w:t>Localita'</w:t>
            </w:r>
            <w:proofErr w:type="spellEnd"/>
            <w:r w:rsidRPr="0084668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C4F3" w14:textId="77777777" w:rsidR="002C1EAF" w:rsidRPr="00846688" w:rsidRDefault="002C1EAF" w:rsidP="007E2C9E">
            <w:pPr>
              <w:pStyle w:val="headertabella0"/>
              <w:rPr>
                <w:color w:val="002060"/>
              </w:rPr>
            </w:pPr>
            <w:r w:rsidRPr="00846688">
              <w:rPr>
                <w:color w:val="002060"/>
              </w:rPr>
              <w:t>Indirizzo Impianto</w:t>
            </w:r>
          </w:p>
        </w:tc>
      </w:tr>
      <w:tr w:rsidR="002C1EAF" w:rsidRPr="00846688" w14:paraId="540AC630" w14:textId="77777777" w:rsidTr="007E2C9E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FD6DF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VIRTUS FORTITUDO 1950 SSD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2ED9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MONTELUPONE CALCIO A 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DB98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5433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15/04/2023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16003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5093 CAMPO SCOPERTO NUOVO ANTISTADI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D3FD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5D78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BRUNO BUOZZI</w:t>
            </w:r>
          </w:p>
        </w:tc>
      </w:tr>
      <w:tr w:rsidR="002C1EAF" w:rsidRPr="00846688" w14:paraId="176BECED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1FF6C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C.U.S. 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09FD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NUOVA JUVENTINA FFC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19BA8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D429D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15EEB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34E1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69CD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GROTTE DI POSATORA 19/A</w:t>
            </w:r>
          </w:p>
        </w:tc>
      </w:tr>
      <w:tr w:rsidR="002C1EAF" w:rsidRPr="00846688" w14:paraId="1A52DD57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D0D80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FOOTBALLCLUBREAL MONTALTO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BB354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CSI GAUDIO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B7075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63BA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16/04/2023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A6489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5739 CAMPO C5 SCOPERTO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957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MONTALTO DELLE MARCHE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5CAD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CONTRADA S.ALBERTO</w:t>
            </w:r>
          </w:p>
        </w:tc>
      </w:tr>
      <w:tr w:rsidR="002C1EAF" w:rsidRPr="00846688" w14:paraId="0BC0E751" w14:textId="77777777" w:rsidTr="007E2C9E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2209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SANGIORGIO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9B786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A.V.I.S. RIPATRANSONE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241A7" w14:textId="77777777" w:rsidR="002C1EAF" w:rsidRPr="00846688" w:rsidRDefault="002C1EAF" w:rsidP="007E2C9E">
            <w:pPr>
              <w:pStyle w:val="rowtabella0"/>
              <w:jc w:val="center"/>
              <w:rPr>
                <w:color w:val="002060"/>
              </w:rPr>
            </w:pPr>
            <w:r w:rsidRPr="0084668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DA9CA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19/04/2023 17:30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7899E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5631 PALASPORT " PALASAVELLI"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74712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PORTO SAN GIORGIO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E3AC1" w14:textId="77777777" w:rsidR="002C1EAF" w:rsidRPr="00846688" w:rsidRDefault="002C1EAF" w:rsidP="007E2C9E">
            <w:pPr>
              <w:pStyle w:val="rowtabella0"/>
              <w:rPr>
                <w:color w:val="002060"/>
              </w:rPr>
            </w:pPr>
            <w:r w:rsidRPr="00846688">
              <w:rPr>
                <w:color w:val="002060"/>
              </w:rPr>
              <w:t>VIA S.VITTORIA, 5</w:t>
            </w:r>
          </w:p>
        </w:tc>
      </w:tr>
    </w:tbl>
    <w:p w14:paraId="0B430AA2" w14:textId="77777777" w:rsidR="002C1EAF" w:rsidRPr="00BE7546" w:rsidRDefault="002C1EAF" w:rsidP="00870BB3">
      <w:pPr>
        <w:pStyle w:val="breakline"/>
        <w:rPr>
          <w:color w:val="002060"/>
        </w:rPr>
      </w:pPr>
    </w:p>
    <w:p w14:paraId="71DF4117" w14:textId="77777777" w:rsidR="008C2DA1" w:rsidRPr="00EE480A" w:rsidRDefault="008C2DA1" w:rsidP="008B5F73">
      <w:pPr>
        <w:rPr>
          <w:rFonts w:ascii="Arial" w:hAnsi="Arial" w:cs="Arial"/>
          <w:b/>
          <w:bCs/>
          <w:color w:val="002060"/>
          <w:sz w:val="12"/>
          <w:szCs w:val="12"/>
        </w:rPr>
      </w:pPr>
    </w:p>
    <w:p w14:paraId="36993C7B" w14:textId="2FB21247" w:rsidR="00E446E5" w:rsidRDefault="00E446E5" w:rsidP="0087161E">
      <w:pPr>
        <w:rPr>
          <w:rFonts w:ascii="Arial" w:hAnsi="Arial" w:cs="Arial"/>
          <w:color w:val="002060"/>
          <w:sz w:val="22"/>
        </w:rPr>
      </w:pPr>
    </w:p>
    <w:p w14:paraId="43872F5D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3430EC23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53DFBD07" w14:textId="119F3F55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24 aprile 2023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496385DE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0A1364B4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50AF2B5" w14:textId="77777777" w:rsidR="00E446E5" w:rsidRPr="00DE1EF7" w:rsidRDefault="00E446E5" w:rsidP="00E446E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300DCEC4" w14:textId="77777777" w:rsidR="00E446E5" w:rsidRPr="009B42C6" w:rsidRDefault="00E446E5" w:rsidP="00E446E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E1EF7">
        <w:rPr>
          <w:rFonts w:ascii="Arial" w:hAnsi="Arial" w:cs="Arial"/>
          <w:color w:val="002060"/>
        </w:rPr>
        <w:t xml:space="preserve">IBAN: </w:t>
      </w:r>
      <w:r w:rsidRPr="00DE1EF7">
        <w:rPr>
          <w:rFonts w:ascii="Arial" w:hAnsi="Arial" w:cs="Arial"/>
          <w:color w:val="002060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1CC1F3D8" w14:textId="77777777" w:rsidR="00E446E5" w:rsidRPr="00DE1EF7" w:rsidRDefault="00E446E5" w:rsidP="00E446E5">
      <w:pPr>
        <w:pStyle w:val="Nessunaspaziatura"/>
        <w:jc w:val="both"/>
        <w:rPr>
          <w:rFonts w:ascii="Arial" w:hAnsi="Arial" w:cs="Arial"/>
          <w:color w:val="002060"/>
        </w:rPr>
      </w:pPr>
    </w:p>
    <w:p w14:paraId="57B4799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1AA5533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3E936536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79EA0BC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B89172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549F841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71C59B3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4E0A9BB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79DC4478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23BB21F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lastRenderedPageBreak/>
        <w:t xml:space="preserve">- Tramite Addebito su Conto Campionato </w:t>
      </w:r>
    </w:p>
    <w:p w14:paraId="172D12ED" w14:textId="77777777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373BC266" w14:textId="5DAA1D8E" w:rsidR="00E446E5" w:rsidRPr="00DE1EF7" w:rsidRDefault="00E446E5" w:rsidP="00E446E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="00AE63E9"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AE63E9"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0A9D94A8" w14:textId="77777777" w:rsidR="00E446E5" w:rsidRPr="00DE1EF7" w:rsidRDefault="00E446E5" w:rsidP="00E446E5">
      <w:pPr>
        <w:pStyle w:val="LndNormale1"/>
        <w:rPr>
          <w:rFonts w:cs="Arial"/>
          <w:color w:val="002060"/>
          <w:szCs w:val="22"/>
        </w:rPr>
      </w:pPr>
    </w:p>
    <w:p w14:paraId="5A5C9D16" w14:textId="77777777" w:rsidR="00E446E5" w:rsidRPr="00DE1EF7" w:rsidRDefault="00E446E5" w:rsidP="00E446E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2E034DB4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4FC8BDC5" w14:textId="77777777" w:rsidR="00E446E5" w:rsidRPr="00DE1EF7" w:rsidRDefault="00E446E5" w:rsidP="00E446E5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6324FE10" w14:textId="77777777" w:rsidR="00E446E5" w:rsidRPr="00DE1EF7" w:rsidRDefault="00E446E5" w:rsidP="00E446E5">
      <w:pPr>
        <w:pStyle w:val="LndNormale1"/>
        <w:rPr>
          <w:color w:val="002060"/>
        </w:rPr>
      </w:pPr>
    </w:p>
    <w:p w14:paraId="1D33A14D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60BFD99E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E446E5" w:rsidRPr="00DE1EF7" w14:paraId="561DC516" w14:textId="77777777" w:rsidTr="007E2C9E">
        <w:tc>
          <w:tcPr>
            <w:tcW w:w="3292" w:type="dxa"/>
          </w:tcPr>
          <w:p w14:paraId="3B0C69A6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663DEAAE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70610C32" w14:textId="77777777" w:rsidR="00E446E5" w:rsidRPr="00DE1EF7" w:rsidRDefault="00E446E5" w:rsidP="007E2C9E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E446E5" w:rsidRPr="00DE1EF7" w14:paraId="652CCAD9" w14:textId="77777777" w:rsidTr="007E2C9E">
        <w:tc>
          <w:tcPr>
            <w:tcW w:w="3292" w:type="dxa"/>
          </w:tcPr>
          <w:p w14:paraId="4F1EBEA0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6983CD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00735FBF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E446E5" w:rsidRPr="00DE1EF7" w14:paraId="3FD4883B" w14:textId="77777777" w:rsidTr="007E2C9E">
        <w:tc>
          <w:tcPr>
            <w:tcW w:w="3292" w:type="dxa"/>
          </w:tcPr>
          <w:p w14:paraId="026EC3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E60DDE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152ECF5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0C16BD6B" w14:textId="77777777" w:rsidTr="007E2C9E">
        <w:tc>
          <w:tcPr>
            <w:tcW w:w="3292" w:type="dxa"/>
          </w:tcPr>
          <w:p w14:paraId="577B1A8C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28B641E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0B1AF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5C2CA60B" w14:textId="77777777" w:rsidTr="007E2C9E">
        <w:tc>
          <w:tcPr>
            <w:tcW w:w="3292" w:type="dxa"/>
          </w:tcPr>
          <w:p w14:paraId="5F6D6831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03431418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3F668C99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  <w:tr w:rsidR="00E446E5" w:rsidRPr="00DE1EF7" w14:paraId="7687CE08" w14:textId="77777777" w:rsidTr="007E2C9E">
        <w:tc>
          <w:tcPr>
            <w:tcW w:w="3292" w:type="dxa"/>
          </w:tcPr>
          <w:p w14:paraId="37EAEA62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A2E8B24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69CC03D" w14:textId="77777777" w:rsidR="00E446E5" w:rsidRPr="00DE1EF7" w:rsidRDefault="00E446E5" w:rsidP="007E2C9E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</w:tr>
    </w:tbl>
    <w:p w14:paraId="52F7FC1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</w:p>
    <w:p w14:paraId="0E8E1F6D" w14:textId="77777777" w:rsidR="00E446E5" w:rsidRPr="00DE1EF7" w:rsidRDefault="00E446E5" w:rsidP="00E446E5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7D5846C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</w:p>
    <w:p w14:paraId="3E9F2FC2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</w:p>
    <w:p w14:paraId="7BF7F0A0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71D73171" w14:textId="77777777" w:rsidR="00E446E5" w:rsidRPr="00DE1EF7" w:rsidRDefault="00E446E5" w:rsidP="00E446E5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5D73EE3B" w14:textId="77777777" w:rsidR="00E446E5" w:rsidRDefault="00E446E5" w:rsidP="0087161E"/>
    <w:p w14:paraId="00D9E09B" w14:textId="77777777" w:rsidR="005A586B" w:rsidRPr="00DE1EF7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DE1EF7" w:rsidRDefault="0022051B" w:rsidP="0022051B">
      <w:pPr>
        <w:pStyle w:val="LndNormale1"/>
        <w:rPr>
          <w:color w:val="002060"/>
        </w:rPr>
      </w:pPr>
    </w:p>
    <w:p w14:paraId="537A9A79" w14:textId="17CCD5AC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E446E5">
        <w:rPr>
          <w:b/>
          <w:color w:val="002060"/>
          <w:u w:val="single"/>
        </w:rPr>
        <w:t>11</w:t>
      </w:r>
      <w:r w:rsidR="004A0FF1">
        <w:rPr>
          <w:b/>
          <w:color w:val="002060"/>
          <w:u w:val="single"/>
        </w:rPr>
        <w:t>/0</w:t>
      </w:r>
      <w:r w:rsidR="000F36B6">
        <w:rPr>
          <w:b/>
          <w:color w:val="002060"/>
          <w:u w:val="single"/>
        </w:rPr>
        <w:t>4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A53D29">
        <w:rPr>
          <w:b/>
          <w:color w:val="002060"/>
          <w:u w:val="single"/>
        </w:rPr>
        <w:t>3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C71EB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DCFBB" w14:textId="77777777" w:rsidR="00CD2598" w:rsidRDefault="00CD2598">
      <w:r>
        <w:separator/>
      </w:r>
    </w:p>
  </w:endnote>
  <w:endnote w:type="continuationSeparator" w:id="0">
    <w:p w14:paraId="227EDB0F" w14:textId="77777777" w:rsidR="00CD2598" w:rsidRDefault="00CD2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4870B97D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EF0C7A">
      <w:rPr>
        <w:rStyle w:val="Numeropagina"/>
        <w:rFonts w:ascii="Arial" w:hAnsi="Arial" w:cs="Arial"/>
        <w:color w:val="002060"/>
      </w:rPr>
      <w:t>1</w:t>
    </w:r>
    <w:r w:rsidR="000F36B6">
      <w:rPr>
        <w:rStyle w:val="Numeropagina"/>
        <w:rFonts w:ascii="Arial" w:hAnsi="Arial" w:cs="Arial"/>
        <w:color w:val="002060"/>
      </w:rPr>
      <w:t>1</w:t>
    </w:r>
    <w:r w:rsidR="00E446E5">
      <w:rPr>
        <w:rStyle w:val="Numeropagina"/>
        <w:rFonts w:ascii="Arial" w:hAnsi="Arial" w:cs="Arial"/>
        <w:color w:val="00206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C0E3F" w14:textId="77777777" w:rsidR="00CD2598" w:rsidRDefault="00CD2598">
      <w:r>
        <w:separator/>
      </w:r>
    </w:p>
  </w:footnote>
  <w:footnote w:type="continuationSeparator" w:id="0">
    <w:p w14:paraId="1F8FBDE7" w14:textId="77777777" w:rsidR="00CD2598" w:rsidRDefault="00CD2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1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730146F3"/>
    <w:multiLevelType w:val="hybridMultilevel"/>
    <w:tmpl w:val="A5BEDB6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0"/>
  </w:num>
  <w:num w:numId="2" w16cid:durableId="1429622785">
    <w:abstractNumId w:val="3"/>
  </w:num>
  <w:num w:numId="3" w16cid:durableId="57946484">
    <w:abstractNumId w:val="1"/>
  </w:num>
  <w:num w:numId="4" w16cid:durableId="31768563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B3E"/>
    <w:rsid w:val="00005189"/>
    <w:rsid w:val="00005731"/>
    <w:rsid w:val="0000615B"/>
    <w:rsid w:val="00006FDF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27E7A"/>
    <w:rsid w:val="00031779"/>
    <w:rsid w:val="00031B58"/>
    <w:rsid w:val="00031D32"/>
    <w:rsid w:val="00032228"/>
    <w:rsid w:val="0003269E"/>
    <w:rsid w:val="00032DF6"/>
    <w:rsid w:val="000334EC"/>
    <w:rsid w:val="000346F7"/>
    <w:rsid w:val="00035EB7"/>
    <w:rsid w:val="00036089"/>
    <w:rsid w:val="00037CDF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782"/>
    <w:rsid w:val="00080D94"/>
    <w:rsid w:val="00082180"/>
    <w:rsid w:val="000822F3"/>
    <w:rsid w:val="000855DA"/>
    <w:rsid w:val="000856B0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3AC9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09E"/>
    <w:rsid w:val="000B3325"/>
    <w:rsid w:val="000B3C91"/>
    <w:rsid w:val="000B4152"/>
    <w:rsid w:val="000B42C5"/>
    <w:rsid w:val="000B49BE"/>
    <w:rsid w:val="000B6171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55F"/>
    <w:rsid w:val="000D4B1C"/>
    <w:rsid w:val="000D4C5B"/>
    <w:rsid w:val="000D53CC"/>
    <w:rsid w:val="000D5D44"/>
    <w:rsid w:val="000D5D8D"/>
    <w:rsid w:val="000D5E81"/>
    <w:rsid w:val="000D60EA"/>
    <w:rsid w:val="000D6A1D"/>
    <w:rsid w:val="000D7469"/>
    <w:rsid w:val="000D7A3E"/>
    <w:rsid w:val="000D7E42"/>
    <w:rsid w:val="000E1D81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36B6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72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1FF2"/>
    <w:rsid w:val="00132459"/>
    <w:rsid w:val="00132FDD"/>
    <w:rsid w:val="001348E2"/>
    <w:rsid w:val="00134F7E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24E3"/>
    <w:rsid w:val="001433D1"/>
    <w:rsid w:val="0014344F"/>
    <w:rsid w:val="00143566"/>
    <w:rsid w:val="0014449F"/>
    <w:rsid w:val="0014462E"/>
    <w:rsid w:val="00146487"/>
    <w:rsid w:val="00146A28"/>
    <w:rsid w:val="001470AF"/>
    <w:rsid w:val="00147376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57870"/>
    <w:rsid w:val="0016034C"/>
    <w:rsid w:val="00161ADE"/>
    <w:rsid w:val="00161AF6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0ECF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4CB"/>
    <w:rsid w:val="001C2825"/>
    <w:rsid w:val="001C41B1"/>
    <w:rsid w:val="001C5328"/>
    <w:rsid w:val="001C6245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1AD2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2D2B"/>
    <w:rsid w:val="0020364C"/>
    <w:rsid w:val="00204B05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67A9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1A7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8726A"/>
    <w:rsid w:val="002912BB"/>
    <w:rsid w:val="00291A2B"/>
    <w:rsid w:val="002922A5"/>
    <w:rsid w:val="00292B28"/>
    <w:rsid w:val="00292F67"/>
    <w:rsid w:val="0029305A"/>
    <w:rsid w:val="00294D09"/>
    <w:rsid w:val="00294D49"/>
    <w:rsid w:val="00294EBD"/>
    <w:rsid w:val="002950F9"/>
    <w:rsid w:val="002964ED"/>
    <w:rsid w:val="0029656A"/>
    <w:rsid w:val="00296A50"/>
    <w:rsid w:val="00297957"/>
    <w:rsid w:val="00297C62"/>
    <w:rsid w:val="00297D77"/>
    <w:rsid w:val="002A0FA1"/>
    <w:rsid w:val="002A14E3"/>
    <w:rsid w:val="002A1CAF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A5B"/>
    <w:rsid w:val="002B6DDC"/>
    <w:rsid w:val="002C05B5"/>
    <w:rsid w:val="002C1588"/>
    <w:rsid w:val="002C1673"/>
    <w:rsid w:val="002C1EAF"/>
    <w:rsid w:val="002C2424"/>
    <w:rsid w:val="002C2C17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4D58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2AD9"/>
    <w:rsid w:val="003632B1"/>
    <w:rsid w:val="00363C70"/>
    <w:rsid w:val="00363CE2"/>
    <w:rsid w:val="003645BC"/>
    <w:rsid w:val="0036552C"/>
    <w:rsid w:val="00365C6A"/>
    <w:rsid w:val="00365D44"/>
    <w:rsid w:val="00365E3D"/>
    <w:rsid w:val="00367C66"/>
    <w:rsid w:val="003705E0"/>
    <w:rsid w:val="00370F55"/>
    <w:rsid w:val="00371715"/>
    <w:rsid w:val="00372410"/>
    <w:rsid w:val="003733E5"/>
    <w:rsid w:val="0037517C"/>
    <w:rsid w:val="00375585"/>
    <w:rsid w:val="00375B61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08C"/>
    <w:rsid w:val="0038522B"/>
    <w:rsid w:val="00386D62"/>
    <w:rsid w:val="00387366"/>
    <w:rsid w:val="003912CF"/>
    <w:rsid w:val="0039149E"/>
    <w:rsid w:val="00391691"/>
    <w:rsid w:val="003929EF"/>
    <w:rsid w:val="00393F47"/>
    <w:rsid w:val="00394F5A"/>
    <w:rsid w:val="00396AD1"/>
    <w:rsid w:val="00397434"/>
    <w:rsid w:val="00397AB1"/>
    <w:rsid w:val="003A192C"/>
    <w:rsid w:val="003A2C0B"/>
    <w:rsid w:val="003A4647"/>
    <w:rsid w:val="003A584D"/>
    <w:rsid w:val="003A5E44"/>
    <w:rsid w:val="003A6D84"/>
    <w:rsid w:val="003A7C55"/>
    <w:rsid w:val="003B03A2"/>
    <w:rsid w:val="003B17EA"/>
    <w:rsid w:val="003B18AD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CCE"/>
    <w:rsid w:val="003C7E8A"/>
    <w:rsid w:val="003D05D5"/>
    <w:rsid w:val="003D10E8"/>
    <w:rsid w:val="003D1E6B"/>
    <w:rsid w:val="003D2C6C"/>
    <w:rsid w:val="003D3151"/>
    <w:rsid w:val="003D4338"/>
    <w:rsid w:val="003D4540"/>
    <w:rsid w:val="003D4731"/>
    <w:rsid w:val="003D504D"/>
    <w:rsid w:val="003D52F2"/>
    <w:rsid w:val="003D5B3B"/>
    <w:rsid w:val="003D6892"/>
    <w:rsid w:val="003D69EA"/>
    <w:rsid w:val="003D7070"/>
    <w:rsid w:val="003D7206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5C80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2F2B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6F6F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E8F"/>
    <w:rsid w:val="00472850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5007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DF3"/>
    <w:rsid w:val="00496EC9"/>
    <w:rsid w:val="004A023E"/>
    <w:rsid w:val="004A051C"/>
    <w:rsid w:val="004A0699"/>
    <w:rsid w:val="004A0FF1"/>
    <w:rsid w:val="004A2770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47E4"/>
    <w:rsid w:val="004C489E"/>
    <w:rsid w:val="004C62F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534C"/>
    <w:rsid w:val="004F5AC7"/>
    <w:rsid w:val="004F7010"/>
    <w:rsid w:val="004F70E2"/>
    <w:rsid w:val="004F7885"/>
    <w:rsid w:val="00500457"/>
    <w:rsid w:val="00500D15"/>
    <w:rsid w:val="00501261"/>
    <w:rsid w:val="0050229F"/>
    <w:rsid w:val="00502C14"/>
    <w:rsid w:val="00502E4C"/>
    <w:rsid w:val="00503E06"/>
    <w:rsid w:val="0050710E"/>
    <w:rsid w:val="00510FD7"/>
    <w:rsid w:val="0051150E"/>
    <w:rsid w:val="0051239E"/>
    <w:rsid w:val="005129EB"/>
    <w:rsid w:val="00512B86"/>
    <w:rsid w:val="00513D88"/>
    <w:rsid w:val="00515EE0"/>
    <w:rsid w:val="0051626C"/>
    <w:rsid w:val="005173BE"/>
    <w:rsid w:val="0051745B"/>
    <w:rsid w:val="005220E9"/>
    <w:rsid w:val="00526208"/>
    <w:rsid w:val="00532C2D"/>
    <w:rsid w:val="00533790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0BD4"/>
    <w:rsid w:val="0055204F"/>
    <w:rsid w:val="005527F1"/>
    <w:rsid w:val="00552BB6"/>
    <w:rsid w:val="00553521"/>
    <w:rsid w:val="0055433A"/>
    <w:rsid w:val="00555424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3ADA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7AF"/>
    <w:rsid w:val="00585F25"/>
    <w:rsid w:val="005866BF"/>
    <w:rsid w:val="005922CC"/>
    <w:rsid w:val="00593EFF"/>
    <w:rsid w:val="00594020"/>
    <w:rsid w:val="0059439B"/>
    <w:rsid w:val="005947FD"/>
    <w:rsid w:val="00596B9E"/>
    <w:rsid w:val="005A060C"/>
    <w:rsid w:val="005A150A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46D"/>
    <w:rsid w:val="005D3C53"/>
    <w:rsid w:val="005D4267"/>
    <w:rsid w:val="005D433D"/>
    <w:rsid w:val="005D55B2"/>
    <w:rsid w:val="005D68D0"/>
    <w:rsid w:val="005D6D87"/>
    <w:rsid w:val="005D6EC2"/>
    <w:rsid w:val="005D79C7"/>
    <w:rsid w:val="005E018E"/>
    <w:rsid w:val="005E0382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8B8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063"/>
    <w:rsid w:val="006634E1"/>
    <w:rsid w:val="00664140"/>
    <w:rsid w:val="006644BA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4782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A7DC4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4D15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03BF"/>
    <w:rsid w:val="00704185"/>
    <w:rsid w:val="007049EE"/>
    <w:rsid w:val="00704E64"/>
    <w:rsid w:val="00705849"/>
    <w:rsid w:val="007059F0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608D"/>
    <w:rsid w:val="007272B8"/>
    <w:rsid w:val="00730B73"/>
    <w:rsid w:val="00730F29"/>
    <w:rsid w:val="00732815"/>
    <w:rsid w:val="00733806"/>
    <w:rsid w:val="00734CCF"/>
    <w:rsid w:val="00735134"/>
    <w:rsid w:val="00735D4D"/>
    <w:rsid w:val="007364D6"/>
    <w:rsid w:val="007374CF"/>
    <w:rsid w:val="00740168"/>
    <w:rsid w:val="007401B7"/>
    <w:rsid w:val="00740A81"/>
    <w:rsid w:val="00741DA8"/>
    <w:rsid w:val="00741F18"/>
    <w:rsid w:val="00742E96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612D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550"/>
    <w:rsid w:val="00773A03"/>
    <w:rsid w:val="00774F9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A36"/>
    <w:rsid w:val="00797F28"/>
    <w:rsid w:val="007A1F7F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195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45C3"/>
    <w:rsid w:val="007D52A2"/>
    <w:rsid w:val="007D5AB5"/>
    <w:rsid w:val="007D60A8"/>
    <w:rsid w:val="007D69C3"/>
    <w:rsid w:val="007D6BC2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2874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0E7"/>
    <w:rsid w:val="0082629C"/>
    <w:rsid w:val="00826806"/>
    <w:rsid w:val="008268AA"/>
    <w:rsid w:val="00827049"/>
    <w:rsid w:val="00827551"/>
    <w:rsid w:val="00827CB1"/>
    <w:rsid w:val="00830450"/>
    <w:rsid w:val="008304EC"/>
    <w:rsid w:val="00831BED"/>
    <w:rsid w:val="00831D17"/>
    <w:rsid w:val="00833798"/>
    <w:rsid w:val="00835D41"/>
    <w:rsid w:val="00835F1D"/>
    <w:rsid w:val="0083641D"/>
    <w:rsid w:val="00836A3B"/>
    <w:rsid w:val="00840071"/>
    <w:rsid w:val="0084011B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5F73"/>
    <w:rsid w:val="008B6B20"/>
    <w:rsid w:val="008B6C75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7E6E"/>
    <w:rsid w:val="008C7EB7"/>
    <w:rsid w:val="008D01D5"/>
    <w:rsid w:val="008D0977"/>
    <w:rsid w:val="008D0C91"/>
    <w:rsid w:val="008D1A68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1F2"/>
    <w:rsid w:val="008F1CDE"/>
    <w:rsid w:val="008F1FBA"/>
    <w:rsid w:val="008F210B"/>
    <w:rsid w:val="008F4149"/>
    <w:rsid w:val="008F4582"/>
    <w:rsid w:val="008F4853"/>
    <w:rsid w:val="008F4C6E"/>
    <w:rsid w:val="008F4DE2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3BD1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8D4"/>
    <w:rsid w:val="009459E4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617"/>
    <w:rsid w:val="00965849"/>
    <w:rsid w:val="00966790"/>
    <w:rsid w:val="0096700C"/>
    <w:rsid w:val="00970658"/>
    <w:rsid w:val="00971609"/>
    <w:rsid w:val="00971DED"/>
    <w:rsid w:val="00971FA4"/>
    <w:rsid w:val="00972427"/>
    <w:rsid w:val="00972FCE"/>
    <w:rsid w:val="00973727"/>
    <w:rsid w:val="0097423D"/>
    <w:rsid w:val="00974974"/>
    <w:rsid w:val="00980260"/>
    <w:rsid w:val="009806F2"/>
    <w:rsid w:val="00980B1E"/>
    <w:rsid w:val="009817A3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5F6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7DE"/>
    <w:rsid w:val="009A2BCB"/>
    <w:rsid w:val="009A378F"/>
    <w:rsid w:val="009A3C59"/>
    <w:rsid w:val="009A49D4"/>
    <w:rsid w:val="009A546D"/>
    <w:rsid w:val="009A55B4"/>
    <w:rsid w:val="009A5685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933"/>
    <w:rsid w:val="009C0BE5"/>
    <w:rsid w:val="009C0E1C"/>
    <w:rsid w:val="009C0E82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3F2A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56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4272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0C9"/>
    <w:rsid w:val="00A31243"/>
    <w:rsid w:val="00A31289"/>
    <w:rsid w:val="00A316C6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3D2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4320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2AD4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1A96"/>
    <w:rsid w:val="00B32715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091"/>
    <w:rsid w:val="00B4480A"/>
    <w:rsid w:val="00B44A70"/>
    <w:rsid w:val="00B45886"/>
    <w:rsid w:val="00B45C66"/>
    <w:rsid w:val="00B471CE"/>
    <w:rsid w:val="00B479F6"/>
    <w:rsid w:val="00B47C25"/>
    <w:rsid w:val="00B47E26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1E5"/>
    <w:rsid w:val="00B623C7"/>
    <w:rsid w:val="00B6408A"/>
    <w:rsid w:val="00B646C3"/>
    <w:rsid w:val="00B64BB0"/>
    <w:rsid w:val="00B651F2"/>
    <w:rsid w:val="00B6533F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1E5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69B1"/>
    <w:rsid w:val="00B97302"/>
    <w:rsid w:val="00BA0269"/>
    <w:rsid w:val="00BA028E"/>
    <w:rsid w:val="00BA09B2"/>
    <w:rsid w:val="00BA0A88"/>
    <w:rsid w:val="00BA11E6"/>
    <w:rsid w:val="00BA1665"/>
    <w:rsid w:val="00BA16B2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7708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147C"/>
    <w:rsid w:val="00BF1899"/>
    <w:rsid w:val="00BF4F2F"/>
    <w:rsid w:val="00BF62CC"/>
    <w:rsid w:val="00BF6802"/>
    <w:rsid w:val="00BF68E9"/>
    <w:rsid w:val="00BF7B1B"/>
    <w:rsid w:val="00C00E58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176FB"/>
    <w:rsid w:val="00C203B9"/>
    <w:rsid w:val="00C20CAC"/>
    <w:rsid w:val="00C23FE2"/>
    <w:rsid w:val="00C24382"/>
    <w:rsid w:val="00C25710"/>
    <w:rsid w:val="00C2582B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7A2"/>
    <w:rsid w:val="00C518EF"/>
    <w:rsid w:val="00C51FFC"/>
    <w:rsid w:val="00C545D8"/>
    <w:rsid w:val="00C549C8"/>
    <w:rsid w:val="00C610A8"/>
    <w:rsid w:val="00C614F2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1EB7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B7DBC"/>
    <w:rsid w:val="00CC10F9"/>
    <w:rsid w:val="00CC27C1"/>
    <w:rsid w:val="00CC505A"/>
    <w:rsid w:val="00CC544C"/>
    <w:rsid w:val="00CC655A"/>
    <w:rsid w:val="00CC6F18"/>
    <w:rsid w:val="00CD05DD"/>
    <w:rsid w:val="00CD2598"/>
    <w:rsid w:val="00CD3AC4"/>
    <w:rsid w:val="00CD4387"/>
    <w:rsid w:val="00CD4784"/>
    <w:rsid w:val="00CD58F5"/>
    <w:rsid w:val="00CD5E88"/>
    <w:rsid w:val="00CD6259"/>
    <w:rsid w:val="00CD67A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8D0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B60"/>
    <w:rsid w:val="00D16BF6"/>
    <w:rsid w:val="00D16C0F"/>
    <w:rsid w:val="00D17484"/>
    <w:rsid w:val="00D20AFA"/>
    <w:rsid w:val="00D216BA"/>
    <w:rsid w:val="00D21F62"/>
    <w:rsid w:val="00D22C2C"/>
    <w:rsid w:val="00D2328E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46D5"/>
    <w:rsid w:val="00D55638"/>
    <w:rsid w:val="00D558E4"/>
    <w:rsid w:val="00D55B80"/>
    <w:rsid w:val="00D55BD4"/>
    <w:rsid w:val="00D55D75"/>
    <w:rsid w:val="00D573AC"/>
    <w:rsid w:val="00D61356"/>
    <w:rsid w:val="00D61FC7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973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1EF7"/>
    <w:rsid w:val="00DE3D4F"/>
    <w:rsid w:val="00DE405D"/>
    <w:rsid w:val="00DE419A"/>
    <w:rsid w:val="00DE4340"/>
    <w:rsid w:val="00DE54C0"/>
    <w:rsid w:val="00DE579F"/>
    <w:rsid w:val="00DE5B46"/>
    <w:rsid w:val="00DE6011"/>
    <w:rsid w:val="00DE68B7"/>
    <w:rsid w:val="00DE6C8F"/>
    <w:rsid w:val="00DE7545"/>
    <w:rsid w:val="00DE7A81"/>
    <w:rsid w:val="00DE7B3E"/>
    <w:rsid w:val="00DE7EC2"/>
    <w:rsid w:val="00DF008E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29E"/>
    <w:rsid w:val="00E0255E"/>
    <w:rsid w:val="00E032BF"/>
    <w:rsid w:val="00E0342C"/>
    <w:rsid w:val="00E05CDB"/>
    <w:rsid w:val="00E0693C"/>
    <w:rsid w:val="00E10017"/>
    <w:rsid w:val="00E10D47"/>
    <w:rsid w:val="00E10EF8"/>
    <w:rsid w:val="00E11402"/>
    <w:rsid w:val="00E1180C"/>
    <w:rsid w:val="00E12175"/>
    <w:rsid w:val="00E125C5"/>
    <w:rsid w:val="00E127B0"/>
    <w:rsid w:val="00E12908"/>
    <w:rsid w:val="00E12C41"/>
    <w:rsid w:val="00E13D55"/>
    <w:rsid w:val="00E14E17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3C48"/>
    <w:rsid w:val="00E446E5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46F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4A4"/>
    <w:rsid w:val="00EC3E10"/>
    <w:rsid w:val="00EC3F5F"/>
    <w:rsid w:val="00EC528D"/>
    <w:rsid w:val="00EC56E8"/>
    <w:rsid w:val="00EC57B8"/>
    <w:rsid w:val="00EC58E6"/>
    <w:rsid w:val="00EC6602"/>
    <w:rsid w:val="00EC67C1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F05C3"/>
    <w:rsid w:val="00EF0853"/>
    <w:rsid w:val="00EF0C7A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2D77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9A9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0EA"/>
    <w:rsid w:val="00F245AB"/>
    <w:rsid w:val="00F245EA"/>
    <w:rsid w:val="00F24769"/>
    <w:rsid w:val="00F248A0"/>
    <w:rsid w:val="00F26500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F29"/>
    <w:rsid w:val="00F37054"/>
    <w:rsid w:val="00F37B66"/>
    <w:rsid w:val="00F37B91"/>
    <w:rsid w:val="00F40A39"/>
    <w:rsid w:val="00F4123B"/>
    <w:rsid w:val="00F41445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2360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1A39"/>
    <w:rsid w:val="00F72CA2"/>
    <w:rsid w:val="00F72ECB"/>
    <w:rsid w:val="00F7383B"/>
    <w:rsid w:val="00F73C88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508E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2C5D"/>
    <w:rsid w:val="00FC3735"/>
    <w:rsid w:val="00FC3F04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563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49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uiPriority w:val="22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298</TotalTime>
  <Pages>17</Pages>
  <Words>5311</Words>
  <Characters>30273</Characters>
  <Application>Microsoft Office Word</Application>
  <DocSecurity>0</DocSecurity>
  <Lines>252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35513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14</cp:revision>
  <cp:lastPrinted>2023-03-07T10:10:00Z</cp:lastPrinted>
  <dcterms:created xsi:type="dcterms:W3CDTF">2023-04-11T08:12:00Z</dcterms:created>
  <dcterms:modified xsi:type="dcterms:W3CDTF">2023-04-11T13:56:00Z</dcterms:modified>
</cp:coreProperties>
</file>