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A6879CF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61602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7161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61602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C9905D6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A6B90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5FDD9B78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A6B90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37EC76C4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A6B90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2BBD0384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A6B90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B4990C3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1A6B90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30A103B" w14:textId="43D2B388" w:rsidR="008B5F73" w:rsidRDefault="008B5F73" w:rsidP="009D0C38">
      <w:pPr>
        <w:pStyle w:val="LndNormale1"/>
        <w:rPr>
          <w:b/>
          <w:color w:val="002060"/>
          <w:szCs w:val="22"/>
        </w:rPr>
      </w:pPr>
    </w:p>
    <w:p w14:paraId="4CDAC34D" w14:textId="7F8347FF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17E21718" w14:textId="77777777" w:rsidR="00E446E5" w:rsidRPr="00760417" w:rsidRDefault="00E446E5" w:rsidP="00E446E5">
      <w:pPr>
        <w:rPr>
          <w:rFonts w:ascii="Arial" w:hAnsi="Arial" w:cs="Arial"/>
          <w:b/>
          <w:color w:val="002060"/>
          <w:sz w:val="28"/>
          <w:szCs w:val="28"/>
        </w:rPr>
      </w:pPr>
      <w:r w:rsidRPr="00760417">
        <w:rPr>
          <w:rFonts w:ascii="Arial" w:hAnsi="Arial" w:cs="Arial"/>
          <w:b/>
          <w:color w:val="002060"/>
          <w:sz w:val="28"/>
          <w:szCs w:val="28"/>
        </w:rPr>
        <w:t>IBAN COMITATO REGIONALE MARCHE</w:t>
      </w:r>
    </w:p>
    <w:p w14:paraId="579CC517" w14:textId="77777777" w:rsidR="00E446E5" w:rsidRPr="009B42C6" w:rsidRDefault="00E446E5" w:rsidP="00E446E5">
      <w:pPr>
        <w:rPr>
          <w:color w:val="002060"/>
        </w:rPr>
      </w:pPr>
    </w:p>
    <w:p w14:paraId="3441E73C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  <w:r w:rsidRPr="009B42C6">
        <w:rPr>
          <w:rFonts w:ascii="Arial" w:hAnsi="Arial" w:cs="Arial"/>
          <w:color w:val="002060"/>
          <w:sz w:val="22"/>
          <w:szCs w:val="22"/>
        </w:rPr>
        <w:t xml:space="preserve">Si comunica che dal </w:t>
      </w:r>
      <w:r w:rsidRPr="009B42C6">
        <w:rPr>
          <w:rFonts w:ascii="Arial" w:hAnsi="Arial" w:cs="Arial"/>
          <w:b/>
          <w:color w:val="002060"/>
          <w:sz w:val="22"/>
          <w:szCs w:val="22"/>
          <w:u w:val="single"/>
        </w:rPr>
        <w:t>17 febbraio 2023</w:t>
      </w:r>
      <w:r w:rsidRPr="009B42C6">
        <w:rPr>
          <w:rFonts w:ascii="Arial" w:hAnsi="Arial" w:cs="Arial"/>
          <w:color w:val="002060"/>
          <w:sz w:val="22"/>
          <w:szCs w:val="22"/>
        </w:rPr>
        <w:t xml:space="preserve"> l’IBAN del Comitato Regionale Marche sarà il seguente.</w:t>
      </w:r>
    </w:p>
    <w:p w14:paraId="5F50C781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</w:p>
    <w:p w14:paraId="3902907B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B42C6">
        <w:rPr>
          <w:rFonts w:ascii="Arial" w:hAnsi="Arial" w:cs="Arial"/>
          <w:b/>
          <w:color w:val="002060"/>
          <w:sz w:val="28"/>
          <w:szCs w:val="28"/>
        </w:rPr>
        <w:lastRenderedPageBreak/>
        <w:t>IT 81 E 01005 02600 0000 0000 8868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6CA2719A" w14:textId="77777777" w:rsidR="00F26A8E" w:rsidRDefault="00F26A8E" w:rsidP="009D0C38">
      <w:pPr>
        <w:pStyle w:val="LndNormale1"/>
        <w:rPr>
          <w:b/>
          <w:color w:val="002060"/>
          <w:szCs w:val="22"/>
        </w:rPr>
      </w:pPr>
    </w:p>
    <w:p w14:paraId="07725FA4" w14:textId="77777777" w:rsidR="008B5F73" w:rsidRPr="00B03784" w:rsidRDefault="008B5F73" w:rsidP="008B5F73">
      <w:pPr>
        <w:pStyle w:val="LndNormale1"/>
        <w:rPr>
          <w:rFonts w:cs="Arial"/>
          <w:b/>
          <w:color w:val="002060"/>
          <w:sz w:val="28"/>
          <w:szCs w:val="28"/>
        </w:rPr>
      </w:pPr>
      <w:r w:rsidRPr="00B03784">
        <w:rPr>
          <w:rFonts w:cs="Arial"/>
          <w:b/>
          <w:color w:val="002060"/>
          <w:sz w:val="28"/>
          <w:szCs w:val="28"/>
        </w:rPr>
        <w:t xml:space="preserve">CORSO ALLENATORE </w:t>
      </w:r>
      <w:r>
        <w:rPr>
          <w:rFonts w:cs="Arial"/>
          <w:b/>
          <w:color w:val="002060"/>
          <w:sz w:val="28"/>
          <w:szCs w:val="28"/>
        </w:rPr>
        <w:t>CALCIO A CINQUE</w:t>
      </w:r>
    </w:p>
    <w:p w14:paraId="49CBCA21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2A162CA1" w14:textId="77777777" w:rsidR="008B5F73" w:rsidRPr="00B03784" w:rsidRDefault="008B5F73" w:rsidP="008B5F73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 w:rsidRPr="00B03784">
        <w:rPr>
          <w:rFonts w:cs="Arial"/>
          <w:b/>
          <w:color w:val="002060"/>
          <w:sz w:val="24"/>
          <w:szCs w:val="24"/>
          <w:u w:val="single"/>
        </w:rPr>
        <w:t>CU N. 322 DEL 20/03/2023 DEL SETTORE TECNICO F.I.G.C.</w:t>
      </w:r>
    </w:p>
    <w:p w14:paraId="2FBAF1C2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</w:rPr>
      </w:pPr>
      <w:r w:rsidRPr="00C3326E">
        <w:rPr>
          <w:rFonts w:cs="Arial"/>
          <w:b/>
          <w:color w:val="002060"/>
          <w:szCs w:val="22"/>
        </w:rPr>
        <w:t xml:space="preserve">Bando di ammissione al Corso per l’abilitazione ad allenatore </w:t>
      </w:r>
      <w:r>
        <w:rPr>
          <w:rFonts w:cs="Arial"/>
          <w:b/>
          <w:color w:val="002060"/>
          <w:szCs w:val="22"/>
        </w:rPr>
        <w:t xml:space="preserve">UEFA Futsal B </w:t>
      </w:r>
      <w:r w:rsidRPr="00C3326E">
        <w:rPr>
          <w:rFonts w:cs="Arial"/>
          <w:b/>
          <w:color w:val="002060"/>
          <w:szCs w:val="22"/>
        </w:rPr>
        <w:t xml:space="preserve">che avrà luogo ad Ancona </w:t>
      </w:r>
      <w:r>
        <w:rPr>
          <w:rFonts w:cs="Arial"/>
          <w:b/>
          <w:color w:val="002060"/>
          <w:szCs w:val="22"/>
        </w:rPr>
        <w:t>dall’08/05/2023 al 24/06/2023.</w:t>
      </w:r>
    </w:p>
    <w:p w14:paraId="31D96E14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</w:rPr>
      </w:pPr>
    </w:p>
    <w:p w14:paraId="7D60BD7E" w14:textId="77777777" w:rsidR="008B5F73" w:rsidRPr="00C3326E" w:rsidRDefault="008B5F73" w:rsidP="008B5F73">
      <w:pPr>
        <w:pStyle w:val="LndNormale1"/>
        <w:rPr>
          <w:rFonts w:cs="Arial"/>
          <w:color w:val="002060"/>
          <w:szCs w:val="22"/>
        </w:rPr>
      </w:pPr>
      <w:r w:rsidRPr="00C3326E">
        <w:rPr>
          <w:rFonts w:cs="Arial"/>
          <w:color w:val="002060"/>
          <w:szCs w:val="22"/>
        </w:rPr>
        <w:t xml:space="preserve">Si allega il bando di ammissione al Corso per Allenatore </w:t>
      </w:r>
      <w:r>
        <w:rPr>
          <w:rFonts w:cs="Arial"/>
          <w:color w:val="002060"/>
          <w:szCs w:val="22"/>
        </w:rPr>
        <w:t>UEFA Futsal B</w:t>
      </w:r>
      <w:r w:rsidRPr="00C3326E">
        <w:rPr>
          <w:rFonts w:cs="Arial"/>
          <w:color w:val="002060"/>
          <w:szCs w:val="22"/>
        </w:rPr>
        <w:t xml:space="preserve"> di cui sopra.</w:t>
      </w:r>
    </w:p>
    <w:p w14:paraId="30A0F4BD" w14:textId="77777777" w:rsidR="008B5F73" w:rsidRPr="008B5F73" w:rsidRDefault="008B5F73" w:rsidP="008B5F73">
      <w:pPr>
        <w:rPr>
          <w:rFonts w:ascii="Arial" w:hAnsi="Arial" w:cs="Arial"/>
          <w:color w:val="002060"/>
          <w:sz w:val="22"/>
          <w:szCs w:val="22"/>
        </w:rPr>
      </w:pPr>
    </w:p>
    <w:p w14:paraId="00897EEA" w14:textId="77777777" w:rsidR="008B5F73" w:rsidRPr="008B5F73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635D7288" w14:textId="79A05F89" w:rsidR="00870BB3" w:rsidRDefault="00870BB3" w:rsidP="00870BB3">
      <w:pPr>
        <w:pStyle w:val="breakline"/>
        <w:rPr>
          <w:color w:val="002060"/>
        </w:rPr>
      </w:pPr>
    </w:p>
    <w:p w14:paraId="67EB41F9" w14:textId="77777777" w:rsidR="001A6B90" w:rsidRPr="00992328" w:rsidRDefault="001A6B90" w:rsidP="001A6B9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92328">
        <w:rPr>
          <w:color w:val="002060"/>
        </w:rPr>
        <w:t>UNDER 19 CALCIO A 5 REGIONALE</w:t>
      </w:r>
    </w:p>
    <w:p w14:paraId="474EE3EB" w14:textId="77777777" w:rsidR="001A6B90" w:rsidRPr="00992328" w:rsidRDefault="001A6B90" w:rsidP="001A6B90">
      <w:pPr>
        <w:pStyle w:val="titoloprinc0"/>
        <w:rPr>
          <w:color w:val="002060"/>
        </w:rPr>
      </w:pPr>
      <w:r w:rsidRPr="00992328">
        <w:rPr>
          <w:color w:val="002060"/>
        </w:rPr>
        <w:t>VARIAZIONI AL PROGRAMMA GARE</w:t>
      </w:r>
    </w:p>
    <w:p w14:paraId="388A8EE1" w14:textId="77777777" w:rsidR="001A6B90" w:rsidRPr="00992328" w:rsidRDefault="001A6B90" w:rsidP="001A6B90">
      <w:pPr>
        <w:pStyle w:val="breakline"/>
        <w:rPr>
          <w:color w:val="002060"/>
        </w:rPr>
      </w:pPr>
    </w:p>
    <w:p w14:paraId="369825C8" w14:textId="77777777" w:rsidR="001A6B90" w:rsidRPr="00992328" w:rsidRDefault="001A6B90" w:rsidP="001A6B90">
      <w:pPr>
        <w:pStyle w:val="breakline"/>
        <w:rPr>
          <w:color w:val="002060"/>
        </w:rPr>
      </w:pPr>
    </w:p>
    <w:p w14:paraId="05EE2D8C" w14:textId="77777777" w:rsidR="001A6B90" w:rsidRPr="00992328" w:rsidRDefault="001A6B90" w:rsidP="001A6B90">
      <w:pPr>
        <w:pStyle w:val="sottotitolocampionato10"/>
        <w:rPr>
          <w:color w:val="002060"/>
        </w:rPr>
      </w:pPr>
      <w:r w:rsidRPr="00992328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1A6B90" w:rsidRPr="00992328" w14:paraId="4DACAA64" w14:textId="77777777" w:rsidTr="00F462B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5F6B4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61CA1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 xml:space="preserve">N° </w:t>
            </w:r>
            <w:proofErr w:type="spellStart"/>
            <w:r w:rsidRPr="00992328">
              <w:rPr>
                <w:color w:val="002060"/>
              </w:rPr>
              <w:t>Gior</w:t>
            </w:r>
            <w:proofErr w:type="spellEnd"/>
            <w:r w:rsidRPr="00992328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F9AB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B0344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21FF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 xml:space="preserve">Data </w:t>
            </w:r>
            <w:proofErr w:type="spellStart"/>
            <w:r w:rsidRPr="00992328">
              <w:rPr>
                <w:color w:val="002060"/>
              </w:rPr>
              <w:t>Orig</w:t>
            </w:r>
            <w:proofErr w:type="spellEnd"/>
            <w:r w:rsidRPr="0099232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9E264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FD5C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 xml:space="preserve">Ora </w:t>
            </w:r>
            <w:proofErr w:type="spellStart"/>
            <w:r w:rsidRPr="00992328">
              <w:rPr>
                <w:color w:val="002060"/>
              </w:rPr>
              <w:t>Orig</w:t>
            </w:r>
            <w:proofErr w:type="spellEnd"/>
            <w:r w:rsidRPr="00992328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A5C89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Impianto</w:t>
            </w:r>
          </w:p>
        </w:tc>
      </w:tr>
      <w:tr w:rsidR="001A6B90" w:rsidRPr="00992328" w14:paraId="21D2B290" w14:textId="77777777" w:rsidTr="00F462B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A820" w14:textId="77777777" w:rsidR="001A6B90" w:rsidRPr="00992328" w:rsidRDefault="001A6B90" w:rsidP="00F462BC">
            <w:pPr>
              <w:pStyle w:val="rowtabella0"/>
              <w:rPr>
                <w:color w:val="002060"/>
                <w:highlight w:val="yellow"/>
              </w:rPr>
            </w:pPr>
            <w:r w:rsidRPr="00992328">
              <w:rPr>
                <w:color w:val="002060"/>
                <w:highlight w:val="yellow"/>
              </w:rPr>
              <w:t>23/04/2023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BFBF" w14:textId="77777777" w:rsidR="001A6B90" w:rsidRPr="00992328" w:rsidRDefault="001A6B90" w:rsidP="00F462B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92328">
              <w:rPr>
                <w:color w:val="002060"/>
                <w:highlight w:val="yellow"/>
              </w:rPr>
              <w:t>11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E06D" w14:textId="77777777" w:rsidR="001A6B90" w:rsidRPr="00992328" w:rsidRDefault="001A6B90" w:rsidP="00F462BC">
            <w:pPr>
              <w:pStyle w:val="rowtabella0"/>
              <w:rPr>
                <w:color w:val="002060"/>
                <w:highlight w:val="yellow"/>
              </w:rPr>
            </w:pPr>
            <w:r w:rsidRPr="00992328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96781" w14:textId="77777777" w:rsidR="001A6B90" w:rsidRPr="00992328" w:rsidRDefault="001A6B90" w:rsidP="00F462BC">
            <w:pPr>
              <w:pStyle w:val="rowtabella0"/>
              <w:rPr>
                <w:color w:val="002060"/>
                <w:highlight w:val="yellow"/>
              </w:rPr>
            </w:pPr>
            <w:r w:rsidRPr="00992328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4724B" w14:textId="77777777" w:rsidR="001A6B90" w:rsidRPr="00992328" w:rsidRDefault="001A6B90" w:rsidP="00F462BC">
            <w:pPr>
              <w:pStyle w:val="rowtabella0"/>
              <w:rPr>
                <w:color w:val="002060"/>
              </w:rPr>
            </w:pPr>
            <w:r w:rsidRPr="00992328">
              <w:rPr>
                <w:color w:val="002060"/>
              </w:rPr>
              <w:t>22/04/2023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16416" w14:textId="77777777" w:rsidR="001A6B90" w:rsidRPr="00992328" w:rsidRDefault="001A6B90" w:rsidP="00F462BC">
            <w:pPr>
              <w:pStyle w:val="rowtabella0"/>
              <w:jc w:val="center"/>
              <w:rPr>
                <w:color w:val="002060"/>
              </w:rPr>
            </w:pPr>
            <w:r w:rsidRPr="00992328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8CB7" w14:textId="77777777" w:rsidR="001A6B90" w:rsidRPr="00992328" w:rsidRDefault="001A6B90" w:rsidP="00F462BC">
            <w:pPr>
              <w:pStyle w:val="rowtabella0"/>
              <w:jc w:val="center"/>
              <w:rPr>
                <w:color w:val="002060"/>
              </w:rPr>
            </w:pPr>
            <w:r w:rsidRPr="00992328">
              <w:rPr>
                <w:color w:val="002060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1177" w14:textId="77777777" w:rsidR="001A6B90" w:rsidRPr="00992328" w:rsidRDefault="001A6B90" w:rsidP="00F462BC">
            <w:pPr>
              <w:rPr>
                <w:color w:val="002060"/>
              </w:rPr>
            </w:pPr>
          </w:p>
        </w:tc>
      </w:tr>
    </w:tbl>
    <w:p w14:paraId="2B18F7DD" w14:textId="77777777" w:rsidR="001A6B90" w:rsidRPr="00992328" w:rsidRDefault="001A6B90" w:rsidP="001A6B90">
      <w:pPr>
        <w:pStyle w:val="breakline"/>
        <w:rPr>
          <w:rFonts w:eastAsiaTheme="minorEastAsia"/>
          <w:color w:val="002060"/>
        </w:rPr>
      </w:pPr>
    </w:p>
    <w:p w14:paraId="77E99094" w14:textId="77777777" w:rsidR="001A6B90" w:rsidRPr="00992328" w:rsidRDefault="001A6B90" w:rsidP="001A6B90">
      <w:pPr>
        <w:pStyle w:val="breakline"/>
        <w:rPr>
          <w:color w:val="002060"/>
        </w:rPr>
      </w:pPr>
    </w:p>
    <w:p w14:paraId="565C7FEA" w14:textId="77777777" w:rsidR="001A6B90" w:rsidRPr="00992328" w:rsidRDefault="001A6B90" w:rsidP="001A6B9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92328">
        <w:rPr>
          <w:color w:val="002060"/>
        </w:rPr>
        <w:t>UNDER 17 C5 REGIONALI MASCHILI</w:t>
      </w:r>
    </w:p>
    <w:p w14:paraId="35A4217B" w14:textId="77777777" w:rsidR="001A6B90" w:rsidRPr="00992328" w:rsidRDefault="001A6B90" w:rsidP="001A6B90">
      <w:pPr>
        <w:pStyle w:val="titoloprinc0"/>
        <w:rPr>
          <w:color w:val="002060"/>
        </w:rPr>
      </w:pPr>
      <w:r w:rsidRPr="00992328">
        <w:rPr>
          <w:color w:val="002060"/>
        </w:rPr>
        <w:t>VARIAZIONI AL PROGRAMMA GARE</w:t>
      </w:r>
    </w:p>
    <w:p w14:paraId="74A52D9E" w14:textId="77777777" w:rsidR="001A6B90" w:rsidRPr="00992328" w:rsidRDefault="001A6B90" w:rsidP="001A6B90">
      <w:pPr>
        <w:pStyle w:val="breakline"/>
        <w:rPr>
          <w:color w:val="002060"/>
        </w:rPr>
      </w:pPr>
    </w:p>
    <w:p w14:paraId="7FD4009A" w14:textId="77777777" w:rsidR="001A6B90" w:rsidRPr="00992328" w:rsidRDefault="001A6B90" w:rsidP="001A6B90">
      <w:pPr>
        <w:pStyle w:val="breakline"/>
        <w:rPr>
          <w:color w:val="002060"/>
        </w:rPr>
      </w:pPr>
    </w:p>
    <w:p w14:paraId="03281E0B" w14:textId="77777777" w:rsidR="001A6B90" w:rsidRPr="00992328" w:rsidRDefault="001A6B90" w:rsidP="001A6B90">
      <w:pPr>
        <w:pStyle w:val="sottotitolocampionato10"/>
        <w:rPr>
          <w:color w:val="002060"/>
        </w:rPr>
      </w:pPr>
      <w:r w:rsidRPr="00992328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1A6B90" w:rsidRPr="00992328" w14:paraId="2AFBDF59" w14:textId="77777777" w:rsidTr="00F462B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367B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7E627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 xml:space="preserve">N° </w:t>
            </w:r>
            <w:proofErr w:type="spellStart"/>
            <w:r w:rsidRPr="00992328">
              <w:rPr>
                <w:color w:val="002060"/>
              </w:rPr>
              <w:t>Gior</w:t>
            </w:r>
            <w:proofErr w:type="spellEnd"/>
            <w:r w:rsidRPr="00992328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52C00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E0ED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D7A4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 xml:space="preserve">Data </w:t>
            </w:r>
            <w:proofErr w:type="spellStart"/>
            <w:r w:rsidRPr="00992328">
              <w:rPr>
                <w:color w:val="002060"/>
              </w:rPr>
              <w:t>Orig</w:t>
            </w:r>
            <w:proofErr w:type="spellEnd"/>
            <w:r w:rsidRPr="0099232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65A6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37E8D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 xml:space="preserve">Ora </w:t>
            </w:r>
            <w:proofErr w:type="spellStart"/>
            <w:r w:rsidRPr="00992328">
              <w:rPr>
                <w:color w:val="002060"/>
              </w:rPr>
              <w:t>Orig</w:t>
            </w:r>
            <w:proofErr w:type="spellEnd"/>
            <w:r w:rsidRPr="00992328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BAC4" w14:textId="77777777" w:rsidR="001A6B90" w:rsidRPr="00992328" w:rsidRDefault="001A6B90" w:rsidP="00F462BC">
            <w:pPr>
              <w:pStyle w:val="headertabella0"/>
              <w:rPr>
                <w:color w:val="002060"/>
              </w:rPr>
            </w:pPr>
            <w:r w:rsidRPr="00992328">
              <w:rPr>
                <w:color w:val="002060"/>
              </w:rPr>
              <w:t>Impianto</w:t>
            </w:r>
          </w:p>
        </w:tc>
      </w:tr>
      <w:tr w:rsidR="001A6B90" w:rsidRPr="00992328" w14:paraId="6879B15C" w14:textId="77777777" w:rsidTr="00F462B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33A0" w14:textId="77777777" w:rsidR="001A6B90" w:rsidRPr="00992328" w:rsidRDefault="001A6B90" w:rsidP="00F462BC">
            <w:pPr>
              <w:pStyle w:val="rowtabella0"/>
              <w:rPr>
                <w:color w:val="002060"/>
                <w:highlight w:val="yellow"/>
              </w:rPr>
            </w:pPr>
            <w:r w:rsidRPr="00992328">
              <w:rPr>
                <w:color w:val="002060"/>
                <w:highlight w:val="yellow"/>
              </w:rPr>
              <w:t>15/04/2023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D2FE1" w14:textId="77777777" w:rsidR="001A6B90" w:rsidRPr="00992328" w:rsidRDefault="001A6B90" w:rsidP="00F462B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92328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2B1C4" w14:textId="77777777" w:rsidR="001A6B90" w:rsidRPr="00992328" w:rsidRDefault="001A6B90" w:rsidP="00F462BC">
            <w:pPr>
              <w:pStyle w:val="rowtabella0"/>
              <w:rPr>
                <w:color w:val="002060"/>
                <w:highlight w:val="yellow"/>
              </w:rPr>
            </w:pPr>
            <w:r w:rsidRPr="00992328">
              <w:rPr>
                <w:color w:val="002060"/>
                <w:highlight w:val="yellow"/>
              </w:rPr>
              <w:t>CERRETO D ESI C5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7CBF" w14:textId="77777777" w:rsidR="001A6B90" w:rsidRPr="00992328" w:rsidRDefault="001A6B90" w:rsidP="00F462BC">
            <w:pPr>
              <w:pStyle w:val="rowtabella0"/>
              <w:rPr>
                <w:color w:val="002060"/>
                <w:highlight w:val="yellow"/>
              </w:rPr>
            </w:pPr>
            <w:r w:rsidRPr="00992328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0B5B5" w14:textId="77777777" w:rsidR="001A6B90" w:rsidRPr="00992328" w:rsidRDefault="001A6B90" w:rsidP="00F462B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7A037" w14:textId="77777777" w:rsidR="001A6B90" w:rsidRPr="00992328" w:rsidRDefault="001A6B90" w:rsidP="00F462BC">
            <w:pPr>
              <w:pStyle w:val="rowtabella0"/>
              <w:jc w:val="center"/>
              <w:rPr>
                <w:color w:val="002060"/>
              </w:rPr>
            </w:pPr>
            <w:r w:rsidRPr="00992328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586A" w14:textId="77777777" w:rsidR="001A6B90" w:rsidRPr="00992328" w:rsidRDefault="001A6B90" w:rsidP="00F462BC">
            <w:pPr>
              <w:pStyle w:val="rowtabella0"/>
              <w:jc w:val="center"/>
              <w:rPr>
                <w:color w:val="002060"/>
              </w:rPr>
            </w:pPr>
            <w:r w:rsidRPr="00992328">
              <w:rPr>
                <w:color w:val="002060"/>
              </w:rPr>
              <w:t>19:00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EC3C9" w14:textId="77777777" w:rsidR="001A6B90" w:rsidRPr="00992328" w:rsidRDefault="001A6B90" w:rsidP="00F462BC">
            <w:pPr>
              <w:rPr>
                <w:color w:val="002060"/>
              </w:rPr>
            </w:pPr>
          </w:p>
        </w:tc>
      </w:tr>
    </w:tbl>
    <w:p w14:paraId="1F96113C" w14:textId="77777777" w:rsidR="001A6B90" w:rsidRPr="00992328" w:rsidRDefault="001A6B90" w:rsidP="001A6B90">
      <w:pPr>
        <w:pStyle w:val="breakline"/>
        <w:rPr>
          <w:rFonts w:eastAsiaTheme="minorEastAsia"/>
          <w:color w:val="002060"/>
        </w:rPr>
      </w:pPr>
    </w:p>
    <w:p w14:paraId="1170954A" w14:textId="77777777" w:rsidR="003534C3" w:rsidRDefault="003534C3" w:rsidP="00870BB3">
      <w:pPr>
        <w:pStyle w:val="breakline"/>
        <w:rPr>
          <w:rFonts w:eastAsiaTheme="minorEastAsia"/>
          <w:color w:val="002060"/>
        </w:rPr>
      </w:pPr>
    </w:p>
    <w:p w14:paraId="232A731B" w14:textId="77777777" w:rsidR="00870BB3" w:rsidRPr="00BE7546" w:rsidRDefault="00870BB3" w:rsidP="00870BB3">
      <w:pPr>
        <w:pStyle w:val="breakline"/>
        <w:rPr>
          <w:color w:val="002060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78F5F517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E446E5">
        <w:rPr>
          <w:b/>
          <w:color w:val="002060"/>
          <w:u w:val="single"/>
        </w:rPr>
        <w:t>1</w:t>
      </w:r>
      <w:r w:rsidR="00A61602">
        <w:rPr>
          <w:b/>
          <w:color w:val="002060"/>
          <w:u w:val="single"/>
        </w:rPr>
        <w:t>4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5C905" w14:textId="77777777" w:rsidR="00B343E5" w:rsidRDefault="00B343E5">
      <w:r>
        <w:separator/>
      </w:r>
    </w:p>
  </w:endnote>
  <w:endnote w:type="continuationSeparator" w:id="0">
    <w:p w14:paraId="7CCF190F" w14:textId="77777777" w:rsidR="00B343E5" w:rsidRDefault="00B34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79BDA4A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0F36B6">
      <w:rPr>
        <w:rStyle w:val="Numeropagina"/>
        <w:rFonts w:ascii="Arial" w:hAnsi="Arial" w:cs="Arial"/>
        <w:color w:val="002060"/>
      </w:rPr>
      <w:t>1</w:t>
    </w:r>
    <w:r w:rsidR="00A61602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DA3CD" w14:textId="77777777" w:rsidR="00B343E5" w:rsidRDefault="00B343E5">
      <w:r>
        <w:separator/>
      </w:r>
    </w:p>
  </w:footnote>
  <w:footnote w:type="continuationSeparator" w:id="0">
    <w:p w14:paraId="34CFEBA5" w14:textId="77777777" w:rsidR="00B343E5" w:rsidRDefault="00B34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0"/>
  </w:num>
  <w:num w:numId="2" w16cid:durableId="1429622785">
    <w:abstractNumId w:val="3"/>
  </w:num>
  <w:num w:numId="3" w16cid:durableId="57946484">
    <w:abstractNumId w:val="1"/>
  </w:num>
  <w:num w:numId="4" w16cid:durableId="31768563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B90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34C3"/>
    <w:rsid w:val="00354324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F2B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18D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74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602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3E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095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5</TotalTime>
  <Pages>3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3097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2023-03-07T10:10:00Z</cp:lastPrinted>
  <dcterms:created xsi:type="dcterms:W3CDTF">2023-04-14T11:13:00Z</dcterms:created>
  <dcterms:modified xsi:type="dcterms:W3CDTF">2023-04-14T11:27:00Z</dcterms:modified>
</cp:coreProperties>
</file>