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FD81066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FC04C2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7161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FC04C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76B566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526FB86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6D25A22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C998AC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7ADD32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E77CD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704D7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66560EAE" w14:textId="0E7E272B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674BEA61" w14:textId="435F496C" w:rsidR="0043204A" w:rsidRPr="0080625D" w:rsidRDefault="0043204A" w:rsidP="0043204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ONLINE CON LE SOCIETA’ SEMIFINALISTE E FINALISTE CAMPIONATI REGIONALI UNDER 21, UNDER 19, UNDER 17, UNDER 15</w:t>
      </w:r>
    </w:p>
    <w:p w14:paraId="666B7496" w14:textId="77777777" w:rsidR="0043204A" w:rsidRPr="0080625D" w:rsidRDefault="0043204A" w:rsidP="0043204A">
      <w:pPr>
        <w:pStyle w:val="LndNormale1"/>
        <w:rPr>
          <w:color w:val="002060"/>
        </w:rPr>
      </w:pPr>
    </w:p>
    <w:p w14:paraId="4364872B" w14:textId="4C2EC6EA" w:rsidR="0043204A" w:rsidRDefault="0043204A" w:rsidP="0043204A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LUNEDI’ 24 APRILE</w:t>
      </w:r>
      <w:r>
        <w:rPr>
          <w:rFonts w:ascii="Arial" w:hAnsi="Arial" w:cs="Arial"/>
          <w:color w:val="002060"/>
        </w:rPr>
        <w:t xml:space="preserve"> alle </w:t>
      </w:r>
      <w:r w:rsidRPr="00117384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 xml:space="preserve">18:55 </w:t>
      </w:r>
      <w:r>
        <w:rPr>
          <w:rFonts w:ascii="Arial" w:hAnsi="Arial" w:cs="Arial"/>
          <w:color w:val="002060"/>
        </w:rPr>
        <w:t xml:space="preserve">una riunione con le </w:t>
      </w:r>
      <w:r w:rsidRPr="0043204A">
        <w:rPr>
          <w:rFonts w:ascii="Arial" w:hAnsi="Arial" w:cs="Arial"/>
          <w:b/>
          <w:bCs/>
          <w:color w:val="002060"/>
        </w:rPr>
        <w:t>Società qualificate alla Finale del Campionato Under 21 e alle Semifinali dei Campionati Under 19, Under 17 e Under 15</w:t>
      </w:r>
      <w:r>
        <w:rPr>
          <w:rFonts w:ascii="Arial" w:hAnsi="Arial" w:cs="Arial"/>
          <w:color w:val="002060"/>
        </w:rPr>
        <w:t xml:space="preserve"> avente il seguente</w:t>
      </w:r>
    </w:p>
    <w:p w14:paraId="02A24CF3" w14:textId="77777777" w:rsidR="0043204A" w:rsidRDefault="0043204A" w:rsidP="0043204A">
      <w:pPr>
        <w:pStyle w:val="Nessunaspaziatura"/>
        <w:jc w:val="both"/>
        <w:rPr>
          <w:rFonts w:ascii="Arial" w:hAnsi="Arial" w:cs="Arial"/>
          <w:color w:val="002060"/>
        </w:rPr>
      </w:pPr>
    </w:p>
    <w:p w14:paraId="276EAEF7" w14:textId="77777777" w:rsidR="0043204A" w:rsidRPr="00FE72FF" w:rsidRDefault="0043204A" w:rsidP="0043204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5C3B0569" w14:textId="77777777" w:rsidR="0043204A" w:rsidRDefault="0043204A" w:rsidP="0043204A">
      <w:pPr>
        <w:pStyle w:val="Nessunaspaziatura"/>
        <w:jc w:val="both"/>
        <w:rPr>
          <w:rFonts w:ascii="Arial" w:hAnsi="Arial" w:cs="Arial"/>
          <w:color w:val="002060"/>
        </w:rPr>
      </w:pPr>
    </w:p>
    <w:p w14:paraId="5F4B6928" w14:textId="2D96FBB1" w:rsidR="0043204A" w:rsidRDefault="0043204A" w:rsidP="0043204A">
      <w:pPr>
        <w:pStyle w:val="Nessunaspaziatura"/>
        <w:numPr>
          <w:ilvl w:val="0"/>
          <w:numId w:val="6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Organizzazione fase finale.</w:t>
      </w:r>
    </w:p>
    <w:p w14:paraId="130E7391" w14:textId="77777777" w:rsidR="0043204A" w:rsidRDefault="0043204A" w:rsidP="0043204A">
      <w:pPr>
        <w:pStyle w:val="LndNormale1"/>
        <w:rPr>
          <w:color w:val="002060"/>
        </w:rPr>
      </w:pPr>
    </w:p>
    <w:p w14:paraId="2C74348E" w14:textId="77777777" w:rsidR="0043204A" w:rsidRDefault="0043204A" w:rsidP="0043204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riunione sarà effettuata attraverso </w:t>
      </w:r>
      <w:r w:rsidRPr="007B26F5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</w:t>
      </w:r>
      <w:r w:rsidRPr="007B26F5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Pr="007B26F5">
        <w:rPr>
          <w:rFonts w:ascii="Arial" w:hAnsi="Arial" w:cs="Arial"/>
          <w:b/>
          <w:color w:val="002060"/>
          <w:sz w:val="22"/>
          <w:szCs w:val="22"/>
        </w:rPr>
        <w:t>CISCO WEBEX</w:t>
      </w:r>
      <w:r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0110EBE1" w14:textId="77777777" w:rsidR="0043204A" w:rsidRDefault="0043204A" w:rsidP="0043204A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</w:p>
    <w:p w14:paraId="0135C460" w14:textId="64163BFC" w:rsidR="0043204A" w:rsidRPr="007B26F5" w:rsidRDefault="0043204A" w:rsidP="0043204A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Il link per 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>partecipare</w:t>
      </w: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alla riunione sarà comunicato alle Società interessate mediante e-mail da parte del CED della Lega Nazionale Dilettanti</w:t>
      </w:r>
      <w:r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in data 24/04/2023.</w:t>
      </w:r>
    </w:p>
    <w:p w14:paraId="06BB3BBF" w14:textId="77777777" w:rsidR="0043204A" w:rsidRDefault="0043204A" w:rsidP="0043204A">
      <w:pPr>
        <w:pStyle w:val="LndNormale1"/>
        <w:rPr>
          <w:b/>
          <w:color w:val="002060"/>
          <w:szCs w:val="22"/>
        </w:rPr>
      </w:pPr>
    </w:p>
    <w:p w14:paraId="57EFB515" w14:textId="77777777" w:rsidR="0043204A" w:rsidRDefault="0043204A" w:rsidP="0043204A">
      <w:pPr>
        <w:pStyle w:val="LndNormale1"/>
        <w:rPr>
          <w:b/>
          <w:i/>
          <w:iCs/>
          <w:color w:val="002060"/>
          <w:szCs w:val="22"/>
        </w:rPr>
      </w:pPr>
      <w:r w:rsidRPr="007B26F5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18B15D10" w14:textId="77777777" w:rsidR="0043204A" w:rsidRDefault="0043204A" w:rsidP="009D0C38">
      <w:pPr>
        <w:pStyle w:val="LndNormale1"/>
        <w:rPr>
          <w:b/>
          <w:color w:val="002060"/>
          <w:szCs w:val="22"/>
        </w:rPr>
      </w:pPr>
    </w:p>
    <w:p w14:paraId="4CDAC34D" w14:textId="7F8347FF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6CA2719A" w14:textId="77777777" w:rsidR="00F26A8E" w:rsidRDefault="00F26A8E" w:rsidP="009D0C38">
      <w:pPr>
        <w:pStyle w:val="LndNormale1"/>
        <w:rPr>
          <w:b/>
          <w:color w:val="002060"/>
          <w:szCs w:val="22"/>
        </w:rPr>
      </w:pPr>
    </w:p>
    <w:p w14:paraId="07725FA4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8"/>
          <w:szCs w:val="28"/>
        </w:rPr>
      </w:pPr>
      <w:r w:rsidRPr="00B03784">
        <w:rPr>
          <w:rFonts w:cs="Arial"/>
          <w:b/>
          <w:color w:val="002060"/>
          <w:sz w:val="28"/>
          <w:szCs w:val="28"/>
        </w:rPr>
        <w:t xml:space="preserve">CORSO ALLENATORE </w:t>
      </w:r>
      <w:r>
        <w:rPr>
          <w:rFonts w:cs="Arial"/>
          <w:b/>
          <w:color w:val="002060"/>
          <w:sz w:val="28"/>
          <w:szCs w:val="28"/>
        </w:rPr>
        <w:t>CALCIO A CINQUE</w:t>
      </w:r>
    </w:p>
    <w:p w14:paraId="49CBCA21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2A162CA1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 w:rsidRPr="00B03784">
        <w:rPr>
          <w:rFonts w:cs="Arial"/>
          <w:b/>
          <w:color w:val="002060"/>
          <w:sz w:val="24"/>
          <w:szCs w:val="24"/>
          <w:u w:val="single"/>
        </w:rPr>
        <w:t>CU N. 322 DEL 20/03/2023 DEL SETTORE TECNICO F.I.G.C.</w:t>
      </w:r>
    </w:p>
    <w:p w14:paraId="2FBAF1C2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  <w:r w:rsidRPr="00C3326E">
        <w:rPr>
          <w:rFonts w:cs="Arial"/>
          <w:b/>
          <w:color w:val="002060"/>
          <w:szCs w:val="22"/>
        </w:rPr>
        <w:t xml:space="preserve">Bando di ammissione al Corso per l’abilitazione ad allenatore </w:t>
      </w:r>
      <w:r>
        <w:rPr>
          <w:rFonts w:cs="Arial"/>
          <w:b/>
          <w:color w:val="002060"/>
          <w:szCs w:val="22"/>
        </w:rPr>
        <w:t xml:space="preserve">UEFA Futsal B </w:t>
      </w:r>
      <w:r w:rsidRPr="00C3326E">
        <w:rPr>
          <w:rFonts w:cs="Arial"/>
          <w:b/>
          <w:color w:val="002060"/>
          <w:szCs w:val="22"/>
        </w:rPr>
        <w:t xml:space="preserve">che avrà luogo ad Ancona </w:t>
      </w:r>
      <w:r>
        <w:rPr>
          <w:rFonts w:cs="Arial"/>
          <w:b/>
          <w:color w:val="002060"/>
          <w:szCs w:val="22"/>
        </w:rPr>
        <w:t>dall’08/05/2023 al 24/06/2023.</w:t>
      </w:r>
    </w:p>
    <w:p w14:paraId="31D96E14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</w:p>
    <w:p w14:paraId="7D60BD7E" w14:textId="77777777" w:rsidR="008B5F73" w:rsidRPr="00C3326E" w:rsidRDefault="008B5F73" w:rsidP="008B5F73">
      <w:pPr>
        <w:pStyle w:val="LndNormale1"/>
        <w:rPr>
          <w:rFonts w:cs="Arial"/>
          <w:color w:val="002060"/>
          <w:szCs w:val="22"/>
        </w:rPr>
      </w:pPr>
      <w:r w:rsidRPr="00C3326E">
        <w:rPr>
          <w:rFonts w:cs="Arial"/>
          <w:color w:val="002060"/>
          <w:szCs w:val="22"/>
        </w:rPr>
        <w:t xml:space="preserve">Si allega il bando di ammissione al Corso per Allenatore </w:t>
      </w:r>
      <w:r>
        <w:rPr>
          <w:rFonts w:cs="Arial"/>
          <w:color w:val="002060"/>
          <w:szCs w:val="22"/>
        </w:rPr>
        <w:t>UEFA Futsal B</w:t>
      </w:r>
      <w:r w:rsidRPr="00C3326E">
        <w:rPr>
          <w:rFonts w:cs="Arial"/>
          <w:color w:val="002060"/>
          <w:szCs w:val="22"/>
        </w:rPr>
        <w:t xml:space="preserve"> di cui sopra.</w:t>
      </w:r>
    </w:p>
    <w:p w14:paraId="30A0F4BD" w14:textId="77777777" w:rsidR="008B5F73" w:rsidRPr="008B5F73" w:rsidRDefault="008B5F73" w:rsidP="008B5F73">
      <w:pPr>
        <w:rPr>
          <w:rFonts w:ascii="Arial" w:hAnsi="Arial" w:cs="Arial"/>
          <w:color w:val="002060"/>
          <w:sz w:val="22"/>
          <w:szCs w:val="22"/>
        </w:rPr>
      </w:pPr>
    </w:p>
    <w:p w14:paraId="00897EEA" w14:textId="77777777" w:rsidR="008B5F73" w:rsidRP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2D47ABC" w14:textId="77777777" w:rsidR="00A96D2E" w:rsidRPr="00046569" w:rsidRDefault="00A96D2E" w:rsidP="00A96D2E">
      <w:pPr>
        <w:pStyle w:val="breakline"/>
        <w:rPr>
          <w:color w:val="002060"/>
        </w:rPr>
      </w:pPr>
    </w:p>
    <w:p w14:paraId="5C7582C5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CALCIO A CINQUE SERIE C1</w:t>
      </w:r>
    </w:p>
    <w:p w14:paraId="23269ECD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RISULTATI</w:t>
      </w:r>
    </w:p>
    <w:p w14:paraId="1BA6F325" w14:textId="77777777" w:rsidR="00A96D2E" w:rsidRPr="00046569" w:rsidRDefault="00A96D2E" w:rsidP="00A96D2E">
      <w:pPr>
        <w:pStyle w:val="breakline"/>
        <w:rPr>
          <w:color w:val="002060"/>
        </w:rPr>
      </w:pPr>
    </w:p>
    <w:p w14:paraId="6ECA8FA8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RISULTATI UFFICIALI GARE DEL 14/04/2023</w:t>
      </w:r>
    </w:p>
    <w:p w14:paraId="6BF6093A" w14:textId="77777777" w:rsidR="00A96D2E" w:rsidRPr="00A96D2E" w:rsidRDefault="00A96D2E" w:rsidP="00A96D2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96D2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8CCF72C" w14:textId="77777777" w:rsidR="00A96D2E" w:rsidRPr="00046569" w:rsidRDefault="00A96D2E" w:rsidP="00A96D2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6D2E" w:rsidRPr="00046569" w14:paraId="3F348046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281D6E65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332BA0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A - 12 Giornata - R</w:t>
                  </w:r>
                </w:p>
              </w:tc>
            </w:tr>
            <w:tr w:rsidR="00A96D2E" w:rsidRPr="00046569" w14:paraId="3B90D661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0E74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5F07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7560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D39D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143B1C5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D28F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8A05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CB81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F664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0DE395C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7B5B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2536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6FCF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3B2C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62A4E6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B59A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C718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D2C6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D40C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ACC8AE3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ED64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NUOVA OTTRANO 98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E59B9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4ED70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5EA5C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301C290B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8FA89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POL.CAGLI SPORT ASSOCIATI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02BF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3868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D0D8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38A6646E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5F455E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REAL SAN 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4EDB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0FCD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4 - 17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FCE9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267B26A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5C29C941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A1ABBEC" w14:textId="77777777" w:rsidR="00A96D2E" w:rsidRPr="00046569" w:rsidRDefault="00A96D2E" w:rsidP="00A96D2E">
      <w:pPr>
        <w:pStyle w:val="breakline"/>
        <w:rPr>
          <w:color w:val="002060"/>
        </w:rPr>
      </w:pPr>
    </w:p>
    <w:p w14:paraId="7EA8297E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GIUDICE SPORTIVO</w:t>
      </w:r>
    </w:p>
    <w:p w14:paraId="144CC209" w14:textId="77777777" w:rsidR="00A96D2E" w:rsidRPr="00046569" w:rsidRDefault="00A96D2E" w:rsidP="00A96D2E">
      <w:pPr>
        <w:pStyle w:val="diffida"/>
        <w:rPr>
          <w:color w:val="002060"/>
        </w:rPr>
      </w:pPr>
      <w:r w:rsidRPr="00046569">
        <w:rPr>
          <w:color w:val="002060"/>
        </w:rPr>
        <w:t>Il Giudice Sportivo Avv. Agnese Lazzaretti, con l'assistenza del segretario Angelo Castellana, nella seduta del 19/04/2023, ha adottato le decisioni che di seguito integralmente si riportano:</w:t>
      </w:r>
    </w:p>
    <w:p w14:paraId="5FBC7F1A" w14:textId="77777777" w:rsidR="00A96D2E" w:rsidRPr="00046569" w:rsidRDefault="00A96D2E" w:rsidP="00A96D2E">
      <w:pPr>
        <w:pStyle w:val="titolo10"/>
        <w:rPr>
          <w:color w:val="002060"/>
        </w:rPr>
      </w:pPr>
      <w:r w:rsidRPr="00046569">
        <w:rPr>
          <w:color w:val="002060"/>
        </w:rPr>
        <w:lastRenderedPageBreak/>
        <w:t xml:space="preserve">GARE DEL 14/ 4/2023 </w:t>
      </w:r>
    </w:p>
    <w:p w14:paraId="5D64EC40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03C82AFF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312620A6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SOCIETA' </w:t>
      </w:r>
    </w:p>
    <w:p w14:paraId="1EBF59FF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AMMENDA </w:t>
      </w:r>
    </w:p>
    <w:p w14:paraId="2DEC4F60" w14:textId="77777777" w:rsidR="00A96D2E" w:rsidRPr="00046569" w:rsidRDefault="00A96D2E" w:rsidP="00A96D2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46569">
        <w:rPr>
          <w:color w:val="002060"/>
        </w:rPr>
        <w:t xml:space="preserve">Euro 100,00 PIETRALACROCE 73 </w:t>
      </w:r>
      <w:r w:rsidRPr="00046569">
        <w:rPr>
          <w:color w:val="002060"/>
        </w:rPr>
        <w:br/>
        <w:t xml:space="preserve">Per aver la propria tifoseria lanciato una trombetta da stadio in campo senza colpire nessuno. </w:t>
      </w:r>
    </w:p>
    <w:p w14:paraId="5DADD124" w14:textId="77777777" w:rsidR="00A96D2E" w:rsidRPr="00046569" w:rsidRDefault="00A96D2E" w:rsidP="00A96D2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46569">
        <w:rPr>
          <w:color w:val="002060"/>
        </w:rPr>
        <w:br/>
        <w:t xml:space="preserve">Euro 25,00 PIETRALACROCE 73 </w:t>
      </w:r>
      <w:r w:rsidRPr="00046569">
        <w:rPr>
          <w:color w:val="002060"/>
        </w:rPr>
        <w:br/>
        <w:t xml:space="preserve">Per comportamento offensivo del proprio pubblico nei confronti dell'arbitro. </w:t>
      </w:r>
    </w:p>
    <w:p w14:paraId="703D45EA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DIRIGENTI </w:t>
      </w:r>
    </w:p>
    <w:p w14:paraId="79B01B2A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A4CE7B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0F8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PIERBATTISTA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458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DED6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A7C1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54B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13614AC5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ALLENATORI </w:t>
      </w:r>
    </w:p>
    <w:p w14:paraId="167E1666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591962F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0EA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BONTEMPI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424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EE5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86A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47E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DF5C072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ESPULSI </w:t>
      </w:r>
    </w:p>
    <w:p w14:paraId="17E4A9C9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2D9469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4BB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ERCOLI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FF1E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911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D1FD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F30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4766899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NON ESPULSI </w:t>
      </w:r>
    </w:p>
    <w:p w14:paraId="3D978994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A3D8DF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5BDF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LORENZINI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6A13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F8F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1AF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PASQUI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132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(MONTELUPONE CALCIO A 5) </w:t>
            </w:r>
          </w:p>
        </w:tc>
      </w:tr>
    </w:tbl>
    <w:p w14:paraId="567B6CA2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64B7E33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560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ALBERTI LEONARDO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EF7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309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710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GIORDANINO JUAN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525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(JESI CALCIO A 5) </w:t>
            </w:r>
          </w:p>
        </w:tc>
      </w:tr>
      <w:tr w:rsidR="00A96D2E" w:rsidRPr="00046569" w14:paraId="7217C6B1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517C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48C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83B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98C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MENSA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60E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(POL.CAGLI SPORT ASSOCIATI) </w:t>
            </w:r>
          </w:p>
        </w:tc>
      </w:tr>
    </w:tbl>
    <w:p w14:paraId="152E7987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645090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E20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RONDINE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B99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1B7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512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PADILHA DE BRIDA GUSTAVO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BDE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(GROTTACCIA 2005) </w:t>
            </w:r>
          </w:p>
        </w:tc>
      </w:tr>
      <w:tr w:rsidR="00A96D2E" w:rsidRPr="00046569" w14:paraId="3748EA3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4D2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ONOFRI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5FD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1F1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6B1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SERPICELLI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E74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(PIANACCIO) </w:t>
            </w:r>
          </w:p>
        </w:tc>
      </w:tr>
      <w:tr w:rsidR="00A96D2E" w:rsidRPr="00046569" w14:paraId="53DE97E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9AB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FERRUCCI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808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50B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C07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5C1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1D7765AC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6CEB3E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33A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E620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3E15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99E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GALEAZZO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F25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OTTRANO 98) </w:t>
            </w:r>
          </w:p>
        </w:tc>
      </w:tr>
    </w:tbl>
    <w:p w14:paraId="02D82C31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DF00D4D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F8A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FILIPPONI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79B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1CF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38B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PIERINI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C02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OTTRANO 98) </w:t>
            </w:r>
          </w:p>
        </w:tc>
      </w:tr>
      <w:tr w:rsidR="00A96D2E" w:rsidRPr="00046569" w14:paraId="3A102C21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B364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SETTEMBRINI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7D5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B3EE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3A7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GABELLA AGUSTIN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DE2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(SANGIORGIO) </w:t>
            </w:r>
          </w:p>
        </w:tc>
      </w:tr>
    </w:tbl>
    <w:p w14:paraId="1979C848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2009D1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20E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BENIGNI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71A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A40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AAD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COPPA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9F9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</w:tr>
      <w:tr w:rsidR="00A96D2E" w:rsidRPr="00046569" w14:paraId="3FA33341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E2B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lastRenderedPageBreak/>
              <w:t>BREGA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F67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523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3FC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CRESCIMBENI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7EB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(GROTTACCIA 2005) </w:t>
            </w:r>
          </w:p>
        </w:tc>
      </w:tr>
      <w:tr w:rsidR="00A96D2E" w:rsidRPr="00046569" w14:paraId="15A81C9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20E1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4760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EDC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27A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711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6D5E538D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6836B5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41F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1A7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30B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462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CAMPOFREDANO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412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(PIETRALACROCE 73) </w:t>
            </w:r>
          </w:p>
        </w:tc>
      </w:tr>
    </w:tbl>
    <w:p w14:paraId="4AB96083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E83056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6A1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GRAMAZIO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C34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9ED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5C9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CARANCINI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F9B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(INVICTA FUTSAL MACERATA) </w:t>
            </w:r>
          </w:p>
        </w:tc>
      </w:tr>
      <w:tr w:rsidR="00A96D2E" w:rsidRPr="00046569" w14:paraId="7814BF23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C48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GENANGELI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BB9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B1C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E6E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LIGNITE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DE7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(SANGIORGIO) </w:t>
            </w:r>
          </w:p>
        </w:tc>
      </w:tr>
    </w:tbl>
    <w:p w14:paraId="4EF587F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6D055A9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F2D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MATTEUCCI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EF1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00E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471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D94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41730372" w14:textId="77777777" w:rsidR="00A96D2E" w:rsidRDefault="00A96D2E" w:rsidP="00A96D2E">
      <w:pPr>
        <w:pStyle w:val="breakline"/>
        <w:rPr>
          <w:color w:val="002060"/>
        </w:rPr>
      </w:pPr>
    </w:p>
    <w:p w14:paraId="7457F817" w14:textId="77777777" w:rsidR="00A96D2E" w:rsidRPr="00FF56D9" w:rsidRDefault="00A96D2E" w:rsidP="00A96D2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bookmarkStart w:id="11" w:name="_Hlk132633036"/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DD575BA" w14:textId="77777777" w:rsidR="00A96D2E" w:rsidRPr="00FF56D9" w:rsidRDefault="00A96D2E" w:rsidP="00A96D2E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bookmarkEnd w:id="11"/>
    <w:p w14:paraId="311245A6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2506CC7F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CLASSIFICA</w:t>
      </w:r>
    </w:p>
    <w:p w14:paraId="10DFD9CA" w14:textId="77777777" w:rsidR="00A96D2E" w:rsidRPr="00046569" w:rsidRDefault="00A96D2E" w:rsidP="00A96D2E">
      <w:pPr>
        <w:pStyle w:val="breakline"/>
        <w:rPr>
          <w:color w:val="002060"/>
        </w:rPr>
      </w:pPr>
    </w:p>
    <w:p w14:paraId="76B2CFF4" w14:textId="77777777" w:rsidR="00A96D2E" w:rsidRPr="00046569" w:rsidRDefault="00A96D2E" w:rsidP="00A96D2E">
      <w:pPr>
        <w:pStyle w:val="breakline"/>
        <w:rPr>
          <w:color w:val="002060"/>
        </w:rPr>
      </w:pPr>
    </w:p>
    <w:p w14:paraId="44E0BEF9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3D51418E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2FB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A65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459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CB3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699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048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2D2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1B61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962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FFD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0B5122F4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CC0B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49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5C2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B1E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1F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4CD3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1C56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7F2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B8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D6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BCC49A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AD67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71C2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3A1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AB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F66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F9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B2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5B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9E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DB7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937B8A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3E8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87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FD2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7C3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28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1EC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943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706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F8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6C0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7EAFF0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F1C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421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696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C1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FC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E9E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122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7F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4BB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D7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B49F80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724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C80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FA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77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1C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923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0137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85E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1E3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327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7861E7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A9E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7F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718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E3A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F1E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AA9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BA15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769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E70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DA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215998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C37A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1B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30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F1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47A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928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10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0DF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4CC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E7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C4A833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A12A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7DA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699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B57A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23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D3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8B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A7E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0241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5FB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6DDECA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1D0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E1B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F4EE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8FF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0DE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78C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DE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D47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9A0D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0AA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153144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898C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B99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C2A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76B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F45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824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C11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E9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AD7B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602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91ABA3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E78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FA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56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B8E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675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0E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B1D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0EA2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E5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E7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2B9156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A00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51FE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BD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9D9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080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70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D88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24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26A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259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BC0DBB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CF49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E6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E4C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95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B3F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35C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51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96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A0B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45BC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6A8931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1AC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3FE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A0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5D6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387B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A4EC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CCD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BDFF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3B4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16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3C201401" w14:textId="77777777" w:rsidR="00A96D2E" w:rsidRDefault="00A96D2E" w:rsidP="00A96D2E">
      <w:pPr>
        <w:pStyle w:val="breakline"/>
        <w:rPr>
          <w:color w:val="002060"/>
        </w:rPr>
      </w:pPr>
    </w:p>
    <w:p w14:paraId="35AC2FD3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PROGRAMMA GARE</w:t>
      </w:r>
    </w:p>
    <w:p w14:paraId="29B373BE" w14:textId="77777777" w:rsidR="00A96D2E" w:rsidRDefault="00A96D2E" w:rsidP="00A96D2E">
      <w:pPr>
        <w:pStyle w:val="breakline"/>
        <w:rPr>
          <w:color w:val="002060"/>
        </w:rPr>
      </w:pPr>
    </w:p>
    <w:p w14:paraId="646BFB71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A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1"/>
        <w:gridCol w:w="385"/>
        <w:gridCol w:w="898"/>
        <w:gridCol w:w="1198"/>
        <w:gridCol w:w="1550"/>
        <w:gridCol w:w="1550"/>
      </w:tblGrid>
      <w:tr w:rsidR="00A96D2E" w:rsidRPr="00D720FE" w14:paraId="695A0E7E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F97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414C9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329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C74F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169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601F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40C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1BE0B7FB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E49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84F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POL.CAGLI SPORT ASSOCIATI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B07C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3EF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4733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56EA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3F7A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CAPANNA SNC</w:t>
            </w:r>
          </w:p>
        </w:tc>
      </w:tr>
      <w:tr w:rsidR="00A96D2E" w:rsidRPr="00D720FE" w14:paraId="4E26304A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EAC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CE6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E232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420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6B4C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12C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7B9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ALFIERI SNC</w:t>
            </w:r>
          </w:p>
        </w:tc>
      </w:tr>
      <w:tr w:rsidR="00A96D2E" w:rsidRPr="00D720FE" w14:paraId="7F19D880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580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F9E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17C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94FB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31DE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0B2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B86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DEI TESSITORI</w:t>
            </w:r>
          </w:p>
        </w:tc>
      </w:tr>
      <w:tr w:rsidR="00A96D2E" w:rsidRPr="00D720FE" w14:paraId="0A376145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90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BFE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1CE0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08A2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1C12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BE91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A47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ALESSANDRO MANZONI</w:t>
            </w:r>
          </w:p>
        </w:tc>
      </w:tr>
      <w:tr w:rsidR="00A96D2E" w:rsidRPr="00D720FE" w14:paraId="54E2E345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B471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PIANACCIO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31F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DCAC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581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97F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B34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873E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LORETO</w:t>
            </w:r>
          </w:p>
        </w:tc>
      </w:tr>
      <w:tr w:rsidR="00A96D2E" w:rsidRPr="00D720FE" w14:paraId="2A46E549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A80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00B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7DD0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638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269D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4C9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6E3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MONTEPELAGO</w:t>
            </w:r>
          </w:p>
        </w:tc>
      </w:tr>
      <w:tr w:rsidR="00A96D2E" w:rsidRPr="00D720FE" w14:paraId="3EACA55A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E8E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2A9E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1301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F28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942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ADE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4820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S.VITTORIA, 5</w:t>
            </w:r>
          </w:p>
        </w:tc>
      </w:tr>
    </w:tbl>
    <w:p w14:paraId="005035A1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2026235A" w14:textId="77777777" w:rsidR="00A96D2E" w:rsidRPr="00046569" w:rsidRDefault="00A96D2E" w:rsidP="00A96D2E">
      <w:pPr>
        <w:pStyle w:val="breakline"/>
        <w:rPr>
          <w:color w:val="002060"/>
        </w:rPr>
      </w:pPr>
    </w:p>
    <w:p w14:paraId="72270092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CALCIO A CINQUE SERIE C2</w:t>
      </w:r>
    </w:p>
    <w:p w14:paraId="5D4DD733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0E45AA9A" w14:textId="77777777" w:rsidR="00A96D2E" w:rsidRPr="00046569" w:rsidRDefault="00A96D2E" w:rsidP="00A96D2E">
      <w:pPr>
        <w:pStyle w:val="breakline"/>
        <w:rPr>
          <w:color w:val="002060"/>
        </w:rPr>
      </w:pPr>
    </w:p>
    <w:p w14:paraId="21AE9F14" w14:textId="77777777" w:rsidR="00A96D2E" w:rsidRPr="00046569" w:rsidRDefault="00A96D2E" w:rsidP="00A96D2E">
      <w:pPr>
        <w:pStyle w:val="breakline"/>
        <w:rPr>
          <w:color w:val="002060"/>
        </w:rPr>
      </w:pPr>
    </w:p>
    <w:p w14:paraId="43198088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lastRenderedPageBreak/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66C2A6E8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B91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D54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158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605F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206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BFE0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BCE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563C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63376086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A00A6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7CF7F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2A41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SERRALTA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E7C3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AURORA TREIA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5101D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EE1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F19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31E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PALASPORT "GIULIO CHIERICI" TOLENTINO VIA DELLA REPUBBLICA</w:t>
            </w:r>
          </w:p>
        </w:tc>
      </w:tr>
    </w:tbl>
    <w:p w14:paraId="5E7EE213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4B3D43C" w14:textId="77777777" w:rsidR="00A96D2E" w:rsidRPr="00046569" w:rsidRDefault="00A96D2E" w:rsidP="00A96D2E">
      <w:pPr>
        <w:pStyle w:val="breakline"/>
        <w:rPr>
          <w:color w:val="002060"/>
        </w:rPr>
      </w:pPr>
    </w:p>
    <w:p w14:paraId="41E1D9C3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RISULTATI</w:t>
      </w:r>
    </w:p>
    <w:p w14:paraId="106BF120" w14:textId="77777777" w:rsidR="00A96D2E" w:rsidRPr="00046569" w:rsidRDefault="00A96D2E" w:rsidP="00A96D2E">
      <w:pPr>
        <w:pStyle w:val="breakline"/>
        <w:rPr>
          <w:color w:val="002060"/>
        </w:rPr>
      </w:pPr>
    </w:p>
    <w:p w14:paraId="180DFF97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RISULTATI UFFICIALI GARE DEL 14/04/2023</w:t>
      </w:r>
    </w:p>
    <w:p w14:paraId="1AEEA19A" w14:textId="77777777" w:rsidR="00A96D2E" w:rsidRPr="00A96D2E" w:rsidRDefault="00A96D2E" w:rsidP="00A96D2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96D2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1422B8C" w14:textId="77777777" w:rsidR="00A96D2E" w:rsidRPr="00046569" w:rsidRDefault="00A96D2E" w:rsidP="00A96D2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96D2E" w:rsidRPr="00046569" w14:paraId="56CFDCD1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1803E70C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D7665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A - 12 Giornata - R</w:t>
                  </w:r>
                </w:p>
              </w:tc>
            </w:tr>
            <w:tr w:rsidR="00A96D2E" w:rsidRPr="00046569" w14:paraId="388ECA70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36F7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89D6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B121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2EE5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15371D4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8F92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ANCONITANA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A945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CHIARAVALLE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AE67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92B6B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1A936763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29034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311F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494C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CA00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CAC15C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201C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LUCREZIA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B0DB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9872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20DE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4594680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C82B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NEW ACADEMY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F268E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6F66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759B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A8EA4AD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28B3E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PIEVE D ICO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4B53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819AD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DEBE0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8517DAA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0527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7B1D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E311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E0AD0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94ED41F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1B6B578B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CA2B9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B - 12 Giornata - R</w:t>
                  </w:r>
                </w:p>
              </w:tc>
            </w:tr>
            <w:tr w:rsidR="00A96D2E" w:rsidRPr="00046569" w14:paraId="2572DF6E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A3C2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250A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TRE TORRI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DD2A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6C43C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5853C1B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24A30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AURORA TREIA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4FB5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FUTSAL SAMBUCHETO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BF62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F081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59BF846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FC009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BAYER CAPPUCCINI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6E63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AE11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9F4AB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72DC3AD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0591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GAGLIOLE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6A204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CALCETTO CASTRUM LAURI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726B6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F940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35CF4CC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8B17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D187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AVENALE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07F3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C859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220BD8B2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8305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POLISPORTIVA VICTORIA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2772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SERRALTA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20A4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224D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720395F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4EBE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B8C9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E084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049E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2A45E787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7F570F4B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6D2E" w:rsidRPr="00046569" w14:paraId="45E14E7D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7FE92C31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2BA7D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C - 12 Giornata - R</w:t>
                  </w:r>
                </w:p>
              </w:tc>
            </w:tr>
            <w:tr w:rsidR="00A96D2E" w:rsidRPr="00046569" w14:paraId="18E58B15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14B6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CSI STELLA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5EAE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1AD3C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FA04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CC3167E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567B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7BA9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FUTSAL CAMPIGLIONE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DB25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F364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2B1FEEA3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2B68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FUTSAL SANGIUSTESE A.R.L.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1B30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L ALTRO SPORT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D3CB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E8B3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8B873EF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2B06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5C99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46B5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701A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3F7C27BE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47E19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REAL ANCARIA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682F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RIVIERA DELLE PALME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AF73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A459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A5B5B99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D69D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2DB7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B179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4B2C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CBD0EDC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5FE9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479A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PICENO UNITED MMX A 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C38F0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1224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4BEFB436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6F8CE733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0B8E8EE9" w14:textId="77777777" w:rsidR="00A96D2E" w:rsidRPr="00046569" w:rsidRDefault="00A96D2E" w:rsidP="00A96D2E">
      <w:pPr>
        <w:pStyle w:val="breakline"/>
        <w:rPr>
          <w:color w:val="002060"/>
        </w:rPr>
      </w:pPr>
    </w:p>
    <w:p w14:paraId="770D2C06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GIUDICE SPORTIVO</w:t>
      </w:r>
    </w:p>
    <w:p w14:paraId="4F5EE8E6" w14:textId="77777777" w:rsidR="00A96D2E" w:rsidRPr="00046569" w:rsidRDefault="00A96D2E" w:rsidP="00A96D2E">
      <w:pPr>
        <w:pStyle w:val="diffida"/>
        <w:rPr>
          <w:color w:val="002060"/>
        </w:rPr>
      </w:pPr>
      <w:r w:rsidRPr="00046569">
        <w:rPr>
          <w:color w:val="002060"/>
        </w:rPr>
        <w:t>Il Giudice Sportivo Avv. Agnese Lazzaretti, con l'assistenza del segretario Angelo Castellana, nella seduta del 19/04/2023, ha adottato le decisioni che di seguito integralmente si riportano:</w:t>
      </w:r>
    </w:p>
    <w:p w14:paraId="0719B02D" w14:textId="77777777" w:rsidR="00A96D2E" w:rsidRPr="00046569" w:rsidRDefault="00A96D2E" w:rsidP="00A96D2E">
      <w:pPr>
        <w:pStyle w:val="titolo10"/>
        <w:rPr>
          <w:color w:val="002060"/>
        </w:rPr>
      </w:pPr>
      <w:r w:rsidRPr="00046569">
        <w:rPr>
          <w:color w:val="002060"/>
        </w:rPr>
        <w:t xml:space="preserve">GARE DEL 14/ 4/2023 </w:t>
      </w:r>
    </w:p>
    <w:p w14:paraId="7F88620B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2E264CF0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0E62604B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ALLENATORI </w:t>
      </w:r>
    </w:p>
    <w:p w14:paraId="6F14CD33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38604A6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00F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LATTANZI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925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FD8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C044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13E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6113E71A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F57A4E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B06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PERUGINI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399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4103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47A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CAF8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005E860B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ESPULSI </w:t>
      </w:r>
    </w:p>
    <w:p w14:paraId="45491017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56D7EBA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0FC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MAZZIERI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5FB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D77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41E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AMADEI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F13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(CHIARAVALLE FUTSAL) </w:t>
            </w:r>
          </w:p>
        </w:tc>
      </w:tr>
      <w:tr w:rsidR="00A96D2E" w:rsidRPr="00046569" w14:paraId="20B50318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FD8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MANCINELLI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E7E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5EA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8B5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VIRGULTI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F59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(REAL ANCARIA) </w:t>
            </w:r>
          </w:p>
        </w:tc>
      </w:tr>
    </w:tbl>
    <w:p w14:paraId="5B4463A5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98FD90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860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FARABOLLINI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D47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1CC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774B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ZENOBI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13B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(AURORA TREIA) </w:t>
            </w:r>
          </w:p>
        </w:tc>
      </w:tr>
      <w:tr w:rsidR="00A96D2E" w:rsidRPr="00046569" w14:paraId="2906572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6CC0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COLA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EB9A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3EF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C866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FERMANI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278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(POLVERIGI C5) </w:t>
            </w:r>
          </w:p>
        </w:tc>
      </w:tr>
      <w:tr w:rsidR="00A96D2E" w:rsidRPr="00046569" w14:paraId="0B07DA5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D0C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BRUNO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2DD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AEB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DC8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016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474FC9C4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lastRenderedPageBreak/>
        <w:t xml:space="preserve">CALCIATORI NON ESPULSI </w:t>
      </w:r>
    </w:p>
    <w:p w14:paraId="5AFC4AB4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147F86D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C7D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4A0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4FC1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900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ROCCHETTI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A46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(AVIS ARCEVIA 1964) </w:t>
            </w:r>
          </w:p>
        </w:tc>
      </w:tr>
      <w:tr w:rsidR="00A96D2E" w:rsidRPr="00046569" w14:paraId="61893540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499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MAGAGNINI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C19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(CASTELBELLINO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52A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422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TESTA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E30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(PICENO UNITED MMX A R.L.) </w:t>
            </w:r>
          </w:p>
        </w:tc>
      </w:tr>
      <w:tr w:rsidR="00A96D2E" w:rsidRPr="00046569" w14:paraId="3E7443C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B5A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BERTOZZI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E7D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436A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2B7C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MURTEZI ADRIAN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562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(U.MANDOLESI CALCIO) </w:t>
            </w:r>
          </w:p>
        </w:tc>
      </w:tr>
    </w:tbl>
    <w:p w14:paraId="0D5A240F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D4B2A0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0E5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16F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E92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8A4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BAMI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C9AC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(SERRALTA) </w:t>
            </w:r>
          </w:p>
        </w:tc>
      </w:tr>
      <w:tr w:rsidR="00A96D2E" w:rsidRPr="00046569" w14:paraId="6284A18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FE9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SOPRANO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118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ACC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0E2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FEE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1534DDE8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E4FD42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D36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CENSORI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63F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1DF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91E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IACOPONI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360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(ACLI VILLA MUSONE) </w:t>
            </w:r>
          </w:p>
        </w:tc>
      </w:tr>
      <w:tr w:rsidR="00A96D2E" w:rsidRPr="00046569" w14:paraId="43AA643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BCB8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MAMMOLI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C5D5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(CASTELBELLINO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097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C8C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MENOTTI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CB2F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(CITTA DI OSTRA) </w:t>
            </w:r>
          </w:p>
        </w:tc>
      </w:tr>
      <w:tr w:rsidR="00A96D2E" w:rsidRPr="00046569" w14:paraId="3184ECC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FAC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FODALI SOUHAIB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8C1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11D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849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BD3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CAMPIGLIONE) </w:t>
            </w:r>
          </w:p>
        </w:tc>
      </w:tr>
      <w:tr w:rsidR="00A96D2E" w:rsidRPr="00046569" w14:paraId="1C23176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5E0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VALIANTI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C99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F6B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80DB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MAGGIORI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198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(OLIMPIA JUVENTU FALCONARA) </w:t>
            </w:r>
          </w:p>
        </w:tc>
      </w:tr>
      <w:tr w:rsidR="00A96D2E" w:rsidRPr="00046569" w14:paraId="09E3498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4E7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DOLLANI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23D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064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CD9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TOGNETTI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5CF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(POLVERIGI C5) </w:t>
            </w:r>
          </w:p>
        </w:tc>
      </w:tr>
      <w:tr w:rsidR="00A96D2E" w:rsidRPr="00046569" w14:paraId="460C719D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119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QORRI EUGJEN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5B61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8369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711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1DB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666F7657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F83949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CD6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PAOLINI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EF6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C7E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334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B5D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15E7A518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540D5B31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4D7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FATTORI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93CC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457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F597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PALMIERI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5B7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(CHIARAVALLE FUTSAL) </w:t>
            </w:r>
          </w:p>
        </w:tc>
      </w:tr>
      <w:tr w:rsidR="00A96D2E" w:rsidRPr="00046569" w14:paraId="07D43BE7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5B0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CANCRINI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77B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FB2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E62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MONCERI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327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(GNANO 04) </w:t>
            </w:r>
          </w:p>
        </w:tc>
      </w:tr>
      <w:tr w:rsidR="00A96D2E" w:rsidRPr="00046569" w14:paraId="5625E6B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CEA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DONATI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DBC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C46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46C1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STIPA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DC4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(ROCCAFLUVIONE) </w:t>
            </w:r>
          </w:p>
        </w:tc>
      </w:tr>
    </w:tbl>
    <w:p w14:paraId="07117F76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CB6C508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781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 ORSANEO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2898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(CASTELBELLINO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005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226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MIGLIETTA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AB3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PRANDONE) </w:t>
            </w:r>
          </w:p>
        </w:tc>
      </w:tr>
      <w:tr w:rsidR="00A96D2E" w:rsidRPr="00046569" w14:paraId="111BA7E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B28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9B63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0FE8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508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TASSOTTI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F9D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(U.MANDOLESI CALCIO) </w:t>
            </w:r>
          </w:p>
        </w:tc>
      </w:tr>
    </w:tbl>
    <w:p w14:paraId="6D058AA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468FAF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2AC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MASSACCESI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C79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E28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03C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FONTANA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6A0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CAMPIGLIONE) </w:t>
            </w:r>
          </w:p>
        </w:tc>
      </w:tr>
      <w:tr w:rsidR="00A96D2E" w:rsidRPr="00046569" w14:paraId="2C4B07E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CC5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SORCINELLI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DEDF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A22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E827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LOSANI ALFREDO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C4B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PRANDONE) </w:t>
            </w:r>
          </w:p>
        </w:tc>
      </w:tr>
      <w:tr w:rsidR="00A96D2E" w:rsidRPr="00046569" w14:paraId="16483E2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390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BERTINI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E69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CE6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310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601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JUVENTINA FFC) </w:t>
            </w:r>
          </w:p>
        </w:tc>
      </w:tr>
      <w:tr w:rsidR="00A96D2E" w:rsidRPr="00046569" w14:paraId="1FC8D84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2CC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DI BARTOLOMEO GIANDOMENICO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6FE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595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4A0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BRUNI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9A9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(REAL EAGLES VIRTUS PAGLIA) </w:t>
            </w:r>
          </w:p>
        </w:tc>
      </w:tr>
    </w:tbl>
    <w:p w14:paraId="771E809F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3C7ADAF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499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CARDI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4E5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9FC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055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CUSIMANO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273A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(OLIMPIA JUVENTU FALCONARA) </w:t>
            </w:r>
          </w:p>
        </w:tc>
      </w:tr>
      <w:tr w:rsidR="00A96D2E" w:rsidRPr="00046569" w14:paraId="1F40DE4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98F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PAOLINI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ED27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C79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A87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FANINI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01C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(PICENO UNITED MMX A R.L.) </w:t>
            </w:r>
          </w:p>
        </w:tc>
      </w:tr>
      <w:tr w:rsidR="00A96D2E" w:rsidRPr="00046569" w14:paraId="1B94C0E3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F91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ZUCCHETTI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18F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2F2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8AA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9A5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4B8856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A198A7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392F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PENNA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1A6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3FC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9FE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LOUAD MEHDI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065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(L ALTRO SPORT CALCIO A 5) </w:t>
            </w:r>
          </w:p>
        </w:tc>
      </w:tr>
      <w:tr w:rsidR="00A96D2E" w:rsidRPr="00046569" w14:paraId="769A55A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633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ALLEGREZZA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6EC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F9A4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F17B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E99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19D4644D" w14:textId="77777777" w:rsidR="00A96D2E" w:rsidRDefault="00A96D2E" w:rsidP="00A96D2E">
      <w:pPr>
        <w:pStyle w:val="breakline"/>
        <w:rPr>
          <w:color w:val="002060"/>
        </w:rPr>
      </w:pPr>
    </w:p>
    <w:p w14:paraId="04188ADC" w14:textId="77777777" w:rsidR="00A96D2E" w:rsidRPr="00FF56D9" w:rsidRDefault="00A96D2E" w:rsidP="00A96D2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C93C5D5" w14:textId="77777777" w:rsidR="00A96D2E" w:rsidRPr="00FF56D9" w:rsidRDefault="00A96D2E" w:rsidP="00A96D2E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C1940CB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3FD75901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CLASSIFICA</w:t>
      </w:r>
    </w:p>
    <w:p w14:paraId="437E4A1D" w14:textId="77777777" w:rsidR="00A96D2E" w:rsidRPr="00046569" w:rsidRDefault="00A96D2E" w:rsidP="00A96D2E">
      <w:pPr>
        <w:pStyle w:val="breakline"/>
        <w:rPr>
          <w:color w:val="002060"/>
        </w:rPr>
      </w:pPr>
    </w:p>
    <w:p w14:paraId="5EEE10B3" w14:textId="77777777" w:rsidR="00A96D2E" w:rsidRPr="00046569" w:rsidRDefault="00A96D2E" w:rsidP="00A96D2E">
      <w:pPr>
        <w:pStyle w:val="breakline"/>
        <w:rPr>
          <w:color w:val="002060"/>
        </w:rPr>
      </w:pPr>
    </w:p>
    <w:p w14:paraId="6E039EE2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67BE2F7A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279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478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57F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8837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3E0D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1600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98B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244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BCE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814A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6110A29B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4B1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71A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C10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18D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9B3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BB6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E06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6B7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A5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EB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9A695D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FC3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61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5A2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787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2F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789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E46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85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D4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8530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F563B1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AEC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A3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6FA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0E8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8D8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A77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D46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C1CE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EA21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243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7F392F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4E94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607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10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326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A0F5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0F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600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82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A4F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415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BD2DB68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20E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AC0D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FB4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01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45C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89E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4B7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916C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8DC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632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C500772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7E64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B57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6C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B1C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34E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7E0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51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DFB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8E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E93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042F68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952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D30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C5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B37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8EA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E615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8C5D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B437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1A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088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4B993D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0CD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F300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19FB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BA9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48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AD3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E14F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21B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6F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864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44DA01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23A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C6F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6FC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563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DCD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01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57B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86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DC1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95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5DE82F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33D1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7D3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3CE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590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696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732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2EF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132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5D7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4ABC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572A302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8590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CFF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EF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F4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06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8D1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F2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C88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F38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A39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14455E5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64A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7691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5C5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11AB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F5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E45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4A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C4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3B6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FDA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6F7475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FF974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80A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152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057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B5B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27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88E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DC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4B5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7F1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2F23EF2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67A3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B74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CB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A4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F942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11D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C94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A6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3A8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A7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42659FEF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FB55B61" w14:textId="77777777" w:rsidR="00A96D2E" w:rsidRPr="00046569" w:rsidRDefault="00A96D2E" w:rsidP="00A96D2E">
      <w:pPr>
        <w:pStyle w:val="breakline"/>
        <w:rPr>
          <w:color w:val="002060"/>
        </w:rPr>
      </w:pPr>
    </w:p>
    <w:p w14:paraId="7B7F83FB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6FB141BC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3C0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BE8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D65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F81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C085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A87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689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C3E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D32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75C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237D8BCA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BF7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D69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B4F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379B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04E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A2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3B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B4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4A2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433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F34F24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87E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28E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99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7E4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B6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69B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FD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DDE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2EB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40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57BD1CD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F43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10E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7FF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8E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583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82A7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E8D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DF7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9E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8A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AFFEF48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9AF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A20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345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D3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9DE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FD65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E108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1E3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80D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8A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5971F0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B6E4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754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42C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6F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56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7BD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15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01DC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A4E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CC3F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5C4424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EBEF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E42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0029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EF3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BA3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E5F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E71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12F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2F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FE7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A013F2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FF9C9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52E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912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52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37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D7A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C3D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D9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DD7D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251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54ED33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126F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26E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72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28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132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A0F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8B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66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82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E04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732D9B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F999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10A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A18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829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93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9B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34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035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80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B2A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A53F3C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3704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548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31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3A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C355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1F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63CA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0887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01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9F2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ECFD96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B1E7D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77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1F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68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ED83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651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40CF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977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925A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6D39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7F9D16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9822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0432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CA0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97F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AA3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5D5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EDB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8A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406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7F9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8A1061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143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7949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C10D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D37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0B8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C8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3E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C5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691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DB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BBAB544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3CEA4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30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92E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C3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950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58D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6853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E5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740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5DAE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24C8CF24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6BF5EF6" w14:textId="77777777" w:rsidR="00A96D2E" w:rsidRPr="00046569" w:rsidRDefault="00A96D2E" w:rsidP="00A96D2E">
      <w:pPr>
        <w:pStyle w:val="breakline"/>
        <w:rPr>
          <w:color w:val="002060"/>
        </w:rPr>
      </w:pPr>
    </w:p>
    <w:p w14:paraId="36AAD6C3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7B73B714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D70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C9E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043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AE06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F0D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F91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1F69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DCA8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C5D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457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1A59BD0E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36AB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27A8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24FE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0FF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37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26B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9E02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FB5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D5A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39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F65935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936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F38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CB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B8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60E2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90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40C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19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778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21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4FE279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6D7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2CB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8555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E0E8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D5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85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DF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3A0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D11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2A3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42E85A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2AFEB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83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B52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A88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491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A9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BB6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AE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810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D1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7CE18D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B45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F8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9B0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C52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EA3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54D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BF4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C9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E1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845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4BC112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C712F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FA0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E1B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EB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9B1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D09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FC8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D8C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2F5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C2A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98BFAA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7EA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ADC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94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C6B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F4A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D37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F89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289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97E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619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5B423C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0BF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5F6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A2C0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6D5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52B8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4B25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8B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E40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3C9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F2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1842FB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EFE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0E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8B5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48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FB9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182C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E05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22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83D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15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4014E2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85D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09E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0F8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5B2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A8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BE6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3D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8D5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60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56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3F239B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5E1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D1C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94D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F8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2158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6B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D0E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4BA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E03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C34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2FA2AC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AAF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41B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F9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8F7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F739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74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9D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C2C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BCCC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00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5B3901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091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77C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8629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F0C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E04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150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BA1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0D85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885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8D8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479AC1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B68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148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AE4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94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BBA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DAF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DD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279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06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424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0ACB9000" w14:textId="77777777" w:rsidR="00A96D2E" w:rsidRDefault="00A96D2E" w:rsidP="00A96D2E">
      <w:pPr>
        <w:pStyle w:val="breakline"/>
        <w:rPr>
          <w:color w:val="002060"/>
        </w:rPr>
      </w:pPr>
    </w:p>
    <w:p w14:paraId="3E6018D5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PROGRAMMA GARE</w:t>
      </w:r>
    </w:p>
    <w:p w14:paraId="07A56C23" w14:textId="77777777" w:rsidR="00A96D2E" w:rsidRDefault="00A96D2E" w:rsidP="00A96D2E">
      <w:pPr>
        <w:pStyle w:val="breakline"/>
        <w:rPr>
          <w:color w:val="002060"/>
        </w:rPr>
      </w:pPr>
    </w:p>
    <w:p w14:paraId="70323C80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A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2"/>
        <w:gridCol w:w="385"/>
        <w:gridCol w:w="898"/>
        <w:gridCol w:w="1175"/>
        <w:gridCol w:w="1563"/>
        <w:gridCol w:w="1554"/>
      </w:tblGrid>
      <w:tr w:rsidR="00A96D2E" w:rsidRPr="00D720FE" w14:paraId="7B033CA6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E6C5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FF8A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42129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D51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2EFB3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8FE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5DB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30066AD6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A03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5E2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02BE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132C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CA8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1C1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AA8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RISORGIMENTO 16</w:t>
            </w:r>
          </w:p>
        </w:tc>
      </w:tr>
      <w:tr w:rsidR="00A96D2E" w:rsidRPr="00D720FE" w14:paraId="7A0C5B4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684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CHIARAVALLE FUTSAL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A7F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39A0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949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395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5005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33B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8CCF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FALCONARA</w:t>
            </w:r>
          </w:p>
        </w:tc>
      </w:tr>
      <w:tr w:rsidR="00A96D2E" w:rsidRPr="00D720FE" w14:paraId="4E904220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67F1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AC1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7739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A9D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A7A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65F8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77D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MATTEOTTI</w:t>
            </w:r>
          </w:p>
        </w:tc>
      </w:tr>
      <w:tr w:rsidR="00A96D2E" w:rsidRPr="00D720FE" w14:paraId="20E589CB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9E1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FAC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PIEVE D ICO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2A4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AD5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1B1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AFC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185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GRAZIA DELEDDA</w:t>
            </w:r>
          </w:p>
        </w:tc>
      </w:tr>
      <w:tr w:rsidR="00A96D2E" w:rsidRPr="00D720FE" w14:paraId="13F3E1C2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FAB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GNANO 04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899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E9D5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358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0F2E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5493 PALA BIVIO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81B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D04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DELL'INDUSTRIA</w:t>
            </w:r>
          </w:p>
        </w:tc>
      </w:tr>
      <w:tr w:rsidR="00A96D2E" w:rsidRPr="00D720FE" w14:paraId="540A44F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836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DB8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LUCREZIA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3FDC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C4B9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C701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F25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E930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DELLO STADIO</w:t>
            </w:r>
          </w:p>
        </w:tc>
      </w:tr>
      <w:tr w:rsidR="00A96D2E" w:rsidRPr="00D720FE" w14:paraId="2D2DBC69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62A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lastRenderedPageBreak/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F0A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B2F4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048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3FE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55D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DEA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VILLA TOMBARI</w:t>
            </w:r>
          </w:p>
        </w:tc>
      </w:tr>
    </w:tbl>
    <w:p w14:paraId="4EA1E402" w14:textId="77777777" w:rsidR="00A96D2E" w:rsidRPr="00D720FE" w:rsidRDefault="00A96D2E" w:rsidP="00A96D2E">
      <w:pPr>
        <w:pStyle w:val="breakline"/>
        <w:rPr>
          <w:rFonts w:eastAsiaTheme="minorEastAsia"/>
          <w:color w:val="002060"/>
        </w:rPr>
      </w:pPr>
    </w:p>
    <w:p w14:paraId="33B4EEBA" w14:textId="77777777" w:rsidR="00A96D2E" w:rsidRPr="00D720FE" w:rsidRDefault="00A96D2E" w:rsidP="00A96D2E">
      <w:pPr>
        <w:pStyle w:val="breakline"/>
        <w:rPr>
          <w:color w:val="002060"/>
        </w:rPr>
      </w:pPr>
    </w:p>
    <w:p w14:paraId="3F3732C8" w14:textId="77777777" w:rsidR="00A96D2E" w:rsidRPr="00D720FE" w:rsidRDefault="00A96D2E" w:rsidP="00A96D2E">
      <w:pPr>
        <w:pStyle w:val="breakline"/>
        <w:rPr>
          <w:color w:val="002060"/>
        </w:rPr>
      </w:pPr>
    </w:p>
    <w:p w14:paraId="43A3FAFF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B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04"/>
        <w:gridCol w:w="385"/>
        <w:gridCol w:w="898"/>
        <w:gridCol w:w="1190"/>
        <w:gridCol w:w="1559"/>
        <w:gridCol w:w="1552"/>
      </w:tblGrid>
      <w:tr w:rsidR="00A96D2E" w:rsidRPr="00D720FE" w14:paraId="171CC457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E866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49C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1E0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B80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C074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DD8F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925D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5253BD4B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0D2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773C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2745D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D50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0F3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935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1D3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CERQUATTI</w:t>
            </w:r>
          </w:p>
        </w:tc>
      </w:tr>
      <w:tr w:rsidR="00A96D2E" w:rsidRPr="00D720FE" w14:paraId="14424DF3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B8D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CALCETTO CASTRUM LAURI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0A3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7CD5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A85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2A9A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2518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02F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FAVETO</w:t>
            </w:r>
          </w:p>
        </w:tc>
      </w:tr>
      <w:tr w:rsidR="00A96D2E" w:rsidRPr="00D720FE" w14:paraId="0631272A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12E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226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GAGLIOLE F.C.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CEFD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7B0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A17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6D7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C93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TOBAGI STAZ. CASTELBELLINO</w:t>
            </w:r>
          </w:p>
        </w:tc>
      </w:tr>
      <w:tr w:rsidR="00A96D2E" w:rsidRPr="00D720FE" w14:paraId="5B73D6C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8241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SAMBUCHETO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4CA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17A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6D1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9F80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4A2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69E4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LOC. SAN LIBERATO</w:t>
            </w:r>
          </w:p>
        </w:tc>
      </w:tr>
      <w:tr w:rsidR="00A96D2E" w:rsidRPr="00D720FE" w14:paraId="6284C518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34BD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204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DFBD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4C5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C16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985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1A71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B.BUOZZI</w:t>
            </w:r>
          </w:p>
        </w:tc>
      </w:tr>
      <w:tr w:rsidR="00A96D2E" w:rsidRPr="00D720FE" w14:paraId="1BBCFB3D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277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38A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AURORA TREIA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0CC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E168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B93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74B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DAE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DELLA REPUBBLICA</w:t>
            </w:r>
          </w:p>
        </w:tc>
      </w:tr>
      <w:tr w:rsidR="00A96D2E" w:rsidRPr="00D720FE" w14:paraId="2638E5C7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02B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F39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POLISPORTIVA VICTORIA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6978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06A3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8F9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36C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162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LUDOVICO SCARFIOTTI</w:t>
            </w:r>
          </w:p>
        </w:tc>
      </w:tr>
    </w:tbl>
    <w:p w14:paraId="6FD3CB72" w14:textId="77777777" w:rsidR="00A96D2E" w:rsidRPr="00D720FE" w:rsidRDefault="00A96D2E" w:rsidP="00A96D2E">
      <w:pPr>
        <w:pStyle w:val="breakline"/>
        <w:rPr>
          <w:rFonts w:eastAsiaTheme="minorEastAsia"/>
          <w:color w:val="002060"/>
        </w:rPr>
      </w:pPr>
    </w:p>
    <w:p w14:paraId="2B30D18C" w14:textId="77777777" w:rsidR="00A96D2E" w:rsidRPr="00D720FE" w:rsidRDefault="00A96D2E" w:rsidP="00A96D2E">
      <w:pPr>
        <w:pStyle w:val="breakline"/>
        <w:rPr>
          <w:color w:val="002060"/>
        </w:rPr>
      </w:pPr>
    </w:p>
    <w:p w14:paraId="0AE3A887" w14:textId="77777777" w:rsidR="00A96D2E" w:rsidRPr="00D720FE" w:rsidRDefault="00A96D2E" w:rsidP="00A96D2E">
      <w:pPr>
        <w:pStyle w:val="breakline"/>
        <w:rPr>
          <w:color w:val="002060"/>
        </w:rPr>
      </w:pPr>
    </w:p>
    <w:p w14:paraId="5AC4ED27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C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0"/>
        <w:gridCol w:w="385"/>
        <w:gridCol w:w="898"/>
        <w:gridCol w:w="1198"/>
        <w:gridCol w:w="1563"/>
        <w:gridCol w:w="1540"/>
      </w:tblGrid>
      <w:tr w:rsidR="00A96D2E" w:rsidRPr="00D720FE" w14:paraId="1DCAD158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CE2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97F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CADA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EB2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2ED5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57EE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01ED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505A5493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D45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F05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SANGIUSTESE A.R.L.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CE2B2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1A85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18F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3DA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A0B8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ROSSINI</w:t>
            </w:r>
          </w:p>
        </w:tc>
      </w:tr>
      <w:tr w:rsidR="00A96D2E" w:rsidRPr="00D720FE" w14:paraId="141A97EB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B6D4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CAMPIGLIONE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5F5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612D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E2B8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7ECC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2E8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5BA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C.ULPIANI</w:t>
            </w:r>
          </w:p>
        </w:tc>
      </w:tr>
      <w:tr w:rsidR="00A96D2E" w:rsidRPr="00D720FE" w14:paraId="252D20DF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D73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C98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0FE4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4FE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517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31D3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CE4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COLLE GIOIOSO</w:t>
            </w:r>
          </w:p>
        </w:tc>
      </w:tr>
      <w:tr w:rsidR="00A96D2E" w:rsidRPr="00D720FE" w14:paraId="2161C3D4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C72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 ALTRO SPORT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942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2C5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5B8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13E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225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789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SALVO D'ACQUISTO</w:t>
            </w:r>
          </w:p>
        </w:tc>
      </w:tr>
      <w:tr w:rsidR="00A96D2E" w:rsidRPr="00D720FE" w14:paraId="5B99C06F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569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PICENO UNITED MMX A 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17A2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486C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FC5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D2A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6E8C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7A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 IRIS</w:t>
            </w:r>
          </w:p>
        </w:tc>
      </w:tr>
      <w:tr w:rsidR="00A96D2E" w:rsidRPr="00D720FE" w14:paraId="399B8B74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597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D65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CASELLE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871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B7B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445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902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EEA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DELLO SPORT</w:t>
            </w:r>
          </w:p>
        </w:tc>
      </w:tr>
      <w:tr w:rsidR="00A96D2E" w:rsidRPr="00D720FE" w14:paraId="7C243C37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A96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7F3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76A5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D5AD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3EE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F85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D67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NENNI</w:t>
            </w:r>
          </w:p>
        </w:tc>
      </w:tr>
    </w:tbl>
    <w:p w14:paraId="1526F189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120CC972" w14:textId="77777777" w:rsidR="00A96D2E" w:rsidRPr="00046569" w:rsidRDefault="00A96D2E" w:rsidP="00A96D2E">
      <w:pPr>
        <w:pStyle w:val="breakline"/>
        <w:rPr>
          <w:color w:val="002060"/>
        </w:rPr>
      </w:pPr>
    </w:p>
    <w:p w14:paraId="0F98E87E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CALCIO A CINQUE SERIE D</w:t>
      </w:r>
    </w:p>
    <w:p w14:paraId="781BE796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61906013" w14:textId="77777777" w:rsidR="00A96D2E" w:rsidRPr="00046569" w:rsidRDefault="00A96D2E" w:rsidP="00A96D2E">
      <w:pPr>
        <w:pStyle w:val="breakline"/>
        <w:rPr>
          <w:color w:val="002060"/>
        </w:rPr>
      </w:pPr>
    </w:p>
    <w:p w14:paraId="7AC29908" w14:textId="77777777" w:rsidR="00A96D2E" w:rsidRPr="00046569" w:rsidRDefault="00A96D2E" w:rsidP="00A96D2E">
      <w:pPr>
        <w:pStyle w:val="breakline"/>
        <w:rPr>
          <w:color w:val="002060"/>
        </w:rPr>
      </w:pPr>
    </w:p>
    <w:p w14:paraId="1675C9D6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6821B4BF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C90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9A1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0C9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BEB7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788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1C5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453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93D4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0D222026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F44D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23EA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77E3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AMATORI STESE 2007 SRL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1BEC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SAN GINESIO FUTSAL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327C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7B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811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22:</w:t>
            </w:r>
            <w:r>
              <w:rPr>
                <w:color w:val="002060"/>
              </w:rPr>
              <w:t>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3530" w14:textId="77777777" w:rsidR="00A96D2E" w:rsidRPr="000E21C2" w:rsidRDefault="00A96D2E" w:rsidP="002A47FC">
            <w:pPr>
              <w:jc w:val="left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0E21C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PALESTRA SCUOLA MEDIA MONTEGRANARO CONT. S.LIBORIO VIA VEREGRENSE</w:t>
            </w:r>
          </w:p>
        </w:tc>
      </w:tr>
    </w:tbl>
    <w:p w14:paraId="7137FDA3" w14:textId="77777777" w:rsidR="00A96D2E" w:rsidRPr="00046569" w:rsidRDefault="00A96D2E" w:rsidP="00A96D2E">
      <w:pPr>
        <w:pStyle w:val="breakline"/>
        <w:rPr>
          <w:color w:val="002060"/>
        </w:rPr>
      </w:pPr>
    </w:p>
    <w:p w14:paraId="0C0A3A06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6099054C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A98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A15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C6F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CFF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504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A59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6E5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DB29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51182443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2885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21/04/2023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7672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BE1F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RIPABERARDA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6268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23FE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BCE8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173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EB2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PALESTRA POLIVALENTE APPIGNANO DEL TRONTO VIA DEI PIOPPI</w:t>
            </w:r>
          </w:p>
        </w:tc>
      </w:tr>
      <w:tr w:rsidR="00A96D2E" w:rsidRPr="00046569" w14:paraId="0282690A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0A2A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22/04/2023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AF58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A4C1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BOCASTRUM UNITED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3529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FUTSAL VIRE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56C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21/04/2023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3937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8A9A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429D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60045C9A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22617417" w14:textId="77777777" w:rsidR="00A96D2E" w:rsidRPr="00046569" w:rsidRDefault="00A96D2E" w:rsidP="00A96D2E">
      <w:pPr>
        <w:pStyle w:val="breakline"/>
        <w:rPr>
          <w:color w:val="002060"/>
        </w:rPr>
      </w:pPr>
    </w:p>
    <w:p w14:paraId="0FAF4F4E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RISULTATI</w:t>
      </w:r>
    </w:p>
    <w:p w14:paraId="5382189C" w14:textId="77777777" w:rsidR="00A96D2E" w:rsidRPr="00046569" w:rsidRDefault="00A96D2E" w:rsidP="00A96D2E">
      <w:pPr>
        <w:pStyle w:val="breakline"/>
        <w:rPr>
          <w:color w:val="002060"/>
        </w:rPr>
      </w:pPr>
    </w:p>
    <w:p w14:paraId="40F6F821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RISULTATI UFFICIALI GARE DEL 14/04/2023</w:t>
      </w:r>
    </w:p>
    <w:p w14:paraId="4FBA43BF" w14:textId="77777777" w:rsidR="00A96D2E" w:rsidRPr="00A96D2E" w:rsidRDefault="00A96D2E" w:rsidP="00A96D2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96D2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621B287" w14:textId="77777777" w:rsidR="00A96D2E" w:rsidRPr="00046569" w:rsidRDefault="00A96D2E" w:rsidP="00A96D2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96D2E" w:rsidRPr="00046569" w14:paraId="2550CA32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50821965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ACF5F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A - 10 Giornata - R</w:t>
                  </w:r>
                </w:p>
              </w:tc>
            </w:tr>
            <w:tr w:rsidR="00A96D2E" w:rsidRPr="00046569" w14:paraId="495CB134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5262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ACQUALAGNA CALCIO C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64DC84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C789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AFB0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E06F98E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6EF5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lastRenderedPageBreak/>
                    <w:t>AUDAX CALCIO PIOBBICO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868B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VILLA CECCOLINI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72B3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105C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140F471B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0B63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FFJ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A6E8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VADO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E630B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A738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1D65C3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7A5B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FRASASSI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CF4D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A692D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1A15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8BE4879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CA83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SMIRRA CITY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EE21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URBANIA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51D9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E213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09BA843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F3AF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552D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MONTECCHIO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7144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11D3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51F7685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2E9C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- disputata il 15/04/2023</w:t>
                  </w:r>
                </w:p>
              </w:tc>
            </w:tr>
          </w:tbl>
          <w:p w14:paraId="5312B67D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7BF59650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FC217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lastRenderedPageBreak/>
                    <w:t>GIRONE B - 10 Giornata - R</w:t>
                  </w:r>
                </w:p>
              </w:tc>
            </w:tr>
            <w:tr w:rsidR="00A96D2E" w:rsidRPr="00046569" w14:paraId="5178784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4707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C.U.S. CAMERINO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BC41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SANTA MARIA NUOVA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8DD8E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6109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2A74C63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B37C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lastRenderedPageBreak/>
                    <w:t>FIUMINATA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87E8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ANGELI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BC13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0143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07A4D90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5215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MMSA GIOVANE AURORA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C0B7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CDC 2018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1F6A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F631D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5D94FDA1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E7B3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CA724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CASTELRAIMONDO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E101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B179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AF9CFEC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2FA6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VALLESINA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D375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ATLETICO NO BORDERS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1742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1CAB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D0C5EB0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A990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D8AF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URBANITAS APIRO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9155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5D01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10158346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97474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- disputata il 15/04/2023</w:t>
                  </w:r>
                </w:p>
              </w:tc>
            </w:tr>
          </w:tbl>
          <w:p w14:paraId="2459D518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276996CA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96D2E" w:rsidRPr="00046569" w14:paraId="70C60D22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2CA2EC0C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A86D2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C - 10 Giornata - R</w:t>
                  </w:r>
                </w:p>
              </w:tc>
            </w:tr>
            <w:tr w:rsidR="00A96D2E" w:rsidRPr="00046569" w14:paraId="127452D0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6665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0291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POLISPORTIVA FUTURA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C50DE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3453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51545E55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9AFA3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3AAE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PEGASO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10E1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6EAA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15001866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3CB0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CASENUOVE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0B7D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8927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781EC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18D44953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4B67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FUTSAL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C953B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D74D0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7278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28B5FF72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DC27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AAD8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ANKON NOVA MARMI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0849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A64B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3EAD19AA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58FC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9BD8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CIRCOLO COLLODI CALCIO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9B88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8882D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E21C563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E5724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- disputata il 15/04/2023</w:t>
                  </w:r>
                </w:p>
              </w:tc>
            </w:tr>
          </w:tbl>
          <w:p w14:paraId="009E417B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68193DA2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2CF58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D - 10 Giornata - R</w:t>
                  </w:r>
                </w:p>
              </w:tc>
            </w:tr>
            <w:tr w:rsidR="00A96D2E" w:rsidRPr="00046569" w14:paraId="3B98DC25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E4CE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BOCA CIVITANOVA 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97769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MOGLIANESE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6DF2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B6CC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60C68E7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246C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CALCIO S.ELPIDIO A MARE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29AEE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AMATORI STESE 2007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E9DDD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AF56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571CBB03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4883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A215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DB00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75AA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4D86881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3F4AD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6F16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VAL TENNA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7A0FB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7AF9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27D44FA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E1AA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FUTSAL RECANATI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1EB0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38F9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8785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FB3F0FF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BD41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SAN GINESIO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4ECE0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0086C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FCFC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BB1AEF2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1345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- disputata il 15/04/2023</w:t>
                  </w:r>
                </w:p>
              </w:tc>
            </w:tr>
          </w:tbl>
          <w:p w14:paraId="3A913C60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78F2BE85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6D2E" w:rsidRPr="00046569" w14:paraId="17629BD8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4648BB15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3E72F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E - 10 Giornata - R</w:t>
                  </w:r>
                </w:p>
              </w:tc>
            </w:tr>
            <w:tr w:rsidR="00A96D2E" w:rsidRPr="00046569" w14:paraId="71BA0A89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DF9A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E8FF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FROG S CLUB SPORT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702E0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6320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A05DCAD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331B70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FUTSAL VIRE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0604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AF77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4380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AAADFBB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FAFEA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C806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BOCASTRUM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67B1B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DA18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219A85F7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5F68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SPORTING GROTTAMMARE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0758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AMICI 84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9DB58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3078E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3ABD62AA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224F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TRIBALCIO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1794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FUTSAL L.C.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5F58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1A7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485851D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ED62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TRUENTIN LAMA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A20B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ATLETICO ASCOLI 2000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6973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4581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</w:tbl>
          <w:p w14:paraId="515079EF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3D017507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7BF352EC" w14:textId="77777777" w:rsidR="00A96D2E" w:rsidRPr="00046569" w:rsidRDefault="00A96D2E" w:rsidP="00A96D2E">
      <w:pPr>
        <w:pStyle w:val="breakline"/>
        <w:rPr>
          <w:color w:val="002060"/>
        </w:rPr>
      </w:pPr>
    </w:p>
    <w:p w14:paraId="40C12F94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GIUDICE SPORTIVO</w:t>
      </w:r>
    </w:p>
    <w:p w14:paraId="4E4B26BE" w14:textId="77777777" w:rsidR="00A96D2E" w:rsidRPr="00046569" w:rsidRDefault="00A96D2E" w:rsidP="00A96D2E">
      <w:pPr>
        <w:pStyle w:val="diffida"/>
        <w:rPr>
          <w:color w:val="002060"/>
        </w:rPr>
      </w:pPr>
      <w:r w:rsidRPr="00046569">
        <w:rPr>
          <w:color w:val="002060"/>
        </w:rPr>
        <w:t>Il Giudice Sportivo Avv. Agnese Lazzaretti, con l'assistenza del segretario Angelo Castellana, nella seduta del 19/04/2023, ha adottato le decisioni che di seguito integralmente si riportano:</w:t>
      </w:r>
    </w:p>
    <w:p w14:paraId="341A2908" w14:textId="77777777" w:rsidR="00A96D2E" w:rsidRPr="00046569" w:rsidRDefault="00A96D2E" w:rsidP="00A96D2E">
      <w:pPr>
        <w:pStyle w:val="titolo10"/>
        <w:rPr>
          <w:color w:val="002060"/>
        </w:rPr>
      </w:pPr>
      <w:r w:rsidRPr="00046569">
        <w:rPr>
          <w:color w:val="002060"/>
        </w:rPr>
        <w:t xml:space="preserve">GARE DEL 14/ 4/2023 </w:t>
      </w:r>
    </w:p>
    <w:p w14:paraId="6AA4E1DC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5279997A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1E01AE05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DIRIGENTI </w:t>
      </w:r>
    </w:p>
    <w:p w14:paraId="417DC158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INIBIZIONE A SVOLGERE OGNI ATTIVITA' FINO AL 3/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37A17227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2A6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FORMICA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9EA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CALCIO PIOBBICO)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5B32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BF6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A86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47A509E0" w14:textId="77777777" w:rsidR="00A96D2E" w:rsidRPr="00046569" w:rsidRDefault="00A96D2E" w:rsidP="00A96D2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46569">
        <w:rPr>
          <w:color w:val="002060"/>
        </w:rPr>
        <w:t>Per comportamento irriguardoso nei confronti dell'arbitro. Allontanato</w:t>
      </w:r>
    </w:p>
    <w:p w14:paraId="2178A9B3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C4EA02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EAE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OTTAVIANI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A869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CALCIO PIOBBICO)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630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1B8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MICHETTI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BF1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(SAMBENEDETTESE CALCIO A 5) </w:t>
            </w:r>
          </w:p>
        </w:tc>
      </w:tr>
    </w:tbl>
    <w:p w14:paraId="3F63D69C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ESPULSI </w:t>
      </w:r>
    </w:p>
    <w:p w14:paraId="742CE69A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2FBE7FB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8A2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ANGELI TEMPERONI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86F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6DA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81F3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ROGANI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27DB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(CALCIO S.ELPIDIO A MARE) </w:t>
            </w:r>
          </w:p>
        </w:tc>
      </w:tr>
    </w:tbl>
    <w:p w14:paraId="3A35A6C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1E36049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103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SPARVOLI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FC1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0BD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84EB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GAMBINI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34C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(VAL TENNA UNITED) </w:t>
            </w:r>
          </w:p>
        </w:tc>
      </w:tr>
    </w:tbl>
    <w:p w14:paraId="0AF192D6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NON ESPULSI </w:t>
      </w:r>
    </w:p>
    <w:p w14:paraId="709AC5B4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3C852E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706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TUSHA EDVIN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2C2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CALCIO PIOBBICO)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190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1BB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CAMPLONE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527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(BOCASTRUM UNITED) </w:t>
            </w:r>
          </w:p>
        </w:tc>
      </w:tr>
      <w:tr w:rsidR="00A96D2E" w:rsidRPr="00046569" w14:paraId="2123D647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5B0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DANO DRITAN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5BA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831B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2DA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SCARAFONI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1B2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(POLISPORTIVA UROBORO) </w:t>
            </w:r>
          </w:p>
        </w:tc>
      </w:tr>
    </w:tbl>
    <w:p w14:paraId="76E02839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BF8EA6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090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lastRenderedPageBreak/>
              <w:t>PARRA RAMIREZ YANHIER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D77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B11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B14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PAGNETTI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0C16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CALCIO PIOBBICO) </w:t>
            </w:r>
          </w:p>
        </w:tc>
      </w:tr>
      <w:tr w:rsidR="00A96D2E" w:rsidRPr="00046569" w14:paraId="7D70B52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5F8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37D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9709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5F7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CALZETTA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1F1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(CASTELRAIMONDO CALCIO A 5) </w:t>
            </w:r>
          </w:p>
        </w:tc>
      </w:tr>
      <w:tr w:rsidR="00A96D2E" w:rsidRPr="00046569" w14:paraId="541DF17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7B2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GRISOGANI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42D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D159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E3E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LOTITO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F3C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(MMSA GIOVANE AURORA) </w:t>
            </w:r>
          </w:p>
        </w:tc>
      </w:tr>
      <w:tr w:rsidR="00A96D2E" w:rsidRPr="00046569" w14:paraId="5593262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5F3F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PEDICA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52D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10B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498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1AE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092B60F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768F687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493F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PARTICELLI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C49B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97B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C539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BB9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76A8A567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73512933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558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18A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74C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62B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CENTAMORE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B6D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(ANGELI) </w:t>
            </w:r>
          </w:p>
        </w:tc>
      </w:tr>
      <w:tr w:rsidR="00A96D2E" w:rsidRPr="00046569" w14:paraId="6123C8FA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743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SILVESTRI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A1B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091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B1A0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8A7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4E1FF2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E0E581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751D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REBISCINI PIERLUIGI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8B0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5608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80D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SHABANI GERARDO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E23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(AMATORI STESE 2007 SRL) </w:t>
            </w:r>
          </w:p>
        </w:tc>
      </w:tr>
      <w:tr w:rsidR="00A96D2E" w:rsidRPr="00046569" w14:paraId="745924C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5CEC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CLERICI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AE7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D77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B2D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LAMBERTUCCI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CE6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(CANTINE RIUNITE CSI) </w:t>
            </w:r>
          </w:p>
        </w:tc>
      </w:tr>
      <w:tr w:rsidR="00A96D2E" w:rsidRPr="00046569" w14:paraId="59F748B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88F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BEKTASHI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094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F1E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60E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MALACCARI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F91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(GLS DORICA AN.UR) </w:t>
            </w:r>
          </w:p>
        </w:tc>
      </w:tr>
      <w:tr w:rsidR="00A96D2E" w:rsidRPr="00046569" w14:paraId="61ECDDF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3CC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ANGELINI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06F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4B9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3D0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FIRMANI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B0A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(SAMBENEDETTESE CALCIO A 5) </w:t>
            </w:r>
          </w:p>
        </w:tc>
      </w:tr>
      <w:tr w:rsidR="00A96D2E" w:rsidRPr="00046569" w14:paraId="139E510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1F8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4CD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(SAMBENEDETTESE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BDC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C996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CORRADETTI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7534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(TRIBALCIO PICENA) </w:t>
            </w:r>
          </w:p>
        </w:tc>
      </w:tr>
    </w:tbl>
    <w:p w14:paraId="3B97BDE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887287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305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LUZI SILVANO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8F5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ECD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81E6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ACUNZO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3C3B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CALCIO PIOBBICO) </w:t>
            </w:r>
          </w:p>
        </w:tc>
      </w:tr>
      <w:tr w:rsidR="00A96D2E" w:rsidRPr="00046569" w14:paraId="77A58C7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CB1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FAVALE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599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079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EAC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MARINGOLO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37A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RECANATI) </w:t>
            </w:r>
          </w:p>
        </w:tc>
      </w:tr>
      <w:tr w:rsidR="00A96D2E" w:rsidRPr="00046569" w14:paraId="0D4504C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6A6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MICHELI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EE1B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141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EF6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SPANEDDA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F55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(GLS DORICA AN.UR) </w:t>
            </w:r>
          </w:p>
        </w:tc>
      </w:tr>
      <w:tr w:rsidR="00A96D2E" w:rsidRPr="00046569" w14:paraId="383349B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C97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GASPARRI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0BFA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54E1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F1A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ACQUAROLI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DA8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(SPORTING GROTTAMMARE) </w:t>
            </w:r>
          </w:p>
        </w:tc>
      </w:tr>
      <w:tr w:rsidR="00A96D2E" w:rsidRPr="00046569" w14:paraId="399AA6D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058F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MIMMOTTI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0A60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7F9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2638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TRILLINI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031F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(VALLESINA) </w:t>
            </w:r>
          </w:p>
        </w:tc>
      </w:tr>
    </w:tbl>
    <w:p w14:paraId="7CFFE144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8ABA16A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F95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BOLLI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7B2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E96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F00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BROGLIA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7029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(C.U.S. CAMERINO A.S.D.) </w:t>
            </w:r>
          </w:p>
        </w:tc>
      </w:tr>
      <w:tr w:rsidR="00A96D2E" w:rsidRPr="00046569" w14:paraId="5672EDB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C46B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ZUCCONI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085F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(CALCIO S.ELPIDIO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E94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A66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GHIDINI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AF0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(CANTINE RIUNITE CSI) </w:t>
            </w:r>
          </w:p>
        </w:tc>
      </w:tr>
      <w:tr w:rsidR="00A96D2E" w:rsidRPr="00046569" w14:paraId="706C32A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8D6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SPADONI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950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B56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59C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BARTOLACCI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2E7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(CIARNIN) </w:t>
            </w:r>
          </w:p>
        </w:tc>
      </w:tr>
      <w:tr w:rsidR="00A96D2E" w:rsidRPr="00046569" w14:paraId="39A0E2F9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660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CAFARELLA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3D72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217B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8D7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BAIOCCO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DAE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(FIUMINATA) </w:t>
            </w:r>
          </w:p>
        </w:tc>
      </w:tr>
      <w:tr w:rsidR="00A96D2E" w:rsidRPr="00046569" w14:paraId="6A48E26A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403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ADDABBO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B04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F27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062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CAPODAGLIO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36D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(FUTSAL RECANATI) </w:t>
            </w:r>
          </w:p>
        </w:tc>
      </w:tr>
      <w:tr w:rsidR="00A96D2E" w:rsidRPr="00046569" w14:paraId="615CFAB4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EB5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BUSCO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C1C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95F2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AC1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PETRUCCI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ABAE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(POLISPORTIVA UROBORO) </w:t>
            </w:r>
          </w:p>
        </w:tc>
      </w:tr>
      <w:tr w:rsidR="00A96D2E" w:rsidRPr="00046569" w14:paraId="0AC7D75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AE5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SIDGI BILAL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EDA6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88D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D36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BALDELLI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302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(VILLA CECCOLINI CALCIO) </w:t>
            </w:r>
          </w:p>
        </w:tc>
      </w:tr>
    </w:tbl>
    <w:p w14:paraId="2F9CBF6E" w14:textId="77777777" w:rsidR="00A96D2E" w:rsidRPr="00046569" w:rsidRDefault="00A96D2E" w:rsidP="00A96D2E">
      <w:pPr>
        <w:pStyle w:val="titolo10"/>
        <w:rPr>
          <w:rFonts w:eastAsiaTheme="minorEastAsia"/>
          <w:color w:val="002060"/>
        </w:rPr>
      </w:pPr>
      <w:r w:rsidRPr="00046569">
        <w:rPr>
          <w:color w:val="002060"/>
        </w:rPr>
        <w:t xml:space="preserve">GARE DEL 15/ 4/2023 </w:t>
      </w:r>
    </w:p>
    <w:p w14:paraId="2B68B9DA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6BAEA055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2549C94D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CALCIATORI ESPULSI </w:t>
      </w:r>
    </w:p>
    <w:p w14:paraId="1ABC6285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305C73B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501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CONTARDI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A96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76A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E58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D4E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65D0B72E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A98FD4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4F4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SARRECCHIA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426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C9D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5E3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NOVELLI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DEB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(FRASASSI C5) </w:t>
            </w:r>
          </w:p>
        </w:tc>
      </w:tr>
      <w:tr w:rsidR="00A96D2E" w:rsidRPr="00046569" w14:paraId="6EE54F88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340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FRANCHINI NICOLA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240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826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888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BATTISTELLI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3D6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(SMIRRA CITY) </w:t>
            </w:r>
          </w:p>
        </w:tc>
      </w:tr>
      <w:tr w:rsidR="00A96D2E" w:rsidRPr="00046569" w14:paraId="4F81785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9156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PASQUINI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151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33F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A88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316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4F26A5D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NON ESPULSI </w:t>
      </w:r>
    </w:p>
    <w:p w14:paraId="52E73392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lastRenderedPageBreak/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53CE32F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545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469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24A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85EF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F730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5BE43D6B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3A62A33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0650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02019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54A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8178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JALAL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85B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(VIRTUS TEAM SOC.COOP.) </w:t>
            </w:r>
          </w:p>
        </w:tc>
      </w:tr>
    </w:tbl>
    <w:p w14:paraId="751D020C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F73350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6A9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DEL GATTO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E45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FA8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348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BOCCALI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37C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(URBANIA CALCIO) </w:t>
            </w:r>
          </w:p>
        </w:tc>
      </w:tr>
      <w:tr w:rsidR="00A96D2E" w:rsidRPr="00046569" w14:paraId="3E009F1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E01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LENTINELLO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4D7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6F4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6D45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MARANZANO ORLANDO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CA84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(URBANITAS APIRO) </w:t>
            </w:r>
          </w:p>
        </w:tc>
      </w:tr>
      <w:tr w:rsidR="00A96D2E" w:rsidRPr="00046569" w14:paraId="232CE9B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BD8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RAMADANI SHEZA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B5E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(VADO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ECB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9F6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802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0D0F8B4B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36996EA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865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EUSEPI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F6D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C51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8F8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CONTENTO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E50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(SAN BIAGIO) </w:t>
            </w:r>
          </w:p>
        </w:tc>
      </w:tr>
      <w:tr w:rsidR="00A96D2E" w:rsidRPr="00046569" w14:paraId="465BBA9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403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TOMASSINI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249A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E38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D01F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BRACCIONI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3CD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(URBANIA CALCIO) </w:t>
            </w:r>
          </w:p>
        </w:tc>
      </w:tr>
      <w:tr w:rsidR="00A96D2E" w:rsidRPr="00046569" w14:paraId="6F77DBC0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2C1B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DIAKITE YOUSSUF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A1E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(VADO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467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74F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D58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64365ACB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75A4630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61C4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MECOZZI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87C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5E1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C4E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CIMARELLI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04F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(PIANDIROSE) </w:t>
            </w:r>
          </w:p>
        </w:tc>
      </w:tr>
      <w:tr w:rsidR="00A96D2E" w:rsidRPr="00046569" w14:paraId="70835AD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E194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MUNAFO LUCAS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5C31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C29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13C2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ALESSANDRONI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E69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(URBANIA CALCIO) </w:t>
            </w:r>
          </w:p>
        </w:tc>
      </w:tr>
      <w:tr w:rsidR="00A96D2E" w:rsidRPr="00046569" w14:paraId="70C31A3A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925E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FIERRO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287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607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F19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6D2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07D21198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8A4788A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A4B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MADAD SOUFIANE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2E8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160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09F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VESCHI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2E41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(FRASASSI C5) </w:t>
            </w:r>
          </w:p>
        </w:tc>
      </w:tr>
      <w:tr w:rsidR="00A96D2E" w:rsidRPr="00046569" w14:paraId="4B11979B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029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ABULEBDA ABDALHADI 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D97D3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576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53B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FIUME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A31D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(VIRTUS TEAM SOC.COOP.) </w:t>
            </w:r>
          </w:p>
        </w:tc>
      </w:tr>
    </w:tbl>
    <w:p w14:paraId="7CF1E9C0" w14:textId="77777777" w:rsidR="00A96D2E" w:rsidRDefault="00A96D2E" w:rsidP="00A96D2E">
      <w:pPr>
        <w:pStyle w:val="breakline"/>
        <w:rPr>
          <w:color w:val="002060"/>
        </w:rPr>
      </w:pPr>
    </w:p>
    <w:p w14:paraId="67A15FC9" w14:textId="77777777" w:rsidR="00A96D2E" w:rsidRPr="00FF56D9" w:rsidRDefault="00A96D2E" w:rsidP="00A96D2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4E497BC" w14:textId="77777777" w:rsidR="00A96D2E" w:rsidRPr="00FF56D9" w:rsidRDefault="00A96D2E" w:rsidP="00A96D2E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09DC87C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002117F0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CLASSIFICA</w:t>
      </w:r>
    </w:p>
    <w:p w14:paraId="10A01254" w14:textId="77777777" w:rsidR="00A96D2E" w:rsidRPr="00046569" w:rsidRDefault="00A96D2E" w:rsidP="00A96D2E">
      <w:pPr>
        <w:pStyle w:val="breakline"/>
        <w:rPr>
          <w:color w:val="002060"/>
        </w:rPr>
      </w:pPr>
    </w:p>
    <w:p w14:paraId="67EBE693" w14:textId="77777777" w:rsidR="00A96D2E" w:rsidRPr="00046569" w:rsidRDefault="00A96D2E" w:rsidP="00A96D2E">
      <w:pPr>
        <w:pStyle w:val="breakline"/>
        <w:rPr>
          <w:color w:val="002060"/>
        </w:rPr>
      </w:pPr>
    </w:p>
    <w:p w14:paraId="5FF9773D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131F07E5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496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0A5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E3E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036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1A0B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944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BF3F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01B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22F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762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6FDAA592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9F7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8E98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E01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ABC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E93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8F7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CA6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92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A5A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CE6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54B2BDD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ECAC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F3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E85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DC9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2D4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A8E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C4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711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1BC7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33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2D995D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EA17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526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C9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D5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F8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A46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A2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04A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A65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F8C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7AE1B5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D43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294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5B9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7EA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B65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45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EE4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ABC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BB8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C3E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597105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A77A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BD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09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685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5C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ACE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FAF2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21A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F263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FE8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D4012D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688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958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5D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06E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50F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7E6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63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B7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2C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003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91B0B8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C768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99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705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76D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3F7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792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7F5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2DF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170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027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B18404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771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6B8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1AA9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FB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63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C6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9AB2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D2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B227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D6A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D7D2905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959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A07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C50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AE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5630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5E0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8AC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E68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1C1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52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2EEA50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5D3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BE6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8B8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3A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5174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064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C21C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8257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2D2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B0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1D6EFD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EE3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2E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C71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E09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F7F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FDF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9B00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67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EBE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DF6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6050D6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5754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1E0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6338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A51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18E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2ABF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3FD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C64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B2E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0BB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</w:tr>
    </w:tbl>
    <w:p w14:paraId="0ADFA6D9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1108D6D" w14:textId="77777777" w:rsidR="00A96D2E" w:rsidRPr="00046569" w:rsidRDefault="00A96D2E" w:rsidP="00A96D2E">
      <w:pPr>
        <w:pStyle w:val="breakline"/>
        <w:rPr>
          <w:color w:val="002060"/>
        </w:rPr>
      </w:pPr>
    </w:p>
    <w:p w14:paraId="330E6A16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4B4C5900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9F8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566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AA4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244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A4A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BE9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2AE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4B29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258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4EAB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09B51C41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208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B8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0D9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471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5D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92AC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57A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C0F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7DE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8C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609004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A509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CFF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B7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7A8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08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C79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E92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B2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8D5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582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8E7B40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255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A0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82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658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D9C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249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0C6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339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66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B6C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3F36C9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45C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0B5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D24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D6C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2F7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D7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7F9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8146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74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CFFE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C81CB2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6F0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DE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F3A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8FE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A3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BD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6FB9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C6E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F0E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84F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B0BA74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90E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B44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8F6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77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C2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620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733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D1D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EEC8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F52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744B23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FFD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E6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098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928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003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F5DF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42BF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544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6A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00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7F1EBE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CF3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EFD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CF3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8348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DC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52D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F3D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6161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112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FA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A465D6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68CA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5061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922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787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C52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EF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659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6F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3A86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32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2F5A5E2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91E9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643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784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537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E89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685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7A6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60E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C96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F4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2DCD304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8AE4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4B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41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60ED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41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DAD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31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CC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273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4CA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9362BD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3D6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lastRenderedPageBreak/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A4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8F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462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82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F39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92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27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FEA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9E7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6E3CFDE5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34E520C5" w14:textId="77777777" w:rsidR="00A96D2E" w:rsidRPr="00046569" w:rsidRDefault="00A96D2E" w:rsidP="00A96D2E">
      <w:pPr>
        <w:pStyle w:val="breakline"/>
        <w:rPr>
          <w:color w:val="002060"/>
        </w:rPr>
      </w:pPr>
    </w:p>
    <w:p w14:paraId="5526F2AB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065EBEB9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8607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8C1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362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A5E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5A3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DF26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640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8B3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10D1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75A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7BB27D9E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6904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A5E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6F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A6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73B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3E4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6EC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0B69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80B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DFB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086E36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063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5FF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67B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60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7A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BD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DFB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9F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55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C1B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AD22BC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F4F39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FE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72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4FC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FE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B139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95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F22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143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F5FF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8568BD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33F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F1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941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5486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FE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682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694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19C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AF2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F30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59E55F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F603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F9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27F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7C8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82C6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FBD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6EB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AF3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A40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9DE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EE2E56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0DF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AF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6B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91B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650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CA2F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E83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DF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2FD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23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C1AAFF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A02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CC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8B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EA2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31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A32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767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CF3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EB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D77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F0AB38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9338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8D0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37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C0F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4C3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2E4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3DA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CA8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BA0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441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FB55C64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B42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77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CD4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CB2C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51C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6F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49E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4E8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833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41A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7C3AD2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2F1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83E4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C58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B3AB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25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61C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155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082B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BE1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F30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2FA760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F448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47B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953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AFA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5A8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253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74D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EE4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98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FCC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D0D424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9733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B634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BC2C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B2F8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BC1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516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7EF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8A1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95C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01A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70B447AD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F2EA64B" w14:textId="77777777" w:rsidR="00A96D2E" w:rsidRPr="00046569" w:rsidRDefault="00A96D2E" w:rsidP="00A96D2E">
      <w:pPr>
        <w:pStyle w:val="breakline"/>
        <w:rPr>
          <w:color w:val="002060"/>
        </w:rPr>
      </w:pPr>
    </w:p>
    <w:p w14:paraId="4BAE5B32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09585661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5FB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8F9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0A5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82E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E7C7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A6D1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3FE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843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54B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2B2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22CF25AC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6730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7D7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66D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D544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78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090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64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247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A4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F76D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313335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EBD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2F7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9C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849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807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E60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8A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FE8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3EE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78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19C540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BED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177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F224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9C9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197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2833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121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1992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9B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83D8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D65941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8C8D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C8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FEBD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725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4872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6E7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952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DEA8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5C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6750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796E0B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454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FE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0E3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377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724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EC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9AD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ABB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4F5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F5A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529075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916B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6D8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45C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39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D5F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F387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5A9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F0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388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E3B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C8F014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DEF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5AD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B6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04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F40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7A0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D95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FD4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C57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1C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187BB7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FE89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AC4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BC53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21D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A1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292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58F2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4D1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38D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5E3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D925C07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D3FD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670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5FE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6F1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A7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A4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B78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DCD2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D2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557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4BB577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1342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DF6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E3E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25F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0B4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B23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D5F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A42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3095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5B3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DF8F1B8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CA1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E9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BE62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28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C70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966C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AB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347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B9E3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237F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D0AEBF2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D929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F86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45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DC0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716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329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D74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81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DF3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80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070A9B07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3CEA158A" w14:textId="77777777" w:rsidR="00A96D2E" w:rsidRPr="00046569" w:rsidRDefault="00A96D2E" w:rsidP="00A96D2E">
      <w:pPr>
        <w:pStyle w:val="breakline"/>
        <w:rPr>
          <w:color w:val="002060"/>
        </w:rPr>
      </w:pPr>
    </w:p>
    <w:p w14:paraId="7B49193C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31E975B7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054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9B05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C5E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457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DD2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9B82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86F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1F7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726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70A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61BCA9A9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B14A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F4C7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5FA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4149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B02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DD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71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3D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66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83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09A0AC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B4E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BD9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2D5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04A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59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683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97B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4F9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627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17C4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5CE657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7E90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529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996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19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0549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73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B4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3B8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CC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6F2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4BA9F93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691A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0E7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ED8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4F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8EEF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527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BBB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C02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A3A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FA85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C4F396D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8F31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F48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0C4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D7D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F0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19B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86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F9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224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C53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62D1DB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185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74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3F0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4E7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A09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3A2C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8E25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18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26F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E13D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DEBB1C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D44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BF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308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AD0E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40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936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41B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E0A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887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56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A68614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E38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4CA9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FC6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0D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F3BE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8EC3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229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EC2D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A76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5F1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16986B2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C6BA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9B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AAC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6665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D91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3E1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DA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47E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FC2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5E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260A574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2F09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633F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D12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2B5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A9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182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A97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4BC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F1A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583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7480B8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29C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6D0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63A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BB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5D7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2B06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16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474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3C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EFA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163AD99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EDBF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374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70E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77C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DEE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740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1E7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5809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E88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BF5D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780794A7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55DED536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PROGRAMMA GARE</w:t>
      </w:r>
    </w:p>
    <w:p w14:paraId="60A64CE9" w14:textId="77777777" w:rsidR="00A96D2E" w:rsidRDefault="00A96D2E" w:rsidP="00A96D2E">
      <w:pPr>
        <w:pStyle w:val="breakline"/>
        <w:rPr>
          <w:color w:val="002060"/>
        </w:rPr>
      </w:pPr>
    </w:p>
    <w:p w14:paraId="66E16DBE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1984"/>
        <w:gridCol w:w="385"/>
        <w:gridCol w:w="898"/>
        <w:gridCol w:w="1281"/>
        <w:gridCol w:w="1537"/>
        <w:gridCol w:w="1532"/>
      </w:tblGrid>
      <w:tr w:rsidR="00A96D2E" w:rsidRPr="00D720FE" w14:paraId="43547A70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0FD3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810E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721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9FFC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6E0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7B019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99B4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7FC33A66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F1A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75A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7E06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928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749E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8B8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8138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ANTONIO ROSMINI 22/B</w:t>
            </w:r>
          </w:p>
        </w:tc>
      </w:tr>
      <w:tr w:rsidR="00A96D2E" w:rsidRPr="00D720FE" w14:paraId="3539C730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590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MONTECCHIO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889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AUDAX CALCIO PIOBBICO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64E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779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DA9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397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8275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MAZZINI</w:t>
            </w:r>
          </w:p>
        </w:tc>
      </w:tr>
      <w:tr w:rsidR="00A96D2E" w:rsidRPr="00D720FE" w14:paraId="36466063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581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B05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A2F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E7D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808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3E7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28E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ROMA, SNC</w:t>
            </w:r>
          </w:p>
        </w:tc>
      </w:tr>
      <w:tr w:rsidR="00A96D2E" w:rsidRPr="00D720FE" w14:paraId="635C6B7D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7A3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URBANIA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9C8C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6B1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4C03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4D9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5489 URBANIA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19B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URBANIA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526C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CAMPO SPORTIVO</w:t>
            </w:r>
          </w:p>
        </w:tc>
      </w:tr>
      <w:tr w:rsidR="00A96D2E" w:rsidRPr="00D720FE" w14:paraId="39DB6578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8F2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957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ACQUALAGNA CALCIO C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0A2C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F61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2AA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ADF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16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LAGO DI MISURINA</w:t>
            </w:r>
          </w:p>
        </w:tc>
      </w:tr>
      <w:tr w:rsidR="00A96D2E" w:rsidRPr="00D720FE" w14:paraId="58FCE09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817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VADO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46A8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SMIRRA CITY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C03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E66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31F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5441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ADF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SANT'ANGELO IN VADO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CEE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MOLINELLO</w:t>
            </w:r>
          </w:p>
        </w:tc>
      </w:tr>
    </w:tbl>
    <w:p w14:paraId="7840B9B9" w14:textId="77777777" w:rsidR="00A96D2E" w:rsidRPr="00D720FE" w:rsidRDefault="00A96D2E" w:rsidP="00A96D2E">
      <w:pPr>
        <w:pStyle w:val="breakline"/>
        <w:rPr>
          <w:rFonts w:eastAsiaTheme="minorEastAsia"/>
          <w:color w:val="002060"/>
        </w:rPr>
      </w:pPr>
    </w:p>
    <w:p w14:paraId="6621E93D" w14:textId="77777777" w:rsidR="00A96D2E" w:rsidRPr="00D720FE" w:rsidRDefault="00A96D2E" w:rsidP="00A96D2E">
      <w:pPr>
        <w:pStyle w:val="breakline"/>
        <w:rPr>
          <w:color w:val="002060"/>
        </w:rPr>
      </w:pPr>
    </w:p>
    <w:p w14:paraId="3DFDACE4" w14:textId="77777777" w:rsidR="00A96D2E" w:rsidRPr="00D720FE" w:rsidRDefault="00A96D2E" w:rsidP="00A96D2E">
      <w:pPr>
        <w:pStyle w:val="breakline"/>
        <w:rPr>
          <w:color w:val="002060"/>
        </w:rPr>
      </w:pPr>
    </w:p>
    <w:p w14:paraId="47DE779A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lastRenderedPageBreak/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5"/>
        <w:gridCol w:w="385"/>
        <w:gridCol w:w="898"/>
        <w:gridCol w:w="1182"/>
        <w:gridCol w:w="1565"/>
        <w:gridCol w:w="1541"/>
      </w:tblGrid>
      <w:tr w:rsidR="00A96D2E" w:rsidRPr="00D720FE" w14:paraId="4A145A6E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217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C55E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6E69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5BA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07A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0B64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C4BD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0D62BF4E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0AA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B503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VALLESINA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BDAD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725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201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A83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E12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GAETANO RAVAGLI</w:t>
            </w:r>
          </w:p>
        </w:tc>
      </w:tr>
      <w:tr w:rsidR="00A96D2E" w:rsidRPr="00D720FE" w14:paraId="709B2024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C0A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35D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4B2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ED1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3322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5204 CAMPO C/5 BOCCIODROMO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BF2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361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LOC. FRONTALE - VIA FIGURETTA</w:t>
            </w:r>
          </w:p>
        </w:tc>
      </w:tr>
      <w:tr w:rsidR="00A96D2E" w:rsidRPr="00D720FE" w14:paraId="53B28F22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F4B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298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83050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22D2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0A1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5116 PALESTRA CONUMALE DI C5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790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101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MONTESSORI LOC. ANGELI</w:t>
            </w:r>
          </w:p>
        </w:tc>
      </w:tr>
      <w:tr w:rsidR="00A96D2E" w:rsidRPr="00D720FE" w14:paraId="342FFDF1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F57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ATLETICO NO BORDERS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1E6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D6F9E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F98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B1D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4B5F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856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B.BUOZZI</w:t>
            </w:r>
          </w:p>
        </w:tc>
      </w:tr>
      <w:tr w:rsidR="00A96D2E" w:rsidRPr="00D720FE" w14:paraId="133F43BD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E1E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CASTELRAIMONDO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AB6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C.U.S. CAMERINO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D535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01B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6F9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C59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9C4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GRAMSCI-VIA FEGGIANI</w:t>
            </w:r>
          </w:p>
        </w:tc>
      </w:tr>
      <w:tr w:rsidR="00A96D2E" w:rsidRPr="00D720FE" w14:paraId="71A1CE04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769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12D6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FIUMINATA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2755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A9F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4A8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5139 PALESTRA POLO SCOLASTICO MICS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5F0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73E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VENEZIA 43</w:t>
            </w:r>
          </w:p>
        </w:tc>
      </w:tr>
    </w:tbl>
    <w:p w14:paraId="676972E0" w14:textId="77777777" w:rsidR="00A96D2E" w:rsidRPr="00D720FE" w:rsidRDefault="00A96D2E" w:rsidP="00A96D2E">
      <w:pPr>
        <w:pStyle w:val="breakline"/>
        <w:rPr>
          <w:rFonts w:eastAsiaTheme="minorEastAsia"/>
          <w:color w:val="002060"/>
        </w:rPr>
      </w:pPr>
    </w:p>
    <w:p w14:paraId="5368EC4B" w14:textId="77777777" w:rsidR="00A96D2E" w:rsidRPr="00D720FE" w:rsidRDefault="00A96D2E" w:rsidP="00A96D2E">
      <w:pPr>
        <w:pStyle w:val="breakline"/>
        <w:rPr>
          <w:color w:val="002060"/>
        </w:rPr>
      </w:pPr>
    </w:p>
    <w:p w14:paraId="7B3DC8D1" w14:textId="77777777" w:rsidR="00A96D2E" w:rsidRPr="00D720FE" w:rsidRDefault="00A96D2E" w:rsidP="00A96D2E">
      <w:pPr>
        <w:pStyle w:val="breakline"/>
        <w:rPr>
          <w:color w:val="002060"/>
        </w:rPr>
      </w:pPr>
    </w:p>
    <w:p w14:paraId="0C4DF663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0"/>
        <w:gridCol w:w="385"/>
        <w:gridCol w:w="898"/>
        <w:gridCol w:w="1191"/>
        <w:gridCol w:w="1545"/>
        <w:gridCol w:w="1549"/>
      </w:tblGrid>
      <w:tr w:rsidR="00A96D2E" w:rsidRPr="00D720FE" w14:paraId="7A1D569D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DC34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7F1F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EA5FE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30A65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87C0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C065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AEE4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78CF84DC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0B38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256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9B471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37D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6A59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83E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F9A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CONTRADA DEL POZZO</w:t>
            </w:r>
          </w:p>
        </w:tc>
      </w:tr>
      <w:tr w:rsidR="00A96D2E" w:rsidRPr="00D720FE" w14:paraId="6C480BB7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DC2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314F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370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F0D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63A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124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BC4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CARPEGNA-VIA M.TE S.VICINO</w:t>
            </w:r>
          </w:p>
        </w:tc>
      </w:tr>
      <w:tr w:rsidR="00A96D2E" w:rsidRPr="00D720FE" w14:paraId="40B5DCF0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66B7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PEGASO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4AA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0E9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1D6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1B7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614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7BF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ESINO 122 TORRETTE</w:t>
            </w:r>
          </w:p>
        </w:tc>
      </w:tr>
      <w:tr w:rsidR="00A96D2E" w:rsidRPr="00D720FE" w14:paraId="219E4623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BDD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POLISPORTIVA FUTURA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25C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AF2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D6F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B37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7F87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6FA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MASSIMO D'AZEGLIO</w:t>
            </w:r>
          </w:p>
        </w:tc>
      </w:tr>
      <w:tr w:rsidR="00A96D2E" w:rsidRPr="00D720FE" w14:paraId="6BC5CD4F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6D9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925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4AC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78D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24C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C6C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587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LOCALITA' NONTESICURO</w:t>
            </w:r>
          </w:p>
        </w:tc>
      </w:tr>
      <w:tr w:rsidR="00A96D2E" w:rsidRPr="00D720FE" w14:paraId="2F2E30D2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538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1C7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8ED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B6B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2D3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F4B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D01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LOCALITA' CANDIA</w:t>
            </w:r>
          </w:p>
        </w:tc>
      </w:tr>
    </w:tbl>
    <w:p w14:paraId="1A13B000" w14:textId="77777777" w:rsidR="00A96D2E" w:rsidRPr="00D720FE" w:rsidRDefault="00A96D2E" w:rsidP="00A96D2E">
      <w:pPr>
        <w:pStyle w:val="breakline"/>
        <w:rPr>
          <w:rFonts w:eastAsiaTheme="minorEastAsia"/>
          <w:color w:val="002060"/>
        </w:rPr>
      </w:pPr>
    </w:p>
    <w:p w14:paraId="00539CF6" w14:textId="77777777" w:rsidR="00A96D2E" w:rsidRPr="00D720FE" w:rsidRDefault="00A96D2E" w:rsidP="00A96D2E">
      <w:pPr>
        <w:pStyle w:val="breakline"/>
        <w:rPr>
          <w:color w:val="002060"/>
        </w:rPr>
      </w:pPr>
    </w:p>
    <w:p w14:paraId="22B93C3F" w14:textId="77777777" w:rsidR="00A96D2E" w:rsidRPr="00D720FE" w:rsidRDefault="00A96D2E" w:rsidP="00A96D2E">
      <w:pPr>
        <w:pStyle w:val="breakline"/>
        <w:rPr>
          <w:color w:val="002060"/>
        </w:rPr>
      </w:pPr>
    </w:p>
    <w:p w14:paraId="3748FD2D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00"/>
        <w:gridCol w:w="385"/>
        <w:gridCol w:w="898"/>
        <w:gridCol w:w="1198"/>
        <w:gridCol w:w="1559"/>
        <w:gridCol w:w="1553"/>
      </w:tblGrid>
      <w:tr w:rsidR="00A96D2E" w:rsidRPr="00D720FE" w14:paraId="1125E157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589BB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915D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9319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1F8A6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FEF3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99DA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4177C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2072C0B9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292A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AMATORI STESE 2007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11EE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SAN GINESIO FUTSAL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94A6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884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31A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5626 PALESTRA SCUOLA MEDIA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C02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E5B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CONT.S.LIBORIO VIA VEREGRENSE</w:t>
            </w:r>
          </w:p>
        </w:tc>
      </w:tr>
      <w:tr w:rsidR="00A96D2E" w:rsidRPr="00D720FE" w14:paraId="4A6D9542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31A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BEB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220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807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98D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609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D99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TAGLIAMENTO</w:t>
            </w:r>
          </w:p>
        </w:tc>
      </w:tr>
      <w:tr w:rsidR="00A96D2E" w:rsidRPr="00D720FE" w14:paraId="514AA4B2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3DF6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CAPODARCO CASABIANCA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C89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RECANATI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1B18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5F4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094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5711 PALESTRA COMUNALE 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CFD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B7BD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INDIPENDENZA-CAPODARCO</w:t>
            </w:r>
          </w:p>
        </w:tc>
      </w:tr>
      <w:tr w:rsidR="00A96D2E" w:rsidRPr="00D720FE" w14:paraId="222DE2D7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265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C41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BOCA CIVITANOVA 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F3E2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082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C55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85A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073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E.MATTEI</w:t>
            </w:r>
          </w:p>
        </w:tc>
      </w:tr>
      <w:tr w:rsidR="00A96D2E" w:rsidRPr="00D720FE" w14:paraId="1E4B5C98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1B9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MOGLIANESE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10C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CALCIO S.ELPIDIO A MARE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8BB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DB3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06C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5283 PALAZZETTO C.S.DI MOGLIANO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AC3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0B4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PAOLO BORSELLINO</w:t>
            </w:r>
          </w:p>
        </w:tc>
      </w:tr>
      <w:tr w:rsidR="00A96D2E" w:rsidRPr="00D720FE" w14:paraId="3B04E805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C01F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VAL TENNA UNITED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5D4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A8D5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D6E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7E5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5678 CAMPO COPERTO RIONE MURATO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61B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67D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SIBILLA 2C</w:t>
            </w:r>
          </w:p>
        </w:tc>
      </w:tr>
    </w:tbl>
    <w:p w14:paraId="4645C8C7" w14:textId="77777777" w:rsidR="00A96D2E" w:rsidRPr="00D720FE" w:rsidRDefault="00A96D2E" w:rsidP="00A96D2E">
      <w:pPr>
        <w:pStyle w:val="breakline"/>
        <w:rPr>
          <w:rFonts w:eastAsiaTheme="minorEastAsia"/>
          <w:color w:val="002060"/>
        </w:rPr>
      </w:pPr>
    </w:p>
    <w:p w14:paraId="7E3466A3" w14:textId="77777777" w:rsidR="00A96D2E" w:rsidRPr="00D720FE" w:rsidRDefault="00A96D2E" w:rsidP="00A96D2E">
      <w:pPr>
        <w:pStyle w:val="breakline"/>
        <w:rPr>
          <w:color w:val="002060"/>
        </w:rPr>
      </w:pPr>
    </w:p>
    <w:p w14:paraId="3B526E15" w14:textId="77777777" w:rsidR="00A96D2E" w:rsidRPr="00D720FE" w:rsidRDefault="00A96D2E" w:rsidP="00A96D2E">
      <w:pPr>
        <w:pStyle w:val="breakline"/>
        <w:rPr>
          <w:color w:val="002060"/>
        </w:rPr>
      </w:pPr>
    </w:p>
    <w:p w14:paraId="6455E0A3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26"/>
        <w:gridCol w:w="385"/>
        <w:gridCol w:w="898"/>
        <w:gridCol w:w="1174"/>
        <w:gridCol w:w="1545"/>
        <w:gridCol w:w="1568"/>
      </w:tblGrid>
      <w:tr w:rsidR="00A96D2E" w:rsidRPr="00D720FE" w14:paraId="790DD918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B23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E27D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9AE93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1D1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AD1C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D606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78FA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4C4868B5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641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AMICI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395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TRUENTIN LAMA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E77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B6A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CB0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4CBB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302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PIAZZA S. D'ACQUISTO</w:t>
            </w:r>
          </w:p>
        </w:tc>
      </w:tr>
      <w:tr w:rsidR="00A96D2E" w:rsidRPr="00D720FE" w14:paraId="5404F5A7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D83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ATLETICO ASCOLI 2000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CED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TRIBALCIO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B033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60C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95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BC7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11EB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LOC.MONTEROCCO VIA A.MANCINI</w:t>
            </w:r>
          </w:p>
        </w:tc>
      </w:tr>
      <w:tr w:rsidR="00A96D2E" w:rsidRPr="00D720FE" w14:paraId="4C25FD02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DBF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FROG S CLUB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537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SPORTING GROTTAMMARE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FA0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042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8D8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539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1EF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PIRANDELLO</w:t>
            </w:r>
          </w:p>
        </w:tc>
      </w:tr>
      <w:tr w:rsidR="00A96D2E" w:rsidRPr="00D720FE" w14:paraId="568B037E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207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L.C.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A21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4E02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9F5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5C6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34D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BA6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CORRADI</w:t>
            </w:r>
          </w:p>
        </w:tc>
      </w:tr>
      <w:tr w:rsidR="00A96D2E" w:rsidRPr="00D720FE" w14:paraId="5DCF39BC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DF3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8CF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50C6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CA2C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A1B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5627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8E8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APPIGNANO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93B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DEI PIOPPI</w:t>
            </w:r>
          </w:p>
        </w:tc>
      </w:tr>
      <w:tr w:rsidR="00A96D2E" w:rsidRPr="00D720FE" w14:paraId="21DED320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C22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BOCASTRUM UNITED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333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FUTSAL VIRE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3413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AE5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3FF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5665 PALESTRA C5 CASTORANO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B799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CASTORANO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4D3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LOC. ROCCHETTA</w:t>
            </w:r>
          </w:p>
        </w:tc>
      </w:tr>
    </w:tbl>
    <w:p w14:paraId="7C563E4D" w14:textId="77777777" w:rsidR="00A96D2E" w:rsidRPr="00046569" w:rsidRDefault="00A96D2E" w:rsidP="00A96D2E">
      <w:pPr>
        <w:pStyle w:val="breakline"/>
        <w:rPr>
          <w:color w:val="002060"/>
        </w:rPr>
      </w:pPr>
    </w:p>
    <w:p w14:paraId="13A0FB59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lastRenderedPageBreak/>
        <w:t>REGIONALE CALCIO A 5 FEMMINILE</w:t>
      </w:r>
    </w:p>
    <w:p w14:paraId="21D7440D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5A5A5B79" w14:textId="77777777" w:rsidR="00A96D2E" w:rsidRPr="00046569" w:rsidRDefault="00A96D2E" w:rsidP="00A96D2E">
      <w:pPr>
        <w:pStyle w:val="breakline"/>
        <w:rPr>
          <w:color w:val="002060"/>
        </w:rPr>
      </w:pPr>
    </w:p>
    <w:p w14:paraId="57740600" w14:textId="77777777" w:rsidR="00A96D2E" w:rsidRPr="00046569" w:rsidRDefault="00A96D2E" w:rsidP="00A96D2E">
      <w:pPr>
        <w:pStyle w:val="breakline"/>
        <w:rPr>
          <w:color w:val="002060"/>
        </w:rPr>
      </w:pPr>
    </w:p>
    <w:p w14:paraId="19170E10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5F06CADA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2A0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C49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5BA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09D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CC6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88C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0F7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3C4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5D200462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0F858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21/04/2023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1812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9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24AF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RIPABERARDA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8259E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7E248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0D3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4BC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F16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PALESTRA COMUNALE VANNICOLA OFFIDA VIA MARTIRI DELLA RESISTENZA</w:t>
            </w:r>
          </w:p>
        </w:tc>
      </w:tr>
    </w:tbl>
    <w:p w14:paraId="3054FDE4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79CE8F2" w14:textId="77777777" w:rsidR="00A96D2E" w:rsidRPr="00046569" w:rsidRDefault="00A96D2E" w:rsidP="00A96D2E">
      <w:pPr>
        <w:pStyle w:val="breakline"/>
        <w:rPr>
          <w:color w:val="002060"/>
        </w:rPr>
      </w:pPr>
    </w:p>
    <w:p w14:paraId="69A172F0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RISULTATI</w:t>
      </w:r>
    </w:p>
    <w:p w14:paraId="71C35805" w14:textId="77777777" w:rsidR="00A96D2E" w:rsidRPr="00046569" w:rsidRDefault="00A96D2E" w:rsidP="00A96D2E">
      <w:pPr>
        <w:pStyle w:val="breakline"/>
        <w:rPr>
          <w:color w:val="002060"/>
        </w:rPr>
      </w:pPr>
    </w:p>
    <w:p w14:paraId="6E14BB2A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RISULTATI UFFICIALI GARE DEL 15/04/2023</w:t>
      </w:r>
    </w:p>
    <w:p w14:paraId="065E2F23" w14:textId="77777777" w:rsidR="00A96D2E" w:rsidRPr="00A96D2E" w:rsidRDefault="00A96D2E" w:rsidP="00A96D2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96D2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C3FF928" w14:textId="77777777" w:rsidR="00A96D2E" w:rsidRPr="00046569" w:rsidRDefault="00A96D2E" w:rsidP="00A96D2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6D2E" w:rsidRPr="00046569" w14:paraId="498EED7F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585E9D5F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62DFB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A - 8 Giornata - R</w:t>
                  </w:r>
                </w:p>
              </w:tc>
            </w:tr>
            <w:tr w:rsidR="00A96D2E" w:rsidRPr="00046569" w14:paraId="09F245CF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C81F4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ALMAJUVENTUS FANO1906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4B17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A32A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5D82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236F5E2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CD09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CENTRO SPORTIVO SUASA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A37A0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4ACA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026A2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BC66208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3C18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(2) LABELSYSTEM POTENZAPICENA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5587F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POTENZA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10044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3FB8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3F9E0ED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BB8E2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(2) 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05FC4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BOCCIOFILA MONTEFANESE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69561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D866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572C7310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6D730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A264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B4376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8059E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1C5F2A0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6FF88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- disputata il 16/04/2023</w:t>
                  </w:r>
                </w:p>
              </w:tc>
            </w:tr>
            <w:tr w:rsidR="00A96D2E" w:rsidRPr="00046569" w14:paraId="46161199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9C561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(2) - disputata il 14/04/2023</w:t>
                  </w:r>
                </w:p>
              </w:tc>
            </w:tr>
          </w:tbl>
          <w:p w14:paraId="57AE01FB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0B3A0FE2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D801669" w14:textId="77777777" w:rsidR="00A96D2E" w:rsidRPr="00046569" w:rsidRDefault="00A96D2E" w:rsidP="00A96D2E">
      <w:pPr>
        <w:pStyle w:val="breakline"/>
        <w:rPr>
          <w:color w:val="002060"/>
        </w:rPr>
      </w:pPr>
    </w:p>
    <w:p w14:paraId="45E894A8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GIUDICE SPORTIVO</w:t>
      </w:r>
    </w:p>
    <w:p w14:paraId="069BDB0F" w14:textId="77777777" w:rsidR="00A96D2E" w:rsidRPr="00046569" w:rsidRDefault="00A96D2E" w:rsidP="00A96D2E">
      <w:pPr>
        <w:pStyle w:val="diffida"/>
        <w:rPr>
          <w:color w:val="002060"/>
        </w:rPr>
      </w:pPr>
      <w:r w:rsidRPr="00046569">
        <w:rPr>
          <w:color w:val="002060"/>
        </w:rPr>
        <w:t>Il Giudice Sportivo Avv. Agnese Lazzaretti, con l'assistenza del segretario Angelo Castellana, nella seduta del 19/04/2023, ha adottato le decisioni che di seguito integralmente si riportano:</w:t>
      </w:r>
    </w:p>
    <w:p w14:paraId="242F82C0" w14:textId="77777777" w:rsidR="00A96D2E" w:rsidRPr="00046569" w:rsidRDefault="00A96D2E" w:rsidP="00A96D2E">
      <w:pPr>
        <w:pStyle w:val="titolo10"/>
        <w:rPr>
          <w:color w:val="002060"/>
        </w:rPr>
      </w:pPr>
      <w:r w:rsidRPr="00046569">
        <w:rPr>
          <w:color w:val="002060"/>
        </w:rPr>
        <w:t xml:space="preserve">GARE DEL 14/ 4/2023 </w:t>
      </w:r>
    </w:p>
    <w:p w14:paraId="4DB7D159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1FE715C1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7F3A5F75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CALCIATORI NON ESPULSI </w:t>
      </w:r>
    </w:p>
    <w:p w14:paraId="7D6CFD3E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7F5D6FF1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298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GIOACCHINI TATIANA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49E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(LABELSYSTEM POTENZAPICENA)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A1AA6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5CB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0562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E9C6DC2" w14:textId="77777777" w:rsidR="00A96D2E" w:rsidRDefault="00A96D2E" w:rsidP="00A96D2E">
      <w:pPr>
        <w:pStyle w:val="breakline"/>
        <w:rPr>
          <w:color w:val="002060"/>
        </w:rPr>
      </w:pPr>
    </w:p>
    <w:p w14:paraId="122B7309" w14:textId="77777777" w:rsidR="00A96D2E" w:rsidRPr="00FF56D9" w:rsidRDefault="00A96D2E" w:rsidP="00A96D2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7E8E5A8" w14:textId="77777777" w:rsidR="00A96D2E" w:rsidRPr="00FF56D9" w:rsidRDefault="00A96D2E" w:rsidP="00A96D2E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CBF1927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3A34ACB5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CLASSIFICA</w:t>
      </w:r>
    </w:p>
    <w:p w14:paraId="11D276CC" w14:textId="77777777" w:rsidR="00A96D2E" w:rsidRPr="00046569" w:rsidRDefault="00A96D2E" w:rsidP="00A96D2E">
      <w:pPr>
        <w:pStyle w:val="breakline"/>
        <w:rPr>
          <w:color w:val="002060"/>
        </w:rPr>
      </w:pPr>
    </w:p>
    <w:p w14:paraId="522417D2" w14:textId="77777777" w:rsidR="00A96D2E" w:rsidRPr="00046569" w:rsidRDefault="00A96D2E" w:rsidP="00A96D2E">
      <w:pPr>
        <w:pStyle w:val="breakline"/>
        <w:rPr>
          <w:color w:val="002060"/>
        </w:rPr>
      </w:pPr>
    </w:p>
    <w:p w14:paraId="4DB2B778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63CC520E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4AD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EDB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A13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068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89B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35A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316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AE7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086C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DE2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1FCC1479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DA8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00EB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3EC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D45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35F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247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88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A0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1F9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ECC3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E750A3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20E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FC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D53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86C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B02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87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125E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8A11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6E0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123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8DAE26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F2C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3D68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BF1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1B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C72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347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4D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290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F76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652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F8B1435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735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F7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1EB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4C2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9A6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4A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CA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5B9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3CD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92E1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912676D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10E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BDA4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0C3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8BA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4DE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74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B4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8E5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8D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78A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079E57C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826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D5D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B7E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2EB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66B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49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2B9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944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3FC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D8C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9A0CA46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B3EB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09B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275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4D3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AA9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4A5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98E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4B3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E4B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ACE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E447FB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CD8E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67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82E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F78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58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706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F12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B89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4F8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D3F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64C64BC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F53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EF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6C9D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18B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F56B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22C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77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A6D9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F93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3F9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4477432B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4B27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DC4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6F3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AD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B8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D6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26C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46B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54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BCA9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62BFB3FE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935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8B4A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AB9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4EF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7A7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C392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9269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789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52D7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60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6F690651" w14:textId="77777777" w:rsidR="00A96D2E" w:rsidRDefault="00A96D2E" w:rsidP="00A96D2E">
      <w:pPr>
        <w:pStyle w:val="breakline"/>
        <w:rPr>
          <w:color w:val="002060"/>
        </w:rPr>
      </w:pPr>
    </w:p>
    <w:p w14:paraId="2B24329C" w14:textId="77777777" w:rsidR="00A96D2E" w:rsidRPr="00046569" w:rsidRDefault="00A96D2E" w:rsidP="00A96D2E">
      <w:pPr>
        <w:pStyle w:val="titoloprinc0"/>
        <w:rPr>
          <w:color w:val="002060"/>
        </w:rPr>
      </w:pPr>
      <w:bookmarkStart w:id="12" w:name="_Hlk132812143"/>
      <w:r w:rsidRPr="00046569">
        <w:rPr>
          <w:color w:val="002060"/>
        </w:rPr>
        <w:lastRenderedPageBreak/>
        <w:t>PROGRAMMA GARE</w:t>
      </w:r>
    </w:p>
    <w:p w14:paraId="26B654C7" w14:textId="77777777" w:rsidR="00A96D2E" w:rsidRDefault="00A96D2E" w:rsidP="00A96D2E">
      <w:pPr>
        <w:pStyle w:val="breakline"/>
        <w:rPr>
          <w:color w:val="002060"/>
        </w:rPr>
      </w:pPr>
    </w:p>
    <w:bookmarkEnd w:id="12"/>
    <w:p w14:paraId="3BDF226C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A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3"/>
        <w:gridCol w:w="385"/>
        <w:gridCol w:w="898"/>
        <w:gridCol w:w="1182"/>
        <w:gridCol w:w="1548"/>
        <w:gridCol w:w="1547"/>
      </w:tblGrid>
      <w:tr w:rsidR="00A96D2E" w:rsidRPr="00D720FE" w14:paraId="663AFA9E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51B0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BF94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674F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13AB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7C63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9FB6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B00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60846E96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68F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93A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A29F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7AA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20/04/2023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A6F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27B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FFE8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DELLE REGIONI, 8</w:t>
            </w:r>
          </w:p>
        </w:tc>
      </w:tr>
      <w:tr w:rsidR="00A96D2E" w:rsidRPr="00D720FE" w14:paraId="3A41FB2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5FC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8B9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F75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B14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CC9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F10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E6A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MADRE TERESA DI CALCUTTA</w:t>
            </w:r>
          </w:p>
        </w:tc>
      </w:tr>
      <w:tr w:rsidR="00A96D2E" w:rsidRPr="00D720FE" w14:paraId="10C1D6C9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B02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GROTTESE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AFB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00BB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EC6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4AB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5730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54D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MONTOTTONE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73CB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GALILEI SNC</w:t>
            </w:r>
          </w:p>
        </w:tc>
      </w:tr>
      <w:tr w:rsidR="00A96D2E" w:rsidRPr="00D720FE" w14:paraId="7EC0D71A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925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069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1AEE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FB0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21/04/2023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D17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5670 PALESTRA COMUNALE VANNICOLA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ED77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OFFIDA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06E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MARTIRI DELLA RESISTENZA</w:t>
            </w:r>
          </w:p>
        </w:tc>
      </w:tr>
      <w:tr w:rsidR="00A96D2E" w:rsidRPr="00D720FE" w14:paraId="2F4DFD0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8F9D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BOCCIOFILA MONTEFANESE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1DB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POLISPORTIVA BOCA S.E.M.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2F92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D6C6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411A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5249 CAMPO C5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AE3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AA6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IMBRECCIATA</w:t>
            </w:r>
          </w:p>
        </w:tc>
      </w:tr>
    </w:tbl>
    <w:p w14:paraId="5DF08D38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70668677" w14:textId="77777777" w:rsidR="00A96D2E" w:rsidRDefault="00A96D2E" w:rsidP="00A96D2E">
      <w:pPr>
        <w:pStyle w:val="breakline"/>
        <w:rPr>
          <w:color w:val="002060"/>
        </w:rPr>
      </w:pPr>
    </w:p>
    <w:p w14:paraId="28417D5E" w14:textId="77777777" w:rsidR="00A96D2E" w:rsidRPr="00D720FE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720FE">
        <w:rPr>
          <w:color w:val="002060"/>
        </w:rPr>
        <w:t>UNDER 21 CALCIO A 5 REGIONALE</w:t>
      </w:r>
    </w:p>
    <w:p w14:paraId="7373359E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25DCF0A0" w14:textId="77777777" w:rsidR="00A96D2E" w:rsidRPr="00046569" w:rsidRDefault="00A96D2E" w:rsidP="00A96D2E">
      <w:pPr>
        <w:pStyle w:val="breakline"/>
        <w:rPr>
          <w:color w:val="002060"/>
        </w:rPr>
      </w:pPr>
    </w:p>
    <w:p w14:paraId="2807F847" w14:textId="77777777" w:rsidR="00A96D2E" w:rsidRPr="00046569" w:rsidRDefault="00A96D2E" w:rsidP="00A96D2E">
      <w:pPr>
        <w:pStyle w:val="breakline"/>
        <w:rPr>
          <w:color w:val="002060"/>
        </w:rPr>
      </w:pPr>
    </w:p>
    <w:p w14:paraId="54CC8094" w14:textId="77777777" w:rsidR="00A96D2E" w:rsidRPr="00046569" w:rsidRDefault="00A96D2E" w:rsidP="00A96D2E">
      <w:pPr>
        <w:pStyle w:val="breakline"/>
        <w:rPr>
          <w:color w:val="002060"/>
        </w:rPr>
      </w:pPr>
    </w:p>
    <w:p w14:paraId="446D7DDD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 xml:space="preserve">GIRONE </w:t>
      </w:r>
      <w:r>
        <w:rPr>
          <w:color w:val="002060"/>
        </w:rPr>
        <w:t>SF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7568BD8E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67C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AEC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3F4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034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59A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A24D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521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232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4955BF23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CD79D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23/04/2023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7296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A216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E550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CDD5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22/04/2023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3E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D1F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18:00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8644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799272C9" w14:textId="77777777" w:rsidR="00A96D2E" w:rsidRPr="000E21C2" w:rsidRDefault="00A96D2E" w:rsidP="00A96D2E">
      <w:pPr>
        <w:pStyle w:val="titoloprinc0"/>
        <w:rPr>
          <w:color w:val="002060"/>
          <w:sz w:val="22"/>
          <w:szCs w:val="22"/>
        </w:rPr>
      </w:pPr>
    </w:p>
    <w:p w14:paraId="024A7765" w14:textId="77777777" w:rsidR="00A96D2E" w:rsidRPr="00D720FE" w:rsidRDefault="00A96D2E" w:rsidP="00A96D2E">
      <w:pPr>
        <w:pStyle w:val="titoloprinc0"/>
        <w:rPr>
          <w:color w:val="002060"/>
        </w:rPr>
      </w:pPr>
      <w:r w:rsidRPr="00D720FE">
        <w:rPr>
          <w:color w:val="002060"/>
        </w:rPr>
        <w:t>PROGRAMMA GARE</w:t>
      </w:r>
    </w:p>
    <w:p w14:paraId="7DD3003B" w14:textId="77777777" w:rsidR="00A96D2E" w:rsidRDefault="00A96D2E" w:rsidP="00A96D2E">
      <w:pPr>
        <w:pStyle w:val="breakline"/>
        <w:rPr>
          <w:color w:val="002060"/>
        </w:rPr>
      </w:pPr>
    </w:p>
    <w:p w14:paraId="22BCCD86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A96D2E" w:rsidRPr="00D720FE" w14:paraId="4DED7EC9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5626D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B3C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E4BC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DB7B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E000E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1B64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87A0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2DA570D6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B99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E98A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DF44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BE7B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C07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EB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E0E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B.BUOZZI</w:t>
            </w:r>
          </w:p>
        </w:tc>
      </w:tr>
      <w:tr w:rsidR="00A96D2E" w:rsidRPr="00D720FE" w14:paraId="26920A79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96F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3CD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10A4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E40F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1D7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35B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C03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ANTONIO ROSMINI 22/B</w:t>
            </w:r>
          </w:p>
        </w:tc>
      </w:tr>
    </w:tbl>
    <w:p w14:paraId="4BA88D9C" w14:textId="77777777" w:rsidR="00A96D2E" w:rsidRDefault="00A96D2E" w:rsidP="00A96D2E">
      <w:pPr>
        <w:pStyle w:val="breakline"/>
        <w:rPr>
          <w:color w:val="002060"/>
        </w:rPr>
      </w:pPr>
    </w:p>
    <w:p w14:paraId="1C4D88B8" w14:textId="77777777" w:rsidR="00A96D2E" w:rsidRPr="00046569" w:rsidRDefault="00A96D2E" w:rsidP="00A96D2E">
      <w:pPr>
        <w:pStyle w:val="breakline"/>
        <w:rPr>
          <w:color w:val="002060"/>
        </w:rPr>
      </w:pPr>
    </w:p>
    <w:p w14:paraId="6582B5A9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UNDER 19 CALCIO A 5 REGIONALE</w:t>
      </w:r>
    </w:p>
    <w:p w14:paraId="628004C9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64447E8A" w14:textId="77777777" w:rsidR="00A96D2E" w:rsidRPr="00046569" w:rsidRDefault="00A96D2E" w:rsidP="00A96D2E">
      <w:pPr>
        <w:pStyle w:val="breakline"/>
        <w:rPr>
          <w:color w:val="002060"/>
        </w:rPr>
      </w:pPr>
    </w:p>
    <w:p w14:paraId="32B76713" w14:textId="77777777" w:rsidR="00A96D2E" w:rsidRPr="00046569" w:rsidRDefault="00A96D2E" w:rsidP="00A96D2E">
      <w:pPr>
        <w:pStyle w:val="breakline"/>
        <w:rPr>
          <w:color w:val="002060"/>
        </w:rPr>
      </w:pPr>
    </w:p>
    <w:p w14:paraId="40FA0FCE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3FDF1A06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2BC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43D6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3FA9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8E2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694F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B31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9C4C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D284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49DD304E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2C9F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22/04/2023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AC4CD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BBD3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4ED7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PIETRALACROCE 73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68FE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BEC6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9E5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16:30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5B63E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  <w:tr w:rsidR="00A96D2E" w:rsidRPr="00046569" w14:paraId="31627583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FAA0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26/04/2023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A13F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AE8D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27B2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B4A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  <w:r>
              <w:rPr>
                <w:color w:val="002060"/>
              </w:rPr>
              <w:t>2</w:t>
            </w:r>
            <w:r w:rsidRPr="00046569">
              <w:rPr>
                <w:color w:val="002060"/>
              </w:rPr>
              <w:t>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2E1A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879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A3A2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2942FF94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0A539434" w14:textId="77777777" w:rsidR="00A96D2E" w:rsidRPr="00046569" w:rsidRDefault="00A96D2E" w:rsidP="00A96D2E">
      <w:pPr>
        <w:pStyle w:val="breakline"/>
        <w:rPr>
          <w:color w:val="002060"/>
        </w:rPr>
      </w:pPr>
    </w:p>
    <w:p w14:paraId="436954A6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RISULTATI</w:t>
      </w:r>
    </w:p>
    <w:p w14:paraId="3AE14244" w14:textId="77777777" w:rsidR="00A96D2E" w:rsidRPr="00046569" w:rsidRDefault="00A96D2E" w:rsidP="00A96D2E">
      <w:pPr>
        <w:pStyle w:val="breakline"/>
        <w:rPr>
          <w:color w:val="002060"/>
        </w:rPr>
      </w:pPr>
    </w:p>
    <w:p w14:paraId="6EB7FBFF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RISULTATI UFFICIALI GARE DEL 15/04/2023</w:t>
      </w:r>
    </w:p>
    <w:p w14:paraId="6643123A" w14:textId="77777777" w:rsidR="00A96D2E" w:rsidRPr="00A96D2E" w:rsidRDefault="00A96D2E" w:rsidP="00A96D2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96D2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F04957A" w14:textId="77777777" w:rsidR="00A96D2E" w:rsidRPr="00046569" w:rsidRDefault="00A96D2E" w:rsidP="00A96D2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6D2E" w:rsidRPr="00046569" w14:paraId="2F19B933" w14:textId="77777777" w:rsidTr="002A47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96D2E" w:rsidRPr="00046569" w14:paraId="79A4091C" w14:textId="77777777" w:rsidTr="002A47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73334" w14:textId="77777777" w:rsidR="00A96D2E" w:rsidRPr="00046569" w:rsidRDefault="00A96D2E" w:rsidP="002A47FC">
                  <w:pPr>
                    <w:pStyle w:val="header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GIRONE A - 10 Giornata - R</w:t>
                  </w:r>
                </w:p>
              </w:tc>
            </w:tr>
            <w:tr w:rsidR="00A96D2E" w:rsidRPr="00046569" w14:paraId="1603065A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FE725B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5D83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4709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F92E3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BD91AB2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77627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C6645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C566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5 - 8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CB359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44ADA8B2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215CD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B2C1E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86227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A312F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EBB5D26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D9F9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01F0C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3FC3A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03A5B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7B069E0E" w14:textId="77777777" w:rsidTr="002A47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13519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EE60E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CAF7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83E575" w14:textId="77777777" w:rsidR="00A96D2E" w:rsidRPr="00046569" w:rsidRDefault="00A96D2E" w:rsidP="002A47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 </w:t>
                  </w:r>
                </w:p>
              </w:tc>
            </w:tr>
            <w:tr w:rsidR="00A96D2E" w:rsidRPr="00046569" w14:paraId="08C35B69" w14:textId="77777777" w:rsidTr="002A47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A7626" w14:textId="77777777" w:rsidR="00A96D2E" w:rsidRPr="00046569" w:rsidRDefault="00A96D2E" w:rsidP="002A47FC">
                  <w:pPr>
                    <w:pStyle w:val="rowtabella0"/>
                    <w:rPr>
                      <w:color w:val="002060"/>
                    </w:rPr>
                  </w:pPr>
                  <w:r w:rsidRPr="00046569">
                    <w:rPr>
                      <w:color w:val="002060"/>
                    </w:rPr>
                    <w:t>(1) - disputata il 16/04/2023</w:t>
                  </w:r>
                </w:p>
              </w:tc>
            </w:tr>
          </w:tbl>
          <w:p w14:paraId="4996892F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08E2AD4D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7B1F194B" w14:textId="77777777" w:rsidR="00A96D2E" w:rsidRPr="00046569" w:rsidRDefault="00A96D2E" w:rsidP="00A96D2E">
      <w:pPr>
        <w:pStyle w:val="breakline"/>
        <w:rPr>
          <w:color w:val="002060"/>
        </w:rPr>
      </w:pPr>
    </w:p>
    <w:p w14:paraId="731A4688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GIUDICE SPORTIVO</w:t>
      </w:r>
    </w:p>
    <w:p w14:paraId="5210CC03" w14:textId="77777777" w:rsidR="00A96D2E" w:rsidRPr="00046569" w:rsidRDefault="00A96D2E" w:rsidP="00A96D2E">
      <w:pPr>
        <w:pStyle w:val="diffida"/>
        <w:rPr>
          <w:color w:val="002060"/>
        </w:rPr>
      </w:pPr>
      <w:r w:rsidRPr="00046569">
        <w:rPr>
          <w:color w:val="002060"/>
        </w:rPr>
        <w:t>Il Giudice Sportivo Avv. Agnese Lazzaretti, con l'assistenza del segretario Angelo Castellana, nella seduta del 19/04/2023, ha adottato le decisioni che di seguito integralmente si riportano:</w:t>
      </w:r>
    </w:p>
    <w:p w14:paraId="696F6BA0" w14:textId="77777777" w:rsidR="00A96D2E" w:rsidRPr="00046569" w:rsidRDefault="00A96D2E" w:rsidP="00A96D2E">
      <w:pPr>
        <w:pStyle w:val="titolo10"/>
        <w:rPr>
          <w:color w:val="002060"/>
        </w:rPr>
      </w:pPr>
      <w:r w:rsidRPr="00046569">
        <w:rPr>
          <w:color w:val="002060"/>
        </w:rPr>
        <w:t xml:space="preserve">GARE DEL 15/ 4/2023 </w:t>
      </w:r>
    </w:p>
    <w:p w14:paraId="7280BF79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503E89CE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0A397FA0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DIRIGENTI </w:t>
      </w:r>
    </w:p>
    <w:p w14:paraId="5AE1E428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INIBIZIONE A SVOLGERE OGNI ATTIVITA' FINO AL 26/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7CDD97E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AB3D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PETRINI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FD3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638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25C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420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7F1D6D2B" w14:textId="77777777" w:rsidR="00A96D2E" w:rsidRPr="00046569" w:rsidRDefault="00A96D2E" w:rsidP="00A96D2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46569">
        <w:rPr>
          <w:color w:val="002060"/>
        </w:rPr>
        <w:t xml:space="preserve">Per proteste nei confronti dell'arbitro. Allontanato. </w:t>
      </w:r>
    </w:p>
    <w:p w14:paraId="26F205E1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CALCIATORI ESPULSI </w:t>
      </w:r>
    </w:p>
    <w:p w14:paraId="2DD85AF0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2AC58F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66A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MEMEDOIV JETMIR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F063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D3C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85E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PETRINI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D3F8F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JUVENTINA FFC) </w:t>
            </w:r>
          </w:p>
        </w:tc>
      </w:tr>
    </w:tbl>
    <w:p w14:paraId="78DD0976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NON ESPULSI </w:t>
      </w:r>
    </w:p>
    <w:p w14:paraId="52C0F3FE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20B43A9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487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CALABRESE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2CED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6938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986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CENTANNI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28D80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JUVENTINA FFC) </w:t>
            </w:r>
          </w:p>
        </w:tc>
      </w:tr>
    </w:tbl>
    <w:p w14:paraId="452F9445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6F6C5328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7E7C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MARZIALETTI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3096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8BC2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70A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CASAROLA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5E87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(NUOVA JUVENTINA FFC) </w:t>
            </w:r>
          </w:p>
        </w:tc>
      </w:tr>
    </w:tbl>
    <w:p w14:paraId="29BF17F3" w14:textId="77777777" w:rsidR="00A96D2E" w:rsidRPr="00046569" w:rsidRDefault="00A96D2E" w:rsidP="00A96D2E">
      <w:pPr>
        <w:pStyle w:val="titolo10"/>
        <w:rPr>
          <w:rFonts w:eastAsiaTheme="minorEastAsia"/>
          <w:color w:val="002060"/>
        </w:rPr>
      </w:pPr>
      <w:r w:rsidRPr="00046569">
        <w:rPr>
          <w:color w:val="002060"/>
        </w:rPr>
        <w:t xml:space="preserve">GARE DEL 16/ 4/2023 </w:t>
      </w:r>
    </w:p>
    <w:p w14:paraId="230686D7" w14:textId="77777777" w:rsidR="00A96D2E" w:rsidRPr="00046569" w:rsidRDefault="00A96D2E" w:rsidP="00A96D2E">
      <w:pPr>
        <w:pStyle w:val="titolo7a"/>
        <w:rPr>
          <w:color w:val="002060"/>
        </w:rPr>
      </w:pPr>
      <w:r w:rsidRPr="00046569">
        <w:rPr>
          <w:color w:val="002060"/>
        </w:rPr>
        <w:t xml:space="preserve">PROVVEDIMENTI DISCIPLINARI </w:t>
      </w:r>
    </w:p>
    <w:p w14:paraId="4C6FBD79" w14:textId="77777777" w:rsidR="00A96D2E" w:rsidRPr="00046569" w:rsidRDefault="00A96D2E" w:rsidP="00A96D2E">
      <w:pPr>
        <w:pStyle w:val="titolo7b0"/>
        <w:rPr>
          <w:color w:val="002060"/>
        </w:rPr>
      </w:pPr>
      <w:r w:rsidRPr="00046569">
        <w:rPr>
          <w:color w:val="002060"/>
        </w:rPr>
        <w:t xml:space="preserve">In base alle risultanze degli atti ufficiali sono state deliberate le seguenti sanzioni disciplinari. </w:t>
      </w:r>
    </w:p>
    <w:p w14:paraId="75C49CDA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SOCIETA' </w:t>
      </w:r>
    </w:p>
    <w:p w14:paraId="12C2457E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AMMENDA </w:t>
      </w:r>
    </w:p>
    <w:p w14:paraId="41F0B4A3" w14:textId="77777777" w:rsidR="00A96D2E" w:rsidRPr="00046569" w:rsidRDefault="00A96D2E" w:rsidP="00A96D2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46569">
        <w:rPr>
          <w:color w:val="002060"/>
        </w:rPr>
        <w:t xml:space="preserve">Euro 50,00 AUDAX 1970 S.ANGELO </w:t>
      </w:r>
      <w:r w:rsidRPr="00046569">
        <w:rPr>
          <w:color w:val="002060"/>
        </w:rPr>
        <w:br/>
        <w:t xml:space="preserve">Per mancanza di acqua calda negli spogliatoi. </w:t>
      </w:r>
    </w:p>
    <w:p w14:paraId="4A4E9E17" w14:textId="77777777" w:rsidR="00A96D2E" w:rsidRPr="00046569" w:rsidRDefault="00A96D2E" w:rsidP="00A96D2E">
      <w:pPr>
        <w:pStyle w:val="titolo30"/>
        <w:rPr>
          <w:color w:val="002060"/>
        </w:rPr>
      </w:pPr>
      <w:r w:rsidRPr="00046569">
        <w:rPr>
          <w:color w:val="002060"/>
        </w:rPr>
        <w:t xml:space="preserve">ALLENATORI </w:t>
      </w:r>
    </w:p>
    <w:p w14:paraId="4513C022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4495ABDC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A1C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PURGATORI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14FC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F0C4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6227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41E5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CEEDD35" w14:textId="77777777" w:rsidR="00A96D2E" w:rsidRPr="00046569" w:rsidRDefault="00A96D2E" w:rsidP="00A96D2E">
      <w:pPr>
        <w:pStyle w:val="titolo30"/>
        <w:rPr>
          <w:rFonts w:eastAsiaTheme="minorEastAsia"/>
          <w:color w:val="002060"/>
        </w:rPr>
      </w:pPr>
      <w:r w:rsidRPr="00046569">
        <w:rPr>
          <w:color w:val="002060"/>
        </w:rPr>
        <w:t xml:space="preserve">CALCIATORI NON ESPULSI </w:t>
      </w:r>
    </w:p>
    <w:p w14:paraId="32A8FC44" w14:textId="77777777" w:rsidR="00A96D2E" w:rsidRPr="00046569" w:rsidRDefault="00A96D2E" w:rsidP="00A96D2E">
      <w:pPr>
        <w:pStyle w:val="titolo20"/>
        <w:rPr>
          <w:color w:val="002060"/>
        </w:rPr>
      </w:pPr>
      <w:r w:rsidRPr="0004656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7E7B843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9785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RICORDI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827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BF9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D71B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DI LENA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D2B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(CALCETTO NUMANA) </w:t>
            </w:r>
          </w:p>
        </w:tc>
      </w:tr>
    </w:tbl>
    <w:p w14:paraId="5F948687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081E3A05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DEF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MARTA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194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28751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160D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0D2A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0AA49422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1834A6B2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864F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ACCORRONI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7A1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D7638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E0FC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2EEB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36EBAC6B" w14:textId="77777777" w:rsidR="00A96D2E" w:rsidRPr="00046569" w:rsidRDefault="00A96D2E" w:rsidP="00A96D2E">
      <w:pPr>
        <w:pStyle w:val="titolo20"/>
        <w:rPr>
          <w:rFonts w:eastAsiaTheme="minorEastAsia"/>
          <w:color w:val="002060"/>
        </w:rPr>
      </w:pPr>
      <w:r w:rsidRPr="0004656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96D2E" w:rsidRPr="00046569" w14:paraId="202B0636" w14:textId="77777777" w:rsidTr="002A47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4FBA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ADDATE NICOLA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957A8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8DA3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9C99" w14:textId="77777777" w:rsidR="00A96D2E" w:rsidRPr="00046569" w:rsidRDefault="00A96D2E" w:rsidP="002A47FC">
            <w:pPr>
              <w:pStyle w:val="movimento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997C" w14:textId="77777777" w:rsidR="00A96D2E" w:rsidRPr="00046569" w:rsidRDefault="00A96D2E" w:rsidP="002A47FC">
            <w:pPr>
              <w:pStyle w:val="movimento2"/>
              <w:rPr>
                <w:color w:val="002060"/>
              </w:rPr>
            </w:pPr>
            <w:r w:rsidRPr="00046569">
              <w:rPr>
                <w:color w:val="002060"/>
              </w:rPr>
              <w:t> </w:t>
            </w:r>
          </w:p>
        </w:tc>
      </w:tr>
    </w:tbl>
    <w:p w14:paraId="2D9A0921" w14:textId="77777777" w:rsidR="00A96D2E" w:rsidRDefault="00A96D2E" w:rsidP="00A96D2E">
      <w:pPr>
        <w:pStyle w:val="breakline"/>
        <w:rPr>
          <w:color w:val="002060"/>
        </w:rPr>
      </w:pPr>
    </w:p>
    <w:p w14:paraId="095D03B8" w14:textId="77777777" w:rsidR="00A96D2E" w:rsidRPr="00FF56D9" w:rsidRDefault="00A96D2E" w:rsidP="00A96D2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0645D52" w14:textId="77777777" w:rsidR="00A96D2E" w:rsidRPr="00FF56D9" w:rsidRDefault="00A96D2E" w:rsidP="00A96D2E">
      <w:pPr>
        <w:pStyle w:val="breakline"/>
        <w:rPr>
          <w:rFonts w:eastAsiaTheme="minorEastAsia"/>
          <w:color w:val="002060"/>
        </w:rPr>
      </w:pPr>
      <w:r w:rsidRPr="00FF56D9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FF56D9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55CE476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47B55C42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CLASSIFICA</w:t>
      </w:r>
    </w:p>
    <w:p w14:paraId="13A11E34" w14:textId="77777777" w:rsidR="00A96D2E" w:rsidRPr="00046569" w:rsidRDefault="00A96D2E" w:rsidP="00A96D2E">
      <w:pPr>
        <w:pStyle w:val="breakline"/>
        <w:rPr>
          <w:color w:val="002060"/>
        </w:rPr>
      </w:pPr>
    </w:p>
    <w:p w14:paraId="27107CA5" w14:textId="77777777" w:rsidR="00A96D2E" w:rsidRPr="00046569" w:rsidRDefault="00A96D2E" w:rsidP="00A96D2E">
      <w:pPr>
        <w:pStyle w:val="breakline"/>
        <w:rPr>
          <w:color w:val="002060"/>
        </w:rPr>
      </w:pPr>
    </w:p>
    <w:p w14:paraId="3E8A91EB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96D2E" w:rsidRPr="00046569" w14:paraId="32E21358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C54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82322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A50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E95B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677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4633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A0A0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F09B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558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197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PE</w:t>
            </w:r>
          </w:p>
        </w:tc>
      </w:tr>
      <w:tr w:rsidR="00A96D2E" w:rsidRPr="00046569" w14:paraId="523D51C5" w14:textId="77777777" w:rsidTr="002A47F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EF63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8695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96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B3C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834A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F16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79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F9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903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78A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25B72B0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6C7C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4B7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2D4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0D1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DEB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5D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2F4D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728B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6A5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5E0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CD6792F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AE78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318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B15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7A5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BDA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FCF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AA9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E77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439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4B7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DABEB04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C3F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17D9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35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81C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FDD9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F7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82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592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3DD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A4A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946C46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BE36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4FB9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42E1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F8C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93E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176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A86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D628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0D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6B4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12D3A814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8B51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603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9FE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9F2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9D1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7A3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30F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B11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B9B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392C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366779BA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3C66E" w14:textId="77777777" w:rsidR="00A96D2E" w:rsidRPr="00046569" w:rsidRDefault="00A96D2E" w:rsidP="002A47FC">
            <w:pPr>
              <w:pStyle w:val="rowtabella0"/>
              <w:rPr>
                <w:color w:val="002060"/>
                <w:lang w:val="es-ES"/>
              </w:rPr>
            </w:pPr>
            <w:r w:rsidRPr="00046569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488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AF90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F30F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73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8244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5BCE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80F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8E6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BED9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5AA21AE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9862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3A9D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76677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900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C9AEF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B1B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B31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4BA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240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EC1E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BFC1930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E00A8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BFB7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7E5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B59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F724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9C3A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5BA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CC8B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E27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8AD4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  <w:tr w:rsidR="00A96D2E" w:rsidRPr="00046569" w14:paraId="7A9D5F8D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F4093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FDE1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563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3029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721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4E26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5E790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5E6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F35CA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4BD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</w:t>
            </w:r>
          </w:p>
        </w:tc>
      </w:tr>
      <w:tr w:rsidR="00A96D2E" w:rsidRPr="00046569" w14:paraId="28DC3911" w14:textId="77777777" w:rsidTr="002A47F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AC5F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46569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6D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D7BD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501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15C4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C1C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A86C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EDA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34BE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5583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0</w:t>
            </w:r>
          </w:p>
        </w:tc>
      </w:tr>
    </w:tbl>
    <w:p w14:paraId="2385F6AD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655518D9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PROGRAMMA GARE</w:t>
      </w:r>
    </w:p>
    <w:p w14:paraId="0CA71A0C" w14:textId="77777777" w:rsidR="00A96D2E" w:rsidRDefault="00A96D2E" w:rsidP="00A96D2E">
      <w:pPr>
        <w:pStyle w:val="breakline"/>
        <w:rPr>
          <w:color w:val="002060"/>
        </w:rPr>
      </w:pPr>
    </w:p>
    <w:p w14:paraId="019EF057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5"/>
        <w:gridCol w:w="385"/>
        <w:gridCol w:w="898"/>
        <w:gridCol w:w="1177"/>
        <w:gridCol w:w="1557"/>
        <w:gridCol w:w="1548"/>
      </w:tblGrid>
      <w:tr w:rsidR="00A96D2E" w:rsidRPr="00D720FE" w14:paraId="70F04C41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F300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2615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EC3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D15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EF23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DBF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E9328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0835ACB6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5AF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96C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5313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CB8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FF84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31D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65C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VESCOVARA, 7</w:t>
            </w:r>
          </w:p>
        </w:tc>
      </w:tr>
      <w:tr w:rsidR="00A96D2E" w:rsidRPr="00D720FE" w14:paraId="2E6533F9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F69A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0E7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549A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775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B41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E49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AB9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FONTE ANTICA 6</w:t>
            </w:r>
          </w:p>
        </w:tc>
      </w:tr>
      <w:tr w:rsidR="00A96D2E" w:rsidRPr="00D720FE" w14:paraId="6D0BDF19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A90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5082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5D92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09BC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172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628A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87A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SALVO D'ACQUISTO</w:t>
            </w:r>
          </w:p>
        </w:tc>
      </w:tr>
      <w:tr w:rsidR="00A96D2E" w:rsidRPr="00D720FE" w14:paraId="7E05D4FB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A77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2A9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8C848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8303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D74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05A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B45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B.BUOZZI</w:t>
            </w:r>
          </w:p>
        </w:tc>
      </w:tr>
      <w:tr w:rsidR="00A96D2E" w:rsidRPr="00D720FE" w14:paraId="19654A51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9DC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2AE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5FB8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1AD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26/04/2023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93D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112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80B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DEI LECCI-TAVERNELLE</w:t>
            </w:r>
          </w:p>
        </w:tc>
      </w:tr>
    </w:tbl>
    <w:p w14:paraId="5DE0BF7E" w14:textId="77777777" w:rsidR="00A96D2E" w:rsidRPr="00046569" w:rsidRDefault="00A96D2E" w:rsidP="00A96D2E">
      <w:pPr>
        <w:pStyle w:val="breakline"/>
        <w:rPr>
          <w:color w:val="002060"/>
        </w:rPr>
      </w:pPr>
    </w:p>
    <w:p w14:paraId="121F3C36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UNDER 17 C5 REGIONALI MASCHILI</w:t>
      </w:r>
    </w:p>
    <w:p w14:paraId="5355AB9F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18A5E1F5" w14:textId="77777777" w:rsidR="00A96D2E" w:rsidRPr="00046569" w:rsidRDefault="00A96D2E" w:rsidP="00A96D2E">
      <w:pPr>
        <w:pStyle w:val="breakline"/>
        <w:rPr>
          <w:color w:val="002060"/>
        </w:rPr>
      </w:pPr>
    </w:p>
    <w:p w14:paraId="2EDA3CC3" w14:textId="77777777" w:rsidR="00A96D2E" w:rsidRPr="00046569" w:rsidRDefault="00A96D2E" w:rsidP="00A96D2E">
      <w:pPr>
        <w:pStyle w:val="breakline"/>
        <w:rPr>
          <w:color w:val="002060"/>
        </w:rPr>
      </w:pPr>
    </w:p>
    <w:p w14:paraId="0559C6A1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QF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0295FB09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D465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129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F3E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0F4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0FF2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35A8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4F5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7AC1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6DE156ED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2F3B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25/04/2023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D5A9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7C19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C.U.S. ANCONA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C4C3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CERRETO D ESI C5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6C71" w14:textId="77777777" w:rsidR="00A96D2E" w:rsidRPr="000E21C2" w:rsidRDefault="00A96D2E" w:rsidP="002A47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0E21C2">
              <w:rPr>
                <w:rFonts w:ascii="Arial" w:hAnsi="Arial" w:cs="Arial"/>
                <w:color w:val="002060"/>
                <w:sz w:val="12"/>
                <w:szCs w:val="12"/>
              </w:rPr>
              <w:t>23/04/2023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11C8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DA42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DD16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</w:tbl>
    <w:p w14:paraId="78D0BC4D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7AD4E010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PROGRAMMA GARE</w:t>
      </w:r>
    </w:p>
    <w:p w14:paraId="53A4BD06" w14:textId="77777777" w:rsidR="00A96D2E" w:rsidRDefault="00A96D2E" w:rsidP="00A96D2E">
      <w:pPr>
        <w:pStyle w:val="breakline"/>
        <w:rPr>
          <w:color w:val="002060"/>
        </w:rPr>
      </w:pPr>
    </w:p>
    <w:p w14:paraId="71F468B7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5"/>
        <w:gridCol w:w="385"/>
        <w:gridCol w:w="898"/>
        <w:gridCol w:w="1178"/>
        <w:gridCol w:w="1551"/>
        <w:gridCol w:w="1553"/>
      </w:tblGrid>
      <w:tr w:rsidR="00A96D2E" w:rsidRPr="00D720FE" w14:paraId="1111A06D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2370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50B6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AFA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8853C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C2F2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DBA2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C857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2E5F416B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41D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04C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SPES VALDASO 1993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BDAD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73F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D5D3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EC1D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C59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LORETO</w:t>
            </w:r>
          </w:p>
        </w:tc>
      </w:tr>
      <w:tr w:rsidR="00A96D2E" w:rsidRPr="00D720FE" w14:paraId="2B61C3EF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809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BB93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2776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ACA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8C496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654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BB31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TAGLIAMENTO</w:t>
            </w:r>
          </w:p>
        </w:tc>
      </w:tr>
      <w:tr w:rsidR="00A96D2E" w:rsidRPr="00D720FE" w14:paraId="31A0F96C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6E1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lastRenderedPageBreak/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EA2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E7E3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CF0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22/04/2023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FD2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5464 PALAFIERA CAMPANARA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A0CF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E989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DELLE ESPOSIZIONI, 33</w:t>
            </w:r>
          </w:p>
        </w:tc>
      </w:tr>
      <w:tr w:rsidR="00A96D2E" w:rsidRPr="00D720FE" w14:paraId="7241901D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771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1C9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918F6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671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25/04/2023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A3E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3524B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F9B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GROTTE DI POSATORA 19/A</w:t>
            </w:r>
          </w:p>
        </w:tc>
      </w:tr>
    </w:tbl>
    <w:p w14:paraId="58429B2D" w14:textId="77777777" w:rsidR="00A96D2E" w:rsidRPr="00046569" w:rsidRDefault="00A96D2E" w:rsidP="00A96D2E">
      <w:pPr>
        <w:pStyle w:val="breakline"/>
        <w:rPr>
          <w:color w:val="002060"/>
        </w:rPr>
      </w:pPr>
    </w:p>
    <w:p w14:paraId="0E47E3E5" w14:textId="77777777" w:rsidR="00A96D2E" w:rsidRPr="00046569" w:rsidRDefault="00A96D2E" w:rsidP="00A96D2E">
      <w:pPr>
        <w:pStyle w:val="breakline"/>
        <w:rPr>
          <w:color w:val="002060"/>
        </w:rPr>
      </w:pPr>
    </w:p>
    <w:p w14:paraId="76FE73CC" w14:textId="77777777" w:rsidR="00A96D2E" w:rsidRPr="00046569" w:rsidRDefault="00A96D2E" w:rsidP="00A96D2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46569">
        <w:rPr>
          <w:color w:val="002060"/>
        </w:rPr>
        <w:t>UNDER 15 C5 REGIONALI MASCHILI</w:t>
      </w:r>
    </w:p>
    <w:p w14:paraId="1AAD4E60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VARIAZIONI AL PROGRAMMA GARE</w:t>
      </w:r>
    </w:p>
    <w:p w14:paraId="05A476B2" w14:textId="77777777" w:rsidR="00A96D2E" w:rsidRPr="00046569" w:rsidRDefault="00A96D2E" w:rsidP="00A96D2E">
      <w:pPr>
        <w:pStyle w:val="breakline"/>
        <w:rPr>
          <w:color w:val="002060"/>
        </w:rPr>
      </w:pPr>
    </w:p>
    <w:p w14:paraId="116A3886" w14:textId="77777777" w:rsidR="00A96D2E" w:rsidRPr="00046569" w:rsidRDefault="00A96D2E" w:rsidP="00A96D2E">
      <w:pPr>
        <w:pStyle w:val="breakline"/>
        <w:rPr>
          <w:color w:val="002060"/>
        </w:rPr>
      </w:pPr>
    </w:p>
    <w:p w14:paraId="33072673" w14:textId="77777777" w:rsidR="00A96D2E" w:rsidRPr="00046569" w:rsidRDefault="00A96D2E" w:rsidP="00A96D2E">
      <w:pPr>
        <w:pStyle w:val="sottotitolocampionato10"/>
        <w:rPr>
          <w:color w:val="002060"/>
        </w:rPr>
      </w:pPr>
      <w:r w:rsidRPr="00046569">
        <w:rPr>
          <w:color w:val="002060"/>
        </w:rPr>
        <w:t>GIRONE QF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A96D2E" w:rsidRPr="00046569" w14:paraId="7F87E023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AE557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1319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6D6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525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0E2E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B920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E63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249A" w14:textId="77777777" w:rsidR="00A96D2E" w:rsidRPr="00046569" w:rsidRDefault="00A96D2E" w:rsidP="002A47FC">
            <w:pPr>
              <w:pStyle w:val="headertabella0"/>
              <w:rPr>
                <w:color w:val="002060"/>
              </w:rPr>
            </w:pPr>
            <w:r w:rsidRPr="00046569">
              <w:rPr>
                <w:color w:val="002060"/>
              </w:rPr>
              <w:t>Impianto</w:t>
            </w:r>
          </w:p>
        </w:tc>
      </w:tr>
      <w:tr w:rsidR="00A96D2E" w:rsidRPr="00046569" w14:paraId="46879749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A7C3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23/04/2023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69FDC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815B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5002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2F4D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56E4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D5255" w14:textId="77777777" w:rsidR="00A96D2E" w:rsidRPr="00046569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046569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30C4" w14:textId="77777777" w:rsidR="00A96D2E" w:rsidRPr="00046569" w:rsidRDefault="00A96D2E" w:rsidP="002A47FC">
            <w:pPr>
              <w:rPr>
                <w:color w:val="002060"/>
              </w:rPr>
            </w:pPr>
          </w:p>
        </w:tc>
      </w:tr>
      <w:tr w:rsidR="00A96D2E" w:rsidRPr="00046569" w14:paraId="22F97F0A" w14:textId="77777777" w:rsidTr="002A47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A8F9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23/04/2023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3DD6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0B5D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D9B5" w14:textId="77777777" w:rsidR="00A96D2E" w:rsidRPr="000E21C2" w:rsidRDefault="00A96D2E" w:rsidP="002A47FC">
            <w:pPr>
              <w:pStyle w:val="rowtabella0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3D663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6170" w14:textId="77777777" w:rsidR="00A96D2E" w:rsidRPr="000E21C2" w:rsidRDefault="00A96D2E" w:rsidP="002A47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E21C2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FEDA" w14:textId="77777777" w:rsidR="00A96D2E" w:rsidRPr="00046569" w:rsidRDefault="00A96D2E" w:rsidP="002A47FC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99BC" w14:textId="77777777" w:rsidR="00A96D2E" w:rsidRPr="00046569" w:rsidRDefault="00A96D2E" w:rsidP="002A47FC">
            <w:pPr>
              <w:pStyle w:val="rowtabella0"/>
              <w:rPr>
                <w:color w:val="002060"/>
              </w:rPr>
            </w:pPr>
            <w:r w:rsidRPr="000E21C2">
              <w:rPr>
                <w:color w:val="002060"/>
                <w:highlight w:val="yellow"/>
              </w:rPr>
              <w:t>PALLONE GEODETICO "OMAR SIVORI CARTOCETO VIA NAZARIO SAURO</w:t>
            </w:r>
          </w:p>
        </w:tc>
      </w:tr>
    </w:tbl>
    <w:p w14:paraId="588B6FE2" w14:textId="77777777" w:rsidR="00A96D2E" w:rsidRPr="00046569" w:rsidRDefault="00A96D2E" w:rsidP="00A96D2E">
      <w:pPr>
        <w:pStyle w:val="breakline"/>
        <w:rPr>
          <w:rFonts w:eastAsiaTheme="minorEastAsia"/>
          <w:color w:val="002060"/>
        </w:rPr>
      </w:pPr>
    </w:p>
    <w:p w14:paraId="785023BD" w14:textId="77777777" w:rsidR="00A96D2E" w:rsidRPr="00046569" w:rsidRDefault="00A96D2E" w:rsidP="00A96D2E">
      <w:pPr>
        <w:pStyle w:val="titoloprinc0"/>
        <w:rPr>
          <w:color w:val="002060"/>
        </w:rPr>
      </w:pPr>
      <w:r w:rsidRPr="00046569">
        <w:rPr>
          <w:color w:val="002060"/>
        </w:rPr>
        <w:t>PROGRAMMA GARE</w:t>
      </w:r>
    </w:p>
    <w:p w14:paraId="3578066B" w14:textId="77777777" w:rsidR="00A96D2E" w:rsidRDefault="00A96D2E" w:rsidP="00A96D2E">
      <w:pPr>
        <w:pStyle w:val="breakline"/>
        <w:rPr>
          <w:color w:val="002060"/>
        </w:rPr>
      </w:pPr>
    </w:p>
    <w:p w14:paraId="589AFAFB" w14:textId="77777777" w:rsidR="00A96D2E" w:rsidRPr="00D720FE" w:rsidRDefault="00A96D2E" w:rsidP="00A96D2E">
      <w:pPr>
        <w:pStyle w:val="sottotitolocampionato10"/>
        <w:rPr>
          <w:color w:val="002060"/>
        </w:rPr>
      </w:pPr>
      <w:r w:rsidRPr="00D720FE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3"/>
        <w:gridCol w:w="385"/>
        <w:gridCol w:w="898"/>
        <w:gridCol w:w="1183"/>
        <w:gridCol w:w="1550"/>
        <w:gridCol w:w="1550"/>
      </w:tblGrid>
      <w:tr w:rsidR="00A96D2E" w:rsidRPr="00D720FE" w14:paraId="4AF53441" w14:textId="77777777" w:rsidTr="002A47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4D4B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157A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E45A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346C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0A5F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B101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730A" w14:textId="77777777" w:rsidR="00A96D2E" w:rsidRPr="00D720FE" w:rsidRDefault="00A96D2E" w:rsidP="002A47FC">
            <w:pPr>
              <w:pStyle w:val="headertabella0"/>
              <w:rPr>
                <w:color w:val="002060"/>
              </w:rPr>
            </w:pPr>
            <w:r w:rsidRPr="00D720FE">
              <w:rPr>
                <w:color w:val="002060"/>
              </w:rPr>
              <w:t>Indirizzo Impianto</w:t>
            </w:r>
          </w:p>
        </w:tc>
      </w:tr>
      <w:tr w:rsidR="00A96D2E" w:rsidRPr="00D720FE" w14:paraId="4828C771" w14:textId="77777777" w:rsidTr="002A47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719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73E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8563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EA2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A979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59A3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926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MADRE TERESA DI CALCUTTA</w:t>
            </w:r>
          </w:p>
        </w:tc>
      </w:tr>
      <w:tr w:rsidR="00A96D2E" w:rsidRPr="00D720FE" w14:paraId="0916CE5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0DF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CDB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D187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EFF0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D1B1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2978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2ED5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LORETO</w:t>
            </w:r>
          </w:p>
        </w:tc>
      </w:tr>
      <w:tr w:rsidR="00A96D2E" w:rsidRPr="00D720FE" w14:paraId="3D9F6746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7C8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253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0846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35F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9BC7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E09C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86C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FRATELLI CERVI</w:t>
            </w:r>
          </w:p>
        </w:tc>
      </w:tr>
      <w:tr w:rsidR="00A96D2E" w:rsidRPr="00D720FE" w14:paraId="15FB5D7B" w14:textId="77777777" w:rsidTr="002A47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CB7D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032D5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AE699" w14:textId="77777777" w:rsidR="00A96D2E" w:rsidRPr="00D720FE" w:rsidRDefault="00A96D2E" w:rsidP="002A47FC">
            <w:pPr>
              <w:pStyle w:val="rowtabella0"/>
              <w:jc w:val="center"/>
              <w:rPr>
                <w:color w:val="002060"/>
              </w:rPr>
            </w:pPr>
            <w:r w:rsidRPr="00D720F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77E4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23/04/2023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266A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A060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640E" w14:textId="77777777" w:rsidR="00A96D2E" w:rsidRPr="00D720FE" w:rsidRDefault="00A96D2E" w:rsidP="002A47FC">
            <w:pPr>
              <w:pStyle w:val="rowtabella0"/>
              <w:rPr>
                <w:color w:val="002060"/>
              </w:rPr>
            </w:pPr>
            <w:r w:rsidRPr="00D720FE">
              <w:rPr>
                <w:color w:val="002060"/>
              </w:rPr>
              <w:t>VIA NAZARIO SAURO</w:t>
            </w:r>
          </w:p>
        </w:tc>
      </w:tr>
    </w:tbl>
    <w:p w14:paraId="673DFCD7" w14:textId="77777777" w:rsidR="00A96D2E" w:rsidRPr="00046569" w:rsidRDefault="00A96D2E" w:rsidP="00A96D2E">
      <w:pPr>
        <w:pStyle w:val="breakline"/>
        <w:rPr>
          <w:color w:val="002060"/>
        </w:rPr>
      </w:pPr>
    </w:p>
    <w:p w14:paraId="4A224F5F" w14:textId="77777777" w:rsidR="00A96D2E" w:rsidRDefault="00A96D2E" w:rsidP="00870BB3">
      <w:pPr>
        <w:pStyle w:val="breakline"/>
        <w:rPr>
          <w:rFonts w:eastAsiaTheme="minorEastAsia"/>
          <w:color w:val="002060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2FA2B4DF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B36E20">
        <w:rPr>
          <w:rFonts w:ascii="Arial" w:hAnsi="Arial" w:cs="Arial"/>
          <w:b/>
          <w:bCs/>
          <w:color w:val="002060"/>
        </w:rPr>
        <w:t>02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6D7552D8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E446E5">
        <w:rPr>
          <w:b/>
          <w:color w:val="002060"/>
          <w:u w:val="single"/>
        </w:rPr>
        <w:t>1</w:t>
      </w:r>
      <w:r w:rsidR="00FC04C2">
        <w:rPr>
          <w:b/>
          <w:color w:val="002060"/>
          <w:u w:val="single"/>
        </w:rPr>
        <w:t>9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75B14" w14:textId="77777777" w:rsidR="008B2B25" w:rsidRDefault="008B2B25">
      <w:r>
        <w:separator/>
      </w:r>
    </w:p>
  </w:endnote>
  <w:endnote w:type="continuationSeparator" w:id="0">
    <w:p w14:paraId="76611C0E" w14:textId="77777777" w:rsidR="008B2B25" w:rsidRDefault="008B2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20FA282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FC04C2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8816" w14:textId="77777777" w:rsidR="008B2B25" w:rsidRDefault="008B2B25">
      <w:r>
        <w:separator/>
      </w:r>
    </w:p>
  </w:footnote>
  <w:footnote w:type="continuationSeparator" w:id="0">
    <w:p w14:paraId="33AEDC43" w14:textId="77777777" w:rsidR="008B2B25" w:rsidRDefault="008B2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7"/>
  </w:num>
  <w:num w:numId="3" w16cid:durableId="57946484">
    <w:abstractNumId w:val="1"/>
  </w:num>
  <w:num w:numId="4" w16cid:durableId="317685637">
    <w:abstractNumId w:val="6"/>
  </w:num>
  <w:num w:numId="5" w16cid:durableId="1125348853">
    <w:abstractNumId w:val="2"/>
  </w:num>
  <w:num w:numId="6" w16cid:durableId="1651130942">
    <w:abstractNumId w:val="4"/>
  </w:num>
  <w:num w:numId="7" w16cid:durableId="1632402463">
    <w:abstractNumId w:val="5"/>
  </w:num>
  <w:num w:numId="8" w16cid:durableId="204028076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84C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25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6D2E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46F"/>
    <w:rsid w:val="00E77CDD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4C2"/>
    <w:rsid w:val="00FC0612"/>
    <w:rsid w:val="00FC2C5D"/>
    <w:rsid w:val="00FC3735"/>
    <w:rsid w:val="00FC3F04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26</TotalTime>
  <Pages>19</Pages>
  <Words>6311</Words>
  <Characters>35974</Characters>
  <Application>Microsoft Office Word</Application>
  <DocSecurity>0</DocSecurity>
  <Lines>299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42201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2023-03-07T10:10:00Z</cp:lastPrinted>
  <dcterms:created xsi:type="dcterms:W3CDTF">2023-04-19T13:22:00Z</dcterms:created>
  <dcterms:modified xsi:type="dcterms:W3CDTF">2023-04-19T14:07:00Z</dcterms:modified>
</cp:coreProperties>
</file>