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100C55D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0F36B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C75817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C75817">
              <w:rPr>
                <w:rFonts w:ascii="Arial" w:hAnsi="Arial" w:cs="Arial"/>
                <w:color w:val="002060"/>
                <w:sz w:val="40"/>
                <w:szCs w:val="40"/>
              </w:rPr>
              <w:t>24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0F36B6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32900E6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CF1BE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3D04582E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CF1BE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70CF1323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CF1BE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53C00653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CF1BE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7D1934FA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CF1BE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DE1EF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087C1A5" w14:textId="77777777" w:rsidR="008B5F73" w:rsidRPr="00AB51C3" w:rsidRDefault="008B5F7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0164F482" w14:textId="77777777" w:rsidR="00432F2B" w:rsidRPr="00DE1EF7" w:rsidRDefault="00432F2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530A103B" w14:textId="704D7388" w:rsidR="008B5F73" w:rsidRDefault="008B5F73" w:rsidP="009D0C38">
      <w:pPr>
        <w:pStyle w:val="LndNormale1"/>
        <w:rPr>
          <w:b/>
          <w:color w:val="002060"/>
          <w:szCs w:val="22"/>
        </w:rPr>
      </w:pPr>
    </w:p>
    <w:p w14:paraId="66560EAE" w14:textId="0E7E272B" w:rsidR="0043204A" w:rsidRDefault="0043204A" w:rsidP="009D0C38">
      <w:pPr>
        <w:pStyle w:val="LndNormale1"/>
        <w:rPr>
          <w:b/>
          <w:color w:val="002060"/>
          <w:szCs w:val="22"/>
        </w:rPr>
      </w:pPr>
    </w:p>
    <w:p w14:paraId="17E21718" w14:textId="77777777" w:rsidR="00E446E5" w:rsidRPr="00760417" w:rsidRDefault="00E446E5" w:rsidP="00E446E5">
      <w:pPr>
        <w:rPr>
          <w:rFonts w:ascii="Arial" w:hAnsi="Arial" w:cs="Arial"/>
          <w:b/>
          <w:color w:val="002060"/>
          <w:sz w:val="28"/>
          <w:szCs w:val="28"/>
        </w:rPr>
      </w:pPr>
      <w:r w:rsidRPr="00760417">
        <w:rPr>
          <w:rFonts w:ascii="Arial" w:hAnsi="Arial" w:cs="Arial"/>
          <w:b/>
          <w:color w:val="002060"/>
          <w:sz w:val="28"/>
          <w:szCs w:val="28"/>
        </w:rPr>
        <w:t>IBAN COMITATO REGIONALE MARCHE</w:t>
      </w:r>
    </w:p>
    <w:p w14:paraId="579CC517" w14:textId="77777777" w:rsidR="00E446E5" w:rsidRPr="009B42C6" w:rsidRDefault="00E446E5" w:rsidP="00E446E5">
      <w:pPr>
        <w:rPr>
          <w:color w:val="002060"/>
        </w:rPr>
      </w:pPr>
    </w:p>
    <w:p w14:paraId="3441E73C" w14:textId="77777777" w:rsidR="00E446E5" w:rsidRPr="009B42C6" w:rsidRDefault="00E446E5" w:rsidP="00E446E5">
      <w:pPr>
        <w:rPr>
          <w:rFonts w:ascii="Arial" w:hAnsi="Arial" w:cs="Arial"/>
          <w:color w:val="002060"/>
          <w:sz w:val="22"/>
          <w:szCs w:val="22"/>
        </w:rPr>
      </w:pPr>
      <w:r w:rsidRPr="009B42C6">
        <w:rPr>
          <w:rFonts w:ascii="Arial" w:hAnsi="Arial" w:cs="Arial"/>
          <w:color w:val="002060"/>
          <w:sz w:val="22"/>
          <w:szCs w:val="22"/>
        </w:rPr>
        <w:t xml:space="preserve">Si comunica che dal </w:t>
      </w:r>
      <w:r w:rsidRPr="009B42C6">
        <w:rPr>
          <w:rFonts w:ascii="Arial" w:hAnsi="Arial" w:cs="Arial"/>
          <w:b/>
          <w:color w:val="002060"/>
          <w:sz w:val="22"/>
          <w:szCs w:val="22"/>
          <w:u w:val="single"/>
        </w:rPr>
        <w:t>17 febbraio 2023</w:t>
      </w:r>
      <w:r w:rsidRPr="009B42C6">
        <w:rPr>
          <w:rFonts w:ascii="Arial" w:hAnsi="Arial" w:cs="Arial"/>
          <w:color w:val="002060"/>
          <w:sz w:val="22"/>
          <w:szCs w:val="22"/>
        </w:rPr>
        <w:t xml:space="preserve"> l’IBAN del Comitato Regionale Marche sarà il seguente.</w:t>
      </w:r>
    </w:p>
    <w:p w14:paraId="5F50C781" w14:textId="77777777" w:rsidR="00E446E5" w:rsidRPr="009B42C6" w:rsidRDefault="00E446E5" w:rsidP="00E446E5">
      <w:pPr>
        <w:rPr>
          <w:rFonts w:ascii="Arial" w:hAnsi="Arial" w:cs="Arial"/>
          <w:color w:val="002060"/>
          <w:sz w:val="22"/>
          <w:szCs w:val="22"/>
        </w:rPr>
      </w:pPr>
    </w:p>
    <w:p w14:paraId="3902907B" w14:textId="77777777" w:rsidR="00E446E5" w:rsidRPr="009B42C6" w:rsidRDefault="00E446E5" w:rsidP="00E446E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9B42C6">
        <w:rPr>
          <w:rFonts w:ascii="Arial" w:hAnsi="Arial" w:cs="Arial"/>
          <w:b/>
          <w:color w:val="002060"/>
          <w:sz w:val="28"/>
          <w:szCs w:val="28"/>
        </w:rPr>
        <w:lastRenderedPageBreak/>
        <w:t>IT 81 E 01005 02600 0000 0000 8868</w:t>
      </w:r>
    </w:p>
    <w:p w14:paraId="6A6DF879" w14:textId="1547555C" w:rsidR="00E446E5" w:rsidRDefault="00E446E5" w:rsidP="009D0C38">
      <w:pPr>
        <w:pStyle w:val="LndNormale1"/>
        <w:rPr>
          <w:b/>
          <w:color w:val="002060"/>
          <w:szCs w:val="22"/>
        </w:rPr>
      </w:pPr>
    </w:p>
    <w:p w14:paraId="00897EEA" w14:textId="77777777" w:rsidR="008B5F73" w:rsidRPr="008B5F73" w:rsidRDefault="008B5F73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52D03567" w14:textId="77777777" w:rsidR="00984CE1" w:rsidRPr="007918F3" w:rsidRDefault="00984CE1" w:rsidP="00984CE1">
      <w:pPr>
        <w:pStyle w:val="breakline"/>
        <w:rPr>
          <w:color w:val="002060"/>
        </w:rPr>
      </w:pPr>
    </w:p>
    <w:p w14:paraId="189D83F7" w14:textId="77777777" w:rsidR="00984CE1" w:rsidRPr="007918F3" w:rsidRDefault="00984CE1" w:rsidP="00984CE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CALCIO A CINQUE SERIE C1</w:t>
      </w:r>
    </w:p>
    <w:p w14:paraId="4A4309A8" w14:textId="04E822E5" w:rsidR="00732D8F" w:rsidRPr="007918F3" w:rsidRDefault="00732D8F" w:rsidP="00732D8F">
      <w:pPr>
        <w:pStyle w:val="titoloprinc0"/>
        <w:rPr>
          <w:color w:val="002060"/>
        </w:rPr>
      </w:pPr>
      <w:r>
        <w:rPr>
          <w:color w:val="002060"/>
        </w:rPr>
        <w:t>PLAY OFF</w:t>
      </w:r>
    </w:p>
    <w:p w14:paraId="114BFF7C" w14:textId="77777777" w:rsidR="00732D8F" w:rsidRPr="00732D8F" w:rsidRDefault="00732D8F" w:rsidP="00732D8F">
      <w:pPr>
        <w:rPr>
          <w:rFonts w:ascii="Arial" w:hAnsi="Arial" w:cs="Arial"/>
          <w:color w:val="002060"/>
          <w:sz w:val="22"/>
          <w:szCs w:val="22"/>
        </w:rPr>
      </w:pPr>
    </w:p>
    <w:p w14:paraId="7A4C11E3" w14:textId="588F6CC1" w:rsidR="00732D8F" w:rsidRPr="00732D8F" w:rsidRDefault="00732D8F" w:rsidP="00732D8F">
      <w:pPr>
        <w:rPr>
          <w:rFonts w:ascii="Arial" w:hAnsi="Arial" w:cs="Arial"/>
          <w:color w:val="002060"/>
          <w:sz w:val="22"/>
          <w:szCs w:val="22"/>
        </w:rPr>
      </w:pPr>
      <w:r w:rsidRPr="00732D8F">
        <w:rPr>
          <w:rFonts w:ascii="Arial" w:hAnsi="Arial" w:cs="Arial"/>
          <w:color w:val="002060"/>
          <w:sz w:val="22"/>
          <w:szCs w:val="22"/>
        </w:rPr>
        <w:t>L’individuazione delle squadre seconde classificate avviene con le seguenti modalità e secondo la seguente formula:</w:t>
      </w:r>
    </w:p>
    <w:p w14:paraId="535719B0" w14:textId="77777777" w:rsidR="00732D8F" w:rsidRDefault="00732D8F" w:rsidP="00732D8F">
      <w:pPr>
        <w:numPr>
          <w:ilvl w:val="0"/>
          <w:numId w:val="9"/>
        </w:numPr>
        <w:rPr>
          <w:rFonts w:ascii="Arial" w:hAnsi="Arial" w:cs="Arial"/>
          <w:color w:val="002060"/>
          <w:sz w:val="22"/>
          <w:szCs w:val="22"/>
        </w:rPr>
      </w:pPr>
      <w:r w:rsidRPr="00732D8F">
        <w:rPr>
          <w:rFonts w:ascii="Arial" w:hAnsi="Arial" w:cs="Arial"/>
          <w:color w:val="002060"/>
          <w:sz w:val="22"/>
          <w:szCs w:val="22"/>
        </w:rPr>
        <w:t xml:space="preserve">la squadra seconda classificata disputa sul proprio terreno di gioco una gara di sola andata con la squadra quinta classificata; se il distacco fra la seconda e la quinta classificata è pari o superiore a 10 punti l’incontro di play off non verrà disputato e la società 2^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 o che deve ritenersi tale; </w:t>
      </w:r>
    </w:p>
    <w:p w14:paraId="52C10E0D" w14:textId="77777777" w:rsidR="00732D8F" w:rsidRDefault="00732D8F" w:rsidP="00732D8F">
      <w:pPr>
        <w:ind w:left="720"/>
        <w:rPr>
          <w:rFonts w:ascii="Arial" w:hAnsi="Arial" w:cs="Arial"/>
          <w:color w:val="002060"/>
          <w:sz w:val="22"/>
          <w:szCs w:val="22"/>
        </w:rPr>
      </w:pPr>
    </w:p>
    <w:p w14:paraId="4BB224A3" w14:textId="656B02AC" w:rsidR="00732D8F" w:rsidRPr="00732D8F" w:rsidRDefault="00732D8F" w:rsidP="00732D8F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color w:val="002060"/>
          <w:sz w:val="22"/>
          <w:szCs w:val="22"/>
        </w:rPr>
        <w:t>AUDAX 1970 S.ANGELO – POL.CAGLI SPORT ASSOCIATI</w:t>
      </w:r>
    </w:p>
    <w:p w14:paraId="026E6033" w14:textId="56096650" w:rsidR="00732D8F" w:rsidRPr="00732D8F" w:rsidRDefault="00732D8F" w:rsidP="00732D8F">
      <w:pPr>
        <w:ind w:left="720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Venerdì 28/04/2023, ore 22:00</w:t>
      </w:r>
    </w:p>
    <w:p w14:paraId="55B8B8CB" w14:textId="77777777" w:rsidR="00732D8F" w:rsidRPr="00732D8F" w:rsidRDefault="00732D8F" w:rsidP="00732D8F">
      <w:pPr>
        <w:ind w:left="720"/>
        <w:rPr>
          <w:rFonts w:ascii="Arial" w:hAnsi="Arial" w:cs="Arial"/>
          <w:color w:val="002060"/>
          <w:sz w:val="22"/>
          <w:szCs w:val="22"/>
        </w:rPr>
      </w:pPr>
    </w:p>
    <w:p w14:paraId="4F816840" w14:textId="77777777" w:rsidR="00732D8F" w:rsidRDefault="00732D8F" w:rsidP="00732D8F">
      <w:pPr>
        <w:numPr>
          <w:ilvl w:val="0"/>
          <w:numId w:val="9"/>
        </w:numPr>
        <w:rPr>
          <w:rFonts w:ascii="Arial" w:hAnsi="Arial" w:cs="Arial"/>
          <w:color w:val="002060"/>
          <w:sz w:val="22"/>
          <w:szCs w:val="22"/>
        </w:rPr>
      </w:pPr>
      <w:r w:rsidRPr="00732D8F">
        <w:rPr>
          <w:rFonts w:ascii="Arial" w:hAnsi="Arial" w:cs="Arial"/>
          <w:color w:val="002060"/>
          <w:sz w:val="22"/>
          <w:szCs w:val="22"/>
        </w:rPr>
        <w:t>la squadra terza classificata disputa sul proprio terreno di gioco una gara di solo andata con la squadra quarta classificata; se il distacco fra la terza e la quarta classificata è pari o superiore a 10 punti l’incontro di play off non verrà disputato e la società 3^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casa, o che deve ritenersi tale;</w:t>
      </w:r>
    </w:p>
    <w:p w14:paraId="45B8AFDF" w14:textId="77777777" w:rsidR="00732D8F" w:rsidRDefault="00732D8F" w:rsidP="00732D8F">
      <w:pPr>
        <w:ind w:left="720"/>
        <w:rPr>
          <w:rFonts w:ascii="Arial" w:hAnsi="Arial" w:cs="Arial"/>
          <w:color w:val="002060"/>
          <w:sz w:val="22"/>
          <w:szCs w:val="22"/>
        </w:rPr>
      </w:pPr>
    </w:p>
    <w:p w14:paraId="528FB2D7" w14:textId="41A4A90D" w:rsidR="00732D8F" w:rsidRPr="00732D8F" w:rsidRDefault="00732D8F" w:rsidP="00732D8F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MONTELUPONE CALCIO A 5 – PIETRALACROCE 73</w:t>
      </w:r>
    </w:p>
    <w:p w14:paraId="6DCCB25A" w14:textId="4F1A0324" w:rsidR="00732D8F" w:rsidRPr="00732D8F" w:rsidRDefault="00732D8F" w:rsidP="00732D8F">
      <w:pPr>
        <w:ind w:left="720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Venerdì 28/04/2023, ore 2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1</w:t>
      </w: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: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30</w:t>
      </w:r>
    </w:p>
    <w:p w14:paraId="7F6B6D55" w14:textId="77777777" w:rsidR="00732D8F" w:rsidRPr="00732D8F" w:rsidRDefault="00732D8F" w:rsidP="00732D8F">
      <w:pPr>
        <w:rPr>
          <w:rFonts w:ascii="Arial" w:hAnsi="Arial" w:cs="Arial"/>
          <w:color w:val="002060"/>
          <w:sz w:val="22"/>
          <w:szCs w:val="22"/>
        </w:rPr>
      </w:pPr>
    </w:p>
    <w:p w14:paraId="5881F4F2" w14:textId="77777777" w:rsidR="00732D8F" w:rsidRPr="00732D8F" w:rsidRDefault="00732D8F" w:rsidP="00732D8F">
      <w:pPr>
        <w:numPr>
          <w:ilvl w:val="0"/>
          <w:numId w:val="9"/>
        </w:numPr>
        <w:rPr>
          <w:rFonts w:ascii="Arial" w:hAnsi="Arial" w:cs="Arial"/>
          <w:color w:val="002060"/>
          <w:sz w:val="22"/>
          <w:szCs w:val="22"/>
        </w:rPr>
      </w:pPr>
      <w:r w:rsidRPr="00732D8F">
        <w:rPr>
          <w:rFonts w:ascii="Arial" w:hAnsi="Arial" w:cs="Arial"/>
          <w:color w:val="002060"/>
          <w:sz w:val="22"/>
          <w:szCs w:val="22"/>
        </w:rPr>
        <w:t xml:space="preserve">le squadre vincenti le gare di cui ai punti a) e b) disputano un’unica gara, in campo della squadra in migliore posizione di classifica al termine del campionato, a conclusione della quale, in caso di parità, verranno disputati due tempi supplementari; persistendo ulteriore parità risulterà vincente la squadra che gioca in casa o che deve ritenersi tale. </w:t>
      </w:r>
    </w:p>
    <w:p w14:paraId="0C9EC26E" w14:textId="77777777" w:rsidR="00732D8F" w:rsidRPr="00732D8F" w:rsidRDefault="00732D8F" w:rsidP="00732D8F">
      <w:pPr>
        <w:pStyle w:val="Corpodeltesto2"/>
        <w:spacing w:line="240" w:lineRule="auto"/>
        <w:rPr>
          <w:rFonts w:ascii="Arial" w:hAnsi="Arial" w:cs="Arial"/>
          <w:color w:val="002060"/>
          <w:sz w:val="22"/>
          <w:szCs w:val="22"/>
        </w:rPr>
      </w:pPr>
    </w:p>
    <w:p w14:paraId="054ADF96" w14:textId="353186D8" w:rsidR="00732D8F" w:rsidRDefault="00732D8F" w:rsidP="006A1950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732D8F">
        <w:rPr>
          <w:rFonts w:ascii="Arial" w:hAnsi="Arial" w:cs="Arial"/>
          <w:b/>
          <w:color w:val="002060"/>
          <w:sz w:val="22"/>
          <w:szCs w:val="22"/>
        </w:rPr>
        <w:t xml:space="preserve">La squadra vincente l’incontro unico di cui al punto </w:t>
      </w:r>
      <w:r>
        <w:rPr>
          <w:rFonts w:ascii="Arial" w:hAnsi="Arial" w:cs="Arial"/>
          <w:b/>
          <w:color w:val="002060"/>
          <w:sz w:val="22"/>
          <w:szCs w:val="22"/>
        </w:rPr>
        <w:t>c</w:t>
      </w:r>
      <w:r w:rsidRPr="00732D8F">
        <w:rPr>
          <w:rFonts w:ascii="Arial" w:hAnsi="Arial" w:cs="Arial"/>
          <w:b/>
          <w:color w:val="002060"/>
          <w:sz w:val="22"/>
          <w:szCs w:val="22"/>
        </w:rPr>
        <w:t xml:space="preserve">) si intende classificata al 2° posto del girone ed acquisisce il diritto sportivo alla partecipazione alla fase spareggi-promozione. </w:t>
      </w:r>
    </w:p>
    <w:p w14:paraId="0B156586" w14:textId="77777777" w:rsidR="006A1950" w:rsidRPr="006A1950" w:rsidRDefault="006A1950" w:rsidP="006A1950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14:paraId="1BB73030" w14:textId="3AC19786" w:rsidR="008E2FCE" w:rsidRPr="007918F3" w:rsidRDefault="008E2FCE" w:rsidP="008E2FCE">
      <w:pPr>
        <w:pStyle w:val="titoloprinc0"/>
        <w:rPr>
          <w:color w:val="002060"/>
        </w:rPr>
      </w:pPr>
      <w:r>
        <w:rPr>
          <w:color w:val="002060"/>
        </w:rPr>
        <w:t>PLAY O</w:t>
      </w:r>
      <w:r>
        <w:rPr>
          <w:color w:val="002060"/>
        </w:rPr>
        <w:t>UT</w:t>
      </w:r>
    </w:p>
    <w:p w14:paraId="60624255" w14:textId="77777777" w:rsidR="008E2FCE" w:rsidRPr="00546731" w:rsidRDefault="008E2FCE" w:rsidP="008E2FCE">
      <w:pPr>
        <w:rPr>
          <w:rFonts w:ascii="Arial" w:hAnsi="Arial" w:cs="Arial"/>
          <w:b/>
          <w:bCs/>
          <w:color w:val="002060"/>
          <w:sz w:val="24"/>
          <w:szCs w:val="24"/>
          <w:u w:val="single"/>
          <w:lang w:val="es-ES"/>
        </w:rPr>
      </w:pPr>
      <w:r w:rsidRPr="00546731">
        <w:rPr>
          <w:rFonts w:ascii="Arial" w:hAnsi="Arial" w:cs="Arial"/>
          <w:b/>
          <w:bCs/>
          <w:color w:val="002060"/>
          <w:sz w:val="24"/>
          <w:szCs w:val="24"/>
          <w:u w:val="single"/>
          <w:lang w:val="es-ES"/>
        </w:rPr>
        <w:t xml:space="preserve">SERIE C1  </w:t>
      </w:r>
    </w:p>
    <w:p w14:paraId="34979F41" w14:textId="77777777" w:rsidR="008E2FCE" w:rsidRDefault="008E2FCE" w:rsidP="008E2FCE">
      <w:pPr>
        <w:pStyle w:val="Paragrafoelenco"/>
        <w:numPr>
          <w:ilvl w:val="0"/>
          <w:numId w:val="10"/>
        </w:numPr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  <w:r w:rsidRPr="00CF41D4">
        <w:rPr>
          <w:rFonts w:ascii="Arial" w:hAnsi="Arial" w:cs="Arial"/>
          <w:color w:val="002060"/>
          <w:sz w:val="22"/>
          <w:szCs w:val="22"/>
        </w:rPr>
        <w:t>la squadra decima classificata disputa sul proprio terreno di gioco una gara di sola andata con la squadra tredicesima classificata</w:t>
      </w:r>
      <w:r w:rsidRPr="00CF41D4">
        <w:rPr>
          <w:rFonts w:ascii="Arial" w:hAnsi="Arial" w:cs="Arial"/>
          <w:b/>
          <w:bCs/>
          <w:color w:val="002060"/>
          <w:sz w:val="22"/>
          <w:szCs w:val="22"/>
        </w:rPr>
        <w:t xml:space="preserve">; </w:t>
      </w:r>
      <w:r w:rsidRPr="00CF41D4">
        <w:rPr>
          <w:rFonts w:ascii="Arial" w:hAnsi="Arial" w:cs="Arial"/>
          <w:color w:val="002060"/>
          <w:sz w:val="22"/>
          <w:szCs w:val="22"/>
        </w:rPr>
        <w:t xml:space="preserve">se il distacco fra la decima e la tredicesima classificata è pari o superiore a 10 punti l’incontro di play out non verrà disputato e la società tredicesima classificata retrocederà direttamente. In caso di effettuazione della gara, qualora al termine dei tempi regolamentari dovesse persistere il risultato di parità verranno disputati 2 tempi supplementari; persistendo ulteriore parità risulterà vincente la squadra che gioca in casa o che deve ritenersi tale. </w:t>
      </w:r>
    </w:p>
    <w:p w14:paraId="08E00DD2" w14:textId="2E7DA93F" w:rsidR="008E2FCE" w:rsidRPr="008E2FCE" w:rsidRDefault="008E2FCE" w:rsidP="00C526A0">
      <w:pPr>
        <w:pStyle w:val="Paragrafoelenco"/>
        <w:jc w:val="center"/>
        <w:rPr>
          <w:rFonts w:ascii="Arial" w:hAnsi="Arial" w:cs="Arial"/>
          <w:b/>
          <w:iCs/>
          <w:color w:val="002060"/>
          <w:sz w:val="22"/>
          <w:szCs w:val="22"/>
        </w:rPr>
      </w:pP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INVICTA FUTSAL MACERATA 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>QUALIFICAT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>A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ALLA FINALE PLAY-OUT PER EFFETTO DEL DISTACCO PARI O SUPERIORE AI 10 PUNTI DALLA TREDICESIMA CLASSIFICATA</w:t>
      </w:r>
    </w:p>
    <w:p w14:paraId="10F5BACD" w14:textId="77777777" w:rsidR="008E2FCE" w:rsidRPr="00CF41D4" w:rsidRDefault="008E2FCE" w:rsidP="008E2FCE">
      <w:pPr>
        <w:pStyle w:val="Paragrafoelenco"/>
        <w:jc w:val="both"/>
        <w:rPr>
          <w:rFonts w:ascii="Arial" w:hAnsi="Arial" w:cs="Arial"/>
          <w:color w:val="002060"/>
          <w:sz w:val="22"/>
          <w:szCs w:val="22"/>
        </w:rPr>
      </w:pPr>
    </w:p>
    <w:p w14:paraId="37C55B6D" w14:textId="77777777" w:rsidR="008E2FCE" w:rsidRDefault="008E2FCE" w:rsidP="008E2FCE">
      <w:pPr>
        <w:pStyle w:val="Paragrafoelenco"/>
        <w:numPr>
          <w:ilvl w:val="0"/>
          <w:numId w:val="10"/>
        </w:numPr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  <w:r w:rsidRPr="00CF41D4">
        <w:rPr>
          <w:rFonts w:ascii="Arial" w:hAnsi="Arial" w:cs="Arial"/>
          <w:color w:val="002060"/>
          <w:sz w:val="22"/>
          <w:szCs w:val="22"/>
        </w:rPr>
        <w:lastRenderedPageBreak/>
        <w:t>la squadra undicesima classificata disputa sul proprio terreno di gioco una gara di sola andata con la squadra dodicesima classificata</w:t>
      </w:r>
      <w:r w:rsidRPr="00CF41D4">
        <w:rPr>
          <w:rFonts w:ascii="Arial" w:hAnsi="Arial" w:cs="Arial"/>
          <w:b/>
          <w:bCs/>
          <w:color w:val="002060"/>
          <w:sz w:val="22"/>
          <w:szCs w:val="22"/>
        </w:rPr>
        <w:t xml:space="preserve">; </w:t>
      </w:r>
      <w:r w:rsidRPr="00CF41D4">
        <w:rPr>
          <w:rFonts w:ascii="Arial" w:hAnsi="Arial" w:cs="Arial"/>
          <w:color w:val="002060"/>
          <w:sz w:val="22"/>
          <w:szCs w:val="22"/>
        </w:rPr>
        <w:t xml:space="preserve">se il distacco fra la undicesima e la dodicesima classificata è pari o superiore a 10 punti l’incontro di play out non verrà disputato e la società dodicesima classificata retrocederà direttamente. In caso di effettuazione della gara, qualora al termine dei tempi regolamentari dovesse persistere il risultato di parità verranno disputati 2 tempi supplementari; persistendo ulteriore parità risulterà vincente la squadra che gioca in casa o che deve ritenersi tale. </w:t>
      </w:r>
    </w:p>
    <w:p w14:paraId="1EB4E3DB" w14:textId="77777777" w:rsidR="008E2FCE" w:rsidRDefault="008E2FCE" w:rsidP="008E2FCE">
      <w:pPr>
        <w:pStyle w:val="Paragrafoelenco"/>
        <w:jc w:val="both"/>
        <w:rPr>
          <w:rFonts w:ascii="Arial" w:hAnsi="Arial" w:cs="Arial"/>
          <w:color w:val="002060"/>
          <w:sz w:val="22"/>
          <w:szCs w:val="22"/>
        </w:rPr>
      </w:pPr>
    </w:p>
    <w:p w14:paraId="6290E9CB" w14:textId="5A84F5BE" w:rsidR="008E2FCE" w:rsidRPr="00732D8F" w:rsidRDefault="008E2FCE" w:rsidP="008E2FCE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GROTTACCIA 2005 – REAL SAN GIORGIO</w:t>
      </w:r>
    </w:p>
    <w:p w14:paraId="6C66036B" w14:textId="64094725" w:rsidR="008E2FCE" w:rsidRPr="00732D8F" w:rsidRDefault="008E2FCE" w:rsidP="008E2FCE">
      <w:pPr>
        <w:ind w:left="720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Venerdì 28/04/2023,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22:00</w:t>
      </w:r>
    </w:p>
    <w:p w14:paraId="44C6EAD7" w14:textId="77777777" w:rsidR="008E2FCE" w:rsidRPr="008E2FCE" w:rsidRDefault="008E2FCE" w:rsidP="008E2FCE">
      <w:pPr>
        <w:rPr>
          <w:rFonts w:ascii="Arial" w:hAnsi="Arial" w:cs="Arial"/>
          <w:color w:val="002060"/>
          <w:sz w:val="22"/>
          <w:szCs w:val="22"/>
        </w:rPr>
      </w:pPr>
    </w:p>
    <w:p w14:paraId="2DAF9688" w14:textId="77777777" w:rsidR="008E2FCE" w:rsidRPr="008E2FCE" w:rsidRDefault="008E2FCE" w:rsidP="008E2FCE">
      <w:pPr>
        <w:numPr>
          <w:ilvl w:val="0"/>
          <w:numId w:val="10"/>
        </w:numPr>
        <w:rPr>
          <w:rFonts w:ascii="Arial" w:hAnsi="Arial" w:cs="Arial"/>
          <w:color w:val="002060"/>
          <w:sz w:val="22"/>
          <w:szCs w:val="22"/>
        </w:rPr>
      </w:pPr>
      <w:r w:rsidRPr="008E2FCE">
        <w:rPr>
          <w:rFonts w:ascii="Arial" w:hAnsi="Arial" w:cs="Arial"/>
          <w:color w:val="002060"/>
          <w:sz w:val="22"/>
          <w:szCs w:val="22"/>
        </w:rPr>
        <w:t xml:space="preserve">le squadre vincenti le gare di cui ai punti a) e b) disputano un’unica gara, in campo della squadra in migliore posizione di classifica al termine del campionato, a conclusione della quale, in caso di parità, verranno disputati due tempi supplementari; persistendo ulteriore parità risulterà vincente la squadra che gioca in casa o che deve ritenersi tale. </w:t>
      </w:r>
    </w:p>
    <w:p w14:paraId="442EB280" w14:textId="77777777" w:rsidR="008E2FCE" w:rsidRPr="00546731" w:rsidRDefault="008E2FCE" w:rsidP="008E2FCE">
      <w:pPr>
        <w:ind w:left="928"/>
        <w:rPr>
          <w:rFonts w:ascii="Arial" w:hAnsi="Arial" w:cs="Arial"/>
          <w:color w:val="002060"/>
        </w:rPr>
      </w:pPr>
    </w:p>
    <w:p w14:paraId="4E82C333" w14:textId="090D48BA" w:rsidR="008E2FCE" w:rsidRPr="00546731" w:rsidRDefault="008E2FCE" w:rsidP="008E2FCE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546731">
        <w:rPr>
          <w:rFonts w:ascii="Arial" w:hAnsi="Arial" w:cs="Arial"/>
          <w:b/>
          <w:color w:val="002060"/>
        </w:rPr>
        <w:t xml:space="preserve">Le squadre che risultano perdenti nelle gare di cui al punto a) b) e </w:t>
      </w:r>
      <w:r>
        <w:rPr>
          <w:rFonts w:ascii="Arial" w:hAnsi="Arial" w:cs="Arial"/>
          <w:b/>
          <w:color w:val="002060"/>
        </w:rPr>
        <w:t>c</w:t>
      </w:r>
      <w:r w:rsidRPr="00546731">
        <w:rPr>
          <w:rFonts w:ascii="Arial" w:hAnsi="Arial" w:cs="Arial"/>
          <w:b/>
          <w:color w:val="002060"/>
        </w:rPr>
        <w:t>) vengono classificate all’undicesimo, dodicesimo e tredicesimo posto e retrocedono al campionato inferiore.</w:t>
      </w:r>
    </w:p>
    <w:p w14:paraId="40DC7A7D" w14:textId="77777777" w:rsidR="008E2FCE" w:rsidRDefault="008E2FCE" w:rsidP="00984CE1">
      <w:pPr>
        <w:pStyle w:val="titoloprinc0"/>
        <w:rPr>
          <w:color w:val="002060"/>
        </w:rPr>
      </w:pPr>
    </w:p>
    <w:p w14:paraId="6DDC6282" w14:textId="6C887271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RISULTATI</w:t>
      </w:r>
    </w:p>
    <w:p w14:paraId="3ABC15E1" w14:textId="77777777" w:rsidR="00984CE1" w:rsidRPr="007918F3" w:rsidRDefault="00984CE1" w:rsidP="00984CE1">
      <w:pPr>
        <w:pStyle w:val="breakline"/>
        <w:rPr>
          <w:color w:val="002060"/>
        </w:rPr>
      </w:pPr>
    </w:p>
    <w:p w14:paraId="5CA02DEE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RISULTATI UFFICIALI GARE DEL 21/04/2023</w:t>
      </w:r>
    </w:p>
    <w:p w14:paraId="080EF176" w14:textId="77777777" w:rsidR="00984CE1" w:rsidRPr="00F25F0C" w:rsidRDefault="00984CE1" w:rsidP="00F25F0C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F25F0C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051E1DB" w14:textId="77777777" w:rsidR="00984CE1" w:rsidRPr="007918F3" w:rsidRDefault="00984CE1" w:rsidP="00984CE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84CE1" w:rsidRPr="007918F3" w14:paraId="7F3666BB" w14:textId="77777777" w:rsidTr="003836C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84CE1" w:rsidRPr="007918F3" w14:paraId="1502FCA7" w14:textId="77777777" w:rsidTr="003836C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526BEC" w14:textId="77777777" w:rsidR="00984CE1" w:rsidRPr="007918F3" w:rsidRDefault="00984CE1" w:rsidP="003836C2">
                  <w:pPr>
                    <w:pStyle w:val="header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GIRONE A - 13 Giornata - R</w:t>
                  </w:r>
                </w:p>
              </w:tc>
            </w:tr>
            <w:tr w:rsidR="00984CE1" w:rsidRPr="007918F3" w14:paraId="667F6177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A343D3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AUDAX 1970 S.ANGELO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6DAF1F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POL.CAGLI SPORT ASSOCIATI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E41E51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6BCC09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6A36CA01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CAF729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INVICTA FUTSAL MACERATA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78AD12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FUTSAL MONTURANO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9468D2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7 - 6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8645F5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465A3724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F067E5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JESI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CEACBB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ALMA JUVENTUS FANO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C57B64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1B961A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43C4DF42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0235CD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D6A529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DINAMIS 1990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8AC567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C3BA09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40450A0E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B5C7B5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PIANACCIO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BB57B3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GROTTACCIA 2005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204C10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12DA13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09D23FAF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9F9E5E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8B497A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REAL SAN 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8E922E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8AC5C6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2D353FAC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E1CEB3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SANGIORGIO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C396B9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NUOVA OTTRANO 98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7A0E0D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7 - 2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79D035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</w:tbl>
          <w:p w14:paraId="6ED868B9" w14:textId="77777777" w:rsidR="00984CE1" w:rsidRPr="007918F3" w:rsidRDefault="00984CE1" w:rsidP="003836C2">
            <w:pPr>
              <w:rPr>
                <w:color w:val="002060"/>
              </w:rPr>
            </w:pPr>
          </w:p>
        </w:tc>
      </w:tr>
    </w:tbl>
    <w:p w14:paraId="651018EE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35994C30" w14:textId="77777777" w:rsidR="00984CE1" w:rsidRPr="007918F3" w:rsidRDefault="00984CE1" w:rsidP="00984CE1">
      <w:pPr>
        <w:pStyle w:val="breakline"/>
        <w:rPr>
          <w:color w:val="002060"/>
        </w:rPr>
      </w:pPr>
    </w:p>
    <w:p w14:paraId="550C8C3A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GIUDICE SPORTIVO</w:t>
      </w:r>
    </w:p>
    <w:p w14:paraId="5D6C6F26" w14:textId="77777777" w:rsidR="00984CE1" w:rsidRPr="007918F3" w:rsidRDefault="00984CE1" w:rsidP="00984CE1">
      <w:pPr>
        <w:pStyle w:val="diffida"/>
        <w:rPr>
          <w:color w:val="002060"/>
        </w:rPr>
      </w:pPr>
      <w:r w:rsidRPr="007918F3">
        <w:rPr>
          <w:color w:val="002060"/>
        </w:rPr>
        <w:t>Il Giudice Sportivo Avv. Agnese Lazzaretti, con l'assistenza del segretario Angelo Castellana, nella seduta del 24/04/2023, ha adottato le decisioni che di seguito integralmente si riportano:</w:t>
      </w:r>
    </w:p>
    <w:p w14:paraId="23F0FC18" w14:textId="77777777" w:rsidR="00984CE1" w:rsidRPr="007918F3" w:rsidRDefault="00984CE1" w:rsidP="00984CE1">
      <w:pPr>
        <w:pStyle w:val="titolo10"/>
        <w:rPr>
          <w:color w:val="002060"/>
        </w:rPr>
      </w:pPr>
      <w:r w:rsidRPr="007918F3">
        <w:rPr>
          <w:color w:val="002060"/>
        </w:rPr>
        <w:t xml:space="preserve">GARE DEL 21/ 4/2023 </w:t>
      </w:r>
    </w:p>
    <w:p w14:paraId="6F03DEC9" w14:textId="77777777" w:rsidR="00984CE1" w:rsidRPr="007918F3" w:rsidRDefault="00984CE1" w:rsidP="00984CE1">
      <w:pPr>
        <w:pStyle w:val="titolo7a"/>
        <w:rPr>
          <w:color w:val="002060"/>
        </w:rPr>
      </w:pPr>
      <w:r w:rsidRPr="007918F3">
        <w:rPr>
          <w:color w:val="002060"/>
        </w:rPr>
        <w:t xml:space="preserve">PROVVEDIMENTI DISCIPLINARI </w:t>
      </w:r>
    </w:p>
    <w:p w14:paraId="0286BC76" w14:textId="77777777" w:rsidR="00984CE1" w:rsidRPr="007918F3" w:rsidRDefault="00984CE1" w:rsidP="00984CE1">
      <w:pPr>
        <w:pStyle w:val="titolo7b0"/>
        <w:rPr>
          <w:color w:val="002060"/>
        </w:rPr>
      </w:pPr>
      <w:r w:rsidRPr="007918F3">
        <w:rPr>
          <w:color w:val="002060"/>
        </w:rPr>
        <w:t xml:space="preserve">In base alle risultanze degli atti ufficiali sono state deliberate le seguenti sanzioni disciplinari. </w:t>
      </w:r>
    </w:p>
    <w:p w14:paraId="05F89CAA" w14:textId="77777777" w:rsidR="00984CE1" w:rsidRPr="007918F3" w:rsidRDefault="00984CE1" w:rsidP="00984CE1">
      <w:pPr>
        <w:pStyle w:val="titolo30"/>
        <w:rPr>
          <w:color w:val="002060"/>
        </w:rPr>
      </w:pPr>
      <w:r w:rsidRPr="007918F3">
        <w:rPr>
          <w:color w:val="002060"/>
        </w:rPr>
        <w:t xml:space="preserve">ALLENATORI </w:t>
      </w:r>
    </w:p>
    <w:p w14:paraId="2D9ED62A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6F739F81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AE0C4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GURINI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D8FCB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(PIANACCIO)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20C9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A5014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EEAD4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41BB058F" w14:textId="77777777" w:rsidR="00984CE1" w:rsidRPr="007918F3" w:rsidRDefault="00984CE1" w:rsidP="00984CE1">
      <w:pPr>
        <w:pStyle w:val="titolo30"/>
        <w:rPr>
          <w:rFonts w:eastAsiaTheme="minorEastAsia"/>
          <w:color w:val="002060"/>
        </w:rPr>
      </w:pPr>
      <w:r w:rsidRPr="007918F3">
        <w:rPr>
          <w:color w:val="002060"/>
        </w:rPr>
        <w:t xml:space="preserve">CALCIATORI NON ESPULSI </w:t>
      </w:r>
    </w:p>
    <w:p w14:paraId="3ED115CB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5362DE12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DD43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GIOMBI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399D9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(PIANACCIO)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1FF82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40AB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C35A5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12EE3E4B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784D1C46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89059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lastRenderedPageBreak/>
              <w:t>CESCA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67CA7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(INVICTA FUTSAL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8CFBB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63A90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162EE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4142A523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5DDC72B4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6055C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MASSI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86580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AB97D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AD004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DELLA MORA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B20F7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(REAL SAN GIORGIO) </w:t>
            </w:r>
          </w:p>
        </w:tc>
      </w:tr>
    </w:tbl>
    <w:p w14:paraId="6D294E76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3EE59688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3F45C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PAGLIARI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2520C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(POL.CAGLI SPORT ASSOCIATI)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29463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387BD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B151B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08CCC490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694CA6B8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D840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CARLETTI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EF7D4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66074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EECD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12F33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3CA4CFF7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6B8A7F12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AF885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MONTESI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CCC3A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(ALMA JUVENTUS FANO)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3929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C0D5D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CIMA LEDE ELIAS CARIM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98686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(JESI CALCIO A 5) </w:t>
            </w:r>
          </w:p>
        </w:tc>
      </w:tr>
      <w:tr w:rsidR="00984CE1" w:rsidRPr="007918F3" w14:paraId="2C673BE7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9BED0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NITRATI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A1358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4F261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3642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PALAZZINI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6221B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(PIANACCIO) </w:t>
            </w:r>
          </w:p>
        </w:tc>
      </w:tr>
      <w:tr w:rsidR="00984CE1" w:rsidRPr="007918F3" w14:paraId="34D277AE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1DB72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SEVERINI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C65AE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(PIANACCIO)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57FB3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0FEC5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BORSATO LUIZ HENRIQUE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AB871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(SANGIORGIO) </w:t>
            </w:r>
          </w:p>
        </w:tc>
      </w:tr>
      <w:tr w:rsidR="00984CE1" w:rsidRPr="007918F3" w14:paraId="4EFD298F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623A2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REININI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1B406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(SANGIORGIO)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43089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6AFE4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6998B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61303867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106DDFEB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09F03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BALDASCINO UMBERTO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0F687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(ALMA JUVENTUS FANO)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E7AF9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08BCE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BENIGNI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04683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(AUDAX 1970 S.ANGELO) </w:t>
            </w:r>
          </w:p>
        </w:tc>
      </w:tr>
    </w:tbl>
    <w:p w14:paraId="6233E30E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27C9364A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A8220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ACCIARINI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EF0FF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04BB7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586A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MASTRANTONI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C2A22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(GROTTACCIA 2005) </w:t>
            </w:r>
          </w:p>
        </w:tc>
      </w:tr>
      <w:tr w:rsidR="00984CE1" w:rsidRPr="007918F3" w14:paraId="2BE745A2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489D9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MORENO LEBRERO JUAN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9494A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(GROTTACCIA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D4E4E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20FE7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8FDA4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62673583" w14:textId="77777777" w:rsidR="00984CE1" w:rsidRDefault="00984CE1" w:rsidP="00984CE1">
      <w:pPr>
        <w:pStyle w:val="breakline"/>
        <w:rPr>
          <w:color w:val="002060"/>
        </w:rPr>
      </w:pPr>
    </w:p>
    <w:p w14:paraId="2C7CBE61" w14:textId="77777777" w:rsidR="00984CE1" w:rsidRPr="00FF56D9" w:rsidRDefault="00984CE1" w:rsidP="00984CE1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bookmarkStart w:id="11" w:name="_Hlk132633036"/>
      <w:r w:rsidRPr="00FF56D9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48A05645" w14:textId="77777777" w:rsidR="00984CE1" w:rsidRPr="00FF56D9" w:rsidRDefault="00984CE1" w:rsidP="00984CE1">
      <w:pPr>
        <w:pStyle w:val="breakline"/>
        <w:rPr>
          <w:rFonts w:eastAsiaTheme="minorEastAsia"/>
          <w:color w:val="002060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FF56D9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bookmarkEnd w:id="11"/>
    <w:p w14:paraId="4A1A7666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743CFF05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CLASSIFICA</w:t>
      </w:r>
    </w:p>
    <w:p w14:paraId="63104618" w14:textId="77777777" w:rsidR="00984CE1" w:rsidRPr="007918F3" w:rsidRDefault="00984CE1" w:rsidP="00984CE1">
      <w:pPr>
        <w:pStyle w:val="breakline"/>
        <w:rPr>
          <w:color w:val="002060"/>
        </w:rPr>
      </w:pPr>
    </w:p>
    <w:p w14:paraId="025DFA7D" w14:textId="77777777" w:rsidR="00984CE1" w:rsidRPr="007918F3" w:rsidRDefault="00984CE1" w:rsidP="00984CE1">
      <w:pPr>
        <w:pStyle w:val="breakline"/>
        <w:rPr>
          <w:color w:val="002060"/>
        </w:rPr>
      </w:pPr>
    </w:p>
    <w:p w14:paraId="6A5F32DF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84CE1" w:rsidRPr="007918F3" w14:paraId="3794ECDB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F8E52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3D38D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7BA6B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74775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D09E8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1B7D1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578AF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3AE6A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6CE01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9F0BA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84CE1" w:rsidRPr="007918F3" w14:paraId="1C64619C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F6CDE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05C4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13BF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6CF8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4ECA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77E6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86CF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900C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F5DF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54CE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29340351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164C7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40E9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0B11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5967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A436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876A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D946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401A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108C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AF70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06FB2B1B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FF565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5FBA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43F5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DAD6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19A3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4FA9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DE31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EF08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F5EB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05D6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C68E042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16E9E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D8BF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0A55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4674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BED9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73E3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B3EF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C5CE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5FB5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718A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B3B4712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022EA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823C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2638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1667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4F26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4D12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7CC2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00D6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EC71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795D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0AE0A65E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256B4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5171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30C1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3C69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7635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A75B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3C6E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24D5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D7F4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9D3D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48607503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B0DA8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7D80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6360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406C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4143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9919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2826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186A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6A6D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AF2C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9C15627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5E143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F93C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4AA8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F059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53D3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9D03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52C5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2D87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6DE3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8ACF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180B0E3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2F3C1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E07E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326F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B25D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7FEA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11A1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1F05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F191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28A7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7659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7A6DDA03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ED14D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052D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6A9B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ABB3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DC52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0AF7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8943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9F08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DEF0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85E1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193D3AF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1A07F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7084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51AA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B6AF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3E68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F2CC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6559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E66A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43A7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359A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2E23B219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C9CE5" w14:textId="77777777" w:rsidR="00984CE1" w:rsidRPr="00732D8F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32D8F">
              <w:rPr>
                <w:color w:val="002060"/>
                <w:lang w:val="en-US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BB92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A332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3FC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DADD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367F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99FB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20A7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8A49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0010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A71EFA4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4330A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6C4D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9A35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C7F3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98B2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BD16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D106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BB51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FBDA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B784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56F05431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35B18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A6C8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160F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19DE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2726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C36C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D90A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46C1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41C2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9D86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5CDAB50A" w14:textId="77777777" w:rsidR="00984CE1" w:rsidRDefault="00984CE1" w:rsidP="00984CE1">
      <w:pPr>
        <w:pStyle w:val="breakline"/>
        <w:rPr>
          <w:rFonts w:eastAsiaTheme="minorEastAsia"/>
          <w:color w:val="002060"/>
        </w:rPr>
      </w:pPr>
    </w:p>
    <w:p w14:paraId="0AB306BD" w14:textId="2FA878D7" w:rsidR="006B1819" w:rsidRPr="007918F3" w:rsidRDefault="006B1819" w:rsidP="006B1819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6F437A2D" w14:textId="77777777" w:rsidR="006B1819" w:rsidRDefault="006B1819" w:rsidP="00984CE1">
      <w:pPr>
        <w:pStyle w:val="breakline"/>
        <w:rPr>
          <w:rFonts w:eastAsiaTheme="minorEastAsia"/>
          <w:color w:val="002060"/>
        </w:rPr>
      </w:pPr>
    </w:p>
    <w:p w14:paraId="113780FE" w14:textId="661765CC" w:rsidR="00D00CC4" w:rsidRPr="00F20247" w:rsidRDefault="00D00CC4" w:rsidP="00D00CC4">
      <w:pPr>
        <w:pStyle w:val="sottotitolocampionato10"/>
        <w:rPr>
          <w:color w:val="002060"/>
        </w:rPr>
      </w:pPr>
      <w:r w:rsidRPr="00F20247">
        <w:rPr>
          <w:color w:val="002060"/>
        </w:rPr>
        <w:t>GIRONE SF - 1 Giornata</w:t>
      </w:r>
      <w:r>
        <w:rPr>
          <w:color w:val="002060"/>
        </w:rPr>
        <w:t xml:space="preserve"> – PLAY OFF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7"/>
        <w:gridCol w:w="385"/>
        <w:gridCol w:w="898"/>
        <w:gridCol w:w="1198"/>
        <w:gridCol w:w="1550"/>
        <w:gridCol w:w="1542"/>
      </w:tblGrid>
      <w:tr w:rsidR="00D00CC4" w:rsidRPr="00F20247" w14:paraId="36C30AEE" w14:textId="77777777" w:rsidTr="003836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C4CBE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8DEE8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C2181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E26AF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ED2BA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70A87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BB889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Indirizzo Impianto</w:t>
            </w:r>
          </w:p>
        </w:tc>
      </w:tr>
      <w:tr w:rsidR="00D00CC4" w:rsidRPr="00F20247" w14:paraId="10637E07" w14:textId="77777777" w:rsidTr="003836C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717E9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D4DF1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POL.CAGLI SPORT ASSOCIATI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3D99D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02551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28/04/2023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460A0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5138 PALAZZETTO DELLO 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BCFE9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40C2B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CAPANNA SNC</w:t>
            </w:r>
          </w:p>
        </w:tc>
      </w:tr>
      <w:tr w:rsidR="00D00CC4" w:rsidRPr="00F20247" w14:paraId="5F66A5E5" w14:textId="77777777" w:rsidTr="003836C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6930E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MONTELUPONE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4747D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5ACE2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65343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28/04/2023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5003E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5262 TENSOSTRUTTURA CALCIO A 5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70844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MONTELUPONE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4E5F4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ALESSANDRO MANZONI</w:t>
            </w:r>
          </w:p>
        </w:tc>
      </w:tr>
    </w:tbl>
    <w:p w14:paraId="18084B25" w14:textId="77777777" w:rsidR="00D00CC4" w:rsidRPr="007918F3" w:rsidRDefault="00D00CC4" w:rsidP="00984CE1">
      <w:pPr>
        <w:pStyle w:val="breakline"/>
        <w:rPr>
          <w:rFonts w:eastAsiaTheme="minorEastAsia"/>
          <w:color w:val="002060"/>
        </w:rPr>
      </w:pPr>
    </w:p>
    <w:p w14:paraId="63783AE0" w14:textId="2D84DCEB" w:rsidR="00D00CC4" w:rsidRPr="00F20247" w:rsidRDefault="00D00CC4" w:rsidP="00D00CC4">
      <w:pPr>
        <w:pStyle w:val="sottotitolocampionato10"/>
        <w:rPr>
          <w:color w:val="002060"/>
        </w:rPr>
      </w:pPr>
      <w:r w:rsidRPr="00F20247">
        <w:rPr>
          <w:color w:val="002060"/>
        </w:rPr>
        <w:t>GIRONE SF - 1 Giornata</w:t>
      </w:r>
      <w:r>
        <w:rPr>
          <w:color w:val="002060"/>
        </w:rPr>
        <w:t xml:space="preserve"> – PLAY OUT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00CC4" w:rsidRPr="00F20247" w14:paraId="2F7C5A1E" w14:textId="77777777" w:rsidTr="003836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797F7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DAA7D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22305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67E11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F0068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F7264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46AA6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Indirizzo Impianto</w:t>
            </w:r>
          </w:p>
        </w:tc>
      </w:tr>
      <w:tr w:rsidR="00D00CC4" w:rsidRPr="00F20247" w14:paraId="12F2BEB3" w14:textId="77777777" w:rsidTr="003836C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9F56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GROTTACCIA 2005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78B31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REAL SAN GIORGIO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3A16E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4CF81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28/04/2023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959D5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835A4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EB8C1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CERQUATTI</w:t>
            </w:r>
          </w:p>
        </w:tc>
      </w:tr>
    </w:tbl>
    <w:p w14:paraId="4D602749" w14:textId="77777777" w:rsidR="00984CE1" w:rsidRPr="007918F3" w:rsidRDefault="00984CE1" w:rsidP="00984CE1">
      <w:pPr>
        <w:pStyle w:val="breakline"/>
        <w:rPr>
          <w:color w:val="002060"/>
        </w:rPr>
      </w:pPr>
    </w:p>
    <w:p w14:paraId="7CCFEF83" w14:textId="77777777" w:rsidR="00984CE1" w:rsidRPr="007918F3" w:rsidRDefault="00984CE1" w:rsidP="00984CE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CALCIO A CINQUE SERIE C2</w:t>
      </w:r>
    </w:p>
    <w:p w14:paraId="5024662E" w14:textId="77777777" w:rsidR="00984CE1" w:rsidRPr="00046569" w:rsidRDefault="00984CE1" w:rsidP="00984CE1">
      <w:pPr>
        <w:pStyle w:val="titoloprinc0"/>
        <w:rPr>
          <w:color w:val="002060"/>
        </w:rPr>
      </w:pPr>
      <w:r>
        <w:rPr>
          <w:color w:val="002060"/>
        </w:rPr>
        <w:t>TITOLO REGIONALE</w:t>
      </w:r>
    </w:p>
    <w:p w14:paraId="1F70DAA4" w14:textId="77777777" w:rsidR="00984CE1" w:rsidRPr="002A23D5" w:rsidRDefault="00984CE1" w:rsidP="00984CE1">
      <w:pPr>
        <w:pStyle w:val="LndNormale1"/>
        <w:rPr>
          <w:color w:val="002060"/>
        </w:rPr>
      </w:pPr>
    </w:p>
    <w:p w14:paraId="47807695" w14:textId="77777777" w:rsidR="00984CE1" w:rsidRDefault="00984CE1" w:rsidP="00984CE1">
      <w:pPr>
        <w:pStyle w:val="LndNormale1"/>
        <w:rPr>
          <w:color w:val="002060"/>
        </w:rPr>
      </w:pPr>
      <w:r>
        <w:rPr>
          <w:color w:val="002060"/>
        </w:rPr>
        <w:t>Ad integrazione di quanto pubblicato nel Comunicato Ufficiale n° 28 del 10/10/2022, si ufficializzano le date e gli abbinamenti avvenuti mediante sorteggio per la disputa del Titolo Regionale di Calcio a Cinque Serie C2:</w:t>
      </w:r>
    </w:p>
    <w:p w14:paraId="26520407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3371487A" w14:textId="77777777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VINCENTE GIRONE “A”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FUTSAL MONTEMARCIANO C5</w:t>
      </w:r>
    </w:p>
    <w:p w14:paraId="1BF6322F" w14:textId="77777777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VINCENTE GIRONE “B”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TRE TORRI A.S.D.</w:t>
      </w:r>
    </w:p>
    <w:p w14:paraId="4EF001F3" w14:textId="77777777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VINCENTE GIRONE “C”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NUOVA JUVENTINA FFC</w:t>
      </w:r>
    </w:p>
    <w:p w14:paraId="6887AF0D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38537584" w14:textId="77777777" w:rsidR="00984CE1" w:rsidRPr="000F41BE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I^ giornata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  <w:t>Venerdì 28/04/2023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NUOVA JUVENTINA FFC – TRE TORRI A.S.D.</w:t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14:paraId="74D02317" w14:textId="77777777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9D3321">
        <w:rPr>
          <w:rFonts w:ascii="Arial" w:hAnsi="Arial" w:cs="Arial"/>
          <w:b/>
          <w:bCs/>
          <w:color w:val="002060"/>
          <w:sz w:val="22"/>
          <w:szCs w:val="22"/>
        </w:rPr>
        <w:t>ore 22:00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Riposa: FUTSAL MONTEMARCIANO C5</w:t>
      </w:r>
    </w:p>
    <w:p w14:paraId="6FDF16E6" w14:textId="77777777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14:paraId="5C7E64F9" w14:textId="77777777" w:rsidR="00984CE1" w:rsidRDefault="00984CE1" w:rsidP="00984CE1">
      <w:pPr>
        <w:pStyle w:val="LndNormale1"/>
        <w:rPr>
          <w:i/>
          <w:iCs/>
          <w:color w:val="002060"/>
        </w:rPr>
      </w:pPr>
      <w:r w:rsidRPr="000F41BE">
        <w:rPr>
          <w:rFonts w:cs="Arial"/>
          <w:b/>
          <w:bCs/>
          <w:color w:val="002060"/>
          <w:szCs w:val="22"/>
        </w:rPr>
        <w:t>II^ giornata</w:t>
      </w:r>
      <w:r w:rsidRPr="000F41BE">
        <w:rPr>
          <w:rFonts w:cs="Arial"/>
          <w:b/>
          <w:bCs/>
          <w:color w:val="002060"/>
          <w:szCs w:val="22"/>
        </w:rPr>
        <w:tab/>
        <w:t>Venerdì 05/05/2023</w:t>
      </w:r>
      <w:r>
        <w:rPr>
          <w:rFonts w:cs="Arial"/>
          <w:b/>
          <w:bCs/>
          <w:color w:val="002060"/>
          <w:szCs w:val="22"/>
        </w:rPr>
        <w:tab/>
      </w:r>
      <w:r>
        <w:rPr>
          <w:rFonts w:cs="Arial"/>
          <w:b/>
          <w:bCs/>
          <w:color w:val="002060"/>
          <w:szCs w:val="22"/>
        </w:rPr>
        <w:tab/>
      </w:r>
      <w:r w:rsidRPr="000C5A61">
        <w:rPr>
          <w:i/>
          <w:iCs/>
          <w:color w:val="002060"/>
        </w:rPr>
        <w:t xml:space="preserve">Nella seconda giornata riposerà la squadra che ha vinto la </w:t>
      </w:r>
    </w:p>
    <w:p w14:paraId="77F48230" w14:textId="77777777" w:rsidR="00984CE1" w:rsidRPr="000C5A61" w:rsidRDefault="00984CE1" w:rsidP="00984CE1">
      <w:pPr>
        <w:pStyle w:val="LndNormale1"/>
        <w:ind w:left="4248"/>
        <w:rPr>
          <w:i/>
          <w:iCs/>
          <w:color w:val="002060"/>
        </w:rPr>
      </w:pPr>
      <w:r w:rsidRPr="000C5A61">
        <w:rPr>
          <w:i/>
          <w:iCs/>
          <w:color w:val="002060"/>
        </w:rPr>
        <w:t>prima gara o, in caso di pareggio, quella che ha disputato la prima gara in trasferta;</w:t>
      </w:r>
    </w:p>
    <w:p w14:paraId="7A33748E" w14:textId="77777777" w:rsidR="00984CE1" w:rsidRPr="000F41BE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30B5503" w14:textId="77777777" w:rsidR="00984CE1" w:rsidRPr="00060960" w:rsidRDefault="00984CE1" w:rsidP="00984CE1">
      <w:pPr>
        <w:pStyle w:val="breakline"/>
        <w:ind w:left="4253" w:hanging="4248"/>
        <w:jc w:val="both"/>
        <w:rPr>
          <w:rFonts w:ascii="Arial" w:hAnsi="Arial" w:cs="Arial"/>
          <w:i/>
          <w:iCs/>
          <w:color w:val="002060"/>
          <w:sz w:val="22"/>
          <w:szCs w:val="22"/>
        </w:rPr>
      </w:pP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II</w:t>
      </w:r>
      <w:r>
        <w:rPr>
          <w:rFonts w:ascii="Arial" w:hAnsi="Arial" w:cs="Arial"/>
          <w:b/>
          <w:bCs/>
          <w:color w:val="002060"/>
          <w:sz w:val="22"/>
          <w:szCs w:val="22"/>
        </w:rPr>
        <w:t>I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^ giornata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  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Venerdì 12/05/2023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60960">
        <w:rPr>
          <w:rFonts w:ascii="Arial" w:hAnsi="Arial" w:cs="Arial"/>
          <w:i/>
          <w:iCs/>
          <w:color w:val="002060"/>
          <w:sz w:val="22"/>
          <w:szCs w:val="22"/>
        </w:rPr>
        <w:t>Nella terza giornata si svolgerà la gara che vedr</w:t>
      </w:r>
      <w:r>
        <w:rPr>
          <w:rFonts w:ascii="Arial" w:hAnsi="Arial" w:cs="Arial"/>
          <w:i/>
          <w:iCs/>
          <w:color w:val="002060"/>
          <w:sz w:val="22"/>
          <w:szCs w:val="22"/>
        </w:rPr>
        <w:t>à i</w:t>
      </w:r>
      <w:r w:rsidRPr="00060960">
        <w:rPr>
          <w:rFonts w:ascii="Arial" w:hAnsi="Arial" w:cs="Arial"/>
          <w:i/>
          <w:iCs/>
          <w:color w:val="002060"/>
          <w:sz w:val="22"/>
          <w:szCs w:val="22"/>
        </w:rPr>
        <w:t>mpegnate le due squadre che non si sono incontrate e giocherà in casa quella che ha disputato la precedente gara in trasferta.</w:t>
      </w:r>
    </w:p>
    <w:p w14:paraId="04C91D73" w14:textId="77777777" w:rsidR="00984CE1" w:rsidRDefault="00984CE1" w:rsidP="00984CE1">
      <w:pPr>
        <w:pStyle w:val="breakline"/>
        <w:rPr>
          <w:color w:val="002060"/>
          <w:sz w:val="22"/>
          <w:szCs w:val="22"/>
        </w:rPr>
      </w:pPr>
    </w:p>
    <w:p w14:paraId="327B7196" w14:textId="77777777" w:rsidR="00984CE1" w:rsidRPr="000C5A61" w:rsidRDefault="00984CE1" w:rsidP="00984CE1">
      <w:pPr>
        <w:pStyle w:val="Nessunaspaziatura"/>
        <w:jc w:val="both"/>
        <w:rPr>
          <w:rFonts w:ascii="Arial" w:hAnsi="Arial" w:cs="Arial"/>
          <w:b/>
          <w:bCs/>
          <w:i/>
          <w:iCs/>
          <w:color w:val="002060"/>
        </w:rPr>
      </w:pPr>
      <w:r w:rsidRPr="000C5A61">
        <w:rPr>
          <w:rFonts w:ascii="Arial" w:hAnsi="Arial" w:cs="Arial"/>
          <w:b/>
          <w:bCs/>
          <w:i/>
          <w:iCs/>
          <w:color w:val="002060"/>
        </w:rPr>
        <w:t>N.B.: nel triangolare per la promozione saranno mantenuti l’orario e il campo di giuoco dove la squadra ospitante ha disputato la regular season.</w:t>
      </w:r>
    </w:p>
    <w:p w14:paraId="44C152CC" w14:textId="77777777" w:rsidR="00984CE1" w:rsidRPr="000C5A61" w:rsidRDefault="00984CE1" w:rsidP="00984CE1">
      <w:pPr>
        <w:pStyle w:val="LndNormale1"/>
        <w:rPr>
          <w:color w:val="002060"/>
        </w:rPr>
      </w:pPr>
    </w:p>
    <w:p w14:paraId="479224A4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Per la compilazione della classifica verranno attribuiti i seguenti punteggi:</w:t>
      </w:r>
    </w:p>
    <w:p w14:paraId="4C947AD3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vittoria</w:t>
      </w:r>
      <w:r w:rsidRPr="000C5A61">
        <w:rPr>
          <w:color w:val="002060"/>
        </w:rPr>
        <w:tab/>
      </w:r>
      <w:r w:rsidRPr="000C5A61">
        <w:rPr>
          <w:color w:val="002060"/>
        </w:rPr>
        <w:tab/>
        <w:t>punti 3</w:t>
      </w:r>
    </w:p>
    <w:p w14:paraId="7738C2EC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pareggio</w:t>
      </w:r>
      <w:r w:rsidRPr="000C5A61">
        <w:rPr>
          <w:color w:val="002060"/>
        </w:rPr>
        <w:tab/>
        <w:t>punti 1</w:t>
      </w:r>
    </w:p>
    <w:p w14:paraId="579AC282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sconfitta</w:t>
      </w:r>
      <w:r w:rsidRPr="000C5A61">
        <w:rPr>
          <w:color w:val="002060"/>
        </w:rPr>
        <w:tab/>
        <w:t>punti 0</w:t>
      </w:r>
    </w:p>
    <w:p w14:paraId="6724C8EB" w14:textId="77777777" w:rsidR="00984CE1" w:rsidRPr="000C5A61" w:rsidRDefault="00984CE1" w:rsidP="00984CE1">
      <w:pPr>
        <w:pStyle w:val="LndNormale1"/>
        <w:rPr>
          <w:color w:val="002060"/>
        </w:rPr>
      </w:pPr>
    </w:p>
    <w:p w14:paraId="093CDB75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Per la classifica di ogni girone si terrà conto:</w:t>
      </w:r>
    </w:p>
    <w:p w14:paraId="7EBBC32F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a) dei punti ottenuti negli incontri disputati;</w:t>
      </w:r>
    </w:p>
    <w:p w14:paraId="043BDE4F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b) della migliore differenza reti;</w:t>
      </w:r>
    </w:p>
    <w:p w14:paraId="07CC3679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c) del maggior numero di reti segnate;</w:t>
      </w:r>
    </w:p>
    <w:p w14:paraId="40527528" w14:textId="77777777" w:rsidR="00984CE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Persistendo ulteriore parità la vincitrice sarà determinata per sorteggio che sarà effettuato dal Comitato Regionale Marche.</w:t>
      </w:r>
    </w:p>
    <w:p w14:paraId="2050EBCC" w14:textId="77777777" w:rsidR="00732D8F" w:rsidRDefault="00732D8F" w:rsidP="00984CE1">
      <w:pPr>
        <w:pStyle w:val="LndNormale1"/>
        <w:rPr>
          <w:color w:val="002060"/>
        </w:rPr>
      </w:pPr>
    </w:p>
    <w:p w14:paraId="6041C93C" w14:textId="77777777" w:rsidR="00732D8F" w:rsidRPr="000C5A61" w:rsidRDefault="00732D8F" w:rsidP="00732D8F">
      <w:pPr>
        <w:jc w:val="center"/>
        <w:rPr>
          <w:rFonts w:ascii="Arial" w:hAnsi="Arial" w:cs="Arial"/>
          <w:color w:val="002060"/>
          <w:sz w:val="36"/>
          <w:szCs w:val="36"/>
        </w:rPr>
      </w:pPr>
      <w:r w:rsidRPr="000C5A61">
        <w:rPr>
          <w:rFonts w:ascii="Arial" w:hAnsi="Arial" w:cs="Arial"/>
          <w:b/>
          <w:color w:val="002060"/>
          <w:sz w:val="36"/>
          <w:szCs w:val="36"/>
        </w:rPr>
        <w:t>SPAREGGIO PER IL TREDICESIMO POSTO</w:t>
      </w:r>
    </w:p>
    <w:p w14:paraId="56D1E913" w14:textId="77777777" w:rsidR="00732D8F" w:rsidRPr="000C5A61" w:rsidRDefault="00732D8F" w:rsidP="00732D8F">
      <w:pPr>
        <w:pStyle w:val="breakline"/>
        <w:jc w:val="both"/>
        <w:rPr>
          <w:rFonts w:ascii="Arial" w:hAnsi="Arial" w:cs="Arial"/>
          <w:bCs/>
          <w:color w:val="002060"/>
          <w:sz w:val="22"/>
          <w:szCs w:val="22"/>
        </w:rPr>
      </w:pPr>
    </w:p>
    <w:p w14:paraId="4DE7556B" w14:textId="7B403736" w:rsidR="00732D8F" w:rsidRPr="000C5A61" w:rsidRDefault="00732D8F" w:rsidP="00732D8F">
      <w:pPr>
        <w:pStyle w:val="breakline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0C5A61">
        <w:rPr>
          <w:rFonts w:ascii="Arial" w:hAnsi="Arial" w:cs="Arial"/>
          <w:bCs/>
          <w:color w:val="002060"/>
          <w:sz w:val="22"/>
          <w:szCs w:val="22"/>
        </w:rPr>
        <w:t>Visto il parimerito al tredicesimo posto nella classifica finale del Campionato Regionale Calcio a Cinque Serie C</w:t>
      </w:r>
      <w:r>
        <w:rPr>
          <w:rFonts w:ascii="Arial" w:hAnsi="Arial" w:cs="Arial"/>
          <w:bCs/>
          <w:color w:val="002060"/>
          <w:sz w:val="22"/>
          <w:szCs w:val="22"/>
        </w:rPr>
        <w:t>2 girone “B”</w:t>
      </w:r>
      <w:r w:rsidRPr="000C5A61">
        <w:rPr>
          <w:rFonts w:ascii="Arial" w:hAnsi="Arial" w:cs="Arial"/>
          <w:bCs/>
          <w:color w:val="002060"/>
          <w:sz w:val="22"/>
          <w:szCs w:val="22"/>
        </w:rPr>
        <w:t xml:space="preserve"> tra </w:t>
      </w:r>
      <w:r>
        <w:rPr>
          <w:rFonts w:ascii="Arial" w:hAnsi="Arial" w:cs="Arial"/>
          <w:bCs/>
          <w:color w:val="002060"/>
          <w:sz w:val="22"/>
          <w:szCs w:val="22"/>
        </w:rPr>
        <w:t>Polverigi C5 e Serralta</w:t>
      </w:r>
      <w:r w:rsidRPr="000C5A61">
        <w:rPr>
          <w:rFonts w:ascii="Arial" w:hAnsi="Arial" w:cs="Arial"/>
          <w:bCs/>
          <w:color w:val="002060"/>
          <w:sz w:val="22"/>
          <w:szCs w:val="22"/>
        </w:rPr>
        <w:t xml:space="preserve">, ai sensi dell’art. 51 comma 6 delle N.O.I.F. si rende necessario lo spareggio per determinare la squadra che retrocederà direttamente al Campionato Calcio a Cinque Serie </w:t>
      </w:r>
      <w:r>
        <w:rPr>
          <w:rFonts w:ascii="Arial" w:hAnsi="Arial" w:cs="Arial"/>
          <w:bCs/>
          <w:color w:val="002060"/>
          <w:sz w:val="22"/>
          <w:szCs w:val="22"/>
        </w:rPr>
        <w:t>D.</w:t>
      </w:r>
    </w:p>
    <w:p w14:paraId="3EC4C9B4" w14:textId="77777777" w:rsidR="00732D8F" w:rsidRPr="000C5A61" w:rsidRDefault="00732D8F" w:rsidP="00732D8F">
      <w:pPr>
        <w:pStyle w:val="breakline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0C5A61">
        <w:rPr>
          <w:rFonts w:ascii="Arial" w:hAnsi="Arial" w:cs="Arial"/>
          <w:bCs/>
          <w:color w:val="002060"/>
          <w:sz w:val="22"/>
          <w:szCs w:val="22"/>
        </w:rPr>
        <w:t>La gara di spareggio sarà disputata come di seguito riportato:</w:t>
      </w:r>
    </w:p>
    <w:p w14:paraId="1E7AE472" w14:textId="77777777" w:rsidR="00732D8F" w:rsidRPr="000C5A61" w:rsidRDefault="00732D8F" w:rsidP="00732D8F">
      <w:pPr>
        <w:pStyle w:val="breakline"/>
        <w:jc w:val="both"/>
        <w:rPr>
          <w:rFonts w:ascii="Arial" w:hAnsi="Arial" w:cs="Arial"/>
          <w:bCs/>
          <w:color w:val="002060"/>
          <w:sz w:val="22"/>
          <w:szCs w:val="22"/>
        </w:rPr>
      </w:pPr>
    </w:p>
    <w:p w14:paraId="6B9AAC06" w14:textId="2D70C5AB" w:rsidR="00732D8F" w:rsidRPr="000C5A61" w:rsidRDefault="00732D8F" w:rsidP="00732D8F">
      <w:pPr>
        <w:pStyle w:val="breakline"/>
        <w:jc w:val="center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SERRALTA – POLVERIGI C5</w:t>
      </w:r>
    </w:p>
    <w:p w14:paraId="27C64E61" w14:textId="38546DA8" w:rsidR="00732D8F" w:rsidRPr="000C5A61" w:rsidRDefault="00732D8F" w:rsidP="00732D8F">
      <w:pPr>
        <w:pStyle w:val="breakline"/>
        <w:jc w:val="center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Venerdì 28 aprile 2023, ore 21:45</w:t>
      </w:r>
    </w:p>
    <w:p w14:paraId="7DB99DCD" w14:textId="7E117F3B" w:rsidR="00732D8F" w:rsidRPr="000C5A61" w:rsidRDefault="00732D8F" w:rsidP="00732D8F">
      <w:pPr>
        <w:pStyle w:val="breakline"/>
        <w:jc w:val="center"/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lastRenderedPageBreak/>
        <w:t>Impianto coperto Centro Sportivo Recanatese</w:t>
      </w:r>
      <w:r w:rsidRPr="000C5A61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0C5A61">
        <w:rPr>
          <w:rFonts w:ascii="Arial" w:hAnsi="Arial" w:cs="Arial"/>
          <w:bCs/>
          <w:color w:val="002060"/>
          <w:sz w:val="22"/>
          <w:szCs w:val="22"/>
        </w:rPr>
        <w:t xml:space="preserve">di </w:t>
      </w:r>
      <w:r>
        <w:rPr>
          <w:rFonts w:ascii="Arial" w:hAnsi="Arial" w:cs="Arial"/>
          <w:b/>
          <w:color w:val="002060"/>
          <w:sz w:val="22"/>
          <w:szCs w:val="22"/>
        </w:rPr>
        <w:t>RECANATI</w:t>
      </w:r>
      <w:r w:rsidRPr="000C5A61">
        <w:rPr>
          <w:rFonts w:ascii="Arial" w:hAnsi="Arial" w:cs="Arial"/>
          <w:bCs/>
          <w:color w:val="002060"/>
          <w:sz w:val="22"/>
          <w:szCs w:val="22"/>
        </w:rPr>
        <w:t xml:space="preserve">, Via </w:t>
      </w:r>
      <w:r>
        <w:rPr>
          <w:rFonts w:ascii="Arial" w:hAnsi="Arial" w:cs="Arial"/>
          <w:bCs/>
          <w:color w:val="002060"/>
          <w:sz w:val="22"/>
          <w:szCs w:val="22"/>
        </w:rPr>
        <w:t>Aldo Moro</w:t>
      </w:r>
    </w:p>
    <w:p w14:paraId="54E7B503" w14:textId="77777777" w:rsidR="00732D8F" w:rsidRPr="000C5A61" w:rsidRDefault="00732D8F" w:rsidP="00732D8F">
      <w:pPr>
        <w:pStyle w:val="breakline"/>
        <w:rPr>
          <w:color w:val="002060"/>
          <w:sz w:val="22"/>
          <w:szCs w:val="22"/>
        </w:rPr>
      </w:pPr>
    </w:p>
    <w:p w14:paraId="58181186" w14:textId="77777777" w:rsidR="00732D8F" w:rsidRDefault="00732D8F" w:rsidP="00732D8F">
      <w:pPr>
        <w:pStyle w:val="Corpodeltesto21"/>
        <w:rPr>
          <w:rFonts w:ascii="Arial" w:hAnsi="Arial" w:cs="Arial"/>
          <w:color w:val="002060"/>
          <w:sz w:val="22"/>
        </w:rPr>
      </w:pPr>
      <w:r w:rsidRPr="000C5A61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5539BAB7" w14:textId="77777777" w:rsidR="00C526A0" w:rsidRDefault="00C526A0" w:rsidP="00732D8F">
      <w:pPr>
        <w:pStyle w:val="Corpodeltesto21"/>
        <w:rPr>
          <w:rFonts w:ascii="Arial" w:hAnsi="Arial" w:cs="Arial"/>
          <w:color w:val="002060"/>
          <w:sz w:val="22"/>
        </w:rPr>
      </w:pPr>
    </w:p>
    <w:p w14:paraId="308990AB" w14:textId="350C945A" w:rsidR="00C526A0" w:rsidRPr="000C5A61" w:rsidRDefault="00C526A0" w:rsidP="00C526A0">
      <w:pPr>
        <w:jc w:val="center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PLAY OFF</w:t>
      </w:r>
    </w:p>
    <w:p w14:paraId="62FD754A" w14:textId="77777777" w:rsidR="00C526A0" w:rsidRDefault="00C526A0" w:rsidP="00732D8F">
      <w:pPr>
        <w:pStyle w:val="Corpodeltesto21"/>
        <w:rPr>
          <w:rFonts w:ascii="Arial" w:hAnsi="Arial" w:cs="Arial"/>
          <w:color w:val="002060"/>
          <w:sz w:val="22"/>
        </w:rPr>
      </w:pPr>
    </w:p>
    <w:p w14:paraId="38B1907B" w14:textId="77777777" w:rsidR="00C526A0" w:rsidRPr="00C526A0" w:rsidRDefault="00C526A0" w:rsidP="00C526A0">
      <w:pPr>
        <w:rPr>
          <w:rFonts w:ascii="Arial" w:hAnsi="Arial" w:cs="Arial"/>
          <w:color w:val="002060"/>
          <w:sz w:val="22"/>
          <w:szCs w:val="22"/>
        </w:rPr>
      </w:pPr>
      <w:r w:rsidRPr="00C526A0">
        <w:rPr>
          <w:rFonts w:ascii="Arial" w:hAnsi="Arial" w:cs="Arial"/>
          <w:color w:val="002060"/>
          <w:sz w:val="22"/>
          <w:szCs w:val="22"/>
        </w:rPr>
        <w:t>L’individuazione delle squadre seconde classificate avviene con le seguenti modalità e secondo la seguente formula:</w:t>
      </w:r>
    </w:p>
    <w:p w14:paraId="0F00A1BE" w14:textId="77777777" w:rsidR="00C526A0" w:rsidRDefault="00C526A0" w:rsidP="00C526A0">
      <w:pPr>
        <w:numPr>
          <w:ilvl w:val="0"/>
          <w:numId w:val="11"/>
        </w:numPr>
        <w:rPr>
          <w:rFonts w:ascii="Arial" w:hAnsi="Arial" w:cs="Arial"/>
          <w:color w:val="002060"/>
          <w:sz w:val="22"/>
          <w:szCs w:val="22"/>
        </w:rPr>
      </w:pPr>
      <w:r w:rsidRPr="00C526A0">
        <w:rPr>
          <w:rFonts w:ascii="Arial" w:hAnsi="Arial" w:cs="Arial"/>
          <w:color w:val="002060"/>
          <w:sz w:val="22"/>
          <w:szCs w:val="22"/>
        </w:rPr>
        <w:t xml:space="preserve">la squadra seconda classificata disputa sul proprio terreno di gioco una gara di sola andata con la squadra quinta classificata; se il distacco fra la seconda e la quinta classificata è pari o superiore a 10 punti l’incontro di play off non verrà disputato e la società 2^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 o che deve ritenersi tale; </w:t>
      </w:r>
    </w:p>
    <w:p w14:paraId="6BB6352C" w14:textId="77777777" w:rsidR="00C526A0" w:rsidRDefault="00C526A0" w:rsidP="00C526A0">
      <w:pPr>
        <w:ind w:left="720"/>
        <w:rPr>
          <w:rFonts w:ascii="Arial" w:hAnsi="Arial" w:cs="Arial"/>
          <w:color w:val="002060"/>
          <w:sz w:val="22"/>
          <w:szCs w:val="22"/>
        </w:rPr>
      </w:pPr>
    </w:p>
    <w:p w14:paraId="1EFEA12C" w14:textId="2CE9DE93" w:rsidR="00C526A0" w:rsidRPr="00315E75" w:rsidRDefault="00C526A0" w:rsidP="00C526A0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“A”</w:t>
      </w:r>
    </w:p>
    <w:p w14:paraId="3E4F998F" w14:textId="403E4581" w:rsidR="00C526A0" w:rsidRPr="00C526A0" w:rsidRDefault="00C526A0" w:rsidP="00C526A0">
      <w:pPr>
        <w:pStyle w:val="Paragrafoelenco"/>
        <w:jc w:val="center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AMICI DEL CENTROSOCIO SP.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QUALIFICAT</w:t>
      </w:r>
      <w:r>
        <w:rPr>
          <w:rFonts w:ascii="Arial" w:hAnsi="Arial" w:cs="Arial"/>
          <w:b/>
          <w:iCs/>
          <w:color w:val="002060"/>
          <w:sz w:val="22"/>
          <w:szCs w:val="22"/>
        </w:rPr>
        <w:t>O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ALLA FINALE PLAY-O</w:t>
      </w:r>
      <w:r>
        <w:rPr>
          <w:rFonts w:ascii="Arial" w:hAnsi="Arial" w:cs="Arial"/>
          <w:b/>
          <w:iCs/>
          <w:color w:val="002060"/>
          <w:sz w:val="22"/>
          <w:szCs w:val="22"/>
        </w:rPr>
        <w:t>FF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PER EFFETTO DEL DISTACCO PARI O SUPERIORE AI 10 PUNTI DALLA </w:t>
      </w:r>
      <w:r>
        <w:rPr>
          <w:rFonts w:ascii="Arial" w:hAnsi="Arial" w:cs="Arial"/>
          <w:b/>
          <w:iCs/>
          <w:color w:val="002060"/>
          <w:sz w:val="22"/>
          <w:szCs w:val="22"/>
        </w:rPr>
        <w:t>QUINTA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CLASSIFICATA</w:t>
      </w:r>
    </w:p>
    <w:p w14:paraId="6DCBCBA0" w14:textId="77777777" w:rsidR="00C526A0" w:rsidRDefault="00C526A0" w:rsidP="00C526A0">
      <w:pPr>
        <w:ind w:left="720"/>
        <w:rPr>
          <w:rFonts w:ascii="Arial" w:hAnsi="Arial" w:cs="Arial"/>
          <w:color w:val="002060"/>
          <w:sz w:val="22"/>
          <w:szCs w:val="22"/>
        </w:rPr>
      </w:pPr>
    </w:p>
    <w:p w14:paraId="5D8DBC54" w14:textId="77777777" w:rsidR="00315E75" w:rsidRPr="00315E75" w:rsidRDefault="00315E75" w:rsidP="00315E75">
      <w:pPr>
        <w:ind w:left="720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“B”</w:t>
      </w:r>
    </w:p>
    <w:p w14:paraId="217EBB4F" w14:textId="77777777" w:rsidR="00315E75" w:rsidRPr="00315E75" w:rsidRDefault="00315E75" w:rsidP="00315E75">
      <w:pPr>
        <w:ind w:left="720"/>
        <w:jc w:val="left"/>
        <w:rPr>
          <w:rFonts w:ascii="Arial" w:hAnsi="Arial" w:cs="Arial"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i/>
          <w:iCs/>
          <w:color w:val="002060"/>
          <w:sz w:val="22"/>
          <w:szCs w:val="22"/>
        </w:rPr>
        <w:t>cfr. punto c)</w:t>
      </w:r>
    </w:p>
    <w:p w14:paraId="2CD76014" w14:textId="77777777" w:rsidR="00315E75" w:rsidRDefault="00315E75" w:rsidP="00C526A0">
      <w:pPr>
        <w:ind w:left="720"/>
        <w:rPr>
          <w:rFonts w:ascii="Arial" w:hAnsi="Arial" w:cs="Arial"/>
          <w:color w:val="002060"/>
          <w:sz w:val="22"/>
          <w:szCs w:val="22"/>
        </w:rPr>
      </w:pPr>
    </w:p>
    <w:p w14:paraId="203CD643" w14:textId="26D0BBFF" w:rsidR="00C526A0" w:rsidRPr="00315E75" w:rsidRDefault="00C526A0" w:rsidP="00C526A0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58F48614" w14:textId="100ED7D2" w:rsidR="00C526A0" w:rsidRPr="00C526A0" w:rsidRDefault="00C526A0" w:rsidP="00C526A0">
      <w:pPr>
        <w:pStyle w:val="Paragrafoelenco"/>
        <w:jc w:val="center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FUTSAL CASELLE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QUALIFICAT</w:t>
      </w:r>
      <w:r>
        <w:rPr>
          <w:rFonts w:ascii="Arial" w:hAnsi="Arial" w:cs="Arial"/>
          <w:b/>
          <w:iCs/>
          <w:color w:val="002060"/>
          <w:sz w:val="22"/>
          <w:szCs w:val="22"/>
        </w:rPr>
        <w:t>O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ALLA FINALE PLAY-O</w:t>
      </w:r>
      <w:r>
        <w:rPr>
          <w:rFonts w:ascii="Arial" w:hAnsi="Arial" w:cs="Arial"/>
          <w:b/>
          <w:iCs/>
          <w:color w:val="002060"/>
          <w:sz w:val="22"/>
          <w:szCs w:val="22"/>
        </w:rPr>
        <w:t>FF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PER EFFETTO DEL DISTACCO PARI O SUPERIORE AI 10 PUNTI DALLA </w:t>
      </w:r>
      <w:r>
        <w:rPr>
          <w:rFonts w:ascii="Arial" w:hAnsi="Arial" w:cs="Arial"/>
          <w:b/>
          <w:iCs/>
          <w:color w:val="002060"/>
          <w:sz w:val="22"/>
          <w:szCs w:val="22"/>
        </w:rPr>
        <w:t>QUINTA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CLASSIFICATA</w:t>
      </w:r>
    </w:p>
    <w:p w14:paraId="392D770C" w14:textId="77777777" w:rsidR="00C526A0" w:rsidRPr="00C526A0" w:rsidRDefault="00C526A0" w:rsidP="00C526A0">
      <w:pPr>
        <w:ind w:left="720"/>
        <w:rPr>
          <w:rFonts w:ascii="Arial" w:hAnsi="Arial" w:cs="Arial"/>
          <w:color w:val="002060"/>
          <w:sz w:val="22"/>
          <w:szCs w:val="22"/>
        </w:rPr>
      </w:pPr>
    </w:p>
    <w:p w14:paraId="2649AE72" w14:textId="77777777" w:rsidR="00C526A0" w:rsidRDefault="00C526A0" w:rsidP="00C526A0">
      <w:pPr>
        <w:numPr>
          <w:ilvl w:val="0"/>
          <w:numId w:val="11"/>
        </w:numPr>
        <w:rPr>
          <w:rFonts w:ascii="Arial" w:hAnsi="Arial" w:cs="Arial"/>
          <w:color w:val="002060"/>
          <w:sz w:val="22"/>
          <w:szCs w:val="22"/>
        </w:rPr>
      </w:pPr>
      <w:r w:rsidRPr="00C526A0">
        <w:rPr>
          <w:rFonts w:ascii="Arial" w:hAnsi="Arial" w:cs="Arial"/>
          <w:color w:val="002060"/>
          <w:sz w:val="22"/>
          <w:szCs w:val="22"/>
        </w:rPr>
        <w:t>la squadra terza classificata disputa sul proprio terreno di gioco una gara di solo andata con la squadra quarta classificata; se il distacco fra la terza e la quarta classificata è pari o superiore a 10 punti l’incontro di play off non verrà disputato e la società 3^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casa, o che deve ritenersi tale;</w:t>
      </w:r>
    </w:p>
    <w:p w14:paraId="5EFBF680" w14:textId="77777777" w:rsidR="00C526A0" w:rsidRDefault="00C526A0" w:rsidP="00C526A0">
      <w:pPr>
        <w:ind w:left="720"/>
        <w:rPr>
          <w:rFonts w:ascii="Arial" w:hAnsi="Arial" w:cs="Arial"/>
          <w:color w:val="002060"/>
          <w:sz w:val="22"/>
          <w:szCs w:val="22"/>
        </w:rPr>
      </w:pPr>
    </w:p>
    <w:p w14:paraId="060E5BCE" w14:textId="325ABCBC" w:rsidR="00C526A0" w:rsidRPr="00315E75" w:rsidRDefault="00C526A0" w:rsidP="00C526A0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“A”</w:t>
      </w:r>
    </w:p>
    <w:p w14:paraId="40B98CAA" w14:textId="35837D33" w:rsidR="00C526A0" w:rsidRPr="00732D8F" w:rsidRDefault="00C526A0" w:rsidP="00C526A0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CITTA’ DI OSTRA – ANCONITANA CALCIO A 5</w:t>
      </w:r>
    </w:p>
    <w:p w14:paraId="6CFCFE6D" w14:textId="17E1ADB6" w:rsidR="00C526A0" w:rsidRPr="00C526A0" w:rsidRDefault="00C526A0" w:rsidP="00C526A0">
      <w:pPr>
        <w:ind w:left="720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Venerdì 28/04/2023,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2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1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: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3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0</w:t>
      </w:r>
    </w:p>
    <w:p w14:paraId="5DDCB58C" w14:textId="77777777" w:rsidR="00C526A0" w:rsidRDefault="00C526A0" w:rsidP="00C526A0">
      <w:pPr>
        <w:ind w:left="720"/>
        <w:rPr>
          <w:rFonts w:ascii="Arial" w:hAnsi="Arial" w:cs="Arial"/>
          <w:color w:val="002060"/>
          <w:sz w:val="22"/>
          <w:szCs w:val="22"/>
        </w:rPr>
      </w:pPr>
    </w:p>
    <w:p w14:paraId="08DC5170" w14:textId="3D0A7CF0" w:rsidR="00315E75" w:rsidRPr="00315E75" w:rsidRDefault="00315E75" w:rsidP="00C526A0">
      <w:pPr>
        <w:ind w:left="720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“B”</w:t>
      </w:r>
    </w:p>
    <w:p w14:paraId="6843F679" w14:textId="56C870B8" w:rsidR="00315E75" w:rsidRPr="00315E75" w:rsidRDefault="00315E75" w:rsidP="00C526A0">
      <w:pPr>
        <w:ind w:left="720"/>
        <w:jc w:val="left"/>
        <w:rPr>
          <w:rFonts w:ascii="Arial" w:hAnsi="Arial" w:cs="Arial"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i/>
          <w:iCs/>
          <w:color w:val="002060"/>
          <w:sz w:val="22"/>
          <w:szCs w:val="22"/>
        </w:rPr>
        <w:t>cfr. punto c)</w:t>
      </w:r>
    </w:p>
    <w:p w14:paraId="151105BA" w14:textId="77777777" w:rsidR="00315E75" w:rsidRPr="00315E75" w:rsidRDefault="00315E75" w:rsidP="00C526A0">
      <w:pPr>
        <w:ind w:left="720"/>
        <w:jc w:val="left"/>
        <w:rPr>
          <w:rFonts w:ascii="Arial" w:hAnsi="Arial" w:cs="Arial"/>
          <w:color w:val="002060"/>
          <w:sz w:val="22"/>
          <w:szCs w:val="22"/>
        </w:rPr>
      </w:pPr>
    </w:p>
    <w:p w14:paraId="2BAB4B33" w14:textId="5667D42F" w:rsidR="00C526A0" w:rsidRPr="00315E75" w:rsidRDefault="00C526A0" w:rsidP="00C526A0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27547024" w14:textId="50F3A2B8" w:rsidR="00C526A0" w:rsidRPr="00C526A0" w:rsidRDefault="00C526A0" w:rsidP="00C526A0">
      <w:pPr>
        <w:pStyle w:val="Paragrafoelenco"/>
        <w:jc w:val="center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ROCCAFLUVIONE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QUALIFICAT</w:t>
      </w:r>
      <w:r>
        <w:rPr>
          <w:rFonts w:ascii="Arial" w:hAnsi="Arial" w:cs="Arial"/>
          <w:b/>
          <w:iCs/>
          <w:color w:val="002060"/>
          <w:sz w:val="22"/>
          <w:szCs w:val="22"/>
        </w:rPr>
        <w:t>O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ALLA </w:t>
      </w:r>
      <w:r>
        <w:rPr>
          <w:rFonts w:ascii="Arial" w:hAnsi="Arial" w:cs="Arial"/>
          <w:b/>
          <w:iCs/>
          <w:color w:val="002060"/>
          <w:sz w:val="22"/>
          <w:szCs w:val="22"/>
        </w:rPr>
        <w:t xml:space="preserve">FASE SPAREGGI-PROMOZIONE 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PER EFFETTO DEL DISTACCO PARI O SUPERIORE AI 10 PUNTI DALLA </w:t>
      </w:r>
      <w:r>
        <w:rPr>
          <w:rFonts w:ascii="Arial" w:hAnsi="Arial" w:cs="Arial"/>
          <w:b/>
          <w:iCs/>
          <w:color w:val="002060"/>
          <w:sz w:val="22"/>
          <w:szCs w:val="22"/>
        </w:rPr>
        <w:t>QUARTA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CLASSIFICATA</w:t>
      </w:r>
    </w:p>
    <w:p w14:paraId="2DC2F7DB" w14:textId="77777777" w:rsidR="00C526A0" w:rsidRPr="00C526A0" w:rsidRDefault="00C526A0" w:rsidP="00C526A0">
      <w:pPr>
        <w:ind w:left="720"/>
        <w:rPr>
          <w:rFonts w:ascii="Arial" w:hAnsi="Arial" w:cs="Arial"/>
          <w:color w:val="002060"/>
          <w:sz w:val="22"/>
          <w:szCs w:val="22"/>
        </w:rPr>
      </w:pPr>
    </w:p>
    <w:p w14:paraId="73B61CA2" w14:textId="77777777" w:rsidR="00C526A0" w:rsidRDefault="00C526A0" w:rsidP="00C526A0">
      <w:pPr>
        <w:numPr>
          <w:ilvl w:val="0"/>
          <w:numId w:val="11"/>
        </w:numPr>
        <w:rPr>
          <w:rFonts w:ascii="Arial" w:hAnsi="Arial" w:cs="Arial"/>
          <w:b/>
          <w:color w:val="002060"/>
          <w:sz w:val="22"/>
          <w:szCs w:val="22"/>
        </w:rPr>
      </w:pPr>
      <w:r w:rsidRPr="00C526A0">
        <w:rPr>
          <w:rFonts w:ascii="Arial" w:hAnsi="Arial" w:cs="Arial"/>
          <w:b/>
          <w:color w:val="002060"/>
          <w:sz w:val="22"/>
          <w:szCs w:val="22"/>
        </w:rPr>
        <w:t>se il distacco fra la 2^ e 3^ classificata è pari o superiore a 10 punti gli incontri di play off non verranno disputati e la società 2^ classificata accede alla fase successiva;</w:t>
      </w:r>
    </w:p>
    <w:p w14:paraId="3DD99F2C" w14:textId="77777777" w:rsidR="00C526A0" w:rsidRDefault="00C526A0" w:rsidP="00C526A0">
      <w:pPr>
        <w:ind w:left="720"/>
        <w:rPr>
          <w:rFonts w:ascii="Arial" w:hAnsi="Arial" w:cs="Arial"/>
          <w:b/>
          <w:color w:val="002060"/>
          <w:sz w:val="22"/>
          <w:szCs w:val="22"/>
        </w:rPr>
      </w:pPr>
    </w:p>
    <w:p w14:paraId="18CE3EC8" w14:textId="1A119D16" w:rsidR="00C526A0" w:rsidRPr="00315E75" w:rsidRDefault="00C526A0" w:rsidP="00C526A0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B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3B4B4C82" w14:textId="6436DA01" w:rsidR="00C526A0" w:rsidRPr="00C526A0" w:rsidRDefault="00C526A0" w:rsidP="00C526A0">
      <w:pPr>
        <w:pStyle w:val="Paragrafoelenco"/>
        <w:jc w:val="center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BAYER CAPPUCCINI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QUALIFICAT</w:t>
      </w:r>
      <w:r>
        <w:rPr>
          <w:rFonts w:ascii="Arial" w:hAnsi="Arial" w:cs="Arial"/>
          <w:b/>
          <w:iCs/>
          <w:color w:val="002060"/>
          <w:sz w:val="22"/>
          <w:szCs w:val="22"/>
        </w:rPr>
        <w:t>O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ALLA </w:t>
      </w:r>
      <w:r>
        <w:rPr>
          <w:rFonts w:ascii="Arial" w:hAnsi="Arial" w:cs="Arial"/>
          <w:b/>
          <w:iCs/>
          <w:color w:val="002060"/>
          <w:sz w:val="22"/>
          <w:szCs w:val="22"/>
        </w:rPr>
        <w:t xml:space="preserve">FASE SPAREGGI-PROMOZIONE 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PER EFFETTO DEL DISTACCO PARI O SUPERIORE AI 10 PUNTI DALLA </w:t>
      </w:r>
      <w:r w:rsidR="006A1950">
        <w:rPr>
          <w:rFonts w:ascii="Arial" w:hAnsi="Arial" w:cs="Arial"/>
          <w:b/>
          <w:iCs/>
          <w:color w:val="002060"/>
          <w:sz w:val="22"/>
          <w:szCs w:val="22"/>
        </w:rPr>
        <w:t>TERZA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CLASSIFICATA</w:t>
      </w:r>
    </w:p>
    <w:p w14:paraId="2D82E880" w14:textId="77777777" w:rsidR="00C526A0" w:rsidRPr="00C526A0" w:rsidRDefault="00C526A0" w:rsidP="00C526A0">
      <w:pPr>
        <w:ind w:left="720"/>
        <w:rPr>
          <w:rFonts w:ascii="Arial" w:hAnsi="Arial" w:cs="Arial"/>
          <w:b/>
          <w:color w:val="002060"/>
          <w:sz w:val="22"/>
          <w:szCs w:val="22"/>
        </w:rPr>
      </w:pPr>
    </w:p>
    <w:p w14:paraId="2C756F29" w14:textId="77777777" w:rsidR="00C526A0" w:rsidRPr="00C526A0" w:rsidRDefault="00C526A0" w:rsidP="00C526A0">
      <w:pPr>
        <w:numPr>
          <w:ilvl w:val="0"/>
          <w:numId w:val="11"/>
        </w:numPr>
        <w:rPr>
          <w:rFonts w:ascii="Arial" w:hAnsi="Arial" w:cs="Arial"/>
          <w:color w:val="002060"/>
          <w:sz w:val="22"/>
          <w:szCs w:val="22"/>
        </w:rPr>
      </w:pPr>
      <w:r w:rsidRPr="00C526A0">
        <w:rPr>
          <w:rFonts w:ascii="Arial" w:hAnsi="Arial" w:cs="Arial"/>
          <w:color w:val="002060"/>
          <w:sz w:val="22"/>
          <w:szCs w:val="22"/>
        </w:rPr>
        <w:t xml:space="preserve">le squadre vincenti le gare di cui ai punti a) e b) disputano un’unica gara, in campo della squadra in migliore posizione di classifica al termine del campionato, a conclusione della quale, in caso di parità, verranno disputati due tempi supplementari; persistendo ulteriore parità risulterà vincente la squadra che gioca in casa o che deve ritenersi tale. </w:t>
      </w:r>
    </w:p>
    <w:p w14:paraId="3036388F" w14:textId="77777777" w:rsidR="00C526A0" w:rsidRDefault="00C526A0" w:rsidP="00C526A0">
      <w:pPr>
        <w:pStyle w:val="Corpodeltesto2"/>
        <w:spacing w:line="240" w:lineRule="auto"/>
        <w:rPr>
          <w:rFonts w:ascii="Arial" w:hAnsi="Arial" w:cs="Arial"/>
          <w:color w:val="002060"/>
          <w:sz w:val="22"/>
          <w:szCs w:val="22"/>
        </w:rPr>
      </w:pPr>
    </w:p>
    <w:p w14:paraId="76F13667" w14:textId="12A84DCC" w:rsidR="00315E75" w:rsidRPr="00315E75" w:rsidRDefault="00315E75" w:rsidP="00315E75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1EC10F6C" w14:textId="77D09D77" w:rsidR="00315E75" w:rsidRPr="00732D8F" w:rsidRDefault="00315E75" w:rsidP="00315E75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FUTSAL CASELLE – ROCCAFLUVIONE</w:t>
      </w:r>
    </w:p>
    <w:p w14:paraId="03EDC860" w14:textId="4FD7339F" w:rsidR="00C526A0" w:rsidRPr="00C526A0" w:rsidRDefault="00315E75" w:rsidP="00A01442">
      <w:pPr>
        <w:pStyle w:val="Corpodeltesto2"/>
        <w:spacing w:line="240" w:lineRule="auto"/>
        <w:ind w:firstLine="708"/>
        <w:jc w:val="center"/>
        <w:rPr>
          <w:rFonts w:ascii="Arial" w:hAnsi="Arial" w:cs="Arial"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Venerdì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05</w:t>
      </w: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/0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5</w:t>
      </w: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21:30</w:t>
      </w:r>
    </w:p>
    <w:p w14:paraId="439DDE1F" w14:textId="2B24966C" w:rsidR="00C526A0" w:rsidRPr="000C5A61" w:rsidRDefault="00C526A0" w:rsidP="00C526A0">
      <w:pPr>
        <w:pStyle w:val="Corpodeltesto21"/>
        <w:rPr>
          <w:rFonts w:ascii="Arial" w:hAnsi="Arial" w:cs="Arial"/>
          <w:color w:val="002060"/>
          <w:sz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>La squadra vincente l’incontro unico di cui al punto d) si intende classificata al 2° posto del girone ed acquisisce il diritto sportivo alla partecipazione alla fase spareggi-promozione.</w:t>
      </w:r>
    </w:p>
    <w:p w14:paraId="1318BA96" w14:textId="77777777" w:rsidR="006A742D" w:rsidRPr="006A742D" w:rsidRDefault="006A742D" w:rsidP="006A742D">
      <w:pPr>
        <w:jc w:val="left"/>
        <w:rPr>
          <w:rFonts w:ascii="Arial" w:hAnsi="Arial" w:cs="Arial"/>
          <w:bCs/>
          <w:color w:val="002060"/>
          <w:sz w:val="22"/>
          <w:szCs w:val="22"/>
        </w:rPr>
      </w:pPr>
    </w:p>
    <w:p w14:paraId="66FCE6EF" w14:textId="727CDFBE" w:rsidR="006A742D" w:rsidRPr="006A742D" w:rsidRDefault="006A742D" w:rsidP="006A742D">
      <w:pPr>
        <w:jc w:val="center"/>
        <w:rPr>
          <w:rFonts w:ascii="Arial" w:hAnsi="Arial"/>
          <w:noProof/>
          <w:color w:val="002060"/>
          <w:sz w:val="22"/>
          <w:lang w:eastAsia="en-US"/>
        </w:rPr>
      </w:pPr>
      <w:r>
        <w:rPr>
          <w:rFonts w:ascii="Arial" w:hAnsi="Arial" w:cs="Arial"/>
          <w:b/>
          <w:color w:val="002060"/>
          <w:sz w:val="36"/>
          <w:szCs w:val="36"/>
        </w:rPr>
        <w:t xml:space="preserve">PLAY </w:t>
      </w:r>
      <w:r>
        <w:rPr>
          <w:rFonts w:ascii="Arial" w:hAnsi="Arial" w:cs="Arial"/>
          <w:b/>
          <w:color w:val="002060"/>
          <w:sz w:val="36"/>
          <w:szCs w:val="36"/>
        </w:rPr>
        <w:t>OUT</w:t>
      </w:r>
    </w:p>
    <w:p w14:paraId="7B14C600" w14:textId="77777777" w:rsidR="00984CE1" w:rsidRDefault="00984CE1" w:rsidP="00984CE1">
      <w:pPr>
        <w:pStyle w:val="LndNormale1"/>
        <w:rPr>
          <w:color w:val="002060"/>
        </w:rPr>
      </w:pPr>
    </w:p>
    <w:p w14:paraId="5A644696" w14:textId="77777777" w:rsidR="006A742D" w:rsidRDefault="006A742D" w:rsidP="006A742D">
      <w:pPr>
        <w:pStyle w:val="Paragrafoelenco"/>
        <w:numPr>
          <w:ilvl w:val="0"/>
          <w:numId w:val="12"/>
        </w:numPr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  <w:r w:rsidRPr="00CF41D4">
        <w:rPr>
          <w:rFonts w:ascii="Arial" w:hAnsi="Arial" w:cs="Arial"/>
          <w:color w:val="002060"/>
          <w:sz w:val="22"/>
          <w:szCs w:val="22"/>
        </w:rPr>
        <w:t>la squadra decima classificata disputa sul proprio terreno di gioco una gara di sola andata con la squadra tredicesima classificata</w:t>
      </w:r>
      <w:r w:rsidRPr="00CF41D4">
        <w:rPr>
          <w:rFonts w:ascii="Arial" w:hAnsi="Arial" w:cs="Arial"/>
          <w:b/>
          <w:bCs/>
          <w:color w:val="002060"/>
          <w:sz w:val="22"/>
          <w:szCs w:val="22"/>
        </w:rPr>
        <w:t xml:space="preserve">; </w:t>
      </w:r>
      <w:r w:rsidRPr="00CF41D4">
        <w:rPr>
          <w:rFonts w:ascii="Arial" w:hAnsi="Arial" w:cs="Arial"/>
          <w:color w:val="002060"/>
          <w:sz w:val="22"/>
          <w:szCs w:val="22"/>
        </w:rPr>
        <w:t xml:space="preserve">se il distacco fra la decima e la tredicesima classificata è pari o superiore a 10 punti l’incontro di play out non verrà disputato e la società tredicesima classificata </w:t>
      </w:r>
      <w:r>
        <w:rPr>
          <w:rFonts w:ascii="Arial" w:hAnsi="Arial" w:cs="Arial"/>
          <w:color w:val="002060"/>
          <w:sz w:val="22"/>
          <w:szCs w:val="22"/>
        </w:rPr>
        <w:t>accederà alla finale play-out</w:t>
      </w:r>
      <w:r w:rsidRPr="00CF41D4">
        <w:rPr>
          <w:rFonts w:ascii="Arial" w:hAnsi="Arial" w:cs="Arial"/>
          <w:color w:val="002060"/>
          <w:sz w:val="22"/>
          <w:szCs w:val="22"/>
        </w:rPr>
        <w:t xml:space="preserve">. In caso di effettuazione della gara, qualora al termine dei tempi regolamentari dovesse persistere il risultato di parità verranno disputati 2 tempi supplementari; persistendo ulteriore parità risulterà vincente la squadra che gioca in casa o che deve ritenersi tale. </w:t>
      </w:r>
    </w:p>
    <w:p w14:paraId="09BA7DD8" w14:textId="77777777" w:rsidR="006A742D" w:rsidRDefault="006A742D" w:rsidP="006A742D">
      <w:pPr>
        <w:pStyle w:val="Paragrafoelenco"/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</w:p>
    <w:p w14:paraId="721D6E8F" w14:textId="492E42CB" w:rsidR="006A742D" w:rsidRPr="006A742D" w:rsidRDefault="006A742D" w:rsidP="006A742D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A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0AADFDAD" w14:textId="3B64AC86" w:rsidR="006A742D" w:rsidRPr="008E2FCE" w:rsidRDefault="006A742D" w:rsidP="006A742D">
      <w:pPr>
        <w:pStyle w:val="Paragrafoelenco"/>
        <w:jc w:val="center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OLYMPIA FANO C5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Cs/>
          <w:color w:val="002060"/>
          <w:sz w:val="22"/>
          <w:szCs w:val="22"/>
        </w:rPr>
        <w:t>CLASSIFICATA AL DECIMO POSTO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PER EFFETTO DEL DISTACCO PARI O SUPERIORE AI 10 PUNTI DALLA TREDICESIMA CLASSIFICATA</w:t>
      </w:r>
    </w:p>
    <w:p w14:paraId="41F90E7F" w14:textId="77777777" w:rsidR="006A742D" w:rsidRDefault="006A742D" w:rsidP="006A742D">
      <w:pPr>
        <w:pStyle w:val="Paragrafoelenco"/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</w:p>
    <w:p w14:paraId="3A3DA28E" w14:textId="5E0A8E56" w:rsidR="0033348E" w:rsidRPr="006A742D" w:rsidRDefault="0033348E" w:rsidP="0033348E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B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6991FE32" w14:textId="46E277DD" w:rsidR="0033348E" w:rsidRPr="008E2FCE" w:rsidRDefault="0033348E" w:rsidP="0033348E">
      <w:pPr>
        <w:pStyle w:val="Paragrafoelenco"/>
        <w:jc w:val="center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AURORA TREIA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Cs/>
          <w:color w:val="002060"/>
          <w:sz w:val="22"/>
          <w:szCs w:val="22"/>
        </w:rPr>
        <w:t>CLASSIFICATA AL DECIMO POSTO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PER EFFETTO DEL DISTACCO PARI O SUPERIORE AI 10 PUNTI DALLA TREDICESIMA CLASSIFICATA</w:t>
      </w:r>
    </w:p>
    <w:p w14:paraId="42B87A6E" w14:textId="77777777" w:rsidR="0033348E" w:rsidRDefault="0033348E" w:rsidP="006A742D">
      <w:pPr>
        <w:pStyle w:val="Paragrafoelenco"/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</w:p>
    <w:p w14:paraId="029273B6" w14:textId="7213E37D" w:rsidR="00007A73" w:rsidRPr="006A742D" w:rsidRDefault="00007A73" w:rsidP="00007A73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476DC743" w14:textId="29C53D6E" w:rsidR="00007A73" w:rsidRPr="008E2FCE" w:rsidRDefault="00007A73" w:rsidP="00007A73">
      <w:pPr>
        <w:pStyle w:val="Paragrafoelenco"/>
        <w:jc w:val="center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FUTSAL PRANDONE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Cs/>
          <w:color w:val="002060"/>
          <w:sz w:val="22"/>
          <w:szCs w:val="22"/>
        </w:rPr>
        <w:t>CLASSIFICAT</w:t>
      </w:r>
      <w:r>
        <w:rPr>
          <w:rFonts w:ascii="Arial" w:hAnsi="Arial" w:cs="Arial"/>
          <w:b/>
          <w:iCs/>
          <w:color w:val="002060"/>
          <w:sz w:val="22"/>
          <w:szCs w:val="22"/>
        </w:rPr>
        <w:t>O</w:t>
      </w:r>
      <w:r>
        <w:rPr>
          <w:rFonts w:ascii="Arial" w:hAnsi="Arial" w:cs="Arial"/>
          <w:b/>
          <w:iCs/>
          <w:color w:val="002060"/>
          <w:sz w:val="22"/>
          <w:szCs w:val="22"/>
        </w:rPr>
        <w:t xml:space="preserve"> AL DECIMO POSTO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PER EFFETTO DEL DISTACCO PARI O SUPERIORE AI 10 PUNTI DALLA TREDICESIMA CLASSIFICATA</w:t>
      </w:r>
    </w:p>
    <w:p w14:paraId="513F404C" w14:textId="77777777" w:rsidR="00007A73" w:rsidRPr="00CF41D4" w:rsidRDefault="00007A73" w:rsidP="006A742D">
      <w:pPr>
        <w:pStyle w:val="Paragrafoelenco"/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</w:p>
    <w:p w14:paraId="53F4CF98" w14:textId="77777777" w:rsidR="006A742D" w:rsidRDefault="006A742D" w:rsidP="006A742D">
      <w:pPr>
        <w:pStyle w:val="Paragrafoelenco"/>
        <w:numPr>
          <w:ilvl w:val="0"/>
          <w:numId w:val="12"/>
        </w:numPr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  <w:r w:rsidRPr="00CF41D4">
        <w:rPr>
          <w:rFonts w:ascii="Arial" w:hAnsi="Arial" w:cs="Arial"/>
          <w:color w:val="002060"/>
          <w:sz w:val="22"/>
          <w:szCs w:val="22"/>
        </w:rPr>
        <w:t>la squadra undicesima classificata disputa sul proprio terreno di gioco una gara di sola andata con la squadra dodicesima classificata</w:t>
      </w:r>
      <w:r w:rsidRPr="00CF41D4">
        <w:rPr>
          <w:rFonts w:ascii="Arial" w:hAnsi="Arial" w:cs="Arial"/>
          <w:b/>
          <w:bCs/>
          <w:color w:val="002060"/>
          <w:sz w:val="22"/>
          <w:szCs w:val="22"/>
        </w:rPr>
        <w:t xml:space="preserve">; </w:t>
      </w:r>
      <w:r w:rsidRPr="00CF41D4">
        <w:rPr>
          <w:rFonts w:ascii="Arial" w:hAnsi="Arial" w:cs="Arial"/>
          <w:color w:val="002060"/>
          <w:sz w:val="22"/>
          <w:szCs w:val="22"/>
        </w:rPr>
        <w:t xml:space="preserve">se il distacco fra la undicesima e la dodicesima classificata è pari o superiore a 10 punti l’incontro di play out non verrà disputato e la società dodicesima classificata </w:t>
      </w:r>
      <w:r>
        <w:rPr>
          <w:rFonts w:ascii="Arial" w:hAnsi="Arial" w:cs="Arial"/>
          <w:color w:val="002060"/>
          <w:sz w:val="22"/>
          <w:szCs w:val="22"/>
        </w:rPr>
        <w:t>accederà alla finale play-out</w:t>
      </w:r>
      <w:r w:rsidRPr="00CF41D4">
        <w:rPr>
          <w:rFonts w:ascii="Arial" w:hAnsi="Arial" w:cs="Arial"/>
          <w:color w:val="002060"/>
          <w:sz w:val="22"/>
          <w:szCs w:val="22"/>
        </w:rPr>
        <w:t xml:space="preserve">. In caso di effettuazione della gara, qualora al termine dei tempi regolamentari dovesse persistere il risultato di parità verranno disputati 2 tempi supplementari; persistendo ulteriore parità risulterà vincente la squadra che gioca in casa o che deve ritenersi tale. </w:t>
      </w:r>
    </w:p>
    <w:p w14:paraId="2667085B" w14:textId="77777777" w:rsidR="006A742D" w:rsidRDefault="006A742D" w:rsidP="006A742D">
      <w:pPr>
        <w:pStyle w:val="Paragrafoelenco"/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</w:p>
    <w:p w14:paraId="3A6D2AD9" w14:textId="77777777" w:rsidR="006A742D" w:rsidRPr="00315E75" w:rsidRDefault="006A742D" w:rsidP="006A742D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“A”</w:t>
      </w:r>
    </w:p>
    <w:p w14:paraId="0911A4CC" w14:textId="2982466C" w:rsidR="006A742D" w:rsidRPr="00732D8F" w:rsidRDefault="006A742D" w:rsidP="006A742D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AVIS ARCEVIA 1964 – GNANO 04</w:t>
      </w:r>
    </w:p>
    <w:p w14:paraId="04EBD10C" w14:textId="77777777" w:rsidR="006A742D" w:rsidRPr="00C526A0" w:rsidRDefault="006A742D" w:rsidP="006A742D">
      <w:pPr>
        <w:ind w:left="720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Venerdì 28/04/2023,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21:30</w:t>
      </w:r>
    </w:p>
    <w:p w14:paraId="0CBC9A03" w14:textId="77777777" w:rsidR="006A742D" w:rsidRDefault="006A742D" w:rsidP="006A742D">
      <w:pPr>
        <w:pStyle w:val="Paragrafoelenco"/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</w:p>
    <w:p w14:paraId="5A068587" w14:textId="1A6A96C5" w:rsidR="0033348E" w:rsidRPr="00315E75" w:rsidRDefault="0033348E" w:rsidP="0033348E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B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473D5F23" w14:textId="125ABC26" w:rsidR="0033348E" w:rsidRPr="00732D8F" w:rsidRDefault="0033348E" w:rsidP="0033348E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FUTSAL SAMBUCHETO – OSIMO FIVE</w:t>
      </w:r>
    </w:p>
    <w:p w14:paraId="1877AC6A" w14:textId="77777777" w:rsidR="0033348E" w:rsidRPr="00C526A0" w:rsidRDefault="0033348E" w:rsidP="0033348E">
      <w:pPr>
        <w:ind w:left="720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Venerdì 28/04/2023,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21:30</w:t>
      </w:r>
    </w:p>
    <w:p w14:paraId="5FF5212C" w14:textId="77777777" w:rsidR="0033348E" w:rsidRDefault="0033348E" w:rsidP="006A742D">
      <w:pPr>
        <w:pStyle w:val="Paragrafoelenco"/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</w:p>
    <w:p w14:paraId="7690852A" w14:textId="6C849292" w:rsidR="00007A73" w:rsidRPr="00315E75" w:rsidRDefault="00007A73" w:rsidP="00007A73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2151A42E" w14:textId="5C8613CC" w:rsidR="00007A73" w:rsidRPr="00732D8F" w:rsidRDefault="00007A73" w:rsidP="00007A73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U.MANDOLESI CALCIO – RIVIERA DELLE PALME</w:t>
      </w:r>
    </w:p>
    <w:p w14:paraId="54143F5E" w14:textId="77777777" w:rsidR="00007A73" w:rsidRPr="00C526A0" w:rsidRDefault="00007A73" w:rsidP="00007A73">
      <w:pPr>
        <w:ind w:left="720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Venerdì 28/04/2023,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21:30</w:t>
      </w:r>
    </w:p>
    <w:p w14:paraId="2F7A014C" w14:textId="77777777" w:rsidR="00007A73" w:rsidRDefault="00007A73" w:rsidP="006A742D">
      <w:pPr>
        <w:pStyle w:val="Paragrafoelenco"/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</w:p>
    <w:p w14:paraId="71CCD1A8" w14:textId="77777777" w:rsidR="006A742D" w:rsidRPr="0033348E" w:rsidRDefault="006A742D" w:rsidP="006A742D">
      <w:pPr>
        <w:numPr>
          <w:ilvl w:val="0"/>
          <w:numId w:val="12"/>
        </w:numPr>
        <w:rPr>
          <w:rFonts w:ascii="Arial" w:hAnsi="Arial" w:cs="Arial"/>
          <w:color w:val="002060"/>
          <w:sz w:val="22"/>
          <w:szCs w:val="22"/>
        </w:rPr>
      </w:pPr>
      <w:r w:rsidRPr="0033348E">
        <w:rPr>
          <w:rFonts w:ascii="Arial" w:hAnsi="Arial" w:cs="Arial"/>
          <w:color w:val="002060"/>
          <w:sz w:val="22"/>
          <w:szCs w:val="22"/>
        </w:rPr>
        <w:t xml:space="preserve">le squadre perdenti le gare di cui ai punti a) e b) disputano un’unica gara, in campo della squadra in migliore posizione di classifica al termine del campionato, a conclusione della quale, in caso di parità, verranno disputati due tempi supplementari; persistendo ulteriore parità risulterà vincente la squadra che gioca in casa o che deve ritenersi tale. </w:t>
      </w:r>
    </w:p>
    <w:p w14:paraId="59941942" w14:textId="77777777" w:rsidR="006A742D" w:rsidRDefault="006A742D" w:rsidP="006A742D">
      <w:pPr>
        <w:pStyle w:val="Paragrafoelenc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25470F">
        <w:rPr>
          <w:rFonts w:ascii="Arial" w:hAnsi="Arial" w:cs="Arial"/>
          <w:b/>
          <w:color w:val="002060"/>
          <w:sz w:val="22"/>
          <w:szCs w:val="22"/>
        </w:rPr>
        <w:t>Se il distacco fra la 12^ e 13^ classificata, dopo le gare di cui ai punti a) e b) è pari o superiore a 10 punti l’incontro tra le perdenti i play out non verrà disputato e la squadra 13^ classificata retrocederà direttamente mentre la squadra 12^ classificata disputerà la fase regionale promozione/retrocessione.</w:t>
      </w:r>
    </w:p>
    <w:p w14:paraId="6BFB8B2E" w14:textId="77777777" w:rsidR="006A742D" w:rsidRDefault="006A742D" w:rsidP="006A742D">
      <w:pPr>
        <w:pStyle w:val="Paragrafoelenc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14:paraId="21FD70AE" w14:textId="77777777" w:rsidR="006A742D" w:rsidRPr="00315E75" w:rsidRDefault="006A742D" w:rsidP="006A742D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“A”</w:t>
      </w:r>
    </w:p>
    <w:p w14:paraId="12D887C6" w14:textId="4D6FE93F" w:rsidR="006A742D" w:rsidRPr="00732D8F" w:rsidRDefault="006A742D" w:rsidP="0033348E">
      <w:pPr>
        <w:ind w:left="709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PERDENTE AVIS ARCEVIA 1964/GNANO 04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– </w:t>
      </w:r>
      <w:r w:rsidR="0033348E">
        <w:rPr>
          <w:rFonts w:ascii="Arial" w:hAnsi="Arial" w:cs="Arial"/>
          <w:b/>
          <w:bCs/>
          <w:color w:val="002060"/>
          <w:sz w:val="22"/>
          <w:szCs w:val="22"/>
        </w:rPr>
        <w:t>OLIMPIA JUVENTU FALCONARA</w:t>
      </w:r>
    </w:p>
    <w:p w14:paraId="512678D9" w14:textId="150066C4" w:rsidR="0033348E" w:rsidRPr="000C5A61" w:rsidRDefault="0033348E" w:rsidP="0033348E">
      <w:pPr>
        <w:pStyle w:val="Nessunaspaziatura"/>
        <w:ind w:left="709"/>
        <w:jc w:val="center"/>
        <w:rPr>
          <w:rFonts w:ascii="Arial" w:hAnsi="Arial" w:cs="Arial"/>
          <w:b/>
          <w:bCs/>
          <w:i/>
          <w:iCs/>
          <w:color w:val="002060"/>
        </w:rPr>
      </w:pPr>
      <w:r>
        <w:rPr>
          <w:rFonts w:ascii="Arial" w:hAnsi="Arial" w:cs="Arial"/>
          <w:b/>
          <w:bCs/>
          <w:i/>
          <w:iCs/>
          <w:color w:val="002060"/>
        </w:rPr>
        <w:t xml:space="preserve">Giorno ed orario </w:t>
      </w:r>
      <w:r w:rsidRPr="000C5A61">
        <w:rPr>
          <w:rFonts w:ascii="Arial" w:hAnsi="Arial" w:cs="Arial"/>
          <w:b/>
          <w:bCs/>
          <w:i/>
          <w:iCs/>
          <w:color w:val="002060"/>
        </w:rPr>
        <w:t xml:space="preserve">di giuoco </w:t>
      </w:r>
      <w:r>
        <w:rPr>
          <w:rFonts w:ascii="Arial" w:hAnsi="Arial" w:cs="Arial"/>
          <w:b/>
          <w:bCs/>
          <w:i/>
          <w:iCs/>
          <w:color w:val="002060"/>
        </w:rPr>
        <w:t xml:space="preserve">della squadra </w:t>
      </w:r>
      <w:r w:rsidRPr="000C5A61">
        <w:rPr>
          <w:rFonts w:ascii="Arial" w:hAnsi="Arial" w:cs="Arial"/>
          <w:b/>
          <w:bCs/>
          <w:i/>
          <w:iCs/>
          <w:color w:val="002060"/>
        </w:rPr>
        <w:t xml:space="preserve">ospitante </w:t>
      </w:r>
      <w:r>
        <w:rPr>
          <w:rFonts w:ascii="Arial" w:hAnsi="Arial" w:cs="Arial"/>
          <w:b/>
          <w:bCs/>
          <w:i/>
          <w:iCs/>
          <w:color w:val="002060"/>
        </w:rPr>
        <w:t>durante</w:t>
      </w:r>
      <w:r w:rsidRPr="000C5A61">
        <w:rPr>
          <w:rFonts w:ascii="Arial" w:hAnsi="Arial" w:cs="Arial"/>
          <w:b/>
          <w:bCs/>
          <w:i/>
          <w:iCs/>
          <w:color w:val="002060"/>
        </w:rPr>
        <w:t xml:space="preserve"> la regular season</w:t>
      </w:r>
    </w:p>
    <w:p w14:paraId="2199E34D" w14:textId="77777777" w:rsidR="006A742D" w:rsidRDefault="006A742D" w:rsidP="0033348E">
      <w:pPr>
        <w:rPr>
          <w:rFonts w:ascii="Arial" w:hAnsi="Arial" w:cs="Arial"/>
          <w:color w:val="002060"/>
        </w:rPr>
      </w:pPr>
    </w:p>
    <w:p w14:paraId="52F54557" w14:textId="58B4DFBA" w:rsidR="0033348E" w:rsidRPr="00315E75" w:rsidRDefault="0033348E" w:rsidP="0033348E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B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3BEFC30F" w14:textId="1FA331AA" w:rsidR="00007A73" w:rsidRPr="008E2FCE" w:rsidRDefault="00007A73" w:rsidP="00007A73">
      <w:pPr>
        <w:pStyle w:val="Paragrafoelenco"/>
        <w:jc w:val="center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 xml:space="preserve">PERDENTE FUTSAL SAMBUCHETO/OSIMO FIVE CLASSIFICATA AL DODICESIMO POSTO PER EFFETTO 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>DEL DISTACCO PARI O SUPERIORE AI 10 PUNTI DALLA TREDICESIMA CLASSIFICATA</w:t>
      </w:r>
    </w:p>
    <w:p w14:paraId="259EAA3A" w14:textId="77777777" w:rsidR="0033348E" w:rsidRDefault="0033348E" w:rsidP="0033348E">
      <w:pPr>
        <w:rPr>
          <w:rFonts w:ascii="Arial" w:hAnsi="Arial" w:cs="Arial"/>
          <w:color w:val="002060"/>
        </w:rPr>
      </w:pPr>
    </w:p>
    <w:p w14:paraId="20FB4C25" w14:textId="6E911976" w:rsidR="00007A73" w:rsidRPr="00315E75" w:rsidRDefault="00007A73" w:rsidP="00007A73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63A4DC57" w14:textId="11526C8E" w:rsidR="00007A73" w:rsidRPr="00732D8F" w:rsidRDefault="00007A73" w:rsidP="00007A73">
      <w:pPr>
        <w:ind w:left="709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PERDENTE </w:t>
      </w:r>
      <w:r w:rsidRPr="00007A73">
        <w:rPr>
          <w:rFonts w:ascii="Arial" w:hAnsi="Arial" w:cs="Arial"/>
          <w:b/>
          <w:bCs/>
          <w:color w:val="002060"/>
          <w:sz w:val="21"/>
          <w:szCs w:val="21"/>
        </w:rPr>
        <w:t>U.MANDOLESI CALCIO/RIVIERA DELLE PALME</w:t>
      </w:r>
      <w:r w:rsidRPr="00007A73">
        <w:rPr>
          <w:rFonts w:ascii="Arial" w:hAnsi="Arial" w:cs="Arial"/>
          <w:b/>
          <w:bCs/>
          <w:color w:val="002060"/>
          <w:sz w:val="21"/>
          <w:szCs w:val="21"/>
        </w:rPr>
        <w:t xml:space="preserve"> – </w:t>
      </w:r>
      <w:r w:rsidRPr="00007A73">
        <w:rPr>
          <w:rFonts w:ascii="Arial" w:hAnsi="Arial" w:cs="Arial"/>
          <w:b/>
          <w:bCs/>
          <w:color w:val="002060"/>
          <w:sz w:val="21"/>
          <w:szCs w:val="21"/>
        </w:rPr>
        <w:t>PICENO UNITED MMX ARL</w:t>
      </w:r>
    </w:p>
    <w:p w14:paraId="0785542F" w14:textId="46A5D896" w:rsidR="00007A73" w:rsidRPr="00007A73" w:rsidRDefault="00007A73" w:rsidP="00007A73">
      <w:pPr>
        <w:ind w:left="709"/>
        <w:jc w:val="center"/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Giorno ed orario di giuoco della squadra ospitante durante la regular season</w:t>
      </w:r>
    </w:p>
    <w:p w14:paraId="25024ECD" w14:textId="77777777" w:rsidR="00007A73" w:rsidRDefault="00007A73" w:rsidP="006A742D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14:paraId="27B1D126" w14:textId="34686BF4" w:rsidR="006A742D" w:rsidRPr="0025470F" w:rsidRDefault="006A742D" w:rsidP="006A742D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25470F">
        <w:rPr>
          <w:rFonts w:ascii="Arial" w:hAnsi="Arial" w:cs="Arial"/>
          <w:b/>
          <w:color w:val="002060"/>
        </w:rPr>
        <w:t>La squadra che risulta vincente nella gara di cui al punto c) si classifica al 12^ posto e accede alla fase regionale promozione/retrocessione con le seconde classificate di ogni girone del Campionato di Serie D.</w:t>
      </w:r>
    </w:p>
    <w:p w14:paraId="6BB15FEA" w14:textId="77777777" w:rsidR="006A742D" w:rsidRPr="00546731" w:rsidRDefault="006A742D" w:rsidP="006A742D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25470F">
        <w:rPr>
          <w:rFonts w:ascii="Arial" w:hAnsi="Arial" w:cs="Arial"/>
          <w:b/>
          <w:color w:val="002060"/>
        </w:rPr>
        <w:t>La squadra che risulta perdente viene classificata al tredicesimo posto e retrocede al campionato inferiore.</w:t>
      </w:r>
    </w:p>
    <w:p w14:paraId="0EB98E4B" w14:textId="77777777" w:rsidR="006A742D" w:rsidRPr="009D5744" w:rsidRDefault="006A742D" w:rsidP="006A742D">
      <w:pPr>
        <w:rPr>
          <w:rFonts w:ascii="Arial" w:hAnsi="Arial" w:cs="Arial"/>
          <w:color w:val="002060"/>
        </w:rPr>
      </w:pPr>
    </w:p>
    <w:p w14:paraId="7F949781" w14:textId="77777777" w:rsidR="006A742D" w:rsidRPr="00007A73" w:rsidRDefault="006A742D" w:rsidP="006A742D">
      <w:pPr>
        <w:rPr>
          <w:rFonts w:ascii="Arial" w:hAnsi="Arial" w:cs="Arial"/>
          <w:b/>
          <w:bCs/>
          <w:color w:val="002060"/>
          <w:sz w:val="26"/>
          <w:szCs w:val="26"/>
          <w:u w:val="single"/>
        </w:rPr>
      </w:pPr>
      <w:r w:rsidRPr="00007A73">
        <w:rPr>
          <w:rFonts w:ascii="Arial" w:hAnsi="Arial" w:cs="Arial"/>
          <w:b/>
          <w:bCs/>
          <w:color w:val="002060"/>
          <w:sz w:val="26"/>
          <w:szCs w:val="26"/>
          <w:u w:val="single"/>
        </w:rPr>
        <w:t>FASE REGIONALE PROMOZIONE/RETROCESSIONE SERIE C2/SERIE D</w:t>
      </w:r>
    </w:p>
    <w:p w14:paraId="02851BEA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</w:p>
    <w:p w14:paraId="478C90C9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Alla Fase Regionale promozione/retrocessione Serie C2/Serie D avranno accesso:</w:t>
      </w:r>
    </w:p>
    <w:p w14:paraId="769B5260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</w:p>
    <w:p w14:paraId="3FB4182C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- n° 3 Società di Serie C2 12^ classificate dopo i play-out dei rispettivi gironi</w:t>
      </w:r>
    </w:p>
    <w:p w14:paraId="7B102E04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- n° 5 Società di Serie D seconde classificate nei rispettivi gironi al termine dei play-off</w:t>
      </w:r>
    </w:p>
    <w:p w14:paraId="36C24E15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</w:p>
    <w:p w14:paraId="54F64967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Le 8 squadre saranno sorteggiate integralmente in accoppiamenti con gare di andata e ritorno secondo il seguente criterio:</w:t>
      </w:r>
    </w:p>
    <w:p w14:paraId="076AE497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</w:p>
    <w:p w14:paraId="2AD0251C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- POOL 1:</w:t>
      </w:r>
      <w:r w:rsidRPr="00007A73">
        <w:rPr>
          <w:rFonts w:ascii="Arial" w:hAnsi="Arial" w:cs="Arial"/>
          <w:color w:val="002060"/>
          <w:sz w:val="22"/>
          <w:szCs w:val="22"/>
        </w:rPr>
        <w:tab/>
        <w:t>n° 3 Società di Serie C2</w:t>
      </w:r>
    </w:p>
    <w:p w14:paraId="0E2C7C1D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- POOL 2:</w:t>
      </w:r>
      <w:r w:rsidRPr="00007A73">
        <w:rPr>
          <w:rFonts w:ascii="Arial" w:hAnsi="Arial" w:cs="Arial"/>
          <w:color w:val="002060"/>
          <w:sz w:val="22"/>
          <w:szCs w:val="22"/>
        </w:rPr>
        <w:tab/>
        <w:t>n° 5 Società di Serie D</w:t>
      </w:r>
    </w:p>
    <w:p w14:paraId="5BA22F50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</w:p>
    <w:p w14:paraId="77FDF48A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Pertanto, si disputeranno 3 accoppiamenti con 1 Società di Serie C2 ed 1 di Serie D ed 1 accoppiamento con 2 squadre di Serie D.</w:t>
      </w:r>
    </w:p>
    <w:p w14:paraId="649B4239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Il calendario delle gare di ogni accoppiamento sarà determinato mediante sorteggio.</w:t>
      </w:r>
    </w:p>
    <w:p w14:paraId="33487AB8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</w:p>
    <w:p w14:paraId="7E98C1E7" w14:textId="77777777" w:rsidR="006A742D" w:rsidRPr="00007A73" w:rsidRDefault="006A742D" w:rsidP="006A742D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Risulterà vincente la squadra che nelle due partite di andata e ritorno, avrà ottenuto il miglior punteggio, ovvero, a parità di punteggio, la squadra che avrà la miglior differenza reti.</w:t>
      </w:r>
    </w:p>
    <w:p w14:paraId="4553ABAF" w14:textId="77777777" w:rsidR="006A742D" w:rsidRPr="00007A73" w:rsidRDefault="006A742D" w:rsidP="006A742D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Persistendo ancora la parità, si disputeranno due tempi supplementari di 5 minuti ciascuno. Se anche al termine dei tempi supplementari si verificasse la situazione di parità si procederà all’effettuazione dei tiri di rigore secondo modalità previste dalle vigenti norme federali.</w:t>
      </w:r>
    </w:p>
    <w:p w14:paraId="35EE40A7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</w:p>
    <w:p w14:paraId="1033059C" w14:textId="77777777" w:rsidR="006A742D" w:rsidRPr="00007A73" w:rsidRDefault="006A742D" w:rsidP="006A742D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007A73">
        <w:rPr>
          <w:rFonts w:ascii="Arial" w:hAnsi="Arial" w:cs="Arial"/>
          <w:b/>
          <w:bCs/>
          <w:color w:val="002060"/>
          <w:sz w:val="22"/>
          <w:szCs w:val="22"/>
        </w:rPr>
        <w:t>Le 4 Società vincenti gli accoppiamenti acquisiranno o manterranno il titolo sportivo per disputare il Campionato di Serie C2.</w:t>
      </w:r>
    </w:p>
    <w:p w14:paraId="7B90136C" w14:textId="77777777" w:rsidR="006A742D" w:rsidRPr="000C5A61" w:rsidRDefault="006A742D" w:rsidP="00984CE1">
      <w:pPr>
        <w:pStyle w:val="LndNormale1"/>
        <w:rPr>
          <w:color w:val="002060"/>
        </w:rPr>
      </w:pPr>
    </w:p>
    <w:p w14:paraId="68EEA582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lastRenderedPageBreak/>
        <w:t>RISULTATI</w:t>
      </w:r>
    </w:p>
    <w:p w14:paraId="2650696F" w14:textId="77777777" w:rsidR="00984CE1" w:rsidRPr="007918F3" w:rsidRDefault="00984CE1" w:rsidP="00984CE1">
      <w:pPr>
        <w:pStyle w:val="breakline"/>
        <w:rPr>
          <w:color w:val="002060"/>
        </w:rPr>
      </w:pPr>
    </w:p>
    <w:p w14:paraId="75E98ECE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RISULTATI UFFICIALI GARE DEL 21/04/2023</w:t>
      </w:r>
    </w:p>
    <w:p w14:paraId="64422A75" w14:textId="77777777" w:rsidR="00F25F0C" w:rsidRPr="00F25F0C" w:rsidRDefault="00F25F0C" w:rsidP="00F25F0C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F25F0C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D32C1B6" w14:textId="77777777" w:rsidR="00984CE1" w:rsidRPr="007918F3" w:rsidRDefault="00984CE1" w:rsidP="00984CE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84CE1" w:rsidRPr="007918F3" w14:paraId="3F04A364" w14:textId="77777777" w:rsidTr="003836C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84CE1" w:rsidRPr="007918F3" w14:paraId="2481147A" w14:textId="77777777" w:rsidTr="003836C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3E4F9D" w14:textId="77777777" w:rsidR="00984CE1" w:rsidRPr="007918F3" w:rsidRDefault="00984CE1" w:rsidP="003836C2">
                  <w:pPr>
                    <w:pStyle w:val="header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GIRONE A - 13 Giornata - R</w:t>
                  </w:r>
                </w:p>
              </w:tc>
            </w:tr>
            <w:tr w:rsidR="00984CE1" w:rsidRPr="007918F3" w14:paraId="18E5F2A2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FB4904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2CD6DF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AVIS ARCEVIA 1964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3C2098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BB6385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0F4E8881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99FA82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CHIARAVALLE FUTSAL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2C15E8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VERBENA C5 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514676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090D42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4035F5C8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D76327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CITTA DI OSTRA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03A20A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ANCONITANA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6C2F6E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64419D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472AAD60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22DA03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FUTSAL MONTEMARCIANO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12958E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PIEVE D ICO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005B27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B5B698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112A2BF9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4A12A4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GNANO 04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BA0474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NEW ACADEMY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49BF0A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7 - 1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32C7DD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2718D78B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E5BC43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OLIMPIA JUVENTU FALCONARA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7410C9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LUCREZIA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B4BC93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B306CE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5CFC2DF4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11A6A4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OLYMPIA FANO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32D5CA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409C19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B12C45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</w:tbl>
          <w:p w14:paraId="517BD024" w14:textId="77777777" w:rsidR="00984CE1" w:rsidRPr="007918F3" w:rsidRDefault="00984CE1" w:rsidP="003836C2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84CE1" w:rsidRPr="007918F3" w14:paraId="3B93BEF9" w14:textId="77777777" w:rsidTr="003836C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ECE181" w14:textId="33A525F9" w:rsidR="00984CE1" w:rsidRPr="007918F3" w:rsidRDefault="00984CE1" w:rsidP="003836C2">
                  <w:pPr>
                    <w:pStyle w:val="header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 xml:space="preserve">GIRONE B - 13 Giornata </w:t>
                  </w:r>
                  <w:r w:rsidR="006A1950">
                    <w:rPr>
                      <w:color w:val="002060"/>
                    </w:rPr>
                    <w:t>–</w:t>
                  </w:r>
                  <w:r w:rsidRPr="007918F3">
                    <w:rPr>
                      <w:color w:val="002060"/>
                    </w:rPr>
                    <w:t xml:space="preserve"> R</w:t>
                  </w:r>
                </w:p>
              </w:tc>
            </w:tr>
            <w:tr w:rsidR="00984CE1" w:rsidRPr="007918F3" w14:paraId="38435380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121745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AVENALE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13907B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9A6D11" w14:textId="020FC9B8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 xml:space="preserve">5 </w:t>
                  </w:r>
                  <w:r w:rsidR="006A1950">
                    <w:rPr>
                      <w:color w:val="002060"/>
                    </w:rPr>
                    <w:t>–</w:t>
                  </w:r>
                  <w:r w:rsidRPr="007918F3">
                    <w:rPr>
                      <w:color w:val="002060"/>
                    </w:rPr>
                    <w:t xml:space="preserve">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56E95D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692C42FF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E7309E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CALCETTO CASTRUM LAURI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40CC15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BAYER CAPPUCCINI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E1FB53" w14:textId="2D087B92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 xml:space="preserve">4 </w:t>
                  </w:r>
                  <w:r w:rsidR="006A1950">
                    <w:rPr>
                      <w:color w:val="002060"/>
                    </w:rPr>
                    <w:t>–</w:t>
                  </w:r>
                  <w:r w:rsidRPr="007918F3">
                    <w:rPr>
                      <w:color w:val="002060"/>
                    </w:rPr>
                    <w:t xml:space="preserve">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7373BE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12B1AE3E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131DF5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CASTELBELLINO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711A5F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GAGLIOLE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0D643D" w14:textId="02610898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 xml:space="preserve">4 </w:t>
                  </w:r>
                  <w:r w:rsidR="006A1950">
                    <w:rPr>
                      <w:color w:val="002060"/>
                    </w:rPr>
                    <w:t>–</w:t>
                  </w:r>
                  <w:r w:rsidRPr="007918F3">
                    <w:rPr>
                      <w:color w:val="002060"/>
                    </w:rPr>
                    <w:t xml:space="preserve">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CB34B4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439C8DDA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7633A0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FUTSAL SAMBUCHETO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A75651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POLVERIGI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A74F6C" w14:textId="35212E1F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 xml:space="preserve">8 </w:t>
                  </w:r>
                  <w:r w:rsidR="006A1950">
                    <w:rPr>
                      <w:color w:val="002060"/>
                    </w:rPr>
                    <w:t>–</w:t>
                  </w:r>
                  <w:r w:rsidRPr="007918F3">
                    <w:rPr>
                      <w:color w:val="002060"/>
                    </w:rPr>
                    <w:t xml:space="preserve">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9EAE96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506ABA4C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FACA78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365B7A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OSIMO FIVE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6010CB" w14:textId="11DE7165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 xml:space="preserve">7 </w:t>
                  </w:r>
                  <w:r w:rsidR="006A1950">
                    <w:rPr>
                      <w:color w:val="002060"/>
                    </w:rPr>
                    <w:t>–</w:t>
                  </w:r>
                  <w:r w:rsidRPr="007918F3">
                    <w:rPr>
                      <w:color w:val="002060"/>
                    </w:rPr>
                    <w:t xml:space="preserve">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70FB6F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4DACE55B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79E1E2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SERRALTA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DB60A3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AURORA TREIA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171645" w14:textId="2857DFA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 xml:space="preserve">4 </w:t>
                  </w:r>
                  <w:r w:rsidR="006A1950">
                    <w:rPr>
                      <w:color w:val="002060"/>
                    </w:rPr>
                    <w:t>–</w:t>
                  </w:r>
                  <w:r w:rsidRPr="007918F3">
                    <w:rPr>
                      <w:color w:val="002060"/>
                    </w:rPr>
                    <w:t xml:space="preserve">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BE32BA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4072CEAC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E7C173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TRE TORRI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F56079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POLISPORTIVA VICTORIA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82DA00" w14:textId="03F4CD3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 xml:space="preserve">8 </w:t>
                  </w:r>
                  <w:r w:rsidR="006A1950">
                    <w:rPr>
                      <w:color w:val="002060"/>
                    </w:rPr>
                    <w:t>–</w:t>
                  </w:r>
                  <w:r w:rsidRPr="007918F3">
                    <w:rPr>
                      <w:color w:val="002060"/>
                    </w:rPr>
                    <w:t xml:space="preserve">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F1F5E3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</w:tbl>
          <w:p w14:paraId="0F6F61B9" w14:textId="77777777" w:rsidR="00984CE1" w:rsidRPr="007918F3" w:rsidRDefault="00984CE1" w:rsidP="003836C2">
            <w:pPr>
              <w:rPr>
                <w:color w:val="002060"/>
              </w:rPr>
            </w:pPr>
          </w:p>
        </w:tc>
      </w:tr>
    </w:tbl>
    <w:p w14:paraId="2FFCFB1C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84CE1" w:rsidRPr="007918F3" w14:paraId="0F17AE5C" w14:textId="77777777" w:rsidTr="003836C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84CE1" w:rsidRPr="007918F3" w14:paraId="3007F2FD" w14:textId="77777777" w:rsidTr="003836C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3A3B77" w14:textId="77777777" w:rsidR="00984CE1" w:rsidRPr="007918F3" w:rsidRDefault="00984CE1" w:rsidP="003836C2">
                  <w:pPr>
                    <w:pStyle w:val="header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GIRONE C - 13 Giornata - R</w:t>
                  </w:r>
                </w:p>
              </w:tc>
            </w:tr>
            <w:tr w:rsidR="00984CE1" w:rsidRPr="007918F3" w14:paraId="2F80BC77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019493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ACLI AUDAX MONTECOSARO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AD9BE1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FUTSAL SANGIUSTESE A.R.L.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41BD5C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0A5C39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5F243594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CAFF30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FUTSAL CAMPIGLIONE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ACCC1A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REAL EAGLES VIRTUS PAGLIA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1EB811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8 - 4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884DFA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46DC3789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284CBB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FUTSAL PRANDONE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144CDF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D5BD8F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D5F9C7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5607BEA8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4B605C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L ALTRO SPORT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BC57E1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CSI STELLA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841DE3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B94C9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37C81ABB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2A127E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PICENO UNITED MMX A R.L.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142EFC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5B50C4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1 - 8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364A2B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2B6D1C61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B639E0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RIVIERA DELLE PALME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D6F3DB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FUTSAL CASELLE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55FC37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2 - 6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B993F0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46F98702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E685F0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ROCCAFLUVIONE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AD13B8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REAL ANCARIA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DA30EB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936E41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</w:tbl>
          <w:p w14:paraId="6DBD37EF" w14:textId="77777777" w:rsidR="00984CE1" w:rsidRPr="007918F3" w:rsidRDefault="00984CE1" w:rsidP="003836C2">
            <w:pPr>
              <w:rPr>
                <w:color w:val="002060"/>
              </w:rPr>
            </w:pPr>
          </w:p>
        </w:tc>
      </w:tr>
    </w:tbl>
    <w:p w14:paraId="1A88AD81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0874FC8B" w14:textId="77777777" w:rsidR="00984CE1" w:rsidRPr="007918F3" w:rsidRDefault="00984CE1" w:rsidP="00984CE1">
      <w:pPr>
        <w:pStyle w:val="breakline"/>
        <w:rPr>
          <w:color w:val="002060"/>
        </w:rPr>
      </w:pPr>
    </w:p>
    <w:p w14:paraId="0B090956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GIUDICE SPORTIVO</w:t>
      </w:r>
    </w:p>
    <w:p w14:paraId="74B7DB7E" w14:textId="77777777" w:rsidR="00984CE1" w:rsidRPr="007918F3" w:rsidRDefault="00984CE1" w:rsidP="00984CE1">
      <w:pPr>
        <w:pStyle w:val="diffida"/>
        <w:rPr>
          <w:color w:val="002060"/>
        </w:rPr>
      </w:pPr>
      <w:r w:rsidRPr="007918F3">
        <w:rPr>
          <w:color w:val="002060"/>
        </w:rPr>
        <w:t>Il Giudice Sportivo Avv. Agnese Lazzaretti, con l'assistenza del segretario Angelo Castellana, nella seduta del 24/04/2023, ha adottato le decisioni che di seguito integralmente si riportano:</w:t>
      </w:r>
    </w:p>
    <w:p w14:paraId="4C6C53E7" w14:textId="77777777" w:rsidR="00984CE1" w:rsidRPr="007918F3" w:rsidRDefault="00984CE1" w:rsidP="00984CE1">
      <w:pPr>
        <w:pStyle w:val="titolo10"/>
        <w:rPr>
          <w:color w:val="002060"/>
        </w:rPr>
      </w:pPr>
      <w:r w:rsidRPr="007918F3">
        <w:rPr>
          <w:color w:val="002060"/>
        </w:rPr>
        <w:t xml:space="preserve">GARE DEL 21/ 4/2023 </w:t>
      </w:r>
    </w:p>
    <w:p w14:paraId="72DBAABE" w14:textId="77777777" w:rsidR="00984CE1" w:rsidRPr="007918F3" w:rsidRDefault="00984CE1" w:rsidP="00984CE1">
      <w:pPr>
        <w:pStyle w:val="titolo7a"/>
        <w:rPr>
          <w:color w:val="002060"/>
        </w:rPr>
      </w:pPr>
      <w:r w:rsidRPr="007918F3">
        <w:rPr>
          <w:color w:val="002060"/>
        </w:rPr>
        <w:t xml:space="preserve">PROVVEDIMENTI DISCIPLINARI </w:t>
      </w:r>
    </w:p>
    <w:p w14:paraId="70323574" w14:textId="77777777" w:rsidR="00984CE1" w:rsidRPr="007918F3" w:rsidRDefault="00984CE1" w:rsidP="00984CE1">
      <w:pPr>
        <w:pStyle w:val="titolo7b0"/>
        <w:rPr>
          <w:color w:val="002060"/>
        </w:rPr>
      </w:pPr>
      <w:r w:rsidRPr="007918F3">
        <w:rPr>
          <w:color w:val="002060"/>
        </w:rPr>
        <w:t xml:space="preserve">In base alle risultanze degli atti ufficiali sono state deliberate le seguenti sanzioni disciplinari. </w:t>
      </w:r>
    </w:p>
    <w:p w14:paraId="51399BD9" w14:textId="77777777" w:rsidR="00984CE1" w:rsidRPr="007918F3" w:rsidRDefault="00984CE1" w:rsidP="00984CE1">
      <w:pPr>
        <w:pStyle w:val="titolo30"/>
        <w:rPr>
          <w:color w:val="002060"/>
        </w:rPr>
      </w:pPr>
      <w:r w:rsidRPr="007918F3">
        <w:rPr>
          <w:color w:val="002060"/>
        </w:rPr>
        <w:t xml:space="preserve">ALLENATORI </w:t>
      </w:r>
    </w:p>
    <w:p w14:paraId="2A1CC5A6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3A07EF79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747C6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FERRARESI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941EF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340D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B8234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EAF4D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5D7AB64B" w14:textId="77777777" w:rsidR="00984CE1" w:rsidRPr="007918F3" w:rsidRDefault="00984CE1" w:rsidP="00984CE1">
      <w:pPr>
        <w:pStyle w:val="titolo30"/>
        <w:rPr>
          <w:rFonts w:eastAsiaTheme="minorEastAsia"/>
          <w:color w:val="002060"/>
        </w:rPr>
      </w:pPr>
      <w:r w:rsidRPr="007918F3">
        <w:rPr>
          <w:color w:val="002060"/>
        </w:rPr>
        <w:t xml:space="preserve">CALCIATORI ESPULSI </w:t>
      </w:r>
    </w:p>
    <w:p w14:paraId="47B04412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1BCE3670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044CC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MASSACCESI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C3347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81D95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3C174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187A9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510B2A92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75C2D7E9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D129C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MARCHETTI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FAFE8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C2AD3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3CECC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1428C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4EE20AF1" w14:textId="77777777" w:rsidR="00984CE1" w:rsidRPr="007918F3" w:rsidRDefault="00984CE1" w:rsidP="00984CE1">
      <w:pPr>
        <w:pStyle w:val="titolo30"/>
        <w:rPr>
          <w:rFonts w:eastAsiaTheme="minorEastAsia"/>
          <w:color w:val="002060"/>
        </w:rPr>
      </w:pPr>
      <w:r w:rsidRPr="007918F3">
        <w:rPr>
          <w:color w:val="002060"/>
        </w:rPr>
        <w:t xml:space="preserve">CALCIATORI NON ESPULSI </w:t>
      </w:r>
    </w:p>
    <w:p w14:paraId="50CA9EC9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2B074E22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A59B1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TOGNI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F9884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AE927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F57E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FODALI SOUHAIB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C37D8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(FUTSAL CAMPIGLIONE) </w:t>
            </w:r>
          </w:p>
        </w:tc>
      </w:tr>
      <w:tr w:rsidR="00984CE1" w:rsidRPr="007918F3" w14:paraId="2AF39F0E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D4126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MANDOLESI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91DA0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(FUTSAL CAMPIGLIONE)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286A0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37992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PALAZZI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BC0E3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(OLYMPIA FANO C5) </w:t>
            </w:r>
          </w:p>
        </w:tc>
      </w:tr>
    </w:tbl>
    <w:p w14:paraId="5F29A6B7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2162FD0A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D9105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PAOLINI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16527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(L ALTRO SPORT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25811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9684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25F69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6D921D74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2B62820F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0ED85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lastRenderedPageBreak/>
              <w:t>BERTINI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4BCE5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(FUTSAL SAMBUCHETO)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F4BCC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BAA35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D563E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7D2444C0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5156669A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E68A4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FATTORI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1552F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DE4C9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EBE7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CANCRINI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DFE6C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(CSI STELLA A.S.D.) </w:t>
            </w:r>
          </w:p>
        </w:tc>
      </w:tr>
    </w:tbl>
    <w:p w14:paraId="7AAAF4F6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31534BF8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48B77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LO GIUDICE NICOLAS JESUS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6FEB6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(GAGLIOLE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68BF3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39842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SALTARELLI IVAN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4F18B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(GNANO 04) </w:t>
            </w:r>
          </w:p>
        </w:tc>
      </w:tr>
      <w:tr w:rsidR="00984CE1" w:rsidRPr="007918F3" w14:paraId="7D3C98D6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64747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COCCIO PIER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954FF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(RIVIERA DELLE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E8B30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E6E07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SCIARRA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FE839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(RIVIERA DELLE PALME) </w:t>
            </w:r>
          </w:p>
        </w:tc>
      </w:tr>
    </w:tbl>
    <w:p w14:paraId="18C04A8C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36752505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899A1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BELDOMENICO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A74E1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2A8D7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4166C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FERRARESI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D10A9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(ACLI MANTOVANI CALCIO A 5) </w:t>
            </w:r>
          </w:p>
        </w:tc>
      </w:tr>
      <w:tr w:rsidR="00984CE1" w:rsidRPr="007918F3" w14:paraId="48039AEF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A13F2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GIGANTE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C10AB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83D3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18A06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TOURE MAMADOU BANTA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8EB9C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(AURORA TREIA) </w:t>
            </w:r>
          </w:p>
        </w:tc>
      </w:tr>
      <w:tr w:rsidR="00984CE1" w:rsidRPr="007918F3" w14:paraId="688678B6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BA5CE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ACCHILLOZZI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4A7A7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08702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853A9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MASI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E3EA8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(OLIMPIA JUVENTU FALCONARA) </w:t>
            </w:r>
          </w:p>
        </w:tc>
      </w:tr>
      <w:tr w:rsidR="00984CE1" w:rsidRPr="007918F3" w14:paraId="42791079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1DB7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FANINI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D8660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(PICENO UNITED MMX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8ED6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8BB80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DD59F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3979D862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74E7C91D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F0D0F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PENNA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4A9AD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(AVENALE)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E38A6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01A3C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FARABINI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B5925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(OLYMPIA FANO C5) </w:t>
            </w:r>
          </w:p>
        </w:tc>
      </w:tr>
      <w:tr w:rsidR="00984CE1" w:rsidRPr="007918F3" w14:paraId="3A8FA810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B543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LUCHETTI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ADDC1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A273B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FCE6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E7308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342F4375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0FE48EC7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BAA96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SAGRIPANTI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BF01E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78E81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2E260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GRASSI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34BED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(ACLI MANTOVANI CALCIO A 5) </w:t>
            </w:r>
          </w:p>
        </w:tc>
      </w:tr>
      <w:tr w:rsidR="00984CE1" w:rsidRPr="007918F3" w14:paraId="514DE861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62D4D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IBRAHIMI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4C7F9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895F6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DFDF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CHIARELLO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4F9BF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(AURORA TREIA) </w:t>
            </w:r>
          </w:p>
        </w:tc>
      </w:tr>
      <w:tr w:rsidR="00984CE1" w:rsidRPr="007918F3" w14:paraId="465AB3A5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8C2D5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TABORRO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726F0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(AURORA TREIA)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DC2E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B836B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CORSINI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D75BC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(FUTSAL PRANDONE) </w:t>
            </w:r>
          </w:p>
        </w:tc>
      </w:tr>
      <w:tr w:rsidR="00984CE1" w:rsidRPr="007918F3" w14:paraId="1031C952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A8EA5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IELO GIOELE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F1147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6B99F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BC0A9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ADA34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61050CC1" w14:textId="77777777" w:rsidR="00984CE1" w:rsidRDefault="00984CE1" w:rsidP="00984CE1">
      <w:pPr>
        <w:pStyle w:val="breakline"/>
        <w:rPr>
          <w:color w:val="002060"/>
        </w:rPr>
      </w:pPr>
    </w:p>
    <w:p w14:paraId="19C72A46" w14:textId="77777777" w:rsidR="00984CE1" w:rsidRPr="00FF56D9" w:rsidRDefault="00984CE1" w:rsidP="00984CE1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08AD70F6" w14:textId="77777777" w:rsidR="00984CE1" w:rsidRPr="00FF56D9" w:rsidRDefault="00984CE1" w:rsidP="00984CE1">
      <w:pPr>
        <w:pStyle w:val="breakline"/>
        <w:rPr>
          <w:rFonts w:eastAsiaTheme="minorEastAsia"/>
          <w:color w:val="002060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FF56D9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00D34352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43CA4BDF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CLASSIFICA</w:t>
      </w:r>
    </w:p>
    <w:p w14:paraId="42CD94DC" w14:textId="77777777" w:rsidR="00984CE1" w:rsidRPr="007918F3" w:rsidRDefault="00984CE1" w:rsidP="00984CE1">
      <w:pPr>
        <w:pStyle w:val="breakline"/>
        <w:rPr>
          <w:color w:val="002060"/>
        </w:rPr>
      </w:pPr>
    </w:p>
    <w:p w14:paraId="63D4A1F9" w14:textId="77777777" w:rsidR="00984CE1" w:rsidRPr="007918F3" w:rsidRDefault="00984CE1" w:rsidP="00984CE1">
      <w:pPr>
        <w:pStyle w:val="breakline"/>
        <w:rPr>
          <w:color w:val="002060"/>
        </w:rPr>
      </w:pPr>
    </w:p>
    <w:p w14:paraId="6F56B66E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84CE1" w:rsidRPr="007918F3" w14:paraId="15035518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18628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49177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D291E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F4827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FDB5C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F0E13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BA47A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1B149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B3CF9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EF540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84CE1" w:rsidRPr="007918F3" w14:paraId="2E5BE7E5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44014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B083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82F9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620A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0538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060B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B390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8892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195E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15DE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4C9CC502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BFD88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A0CD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C7EE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D777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C699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ACF8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778B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E805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F23A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6F25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55A4AC9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EB4CB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AAC2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A6CC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B81E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4626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0B6D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3BF6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3D0E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2F89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70F7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1BBB967E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3DE14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B960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798E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1DA9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CAD3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F3F8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4D84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9615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8797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86D7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43D22207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91EB8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C1C2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0336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08AD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C7D6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3C3F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0C12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DDAE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336B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7EFA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75094C2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03524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PIEVE D ICO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394A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B683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A0F1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21B5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053D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D3A8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ACAD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59C9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4FCB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0773984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7B5DD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89B8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3656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5243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A192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3031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99B9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29F5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86C6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39F6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527B3A85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64389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LUCREZIA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9BCA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7435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0017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4A19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837F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88A5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157D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2F00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FF79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4F3EAB83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0DD27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0FD0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7E9E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5467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E281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5C04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EF35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9E7E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29BE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4BB9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5559E68B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697E2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D840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EF2F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B88D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E09F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0D21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8D79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43CF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27EC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59B7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3A8D6CB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E32D1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0715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8E25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0AF7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89CC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4819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CA09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9FB8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2494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0D78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7BDAC6FB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4FC8A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92F5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939E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00A7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E817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9DDA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9B36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3440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514A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57A1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60F285C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09594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7151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2359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F522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F69A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4EA1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50D3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975F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F3D0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412B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2356BEC8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C33A6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NEW ACADEMY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66C8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E4F6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8425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6A2A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ADBB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B459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A348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D39F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5915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51E1CD68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5E91E4F2" w14:textId="77777777" w:rsidR="00984CE1" w:rsidRPr="007918F3" w:rsidRDefault="00984CE1" w:rsidP="00984CE1">
      <w:pPr>
        <w:pStyle w:val="breakline"/>
        <w:rPr>
          <w:color w:val="002060"/>
        </w:rPr>
      </w:pPr>
    </w:p>
    <w:p w14:paraId="1E0913C6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84CE1" w:rsidRPr="007918F3" w14:paraId="03ED484F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85012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4A4C5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1F86E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445CA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62834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13A38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33C66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10EE2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501CA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28ECE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84CE1" w:rsidRPr="007918F3" w14:paraId="608344A1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BBF83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EE30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74BB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1A29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6A01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97A0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AA5A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1269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280E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7855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A4B1A2D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CAF27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83CC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FFDA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1B57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BAE5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BE8B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C902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2D47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D270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F1D1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727094CD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7F3A1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GAGLIOLE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A6C0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F7B8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3817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9FF9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EB2B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A400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69BE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83E4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9A3E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739BDD3C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96C4D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C9FC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BC03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A972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6DAA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F778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8A89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7A38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A797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2C63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C6C3216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34726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D5C7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1FF8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4A8E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044A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60D3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4BA7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21A6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BE40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75E5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AE582E3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A4C16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S.S. CALCETTO CASTRUM LAURI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5B68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7CD9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688B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6FE0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BA1C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9AC8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C861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1126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B981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E2EE48A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B3FF2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0D59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F084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D776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A0AE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FFB2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307D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FE3E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730F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F67D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1B665239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268A3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4FB4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87FE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F81E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6811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2F57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0CE2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1467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8578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3E21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4E6B43F9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D0676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lastRenderedPageBreak/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DA7B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8294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4E7D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F8C9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109A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CC14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FD10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2ECA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CDCB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1DF8A3E1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B80DA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AD30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FB23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440D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9658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8E70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2C79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098F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A22A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FA34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2462C0A8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3BF95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9B6F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CAA3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A2E2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9A73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1F93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3E33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1970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B57F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A343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2148C30A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5C538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BED8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43B5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6717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CE1A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9158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B20A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F726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43F1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6452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1A052C82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F1B7D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E87D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E1FA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0BCE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CD4F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223A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D978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BE1A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D8CF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6389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27E15361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9272E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0F32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C875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0F79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70D4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6650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F2C9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D7AC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C4F2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4843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0A486D75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179BE458" w14:textId="77777777" w:rsidR="00984CE1" w:rsidRPr="007918F3" w:rsidRDefault="00984CE1" w:rsidP="00984CE1">
      <w:pPr>
        <w:pStyle w:val="breakline"/>
        <w:rPr>
          <w:color w:val="002060"/>
        </w:rPr>
      </w:pPr>
    </w:p>
    <w:p w14:paraId="5293B858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84CE1" w:rsidRPr="007918F3" w14:paraId="7DA17CA2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3E08A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9B611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AA343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60933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BA46C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F943C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682D6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618B2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E2D0C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2EAAB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84CE1" w:rsidRPr="007918F3" w14:paraId="2F9028A5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73CE0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7381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0891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878B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D0A1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99C0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399C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01E9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388B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17F5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1E3E4268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40035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8C8E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0CD2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ABBE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6DD3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05FA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2E5C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7030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AF7E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46DA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4CB791A7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65ADC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883E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9614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4CBC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9C6D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D04C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D6A1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BAA6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423A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8A46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55B5A347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BA124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1A40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E014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4A44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E8EA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3A79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0F63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1816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E30D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3D16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228F0A84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5B77B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CB79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CB1E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23A8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CCCD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B7F5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0222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A7F2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C6D8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2D20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AAA0309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32C7D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E9CA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C024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FB7A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5706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657D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3C77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6FDB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009C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40F4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0B267FB6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3429E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F72C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30BC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839D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0F2A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9FE4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CF58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4596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63C4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244C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8075E59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E19AB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BA9E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3167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252A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9FF6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7DC5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E0D1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8160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1BDA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5382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29721FB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B48B0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03EE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B3D1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3E5F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9EE3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4009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716B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03CE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E625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02C7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2F31662E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F761F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3583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CA88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9F56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7FFE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2180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0211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2BF8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9BFA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988C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181CB7C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9C06A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763D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E3E4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8A19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B9EE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BF29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6493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2E1C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D38D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A288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4188FA3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84B55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EDC4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6BA2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F98D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879C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4AE2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A908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7238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B8B8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563F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09E5C6B9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B2DB1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S.S.D. PICENO UNITED MMX A 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4B21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137E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A9C6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F865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0BC4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3A40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81E7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4D1F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775F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4160FB9C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564F3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E8B8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B9E4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4A4C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3023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81B1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3526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C796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B462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F342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40A16D08" w14:textId="77777777" w:rsidR="00984CE1" w:rsidRDefault="00984CE1" w:rsidP="00984CE1">
      <w:pPr>
        <w:pStyle w:val="breakline"/>
        <w:rPr>
          <w:rFonts w:eastAsiaTheme="minorEastAsia"/>
          <w:color w:val="002060"/>
        </w:rPr>
      </w:pPr>
    </w:p>
    <w:p w14:paraId="246A77A4" w14:textId="49FD7D68" w:rsidR="00D00CC4" w:rsidRPr="00F20247" w:rsidRDefault="006B1819" w:rsidP="00D00CC4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237C9397" w14:textId="77777777" w:rsidR="00D00CC4" w:rsidRPr="00F20247" w:rsidRDefault="00D00CC4" w:rsidP="00D00CC4">
      <w:pPr>
        <w:pStyle w:val="breakline"/>
        <w:rPr>
          <w:color w:val="002060"/>
        </w:rPr>
      </w:pPr>
    </w:p>
    <w:p w14:paraId="7D36C67E" w14:textId="113AA0FF" w:rsidR="00D00CC4" w:rsidRPr="00F20247" w:rsidRDefault="00D00CC4" w:rsidP="00D00CC4">
      <w:pPr>
        <w:pStyle w:val="sottotitolocampionato10"/>
        <w:rPr>
          <w:color w:val="002060"/>
        </w:rPr>
      </w:pPr>
      <w:r w:rsidRPr="00F20247">
        <w:rPr>
          <w:color w:val="002060"/>
        </w:rPr>
        <w:t>GIRONE TT - 1 Giornata</w:t>
      </w:r>
      <w:r>
        <w:rPr>
          <w:color w:val="002060"/>
        </w:rPr>
        <w:t xml:space="preserve"> – TITOLO REGIONALE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13"/>
        <w:gridCol w:w="385"/>
        <w:gridCol w:w="898"/>
        <w:gridCol w:w="1177"/>
        <w:gridCol w:w="1564"/>
        <w:gridCol w:w="1550"/>
      </w:tblGrid>
      <w:tr w:rsidR="00D00CC4" w:rsidRPr="00F20247" w14:paraId="7039CCE9" w14:textId="77777777" w:rsidTr="003836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9CA48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20566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5DA58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635F7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10FF6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E11EF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2AED4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Indirizzo Impianto</w:t>
            </w:r>
          </w:p>
        </w:tc>
      </w:tr>
      <w:tr w:rsidR="00D00CC4" w:rsidRPr="00F20247" w14:paraId="0514867F" w14:textId="77777777" w:rsidTr="003836C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6F4F0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NUOVA JUVENTINA FFC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F836A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TRE TORRI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14676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8E53F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28/04/2023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F8D8E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5736 CAMPO C/5 "GIUSEPPE TEMPERINI"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68176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175E4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B.ROSSI SNC</w:t>
            </w:r>
          </w:p>
        </w:tc>
      </w:tr>
    </w:tbl>
    <w:p w14:paraId="1657E8D7" w14:textId="77777777" w:rsidR="00D00CC4" w:rsidRDefault="00D00CC4" w:rsidP="00984CE1">
      <w:pPr>
        <w:pStyle w:val="breakline"/>
        <w:rPr>
          <w:rFonts w:eastAsiaTheme="minorEastAsia"/>
          <w:color w:val="002060"/>
        </w:rPr>
      </w:pPr>
    </w:p>
    <w:p w14:paraId="5760F0EB" w14:textId="608BB404" w:rsidR="00D00CC4" w:rsidRPr="00F20247" w:rsidRDefault="00D00CC4" w:rsidP="00D00CC4">
      <w:pPr>
        <w:pStyle w:val="sottotitolocampionato10"/>
        <w:rPr>
          <w:color w:val="002060"/>
        </w:rPr>
      </w:pPr>
      <w:r w:rsidRPr="00F20247">
        <w:rPr>
          <w:color w:val="002060"/>
        </w:rPr>
        <w:t>GIRONE SP - 1 Giornata</w:t>
      </w:r>
      <w:r>
        <w:rPr>
          <w:color w:val="002060"/>
        </w:rPr>
        <w:t xml:space="preserve"> – SPAREGGIO TREDICESIMO POSTO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00CC4" w:rsidRPr="00F20247" w14:paraId="1A647E61" w14:textId="77777777" w:rsidTr="003836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74974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9B810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71E3F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027F5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9D060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BBBB4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CD782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Indirizzo Impianto</w:t>
            </w:r>
          </w:p>
        </w:tc>
      </w:tr>
      <w:tr w:rsidR="00D00CC4" w:rsidRPr="00F20247" w14:paraId="01E93214" w14:textId="77777777" w:rsidTr="003836C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11526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SERRALTA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51856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POLVERIGI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38AA8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B532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28/04/2023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0FBD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5294 CENTRO SPORTIVO RECANATESE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9712B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75C35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ALDO MORO</w:t>
            </w:r>
          </w:p>
        </w:tc>
      </w:tr>
    </w:tbl>
    <w:p w14:paraId="6A32CE0E" w14:textId="77777777" w:rsidR="00D00CC4" w:rsidRDefault="00D00CC4" w:rsidP="00D00CC4">
      <w:pPr>
        <w:pStyle w:val="breakline"/>
        <w:rPr>
          <w:rFonts w:eastAsiaTheme="minorEastAsia"/>
          <w:color w:val="002060"/>
        </w:rPr>
      </w:pPr>
    </w:p>
    <w:p w14:paraId="6EEE5E1A" w14:textId="77777777" w:rsidR="00D00CC4" w:rsidRPr="00F20247" w:rsidRDefault="00D00CC4" w:rsidP="00D00CC4">
      <w:pPr>
        <w:pStyle w:val="breakline"/>
        <w:rPr>
          <w:color w:val="002060"/>
        </w:rPr>
      </w:pPr>
    </w:p>
    <w:p w14:paraId="499CFB8A" w14:textId="72021B7A" w:rsidR="00D00CC4" w:rsidRPr="00F20247" w:rsidRDefault="00D00CC4" w:rsidP="00D00CC4">
      <w:pPr>
        <w:pStyle w:val="sottotitolocampionato10"/>
        <w:rPr>
          <w:color w:val="002060"/>
        </w:rPr>
      </w:pPr>
      <w:r w:rsidRPr="00F20247">
        <w:rPr>
          <w:color w:val="002060"/>
        </w:rPr>
        <w:t>GIRONE SF - 1 Giornata</w:t>
      </w:r>
      <w:r>
        <w:rPr>
          <w:color w:val="002060"/>
        </w:rPr>
        <w:t xml:space="preserve"> – SEMIFINALI PLAY OFF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00CC4" w:rsidRPr="00F20247" w14:paraId="6C54295D" w14:textId="77777777" w:rsidTr="003836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AACC9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351B7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2CA40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5BAE3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F74CD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0AA3F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0218E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Indirizzo Impianto</w:t>
            </w:r>
          </w:p>
        </w:tc>
      </w:tr>
      <w:tr w:rsidR="00D00CC4" w:rsidRPr="00F20247" w14:paraId="6B2AA5CB" w14:textId="77777777" w:rsidTr="003836C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3BA63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CITTA DI OSTRA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24D7E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ANCONITANA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3B969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CB46D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28/04/2023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2BE26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5080 PALASPORT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577B7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EA55D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MATTEOTTI</w:t>
            </w:r>
          </w:p>
        </w:tc>
      </w:tr>
    </w:tbl>
    <w:p w14:paraId="1BCCF407" w14:textId="77777777" w:rsidR="00D00CC4" w:rsidRPr="00F20247" w:rsidRDefault="00D00CC4" w:rsidP="00D00CC4">
      <w:pPr>
        <w:pStyle w:val="breakline"/>
        <w:rPr>
          <w:rFonts w:eastAsiaTheme="minorEastAsia"/>
          <w:color w:val="002060"/>
        </w:rPr>
      </w:pPr>
    </w:p>
    <w:p w14:paraId="13937490" w14:textId="77777777" w:rsidR="00D00CC4" w:rsidRPr="00F20247" w:rsidRDefault="00D00CC4" w:rsidP="00D00CC4">
      <w:pPr>
        <w:pStyle w:val="sottotitolocampionato10"/>
        <w:rPr>
          <w:color w:val="002060"/>
        </w:rPr>
      </w:pPr>
      <w:r w:rsidRPr="00F20247">
        <w:rPr>
          <w:color w:val="002060"/>
        </w:rPr>
        <w:t>GIRONE FF - 1 Giornata</w:t>
      </w:r>
      <w:r>
        <w:rPr>
          <w:color w:val="002060"/>
        </w:rPr>
        <w:t xml:space="preserve"> – FINALI PLAY OFF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9"/>
        <w:gridCol w:w="385"/>
        <w:gridCol w:w="898"/>
        <w:gridCol w:w="1177"/>
        <w:gridCol w:w="1549"/>
        <w:gridCol w:w="1549"/>
      </w:tblGrid>
      <w:tr w:rsidR="00D00CC4" w:rsidRPr="00F20247" w14:paraId="74D2B2D6" w14:textId="77777777" w:rsidTr="003836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B668C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9BF1B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55C20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C385A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AB0EE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28B4D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6F7F1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Indirizzo Impianto</w:t>
            </w:r>
          </w:p>
        </w:tc>
      </w:tr>
      <w:tr w:rsidR="00D00CC4" w:rsidRPr="00F20247" w14:paraId="6002B81A" w14:textId="77777777" w:rsidTr="003836C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3B739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FUTSAL CASELLE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8ECBC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ROCCAFLUVIONE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EB8C6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33A8D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05/05/2023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A1D06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5731 PALAROZZI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834F1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FOLIGNANO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3B925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PIAZZA S. D'ACQUISTO</w:t>
            </w:r>
          </w:p>
        </w:tc>
      </w:tr>
    </w:tbl>
    <w:p w14:paraId="635D9A6E" w14:textId="77777777" w:rsidR="00D00CC4" w:rsidRDefault="00D00CC4" w:rsidP="00D00CC4">
      <w:pPr>
        <w:pStyle w:val="breakline"/>
        <w:rPr>
          <w:rFonts w:eastAsiaTheme="minorEastAsia"/>
          <w:color w:val="002060"/>
        </w:rPr>
      </w:pPr>
    </w:p>
    <w:p w14:paraId="3C457415" w14:textId="77777777" w:rsidR="00D00CC4" w:rsidRPr="00F20247" w:rsidRDefault="00D00CC4" w:rsidP="00D00CC4">
      <w:pPr>
        <w:pStyle w:val="sottotitolocampionato10"/>
        <w:rPr>
          <w:color w:val="002060"/>
        </w:rPr>
      </w:pPr>
      <w:r w:rsidRPr="00F20247">
        <w:rPr>
          <w:color w:val="002060"/>
        </w:rPr>
        <w:t>GIRONE SF - 1 Giornata</w:t>
      </w:r>
      <w:r>
        <w:rPr>
          <w:color w:val="002060"/>
        </w:rPr>
        <w:t xml:space="preserve"> – PLAY OUT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1"/>
        <w:gridCol w:w="385"/>
        <w:gridCol w:w="898"/>
        <w:gridCol w:w="1177"/>
        <w:gridCol w:w="1564"/>
        <w:gridCol w:w="1549"/>
      </w:tblGrid>
      <w:tr w:rsidR="00D00CC4" w:rsidRPr="00F20247" w14:paraId="79B30C7C" w14:textId="77777777" w:rsidTr="003836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1083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D44FB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C57C1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F69A4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4B350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FCBEB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ED7A0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Indirizzo Impianto</w:t>
            </w:r>
          </w:p>
        </w:tc>
      </w:tr>
      <w:tr w:rsidR="00D00CC4" w:rsidRPr="00F20247" w14:paraId="6D0F01FA" w14:textId="77777777" w:rsidTr="003836C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2D87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AVIS ARCEVIA 1964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680BA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GNANO 04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54E51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A3EBC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28/04/2023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58CCF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7CB39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C2473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ROSSINI</w:t>
            </w:r>
          </w:p>
        </w:tc>
      </w:tr>
      <w:tr w:rsidR="00D00CC4" w:rsidRPr="00F20247" w14:paraId="5BC4402B" w14:textId="77777777" w:rsidTr="003836C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BC87B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FUTSAL SAMBUCHETO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70FD7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7A05F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01A54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28/04/2023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EDCBC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5300 IMPIANTO C5 "SAN LIBERATO"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6F86E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MONTECASSIANO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56F86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LOC. SAN LIBERATO</w:t>
            </w:r>
          </w:p>
        </w:tc>
      </w:tr>
      <w:tr w:rsidR="00D00CC4" w:rsidRPr="00F20247" w14:paraId="54F0022D" w14:textId="77777777" w:rsidTr="003836C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E9F5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U.MANDOLESI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2BD46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RIVIERA DELLE PALME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3C78C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B2AA3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28/04/2023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FA06F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5631 PALASPORT " PALASAVELLI"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A877B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C6C9F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S.VITTORIA, 5</w:t>
            </w:r>
          </w:p>
        </w:tc>
      </w:tr>
    </w:tbl>
    <w:p w14:paraId="2DDB7695" w14:textId="77777777" w:rsidR="00D00CC4" w:rsidRPr="007918F3" w:rsidRDefault="00D00CC4" w:rsidP="00984CE1">
      <w:pPr>
        <w:pStyle w:val="breakline"/>
        <w:rPr>
          <w:rFonts w:eastAsiaTheme="minorEastAsia"/>
          <w:color w:val="002060"/>
        </w:rPr>
      </w:pPr>
    </w:p>
    <w:p w14:paraId="0BE0B230" w14:textId="77777777" w:rsidR="00984CE1" w:rsidRPr="007918F3" w:rsidRDefault="00984CE1" w:rsidP="00984CE1">
      <w:pPr>
        <w:pStyle w:val="breakline"/>
        <w:rPr>
          <w:color w:val="002060"/>
        </w:rPr>
      </w:pPr>
    </w:p>
    <w:p w14:paraId="46208C97" w14:textId="77777777" w:rsidR="00984CE1" w:rsidRPr="007918F3" w:rsidRDefault="00984CE1" w:rsidP="00984CE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CALCIO A CINQUE SERIE D</w:t>
      </w:r>
    </w:p>
    <w:p w14:paraId="69BE5CB0" w14:textId="77777777" w:rsidR="00984CE1" w:rsidRPr="00046569" w:rsidRDefault="00984CE1" w:rsidP="00984CE1">
      <w:pPr>
        <w:pStyle w:val="titoloprinc0"/>
        <w:rPr>
          <w:color w:val="002060"/>
        </w:rPr>
      </w:pPr>
      <w:r>
        <w:rPr>
          <w:color w:val="002060"/>
        </w:rPr>
        <w:t>TITOLO REGIONALE</w:t>
      </w:r>
    </w:p>
    <w:p w14:paraId="46F6B1FD" w14:textId="77777777" w:rsidR="00984CE1" w:rsidRPr="002A23D5" w:rsidRDefault="00984CE1" w:rsidP="00984CE1">
      <w:pPr>
        <w:pStyle w:val="LndNormale1"/>
        <w:rPr>
          <w:color w:val="002060"/>
        </w:rPr>
      </w:pPr>
    </w:p>
    <w:p w14:paraId="041B87CA" w14:textId="0ADB3363" w:rsidR="003530DB" w:rsidRDefault="003530DB" w:rsidP="003530DB">
      <w:pPr>
        <w:pStyle w:val="LndNormale1"/>
        <w:numPr>
          <w:ilvl w:val="0"/>
          <w:numId w:val="15"/>
        </w:numPr>
        <w:rPr>
          <w:color w:val="002060"/>
        </w:rPr>
      </w:pPr>
      <w:r>
        <w:rPr>
          <w:color w:val="002060"/>
        </w:rPr>
        <w:t>Preso atto della formula del Titolo Regionale Calcio a Cinque Serie D pubblicata nel Comunicato Ufficiale n° 116 del 20/04/2023;</w:t>
      </w:r>
    </w:p>
    <w:p w14:paraId="0616215E" w14:textId="582AE459" w:rsidR="003530DB" w:rsidRDefault="003530DB" w:rsidP="003530DB">
      <w:pPr>
        <w:pStyle w:val="LndNormale1"/>
        <w:numPr>
          <w:ilvl w:val="0"/>
          <w:numId w:val="15"/>
        </w:numPr>
        <w:rPr>
          <w:color w:val="002060"/>
        </w:rPr>
      </w:pPr>
      <w:r>
        <w:rPr>
          <w:color w:val="002060"/>
        </w:rPr>
        <w:t>rilevato che in data 24/04/2023 la Società FUTSAL CASTELFIDARDO mediante</w:t>
      </w:r>
      <w:r w:rsidR="00A94555">
        <w:rPr>
          <w:color w:val="002060"/>
        </w:rPr>
        <w:t xml:space="preserve"> comunicazione </w:t>
      </w:r>
      <w:r>
        <w:rPr>
          <w:color w:val="002060"/>
        </w:rPr>
        <w:t>indirizzata al Comitato Regionale Marche comunicava la propria rinuncia alla partecipazione al Titolo Regionale Calcio a Cinque Serie D;</w:t>
      </w:r>
    </w:p>
    <w:p w14:paraId="2BC8CA69" w14:textId="34CBA50A" w:rsidR="003530DB" w:rsidRDefault="003530DB" w:rsidP="003530DB">
      <w:pPr>
        <w:pStyle w:val="LndNormale1"/>
        <w:ind w:left="720"/>
        <w:jc w:val="center"/>
        <w:rPr>
          <w:color w:val="002060"/>
        </w:rPr>
      </w:pPr>
      <w:r>
        <w:rPr>
          <w:color w:val="002060"/>
        </w:rPr>
        <w:t>si dispone</w:t>
      </w:r>
    </w:p>
    <w:p w14:paraId="7991267F" w14:textId="77777777" w:rsidR="003530DB" w:rsidRDefault="003530DB" w:rsidP="003530DB">
      <w:pPr>
        <w:pStyle w:val="LndNormale1"/>
        <w:ind w:left="720"/>
        <w:jc w:val="center"/>
        <w:rPr>
          <w:color w:val="002060"/>
        </w:rPr>
      </w:pPr>
    </w:p>
    <w:p w14:paraId="01171FE4" w14:textId="0651401C" w:rsidR="00984CE1" w:rsidRPr="005A769E" w:rsidRDefault="003530DB" w:rsidP="003530DB">
      <w:pPr>
        <w:pStyle w:val="LndNormale1"/>
        <w:numPr>
          <w:ilvl w:val="0"/>
          <w:numId w:val="15"/>
        </w:numPr>
        <w:rPr>
          <w:color w:val="002060"/>
        </w:rPr>
      </w:pPr>
      <w:r w:rsidRPr="005A769E">
        <w:rPr>
          <w:color w:val="002060"/>
        </w:rPr>
        <w:t>di riformulare il girone “1” in accoppiamento andata/ritorno da effettuarsi nel</w:t>
      </w:r>
      <w:r w:rsidR="00984CE1" w:rsidRPr="005A769E">
        <w:rPr>
          <w:color w:val="002060"/>
        </w:rPr>
        <w:t xml:space="preserve">le date </w:t>
      </w:r>
      <w:r w:rsidRPr="005A769E">
        <w:rPr>
          <w:color w:val="002060"/>
        </w:rPr>
        <w:t>28/04/2023 e 12/05/2023 il cui calendario è stato stilato</w:t>
      </w:r>
      <w:r w:rsidR="00984CE1" w:rsidRPr="005A769E">
        <w:rPr>
          <w:color w:val="002060"/>
        </w:rPr>
        <w:t xml:space="preserve"> mediante sorteggio</w:t>
      </w:r>
      <w:r w:rsidRPr="005A769E">
        <w:rPr>
          <w:color w:val="002060"/>
        </w:rPr>
        <w:t xml:space="preserve"> come di seguito riportato;</w:t>
      </w:r>
    </w:p>
    <w:p w14:paraId="23BCA9B4" w14:textId="7BB86CEC" w:rsidR="003530DB" w:rsidRPr="005A769E" w:rsidRDefault="003530DB" w:rsidP="003530DB">
      <w:pPr>
        <w:pStyle w:val="LndNormale1"/>
        <w:numPr>
          <w:ilvl w:val="0"/>
          <w:numId w:val="15"/>
        </w:numPr>
        <w:rPr>
          <w:color w:val="002060"/>
        </w:rPr>
      </w:pPr>
      <w:r w:rsidRPr="005A769E">
        <w:rPr>
          <w:color w:val="002060"/>
        </w:rPr>
        <w:t xml:space="preserve">di confermare il sorteggio ed il calendario del girone “2” come da </w:t>
      </w:r>
      <w:r w:rsidRPr="005A769E">
        <w:rPr>
          <w:color w:val="002060"/>
        </w:rPr>
        <w:t>Comunicato Ufficiale n° 116 del 20/04/2023</w:t>
      </w:r>
      <w:r w:rsidRPr="005A769E">
        <w:rPr>
          <w:color w:val="002060"/>
        </w:rPr>
        <w:t>.</w:t>
      </w:r>
    </w:p>
    <w:p w14:paraId="6F2F0D4C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7B1E0189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“1”</w:t>
      </w:r>
    </w:p>
    <w:p w14:paraId="492DE3EC" w14:textId="77777777" w:rsidR="00984CE1" w:rsidRPr="00724CF4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“A”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SMIRRA CITY</w:t>
      </w:r>
    </w:p>
    <w:p w14:paraId="008DB805" w14:textId="77777777" w:rsidR="00984CE1" w:rsidRPr="00724CF4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“B”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POLISPORTIVA UROBORO</w:t>
      </w:r>
    </w:p>
    <w:p w14:paraId="444A4384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00D017B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“2”</w:t>
      </w:r>
    </w:p>
    <w:p w14:paraId="3DFEC66B" w14:textId="77777777" w:rsidR="00984CE1" w:rsidRPr="00724CF4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“D”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FERMANA FUTSAL 2022</w:t>
      </w:r>
    </w:p>
    <w:p w14:paraId="720EBEB9" w14:textId="77777777" w:rsidR="00984CE1" w:rsidRPr="00724CF4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“E”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DAMIANI E GATTI ASCOLI</w:t>
      </w:r>
    </w:p>
    <w:p w14:paraId="3AB7C6D4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753842A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“1”</w:t>
      </w:r>
    </w:p>
    <w:p w14:paraId="1A020E3C" w14:textId="063A2D20" w:rsidR="00984CE1" w:rsidRPr="001A63E4" w:rsidRDefault="00F009AC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1"/>
          <w:szCs w:val="21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Andata</w:t>
      </w:r>
      <w:r w:rsidR="00984CE1" w:rsidRPr="001A63E4">
        <w:rPr>
          <w:rFonts w:ascii="Arial" w:hAnsi="Arial" w:cs="Arial"/>
          <w:b/>
          <w:bCs/>
          <w:color w:val="002060"/>
          <w:sz w:val="22"/>
          <w:szCs w:val="22"/>
        </w:rPr>
        <w:tab/>
        <w:t>Venerdì 28/04/2023</w:t>
      </w:r>
      <w:r w:rsidR="00984CE1" w:rsidRPr="001A63E4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984CE1" w:rsidRPr="001A63E4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984CE1" w:rsidRPr="001A63E4">
        <w:rPr>
          <w:rFonts w:ascii="Arial" w:hAnsi="Arial" w:cs="Arial"/>
          <w:b/>
          <w:bCs/>
          <w:color w:val="002060"/>
          <w:sz w:val="21"/>
          <w:szCs w:val="21"/>
        </w:rPr>
        <w:t>POLISPORTIVA UROBORO</w:t>
      </w:r>
      <w:r>
        <w:rPr>
          <w:rFonts w:ascii="Arial" w:hAnsi="Arial" w:cs="Arial"/>
          <w:b/>
          <w:bCs/>
          <w:color w:val="002060"/>
          <w:sz w:val="21"/>
          <w:szCs w:val="21"/>
        </w:rPr>
        <w:t xml:space="preserve"> – SMIRRA CITY</w:t>
      </w:r>
    </w:p>
    <w:p w14:paraId="5BE8D881" w14:textId="67D1401B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1A63E4"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ore 2</w:t>
      </w:r>
      <w:r w:rsidR="00F009AC">
        <w:rPr>
          <w:rFonts w:ascii="Arial" w:hAnsi="Arial" w:cs="Arial"/>
          <w:b/>
          <w:bCs/>
          <w:color w:val="002060"/>
          <w:sz w:val="22"/>
          <w:szCs w:val="22"/>
        </w:rPr>
        <w:t>1:00</w:t>
      </w:r>
      <w:r w:rsidRPr="001A63E4"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color w:val="002060"/>
          <w:sz w:val="22"/>
          <w:szCs w:val="22"/>
        </w:rPr>
        <w:tab/>
      </w:r>
    </w:p>
    <w:p w14:paraId="0E5D0268" w14:textId="77777777" w:rsidR="00F009AC" w:rsidRDefault="00F009AC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21320D73" w14:textId="77EB0B74" w:rsidR="00F009AC" w:rsidRPr="000F41BE" w:rsidRDefault="00F009AC" w:rsidP="00F009AC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Ritorno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Sabato 13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/05/2023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SMIRRA CITY – POLISPORTIVA UROBORO</w:t>
      </w:r>
    </w:p>
    <w:p w14:paraId="183ABB10" w14:textId="485DE88C" w:rsidR="00F009AC" w:rsidRPr="001D06ED" w:rsidRDefault="00F009AC" w:rsidP="00F009AC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o</w:t>
      </w:r>
      <w:r w:rsidRPr="001D06ED">
        <w:rPr>
          <w:rFonts w:ascii="Arial" w:hAnsi="Arial" w:cs="Arial"/>
          <w:b/>
          <w:bCs/>
          <w:color w:val="002060"/>
          <w:sz w:val="22"/>
          <w:szCs w:val="22"/>
        </w:rPr>
        <w:t xml:space="preserve">re </w:t>
      </w:r>
      <w:r>
        <w:rPr>
          <w:rFonts w:ascii="Arial" w:hAnsi="Arial" w:cs="Arial"/>
          <w:b/>
          <w:bCs/>
          <w:color w:val="002060"/>
          <w:sz w:val="22"/>
          <w:szCs w:val="22"/>
        </w:rPr>
        <w:t>15:00</w:t>
      </w:r>
    </w:p>
    <w:p w14:paraId="531FFFB8" w14:textId="55AF28E9" w:rsidR="00984CE1" w:rsidRPr="005A4012" w:rsidRDefault="00984CE1" w:rsidP="00F009AC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</w:p>
    <w:p w14:paraId="0DA21F59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“2”</w:t>
      </w:r>
    </w:p>
    <w:p w14:paraId="1F994338" w14:textId="77777777" w:rsidR="00984CE1" w:rsidRPr="000F41BE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Andata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  <w:t>Venerdì 28/04/2023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FERMANA FUTSAL 2022 – DAMIANI E GATTI ASCOLI</w:t>
      </w:r>
    </w:p>
    <w:p w14:paraId="55B4836C" w14:textId="77777777" w:rsidR="00984CE1" w:rsidRPr="001D06ED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1D06ED">
        <w:rPr>
          <w:rFonts w:ascii="Arial" w:hAnsi="Arial" w:cs="Arial"/>
          <w:b/>
          <w:bCs/>
          <w:color w:val="002060"/>
          <w:sz w:val="22"/>
          <w:szCs w:val="22"/>
        </w:rPr>
        <w:t>ore 21:45</w:t>
      </w:r>
      <w:r w:rsidRPr="001D06ED"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14:paraId="0922BC66" w14:textId="77777777" w:rsidR="00984CE1" w:rsidRPr="00C022D1" w:rsidRDefault="00984CE1" w:rsidP="00984CE1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14A259B1" w14:textId="77777777" w:rsidR="00984CE1" w:rsidRPr="000F41BE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Ritorno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Venerdì 12/05/2023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DAMIANI E GATTI ASCOLI – FERMANA FUTSAL 2022</w:t>
      </w:r>
    </w:p>
    <w:p w14:paraId="33579D77" w14:textId="77777777" w:rsidR="00984CE1" w:rsidRPr="001D06ED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o</w:t>
      </w:r>
      <w:r w:rsidRPr="001D06ED">
        <w:rPr>
          <w:rFonts w:ascii="Arial" w:hAnsi="Arial" w:cs="Arial"/>
          <w:b/>
          <w:bCs/>
          <w:color w:val="002060"/>
          <w:sz w:val="22"/>
          <w:szCs w:val="22"/>
        </w:rPr>
        <w:t>re 21:30</w:t>
      </w:r>
    </w:p>
    <w:p w14:paraId="4340A09E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215EA4B1" w14:textId="77777777" w:rsidR="00984CE1" w:rsidRPr="00CE199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CE199C">
        <w:rPr>
          <w:rFonts w:ascii="Arial" w:hAnsi="Arial" w:cs="Arial"/>
          <w:color w:val="002060"/>
          <w:sz w:val="22"/>
        </w:rPr>
        <w:t>Risulterà qualificata la squadra che nelle due partite di andata e ritorno, avrà ottenuto il miglior punteggio, ovvero, a parità di punteggio, la squadra che avrà la miglior differenza reti.</w:t>
      </w:r>
    </w:p>
    <w:p w14:paraId="46E0E53B" w14:textId="77777777" w:rsidR="00984CE1" w:rsidRPr="00CE199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CE199C">
        <w:rPr>
          <w:rFonts w:ascii="Arial" w:hAnsi="Arial" w:cs="Arial"/>
          <w:color w:val="002060"/>
          <w:sz w:val="22"/>
        </w:rPr>
        <w:t xml:space="preserve">Persistendo ancora la parità, si procederà </w:t>
      </w:r>
      <w:r>
        <w:rPr>
          <w:rFonts w:ascii="Arial" w:hAnsi="Arial" w:cs="Arial"/>
          <w:color w:val="002060"/>
          <w:sz w:val="22"/>
        </w:rPr>
        <w:t xml:space="preserve">direttamente </w:t>
      </w:r>
      <w:r w:rsidRPr="00CE199C">
        <w:rPr>
          <w:rFonts w:ascii="Arial" w:hAnsi="Arial" w:cs="Arial"/>
          <w:color w:val="002060"/>
          <w:sz w:val="22"/>
        </w:rPr>
        <w:t>all’effettuazione dei tiri di rigore secondo modalità previste dalle vigenti norme federali.</w:t>
      </w:r>
    </w:p>
    <w:p w14:paraId="3CC6D47D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32D280E6" w14:textId="77777777" w:rsidR="00984CE1" w:rsidRPr="00724CF4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GARA DI FINALE</w:t>
      </w:r>
    </w:p>
    <w:p w14:paraId="50A7C7F4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La Gara di Finale sarà disputata </w:t>
      </w:r>
      <w:r w:rsidRPr="00724CF4">
        <w:rPr>
          <w:rFonts w:ascii="Arial" w:hAnsi="Arial" w:cs="Arial"/>
          <w:b/>
          <w:bCs/>
          <w:color w:val="002060"/>
          <w:sz w:val="22"/>
          <w:szCs w:val="22"/>
        </w:rPr>
        <w:t>Venerdì 19/05/2023</w:t>
      </w:r>
      <w:r>
        <w:rPr>
          <w:rFonts w:ascii="Arial" w:hAnsi="Arial" w:cs="Arial"/>
          <w:color w:val="002060"/>
          <w:sz w:val="22"/>
          <w:szCs w:val="22"/>
        </w:rPr>
        <w:t xml:space="preserve"> orario e campo da definire.</w:t>
      </w:r>
    </w:p>
    <w:p w14:paraId="142B64C6" w14:textId="77777777" w:rsidR="00E73E31" w:rsidRDefault="00E73E3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01DE08E6" w14:textId="0A584469" w:rsidR="00E73E31" w:rsidRPr="007918F3" w:rsidRDefault="00E73E31" w:rsidP="00E73E31">
      <w:pPr>
        <w:pStyle w:val="titoloprinc0"/>
        <w:rPr>
          <w:color w:val="002060"/>
        </w:rPr>
      </w:pPr>
      <w:r>
        <w:rPr>
          <w:color w:val="002060"/>
        </w:rPr>
        <w:t>PLAY OFF</w:t>
      </w:r>
    </w:p>
    <w:p w14:paraId="55D25A46" w14:textId="77777777" w:rsidR="00E73E31" w:rsidRDefault="00E73E3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2FD9A930" w14:textId="77777777" w:rsidR="00E73E31" w:rsidRDefault="00E73E31" w:rsidP="00E73E31">
      <w:pPr>
        <w:numPr>
          <w:ilvl w:val="0"/>
          <w:numId w:val="13"/>
        </w:numPr>
        <w:rPr>
          <w:rFonts w:ascii="Arial" w:hAnsi="Arial" w:cs="Arial"/>
          <w:color w:val="002060"/>
          <w:sz w:val="22"/>
          <w:szCs w:val="22"/>
        </w:rPr>
      </w:pPr>
      <w:r w:rsidRPr="00E73E31">
        <w:rPr>
          <w:rFonts w:ascii="Arial" w:hAnsi="Arial" w:cs="Arial"/>
          <w:color w:val="002060"/>
          <w:sz w:val="22"/>
          <w:szCs w:val="22"/>
        </w:rPr>
        <w:t xml:space="preserve">la squadra seconda classificata disputa sul proprio terreno di gioco una gara di sola andata con la squadra quinta classificata; se il distacco fra la seconda e la quinta classificata è pari o superiore a 14 punti l’incontro di play off non verrà disputato e la società 2^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 o che deve ritenersi tale; </w:t>
      </w:r>
    </w:p>
    <w:p w14:paraId="708D50AF" w14:textId="77777777" w:rsidR="00E73E31" w:rsidRDefault="00E73E31" w:rsidP="00E73E31">
      <w:pPr>
        <w:rPr>
          <w:rFonts w:ascii="Arial" w:hAnsi="Arial" w:cs="Arial"/>
          <w:color w:val="002060"/>
          <w:sz w:val="22"/>
          <w:szCs w:val="22"/>
        </w:rPr>
      </w:pPr>
    </w:p>
    <w:p w14:paraId="7B687D68" w14:textId="7D11B1CB" w:rsidR="00E73E31" w:rsidRPr="00E73E31" w:rsidRDefault="00E73E31" w:rsidP="00E73E31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“A”</w:t>
      </w:r>
    </w:p>
    <w:p w14:paraId="1F309BE6" w14:textId="72090EED" w:rsidR="00E73E31" w:rsidRPr="00732D8F" w:rsidRDefault="00E73E31" w:rsidP="00E73E31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URBANIA CALCIO – FRASASSI C5</w:t>
      </w:r>
    </w:p>
    <w:p w14:paraId="26D98BA4" w14:textId="57CFBDCB" w:rsidR="00E73E31" w:rsidRPr="00C526A0" w:rsidRDefault="00E73E31" w:rsidP="00E73E31">
      <w:pPr>
        <w:ind w:left="720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Venerdì 28/04/2023,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21: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15</w:t>
      </w:r>
    </w:p>
    <w:p w14:paraId="2D688E87" w14:textId="77777777" w:rsidR="00E73E31" w:rsidRDefault="00E73E31" w:rsidP="00E73E31">
      <w:pPr>
        <w:rPr>
          <w:rFonts w:ascii="Arial" w:hAnsi="Arial" w:cs="Arial"/>
          <w:color w:val="002060"/>
          <w:sz w:val="22"/>
          <w:szCs w:val="22"/>
        </w:rPr>
      </w:pPr>
    </w:p>
    <w:p w14:paraId="77DC3454" w14:textId="075BAAA5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B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55D06EBA" w14:textId="6C0A7E9B" w:rsidR="001B57D6" w:rsidRPr="00732D8F" w:rsidRDefault="001B57D6" w:rsidP="001B57D6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CDC 2018 – MMSA GIOVANE AURORA</w:t>
      </w:r>
    </w:p>
    <w:p w14:paraId="3834CB49" w14:textId="77D0BE6D" w:rsidR="001B57D6" w:rsidRPr="00C526A0" w:rsidRDefault="001B57D6" w:rsidP="001B57D6">
      <w:pPr>
        <w:ind w:left="720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Sabato 29</w:t>
      </w: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/04/2023,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15:00</w:t>
      </w:r>
    </w:p>
    <w:p w14:paraId="34F360FA" w14:textId="77777777" w:rsidR="001B57D6" w:rsidRDefault="001B57D6" w:rsidP="00E73E31">
      <w:pPr>
        <w:rPr>
          <w:rFonts w:ascii="Arial" w:hAnsi="Arial" w:cs="Arial"/>
          <w:color w:val="002060"/>
          <w:sz w:val="22"/>
          <w:szCs w:val="22"/>
        </w:rPr>
      </w:pPr>
    </w:p>
    <w:p w14:paraId="69DB3C3B" w14:textId="1D57B802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1AA29301" w14:textId="4AFA57E3" w:rsidR="001B57D6" w:rsidRPr="00732D8F" w:rsidRDefault="001B57D6" w:rsidP="001B57D6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CIRCOLO COLLODI CALCIO 5 – </w:t>
      </w:r>
      <w:r w:rsidR="00A11077">
        <w:rPr>
          <w:rFonts w:ascii="Arial" w:hAnsi="Arial" w:cs="Arial"/>
          <w:b/>
          <w:bCs/>
          <w:color w:val="002060"/>
          <w:sz w:val="22"/>
          <w:szCs w:val="22"/>
        </w:rPr>
        <w:t>CALCETTO NUMANA</w:t>
      </w:r>
    </w:p>
    <w:p w14:paraId="69EE5298" w14:textId="6FB7DFE9" w:rsidR="001B57D6" w:rsidRPr="00C526A0" w:rsidRDefault="001B57D6" w:rsidP="001B57D6">
      <w:pPr>
        <w:ind w:left="720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Venerdì 28/04/2023,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21: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30</w:t>
      </w:r>
    </w:p>
    <w:p w14:paraId="76E38B20" w14:textId="77777777" w:rsidR="001B57D6" w:rsidRDefault="001B57D6" w:rsidP="001B57D6">
      <w:pPr>
        <w:rPr>
          <w:rFonts w:ascii="Arial" w:hAnsi="Arial" w:cs="Arial"/>
          <w:color w:val="002060"/>
          <w:sz w:val="22"/>
          <w:szCs w:val="22"/>
        </w:rPr>
      </w:pPr>
    </w:p>
    <w:p w14:paraId="723BEA2E" w14:textId="0328DE6D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D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7F93E94F" w14:textId="0C527E03" w:rsidR="001B57D6" w:rsidRPr="00732D8F" w:rsidRDefault="001B57D6" w:rsidP="001B57D6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BORGOROSSO TOLENTINO – </w:t>
      </w:r>
      <w:r w:rsidR="00A94555">
        <w:rPr>
          <w:rFonts w:ascii="Arial" w:hAnsi="Arial" w:cs="Arial"/>
          <w:b/>
          <w:bCs/>
          <w:color w:val="002060"/>
          <w:sz w:val="22"/>
          <w:szCs w:val="22"/>
        </w:rPr>
        <w:t>CAPODARCO CASABIANCA C5</w:t>
      </w:r>
    </w:p>
    <w:p w14:paraId="686A6C9D" w14:textId="77777777" w:rsidR="001B57D6" w:rsidRPr="00C526A0" w:rsidRDefault="001B57D6" w:rsidP="001B57D6">
      <w:pPr>
        <w:ind w:left="720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Venerdì 28/04/2023,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21:30</w:t>
      </w:r>
    </w:p>
    <w:p w14:paraId="54984FD8" w14:textId="77777777" w:rsidR="001B57D6" w:rsidRDefault="001B57D6" w:rsidP="001B57D6">
      <w:pPr>
        <w:rPr>
          <w:rFonts w:ascii="Arial" w:hAnsi="Arial" w:cs="Arial"/>
          <w:color w:val="002060"/>
          <w:sz w:val="22"/>
          <w:szCs w:val="22"/>
        </w:rPr>
      </w:pPr>
    </w:p>
    <w:p w14:paraId="26FC8102" w14:textId="7D218547" w:rsidR="001B57D6" w:rsidRPr="001B57D6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E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3D9ACA8D" w14:textId="76E59005" w:rsidR="001B57D6" w:rsidRPr="001B57D6" w:rsidRDefault="001B57D6" w:rsidP="001B57D6">
      <w:pPr>
        <w:pStyle w:val="Paragrafoelenco"/>
        <w:jc w:val="center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SAMBENEDETTESE CALCIO A 5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QUALIFICAT</w:t>
      </w:r>
      <w:r>
        <w:rPr>
          <w:rFonts w:ascii="Arial" w:hAnsi="Arial" w:cs="Arial"/>
          <w:b/>
          <w:iCs/>
          <w:color w:val="002060"/>
          <w:sz w:val="22"/>
          <w:szCs w:val="22"/>
        </w:rPr>
        <w:t>A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ALLA FINALE PLAY-O</w:t>
      </w:r>
      <w:r>
        <w:rPr>
          <w:rFonts w:ascii="Arial" w:hAnsi="Arial" w:cs="Arial"/>
          <w:b/>
          <w:iCs/>
          <w:color w:val="002060"/>
          <w:sz w:val="22"/>
          <w:szCs w:val="22"/>
        </w:rPr>
        <w:t>FF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PER EFFETTO DEL DISTACCO PARI O SUPERIORE AI 1</w:t>
      </w:r>
      <w:r w:rsidR="00A94555">
        <w:rPr>
          <w:rFonts w:ascii="Arial" w:hAnsi="Arial" w:cs="Arial"/>
          <w:b/>
          <w:iCs/>
          <w:color w:val="002060"/>
          <w:sz w:val="22"/>
          <w:szCs w:val="22"/>
        </w:rPr>
        <w:t>4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PUNTI DALLA </w:t>
      </w:r>
      <w:r>
        <w:rPr>
          <w:rFonts w:ascii="Arial" w:hAnsi="Arial" w:cs="Arial"/>
          <w:b/>
          <w:iCs/>
          <w:color w:val="002060"/>
          <w:sz w:val="22"/>
          <w:szCs w:val="22"/>
        </w:rPr>
        <w:t>QUINTA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CLASSIFICATA</w:t>
      </w:r>
    </w:p>
    <w:p w14:paraId="4AB7022C" w14:textId="77777777" w:rsidR="001B57D6" w:rsidRPr="00E73E31" w:rsidRDefault="001B57D6" w:rsidP="00E73E31">
      <w:pPr>
        <w:rPr>
          <w:rFonts w:ascii="Arial" w:hAnsi="Arial" w:cs="Arial"/>
          <w:color w:val="002060"/>
          <w:sz w:val="22"/>
          <w:szCs w:val="22"/>
        </w:rPr>
      </w:pPr>
    </w:p>
    <w:p w14:paraId="4C3C5155" w14:textId="77777777" w:rsidR="00E73E31" w:rsidRDefault="00E73E31" w:rsidP="00E73E31">
      <w:pPr>
        <w:numPr>
          <w:ilvl w:val="0"/>
          <w:numId w:val="13"/>
        </w:numPr>
        <w:rPr>
          <w:rFonts w:ascii="Arial" w:hAnsi="Arial" w:cs="Arial"/>
          <w:color w:val="002060"/>
          <w:sz w:val="22"/>
          <w:szCs w:val="22"/>
        </w:rPr>
      </w:pPr>
      <w:r w:rsidRPr="00E73E31">
        <w:rPr>
          <w:rFonts w:ascii="Arial" w:hAnsi="Arial" w:cs="Arial"/>
          <w:color w:val="002060"/>
          <w:sz w:val="22"/>
          <w:szCs w:val="22"/>
        </w:rPr>
        <w:t>la squadra terza classificata disputa sul proprio terreno di gioco una gara di solo andata con la squadra quarta classificata; se il distacco fra la terza e la quarta classificata è pari o superiore a 14 punti l’incontro di play off non verrà disputato e la società 3^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casa, o che deve ritenersi tale;</w:t>
      </w:r>
    </w:p>
    <w:p w14:paraId="15A9662E" w14:textId="77777777" w:rsidR="00E73E31" w:rsidRDefault="00E73E31" w:rsidP="00E73E31">
      <w:pPr>
        <w:ind w:left="644"/>
        <w:rPr>
          <w:rFonts w:ascii="Arial" w:hAnsi="Arial" w:cs="Arial"/>
          <w:color w:val="002060"/>
          <w:sz w:val="22"/>
          <w:szCs w:val="22"/>
        </w:rPr>
      </w:pPr>
    </w:p>
    <w:p w14:paraId="1FC4E595" w14:textId="77777777" w:rsidR="00E73E31" w:rsidRPr="00E73E31" w:rsidRDefault="00E73E31" w:rsidP="00E73E31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“A”</w:t>
      </w:r>
    </w:p>
    <w:p w14:paraId="5FA83FCC" w14:textId="2484CDE8" w:rsidR="00E73E31" w:rsidRPr="00732D8F" w:rsidRDefault="00E73E31" w:rsidP="00E73E31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VILLA CECCOLINI CALCIO – ACQUALAGNA CALCIO C 5</w:t>
      </w:r>
    </w:p>
    <w:p w14:paraId="54A45790" w14:textId="35960793" w:rsidR="00E73E31" w:rsidRPr="00C526A0" w:rsidRDefault="00E73E31" w:rsidP="00E73E31">
      <w:pPr>
        <w:ind w:left="720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Venerdì 28/04/2023,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21: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30</w:t>
      </w:r>
    </w:p>
    <w:p w14:paraId="26F85440" w14:textId="77777777" w:rsidR="00E73E31" w:rsidRDefault="00E73E31" w:rsidP="00E73E31">
      <w:pPr>
        <w:ind w:left="644"/>
        <w:rPr>
          <w:rFonts w:ascii="Arial" w:hAnsi="Arial" w:cs="Arial"/>
          <w:color w:val="002060"/>
          <w:sz w:val="22"/>
          <w:szCs w:val="22"/>
        </w:rPr>
      </w:pPr>
    </w:p>
    <w:p w14:paraId="56F91641" w14:textId="65BB6348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B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2CD7B260" w14:textId="40ABE9A0" w:rsidR="001B57D6" w:rsidRPr="005A769E" w:rsidRDefault="001B57D6" w:rsidP="001B57D6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 w:rsidRPr="005A769E">
        <w:rPr>
          <w:rFonts w:ascii="Arial" w:hAnsi="Arial" w:cs="Arial"/>
          <w:b/>
          <w:bCs/>
          <w:color w:val="002060"/>
          <w:sz w:val="22"/>
          <w:szCs w:val="22"/>
        </w:rPr>
        <w:t>CASTELRAIMONDO CALCIO A 5 – SANTA MARIA NUOVA A.S.D.</w:t>
      </w:r>
    </w:p>
    <w:p w14:paraId="77CC6E6F" w14:textId="77777777" w:rsidR="001B57D6" w:rsidRPr="00C526A0" w:rsidRDefault="001B57D6" w:rsidP="001B57D6">
      <w:pPr>
        <w:ind w:left="720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5A769E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Sabato 29/04/2023, ore 15:00</w:t>
      </w:r>
    </w:p>
    <w:p w14:paraId="3E803188" w14:textId="77777777" w:rsidR="001B57D6" w:rsidRDefault="001B57D6" w:rsidP="00E73E31">
      <w:pPr>
        <w:ind w:left="644"/>
        <w:rPr>
          <w:rFonts w:ascii="Arial" w:hAnsi="Arial" w:cs="Arial"/>
          <w:color w:val="002060"/>
          <w:sz w:val="22"/>
          <w:szCs w:val="22"/>
        </w:rPr>
      </w:pPr>
    </w:p>
    <w:p w14:paraId="3183433F" w14:textId="77777777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13B78FBF" w14:textId="70B4A677" w:rsidR="001B57D6" w:rsidRPr="00732D8F" w:rsidRDefault="001B57D6" w:rsidP="001B57D6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CANDIA BARACCOLA ASPIO – </w:t>
      </w:r>
      <w:r w:rsidR="00A11077">
        <w:rPr>
          <w:rFonts w:ascii="Arial" w:hAnsi="Arial" w:cs="Arial"/>
          <w:b/>
          <w:bCs/>
          <w:color w:val="002060"/>
          <w:sz w:val="22"/>
          <w:szCs w:val="22"/>
        </w:rPr>
        <w:t>SAN BIAGIO</w:t>
      </w:r>
    </w:p>
    <w:p w14:paraId="2B8C29A2" w14:textId="77777777" w:rsidR="001B57D6" w:rsidRPr="00C526A0" w:rsidRDefault="001B57D6" w:rsidP="001B57D6">
      <w:pPr>
        <w:ind w:left="720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1B57D6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Sabato 29/04/2023, ore 15:00</w:t>
      </w:r>
    </w:p>
    <w:p w14:paraId="73196D4E" w14:textId="77777777" w:rsidR="001B57D6" w:rsidRDefault="001B57D6" w:rsidP="00E73E31">
      <w:pPr>
        <w:ind w:left="644"/>
        <w:rPr>
          <w:rFonts w:ascii="Arial" w:hAnsi="Arial" w:cs="Arial"/>
          <w:color w:val="002060"/>
          <w:sz w:val="22"/>
          <w:szCs w:val="22"/>
        </w:rPr>
      </w:pPr>
    </w:p>
    <w:p w14:paraId="49CB69E8" w14:textId="77777777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D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1BAAC811" w14:textId="1CDF2005" w:rsidR="001B57D6" w:rsidRPr="00732D8F" w:rsidRDefault="001B57D6" w:rsidP="001B57D6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FIGHT BULLS CORRIDONIA – CANTINE RIUNITE CSI</w:t>
      </w:r>
    </w:p>
    <w:p w14:paraId="01CA0567" w14:textId="77777777" w:rsidR="001B57D6" w:rsidRPr="00C526A0" w:rsidRDefault="001B57D6" w:rsidP="001B57D6">
      <w:pPr>
        <w:ind w:left="720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Venerdì 28/04/2023,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21:30</w:t>
      </w:r>
    </w:p>
    <w:p w14:paraId="6A5B40A2" w14:textId="77777777" w:rsidR="001B57D6" w:rsidRDefault="001B57D6" w:rsidP="00E73E31">
      <w:pPr>
        <w:ind w:left="644"/>
        <w:rPr>
          <w:rFonts w:ascii="Arial" w:hAnsi="Arial" w:cs="Arial"/>
          <w:color w:val="002060"/>
          <w:sz w:val="22"/>
          <w:szCs w:val="22"/>
        </w:rPr>
      </w:pPr>
    </w:p>
    <w:p w14:paraId="2A90F5B4" w14:textId="54E0CDC9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E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162ECA44" w14:textId="0FAA85AD" w:rsidR="001B57D6" w:rsidRPr="00732D8F" w:rsidRDefault="001B57D6" w:rsidP="001B57D6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BOCASTRUM UNITED</w:t>
      </w:r>
      <w:r w:rsidR="00717D38">
        <w:rPr>
          <w:rFonts w:ascii="Arial" w:hAnsi="Arial" w:cs="Arial"/>
          <w:b/>
          <w:bCs/>
          <w:color w:val="002060"/>
          <w:sz w:val="22"/>
          <w:szCs w:val="22"/>
        </w:rPr>
        <w:t xml:space="preserve"> – </w:t>
      </w:r>
      <w:r>
        <w:rPr>
          <w:rFonts w:ascii="Arial" w:hAnsi="Arial" w:cs="Arial"/>
          <w:b/>
          <w:bCs/>
          <w:color w:val="002060"/>
          <w:sz w:val="22"/>
          <w:szCs w:val="22"/>
        </w:rPr>
        <w:t>TRUENTIN LAMA</w:t>
      </w:r>
    </w:p>
    <w:p w14:paraId="1C125E4F" w14:textId="77777777" w:rsidR="001B57D6" w:rsidRPr="00C526A0" w:rsidRDefault="001B57D6" w:rsidP="001B57D6">
      <w:pPr>
        <w:ind w:left="720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Venerdì 28/04/2023,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21:30</w:t>
      </w:r>
    </w:p>
    <w:p w14:paraId="3DCADD1A" w14:textId="77777777" w:rsidR="001B57D6" w:rsidRPr="00E73E31" w:rsidRDefault="001B57D6" w:rsidP="00E73E31">
      <w:pPr>
        <w:ind w:left="644"/>
        <w:rPr>
          <w:rFonts w:ascii="Arial" w:hAnsi="Arial" w:cs="Arial"/>
          <w:color w:val="002060"/>
          <w:sz w:val="22"/>
          <w:szCs w:val="22"/>
        </w:rPr>
      </w:pPr>
    </w:p>
    <w:p w14:paraId="108D4AC7" w14:textId="77777777" w:rsidR="00E73E31" w:rsidRPr="00E73E31" w:rsidRDefault="00E73E31" w:rsidP="00E73E31">
      <w:pPr>
        <w:numPr>
          <w:ilvl w:val="0"/>
          <w:numId w:val="13"/>
        </w:numPr>
        <w:rPr>
          <w:rFonts w:ascii="Arial" w:hAnsi="Arial" w:cs="Arial"/>
          <w:color w:val="002060"/>
          <w:sz w:val="22"/>
          <w:szCs w:val="22"/>
        </w:rPr>
      </w:pPr>
      <w:r w:rsidRPr="00E73E31">
        <w:rPr>
          <w:rFonts w:ascii="Arial" w:hAnsi="Arial" w:cs="Arial"/>
          <w:color w:val="002060"/>
          <w:sz w:val="22"/>
          <w:szCs w:val="22"/>
        </w:rPr>
        <w:t xml:space="preserve">le squadre vincenti le gare di cui ai punti a) e b) disputano un’unica gara, in campo della squadra in migliore posizione di classifica al termine del campionato, a conclusione della quale, in caso di parità, verranno disputati due tempi supplementari; persistendo ulteriore parità risulterà vincente la squadra che gioca in casa o che deve ritenersi tale. </w:t>
      </w:r>
    </w:p>
    <w:p w14:paraId="177A813F" w14:textId="77777777" w:rsidR="00E73E31" w:rsidRPr="00E73E31" w:rsidRDefault="00E73E31" w:rsidP="00E73E31">
      <w:pPr>
        <w:ind w:left="1080"/>
        <w:rPr>
          <w:rFonts w:ascii="Arial" w:hAnsi="Arial" w:cs="Arial"/>
          <w:color w:val="002060"/>
          <w:sz w:val="22"/>
          <w:szCs w:val="22"/>
        </w:rPr>
      </w:pPr>
    </w:p>
    <w:p w14:paraId="51BD1644" w14:textId="6A5111B1" w:rsidR="00E73E31" w:rsidRPr="00E73E31" w:rsidRDefault="00E73E31" w:rsidP="00E73E31">
      <w:pPr>
        <w:pStyle w:val="Corpodeltesto2"/>
        <w:spacing w:after="0" w:line="240" w:lineRule="auto"/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E73E31">
        <w:rPr>
          <w:rFonts w:ascii="Arial" w:hAnsi="Arial" w:cs="Arial"/>
          <w:b/>
          <w:bCs/>
          <w:color w:val="002060"/>
          <w:sz w:val="22"/>
          <w:szCs w:val="22"/>
        </w:rPr>
        <w:t xml:space="preserve">Le cinque squadre vincenti l’incontro unico di cui al punto </w:t>
      </w:r>
      <w:r w:rsidR="001B57D6">
        <w:rPr>
          <w:rFonts w:ascii="Arial" w:hAnsi="Arial" w:cs="Arial"/>
          <w:b/>
          <w:bCs/>
          <w:color w:val="002060"/>
          <w:sz w:val="22"/>
          <w:szCs w:val="22"/>
        </w:rPr>
        <w:t>c</w:t>
      </w:r>
      <w:r w:rsidRPr="00E73E31">
        <w:rPr>
          <w:rFonts w:ascii="Arial" w:hAnsi="Arial" w:cs="Arial"/>
          <w:b/>
          <w:bCs/>
          <w:color w:val="002060"/>
          <w:sz w:val="22"/>
          <w:szCs w:val="22"/>
        </w:rPr>
        <w:t>) si intendono classificata al 2° posto del girone e si qualificano per la fase regionale promozione/retrocessione con le 12^ classificate di ogni girone di Serie C2 (4 posti disponibili).</w:t>
      </w:r>
    </w:p>
    <w:p w14:paraId="4FAEB1A8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7BE267F3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RISULTATI</w:t>
      </w:r>
    </w:p>
    <w:p w14:paraId="37BAC106" w14:textId="77777777" w:rsidR="00984CE1" w:rsidRPr="007918F3" w:rsidRDefault="00984CE1" w:rsidP="00984CE1">
      <w:pPr>
        <w:pStyle w:val="breakline"/>
        <w:rPr>
          <w:color w:val="002060"/>
        </w:rPr>
      </w:pPr>
    </w:p>
    <w:p w14:paraId="128BE4D0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RISULTATI UFFICIALI GARE DEL 21/04/2023</w:t>
      </w:r>
    </w:p>
    <w:p w14:paraId="5963C037" w14:textId="77777777" w:rsidR="00F25F0C" w:rsidRPr="00F25F0C" w:rsidRDefault="00F25F0C" w:rsidP="00F25F0C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F25F0C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427CB6D" w14:textId="77777777" w:rsidR="00984CE1" w:rsidRPr="007918F3" w:rsidRDefault="00984CE1" w:rsidP="00984CE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84CE1" w:rsidRPr="007918F3" w14:paraId="3D20F10E" w14:textId="77777777" w:rsidTr="003836C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84CE1" w:rsidRPr="007918F3" w14:paraId="56E84128" w14:textId="77777777" w:rsidTr="003836C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B409C9" w14:textId="77777777" w:rsidR="00984CE1" w:rsidRPr="007918F3" w:rsidRDefault="00984CE1" w:rsidP="003836C2">
                  <w:pPr>
                    <w:pStyle w:val="header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GIRONE A - 11 Giornata - R</w:t>
                  </w:r>
                </w:p>
              </w:tc>
            </w:tr>
            <w:tr w:rsidR="00984CE1" w:rsidRPr="007918F3" w14:paraId="38E64990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186CE8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CIARNIN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16BDCB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FFJ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7C19D1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14 - 2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F7578A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19DE4CDD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A0D9AC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MONTECCHIO SPORT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CB9CD0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AUDAX CALCIO PIOBBICO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4B9ED2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15 - 3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18AE2A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255CE619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377854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PIANDIROSE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0FF146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SPECIAL ONE SPORTING CLUB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A80490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C3F363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1328455D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F40B58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URBANIA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642CFF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FRASASSI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1F208E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30D355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2ABEE0E2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F9C054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(1) VADO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540B31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SMIRRA CITY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3E24E0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3 - 9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19898D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0576EB37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C5FEE9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VILLA CECCOLINI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D1356C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ACQUALAGNA CALCIO C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FB1E9D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7 - 2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D25796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7732779F" w14:textId="77777777" w:rsidTr="003836C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2A48AA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(1) - disputata il 22/04/2023</w:t>
                  </w:r>
                </w:p>
              </w:tc>
            </w:tr>
          </w:tbl>
          <w:p w14:paraId="6624151B" w14:textId="77777777" w:rsidR="00984CE1" w:rsidRPr="007918F3" w:rsidRDefault="00984CE1" w:rsidP="003836C2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84CE1" w:rsidRPr="007918F3" w14:paraId="770A72B6" w14:textId="77777777" w:rsidTr="003836C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4AA0E0" w14:textId="77777777" w:rsidR="00984CE1" w:rsidRPr="007918F3" w:rsidRDefault="00984CE1" w:rsidP="003836C2">
                  <w:pPr>
                    <w:pStyle w:val="header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GIRONE B - 11 Giornata - R</w:t>
                  </w:r>
                </w:p>
              </w:tc>
            </w:tr>
            <w:tr w:rsidR="00984CE1" w:rsidRPr="007918F3" w14:paraId="6F6A14B8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DF98F1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(1) ANGELI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FB33E3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VIRTUS TEAM SOC.COOP.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02593F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2667D5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2B04B4E0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A9CC7B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(1) ATLETICO NO BORDERS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166B6B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MMSA GIOVANE AURORA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23AE74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E87608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65B43A3C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9BB00B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(1) CASTELRAIMONDO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BD8F74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C.U.S. CAMERINO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353FEA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E1C7A0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06C3FCFD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2B0C67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(1) CDC 2018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87A7E1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FIUMINATA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40421F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3581DF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616ECDEE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CD397F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SANTA MARIA NUOVA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2390D6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VALLESINA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781118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34BE20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138EDA3C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DF0A7C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URBANITAS APIRO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A22DE1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POLISPORTIVA UROBORO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C7143C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7 - 4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60399B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2384B8A7" w14:textId="77777777" w:rsidTr="003836C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56EB10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(1) - disputata il 22/04/2023</w:t>
                  </w:r>
                </w:p>
              </w:tc>
            </w:tr>
          </w:tbl>
          <w:p w14:paraId="35ACB177" w14:textId="77777777" w:rsidR="00984CE1" w:rsidRPr="007918F3" w:rsidRDefault="00984CE1" w:rsidP="003836C2">
            <w:pPr>
              <w:rPr>
                <w:color w:val="002060"/>
              </w:rPr>
            </w:pPr>
          </w:p>
        </w:tc>
      </w:tr>
    </w:tbl>
    <w:p w14:paraId="33CC8339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84CE1" w:rsidRPr="007918F3" w14:paraId="2BB7E8A1" w14:textId="77777777" w:rsidTr="003836C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84CE1" w:rsidRPr="007918F3" w14:paraId="02C42A26" w14:textId="77777777" w:rsidTr="003836C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D2F314" w14:textId="77777777" w:rsidR="00984CE1" w:rsidRPr="007918F3" w:rsidRDefault="00984CE1" w:rsidP="003836C2">
                  <w:pPr>
                    <w:pStyle w:val="header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GIRONE C - 11 Giornata - R</w:t>
                  </w:r>
                </w:p>
              </w:tc>
            </w:tr>
            <w:tr w:rsidR="00984CE1" w:rsidRPr="007918F3" w14:paraId="45D38F66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91AC27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(1) ANKON NOVA MARMI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861E6E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4A064E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1 - 8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E0957C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7BE496F2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311A03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ASPIO 2005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BFDCC0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SAN BIAGIO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848EAA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61CC3A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5C323BD7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7FC5DE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CIRCOLO COLLODI CALCIO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D6842E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FUTSAL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99AAD6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3B8A37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5BD6C2E4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2E9B79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PEGASO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0F27CE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CALCETTO NUMANA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76E22D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CFB81C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6F39BB22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F91EC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POLISPORTIVA FUTURA A.D.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8DF68E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CASENUOVE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388E09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ADD10C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165D3EB8" w14:textId="77777777" w:rsidTr="003836C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CCF845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(1) - disputata il 22/04/2023</w:t>
                  </w:r>
                </w:p>
              </w:tc>
            </w:tr>
          </w:tbl>
          <w:p w14:paraId="123BCF8B" w14:textId="77777777" w:rsidR="00984CE1" w:rsidRPr="007918F3" w:rsidRDefault="00984CE1" w:rsidP="003836C2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84CE1" w:rsidRPr="007918F3" w14:paraId="5DA24C8E" w14:textId="77777777" w:rsidTr="003836C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95D1E7" w14:textId="77777777" w:rsidR="00984CE1" w:rsidRPr="007918F3" w:rsidRDefault="00984CE1" w:rsidP="003836C2">
                  <w:pPr>
                    <w:pStyle w:val="header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GIRONE D - 11 Giornata - R</w:t>
                  </w:r>
                </w:p>
              </w:tc>
            </w:tr>
            <w:tr w:rsidR="00984CE1" w:rsidRPr="007918F3" w14:paraId="338749D4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5FC1EC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AMATORI STESE 2007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9F4883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SAN GINESIO FUTSAL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AD91E6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C2E2E5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7549776C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280D4D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BORGOROSSO TOLENTINO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932128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FERMANA FUTSAL 2022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6BE1BC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BFB9D9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6A87C3B6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774FEA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CAPODARCO CASABIANCA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418A37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FUTSAL RECANATI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604164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B951E7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4EDBF2DE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6C112E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FIGHT BULLS CORRIDONIA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DBF969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BOCA CIVITANOVA A.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FC19F9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7D1D5C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063FF0B4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00FB13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MOGLIANESE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ACEC3C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CALCIO S.ELPIDIO A MARE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EF7597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6 - 6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7EF9BF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1418B89E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01D479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VAL TENNA UNITED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4110CF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2E896C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5AE53A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</w:tbl>
          <w:p w14:paraId="136F3102" w14:textId="77777777" w:rsidR="00984CE1" w:rsidRPr="007918F3" w:rsidRDefault="00984CE1" w:rsidP="003836C2">
            <w:pPr>
              <w:rPr>
                <w:color w:val="002060"/>
              </w:rPr>
            </w:pPr>
          </w:p>
        </w:tc>
      </w:tr>
    </w:tbl>
    <w:p w14:paraId="4964263B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84CE1" w:rsidRPr="007918F3" w14:paraId="3E528C35" w14:textId="77777777" w:rsidTr="003836C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84CE1" w:rsidRPr="007918F3" w14:paraId="120B87D5" w14:textId="77777777" w:rsidTr="003836C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1B72B0" w14:textId="77777777" w:rsidR="00984CE1" w:rsidRPr="007918F3" w:rsidRDefault="00984CE1" w:rsidP="003836C2">
                  <w:pPr>
                    <w:pStyle w:val="header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GIRONE E - 11 Giornata - R</w:t>
                  </w:r>
                </w:p>
              </w:tc>
            </w:tr>
            <w:tr w:rsidR="00984CE1" w:rsidRPr="007918F3" w14:paraId="79AB4798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66AB34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AMICI 84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C2C5E8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TRUENTIN LAMA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2F0ADB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4 - 6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C04887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79A0FA0D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E68948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ATLETICO ASCOLI 2000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2D5AC2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TRIBALCIO PICENA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FFA8E2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FEA8DD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0431B76A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A5C7C6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(1) BOCASTRUM UNITED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EDC4EF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FUTSAL VIRE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A8BBAD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7 - 7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348DD4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3A5AECA2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56163C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FROG S CLUB SPORT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9F9C2B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SPORTING GROTTAMMARE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36E314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B275B8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3070E6F1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34E60E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FUTSAL L.C.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6A93D0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SAMBENEDETTESE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B5352D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5 - 10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C5FC67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68BD342D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587833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RIPABERARDA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0835C3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034FC8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2 - 6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18929C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12CAE291" w14:textId="77777777" w:rsidTr="003836C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878375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(1) - disputata il 22/04/2023</w:t>
                  </w:r>
                </w:p>
              </w:tc>
            </w:tr>
          </w:tbl>
          <w:p w14:paraId="0C629DF6" w14:textId="77777777" w:rsidR="00984CE1" w:rsidRPr="007918F3" w:rsidRDefault="00984CE1" w:rsidP="003836C2">
            <w:pPr>
              <w:rPr>
                <w:color w:val="002060"/>
              </w:rPr>
            </w:pPr>
          </w:p>
        </w:tc>
      </w:tr>
    </w:tbl>
    <w:p w14:paraId="7FD99CAD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5A5C875E" w14:textId="77777777" w:rsidR="00984CE1" w:rsidRPr="007918F3" w:rsidRDefault="00984CE1" w:rsidP="00984CE1">
      <w:pPr>
        <w:pStyle w:val="breakline"/>
        <w:rPr>
          <w:color w:val="002060"/>
        </w:rPr>
      </w:pPr>
    </w:p>
    <w:p w14:paraId="2AC1F7FE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GIUDICE SPORTIVO</w:t>
      </w:r>
    </w:p>
    <w:p w14:paraId="6E5392C1" w14:textId="77777777" w:rsidR="00984CE1" w:rsidRPr="007918F3" w:rsidRDefault="00984CE1" w:rsidP="00984CE1">
      <w:pPr>
        <w:pStyle w:val="diffida"/>
        <w:rPr>
          <w:color w:val="002060"/>
        </w:rPr>
      </w:pPr>
      <w:r w:rsidRPr="007918F3">
        <w:rPr>
          <w:color w:val="002060"/>
        </w:rPr>
        <w:t>Il Giudice Sportivo Avv. Agnese Lazzaretti, con l'assistenza del segretario Angelo Castellana, nella seduta del 24/04/2023, ha adottato le decisioni che di seguito integralmente si riportano:</w:t>
      </w:r>
    </w:p>
    <w:p w14:paraId="1731DAE5" w14:textId="77777777" w:rsidR="00984CE1" w:rsidRPr="007918F3" w:rsidRDefault="00984CE1" w:rsidP="00984CE1">
      <w:pPr>
        <w:pStyle w:val="titolo10"/>
        <w:rPr>
          <w:color w:val="002060"/>
        </w:rPr>
      </w:pPr>
      <w:r w:rsidRPr="007918F3">
        <w:rPr>
          <w:color w:val="002060"/>
        </w:rPr>
        <w:t xml:space="preserve">GARE DEL 22/ 4/2023 </w:t>
      </w:r>
    </w:p>
    <w:p w14:paraId="6EA74281" w14:textId="77777777" w:rsidR="00984CE1" w:rsidRPr="007918F3" w:rsidRDefault="00984CE1" w:rsidP="00984CE1">
      <w:pPr>
        <w:pStyle w:val="titolo60"/>
        <w:rPr>
          <w:color w:val="002060"/>
        </w:rPr>
      </w:pPr>
      <w:r w:rsidRPr="007918F3">
        <w:rPr>
          <w:color w:val="002060"/>
        </w:rPr>
        <w:t xml:space="preserve">DECISIONI DEL GIUDICE SPORTIVO </w:t>
      </w:r>
    </w:p>
    <w:p w14:paraId="21AF3B5D" w14:textId="77777777" w:rsidR="00984CE1" w:rsidRDefault="00984CE1" w:rsidP="00984CE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7918F3">
        <w:rPr>
          <w:color w:val="002060"/>
        </w:rPr>
        <w:t xml:space="preserve">gara del 22/ 4/2023 CDC 2018 - FIUMINATA </w:t>
      </w:r>
      <w:r w:rsidRPr="007918F3">
        <w:rPr>
          <w:color w:val="002060"/>
        </w:rPr>
        <w:br/>
        <w:t xml:space="preserve">Rilevato dal referto arbitrale che la gara in oggetto non ha avuto svolgimento per la mancata presenza in campo della Soc. Fiuminata , </w:t>
      </w:r>
    </w:p>
    <w:p w14:paraId="5A8512DC" w14:textId="77777777" w:rsidR="00984CE1" w:rsidRDefault="00984CE1" w:rsidP="00984CE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7918F3">
        <w:rPr>
          <w:color w:val="002060"/>
        </w:rPr>
        <w:t xml:space="preserve">si decide: a) di infliggere alla Soc.Fiuminata la punizione sportiva della perdita della gara con il punteggio di 6 - 0; </w:t>
      </w:r>
    </w:p>
    <w:p w14:paraId="3E3164FA" w14:textId="77777777" w:rsidR="00984CE1" w:rsidRDefault="00984CE1" w:rsidP="00984CE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7918F3">
        <w:rPr>
          <w:color w:val="002060"/>
        </w:rPr>
        <w:t xml:space="preserve">b) di comminare alla società Fiuminata la sanzione dell'ammenda di euro 100,00 (1 rinuncia) </w:t>
      </w:r>
    </w:p>
    <w:p w14:paraId="07FBA99C" w14:textId="77777777" w:rsidR="00984CE1" w:rsidRPr="007918F3" w:rsidRDefault="00984CE1" w:rsidP="00984CE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7918F3">
        <w:rPr>
          <w:color w:val="002060"/>
        </w:rPr>
        <w:t xml:space="preserve">c) di infliggere alla Soc. Fiuminata un punto di penalizzazione. </w:t>
      </w:r>
    </w:p>
    <w:p w14:paraId="5CA67088" w14:textId="77777777" w:rsidR="00984CE1" w:rsidRPr="007918F3" w:rsidRDefault="00984CE1" w:rsidP="00984CE1">
      <w:pPr>
        <w:pStyle w:val="titolo10"/>
        <w:rPr>
          <w:color w:val="002060"/>
        </w:rPr>
      </w:pPr>
      <w:r w:rsidRPr="007918F3">
        <w:rPr>
          <w:color w:val="002060"/>
        </w:rPr>
        <w:t xml:space="preserve">GARE DEL 21/ 4/2023 </w:t>
      </w:r>
    </w:p>
    <w:p w14:paraId="7837E759" w14:textId="77777777" w:rsidR="00984CE1" w:rsidRPr="007918F3" w:rsidRDefault="00984CE1" w:rsidP="00984CE1">
      <w:pPr>
        <w:pStyle w:val="titolo7a"/>
        <w:rPr>
          <w:color w:val="002060"/>
        </w:rPr>
      </w:pPr>
      <w:r w:rsidRPr="007918F3">
        <w:rPr>
          <w:color w:val="002060"/>
        </w:rPr>
        <w:t xml:space="preserve">PROVVEDIMENTI DISCIPLINARI </w:t>
      </w:r>
    </w:p>
    <w:p w14:paraId="13B32849" w14:textId="77777777" w:rsidR="00984CE1" w:rsidRPr="007918F3" w:rsidRDefault="00984CE1" w:rsidP="00984CE1">
      <w:pPr>
        <w:pStyle w:val="titolo7b0"/>
        <w:rPr>
          <w:color w:val="002060"/>
        </w:rPr>
      </w:pPr>
      <w:r w:rsidRPr="007918F3">
        <w:rPr>
          <w:color w:val="002060"/>
        </w:rPr>
        <w:t xml:space="preserve">In base alle risultanze degli atti ufficiali sono state deliberate le seguenti sanzioni disciplinari. </w:t>
      </w:r>
    </w:p>
    <w:p w14:paraId="5B1D422C" w14:textId="77777777" w:rsidR="00984CE1" w:rsidRPr="007918F3" w:rsidRDefault="00984CE1" w:rsidP="00984CE1">
      <w:pPr>
        <w:pStyle w:val="titolo30"/>
        <w:rPr>
          <w:color w:val="002060"/>
        </w:rPr>
      </w:pPr>
      <w:r w:rsidRPr="007918F3">
        <w:rPr>
          <w:color w:val="002060"/>
        </w:rPr>
        <w:t xml:space="preserve">DIRIGENTI </w:t>
      </w:r>
    </w:p>
    <w:p w14:paraId="0C808108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INIBIZIONE A SVOLGERE OGNI ATTIVITA' FINO AL 1/ 5/2023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62CED574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2CAB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LEONI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80B99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(ASPIO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1D81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C5077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791BD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33DFAA8B" w14:textId="77777777" w:rsidR="00984CE1" w:rsidRPr="007918F3" w:rsidRDefault="00984CE1" w:rsidP="00984CE1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7918F3">
        <w:rPr>
          <w:color w:val="002060"/>
        </w:rPr>
        <w:lastRenderedPageBreak/>
        <w:t xml:space="preserve">Per proteste nei confronti dell'arbitro. Allontanato. </w:t>
      </w:r>
    </w:p>
    <w:p w14:paraId="269E6373" w14:textId="77777777" w:rsidR="00984CE1" w:rsidRPr="007918F3" w:rsidRDefault="00984CE1" w:rsidP="00984CE1">
      <w:pPr>
        <w:pStyle w:val="titolo30"/>
        <w:rPr>
          <w:color w:val="002060"/>
        </w:rPr>
      </w:pPr>
      <w:r w:rsidRPr="007918F3">
        <w:rPr>
          <w:color w:val="002060"/>
        </w:rPr>
        <w:t xml:space="preserve">ALLENATORI </w:t>
      </w:r>
    </w:p>
    <w:p w14:paraId="2559FB29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6C11BFAF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51935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FAZIO FRANCESCO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4BA67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(VILLA CECCOLINI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FEB71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828B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EC613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7FF39548" w14:textId="77777777" w:rsidR="00984CE1" w:rsidRPr="007918F3" w:rsidRDefault="00984CE1" w:rsidP="00984CE1">
      <w:pPr>
        <w:pStyle w:val="titolo30"/>
        <w:rPr>
          <w:rFonts w:eastAsiaTheme="minorEastAsia"/>
          <w:color w:val="002060"/>
        </w:rPr>
      </w:pPr>
      <w:r w:rsidRPr="007918F3">
        <w:rPr>
          <w:color w:val="002060"/>
        </w:rPr>
        <w:t xml:space="preserve">CALCIATORI ESPULSI </w:t>
      </w:r>
    </w:p>
    <w:p w14:paraId="3EB2DCF9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40C189E3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412FF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MAHDOUI KARIM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9B8F8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(PEGASO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9F782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901E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AE64A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5BD39D9C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0D8A4F21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242D6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FOSSATELLI NIKO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AEB6D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(ASPIO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68CB7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11356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BARDHO KLEVIS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F8F54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(BORGOROSSO TOLENTINO) </w:t>
            </w:r>
          </w:p>
        </w:tc>
      </w:tr>
      <w:tr w:rsidR="00984CE1" w:rsidRPr="007918F3" w14:paraId="4175026E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A4EA7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CASAROLA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80FD8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4ADA1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5E35C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NICOLOSI ENEA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03383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(FUTSAL L.C.) </w:t>
            </w:r>
          </w:p>
        </w:tc>
      </w:tr>
      <w:tr w:rsidR="00984CE1" w:rsidRPr="007918F3" w14:paraId="0D5FA524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B07A2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BERNARDI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0AB3E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(POLISPORTIVA FUTURA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637C0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58C80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BFCD6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294F123F" w14:textId="77777777" w:rsidR="00984CE1" w:rsidRPr="007918F3" w:rsidRDefault="00984CE1" w:rsidP="00984CE1">
      <w:pPr>
        <w:pStyle w:val="titolo30"/>
        <w:rPr>
          <w:rFonts w:eastAsiaTheme="minorEastAsia"/>
          <w:color w:val="002060"/>
        </w:rPr>
      </w:pPr>
      <w:r w:rsidRPr="007918F3">
        <w:rPr>
          <w:color w:val="002060"/>
        </w:rPr>
        <w:t xml:space="preserve">CALCIATORI NON ESPULSI </w:t>
      </w:r>
    </w:p>
    <w:p w14:paraId="597BCF41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17C26CE6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ADEAE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MARSILI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DB2E4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(ACQUALAGNA CALCIO C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4D46E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666B1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IORIO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E48FA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(PEGASO C5) </w:t>
            </w:r>
          </w:p>
        </w:tc>
      </w:tr>
      <w:tr w:rsidR="00984CE1" w:rsidRPr="007918F3" w14:paraId="250E2522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87CD6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FILIPPONI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9E9F2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(URBANITAS APIRO)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0B856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CA9C2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974AF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2AB34EBD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6B439DDD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063C7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LAMBERTUCCI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0AF32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DEC33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B54F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76BE9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1C0C076C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6ABE7440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56F83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UGOLINI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3ADAF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(ACQUALAGNA CALCIO C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AFC26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81506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LOMBARDI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B4B24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(CASENUOVE) </w:t>
            </w:r>
          </w:p>
        </w:tc>
      </w:tr>
      <w:tr w:rsidR="00984CE1" w:rsidRPr="007918F3" w14:paraId="085E7046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EA2B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FORLUCCI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58D7E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(URBANIA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1DF0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621F4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164A2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2A05E39B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1807FCC3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9714C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ALTIERI VITOANTONIO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C4F19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(AMATORI STESE 2007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3276E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C8D65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FAVALE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90B6D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(BORGOROSSO TOLENTINO) </w:t>
            </w:r>
          </w:p>
        </w:tc>
      </w:tr>
      <w:tr w:rsidR="00984CE1" w:rsidRPr="007918F3" w14:paraId="361354AB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8861B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BRUFFA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D754C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(FRASASSI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9ED5B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38290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BIANCINI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4CB98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(POLISPORTIVA UROBORO) </w:t>
            </w:r>
          </w:p>
        </w:tc>
      </w:tr>
      <w:tr w:rsidR="00984CE1" w:rsidRPr="007918F3" w14:paraId="793F621A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404C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URBANI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82C46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(TRIBALCIO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73512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BE3DC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MASTROLORENZI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12D30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(URBANITAS APIRO) </w:t>
            </w:r>
          </w:p>
        </w:tc>
      </w:tr>
      <w:tr w:rsidR="00984CE1" w:rsidRPr="007918F3" w14:paraId="46A79612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36D3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PASQUINELLI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1B4DE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(VALLESINA)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472F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BC1DB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TRILLINI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8AAA7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(VALLESINA) </w:t>
            </w:r>
          </w:p>
        </w:tc>
      </w:tr>
    </w:tbl>
    <w:p w14:paraId="2634FC5E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47AC7ED6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2751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GIORDANI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2F67C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(BOCA CIVITANOVA 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6A194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17CE3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TELLONI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0ED4C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(CAPODARCO CASABIANCA C5) </w:t>
            </w:r>
          </w:p>
        </w:tc>
      </w:tr>
      <w:tr w:rsidR="00984CE1" w:rsidRPr="007918F3" w14:paraId="7521028A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AA5E5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SUAREZ PERERA AARON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B06FA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774EB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D3BE1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MARCANTONI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EFEC8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(FROG S CLUB SPORT) </w:t>
            </w:r>
          </w:p>
        </w:tc>
      </w:tr>
      <w:tr w:rsidR="00984CE1" w:rsidRPr="007918F3" w14:paraId="15D186C4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B57B4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FALCETELLI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059B3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E028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45229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AMARILLI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0A332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(SANTA MARIA NUOVA A.S.D.) </w:t>
            </w:r>
          </w:p>
        </w:tc>
      </w:tr>
      <w:tr w:rsidR="00984CE1" w:rsidRPr="007918F3" w14:paraId="4987B6A6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BB943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LOLLI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F11B1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(SPORTING GROTTAMMARE)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65850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6EAED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PITTORI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F6C39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(URBANITAS APIRO) </w:t>
            </w:r>
          </w:p>
        </w:tc>
      </w:tr>
      <w:tr w:rsidR="00984CE1" w:rsidRPr="007918F3" w14:paraId="5A2EA339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6E661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BALDELLI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0FC8B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(VILLA CECCOLINI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52A26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EE2D9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1802A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4A38A4FD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4F414679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E4B3C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ANEDDA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92804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(ACQUALAGNA CALCIO C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11EF5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D8070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DI LORENZO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4FD95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(BOCA CIVITANOVA A.) </w:t>
            </w:r>
          </w:p>
        </w:tc>
      </w:tr>
      <w:tr w:rsidR="00984CE1" w:rsidRPr="007918F3" w14:paraId="7479EB4B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967D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PAPETTI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1CC25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178E3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78751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DONATI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EE2A6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(FUTSAL RECANATI) </w:t>
            </w:r>
          </w:p>
        </w:tc>
      </w:tr>
      <w:tr w:rsidR="00984CE1" w:rsidRPr="007918F3" w14:paraId="51FC96F4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4992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CAMPANA MICHEL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43F37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(SANTA MARIA NUOVA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9F6D9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FC2D1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GIULIANI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1998E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(SANTA MARIA NUOVA A.S.D.) </w:t>
            </w:r>
          </w:p>
        </w:tc>
      </w:tr>
      <w:tr w:rsidR="00984CE1" w:rsidRPr="007918F3" w14:paraId="365207E4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7FB96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CINTI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B8761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(VAL TENNA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55E91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9C1B6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GIRONACCI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91F49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(VAL TENNA UNITED) </w:t>
            </w:r>
          </w:p>
        </w:tc>
      </w:tr>
      <w:tr w:rsidR="00984CE1" w:rsidRPr="007918F3" w14:paraId="4C924AF4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57D8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PACINI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DC417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(VILLA CECCOLINI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87F9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3D0E0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0CF02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23525A91" w14:textId="77777777" w:rsidR="00984CE1" w:rsidRPr="007918F3" w:rsidRDefault="00984CE1" w:rsidP="00984CE1">
      <w:pPr>
        <w:pStyle w:val="titolo10"/>
        <w:rPr>
          <w:rFonts w:eastAsiaTheme="minorEastAsia"/>
          <w:color w:val="002060"/>
        </w:rPr>
      </w:pPr>
      <w:r w:rsidRPr="007918F3">
        <w:rPr>
          <w:color w:val="002060"/>
        </w:rPr>
        <w:t xml:space="preserve">GARE DEL 22/ 4/2023 </w:t>
      </w:r>
    </w:p>
    <w:p w14:paraId="2969440B" w14:textId="77777777" w:rsidR="00984CE1" w:rsidRPr="007918F3" w:rsidRDefault="00984CE1" w:rsidP="00984CE1">
      <w:pPr>
        <w:pStyle w:val="titolo7a"/>
        <w:rPr>
          <w:color w:val="002060"/>
        </w:rPr>
      </w:pPr>
      <w:r w:rsidRPr="007918F3">
        <w:rPr>
          <w:color w:val="002060"/>
        </w:rPr>
        <w:t xml:space="preserve">PROVVEDIMENTI DISCIPLINARI </w:t>
      </w:r>
    </w:p>
    <w:p w14:paraId="46642BE5" w14:textId="77777777" w:rsidR="00984CE1" w:rsidRPr="007918F3" w:rsidRDefault="00984CE1" w:rsidP="00984CE1">
      <w:pPr>
        <w:pStyle w:val="titolo7b0"/>
        <w:rPr>
          <w:color w:val="002060"/>
        </w:rPr>
      </w:pPr>
      <w:r w:rsidRPr="007918F3">
        <w:rPr>
          <w:color w:val="002060"/>
        </w:rPr>
        <w:t xml:space="preserve">In base alle risultanze degli atti ufficiali sono state deliberate le seguenti sanzioni disciplinari. </w:t>
      </w:r>
    </w:p>
    <w:p w14:paraId="0BF4B820" w14:textId="77777777" w:rsidR="00984CE1" w:rsidRPr="007918F3" w:rsidRDefault="00984CE1" w:rsidP="00984CE1">
      <w:pPr>
        <w:pStyle w:val="titolo30"/>
        <w:rPr>
          <w:color w:val="002060"/>
        </w:rPr>
      </w:pPr>
      <w:r w:rsidRPr="007918F3">
        <w:rPr>
          <w:color w:val="002060"/>
        </w:rPr>
        <w:lastRenderedPageBreak/>
        <w:t xml:space="preserve">SOCIETA' </w:t>
      </w:r>
    </w:p>
    <w:p w14:paraId="4648657D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PERDITA DELLA GARA: </w:t>
      </w:r>
    </w:p>
    <w:p w14:paraId="626A3949" w14:textId="77777777" w:rsidR="00984CE1" w:rsidRPr="007918F3" w:rsidRDefault="00984CE1" w:rsidP="00984CE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7918F3">
        <w:rPr>
          <w:color w:val="002060"/>
        </w:rPr>
        <w:t xml:space="preserve">FIUMINATA </w:t>
      </w:r>
      <w:r w:rsidRPr="007918F3">
        <w:rPr>
          <w:color w:val="002060"/>
        </w:rPr>
        <w:br/>
        <w:t xml:space="preserve">V. delibera. </w:t>
      </w:r>
    </w:p>
    <w:p w14:paraId="20248D4C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PENALIZZAZIONE PUNTI IN CLASSIFICA: </w:t>
      </w:r>
    </w:p>
    <w:p w14:paraId="354D660A" w14:textId="77777777" w:rsidR="00984CE1" w:rsidRPr="007918F3" w:rsidRDefault="00984CE1" w:rsidP="00984CE1">
      <w:pPr>
        <w:pStyle w:val="ammenda0"/>
        <w:rPr>
          <w:color w:val="002060"/>
        </w:rPr>
      </w:pPr>
      <w:r w:rsidRPr="007918F3">
        <w:rPr>
          <w:color w:val="002060"/>
        </w:rPr>
        <w:t xml:space="preserve">FIUMINATA 1 </w:t>
      </w:r>
    </w:p>
    <w:p w14:paraId="755067C5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AMMENDA </w:t>
      </w:r>
    </w:p>
    <w:p w14:paraId="28A9DE1D" w14:textId="77777777" w:rsidR="00984CE1" w:rsidRPr="007918F3" w:rsidRDefault="00984CE1" w:rsidP="00984CE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7918F3">
        <w:rPr>
          <w:color w:val="002060"/>
        </w:rPr>
        <w:t xml:space="preserve">Euro 100,00 FIUMINATA </w:t>
      </w:r>
      <w:r w:rsidRPr="007918F3">
        <w:rPr>
          <w:color w:val="002060"/>
        </w:rPr>
        <w:br/>
        <w:t xml:space="preserve">V. delibera </w:t>
      </w:r>
    </w:p>
    <w:p w14:paraId="17BAC798" w14:textId="77777777" w:rsidR="00984CE1" w:rsidRPr="007918F3" w:rsidRDefault="00984CE1" w:rsidP="00984CE1">
      <w:pPr>
        <w:pStyle w:val="titolo30"/>
        <w:rPr>
          <w:color w:val="002060"/>
        </w:rPr>
      </w:pPr>
      <w:r w:rsidRPr="007918F3">
        <w:rPr>
          <w:color w:val="002060"/>
        </w:rPr>
        <w:t xml:space="preserve">DIRIGENTI </w:t>
      </w:r>
    </w:p>
    <w:p w14:paraId="7387C983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INIBIZIONE A SVOLGERE OGNI ATTIVITA' FINO AL 1/ 5/2023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5DF315E0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AA8BE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ROTATORI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84822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(ATLETICO NO BORDERS)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4024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8A4BB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4573B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519B08FE" w14:textId="77777777" w:rsidR="00984CE1" w:rsidRPr="007918F3" w:rsidRDefault="00984CE1" w:rsidP="00984CE1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7918F3">
        <w:rPr>
          <w:color w:val="002060"/>
        </w:rPr>
        <w:t xml:space="preserve">Per proteste nei confronti dell'arbitro. Allontanato. </w:t>
      </w:r>
    </w:p>
    <w:p w14:paraId="43B4D137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334B1B3A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AF5C3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SANTACHIARA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2F7F5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(CASTELRAIMONDO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F3BBC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36AF2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AA2FA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636041B5" w14:textId="77777777" w:rsidR="00984CE1" w:rsidRPr="007918F3" w:rsidRDefault="00984CE1" w:rsidP="00984CE1">
      <w:pPr>
        <w:pStyle w:val="titolo3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ALLENATORI </w:t>
      </w:r>
    </w:p>
    <w:p w14:paraId="7EC59B16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4C23AF30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B8F21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CARLUCCI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ED3CE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(ATLETICO NO BORDERS)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0788D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D96A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99847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1004A4A6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29A6FA4F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D3079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SABATINELLI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96653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(CASTELRAIMONDO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76C39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F9A07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4D7C8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05DD7CB3" w14:textId="77777777" w:rsidR="00984CE1" w:rsidRPr="007918F3" w:rsidRDefault="00984CE1" w:rsidP="00984CE1">
      <w:pPr>
        <w:pStyle w:val="titolo30"/>
        <w:rPr>
          <w:rFonts w:eastAsiaTheme="minorEastAsia"/>
          <w:color w:val="002060"/>
        </w:rPr>
      </w:pPr>
      <w:r w:rsidRPr="007918F3">
        <w:rPr>
          <w:color w:val="002060"/>
        </w:rPr>
        <w:t xml:space="preserve">CALCIATORI NON ESPULSI </w:t>
      </w:r>
    </w:p>
    <w:p w14:paraId="1D0583E5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AMMONIZIONE (XII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37366921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1A9C0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ZINGARETTI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A287C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(ATLETICO NO BORDERS)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FC8BC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483CE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12F74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3D6BF7B9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2BEF2B70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B3AC9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COSTANTINI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B3545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7627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97D97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40E8D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1162370A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06BF5903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63BD1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PUCCI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1C22D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(C.U.S. CAMERINO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31EEC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6371F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D95F9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75C67C9D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6A126B91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77989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BURONI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E6930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(SMIRRA CITY)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65046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24E3E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07EEE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5FB5844C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5822B2BC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143A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PROCACCINI FIORENZO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D5B06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(CASTELRAIMONDO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9CA99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E2C1F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MALAVITA SALVATORE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F6141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(VIRTUS TEAM SOC.COOP.) </w:t>
            </w:r>
          </w:p>
        </w:tc>
      </w:tr>
    </w:tbl>
    <w:p w14:paraId="462FB202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30CD6F87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CDD2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DURASTANTI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D06A0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(BOCASTRUM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3D95B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63880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FIUME CIRO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24212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(VIRTUS TEAM SOC.COOP.) </w:t>
            </w:r>
          </w:p>
        </w:tc>
      </w:tr>
    </w:tbl>
    <w:p w14:paraId="543C505B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13171CD2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38362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STRACCIA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415A7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(BOCASTRUM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F735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8E25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URBANI GIANNI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0089B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(FUTSAL VIRE C5) </w:t>
            </w:r>
          </w:p>
        </w:tc>
      </w:tr>
      <w:tr w:rsidR="00984CE1" w:rsidRPr="007918F3" w14:paraId="0E988566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95716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AMICO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EED09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(MMSA GIOVANE AURORA)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870D2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D208C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68928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0C424092" w14:textId="77777777" w:rsidR="00984CE1" w:rsidRDefault="00984CE1" w:rsidP="00984CE1">
      <w:pPr>
        <w:pStyle w:val="breakline"/>
        <w:rPr>
          <w:color w:val="002060"/>
        </w:rPr>
      </w:pPr>
    </w:p>
    <w:p w14:paraId="64B3E273" w14:textId="77777777" w:rsidR="00984CE1" w:rsidRPr="00FF56D9" w:rsidRDefault="00984CE1" w:rsidP="00984CE1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64034592" w14:textId="77777777" w:rsidR="00984CE1" w:rsidRPr="00FF56D9" w:rsidRDefault="00984CE1" w:rsidP="00984CE1">
      <w:pPr>
        <w:pStyle w:val="breakline"/>
        <w:rPr>
          <w:rFonts w:eastAsiaTheme="minorEastAsia"/>
          <w:color w:val="002060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FF56D9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6C90CC2D" w14:textId="77777777" w:rsidR="00984CE1" w:rsidRDefault="00984CE1" w:rsidP="00984CE1">
      <w:pPr>
        <w:pStyle w:val="breakline"/>
        <w:rPr>
          <w:color w:val="002060"/>
        </w:rPr>
      </w:pPr>
    </w:p>
    <w:p w14:paraId="09F5C7E5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3502653F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CLASSIFICA</w:t>
      </w:r>
    </w:p>
    <w:p w14:paraId="37F2FF8C" w14:textId="77777777" w:rsidR="00984CE1" w:rsidRPr="007918F3" w:rsidRDefault="00984CE1" w:rsidP="00984CE1">
      <w:pPr>
        <w:pStyle w:val="breakline"/>
        <w:rPr>
          <w:color w:val="002060"/>
        </w:rPr>
      </w:pPr>
    </w:p>
    <w:p w14:paraId="004279A7" w14:textId="77777777" w:rsidR="00984CE1" w:rsidRPr="007918F3" w:rsidRDefault="00984CE1" w:rsidP="00984CE1">
      <w:pPr>
        <w:pStyle w:val="breakline"/>
        <w:rPr>
          <w:color w:val="002060"/>
        </w:rPr>
      </w:pPr>
    </w:p>
    <w:p w14:paraId="11419C57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84CE1" w:rsidRPr="007918F3" w14:paraId="041D910C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77094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69DBD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E1BA6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78DCA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75A17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83125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23DF9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031A8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DB658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956A3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84CE1" w:rsidRPr="007918F3" w14:paraId="76BAAC23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22710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SMIRRA CITY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1895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FE56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00C0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AA5E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ACF9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B347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98EA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378F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363D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77B863CB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AA3E9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URBANIA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F22C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4D20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A2BD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FA78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B8FA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30C2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6122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24D4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BC67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D886BED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949EB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VILLA CECCOLINI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5C13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25D2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BA86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798E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2E0C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688A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5AF2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D83B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3232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74B46060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15E5B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ACQUALAGNA CALCIO C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D9B4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9F06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9109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F256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B06D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2037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C40F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49E3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5979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BF02D2F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246C0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FRASASSI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1019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7403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7851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916D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E60B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13D2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4A20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855E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4990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4F06D6DE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25D61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MONTECCHIO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5557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B859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2201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611C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60AE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D8F3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D2E7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B749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5F43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81D5A3D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DEA46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1614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E0FE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4D75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667A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2F78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E3CD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2208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611D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72D3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5B4B1619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B9ACB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E464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AADD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B023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0E94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1EE7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6CC8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1742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26BA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83A2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005B5930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B9E90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VADO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EE03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C790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B82F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C28E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90FD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1654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6204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1A12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F5E8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75184EA1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9339E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E228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0172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5C34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27CC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89D6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C49F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E941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4573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3253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CF2BCC4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D5C8A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4034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DCEC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1521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670D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34B4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AFF7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6622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02C4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0D11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140DB00F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0A1BE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AUDAX CALCIO PIOBBICO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9B74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94D6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A3E4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3306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4FC1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7F74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6B25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39E8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45C8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</w:tr>
    </w:tbl>
    <w:p w14:paraId="6C27F834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5469CB0A" w14:textId="77777777" w:rsidR="00984CE1" w:rsidRPr="007918F3" w:rsidRDefault="00984CE1" w:rsidP="00984CE1">
      <w:pPr>
        <w:pStyle w:val="breakline"/>
        <w:rPr>
          <w:color w:val="002060"/>
        </w:rPr>
      </w:pPr>
    </w:p>
    <w:p w14:paraId="799F2B0D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84CE1" w:rsidRPr="007918F3" w14:paraId="69412778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38B8E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DADEA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5AFFF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D6FC6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5EA3A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7911B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69113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85EB1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58F82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F3495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84CE1" w:rsidRPr="007918F3" w14:paraId="3F969F00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423CE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POLISPORTIVA UROBORO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E36F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F136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8D57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2687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F3B9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E8C2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30AF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8369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313A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2D64F058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EA3F6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CDC 2018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4D4F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A848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A505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8B64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6979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3549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1675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76FA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3C9E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23C495B5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52295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 CASTELRAIMONDO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C73F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9894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4F5C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5FD4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378A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82D9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9663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3824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9DB7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7ADAC4F4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00CCE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822B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78A5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2DB4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260E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C1D0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1E48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963E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AE36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370C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37B02FA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2C13F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MMSA GIOVANE AURORA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C6A6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B979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333F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DD98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F1CD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1FCE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02ED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1D0C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3915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289AAC10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E2B42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ATLETICO NO BORDERS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E2EC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69F0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ECC9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AC36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6E90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6D4F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4C14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7877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42BA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D7BA1F6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79CDB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95C7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E2CE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E9A8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AEE7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AC7F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4F5F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CCBE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798E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218B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51AA595D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14704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C.U.S. CAMERINO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E269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C3DC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B1F5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D0AF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B7E5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A1E0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DDCC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AFAD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6A87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9A04DEA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32718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A.F.C.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F832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8762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93BA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1C00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0578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BD75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064D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9764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B6A7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17F0AC1A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9FF6C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89DE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EDF0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E817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939A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56E7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BD14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868E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D7D8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45C9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D536B67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73179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1A22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5CE8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0617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7DF0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416B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8380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A64B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7C50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FA9D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197AEC92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C4781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POL. FIUMINATA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FE7B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95F1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2399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84B3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981E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8430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F70A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11BA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ED69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</w:tr>
    </w:tbl>
    <w:p w14:paraId="1BD259BC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6FC939B7" w14:textId="77777777" w:rsidR="00984CE1" w:rsidRPr="007918F3" w:rsidRDefault="00984CE1" w:rsidP="00984CE1">
      <w:pPr>
        <w:pStyle w:val="breakline"/>
        <w:rPr>
          <w:color w:val="002060"/>
        </w:rPr>
      </w:pPr>
    </w:p>
    <w:p w14:paraId="15B81912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84CE1" w:rsidRPr="007918F3" w14:paraId="08A99170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6771E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4A0D9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B94B4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47822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199C6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530A7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8238D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8AA7E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18E8C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6647B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84CE1" w:rsidRPr="007918F3" w14:paraId="744C968F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D257D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 S D FUTSAL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4284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99C4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D5F5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00C4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336E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D867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D7C6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AFD3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234B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42B1BAFB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8DC7E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FA10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10F1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CA9C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997D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2486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06D9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8E92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4AEC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27BB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821B127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F074D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7DFD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28D1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BE40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8BD1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BB4B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0864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C3BA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9DBD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3EDA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37065BF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9624EB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133FF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898C1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D14D4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8FDDF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440A5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4DF79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1F131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2D74D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E90BA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47EB19D3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C420D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EDB9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C0FA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0FF3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BA56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4C0F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AF90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057B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1B6C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D21E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21DE531E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A8B3F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CB05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5421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508F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6477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1A37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8B4E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1670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B22E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604A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2AE80C3F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75972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F696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C032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14AA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ABD8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555A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3ECA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B1F6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0B6F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8080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23522BF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A865C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1371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C162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A75A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FD32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3FFB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50DA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8BBA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380D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247B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06C3E806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2E43C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AAC6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41C9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9C9C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E0FD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16D7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12BF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0BCB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4500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E37E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21A5B687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8E3C1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6381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256B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5A9A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98F1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2044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AB26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A92A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9C35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818A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2FE02750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80AF1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8BEB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8E2A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CADD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4C96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00B4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E655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35E5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6FE9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15ED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55AABAE5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0ED4C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PEGASO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C502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BD65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9955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372D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87C9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07D5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4DC8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C044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DC3B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11D0B47E" w14:textId="77777777" w:rsidR="00984CE1" w:rsidRDefault="00984CE1" w:rsidP="00984CE1">
      <w:pPr>
        <w:pStyle w:val="breakline"/>
        <w:rPr>
          <w:color w:val="002060"/>
        </w:rPr>
      </w:pPr>
    </w:p>
    <w:p w14:paraId="0EA8FC53" w14:textId="77777777" w:rsidR="00984CE1" w:rsidRPr="007918F3" w:rsidRDefault="00984CE1" w:rsidP="00984CE1">
      <w:pPr>
        <w:pStyle w:val="sottotitolocampionato10"/>
        <w:rPr>
          <w:i/>
          <w:iCs/>
          <w:color w:val="002060"/>
          <w:sz w:val="20"/>
          <w:szCs w:val="20"/>
        </w:rPr>
      </w:pPr>
      <w:r w:rsidRPr="007918F3">
        <w:rPr>
          <w:i/>
          <w:iCs/>
          <w:color w:val="002060"/>
          <w:sz w:val="20"/>
          <w:szCs w:val="20"/>
        </w:rPr>
        <w:t>STRALCIO CLASSIFICA AVULSA</w:t>
      </w:r>
    </w:p>
    <w:p w14:paraId="03E4B8A0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788B75A3" w14:textId="77777777" w:rsidR="00984CE1" w:rsidRPr="00FF7EE0" w:rsidRDefault="00984CE1" w:rsidP="00984CE1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*============================================================================</w:t>
      </w:r>
      <w:r>
        <w:rPr>
          <w:rFonts w:ascii="Courier" w:eastAsiaTheme="minorEastAsia" w:hAnsi="Courier"/>
          <w:color w:val="002060"/>
        </w:rPr>
        <w:t>======================================================</w:t>
      </w:r>
      <w:r w:rsidRPr="00FF7EE0">
        <w:rPr>
          <w:rFonts w:ascii="Courier" w:eastAsiaTheme="minorEastAsia" w:hAnsi="Courier"/>
          <w:color w:val="002060"/>
        </w:rPr>
        <w:t xml:space="preserve">= </w:t>
      </w:r>
    </w:p>
    <w:p w14:paraId="192CF22B" w14:textId="77777777" w:rsidR="00984CE1" w:rsidRPr="00FF7EE0" w:rsidRDefault="00984CE1" w:rsidP="00984CE1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I     Societa'                        I PN | GC | VI | PE | NL | G.F| G.S| DIF I PN | GI | VI | PE | NL | G.F| G.S|  DIF|          |</w:t>
      </w:r>
    </w:p>
    <w:p w14:paraId="6C530A26" w14:textId="77777777" w:rsidR="00984CE1" w:rsidRPr="00FF7EE0" w:rsidRDefault="00984CE1" w:rsidP="00984CE1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 xml:space="preserve">I                                     I    |    |    |    |    |    |    |     I    |    |    |    |    |    |    |     |          </w:t>
      </w:r>
      <w:r>
        <w:rPr>
          <w:rFonts w:ascii="Courier" w:eastAsiaTheme="minorEastAsia" w:hAnsi="Courier"/>
          <w:color w:val="002060"/>
        </w:rPr>
        <w:t>|</w:t>
      </w:r>
    </w:p>
    <w:p w14:paraId="48B94C4A" w14:textId="77777777" w:rsidR="00984CE1" w:rsidRPr="00FF7EE0" w:rsidRDefault="00984CE1" w:rsidP="00984CE1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*--------------------------------------------------------------------------</w:t>
      </w:r>
      <w:r>
        <w:rPr>
          <w:rFonts w:ascii="Courier" w:eastAsiaTheme="minorEastAsia" w:hAnsi="Courier"/>
          <w:color w:val="002060"/>
        </w:rPr>
        <w:t>------------------------------------------------------</w:t>
      </w:r>
      <w:r w:rsidRPr="00FF7EE0">
        <w:rPr>
          <w:rFonts w:ascii="Courier" w:eastAsiaTheme="minorEastAsia" w:hAnsi="Courier"/>
          <w:color w:val="002060"/>
        </w:rPr>
        <w:t>---</w:t>
      </w:r>
    </w:p>
    <w:p w14:paraId="07B08FB9" w14:textId="77777777" w:rsidR="00984CE1" w:rsidRPr="00FF7EE0" w:rsidRDefault="00984CE1" w:rsidP="00984CE1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 xml:space="preserve">|  4  A.S.D.SAN BIAGIO                I 42 | 22 | 13 |  6 |  3 |123 | 94 | 29  I  3 |  2 |  1 |  1 |    | 12 | 11 |  1  |          </w:t>
      </w:r>
      <w:r>
        <w:rPr>
          <w:rFonts w:ascii="Courier" w:eastAsiaTheme="minorEastAsia" w:hAnsi="Courier"/>
          <w:color w:val="002060"/>
        </w:rPr>
        <w:t>|</w:t>
      </w:r>
      <w:r w:rsidRPr="00FF7EE0">
        <w:rPr>
          <w:rFonts w:ascii="Courier" w:eastAsiaTheme="minorEastAsia" w:hAnsi="Courier"/>
          <w:color w:val="002060"/>
        </w:rPr>
        <w:t xml:space="preserve">   </w:t>
      </w:r>
    </w:p>
    <w:p w14:paraId="1B8661B5" w14:textId="77777777" w:rsidR="00984CE1" w:rsidRPr="00FF7EE0" w:rsidRDefault="00984CE1" w:rsidP="00984CE1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 xml:space="preserve">I                                     I    |    |    |    |    |    |    |     I    |    |    |    |    |    |    |     |          I   </w:t>
      </w:r>
    </w:p>
    <w:p w14:paraId="0D5F2AC2" w14:textId="77777777" w:rsidR="00984CE1" w:rsidRPr="00FF7EE0" w:rsidRDefault="00984CE1" w:rsidP="00984CE1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 xml:space="preserve">|  5  A.S.  CALCETTO NUMANA           I 42 | 22 | 13 |  6 |  3 | 93 | 63 | 30  I  3 |  2 |  1 |  1 |    | 11 | 12 |  1- |          I   </w:t>
      </w:r>
    </w:p>
    <w:p w14:paraId="16F80B54" w14:textId="77777777" w:rsidR="00984CE1" w:rsidRPr="00FF7EE0" w:rsidRDefault="00984CE1" w:rsidP="00984CE1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 xml:space="preserve">I                                     I    |    |    |    |    |    |    |     I    |    |    |    |    |    |    |     |          </w:t>
      </w:r>
      <w:r>
        <w:rPr>
          <w:rFonts w:ascii="Courier" w:eastAsiaTheme="minorEastAsia" w:hAnsi="Courier"/>
          <w:color w:val="002060"/>
        </w:rPr>
        <w:t>|</w:t>
      </w:r>
    </w:p>
    <w:p w14:paraId="44D7477E" w14:textId="77777777" w:rsidR="00984CE1" w:rsidRPr="00FF7EE0" w:rsidRDefault="00984CE1" w:rsidP="00984CE1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*--------------------------------------------------------------------------</w:t>
      </w:r>
      <w:r>
        <w:rPr>
          <w:rFonts w:ascii="Courier" w:eastAsiaTheme="minorEastAsia" w:hAnsi="Courier"/>
          <w:color w:val="002060"/>
        </w:rPr>
        <w:t>------------------------------------------------------</w:t>
      </w:r>
      <w:r w:rsidRPr="00FF7EE0">
        <w:rPr>
          <w:rFonts w:ascii="Courier" w:eastAsiaTheme="minorEastAsia" w:hAnsi="Courier"/>
          <w:color w:val="002060"/>
        </w:rPr>
        <w:t>---</w:t>
      </w:r>
    </w:p>
    <w:p w14:paraId="11DE8C89" w14:textId="77777777" w:rsidR="00984CE1" w:rsidRPr="007918F3" w:rsidRDefault="00984CE1" w:rsidP="00984CE1">
      <w:pPr>
        <w:pStyle w:val="breakline"/>
        <w:rPr>
          <w:color w:val="002060"/>
        </w:rPr>
      </w:pPr>
    </w:p>
    <w:p w14:paraId="21C21C7E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84CE1" w:rsidRPr="007918F3" w14:paraId="4F31A8AA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BD482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444AF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BD607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E85F7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609C8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20836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1CF31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660E5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FFFB8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1F71A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84CE1" w:rsidRPr="007918F3" w14:paraId="6FD9B295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0644A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43F4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B685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DE51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B3C6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96EC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C731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8BB5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794A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DBBC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4F261E0B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4F08C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CEC6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6C29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45FD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DA96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8964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A150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5BBA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DF20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9EA8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C9DE445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B7B45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4AF6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ACCA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902C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C27F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5237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D663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62BD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D6A6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7658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5F7C626E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B262E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4509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5365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3267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6674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62C9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AB15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15D4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5038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5207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0CA26647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8FBF1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61F3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7A86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4CFE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8081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B1EE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DD89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9F95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F16B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7F08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C497173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A5B01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SAN GINESIO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20B7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E560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7322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C7D8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9739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390B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38CC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D89E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F952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4E419F67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22DC8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FUTSAL RECANATI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325C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E02A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8070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33D6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7CE1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B411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D1AA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41F7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88EF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5E61FECA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D0E0E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A.P.D. BOCA CIVITANOVA 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10E8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7D41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F8DC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E0F6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30BD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ADE8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882B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B88D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E4CB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438EF96F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88450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VAL TENNA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8F7B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3C45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FA1B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C6D4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84D2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4924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CA81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8CB8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4BFC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23A52261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3E8C5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5B86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0951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4AAB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5DEA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BCB5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5A40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3447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6567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090F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4CEBD71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498E4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CALCIO S.ELPIDIO A 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A186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6FC6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D3B0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F60C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174B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734A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C7A0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3678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80E0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4F79A102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679E8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S.S.D. AMATORI STESE 2007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F9BA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38F3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91AB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40A5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CCC1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DB80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A27E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8D12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DC7D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0822B241" w14:textId="77777777" w:rsidR="00984CE1" w:rsidRDefault="00984CE1" w:rsidP="00984CE1">
      <w:pPr>
        <w:pStyle w:val="breakline"/>
        <w:rPr>
          <w:color w:val="002060"/>
        </w:rPr>
      </w:pPr>
    </w:p>
    <w:p w14:paraId="361D2A00" w14:textId="77777777" w:rsidR="00984CE1" w:rsidRPr="007918F3" w:rsidRDefault="00984CE1" w:rsidP="00984CE1">
      <w:pPr>
        <w:pStyle w:val="sottotitolocampionato10"/>
        <w:rPr>
          <w:i/>
          <w:iCs/>
          <w:color w:val="002060"/>
          <w:sz w:val="20"/>
          <w:szCs w:val="20"/>
        </w:rPr>
      </w:pPr>
      <w:r w:rsidRPr="007918F3">
        <w:rPr>
          <w:i/>
          <w:iCs/>
          <w:color w:val="002060"/>
          <w:sz w:val="20"/>
          <w:szCs w:val="20"/>
        </w:rPr>
        <w:t>STRALCIO CLASSIFICA AVULSA</w:t>
      </w:r>
    </w:p>
    <w:p w14:paraId="17E1194B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31941D2D" w14:textId="77777777" w:rsidR="00984CE1" w:rsidRPr="00FF7EE0" w:rsidRDefault="00984CE1" w:rsidP="00984CE1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*============================================================================</w:t>
      </w:r>
      <w:r>
        <w:rPr>
          <w:rFonts w:ascii="Courier" w:eastAsiaTheme="minorEastAsia" w:hAnsi="Courier"/>
          <w:color w:val="002060"/>
        </w:rPr>
        <w:t>======================================================</w:t>
      </w:r>
      <w:r w:rsidRPr="00FF7EE0">
        <w:rPr>
          <w:rFonts w:ascii="Courier" w:eastAsiaTheme="minorEastAsia" w:hAnsi="Courier"/>
          <w:color w:val="002060"/>
        </w:rPr>
        <w:t xml:space="preserve">= </w:t>
      </w:r>
    </w:p>
    <w:p w14:paraId="1A301367" w14:textId="77777777" w:rsidR="00984CE1" w:rsidRPr="00FF7EE0" w:rsidRDefault="00984CE1" w:rsidP="00984CE1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I     Societa'                        I PN | GC | VI | PE | NL | G.F| G.S| DIF I PN | GI | VI | PE | NL | G.F| G.S|  DIF|          |</w:t>
      </w:r>
    </w:p>
    <w:p w14:paraId="416517E8" w14:textId="77777777" w:rsidR="00984CE1" w:rsidRPr="00FF7EE0" w:rsidRDefault="00984CE1" w:rsidP="00984CE1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 xml:space="preserve">I                                     I    |    |    |    |    |    |    |     I    |    |    |    |    |    |    |     |          </w:t>
      </w:r>
      <w:r>
        <w:rPr>
          <w:rFonts w:ascii="Courier" w:eastAsiaTheme="minorEastAsia" w:hAnsi="Courier"/>
          <w:color w:val="002060"/>
        </w:rPr>
        <w:t>|</w:t>
      </w:r>
    </w:p>
    <w:p w14:paraId="5E52EFAE" w14:textId="77777777" w:rsidR="00984CE1" w:rsidRPr="00FF7EE0" w:rsidRDefault="00984CE1" w:rsidP="00984CE1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*--------------------------------------------------------------------------</w:t>
      </w:r>
      <w:r>
        <w:rPr>
          <w:rFonts w:ascii="Courier" w:eastAsiaTheme="minorEastAsia" w:hAnsi="Courier"/>
          <w:color w:val="002060"/>
        </w:rPr>
        <w:t>------------------------------------------------------</w:t>
      </w:r>
      <w:r w:rsidRPr="00FF7EE0">
        <w:rPr>
          <w:rFonts w:ascii="Courier" w:eastAsiaTheme="minorEastAsia" w:hAnsi="Courier"/>
          <w:color w:val="002060"/>
        </w:rPr>
        <w:t>---</w:t>
      </w:r>
    </w:p>
    <w:p w14:paraId="2EC1BC3B" w14:textId="77777777" w:rsidR="00984CE1" w:rsidRPr="00045DDA" w:rsidRDefault="00984CE1" w:rsidP="00984CE1">
      <w:pPr>
        <w:pStyle w:val="breakline"/>
        <w:rPr>
          <w:rFonts w:ascii="Courier" w:eastAsiaTheme="minorEastAsia" w:hAnsi="Courier"/>
          <w:color w:val="002060"/>
        </w:rPr>
      </w:pPr>
      <w:r w:rsidRPr="00045DDA">
        <w:rPr>
          <w:rFonts w:ascii="Courier" w:eastAsiaTheme="minorEastAsia" w:hAnsi="Courier"/>
          <w:color w:val="002060"/>
        </w:rPr>
        <w:t>|  4  A.S.D.CANTINE RIUNITE CSI       I 40 | 22 | 12 |  6 |  4 | 66 | 47 | 19</w:t>
      </w:r>
      <w:r>
        <w:rPr>
          <w:rFonts w:ascii="Courier" w:eastAsiaTheme="minorEastAsia" w:hAnsi="Courier"/>
          <w:color w:val="002060"/>
        </w:rPr>
        <w:t xml:space="preserve">  </w:t>
      </w:r>
      <w:r w:rsidRPr="00045DDA">
        <w:rPr>
          <w:rFonts w:ascii="Courier" w:eastAsiaTheme="minorEastAsia" w:hAnsi="Courier"/>
          <w:color w:val="002060"/>
        </w:rPr>
        <w:t xml:space="preserve">I  4 |  2 |  1 |    |  1 |  6 |  4 |  2  |          </w:t>
      </w:r>
      <w:r>
        <w:rPr>
          <w:rFonts w:ascii="Courier" w:eastAsiaTheme="minorEastAsia" w:hAnsi="Courier"/>
          <w:color w:val="002060"/>
        </w:rPr>
        <w:t>|</w:t>
      </w:r>
    </w:p>
    <w:p w14:paraId="595EEAFD" w14:textId="77777777" w:rsidR="00984CE1" w:rsidRPr="00FF7EE0" w:rsidRDefault="00984CE1" w:rsidP="00984CE1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 xml:space="preserve">I                                     I    |    |    |    |    |    |    |     I    |    |    |    |    |    |    |     |          I   </w:t>
      </w:r>
    </w:p>
    <w:p w14:paraId="2969D7A9" w14:textId="77777777" w:rsidR="00984CE1" w:rsidRPr="00FF7EE0" w:rsidRDefault="00984CE1" w:rsidP="00984CE1">
      <w:pPr>
        <w:pStyle w:val="breakline"/>
        <w:rPr>
          <w:rFonts w:ascii="Courier" w:eastAsiaTheme="minorEastAsia" w:hAnsi="Courier"/>
          <w:color w:val="002060"/>
        </w:rPr>
      </w:pPr>
      <w:r w:rsidRPr="00045DDA">
        <w:rPr>
          <w:rFonts w:ascii="Courier" w:eastAsiaTheme="minorEastAsia" w:hAnsi="Courier"/>
          <w:color w:val="002060"/>
        </w:rPr>
        <w:t>|  5  A.S.D.CAPODARCO CASABIANCA C5   I 40 | 22 | 13 |  8 |  1 | 79 | 76 |  3</w:t>
      </w:r>
      <w:r>
        <w:rPr>
          <w:rFonts w:ascii="Courier" w:eastAsiaTheme="minorEastAsia" w:hAnsi="Courier"/>
          <w:color w:val="002060"/>
        </w:rPr>
        <w:t xml:space="preserve">  </w:t>
      </w:r>
      <w:r w:rsidRPr="00045DDA">
        <w:rPr>
          <w:rFonts w:ascii="Courier" w:eastAsiaTheme="minorEastAsia" w:hAnsi="Courier"/>
          <w:color w:val="002060"/>
        </w:rPr>
        <w:t>I  1 |  2 |    |  1 |  1 |  4 |  6 |  2- |          I</w:t>
      </w:r>
    </w:p>
    <w:p w14:paraId="5C832983" w14:textId="77777777" w:rsidR="00984CE1" w:rsidRPr="00FF7EE0" w:rsidRDefault="00984CE1" w:rsidP="00984CE1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 xml:space="preserve">I                                     I    |    |    |    |    |    |    |     I    |    |    |    |    |    |    |     |          </w:t>
      </w:r>
      <w:r>
        <w:rPr>
          <w:rFonts w:ascii="Courier" w:eastAsiaTheme="minorEastAsia" w:hAnsi="Courier"/>
          <w:color w:val="002060"/>
        </w:rPr>
        <w:t>|</w:t>
      </w:r>
    </w:p>
    <w:p w14:paraId="2EDC6C7E" w14:textId="77777777" w:rsidR="00984CE1" w:rsidRPr="007918F3" w:rsidRDefault="00984CE1" w:rsidP="00984CE1">
      <w:pPr>
        <w:pStyle w:val="breakline"/>
        <w:rPr>
          <w:color w:val="002060"/>
        </w:rPr>
      </w:pPr>
      <w:r w:rsidRPr="00FF7EE0">
        <w:rPr>
          <w:rFonts w:ascii="Courier" w:eastAsiaTheme="minorEastAsia" w:hAnsi="Courier"/>
          <w:color w:val="002060"/>
        </w:rPr>
        <w:t>*--------------------------------------------------------------------------</w:t>
      </w:r>
      <w:r>
        <w:rPr>
          <w:rFonts w:ascii="Courier" w:eastAsiaTheme="minorEastAsia" w:hAnsi="Courier"/>
          <w:color w:val="002060"/>
        </w:rPr>
        <w:t>------------------------------------------------------</w:t>
      </w:r>
      <w:r w:rsidRPr="00FF7EE0">
        <w:rPr>
          <w:rFonts w:ascii="Courier" w:eastAsiaTheme="minorEastAsia" w:hAnsi="Courier"/>
          <w:color w:val="002060"/>
        </w:rPr>
        <w:t>---</w:t>
      </w:r>
    </w:p>
    <w:p w14:paraId="593AF8CF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84CE1" w:rsidRPr="007918F3" w14:paraId="26FDD8C9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811A3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97E65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2BCE9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616C8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4ABDA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1C90D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ABF22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332CC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0A5D6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6D889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84CE1" w:rsidRPr="007918F3" w14:paraId="03F46B39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268C3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A079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0E99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D39B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CEE6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2270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F1F7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5EFD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FEBD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883C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0CF1224D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21BD5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SSD AS SAMBENEDETTESE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2A81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6B7B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3E1F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FC64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7331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FDF5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7A1E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A4B6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C2C6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B5482D6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D8937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BOCASTRUM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5C10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AC5F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8825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C607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DF63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CA52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7BF7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87E2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CCD8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10709DDD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C35B1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TRUENTIN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49B2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0BE1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98EE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B711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E0B9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EAAE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ED84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BECD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AC8A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15768890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4F00A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FUTSAL VIRE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997C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0BFE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FD31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1299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452D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B515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CF9E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D128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D851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099D983A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1B64E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BBEC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3B10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B9C0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EB39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D181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177C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CF64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07AE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7AE7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5AC03709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59FFD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SPORTING GROTTAMMARE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7B29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AD9C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113B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F03D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3223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3E94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A02A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52FD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91D2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7AC59B19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C3441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AMICI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D6F3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157E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5B2C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833D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8A34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BD5A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FFD7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BDF5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3613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77D8FF4C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C14A8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FUTSAL L.C.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12D3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FD1E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42C4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2D9A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501A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C8A8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A4AD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6A52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A8AB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27D577FA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6FEDE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FROG S CLUB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C790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B7DA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0121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1B19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726D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A651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512C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E139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263A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3CABF9F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86CCA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TRIBALCIO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2595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A8E9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DEA5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4B6A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FAF0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9BC1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27CF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05D0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CCA5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791C0306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61F0F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ATLETICO ASCOLI 2000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27CA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51CC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D35B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17A6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1969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BCCA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79F7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DDF9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8713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42ACF849" w14:textId="77777777" w:rsidR="00984CE1" w:rsidRDefault="00984CE1" w:rsidP="00984CE1">
      <w:pPr>
        <w:pStyle w:val="breakline"/>
        <w:rPr>
          <w:rFonts w:eastAsiaTheme="minorEastAsia"/>
          <w:color w:val="002060"/>
        </w:rPr>
      </w:pPr>
    </w:p>
    <w:p w14:paraId="4C78AE79" w14:textId="77777777" w:rsidR="006B1819" w:rsidRPr="007918F3" w:rsidRDefault="006B1819" w:rsidP="006B1819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1DD9ED7E" w14:textId="77777777" w:rsidR="006B1819" w:rsidRDefault="006B1819" w:rsidP="00984CE1">
      <w:pPr>
        <w:pStyle w:val="breakline"/>
        <w:rPr>
          <w:rFonts w:eastAsiaTheme="minorEastAsia"/>
          <w:color w:val="002060"/>
        </w:rPr>
      </w:pPr>
    </w:p>
    <w:p w14:paraId="1BFB5748" w14:textId="7C2A3035" w:rsidR="00D00CC4" w:rsidRPr="00F20247" w:rsidRDefault="00D00CC4" w:rsidP="00D00CC4">
      <w:pPr>
        <w:pStyle w:val="sottotitolocampionato10"/>
        <w:rPr>
          <w:color w:val="002060"/>
        </w:rPr>
      </w:pPr>
      <w:r w:rsidRPr="00F20247">
        <w:rPr>
          <w:color w:val="002060"/>
        </w:rPr>
        <w:t>GIRONE ST - 1 Giornata</w:t>
      </w:r>
      <w:r>
        <w:rPr>
          <w:color w:val="002060"/>
        </w:rPr>
        <w:t xml:space="preserve"> – TITOLO REGIONALE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9"/>
        <w:gridCol w:w="385"/>
        <w:gridCol w:w="898"/>
        <w:gridCol w:w="1178"/>
        <w:gridCol w:w="1550"/>
        <w:gridCol w:w="1550"/>
      </w:tblGrid>
      <w:tr w:rsidR="00D00CC4" w:rsidRPr="00F20247" w14:paraId="6821AD9F" w14:textId="77777777" w:rsidTr="003836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02273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65F94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DADBF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F5153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FCE4B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9F7B9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1644D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Indirizzo Impianto</w:t>
            </w:r>
          </w:p>
        </w:tc>
      </w:tr>
      <w:tr w:rsidR="00D00CC4" w:rsidRPr="00F20247" w14:paraId="4CB30CA3" w14:textId="77777777" w:rsidTr="003836C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E89D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FERMANA FUTSAL 2022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A2E0F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DAMIANI E GATTI ASCOLI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5B72A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08533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28/04/2023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2BF2F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5712 PALESTRA "ITIS" MONTANI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D36C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A6B4C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SALVO D'ACQUISTO</w:t>
            </w:r>
          </w:p>
        </w:tc>
      </w:tr>
      <w:tr w:rsidR="00D00CC4" w:rsidRPr="00F20247" w14:paraId="071A4969" w14:textId="77777777" w:rsidTr="003836C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8B4BE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POLISPORTIVA UROBORO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A833C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SMIRRA CITY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98710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F4AB9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28/04/2023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29A36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2DEE3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D7911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B.BUOZZI</w:t>
            </w:r>
          </w:p>
        </w:tc>
      </w:tr>
      <w:tr w:rsidR="00D00CC4" w:rsidRPr="00F20247" w14:paraId="65866F73" w14:textId="77777777" w:rsidTr="003836C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EF885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0C2B6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FERMANA FUTSAL 2022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A8307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18540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12/05/2023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1BCB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5710 PALESTRA C5 "MONTICELLI"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0C757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C23CE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DELL IRIS</w:t>
            </w:r>
          </w:p>
        </w:tc>
      </w:tr>
      <w:tr w:rsidR="00D00CC4" w:rsidRPr="00F20247" w14:paraId="4A4A2CCB" w14:textId="77777777" w:rsidTr="003836C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E71E8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SMIRRA CITY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4B709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POLISPORTIVA UROBORO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EA185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74F93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13/05/2023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46F60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5482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19FD3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ACQUALAGNA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D357F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ALDO GAMBA SNC</w:t>
            </w:r>
          </w:p>
        </w:tc>
      </w:tr>
    </w:tbl>
    <w:p w14:paraId="4D499C3B" w14:textId="77777777" w:rsidR="00D00CC4" w:rsidRDefault="00D00CC4" w:rsidP="00984CE1">
      <w:pPr>
        <w:pStyle w:val="breakline"/>
        <w:rPr>
          <w:rFonts w:eastAsiaTheme="minorEastAsia"/>
          <w:color w:val="002060"/>
        </w:rPr>
      </w:pPr>
    </w:p>
    <w:p w14:paraId="49F77D65" w14:textId="51191109" w:rsidR="00D00CC4" w:rsidRPr="00F20247" w:rsidRDefault="00D00CC4" w:rsidP="00D00CC4">
      <w:pPr>
        <w:pStyle w:val="sottotitolocampionato10"/>
        <w:rPr>
          <w:color w:val="002060"/>
        </w:rPr>
      </w:pPr>
      <w:r w:rsidRPr="00F20247">
        <w:rPr>
          <w:color w:val="002060"/>
        </w:rPr>
        <w:t>GIRONE SF - 1 Giornata</w:t>
      </w:r>
      <w:r>
        <w:rPr>
          <w:color w:val="002060"/>
        </w:rPr>
        <w:t xml:space="preserve"> – PLAY OFF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1995"/>
        <w:gridCol w:w="385"/>
        <w:gridCol w:w="898"/>
        <w:gridCol w:w="1198"/>
        <w:gridCol w:w="1563"/>
        <w:gridCol w:w="1540"/>
      </w:tblGrid>
      <w:tr w:rsidR="00D00CC4" w:rsidRPr="00F20247" w14:paraId="4CCEB6C8" w14:textId="77777777" w:rsidTr="003836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260BC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5EC5B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933A8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F6A49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D131E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319E6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57FA5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Indirizzo Impianto</w:t>
            </w:r>
          </w:p>
        </w:tc>
      </w:tr>
      <w:tr w:rsidR="00D00CC4" w:rsidRPr="00F20247" w14:paraId="46594C23" w14:textId="77777777" w:rsidTr="003836C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6E854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BOCASTRUM UNITED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BB7E9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TRUENTIN LAMA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B0D81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1FFFA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28/04/2023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60C29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5665 PALESTRA C5 CASTORANO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D61EC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CASTORANO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2A38D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LOC. ROCCHETTA</w:t>
            </w:r>
          </w:p>
        </w:tc>
      </w:tr>
      <w:tr w:rsidR="00D00CC4" w:rsidRPr="00F20247" w14:paraId="33431C47" w14:textId="77777777" w:rsidTr="003836C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AB47A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A9D6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CAPODARCO CASABIANCA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4BC8C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2421E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28/04/2023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F4B04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5299 CENTRO SP. POL. "R.GATTARI"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DDBA8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0719B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TAGLIAMENTO</w:t>
            </w:r>
          </w:p>
        </w:tc>
      </w:tr>
      <w:tr w:rsidR="00D00CC4" w:rsidRPr="00F20247" w14:paraId="3FDA548A" w14:textId="77777777" w:rsidTr="003836C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0A8E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CIRCOLO COLLODI CALCIO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BBED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CALCETTO NUMANA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4342A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1F9BD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28/04/2023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69043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5026 PALL.GEODETICO FRAZ.PINOCCHIO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95AEA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1B785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CARPEGNA-VIA M.TE S.VICINO</w:t>
            </w:r>
          </w:p>
        </w:tc>
      </w:tr>
      <w:tr w:rsidR="00D00CC4" w:rsidRPr="00F20247" w14:paraId="041101AE" w14:textId="77777777" w:rsidTr="003836C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A0933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FIGHT BULLS CORRIDONIA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FC5E9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87A6C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D67F6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28/04/2023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A2355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5295 TENSOSTRUTTURA VIA E.MATTEI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A3AFD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CORRIDONIA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5BDD8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E.MATTEI</w:t>
            </w:r>
          </w:p>
        </w:tc>
      </w:tr>
      <w:tr w:rsidR="00D00CC4" w:rsidRPr="00F20247" w14:paraId="468170FF" w14:textId="77777777" w:rsidTr="003836C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A2D94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URBANIA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3578A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FRASASSI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21BA2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AC8CE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28/04/2023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64E18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5489 URBANIA CALCIO A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ED598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URBANIA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51131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CAMPO SPORTIVO</w:t>
            </w:r>
          </w:p>
        </w:tc>
      </w:tr>
      <w:tr w:rsidR="00D00CC4" w:rsidRPr="00F20247" w14:paraId="11FA1BD9" w14:textId="77777777" w:rsidTr="003836C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8CB90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VILLA CECCOLINI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646DB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ACQUALAGNA CALCIO C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8F6A2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A6BBC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28/04/2023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3DEB1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5491 PALA 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30C8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3B9C3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LAGO DI MISURINA</w:t>
            </w:r>
          </w:p>
        </w:tc>
      </w:tr>
      <w:tr w:rsidR="00D00CC4" w:rsidRPr="00F20247" w14:paraId="2F00936C" w14:textId="77777777" w:rsidTr="003836C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B1B8A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C5075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74B61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3AEE3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29/04/2023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934F9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5022 PALLONE GEODETICO LOC.CANDIA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20DB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44C5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LOCALITA' CANDIA</w:t>
            </w:r>
          </w:p>
        </w:tc>
      </w:tr>
      <w:tr w:rsidR="00D00CC4" w:rsidRPr="00F20247" w14:paraId="171283F6" w14:textId="77777777" w:rsidTr="003836C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46176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CASTELRAIMONDO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BD3CB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SANTA MARIA NUOVA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8EA1D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A2C6E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29/04/2023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7664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5238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AB3D8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CASTELRAIMONDO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20BFC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GRAMSCI-VIA FEGGIANI</w:t>
            </w:r>
          </w:p>
        </w:tc>
      </w:tr>
      <w:tr w:rsidR="00D00CC4" w:rsidRPr="00F20247" w14:paraId="79D104BE" w14:textId="77777777" w:rsidTr="003836C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D3DCC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lastRenderedPageBreak/>
              <w:t>CDC 2018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8953F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MMSA GIOVANE AURORA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27F6F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8E3C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29/04/2023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03D29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5139 PALESTRA POLO SCOLASTICO MICS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70B8F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35998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VENEZIA 43</w:t>
            </w:r>
          </w:p>
        </w:tc>
      </w:tr>
    </w:tbl>
    <w:p w14:paraId="6DED76E7" w14:textId="77777777" w:rsidR="00D00CC4" w:rsidRPr="007918F3" w:rsidRDefault="00D00CC4" w:rsidP="00984CE1">
      <w:pPr>
        <w:pStyle w:val="breakline"/>
        <w:rPr>
          <w:rFonts w:eastAsiaTheme="minorEastAsia"/>
          <w:color w:val="002060"/>
        </w:rPr>
      </w:pPr>
    </w:p>
    <w:p w14:paraId="00BDF326" w14:textId="77777777" w:rsidR="00984CE1" w:rsidRDefault="00984CE1" w:rsidP="00984CE1">
      <w:pPr>
        <w:pStyle w:val="breakline"/>
        <w:rPr>
          <w:color w:val="002060"/>
        </w:rPr>
      </w:pPr>
    </w:p>
    <w:p w14:paraId="4ED9FF22" w14:textId="77777777" w:rsidR="009F226F" w:rsidRPr="00604B0F" w:rsidRDefault="009F226F" w:rsidP="009F226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604B0F">
        <w:rPr>
          <w:color w:val="002060"/>
        </w:rPr>
        <w:t>COPPA MARCHE CALCIO 5 serie D</w:t>
      </w:r>
    </w:p>
    <w:p w14:paraId="1C1D9F4F" w14:textId="77777777" w:rsidR="009F226F" w:rsidRPr="00604B0F" w:rsidRDefault="009F226F" w:rsidP="009F226F">
      <w:pPr>
        <w:pStyle w:val="titoloprinc0"/>
        <w:rPr>
          <w:color w:val="002060"/>
        </w:rPr>
      </w:pPr>
      <w:r w:rsidRPr="00604B0F">
        <w:rPr>
          <w:color w:val="002060"/>
        </w:rPr>
        <w:t>FINALE</w:t>
      </w:r>
    </w:p>
    <w:p w14:paraId="37755904" w14:textId="77777777" w:rsidR="009F226F" w:rsidRPr="00604B0F" w:rsidRDefault="009F226F" w:rsidP="009F226F">
      <w:pPr>
        <w:pStyle w:val="LndNormale1"/>
        <w:rPr>
          <w:color w:val="002060"/>
          <w:szCs w:val="22"/>
        </w:rPr>
      </w:pPr>
    </w:p>
    <w:p w14:paraId="2BE4B496" w14:textId="77777777" w:rsidR="009F226F" w:rsidRPr="00604B0F" w:rsidRDefault="009F226F" w:rsidP="009F226F">
      <w:pPr>
        <w:pStyle w:val="breakline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604B0F">
        <w:rPr>
          <w:rFonts w:ascii="Arial" w:hAnsi="Arial" w:cs="Arial"/>
          <w:bCs/>
          <w:color w:val="002060"/>
          <w:sz w:val="22"/>
          <w:szCs w:val="22"/>
        </w:rPr>
        <w:t>La gara di finale della Coppa Marche Calcio a Cinque Serie D sarà disputata come di seguito riportato:</w:t>
      </w:r>
    </w:p>
    <w:p w14:paraId="7FF0B8ED" w14:textId="77777777" w:rsidR="009F226F" w:rsidRPr="00604B0F" w:rsidRDefault="009F226F" w:rsidP="009F226F">
      <w:pPr>
        <w:tabs>
          <w:tab w:val="num" w:pos="786"/>
        </w:tabs>
        <w:rPr>
          <w:rFonts w:ascii="Arial" w:hAnsi="Arial" w:cs="Arial"/>
          <w:color w:val="002060"/>
          <w:sz w:val="22"/>
          <w:szCs w:val="22"/>
        </w:rPr>
      </w:pPr>
    </w:p>
    <w:p w14:paraId="50F36584" w14:textId="3641B0DD" w:rsidR="009F226F" w:rsidRPr="00604B0F" w:rsidRDefault="009F226F" w:rsidP="009F226F">
      <w:pPr>
        <w:tabs>
          <w:tab w:val="num" w:pos="786"/>
        </w:tabs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 w:rsidRPr="00604B0F">
        <w:rPr>
          <w:rFonts w:ascii="Arial" w:hAnsi="Arial" w:cs="Arial"/>
          <w:b/>
          <w:bCs/>
          <w:color w:val="002060"/>
          <w:sz w:val="22"/>
          <w:szCs w:val="22"/>
        </w:rPr>
        <w:t>DAMIANI E GATTI ASCOLI – GLS DORICA AN.UR</w:t>
      </w:r>
    </w:p>
    <w:p w14:paraId="248A57E4" w14:textId="590BBE04" w:rsidR="009F226F" w:rsidRPr="00604B0F" w:rsidRDefault="009F226F" w:rsidP="009F226F">
      <w:pPr>
        <w:pStyle w:val="breakline"/>
        <w:jc w:val="center"/>
        <w:rPr>
          <w:rFonts w:ascii="Arial" w:hAnsi="Arial" w:cs="Arial"/>
          <w:b/>
          <w:color w:val="002060"/>
          <w:sz w:val="22"/>
          <w:szCs w:val="22"/>
        </w:rPr>
      </w:pPr>
      <w:r w:rsidRPr="00604B0F">
        <w:rPr>
          <w:rFonts w:ascii="Arial" w:hAnsi="Arial" w:cs="Arial"/>
          <w:b/>
          <w:color w:val="002060"/>
          <w:sz w:val="22"/>
          <w:szCs w:val="22"/>
        </w:rPr>
        <w:t>Venerdì 5 maggio 2023</w:t>
      </w:r>
      <w:r w:rsidRPr="00604B0F">
        <w:rPr>
          <w:rFonts w:ascii="Arial" w:hAnsi="Arial" w:cs="Arial"/>
          <w:b/>
          <w:color w:val="002060"/>
          <w:sz w:val="22"/>
          <w:szCs w:val="22"/>
        </w:rPr>
        <w:t xml:space="preserve">, ore </w:t>
      </w:r>
      <w:r w:rsidRPr="00604B0F">
        <w:rPr>
          <w:rFonts w:ascii="Arial" w:hAnsi="Arial" w:cs="Arial"/>
          <w:b/>
          <w:color w:val="002060"/>
          <w:sz w:val="22"/>
          <w:szCs w:val="22"/>
        </w:rPr>
        <w:t>21:45</w:t>
      </w:r>
    </w:p>
    <w:p w14:paraId="6A5A7E9F" w14:textId="5BFB9441" w:rsidR="009F226F" w:rsidRPr="00604B0F" w:rsidRDefault="009F226F" w:rsidP="009F226F">
      <w:pPr>
        <w:pStyle w:val="breakline"/>
        <w:jc w:val="center"/>
        <w:rPr>
          <w:rFonts w:ascii="Arial" w:hAnsi="Arial" w:cs="Arial"/>
          <w:bCs/>
          <w:color w:val="002060"/>
          <w:sz w:val="22"/>
          <w:szCs w:val="22"/>
        </w:rPr>
      </w:pPr>
      <w:r w:rsidRPr="00604B0F">
        <w:rPr>
          <w:rFonts w:ascii="Arial" w:hAnsi="Arial" w:cs="Arial"/>
          <w:b/>
          <w:color w:val="002060"/>
          <w:sz w:val="22"/>
          <w:szCs w:val="22"/>
        </w:rPr>
        <w:t xml:space="preserve">“PalaSavelli” </w:t>
      </w:r>
      <w:r w:rsidRPr="00604B0F">
        <w:rPr>
          <w:rFonts w:ascii="Arial" w:hAnsi="Arial" w:cs="Arial"/>
          <w:bCs/>
          <w:color w:val="002060"/>
          <w:sz w:val="22"/>
          <w:szCs w:val="22"/>
        </w:rPr>
        <w:t xml:space="preserve">di </w:t>
      </w:r>
      <w:r w:rsidRPr="00604B0F">
        <w:rPr>
          <w:rFonts w:ascii="Arial" w:hAnsi="Arial" w:cs="Arial"/>
          <w:b/>
          <w:color w:val="002060"/>
          <w:sz w:val="22"/>
          <w:szCs w:val="22"/>
        </w:rPr>
        <w:t>PORTO SAN GIORGIO</w:t>
      </w:r>
      <w:r w:rsidRPr="00604B0F">
        <w:rPr>
          <w:rFonts w:ascii="Arial" w:hAnsi="Arial" w:cs="Arial"/>
          <w:bCs/>
          <w:color w:val="002060"/>
          <w:sz w:val="22"/>
          <w:szCs w:val="22"/>
        </w:rPr>
        <w:t xml:space="preserve"> (Via Santa Vittoria, 5)</w:t>
      </w:r>
    </w:p>
    <w:p w14:paraId="2CB88DD4" w14:textId="77777777" w:rsidR="009F226F" w:rsidRPr="00604B0F" w:rsidRDefault="009F226F" w:rsidP="009F226F">
      <w:pPr>
        <w:pStyle w:val="breakline"/>
        <w:jc w:val="both"/>
        <w:rPr>
          <w:rFonts w:ascii="Arial" w:hAnsi="Arial" w:cs="Arial"/>
          <w:bCs/>
          <w:color w:val="002060"/>
          <w:sz w:val="22"/>
          <w:szCs w:val="22"/>
        </w:rPr>
      </w:pPr>
    </w:p>
    <w:p w14:paraId="3F25BF5A" w14:textId="77777777" w:rsidR="009F226F" w:rsidRPr="00604B0F" w:rsidRDefault="009F226F" w:rsidP="009F226F">
      <w:pPr>
        <w:rPr>
          <w:rFonts w:ascii="Arial" w:hAnsi="Arial" w:cs="Arial"/>
          <w:color w:val="002060"/>
          <w:sz w:val="22"/>
          <w:szCs w:val="22"/>
        </w:rPr>
      </w:pPr>
      <w:r w:rsidRPr="00604B0F">
        <w:rPr>
          <w:rFonts w:ascii="Arial" w:hAnsi="Arial" w:cs="Arial"/>
          <w:color w:val="002060"/>
          <w:sz w:val="22"/>
          <w:szCs w:val="22"/>
        </w:rPr>
        <w:t xml:space="preserve">Qualora, al termine dei tempi regolamentari, la Finale, si concluda con un pareggio, saranno disputati due tempi supplementari per una durata di 5 minuti cadauno. </w:t>
      </w:r>
    </w:p>
    <w:p w14:paraId="486B138E" w14:textId="3601745D" w:rsidR="009F226F" w:rsidRDefault="009F226F" w:rsidP="00604B0F">
      <w:pPr>
        <w:rPr>
          <w:rFonts w:ascii="Arial" w:hAnsi="Arial" w:cs="Arial"/>
          <w:color w:val="002060"/>
          <w:sz w:val="22"/>
          <w:szCs w:val="22"/>
        </w:rPr>
      </w:pPr>
      <w:r w:rsidRPr="00604B0F">
        <w:rPr>
          <w:rFonts w:ascii="Arial" w:hAnsi="Arial" w:cs="Arial"/>
          <w:color w:val="002060"/>
          <w:sz w:val="22"/>
          <w:szCs w:val="22"/>
        </w:rPr>
        <w:t>Qualora, a conclusione del secondo tempo supplementare, le due squadre dovessero trovarsi ancora in situazione di parità, la vincente sarà determinata dai tiri di rigore.</w:t>
      </w:r>
    </w:p>
    <w:p w14:paraId="6528D468" w14:textId="77777777" w:rsidR="00604B0F" w:rsidRDefault="00604B0F" w:rsidP="00604B0F">
      <w:pPr>
        <w:rPr>
          <w:rFonts w:ascii="Arial" w:hAnsi="Arial" w:cs="Arial"/>
          <w:color w:val="002060"/>
          <w:sz w:val="22"/>
          <w:szCs w:val="22"/>
        </w:rPr>
      </w:pPr>
    </w:p>
    <w:p w14:paraId="1CB3B752" w14:textId="0DF02E33" w:rsidR="00604B0F" w:rsidRPr="00852DB8" w:rsidRDefault="00604B0F" w:rsidP="00604B0F">
      <w:pPr>
        <w:pStyle w:val="breakline"/>
        <w:jc w:val="both"/>
        <w:rPr>
          <w:rFonts w:ascii="Arial" w:hAnsi="Arial" w:cs="Arial"/>
          <w:bCs/>
          <w:i/>
          <w:iCs/>
          <w:color w:val="002060"/>
          <w:sz w:val="22"/>
          <w:szCs w:val="22"/>
        </w:rPr>
      </w:pPr>
      <w:r w:rsidRPr="00962BF4">
        <w:rPr>
          <w:rFonts w:ascii="Arial" w:hAnsi="Arial" w:cs="Arial"/>
          <w:bCs/>
          <w:i/>
          <w:iCs/>
          <w:color w:val="002060"/>
          <w:sz w:val="22"/>
          <w:szCs w:val="22"/>
        </w:rPr>
        <w:t xml:space="preserve">La Società prima nominata, </w:t>
      </w:r>
      <w:r>
        <w:rPr>
          <w:rFonts w:ascii="Arial" w:hAnsi="Arial" w:cs="Arial"/>
          <w:bCs/>
          <w:i/>
          <w:iCs/>
          <w:color w:val="002060"/>
          <w:sz w:val="22"/>
          <w:szCs w:val="22"/>
        </w:rPr>
        <w:t>DAMIANI E GATTI ASCOLI</w:t>
      </w:r>
      <w:r w:rsidRPr="00962BF4">
        <w:rPr>
          <w:rFonts w:ascii="Arial" w:hAnsi="Arial" w:cs="Arial"/>
          <w:bCs/>
          <w:i/>
          <w:iCs/>
          <w:color w:val="002060"/>
          <w:sz w:val="22"/>
          <w:szCs w:val="22"/>
        </w:rPr>
        <w:t>, è responsabile dell’organizzazione della gara (richiesta Forza Pubblica, palloni, ecc.).</w:t>
      </w:r>
    </w:p>
    <w:p w14:paraId="0933A0FD" w14:textId="77777777" w:rsidR="00604B0F" w:rsidRDefault="00604B0F" w:rsidP="00604B0F">
      <w:pPr>
        <w:rPr>
          <w:rFonts w:ascii="Arial" w:hAnsi="Arial" w:cs="Arial"/>
          <w:color w:val="002060"/>
          <w:sz w:val="22"/>
          <w:szCs w:val="22"/>
        </w:rPr>
      </w:pPr>
    </w:p>
    <w:p w14:paraId="6FCB606B" w14:textId="700FC211" w:rsidR="00D00CC4" w:rsidRPr="007918F3" w:rsidRDefault="00D00CC4" w:rsidP="00D00CC4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458052C" w14:textId="77777777" w:rsidR="00D00CC4" w:rsidRDefault="00D00CC4" w:rsidP="00604B0F">
      <w:pPr>
        <w:rPr>
          <w:rFonts w:ascii="Arial" w:hAnsi="Arial" w:cs="Arial"/>
          <w:color w:val="002060"/>
          <w:sz w:val="22"/>
          <w:szCs w:val="22"/>
        </w:rPr>
      </w:pPr>
    </w:p>
    <w:p w14:paraId="36EC9577" w14:textId="77777777" w:rsidR="00D00CC4" w:rsidRPr="00F20247" w:rsidRDefault="00D00CC4" w:rsidP="00D00CC4">
      <w:pPr>
        <w:pStyle w:val="sottotitolocampionato10"/>
        <w:rPr>
          <w:color w:val="002060"/>
        </w:rPr>
      </w:pPr>
      <w:r w:rsidRPr="00F20247">
        <w:rPr>
          <w:color w:val="002060"/>
        </w:rPr>
        <w:t>GIRONE FF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00CC4" w:rsidRPr="00F20247" w14:paraId="788C774E" w14:textId="77777777" w:rsidTr="003836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EC1C2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C0CE9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833E4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B8560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87BA9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CB651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B3CE8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Indirizzo Impianto</w:t>
            </w:r>
          </w:p>
        </w:tc>
      </w:tr>
      <w:tr w:rsidR="00D00CC4" w:rsidRPr="00F20247" w14:paraId="13B226A6" w14:textId="77777777" w:rsidTr="003836C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9E22C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68F1F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D69A3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A4FBB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05/05/2023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197A4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5631 PALASPORT " PALASAVELLI"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35F33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7DB3A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S.VITTORIA, 5</w:t>
            </w:r>
          </w:p>
        </w:tc>
      </w:tr>
    </w:tbl>
    <w:p w14:paraId="56488393" w14:textId="77777777" w:rsidR="00D00CC4" w:rsidRPr="00604B0F" w:rsidRDefault="00D00CC4" w:rsidP="00604B0F">
      <w:pPr>
        <w:rPr>
          <w:rFonts w:ascii="Arial" w:hAnsi="Arial" w:cs="Arial"/>
          <w:color w:val="002060"/>
          <w:sz w:val="22"/>
          <w:szCs w:val="22"/>
        </w:rPr>
      </w:pPr>
    </w:p>
    <w:p w14:paraId="12259821" w14:textId="77777777" w:rsidR="00984CE1" w:rsidRPr="007918F3" w:rsidRDefault="00984CE1" w:rsidP="00984CE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REGIONALE CALCIO A 5 FEMMINILE</w:t>
      </w:r>
    </w:p>
    <w:p w14:paraId="4749DA9E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RISULTATI</w:t>
      </w:r>
    </w:p>
    <w:p w14:paraId="7754C051" w14:textId="77777777" w:rsidR="00984CE1" w:rsidRPr="007918F3" w:rsidRDefault="00984CE1" w:rsidP="00984CE1">
      <w:pPr>
        <w:pStyle w:val="breakline"/>
        <w:rPr>
          <w:color w:val="002060"/>
        </w:rPr>
      </w:pPr>
    </w:p>
    <w:p w14:paraId="0962CE94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RISULTATI UFFICIALI GARE DEL 21/04/2023</w:t>
      </w:r>
    </w:p>
    <w:p w14:paraId="782C0B0D" w14:textId="77777777" w:rsidR="00F25F0C" w:rsidRPr="00F25F0C" w:rsidRDefault="00F25F0C" w:rsidP="00F25F0C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F25F0C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561A7C0" w14:textId="77777777" w:rsidR="00984CE1" w:rsidRPr="007918F3" w:rsidRDefault="00984CE1" w:rsidP="00984CE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84CE1" w:rsidRPr="007918F3" w14:paraId="57FE1C2A" w14:textId="77777777" w:rsidTr="003836C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84CE1" w:rsidRPr="007918F3" w14:paraId="305225DC" w14:textId="77777777" w:rsidTr="003836C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6D408D" w14:textId="77777777" w:rsidR="00984CE1" w:rsidRPr="007918F3" w:rsidRDefault="00984CE1" w:rsidP="003836C2">
                  <w:pPr>
                    <w:pStyle w:val="header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GIRONE A - 9 Giornata - R</w:t>
                  </w:r>
                </w:p>
              </w:tc>
            </w:tr>
            <w:tr w:rsidR="00984CE1" w:rsidRPr="007918F3" w14:paraId="28B34C2B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832B15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18AD60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ALMAJUVENTUS FANO1906 SRL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C03987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6BE169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64F6DC07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7DCAFE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(1) BOCCIOFILA MONTEFANESE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E11CAF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POLISPORTIVA BOCA S.E.M.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163812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71EF52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2C489034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63DE11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GROTTESE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4B371A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CENTRO SPORTIVO SUASA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8D9CE9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2 - 6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C986E2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66866380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D0D75B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RIPABERARDA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E2AE4D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PIANDIROSE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459DB5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C00B82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244C1B79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A40735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(2) U.MANDOLESI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B550B3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LABELSYSTEM POTENZAPICENA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E5B1B5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1 - 7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DF1597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5F0377F5" w14:textId="77777777" w:rsidTr="003836C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C6ADBA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(1) - disputata il 22/04/2023</w:t>
                  </w:r>
                </w:p>
              </w:tc>
            </w:tr>
            <w:tr w:rsidR="00984CE1" w:rsidRPr="007918F3" w14:paraId="4CF902E9" w14:textId="77777777" w:rsidTr="003836C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1DE578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(2) - disputata il 20/04/2023</w:t>
                  </w:r>
                </w:p>
              </w:tc>
            </w:tr>
          </w:tbl>
          <w:p w14:paraId="07F18814" w14:textId="77777777" w:rsidR="00984CE1" w:rsidRPr="007918F3" w:rsidRDefault="00984CE1" w:rsidP="003836C2">
            <w:pPr>
              <w:rPr>
                <w:color w:val="002060"/>
              </w:rPr>
            </w:pPr>
          </w:p>
        </w:tc>
      </w:tr>
    </w:tbl>
    <w:p w14:paraId="4A8B5A3D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5F11ADF9" w14:textId="77777777" w:rsidR="00984CE1" w:rsidRPr="007918F3" w:rsidRDefault="00984CE1" w:rsidP="00984CE1">
      <w:pPr>
        <w:pStyle w:val="breakline"/>
        <w:rPr>
          <w:color w:val="002060"/>
        </w:rPr>
      </w:pPr>
    </w:p>
    <w:p w14:paraId="444C252A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GIUDICE SPORTIVO</w:t>
      </w:r>
    </w:p>
    <w:p w14:paraId="383A91D4" w14:textId="77777777" w:rsidR="00984CE1" w:rsidRPr="007918F3" w:rsidRDefault="00984CE1" w:rsidP="00984CE1">
      <w:pPr>
        <w:pStyle w:val="diffida"/>
        <w:rPr>
          <w:color w:val="002060"/>
        </w:rPr>
      </w:pPr>
      <w:r w:rsidRPr="007918F3">
        <w:rPr>
          <w:color w:val="002060"/>
        </w:rPr>
        <w:t>Il Giudice Sportivo Avv. Agnese Lazzaretti, con l'assistenza del segretario Angelo Castellana, nella seduta del 24/04/2023, ha adottato le decisioni che di seguito integralmente si riportano:</w:t>
      </w:r>
    </w:p>
    <w:p w14:paraId="39F93620" w14:textId="77777777" w:rsidR="00984CE1" w:rsidRPr="007918F3" w:rsidRDefault="00984CE1" w:rsidP="00984CE1">
      <w:pPr>
        <w:pStyle w:val="titolo10"/>
        <w:rPr>
          <w:color w:val="002060"/>
        </w:rPr>
      </w:pPr>
      <w:r w:rsidRPr="007918F3">
        <w:rPr>
          <w:color w:val="002060"/>
        </w:rPr>
        <w:t xml:space="preserve">GARE DEL 20/ 4/2023 </w:t>
      </w:r>
    </w:p>
    <w:p w14:paraId="289E47BD" w14:textId="77777777" w:rsidR="00984CE1" w:rsidRPr="007918F3" w:rsidRDefault="00984CE1" w:rsidP="00984CE1">
      <w:pPr>
        <w:pStyle w:val="titolo7a"/>
        <w:rPr>
          <w:color w:val="002060"/>
        </w:rPr>
      </w:pPr>
      <w:r w:rsidRPr="007918F3">
        <w:rPr>
          <w:color w:val="002060"/>
        </w:rPr>
        <w:t xml:space="preserve">PROVVEDIMENTI DISCIPLINARI </w:t>
      </w:r>
    </w:p>
    <w:p w14:paraId="5B32D688" w14:textId="77777777" w:rsidR="00984CE1" w:rsidRPr="007918F3" w:rsidRDefault="00984CE1" w:rsidP="00984CE1">
      <w:pPr>
        <w:pStyle w:val="titolo7b0"/>
        <w:rPr>
          <w:color w:val="002060"/>
        </w:rPr>
      </w:pPr>
      <w:r w:rsidRPr="007918F3">
        <w:rPr>
          <w:color w:val="002060"/>
        </w:rPr>
        <w:t xml:space="preserve">In base alle risultanze degli atti ufficiali sono state deliberate le seguenti sanzioni disciplinari. </w:t>
      </w:r>
    </w:p>
    <w:p w14:paraId="485CF413" w14:textId="77777777" w:rsidR="00984CE1" w:rsidRPr="007918F3" w:rsidRDefault="00984CE1" w:rsidP="00984CE1">
      <w:pPr>
        <w:pStyle w:val="titolo30"/>
        <w:rPr>
          <w:color w:val="002060"/>
        </w:rPr>
      </w:pPr>
      <w:r w:rsidRPr="007918F3">
        <w:rPr>
          <w:color w:val="002060"/>
        </w:rPr>
        <w:lastRenderedPageBreak/>
        <w:t xml:space="preserve">CALCIATORI NON ESPULSI </w:t>
      </w:r>
    </w:p>
    <w:p w14:paraId="310C607C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75C18BDF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E37E2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PETRINI FEDERICA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2B3D7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A17AD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AEFC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DC4BE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1D1FD948" w14:textId="77777777" w:rsidR="00984CE1" w:rsidRPr="007918F3" w:rsidRDefault="00984CE1" w:rsidP="00984CE1">
      <w:pPr>
        <w:pStyle w:val="titolo10"/>
        <w:rPr>
          <w:rFonts w:eastAsiaTheme="minorEastAsia"/>
          <w:color w:val="002060"/>
        </w:rPr>
      </w:pPr>
      <w:r w:rsidRPr="007918F3">
        <w:rPr>
          <w:color w:val="002060"/>
        </w:rPr>
        <w:t xml:space="preserve">GARE DEL 21/ 4/2023 </w:t>
      </w:r>
    </w:p>
    <w:p w14:paraId="69DF6EF4" w14:textId="77777777" w:rsidR="00984CE1" w:rsidRPr="007918F3" w:rsidRDefault="00984CE1" w:rsidP="00984CE1">
      <w:pPr>
        <w:pStyle w:val="titolo7a"/>
        <w:rPr>
          <w:color w:val="002060"/>
        </w:rPr>
      </w:pPr>
      <w:r w:rsidRPr="007918F3">
        <w:rPr>
          <w:color w:val="002060"/>
        </w:rPr>
        <w:t xml:space="preserve">PROVVEDIMENTI DISCIPLINARI </w:t>
      </w:r>
    </w:p>
    <w:p w14:paraId="3BB071A4" w14:textId="77777777" w:rsidR="00984CE1" w:rsidRPr="007918F3" w:rsidRDefault="00984CE1" w:rsidP="00984CE1">
      <w:pPr>
        <w:pStyle w:val="titolo7b0"/>
        <w:rPr>
          <w:color w:val="002060"/>
        </w:rPr>
      </w:pPr>
      <w:r w:rsidRPr="007918F3">
        <w:rPr>
          <w:color w:val="002060"/>
        </w:rPr>
        <w:t xml:space="preserve">In base alle risultanze degli atti ufficiali sono state deliberate le seguenti sanzioni disciplinari. </w:t>
      </w:r>
    </w:p>
    <w:p w14:paraId="7B0462BD" w14:textId="77777777" w:rsidR="00984CE1" w:rsidRPr="007918F3" w:rsidRDefault="00984CE1" w:rsidP="00984CE1">
      <w:pPr>
        <w:pStyle w:val="titolo30"/>
        <w:rPr>
          <w:color w:val="002060"/>
        </w:rPr>
      </w:pPr>
      <w:r w:rsidRPr="007918F3">
        <w:rPr>
          <w:color w:val="002060"/>
        </w:rPr>
        <w:t xml:space="preserve">CALCIATORI NON ESPULSI </w:t>
      </w:r>
    </w:p>
    <w:p w14:paraId="724CD568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1BA926AB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3F497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DIAMANTINI DILETTA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AF76F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(ALMAJUVENTUS FANO1906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3281B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651EE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1BAD4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433D3048" w14:textId="77777777" w:rsidR="00984CE1" w:rsidRDefault="00984CE1" w:rsidP="00984CE1">
      <w:pPr>
        <w:pStyle w:val="breakline"/>
        <w:rPr>
          <w:color w:val="002060"/>
        </w:rPr>
      </w:pPr>
    </w:p>
    <w:p w14:paraId="1D7222E9" w14:textId="77777777" w:rsidR="00984CE1" w:rsidRPr="00FF56D9" w:rsidRDefault="00984CE1" w:rsidP="00984CE1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3EB1F593" w14:textId="77777777" w:rsidR="00984CE1" w:rsidRPr="00FF56D9" w:rsidRDefault="00984CE1" w:rsidP="00984CE1">
      <w:pPr>
        <w:pStyle w:val="breakline"/>
        <w:rPr>
          <w:rFonts w:eastAsiaTheme="minorEastAsia"/>
          <w:color w:val="002060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FF56D9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4C26D355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08862FEF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CLASSIFICA</w:t>
      </w:r>
    </w:p>
    <w:p w14:paraId="1EE9A550" w14:textId="77777777" w:rsidR="00984CE1" w:rsidRPr="007918F3" w:rsidRDefault="00984CE1" w:rsidP="00984CE1">
      <w:pPr>
        <w:pStyle w:val="breakline"/>
        <w:rPr>
          <w:color w:val="002060"/>
        </w:rPr>
      </w:pPr>
    </w:p>
    <w:p w14:paraId="0477BE77" w14:textId="77777777" w:rsidR="00984CE1" w:rsidRPr="007918F3" w:rsidRDefault="00984CE1" w:rsidP="00984CE1">
      <w:pPr>
        <w:pStyle w:val="breakline"/>
        <w:rPr>
          <w:color w:val="002060"/>
        </w:rPr>
      </w:pPr>
    </w:p>
    <w:p w14:paraId="00D28AE4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84CE1" w:rsidRPr="007918F3" w14:paraId="3996ECAF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6EE06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62190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27E4C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3F7E8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A785D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87602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3E5A0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CD5C3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15AE1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836B0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84CE1" w:rsidRPr="007918F3" w14:paraId="69B6648D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2BAE1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84A9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3531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6413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FA70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69FA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80F7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6A98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2F46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6715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5062AD18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C688A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ALMAJUVENTUS FANO1906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33E8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2134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9CBD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E543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1C30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2F57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0035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C048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6A19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0EBDDD99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7603C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3DAE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29D2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2A52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76CF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B18D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5C2C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E4D1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074D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F8E9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C0764DB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AF227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CENTRO SPORTIVO SUASA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8852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911D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E5BC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449C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FE2C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C246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CF56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F71E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1333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1CB4A6CB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4FA28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D86C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86D9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2116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26F8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CDF4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EE68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EE8A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FB15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4628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A626174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F73BD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80A2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9601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9275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79A5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8ABC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30FF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9522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2462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A8D7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0560FB9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17AB3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BOCCIOFILA MONTEFANESE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D23E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65C8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7C50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ED3F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79C6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8E3A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35B2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C07C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37B1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7C34095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61B66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6072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E0B2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E03A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DD6A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0DA7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94B7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FE37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6865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D0C0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4D8761E1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17E61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POTENZA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A187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892A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EBDD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61BF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C204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E670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37CD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9235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D955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5FCBDCFE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2D9F7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POLISPORTIVA BOCA S.E.M.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0C1C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6E27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A835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C619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99DC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78C5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F379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4D4B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0DB5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103AE4FC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9D930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DC2E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B082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4EA7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4458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B310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4476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462A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8B26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FD85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3E6F62B3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4CCA3E89" w14:textId="77777777" w:rsidR="006B1819" w:rsidRPr="007918F3" w:rsidRDefault="006B1819" w:rsidP="006B1819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522A4DFC" w14:textId="77777777" w:rsidR="00984CE1" w:rsidRDefault="00984CE1" w:rsidP="00984CE1">
      <w:pPr>
        <w:pStyle w:val="breakline"/>
        <w:rPr>
          <w:color w:val="002060"/>
        </w:rPr>
      </w:pPr>
    </w:p>
    <w:p w14:paraId="41782724" w14:textId="77777777" w:rsidR="00D00CC4" w:rsidRPr="00F20247" w:rsidRDefault="00D00CC4" w:rsidP="00D00CC4">
      <w:pPr>
        <w:pStyle w:val="sottotitolocampionato10"/>
        <w:rPr>
          <w:color w:val="002060"/>
        </w:rPr>
      </w:pPr>
      <w:r w:rsidRPr="00F20247">
        <w:rPr>
          <w:color w:val="002060"/>
        </w:rPr>
        <w:t>GIRONE A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17"/>
        <w:gridCol w:w="385"/>
        <w:gridCol w:w="898"/>
        <w:gridCol w:w="1177"/>
        <w:gridCol w:w="1551"/>
        <w:gridCol w:w="1548"/>
      </w:tblGrid>
      <w:tr w:rsidR="00D00CC4" w:rsidRPr="00F20247" w14:paraId="3306E674" w14:textId="77777777" w:rsidTr="003836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273F5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75CB6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CA2BD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BE05C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B1000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19D06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1E4E4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Indirizzo Impianto</w:t>
            </w:r>
          </w:p>
        </w:tc>
      </w:tr>
      <w:tr w:rsidR="00D00CC4" w:rsidRPr="00F20247" w14:paraId="227127B1" w14:textId="77777777" w:rsidTr="003836C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3D213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LABELSYSTEM POTENZAPICENA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EE5E4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GROTTESE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61E25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F1B67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28/04/2023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B0D77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5279 PALESTRA G. LEOPARDI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08045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5C270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DELLO SPORT</w:t>
            </w:r>
          </w:p>
        </w:tc>
      </w:tr>
      <w:tr w:rsidR="00D00CC4" w:rsidRPr="00F20247" w14:paraId="7FE13492" w14:textId="77777777" w:rsidTr="003836C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C8571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POTENZA PICENA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83F93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U.MANDOLESI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BF073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443F8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28/04/2023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052EB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5254 PALLONE GEODETICO "F. ORSELLI"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9C255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1233A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DELLO SPORT</w:t>
            </w:r>
          </w:p>
        </w:tc>
      </w:tr>
      <w:tr w:rsidR="00D00CC4" w:rsidRPr="00F20247" w14:paraId="63214ADA" w14:textId="77777777" w:rsidTr="003836C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AB055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ALMAJUVENTUS FANO1906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BB148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BOCCIOFILA MONTEFANESE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CC922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CFD1D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29/04/2023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6FA4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B7CB6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C1793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VILLA TOMBARI</w:t>
            </w:r>
          </w:p>
        </w:tc>
      </w:tr>
      <w:tr w:rsidR="00D00CC4" w:rsidRPr="00F20247" w14:paraId="577FA599" w14:textId="77777777" w:rsidTr="003836C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16F21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POLISPORTIVA BOCA S.E.M.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107F9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RIPABERARDA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BC422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01CAC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29/04/2023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8E7E5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5677 PALESTRA DI CASCINARE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52E4E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CASCINARE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E58C0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CARDUCCI</w:t>
            </w:r>
          </w:p>
        </w:tc>
      </w:tr>
      <w:tr w:rsidR="00D00CC4" w:rsidRPr="00F20247" w14:paraId="7BAAB880" w14:textId="77777777" w:rsidTr="003836C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0D57E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CENTRO SPORTIVO SUASA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B26BA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99340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2C46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30/04/2023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4BE0A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B68AF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C06B9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ROSSINI</w:t>
            </w:r>
          </w:p>
        </w:tc>
      </w:tr>
    </w:tbl>
    <w:p w14:paraId="5F7509C6" w14:textId="77777777" w:rsidR="00D00CC4" w:rsidRPr="00F20247" w:rsidRDefault="00D00CC4" w:rsidP="00D00CC4">
      <w:pPr>
        <w:pStyle w:val="breakline"/>
        <w:rPr>
          <w:rFonts w:eastAsiaTheme="minorEastAsia"/>
          <w:color w:val="002060"/>
        </w:rPr>
      </w:pPr>
    </w:p>
    <w:p w14:paraId="2EE92689" w14:textId="77777777" w:rsidR="00D00CC4" w:rsidRPr="007918F3" w:rsidRDefault="00D00CC4" w:rsidP="00984CE1">
      <w:pPr>
        <w:pStyle w:val="breakline"/>
        <w:rPr>
          <w:color w:val="002060"/>
        </w:rPr>
      </w:pPr>
    </w:p>
    <w:p w14:paraId="3BFE9809" w14:textId="77777777" w:rsidR="00984CE1" w:rsidRPr="007918F3" w:rsidRDefault="00984CE1" w:rsidP="00984CE1">
      <w:pPr>
        <w:pStyle w:val="breakline"/>
        <w:rPr>
          <w:color w:val="002060"/>
        </w:rPr>
      </w:pPr>
    </w:p>
    <w:p w14:paraId="311B62CB" w14:textId="77777777" w:rsidR="00984CE1" w:rsidRPr="007918F3" w:rsidRDefault="00984CE1" w:rsidP="00984CE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UNDER 21 CALCIO A 5 REGIONALE</w:t>
      </w:r>
    </w:p>
    <w:p w14:paraId="02A9D134" w14:textId="06B227BB" w:rsidR="00984CE1" w:rsidRDefault="00D00CC4" w:rsidP="00984CE1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FASE FINALE</w:t>
      </w:r>
    </w:p>
    <w:p w14:paraId="47CB67FF" w14:textId="77777777" w:rsidR="00984CE1" w:rsidRDefault="00984CE1" w:rsidP="00984CE1">
      <w:pPr>
        <w:pStyle w:val="Corpodeltesto21"/>
        <w:rPr>
          <w:color w:val="002060"/>
          <w:szCs w:val="22"/>
        </w:rPr>
      </w:pPr>
    </w:p>
    <w:p w14:paraId="61616CA4" w14:textId="77777777" w:rsidR="00984CE1" w:rsidRDefault="00984CE1" w:rsidP="00984CE1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Quarti di Finale (gara unica 15/04/2023)</w:t>
      </w:r>
    </w:p>
    <w:p w14:paraId="7191B999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- 3^ classificata</w:t>
      </w:r>
      <w:r>
        <w:rPr>
          <w:rFonts w:ascii="Arial" w:hAnsi="Arial" w:cs="Arial"/>
          <w:color w:val="002060"/>
          <w:sz w:val="22"/>
        </w:rPr>
        <w:tab/>
        <w:t xml:space="preserve">- </w:t>
      </w:r>
      <w:r>
        <w:rPr>
          <w:rFonts w:ascii="Arial" w:hAnsi="Arial" w:cs="Arial"/>
          <w:color w:val="002060"/>
          <w:sz w:val="22"/>
        </w:rPr>
        <w:tab/>
        <w:t>6^ classificata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1</w:t>
      </w:r>
    </w:p>
    <w:p w14:paraId="7E8A239B" w14:textId="77777777" w:rsidR="00984CE1" w:rsidRDefault="00984CE1" w:rsidP="00984CE1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>
        <w:rPr>
          <w:rFonts w:ascii="Arial" w:hAnsi="Arial" w:cs="Arial"/>
          <w:b/>
          <w:bCs/>
          <w:color w:val="002060"/>
          <w:sz w:val="22"/>
        </w:rPr>
        <w:t>DAMIANI E GATTI ASCOLI – CSI STELLA A.S.D.</w:t>
      </w:r>
      <w:r>
        <w:rPr>
          <w:rFonts w:ascii="Arial" w:hAnsi="Arial" w:cs="Arial"/>
          <w:b/>
          <w:bCs/>
          <w:color w:val="002060"/>
          <w:sz w:val="22"/>
        </w:rPr>
        <w:tab/>
        <w:t>7-4</w:t>
      </w:r>
    </w:p>
    <w:p w14:paraId="1484E96C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</w:p>
    <w:p w14:paraId="49FB8E4E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lastRenderedPageBreak/>
        <w:t xml:space="preserve">- 4^ classificata </w:t>
      </w:r>
      <w:r>
        <w:rPr>
          <w:rFonts w:ascii="Arial" w:hAnsi="Arial" w:cs="Arial"/>
          <w:color w:val="002060"/>
          <w:sz w:val="22"/>
        </w:rPr>
        <w:tab/>
        <w:t xml:space="preserve">- </w:t>
      </w:r>
      <w:r>
        <w:rPr>
          <w:rFonts w:ascii="Arial" w:hAnsi="Arial" w:cs="Arial"/>
          <w:color w:val="002060"/>
          <w:sz w:val="22"/>
        </w:rPr>
        <w:tab/>
        <w:t>5^ classificata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2</w:t>
      </w:r>
    </w:p>
    <w:p w14:paraId="528F1768" w14:textId="77777777" w:rsidR="00984CE1" w:rsidRDefault="00984CE1" w:rsidP="00984CE1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>
        <w:rPr>
          <w:rFonts w:ascii="Arial" w:hAnsi="Arial" w:cs="Arial"/>
          <w:b/>
          <w:bCs/>
          <w:color w:val="002060"/>
          <w:sz w:val="22"/>
        </w:rPr>
        <w:t>ACLI VILLA MUSONE – CITTA’ DI OSTRA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2-5</w:t>
      </w:r>
    </w:p>
    <w:p w14:paraId="5681DF26" w14:textId="77777777" w:rsidR="00984CE1" w:rsidRDefault="00984CE1" w:rsidP="00984CE1">
      <w:pPr>
        <w:pStyle w:val="Corpodeltesto21"/>
        <w:rPr>
          <w:color w:val="002060"/>
          <w:szCs w:val="22"/>
        </w:rPr>
      </w:pPr>
    </w:p>
    <w:p w14:paraId="4F5AA3FF" w14:textId="77777777" w:rsidR="00984CE1" w:rsidRDefault="00984CE1" w:rsidP="00984CE1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 (gara unica 22/04/2023)</w:t>
      </w:r>
    </w:p>
    <w:p w14:paraId="63525CC1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- 1^ classificata</w:t>
      </w:r>
      <w:r>
        <w:rPr>
          <w:rFonts w:ascii="Arial" w:hAnsi="Arial" w:cs="Arial"/>
          <w:color w:val="002060"/>
          <w:sz w:val="22"/>
        </w:rPr>
        <w:tab/>
        <w:t xml:space="preserve">- </w:t>
      </w:r>
      <w:r>
        <w:rPr>
          <w:rFonts w:ascii="Arial" w:hAnsi="Arial" w:cs="Arial"/>
          <w:color w:val="002060"/>
          <w:sz w:val="22"/>
        </w:rPr>
        <w:tab/>
        <w:t>vincente 2</w:t>
      </w:r>
      <w:r>
        <w:rPr>
          <w:rFonts w:ascii="Arial" w:hAnsi="Arial" w:cs="Arial"/>
          <w:color w:val="002060"/>
          <w:sz w:val="22"/>
        </w:rPr>
        <w:tab/>
      </w:r>
    </w:p>
    <w:p w14:paraId="69BD4043" w14:textId="77777777" w:rsidR="00984CE1" w:rsidRDefault="00984CE1" w:rsidP="00984CE1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>
        <w:rPr>
          <w:rFonts w:ascii="Arial" w:hAnsi="Arial" w:cs="Arial"/>
          <w:b/>
          <w:bCs/>
          <w:color w:val="002060"/>
          <w:sz w:val="22"/>
        </w:rPr>
        <w:t>REAL FABRIANO – CITTA’ DI OSTRA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5-1</w:t>
      </w:r>
      <w:r>
        <w:rPr>
          <w:rFonts w:ascii="Arial" w:hAnsi="Arial" w:cs="Arial"/>
          <w:b/>
          <w:bCs/>
          <w:color w:val="002060"/>
          <w:sz w:val="22"/>
        </w:rPr>
        <w:tab/>
      </w:r>
    </w:p>
    <w:p w14:paraId="1C57369D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ab/>
      </w:r>
    </w:p>
    <w:p w14:paraId="58D6EA91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 xml:space="preserve">- 2^ classificata </w:t>
      </w:r>
      <w:r>
        <w:rPr>
          <w:rFonts w:ascii="Arial" w:hAnsi="Arial" w:cs="Arial"/>
          <w:color w:val="002060"/>
          <w:sz w:val="22"/>
        </w:rPr>
        <w:tab/>
        <w:t xml:space="preserve">- </w:t>
      </w:r>
      <w:r>
        <w:rPr>
          <w:rFonts w:ascii="Arial" w:hAnsi="Arial" w:cs="Arial"/>
          <w:color w:val="002060"/>
          <w:sz w:val="22"/>
        </w:rPr>
        <w:tab/>
        <w:t>vincente 1</w:t>
      </w:r>
    </w:p>
    <w:p w14:paraId="47F1AC18" w14:textId="77777777" w:rsidR="00984CE1" w:rsidRDefault="00984CE1" w:rsidP="00984CE1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>
        <w:rPr>
          <w:rFonts w:ascii="Arial" w:hAnsi="Arial" w:cs="Arial"/>
          <w:b/>
          <w:bCs/>
          <w:color w:val="002060"/>
          <w:sz w:val="22"/>
        </w:rPr>
        <w:t>AUDAX 1970 S.ANGELO – DAMIANI E GATTI ASCOLI</w:t>
      </w:r>
      <w:r>
        <w:rPr>
          <w:rFonts w:ascii="Arial" w:hAnsi="Arial" w:cs="Arial"/>
          <w:b/>
          <w:bCs/>
          <w:color w:val="002060"/>
          <w:sz w:val="22"/>
        </w:rPr>
        <w:tab/>
        <w:t>9-0</w:t>
      </w:r>
      <w:r>
        <w:rPr>
          <w:rFonts w:ascii="Arial" w:hAnsi="Arial" w:cs="Arial"/>
          <w:b/>
          <w:bCs/>
          <w:color w:val="002060"/>
          <w:sz w:val="22"/>
        </w:rPr>
        <w:tab/>
      </w:r>
    </w:p>
    <w:p w14:paraId="1D63F262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</w:p>
    <w:p w14:paraId="1E564F07" w14:textId="7D019E07" w:rsidR="00984CE1" w:rsidRPr="00FC5E26" w:rsidRDefault="00984CE1" w:rsidP="00984CE1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  <w:r w:rsidR="00D93E0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, gara unica, FABRIANO – </w:t>
      </w:r>
      <w:r w:rsidR="00FC5E26" w:rsidRPr="00FC5E26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Palestra “Enrico Fermi” Via Bruno Buozzi</w:t>
      </w:r>
    </w:p>
    <w:p w14:paraId="70228693" w14:textId="1B1CA533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22144">
        <w:rPr>
          <w:rFonts w:ascii="Arial" w:hAnsi="Arial" w:cs="Arial"/>
          <w:b/>
          <w:bCs/>
          <w:color w:val="002060"/>
          <w:sz w:val="22"/>
          <w:szCs w:val="22"/>
        </w:rPr>
        <w:t>REAL FABRIANO – AUDAX 1970 S.ANGELO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="00D93E01" w:rsidRPr="00D93E0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Domenica 30</w:t>
      </w:r>
      <w:r w:rsidRPr="00D93E0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/04/2023, ore 18:</w:t>
      </w:r>
      <w:r w:rsidR="00D93E01" w:rsidRPr="00D93E0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0</w:t>
      </w:r>
      <w:r w:rsidRPr="00D93E0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0</w:t>
      </w:r>
    </w:p>
    <w:p w14:paraId="779196BB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7508257" w14:textId="77777777" w:rsidR="00984CE1" w:rsidRDefault="00984CE1" w:rsidP="00984CE1">
      <w:pPr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rigore.</w:t>
      </w:r>
    </w:p>
    <w:p w14:paraId="56A50790" w14:textId="77777777" w:rsidR="00984CE1" w:rsidRDefault="00984CE1" w:rsidP="00984CE1">
      <w:pPr>
        <w:rPr>
          <w:rFonts w:ascii="Arial" w:hAnsi="Arial" w:cs="Arial"/>
          <w:color w:val="002060"/>
          <w:sz w:val="22"/>
        </w:rPr>
      </w:pPr>
    </w:p>
    <w:p w14:paraId="142015DA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RISULTATI</w:t>
      </w:r>
    </w:p>
    <w:p w14:paraId="2DF30D4F" w14:textId="77777777" w:rsidR="00984CE1" w:rsidRPr="007918F3" w:rsidRDefault="00984CE1" w:rsidP="00984CE1">
      <w:pPr>
        <w:pStyle w:val="breakline"/>
        <w:rPr>
          <w:color w:val="002060"/>
        </w:rPr>
      </w:pPr>
    </w:p>
    <w:p w14:paraId="6052639E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RISULTATI UFFICIALI GARE DEL 23/04/2023</w:t>
      </w:r>
    </w:p>
    <w:p w14:paraId="4CB0DE98" w14:textId="77777777" w:rsidR="00F25F0C" w:rsidRPr="00F25F0C" w:rsidRDefault="00F25F0C" w:rsidP="00F25F0C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F25F0C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36AF9EDD" w14:textId="77777777" w:rsidR="00984CE1" w:rsidRPr="007918F3" w:rsidRDefault="00984CE1" w:rsidP="00984CE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84CE1" w:rsidRPr="007918F3" w14:paraId="1D11FD63" w14:textId="77777777" w:rsidTr="003836C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84CE1" w:rsidRPr="007918F3" w14:paraId="46B08836" w14:textId="77777777" w:rsidTr="003836C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6E5B48" w14:textId="77777777" w:rsidR="00984CE1" w:rsidRPr="007918F3" w:rsidRDefault="00984CE1" w:rsidP="003836C2">
                  <w:pPr>
                    <w:pStyle w:val="header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984CE1" w:rsidRPr="007918F3" w14:paraId="5B2C8748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665C26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AUDAX 1970 S.ANGELO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EA2A85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6E0EF3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4069EC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52A56D22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4EBB6F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(1) 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7968D8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CITTA DI OSTRA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B7DFF0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9 - 0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16E03D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75A0E8C9" w14:textId="77777777" w:rsidTr="003836C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589D8D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(1) - disputata il 22/04/2023</w:t>
                  </w:r>
                </w:p>
              </w:tc>
            </w:tr>
          </w:tbl>
          <w:p w14:paraId="390F5A8F" w14:textId="77777777" w:rsidR="00984CE1" w:rsidRPr="007918F3" w:rsidRDefault="00984CE1" w:rsidP="003836C2">
            <w:pPr>
              <w:rPr>
                <w:color w:val="002060"/>
              </w:rPr>
            </w:pPr>
          </w:p>
        </w:tc>
      </w:tr>
    </w:tbl>
    <w:p w14:paraId="563285D9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6B45A93A" w14:textId="77777777" w:rsidR="00984CE1" w:rsidRPr="007918F3" w:rsidRDefault="00984CE1" w:rsidP="00984CE1">
      <w:pPr>
        <w:pStyle w:val="breakline"/>
        <w:rPr>
          <w:color w:val="002060"/>
        </w:rPr>
      </w:pPr>
    </w:p>
    <w:p w14:paraId="6A79F647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GIUDICE SPORTIVO</w:t>
      </w:r>
    </w:p>
    <w:p w14:paraId="63E9E452" w14:textId="77777777" w:rsidR="00984CE1" w:rsidRPr="007918F3" w:rsidRDefault="00984CE1" w:rsidP="00984CE1">
      <w:pPr>
        <w:pStyle w:val="diffida"/>
        <w:rPr>
          <w:color w:val="002060"/>
        </w:rPr>
      </w:pPr>
      <w:r w:rsidRPr="007918F3">
        <w:rPr>
          <w:color w:val="002060"/>
        </w:rPr>
        <w:t>Il Giudice Sportivo Avv. Agnese Lazzaretti, con l'assistenza del segretario Angelo Castellana, nella seduta del 24/04/2023, ha adottato le decisioni che di seguito integralmente si riportano:</w:t>
      </w:r>
    </w:p>
    <w:p w14:paraId="1EE91886" w14:textId="77777777" w:rsidR="00984CE1" w:rsidRPr="007918F3" w:rsidRDefault="00984CE1" w:rsidP="00984CE1">
      <w:pPr>
        <w:pStyle w:val="titolo10"/>
        <w:rPr>
          <w:color w:val="002060"/>
        </w:rPr>
      </w:pPr>
      <w:r w:rsidRPr="007918F3">
        <w:rPr>
          <w:color w:val="002060"/>
        </w:rPr>
        <w:t xml:space="preserve">GARE DEL 22/ 4/2023 </w:t>
      </w:r>
    </w:p>
    <w:p w14:paraId="6F5E9462" w14:textId="77777777" w:rsidR="00984CE1" w:rsidRPr="007918F3" w:rsidRDefault="00984CE1" w:rsidP="00984CE1">
      <w:pPr>
        <w:pStyle w:val="titolo7a"/>
        <w:rPr>
          <w:color w:val="002060"/>
        </w:rPr>
      </w:pPr>
      <w:r w:rsidRPr="007918F3">
        <w:rPr>
          <w:color w:val="002060"/>
        </w:rPr>
        <w:t xml:space="preserve">PROVVEDIMENTI DISCIPLINARI </w:t>
      </w:r>
    </w:p>
    <w:p w14:paraId="1A6F6D4A" w14:textId="77777777" w:rsidR="00984CE1" w:rsidRPr="007918F3" w:rsidRDefault="00984CE1" w:rsidP="00984CE1">
      <w:pPr>
        <w:pStyle w:val="titolo7b0"/>
        <w:rPr>
          <w:color w:val="002060"/>
        </w:rPr>
      </w:pPr>
      <w:r w:rsidRPr="007918F3">
        <w:rPr>
          <w:color w:val="002060"/>
        </w:rPr>
        <w:t xml:space="preserve">In base alle risultanze degli atti ufficiali sono state deliberate le seguenti sanzioni disciplinari. </w:t>
      </w:r>
    </w:p>
    <w:p w14:paraId="3FC062C2" w14:textId="77777777" w:rsidR="00984CE1" w:rsidRPr="007918F3" w:rsidRDefault="00984CE1" w:rsidP="00984CE1">
      <w:pPr>
        <w:pStyle w:val="titolo30"/>
        <w:rPr>
          <w:color w:val="002060"/>
        </w:rPr>
      </w:pPr>
      <w:r w:rsidRPr="007918F3">
        <w:rPr>
          <w:color w:val="002060"/>
        </w:rPr>
        <w:t xml:space="preserve">CALCIATORI NON ESPULSI </w:t>
      </w:r>
    </w:p>
    <w:p w14:paraId="52999321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732ABA75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E2CFB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CIMARELLI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08AC5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(CITTA DI 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8B5DC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56A00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05ADD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4940031B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008FAD2A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3EC2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VENTURA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7DA6D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(CITTA DI 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37943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FEE4F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626EA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22F2C2AE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6782E93D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35D4F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AQUILI TARABU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F8BB6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(CITTA DI 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F8568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DBAC7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CASAGRANDE MONTESI GUIDO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32F85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(CITTA DI OSTRA) </w:t>
            </w:r>
          </w:p>
        </w:tc>
      </w:tr>
    </w:tbl>
    <w:p w14:paraId="243AC6F7" w14:textId="77777777" w:rsidR="00984CE1" w:rsidRPr="007918F3" w:rsidRDefault="00984CE1" w:rsidP="00984CE1">
      <w:pPr>
        <w:pStyle w:val="titolo10"/>
        <w:rPr>
          <w:rFonts w:eastAsiaTheme="minorEastAsia"/>
          <w:color w:val="002060"/>
        </w:rPr>
      </w:pPr>
      <w:r w:rsidRPr="007918F3">
        <w:rPr>
          <w:color w:val="002060"/>
        </w:rPr>
        <w:t xml:space="preserve">GARE DEL 23/ 4/2023 </w:t>
      </w:r>
    </w:p>
    <w:p w14:paraId="7DEFCA98" w14:textId="77777777" w:rsidR="00984CE1" w:rsidRPr="007918F3" w:rsidRDefault="00984CE1" w:rsidP="00984CE1">
      <w:pPr>
        <w:pStyle w:val="titolo7a"/>
        <w:rPr>
          <w:color w:val="002060"/>
        </w:rPr>
      </w:pPr>
      <w:r w:rsidRPr="007918F3">
        <w:rPr>
          <w:color w:val="002060"/>
        </w:rPr>
        <w:t xml:space="preserve">PROVVEDIMENTI DISCIPLINARI </w:t>
      </w:r>
    </w:p>
    <w:p w14:paraId="733C1364" w14:textId="77777777" w:rsidR="00984CE1" w:rsidRPr="007918F3" w:rsidRDefault="00984CE1" w:rsidP="00984CE1">
      <w:pPr>
        <w:pStyle w:val="titolo7b0"/>
        <w:rPr>
          <w:color w:val="002060"/>
        </w:rPr>
      </w:pPr>
      <w:r w:rsidRPr="007918F3">
        <w:rPr>
          <w:color w:val="002060"/>
        </w:rPr>
        <w:t xml:space="preserve">In base alle risultanze degli atti ufficiali sono state deliberate le seguenti sanzioni disciplinari. </w:t>
      </w:r>
    </w:p>
    <w:p w14:paraId="62C0CC00" w14:textId="77777777" w:rsidR="00984CE1" w:rsidRPr="007918F3" w:rsidRDefault="00984CE1" w:rsidP="00984CE1">
      <w:pPr>
        <w:pStyle w:val="titolo30"/>
        <w:rPr>
          <w:color w:val="002060"/>
        </w:rPr>
      </w:pPr>
      <w:r w:rsidRPr="007918F3">
        <w:rPr>
          <w:color w:val="002060"/>
        </w:rPr>
        <w:t xml:space="preserve">ALLENATORI </w:t>
      </w:r>
    </w:p>
    <w:p w14:paraId="195F12C4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lastRenderedPageBreak/>
        <w:t xml:space="preserve">SQUALIFICA FINO AL 24/ 5/2023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7320C610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F98DB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ZANATTA IRINEU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7F77B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(DAMIANI E GATTI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DEF25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C2087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8BCD3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4B5B44BB" w14:textId="77777777" w:rsidR="00984CE1" w:rsidRPr="007918F3" w:rsidRDefault="00984CE1" w:rsidP="00984CE1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7918F3">
        <w:rPr>
          <w:color w:val="002060"/>
        </w:rPr>
        <w:t>Poich</w:t>
      </w:r>
      <w:r>
        <w:rPr>
          <w:color w:val="002060"/>
        </w:rPr>
        <w:t>é</w:t>
      </w:r>
      <w:r w:rsidRPr="007918F3">
        <w:rPr>
          <w:color w:val="002060"/>
        </w:rPr>
        <w:t xml:space="preserve"> a seguito dell'ammonizione di un calciatore della propria squadra,</w:t>
      </w:r>
      <w:r>
        <w:rPr>
          <w:color w:val="002060"/>
        </w:rPr>
        <w:t xml:space="preserve"> </w:t>
      </w:r>
      <w:r w:rsidRPr="007918F3">
        <w:rPr>
          <w:color w:val="002060"/>
        </w:rPr>
        <w:t>per protestare,</w:t>
      </w:r>
      <w:r>
        <w:rPr>
          <w:color w:val="002060"/>
        </w:rPr>
        <w:t xml:space="preserve"> </w:t>
      </w:r>
      <w:r w:rsidRPr="007918F3">
        <w:rPr>
          <w:color w:val="002060"/>
        </w:rPr>
        <w:t>afferrava per un braccio l'arbitro e lo strattonava senza tuttavia procurargli dolore.</w:t>
      </w:r>
      <w:r>
        <w:rPr>
          <w:color w:val="002060"/>
        </w:rPr>
        <w:t xml:space="preserve"> </w:t>
      </w:r>
      <w:r w:rsidRPr="007918F3">
        <w:rPr>
          <w:color w:val="002060"/>
        </w:rPr>
        <w:t xml:space="preserve">Allontanato, continuava a bordo campo a dare indicazioni ai suoi giocatori. </w:t>
      </w:r>
    </w:p>
    <w:p w14:paraId="07688996" w14:textId="77777777" w:rsidR="00984CE1" w:rsidRPr="007918F3" w:rsidRDefault="00984CE1" w:rsidP="00984CE1">
      <w:pPr>
        <w:pStyle w:val="titolo30"/>
        <w:rPr>
          <w:color w:val="002060"/>
        </w:rPr>
      </w:pPr>
      <w:r w:rsidRPr="007918F3">
        <w:rPr>
          <w:color w:val="002060"/>
        </w:rPr>
        <w:t xml:space="preserve">CALCIATORI NON ESPULSI </w:t>
      </w:r>
    </w:p>
    <w:p w14:paraId="5072F630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773D0166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B8034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IACONI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232E5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(DAMIANI E GATTI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7332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2A009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25895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7A6BABE0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36378D75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D9A1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BELLAGAMBA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D9650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C3DC0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9BB8D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CF108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0C3A9B46" w14:textId="77777777" w:rsidR="00984CE1" w:rsidRDefault="00984CE1" w:rsidP="00984CE1">
      <w:pPr>
        <w:pStyle w:val="breakline"/>
        <w:rPr>
          <w:color w:val="002060"/>
        </w:rPr>
      </w:pPr>
    </w:p>
    <w:p w14:paraId="3F6370C5" w14:textId="77777777" w:rsidR="00984CE1" w:rsidRPr="00FF56D9" w:rsidRDefault="00984CE1" w:rsidP="00984CE1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64EA1313" w14:textId="77777777" w:rsidR="00984CE1" w:rsidRPr="00FF56D9" w:rsidRDefault="00984CE1" w:rsidP="00984CE1">
      <w:pPr>
        <w:pStyle w:val="breakline"/>
        <w:rPr>
          <w:rFonts w:eastAsiaTheme="minorEastAsia"/>
          <w:color w:val="002060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FF56D9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02EAB41F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010CB22D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CLASSIFICA</w:t>
      </w:r>
    </w:p>
    <w:p w14:paraId="5F1C2291" w14:textId="77777777" w:rsidR="00984CE1" w:rsidRPr="007918F3" w:rsidRDefault="00984CE1" w:rsidP="00984CE1">
      <w:pPr>
        <w:pStyle w:val="breakline"/>
        <w:rPr>
          <w:color w:val="002060"/>
        </w:rPr>
      </w:pPr>
    </w:p>
    <w:p w14:paraId="55670AAE" w14:textId="77777777" w:rsidR="00984CE1" w:rsidRPr="007918F3" w:rsidRDefault="00984CE1" w:rsidP="00984CE1">
      <w:pPr>
        <w:pStyle w:val="breakline"/>
        <w:rPr>
          <w:color w:val="002060"/>
        </w:rPr>
      </w:pPr>
    </w:p>
    <w:p w14:paraId="6D11A587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84CE1" w:rsidRPr="007918F3" w14:paraId="38198B5D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81098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18E6E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1EB6E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189CA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FF861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86D98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11737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47F42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2DE7E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E679C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84CE1" w:rsidRPr="007918F3" w14:paraId="5D932F34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43165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7DBE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B786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687D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72CE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3AC3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24FD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E864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17BE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C06F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1F652A91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6CE0E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BEC1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C211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F46A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73F5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5433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1978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F3FE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378A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8828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79A47CE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ED11B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8A8F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7C3E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2840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ED81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5510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390B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324B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4DD8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30B0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738D5E4C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1A23F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A20C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76C1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AC8B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2A87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689F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8B32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DF63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BC9B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73A1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172FA6E5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77BCE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53A6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EF7A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ED6B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12F8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86B1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020A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25AD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4141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4A23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77C2976E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2584A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1D21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5B9F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AF02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BB1F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7AB4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3568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B63A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B5CC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421D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0BDD1F90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859DB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C335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AC2D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2507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6615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20F1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9CB2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49E2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3C3A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5280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3D107F53" w14:textId="77777777" w:rsidR="00984CE1" w:rsidRDefault="00984CE1" w:rsidP="00984CE1">
      <w:pPr>
        <w:pStyle w:val="breakline"/>
        <w:rPr>
          <w:rFonts w:eastAsiaTheme="minorEastAsia"/>
          <w:color w:val="002060"/>
        </w:rPr>
      </w:pPr>
    </w:p>
    <w:p w14:paraId="0C955C2F" w14:textId="77777777" w:rsidR="006B1819" w:rsidRPr="007918F3" w:rsidRDefault="006B1819" w:rsidP="006B1819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54599AD2" w14:textId="77777777" w:rsidR="006B1819" w:rsidRDefault="006B1819" w:rsidP="00984CE1">
      <w:pPr>
        <w:pStyle w:val="breakline"/>
        <w:rPr>
          <w:rFonts w:eastAsiaTheme="minorEastAsia"/>
          <w:color w:val="002060"/>
        </w:rPr>
      </w:pPr>
    </w:p>
    <w:p w14:paraId="7747EAC7" w14:textId="77777777" w:rsidR="00D00CC4" w:rsidRPr="00F20247" w:rsidRDefault="00D00CC4" w:rsidP="00D00CC4">
      <w:pPr>
        <w:pStyle w:val="sottotitolocampionato10"/>
        <w:rPr>
          <w:color w:val="002060"/>
        </w:rPr>
      </w:pPr>
      <w:r w:rsidRPr="00F20247">
        <w:rPr>
          <w:color w:val="002060"/>
        </w:rPr>
        <w:t>GIRONE FF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00CC4" w:rsidRPr="00F20247" w14:paraId="1A805568" w14:textId="77777777" w:rsidTr="003836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6C3F0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79A8B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07D7D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B310D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59751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ABEDC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90637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Indirizzo Impianto</w:t>
            </w:r>
          </w:p>
        </w:tc>
      </w:tr>
      <w:tr w:rsidR="00D00CC4" w:rsidRPr="00F20247" w14:paraId="531C9371" w14:textId="77777777" w:rsidTr="003836C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94010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B7204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1D2E1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3C9E6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30/04/2023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52CF6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A99E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E35A4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B.BUOZZI</w:t>
            </w:r>
          </w:p>
        </w:tc>
      </w:tr>
    </w:tbl>
    <w:p w14:paraId="669EDB17" w14:textId="77777777" w:rsidR="00D00CC4" w:rsidRPr="007918F3" w:rsidRDefault="00D00CC4" w:rsidP="00984CE1">
      <w:pPr>
        <w:pStyle w:val="breakline"/>
        <w:rPr>
          <w:rFonts w:eastAsiaTheme="minorEastAsia"/>
          <w:color w:val="002060"/>
        </w:rPr>
      </w:pPr>
    </w:p>
    <w:p w14:paraId="3CF16CD8" w14:textId="77777777" w:rsidR="00984CE1" w:rsidRPr="007918F3" w:rsidRDefault="00984CE1" w:rsidP="00984CE1">
      <w:pPr>
        <w:pStyle w:val="breakline"/>
        <w:rPr>
          <w:color w:val="002060"/>
        </w:rPr>
      </w:pPr>
    </w:p>
    <w:p w14:paraId="14E95E35" w14:textId="77777777" w:rsidR="00984CE1" w:rsidRPr="007918F3" w:rsidRDefault="00984CE1" w:rsidP="00984CE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UNDER 19 CALCIO A 5 REGIONALE</w:t>
      </w:r>
    </w:p>
    <w:p w14:paraId="57CFD285" w14:textId="77777777" w:rsidR="00984CE1" w:rsidRPr="00E762DC" w:rsidRDefault="00984CE1" w:rsidP="00984CE1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FINAL FOUR</w:t>
      </w:r>
    </w:p>
    <w:p w14:paraId="5ACC2C27" w14:textId="77777777" w:rsidR="00984CE1" w:rsidRPr="00E762DC" w:rsidRDefault="00984CE1" w:rsidP="00984CE1">
      <w:pPr>
        <w:pStyle w:val="Corpodeltesto21"/>
        <w:rPr>
          <w:color w:val="002060"/>
          <w:szCs w:val="22"/>
        </w:rPr>
      </w:pPr>
    </w:p>
    <w:p w14:paraId="65C6CD53" w14:textId="43473E86" w:rsidR="00984CE1" w:rsidRPr="00E762DC" w:rsidRDefault="00984CE1" w:rsidP="00984CE1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Fase Finale (</w:t>
      </w:r>
      <w:r>
        <w:rPr>
          <w:b/>
          <w:i/>
          <w:color w:val="002060"/>
        </w:rPr>
        <w:t>29</w:t>
      </w:r>
      <w:r w:rsidRPr="00E762DC">
        <w:rPr>
          <w:b/>
          <w:i/>
          <w:color w:val="002060"/>
        </w:rPr>
        <w:t>/04/202</w:t>
      </w:r>
      <w:r>
        <w:rPr>
          <w:b/>
          <w:i/>
          <w:color w:val="002060"/>
        </w:rPr>
        <w:t>3</w:t>
      </w:r>
      <w:r w:rsidRPr="00E762DC">
        <w:rPr>
          <w:b/>
          <w:i/>
          <w:color w:val="002060"/>
        </w:rPr>
        <w:t xml:space="preserve"> – </w:t>
      </w:r>
      <w:r>
        <w:rPr>
          <w:b/>
          <w:i/>
          <w:color w:val="002060"/>
        </w:rPr>
        <w:t>30</w:t>
      </w:r>
      <w:r w:rsidRPr="00E762DC">
        <w:rPr>
          <w:b/>
          <w:i/>
          <w:color w:val="002060"/>
        </w:rPr>
        <w:t>/0</w:t>
      </w:r>
      <w:r>
        <w:rPr>
          <w:b/>
          <w:i/>
          <w:color w:val="002060"/>
        </w:rPr>
        <w:t>4</w:t>
      </w:r>
      <w:r w:rsidRPr="00E762DC">
        <w:rPr>
          <w:b/>
          <w:i/>
          <w:color w:val="002060"/>
        </w:rPr>
        <w:t>/202</w:t>
      </w:r>
      <w:r>
        <w:rPr>
          <w:b/>
          <w:i/>
          <w:color w:val="002060"/>
        </w:rPr>
        <w:t>3</w:t>
      </w:r>
      <w:r w:rsidR="000D34E6">
        <w:rPr>
          <w:b/>
          <w:i/>
          <w:color w:val="002060"/>
        </w:rPr>
        <w:t xml:space="preserve">, </w:t>
      </w:r>
      <w:r w:rsidR="000D34E6">
        <w:rPr>
          <w:rFonts w:cs="Arial"/>
          <w:b/>
          <w:bCs/>
          <w:i/>
          <w:iCs/>
          <w:color w:val="002060"/>
          <w:szCs w:val="22"/>
        </w:rPr>
        <w:t xml:space="preserve">FABRIANO – </w:t>
      </w:r>
      <w:r w:rsidR="00FC5E26">
        <w:rPr>
          <w:rFonts w:cs="Arial"/>
          <w:b/>
          <w:bCs/>
          <w:i/>
          <w:iCs/>
          <w:color w:val="002060"/>
          <w:szCs w:val="22"/>
        </w:rPr>
        <w:t>Palestra “Enrico Fermi</w:t>
      </w:r>
      <w:r w:rsidR="000D34E6">
        <w:rPr>
          <w:rFonts w:cs="Arial"/>
          <w:b/>
          <w:bCs/>
          <w:i/>
          <w:iCs/>
          <w:color w:val="002060"/>
          <w:szCs w:val="22"/>
        </w:rPr>
        <w:t>” Via Bruno Buozzi</w:t>
      </w:r>
      <w:r w:rsidRPr="00E762DC">
        <w:rPr>
          <w:b/>
          <w:i/>
          <w:color w:val="002060"/>
        </w:rPr>
        <w:t>)</w:t>
      </w:r>
    </w:p>
    <w:p w14:paraId="59C18CBD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Gli abbinamenti saranno composti secondo il seguente criterio:</w:t>
      </w:r>
    </w:p>
    <w:p w14:paraId="71412665" w14:textId="77777777" w:rsidR="00984CE1" w:rsidRPr="00D05AAE" w:rsidRDefault="00984CE1" w:rsidP="00984CE1">
      <w:pPr>
        <w:pStyle w:val="Corpodeltesto21"/>
        <w:rPr>
          <w:rFonts w:ascii="Arial" w:hAnsi="Arial" w:cs="Arial"/>
          <w:color w:val="002060"/>
          <w:sz w:val="22"/>
          <w:lang w:val="en-US"/>
        </w:rPr>
      </w:pPr>
      <w:r w:rsidRPr="00D05AAE">
        <w:rPr>
          <w:rFonts w:ascii="Arial" w:hAnsi="Arial" w:cs="Arial"/>
          <w:color w:val="002060"/>
          <w:sz w:val="22"/>
          <w:lang w:val="en-US"/>
        </w:rPr>
        <w:t xml:space="preserve">- 1^ classificata regular season </w:t>
      </w:r>
      <w:r w:rsidRPr="00D05AAE">
        <w:rPr>
          <w:rFonts w:ascii="Arial" w:hAnsi="Arial" w:cs="Arial"/>
          <w:color w:val="002060"/>
          <w:sz w:val="22"/>
          <w:lang w:val="en-US"/>
        </w:rPr>
        <w:tab/>
        <w:t>- 4^ classificata regular season</w:t>
      </w:r>
      <w:r w:rsidRPr="00D05AAE">
        <w:rPr>
          <w:rFonts w:ascii="Arial" w:hAnsi="Arial" w:cs="Arial"/>
          <w:color w:val="002060"/>
          <w:sz w:val="22"/>
          <w:lang w:val="en-US"/>
        </w:rPr>
        <w:tab/>
      </w:r>
      <w:r w:rsidRPr="00D05AAE">
        <w:rPr>
          <w:rFonts w:ascii="Arial" w:hAnsi="Arial" w:cs="Arial"/>
          <w:color w:val="002060"/>
          <w:sz w:val="22"/>
          <w:lang w:val="en-US"/>
        </w:rPr>
        <w:tab/>
      </w:r>
      <w:r w:rsidRPr="00D05AAE">
        <w:rPr>
          <w:rFonts w:ascii="Arial" w:hAnsi="Arial" w:cs="Arial"/>
          <w:color w:val="002060"/>
          <w:sz w:val="22"/>
          <w:lang w:val="en-US"/>
        </w:rPr>
        <w:tab/>
      </w:r>
      <w:r w:rsidRPr="00D05AAE">
        <w:rPr>
          <w:rFonts w:ascii="Arial" w:hAnsi="Arial" w:cs="Arial"/>
          <w:color w:val="002060"/>
          <w:sz w:val="22"/>
          <w:lang w:val="en-US"/>
        </w:rPr>
        <w:tab/>
      </w:r>
    </w:p>
    <w:p w14:paraId="6B6AD492" w14:textId="25C99540" w:rsidR="00984CE1" w:rsidRPr="00FC5E26" w:rsidRDefault="00984CE1" w:rsidP="00984CE1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</w:rPr>
      </w:pPr>
      <w:r w:rsidRPr="00732D8F">
        <w:rPr>
          <w:rFonts w:ascii="Arial" w:hAnsi="Arial" w:cs="Arial"/>
          <w:b/>
          <w:bCs/>
          <w:color w:val="002060"/>
          <w:sz w:val="22"/>
        </w:rPr>
        <w:t>REAL FABRIANO – NUOVA JUVENTINA FFC</w:t>
      </w:r>
      <w:r w:rsidR="000D34E6">
        <w:rPr>
          <w:rFonts w:ascii="Arial" w:hAnsi="Arial" w:cs="Arial"/>
          <w:b/>
          <w:bCs/>
          <w:color w:val="002060"/>
          <w:sz w:val="22"/>
        </w:rPr>
        <w:tab/>
      </w:r>
      <w:r w:rsidR="000D34E6">
        <w:rPr>
          <w:rFonts w:ascii="Arial" w:hAnsi="Arial" w:cs="Arial"/>
          <w:b/>
          <w:bCs/>
          <w:color w:val="002060"/>
          <w:sz w:val="22"/>
        </w:rPr>
        <w:tab/>
      </w:r>
      <w:r w:rsidR="000D34E6">
        <w:rPr>
          <w:rFonts w:ascii="Arial" w:hAnsi="Arial" w:cs="Arial"/>
          <w:b/>
          <w:bCs/>
          <w:color w:val="002060"/>
          <w:sz w:val="22"/>
        </w:rPr>
        <w:tab/>
      </w:r>
      <w:r w:rsidR="000D34E6" w:rsidRPr="00FC5E26">
        <w:rPr>
          <w:rFonts w:ascii="Arial" w:hAnsi="Arial" w:cs="Arial"/>
          <w:b/>
          <w:bCs/>
          <w:i/>
          <w:iCs/>
          <w:color w:val="002060"/>
          <w:sz w:val="22"/>
        </w:rPr>
        <w:t xml:space="preserve">Sabato 29/04/2023, ore </w:t>
      </w:r>
      <w:r w:rsidR="00FC5E26" w:rsidRPr="00FC5E26">
        <w:rPr>
          <w:rFonts w:ascii="Arial" w:hAnsi="Arial" w:cs="Arial"/>
          <w:b/>
          <w:bCs/>
          <w:i/>
          <w:iCs/>
          <w:color w:val="002060"/>
          <w:sz w:val="22"/>
        </w:rPr>
        <w:t>18:30</w:t>
      </w:r>
    </w:p>
    <w:p w14:paraId="7C69C3D2" w14:textId="77777777" w:rsidR="00984CE1" w:rsidRPr="00732D8F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</w:p>
    <w:p w14:paraId="008A46F4" w14:textId="77777777" w:rsidR="00984CE1" w:rsidRPr="00732D8F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732D8F">
        <w:rPr>
          <w:rFonts w:ascii="Arial" w:hAnsi="Arial" w:cs="Arial"/>
          <w:color w:val="002060"/>
          <w:sz w:val="22"/>
        </w:rPr>
        <w:t xml:space="preserve">- 2^ classificata regular season </w:t>
      </w:r>
      <w:r w:rsidRPr="00732D8F">
        <w:rPr>
          <w:rFonts w:ascii="Arial" w:hAnsi="Arial" w:cs="Arial"/>
          <w:color w:val="002060"/>
          <w:sz w:val="22"/>
        </w:rPr>
        <w:tab/>
        <w:t>- 3^ classificata regular season</w:t>
      </w:r>
      <w:r w:rsidRPr="00732D8F">
        <w:rPr>
          <w:rFonts w:ascii="Arial" w:hAnsi="Arial" w:cs="Arial"/>
          <w:color w:val="002060"/>
          <w:sz w:val="22"/>
        </w:rPr>
        <w:tab/>
      </w:r>
      <w:r w:rsidRPr="00732D8F">
        <w:rPr>
          <w:rFonts w:ascii="Arial" w:hAnsi="Arial" w:cs="Arial"/>
          <w:color w:val="002060"/>
          <w:sz w:val="22"/>
        </w:rPr>
        <w:tab/>
      </w:r>
      <w:r w:rsidRPr="00732D8F">
        <w:rPr>
          <w:rFonts w:ascii="Arial" w:hAnsi="Arial" w:cs="Arial"/>
          <w:color w:val="002060"/>
          <w:sz w:val="22"/>
        </w:rPr>
        <w:tab/>
      </w:r>
      <w:r w:rsidRPr="00732D8F">
        <w:rPr>
          <w:rFonts w:ascii="Arial" w:hAnsi="Arial" w:cs="Arial"/>
          <w:color w:val="002060"/>
          <w:sz w:val="22"/>
        </w:rPr>
        <w:tab/>
      </w:r>
    </w:p>
    <w:p w14:paraId="53D0B543" w14:textId="6A3F5A18" w:rsidR="00984CE1" w:rsidRPr="00FC5E26" w:rsidRDefault="00984CE1" w:rsidP="00984CE1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</w:rPr>
      </w:pPr>
      <w:r w:rsidRPr="000418E9">
        <w:rPr>
          <w:rFonts w:ascii="Arial" w:hAnsi="Arial" w:cs="Arial"/>
          <w:b/>
          <w:bCs/>
          <w:color w:val="002060"/>
          <w:sz w:val="22"/>
          <w:szCs w:val="22"/>
        </w:rPr>
        <w:t>FERMANA FUTSAL 2022 – CANTINE RIUNITE CSI</w:t>
      </w:r>
      <w:r w:rsidR="00FC5E2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FC5E2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FC5E26" w:rsidRPr="00FC5E26">
        <w:rPr>
          <w:rFonts w:ascii="Arial" w:hAnsi="Arial" w:cs="Arial"/>
          <w:b/>
          <w:bCs/>
          <w:i/>
          <w:iCs/>
          <w:color w:val="002060"/>
          <w:sz w:val="22"/>
        </w:rPr>
        <w:t>Sabato 29/04/2023, ore 1</w:t>
      </w:r>
      <w:r w:rsidR="00FC5E26">
        <w:rPr>
          <w:rFonts w:ascii="Arial" w:hAnsi="Arial" w:cs="Arial"/>
          <w:b/>
          <w:bCs/>
          <w:i/>
          <w:iCs/>
          <w:color w:val="002060"/>
          <w:sz w:val="22"/>
        </w:rPr>
        <w:t>5</w:t>
      </w:r>
      <w:r w:rsidR="00FC5E26" w:rsidRPr="00FC5E26">
        <w:rPr>
          <w:rFonts w:ascii="Arial" w:hAnsi="Arial" w:cs="Arial"/>
          <w:b/>
          <w:bCs/>
          <w:i/>
          <w:iCs/>
          <w:color w:val="002060"/>
          <w:sz w:val="22"/>
        </w:rPr>
        <w:t>:30</w:t>
      </w:r>
    </w:p>
    <w:p w14:paraId="08C6B525" w14:textId="77777777" w:rsidR="00984CE1" w:rsidRPr="000418E9" w:rsidRDefault="00984CE1" w:rsidP="00984CE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A1FF74D" w14:textId="77777777" w:rsidR="00984CE1" w:rsidRPr="00E762DC" w:rsidRDefault="00984CE1" w:rsidP="00984CE1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Semifinali</w:t>
      </w:r>
    </w:p>
    <w:p w14:paraId="475F1AEA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269869F6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Se anche al termine dei tempi supplementari si verificasse la situazione di parità si qualificherà al turno successivo la squadra </w:t>
      </w:r>
      <w:r>
        <w:rPr>
          <w:rFonts w:ascii="Arial" w:hAnsi="Arial" w:cs="Arial"/>
          <w:color w:val="002060"/>
          <w:sz w:val="22"/>
        </w:rPr>
        <w:t>miglior classificata al termine della regular season</w:t>
      </w:r>
      <w:r w:rsidRPr="00E762DC">
        <w:rPr>
          <w:rFonts w:ascii="Arial" w:hAnsi="Arial" w:cs="Arial"/>
          <w:color w:val="002060"/>
          <w:sz w:val="22"/>
        </w:rPr>
        <w:t>.</w:t>
      </w:r>
    </w:p>
    <w:p w14:paraId="4025CBDF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</w:p>
    <w:p w14:paraId="050B0B1F" w14:textId="1849C828" w:rsidR="00984CE1" w:rsidRPr="00E762DC" w:rsidRDefault="00984CE1" w:rsidP="00984CE1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  <w:r w:rsidR="000A7233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  <w:t>Domenica 30/04/2023, ore 16:00</w:t>
      </w:r>
    </w:p>
    <w:p w14:paraId="13B66753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57A6A46E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</w:p>
    <w:p w14:paraId="2EFF0287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RISULTATI</w:t>
      </w:r>
    </w:p>
    <w:p w14:paraId="0810C478" w14:textId="77777777" w:rsidR="00984CE1" w:rsidRPr="007918F3" w:rsidRDefault="00984CE1" w:rsidP="00984CE1">
      <w:pPr>
        <w:pStyle w:val="breakline"/>
        <w:rPr>
          <w:color w:val="002060"/>
        </w:rPr>
      </w:pPr>
    </w:p>
    <w:p w14:paraId="064DF7C1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RISULTATI UFFICIALI GARE DEL 23/04/2023</w:t>
      </w:r>
    </w:p>
    <w:p w14:paraId="38584436" w14:textId="77777777" w:rsidR="00F25F0C" w:rsidRPr="00F25F0C" w:rsidRDefault="00F25F0C" w:rsidP="00F25F0C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F25F0C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1F849D4" w14:textId="77777777" w:rsidR="00984CE1" w:rsidRPr="007918F3" w:rsidRDefault="00984CE1" w:rsidP="00984CE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84CE1" w:rsidRPr="007918F3" w14:paraId="6021C891" w14:textId="77777777" w:rsidTr="003836C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84CE1" w:rsidRPr="007918F3" w14:paraId="5CF2002E" w14:textId="77777777" w:rsidTr="003836C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3532FD" w14:textId="50B00CDE" w:rsidR="00984CE1" w:rsidRPr="007918F3" w:rsidRDefault="00984CE1" w:rsidP="003836C2">
                  <w:pPr>
                    <w:pStyle w:val="header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 xml:space="preserve">GIRONE A - 11 Giornata </w:t>
                  </w:r>
                  <w:r w:rsidR="005D4DB2">
                    <w:rPr>
                      <w:color w:val="002060"/>
                    </w:rPr>
                    <w:t>–</w:t>
                  </w:r>
                  <w:r w:rsidRPr="007918F3">
                    <w:rPr>
                      <w:color w:val="002060"/>
                    </w:rPr>
                    <w:t xml:space="preserve"> R</w:t>
                  </w:r>
                </w:p>
              </w:tc>
            </w:tr>
            <w:tr w:rsidR="00984CE1" w:rsidRPr="007918F3" w14:paraId="7EB25ABC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FDD09B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CALCETTO NUMANA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38B9BB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DINAMIS 1990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39F23B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0E9D38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392EE64D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4FE5FF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FERMANA FUTSAL 2022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371950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D2FC4F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265244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79F2BE83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45EB84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(1) OSIMO FIVE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691519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PIETRALACROCE 73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5B3A5F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DB23A2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1388D99A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839E6C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6198BD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2D35BF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8 - 4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73A4DE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0FC8C4D2" w14:textId="77777777" w:rsidTr="003836C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10B3A7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(1) - disputata il 22/04/2023</w:t>
                  </w:r>
                </w:p>
              </w:tc>
            </w:tr>
          </w:tbl>
          <w:p w14:paraId="243353C7" w14:textId="77777777" w:rsidR="00984CE1" w:rsidRPr="007918F3" w:rsidRDefault="00984CE1" w:rsidP="003836C2">
            <w:pPr>
              <w:rPr>
                <w:color w:val="002060"/>
              </w:rPr>
            </w:pPr>
          </w:p>
        </w:tc>
      </w:tr>
    </w:tbl>
    <w:p w14:paraId="0B184343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3CD919FC" w14:textId="77777777" w:rsidR="00984CE1" w:rsidRPr="007918F3" w:rsidRDefault="00984CE1" w:rsidP="00984CE1">
      <w:pPr>
        <w:pStyle w:val="breakline"/>
        <w:rPr>
          <w:color w:val="002060"/>
        </w:rPr>
      </w:pPr>
    </w:p>
    <w:p w14:paraId="6FC6BEAC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GIUDICE SPORTIVO</w:t>
      </w:r>
    </w:p>
    <w:p w14:paraId="368DBC6E" w14:textId="77777777" w:rsidR="00984CE1" w:rsidRPr="007918F3" w:rsidRDefault="00984CE1" w:rsidP="00984CE1">
      <w:pPr>
        <w:pStyle w:val="diffida"/>
        <w:rPr>
          <w:color w:val="002060"/>
        </w:rPr>
      </w:pPr>
      <w:r w:rsidRPr="007918F3">
        <w:rPr>
          <w:color w:val="002060"/>
        </w:rPr>
        <w:t>Il Giudice Sportivo Avv. Agnese Lazzaretti, con l'assistenza del segretario Angelo Castellana, nella seduta del 24/04/2023, ha adottato le decisioni che di seguito integralmente si riportano:</w:t>
      </w:r>
    </w:p>
    <w:p w14:paraId="768289D2" w14:textId="77777777" w:rsidR="00984CE1" w:rsidRPr="007918F3" w:rsidRDefault="00984CE1" w:rsidP="00984CE1">
      <w:pPr>
        <w:pStyle w:val="titolo10"/>
        <w:rPr>
          <w:color w:val="002060"/>
        </w:rPr>
      </w:pPr>
      <w:r w:rsidRPr="007918F3">
        <w:rPr>
          <w:color w:val="002060"/>
        </w:rPr>
        <w:t xml:space="preserve">GARE DEL 23/ 4/2023 </w:t>
      </w:r>
    </w:p>
    <w:p w14:paraId="08EE3088" w14:textId="77777777" w:rsidR="00984CE1" w:rsidRPr="007918F3" w:rsidRDefault="00984CE1" w:rsidP="00984CE1">
      <w:pPr>
        <w:pStyle w:val="titolo7a"/>
        <w:rPr>
          <w:color w:val="002060"/>
        </w:rPr>
      </w:pPr>
      <w:r w:rsidRPr="007918F3">
        <w:rPr>
          <w:color w:val="002060"/>
        </w:rPr>
        <w:t xml:space="preserve">PROVVEDIMENTI DISCIPLINARI </w:t>
      </w:r>
    </w:p>
    <w:p w14:paraId="34C892F8" w14:textId="77777777" w:rsidR="00984CE1" w:rsidRPr="007918F3" w:rsidRDefault="00984CE1" w:rsidP="00984CE1">
      <w:pPr>
        <w:pStyle w:val="titolo7b0"/>
        <w:rPr>
          <w:color w:val="002060"/>
        </w:rPr>
      </w:pPr>
      <w:r w:rsidRPr="007918F3">
        <w:rPr>
          <w:color w:val="002060"/>
        </w:rPr>
        <w:t xml:space="preserve">In base alle risultanze degli atti ufficiali sono state deliberate le seguenti sanzioni disciplinari. </w:t>
      </w:r>
    </w:p>
    <w:p w14:paraId="0DBB0B77" w14:textId="77777777" w:rsidR="00984CE1" w:rsidRPr="007918F3" w:rsidRDefault="00984CE1" w:rsidP="00984CE1">
      <w:pPr>
        <w:pStyle w:val="titolo30"/>
        <w:rPr>
          <w:color w:val="002060"/>
        </w:rPr>
      </w:pPr>
      <w:r w:rsidRPr="007918F3">
        <w:rPr>
          <w:color w:val="002060"/>
        </w:rPr>
        <w:t xml:space="preserve">CALCIATORI NON ESPULSI </w:t>
      </w:r>
    </w:p>
    <w:p w14:paraId="5BB37FC3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46C794C3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94A23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ASFALDO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DE295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A14A4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6BF5B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7DAF4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71A2D9AC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0C0D1428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59DB7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GUCCIARDI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01D45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FA4D9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40F4B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CASONI PERUGINI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B90C2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(REAL FABRIANO) </w:t>
            </w:r>
          </w:p>
        </w:tc>
      </w:tr>
      <w:tr w:rsidR="00984CE1" w:rsidRPr="007918F3" w14:paraId="4C0EB992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B066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RAUSO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20013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9C494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715EB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09C09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6BF1E7A2" w14:textId="77777777" w:rsidR="00984CE1" w:rsidRDefault="00984CE1" w:rsidP="00984CE1">
      <w:pPr>
        <w:pStyle w:val="breakline"/>
        <w:rPr>
          <w:color w:val="002060"/>
        </w:rPr>
      </w:pPr>
    </w:p>
    <w:p w14:paraId="3A502AA3" w14:textId="77777777" w:rsidR="00984CE1" w:rsidRPr="00FF56D9" w:rsidRDefault="00984CE1" w:rsidP="00984CE1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30808190" w14:textId="77777777" w:rsidR="00984CE1" w:rsidRPr="00FF56D9" w:rsidRDefault="00984CE1" w:rsidP="00984CE1">
      <w:pPr>
        <w:pStyle w:val="breakline"/>
        <w:rPr>
          <w:rFonts w:eastAsiaTheme="minorEastAsia"/>
          <w:color w:val="002060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FF56D9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4CF73CB1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43E021CD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CLASSIFICA</w:t>
      </w:r>
    </w:p>
    <w:p w14:paraId="087D849A" w14:textId="77777777" w:rsidR="00984CE1" w:rsidRPr="007918F3" w:rsidRDefault="00984CE1" w:rsidP="00984CE1">
      <w:pPr>
        <w:pStyle w:val="breakline"/>
        <w:rPr>
          <w:color w:val="002060"/>
        </w:rPr>
      </w:pPr>
    </w:p>
    <w:p w14:paraId="5254B43A" w14:textId="77777777" w:rsidR="00984CE1" w:rsidRPr="007918F3" w:rsidRDefault="00984CE1" w:rsidP="00984CE1">
      <w:pPr>
        <w:pStyle w:val="breakline"/>
        <w:rPr>
          <w:color w:val="002060"/>
        </w:rPr>
      </w:pPr>
    </w:p>
    <w:p w14:paraId="1692FC53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84CE1" w:rsidRPr="007918F3" w14:paraId="3A4EE48E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6BB2B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7313E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90272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FB10B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7E6D6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F72B1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FA6B3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AF5EC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930DC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41E64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84CE1" w:rsidRPr="007918F3" w14:paraId="3324CDF7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2E9BC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DBC7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331A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50ED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71DE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311E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3268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A182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D8DF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C625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6A2DDC8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E3EF8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2797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A03F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64C9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4B8A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CFEA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1ABD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A8E9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DA3E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6B03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589AF7B7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33D84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BAE1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2B0F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B392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BCBE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A551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FADC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A4AE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8BF8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7C98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5078E427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DFFBF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91B2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4708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EBDF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9B5E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3E90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FC5C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23B8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28FA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D927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7B462E61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58ED9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5FD2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D0D8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D619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4C9D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153D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950A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87E8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9A7D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833C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9EA280B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E3314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A593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D496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4E34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0213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70F9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D570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FFB6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CC58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1E85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0C16B075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F05E3" w14:textId="77777777" w:rsidR="00984CE1" w:rsidRPr="007918F3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1B1C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DF0B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96D8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AEED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8928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B282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F4BF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1EB4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B73D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9D10AA2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C2D54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3CB8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3D5F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4D33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8382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E1EB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DD67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A11C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840F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0A5A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2D74322F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1BD73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D9B0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1227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562D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E948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4A32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4247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91CB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F66A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119B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7585A939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61176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8B44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914E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2FD1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33C4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C7E7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C225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E941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2FA9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41EF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</w:tr>
      <w:tr w:rsidR="00984CE1" w:rsidRPr="007918F3" w14:paraId="34B746BA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9DD54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CAF7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43AC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0AAC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3979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C324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1E2A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1DD9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FB6E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8F18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76211041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58FE2E25" w14:textId="77777777" w:rsidR="006B1819" w:rsidRPr="007918F3" w:rsidRDefault="006B1819" w:rsidP="006B1819">
      <w:pPr>
        <w:pStyle w:val="titoloprinc0"/>
        <w:rPr>
          <w:color w:val="002060"/>
        </w:rPr>
      </w:pPr>
      <w:r>
        <w:rPr>
          <w:color w:val="002060"/>
        </w:rPr>
        <w:lastRenderedPageBreak/>
        <w:t>PROGRAMMA GARE</w:t>
      </w:r>
    </w:p>
    <w:p w14:paraId="6D7980C7" w14:textId="77777777" w:rsidR="00984CE1" w:rsidRDefault="00984CE1" w:rsidP="00984CE1">
      <w:pPr>
        <w:pStyle w:val="breakline"/>
        <w:rPr>
          <w:color w:val="002060"/>
        </w:rPr>
      </w:pPr>
    </w:p>
    <w:p w14:paraId="79E633D2" w14:textId="77777777" w:rsidR="00D00CC4" w:rsidRPr="00F20247" w:rsidRDefault="00D00CC4" w:rsidP="00D00CC4">
      <w:pPr>
        <w:pStyle w:val="sottotitolocampionato10"/>
        <w:rPr>
          <w:color w:val="002060"/>
        </w:rPr>
      </w:pPr>
      <w:r w:rsidRPr="00F20247">
        <w:rPr>
          <w:color w:val="002060"/>
        </w:rPr>
        <w:t>GIRONE A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4"/>
        <w:gridCol w:w="385"/>
        <w:gridCol w:w="898"/>
        <w:gridCol w:w="1178"/>
        <w:gridCol w:w="1560"/>
        <w:gridCol w:w="1551"/>
      </w:tblGrid>
      <w:tr w:rsidR="00D00CC4" w:rsidRPr="00F20247" w14:paraId="1E4F1B0E" w14:textId="77777777" w:rsidTr="003836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F0530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6CCB1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77C5D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AE25D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AD6CF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FB8EA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5AA32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Indirizzo Impianto</w:t>
            </w:r>
          </w:p>
        </w:tc>
      </w:tr>
      <w:tr w:rsidR="00D00CC4" w:rsidRPr="00F20247" w14:paraId="476A36F6" w14:textId="77777777" w:rsidTr="003836C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DA839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SPECIAL ONE SPORTING CLUB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B7F20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8E875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AB7D4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26/04/2023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B2C5C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5425 CAMPO SCOPERTO TAVERNELLE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1B849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SERRUNGARINA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7B3D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DEI LECCI-TAVERNELLE</w:t>
            </w:r>
          </w:p>
        </w:tc>
      </w:tr>
    </w:tbl>
    <w:p w14:paraId="50CB53A2" w14:textId="77777777" w:rsidR="00D00CC4" w:rsidRPr="00F20247" w:rsidRDefault="00D00CC4" w:rsidP="00D00CC4">
      <w:pPr>
        <w:pStyle w:val="breakline"/>
        <w:rPr>
          <w:rFonts w:eastAsiaTheme="minorEastAsia"/>
          <w:color w:val="002060"/>
        </w:rPr>
      </w:pPr>
    </w:p>
    <w:p w14:paraId="235446A5" w14:textId="77777777" w:rsidR="00D00CC4" w:rsidRPr="00F20247" w:rsidRDefault="00D00CC4" w:rsidP="00D00CC4">
      <w:pPr>
        <w:pStyle w:val="breakline"/>
        <w:rPr>
          <w:color w:val="002060"/>
        </w:rPr>
      </w:pPr>
    </w:p>
    <w:p w14:paraId="7326E4C8" w14:textId="77777777" w:rsidR="00D00CC4" w:rsidRPr="00F20247" w:rsidRDefault="00D00CC4" w:rsidP="00D00CC4">
      <w:pPr>
        <w:pStyle w:val="breakline"/>
        <w:rPr>
          <w:color w:val="002060"/>
        </w:rPr>
      </w:pPr>
    </w:p>
    <w:p w14:paraId="3623B961" w14:textId="77777777" w:rsidR="00D00CC4" w:rsidRPr="00F20247" w:rsidRDefault="00D00CC4" w:rsidP="00D00CC4">
      <w:pPr>
        <w:pStyle w:val="sottotitolocampionato10"/>
        <w:rPr>
          <w:color w:val="002060"/>
        </w:rPr>
      </w:pPr>
      <w:r w:rsidRPr="00F20247">
        <w:rPr>
          <w:color w:val="002060"/>
        </w:rPr>
        <w:t>GIRONE SF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00CC4" w:rsidRPr="00F20247" w14:paraId="1F3B5BCB" w14:textId="77777777" w:rsidTr="003836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B874C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225E7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51112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CA6A6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1F03D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A4E5D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D4FCE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Indirizzo Impianto</w:t>
            </w:r>
          </w:p>
        </w:tc>
      </w:tr>
      <w:tr w:rsidR="00D00CC4" w:rsidRPr="00F20247" w14:paraId="6DC67749" w14:textId="77777777" w:rsidTr="003836C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D38F0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FERMANA FUTSAL 2022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E1FE3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A12FD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777B6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29/04/2023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84814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5712 PALESTRA "ITIS" MONTANI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1DB44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59BCB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SALVO D'ACQUISTO</w:t>
            </w:r>
          </w:p>
        </w:tc>
      </w:tr>
      <w:tr w:rsidR="00D00CC4" w:rsidRPr="00F20247" w14:paraId="6BABA63D" w14:textId="77777777" w:rsidTr="003836C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B22BA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03978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9B332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C4FB7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29/04/2023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B156B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17FF6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6F54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B.BUOZZI</w:t>
            </w:r>
          </w:p>
        </w:tc>
      </w:tr>
    </w:tbl>
    <w:p w14:paraId="1C7CC6E0" w14:textId="77777777" w:rsidR="00D00CC4" w:rsidRPr="007918F3" w:rsidRDefault="00D00CC4" w:rsidP="00984CE1">
      <w:pPr>
        <w:pStyle w:val="breakline"/>
        <w:rPr>
          <w:color w:val="002060"/>
        </w:rPr>
      </w:pPr>
    </w:p>
    <w:p w14:paraId="694E332C" w14:textId="77777777" w:rsidR="00984CE1" w:rsidRPr="007918F3" w:rsidRDefault="00984CE1" w:rsidP="00984CE1">
      <w:pPr>
        <w:pStyle w:val="breakline"/>
        <w:rPr>
          <w:color w:val="002060"/>
        </w:rPr>
      </w:pPr>
    </w:p>
    <w:p w14:paraId="780E19F0" w14:textId="77777777" w:rsidR="00984CE1" w:rsidRPr="007918F3" w:rsidRDefault="00984CE1" w:rsidP="00984CE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UNDER 17 C5 REGIONALI MASCHILI</w:t>
      </w:r>
    </w:p>
    <w:p w14:paraId="50060F29" w14:textId="77777777" w:rsidR="00984CE1" w:rsidRPr="00E762DC" w:rsidRDefault="00984CE1" w:rsidP="00984CE1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FASE FINALE</w:t>
      </w:r>
    </w:p>
    <w:p w14:paraId="13808538" w14:textId="77777777" w:rsidR="00984CE1" w:rsidRPr="00E762DC" w:rsidRDefault="00984CE1" w:rsidP="00984CE1">
      <w:pPr>
        <w:pStyle w:val="LndNormale1"/>
        <w:rPr>
          <w:color w:val="002060"/>
        </w:rPr>
      </w:pPr>
      <w:r w:rsidRPr="00E762DC">
        <w:rPr>
          <w:color w:val="002060"/>
        </w:rPr>
        <w:tab/>
      </w:r>
    </w:p>
    <w:p w14:paraId="44836958" w14:textId="77777777" w:rsidR="00984CE1" w:rsidRPr="00E762DC" w:rsidRDefault="00984CE1" w:rsidP="00984CE1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Quarti di Finale (gara unica 2</w:t>
      </w:r>
      <w:r>
        <w:rPr>
          <w:b/>
          <w:i/>
          <w:color w:val="002060"/>
        </w:rPr>
        <w:t>2</w:t>
      </w:r>
      <w:r w:rsidRPr="00E762DC">
        <w:rPr>
          <w:b/>
          <w:i/>
          <w:color w:val="002060"/>
        </w:rPr>
        <w:t>/04/202</w:t>
      </w:r>
      <w:r>
        <w:rPr>
          <w:b/>
          <w:i/>
          <w:color w:val="002060"/>
        </w:rPr>
        <w:t>3</w:t>
      </w:r>
      <w:r w:rsidRPr="00E762DC">
        <w:rPr>
          <w:b/>
          <w:i/>
          <w:color w:val="002060"/>
        </w:rPr>
        <w:t>)</w:t>
      </w:r>
    </w:p>
    <w:p w14:paraId="006D310F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- 1^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“B”</w:t>
      </w:r>
      <w:r w:rsidRPr="00E762DC">
        <w:rPr>
          <w:rFonts w:ascii="Arial" w:hAnsi="Arial" w:cs="Arial"/>
          <w:color w:val="002060"/>
          <w:sz w:val="22"/>
        </w:rPr>
        <w:tab/>
        <w:t>= A</w:t>
      </w:r>
    </w:p>
    <w:p w14:paraId="77FFC8FD" w14:textId="77777777" w:rsidR="00984CE1" w:rsidRPr="00AC13CB" w:rsidRDefault="00984CE1" w:rsidP="00984CE1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</w:rPr>
      </w:pPr>
      <w:r w:rsidRPr="00AC13CB">
        <w:rPr>
          <w:rFonts w:ascii="Arial" w:hAnsi="Arial" w:cs="Arial"/>
          <w:b/>
          <w:bCs/>
          <w:color w:val="002060"/>
          <w:sz w:val="22"/>
        </w:rPr>
        <w:t>AMICI DEL CENTROSOCIO SP. – SPES VALDASO 1993</w:t>
      </w:r>
      <w:r>
        <w:rPr>
          <w:rFonts w:ascii="Arial" w:hAnsi="Arial" w:cs="Arial"/>
          <w:b/>
          <w:bCs/>
          <w:color w:val="002060"/>
          <w:sz w:val="22"/>
        </w:rPr>
        <w:tab/>
        <w:t>15-3</w:t>
      </w:r>
    </w:p>
    <w:p w14:paraId="2ACE8920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</w:p>
    <w:p w14:paraId="506F4F57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- 2^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“A”</w:t>
      </w:r>
      <w:r w:rsidRPr="00E762DC">
        <w:rPr>
          <w:rFonts w:ascii="Arial" w:hAnsi="Arial" w:cs="Arial"/>
          <w:color w:val="002060"/>
          <w:sz w:val="22"/>
        </w:rPr>
        <w:tab/>
        <w:t>= B</w:t>
      </w:r>
    </w:p>
    <w:p w14:paraId="594397B8" w14:textId="77777777" w:rsidR="00984CE1" w:rsidRPr="00AC13CB" w:rsidRDefault="00984CE1" w:rsidP="00984CE1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AC13CB">
        <w:rPr>
          <w:rFonts w:ascii="Arial" w:hAnsi="Arial" w:cs="Arial"/>
          <w:b/>
          <w:bCs/>
          <w:color w:val="002060"/>
          <w:sz w:val="22"/>
        </w:rPr>
        <w:t>ITALSERVICE C5 – AUDAX 1970 S.ANGELO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0-2</w:t>
      </w:r>
    </w:p>
    <w:p w14:paraId="112042E4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</w:p>
    <w:p w14:paraId="1DB2DE86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6^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C</w:t>
      </w:r>
    </w:p>
    <w:p w14:paraId="720F8F45" w14:textId="77777777" w:rsidR="00984CE1" w:rsidRPr="00AC13CB" w:rsidRDefault="00984CE1" w:rsidP="00984CE1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AC13CB">
        <w:rPr>
          <w:rFonts w:ascii="Arial" w:hAnsi="Arial" w:cs="Arial"/>
          <w:b/>
          <w:bCs/>
          <w:color w:val="002060"/>
          <w:sz w:val="22"/>
        </w:rPr>
        <w:t>C.U.S. ANCONA – CERRETO D’ESI C5 A.S.D.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</w:rPr>
        <w:t>Martedì</w:t>
      </w:r>
      <w:r w:rsidRPr="00AC13CB">
        <w:rPr>
          <w:rFonts w:ascii="Arial" w:hAnsi="Arial" w:cs="Arial"/>
          <w:b/>
          <w:bCs/>
          <w:i/>
          <w:iCs/>
          <w:color w:val="002060"/>
          <w:sz w:val="22"/>
        </w:rPr>
        <w:t xml:space="preserve"> 2</w:t>
      </w:r>
      <w:r>
        <w:rPr>
          <w:rFonts w:ascii="Arial" w:hAnsi="Arial" w:cs="Arial"/>
          <w:b/>
          <w:bCs/>
          <w:i/>
          <w:iCs/>
          <w:color w:val="002060"/>
          <w:sz w:val="22"/>
        </w:rPr>
        <w:t>5</w:t>
      </w:r>
      <w:r w:rsidRPr="00AC13CB">
        <w:rPr>
          <w:rFonts w:ascii="Arial" w:hAnsi="Arial" w:cs="Arial"/>
          <w:b/>
          <w:bCs/>
          <w:i/>
          <w:iCs/>
          <w:color w:val="002060"/>
          <w:sz w:val="22"/>
        </w:rPr>
        <w:t>/04/2023, ore 1</w:t>
      </w:r>
      <w:r>
        <w:rPr>
          <w:rFonts w:ascii="Arial" w:hAnsi="Arial" w:cs="Arial"/>
          <w:b/>
          <w:bCs/>
          <w:i/>
          <w:iCs/>
          <w:color w:val="002060"/>
          <w:sz w:val="22"/>
        </w:rPr>
        <w:t>7</w:t>
      </w:r>
      <w:r w:rsidRPr="00AC13CB">
        <w:rPr>
          <w:rFonts w:ascii="Arial" w:hAnsi="Arial" w:cs="Arial"/>
          <w:b/>
          <w:bCs/>
          <w:i/>
          <w:iCs/>
          <w:color w:val="002060"/>
          <w:sz w:val="22"/>
        </w:rPr>
        <w:t>:00</w:t>
      </w:r>
    </w:p>
    <w:p w14:paraId="59F84D0A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</w:p>
    <w:p w14:paraId="25B065F5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- 4^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5^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D</w:t>
      </w:r>
    </w:p>
    <w:p w14:paraId="7B441C00" w14:textId="77777777" w:rsidR="00984CE1" w:rsidRPr="00AC13CB" w:rsidRDefault="00984CE1" w:rsidP="00984CE1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0418E9">
        <w:rPr>
          <w:rFonts w:ascii="Arial" w:hAnsi="Arial" w:cs="Arial"/>
          <w:b/>
          <w:bCs/>
          <w:color w:val="002060"/>
          <w:sz w:val="21"/>
          <w:szCs w:val="21"/>
        </w:rPr>
        <w:t>BORGOROSSO TOLENTINO – ACLI MANTOVANI CALCIO A 5</w:t>
      </w:r>
      <w:r>
        <w:rPr>
          <w:rFonts w:ascii="Arial" w:hAnsi="Arial" w:cs="Arial"/>
          <w:b/>
          <w:bCs/>
          <w:color w:val="002060"/>
          <w:sz w:val="22"/>
        </w:rPr>
        <w:tab/>
      </w:r>
      <w:r w:rsidRPr="000418E9">
        <w:rPr>
          <w:rFonts w:ascii="Arial" w:hAnsi="Arial" w:cs="Arial"/>
          <w:b/>
          <w:bCs/>
          <w:color w:val="002060"/>
          <w:sz w:val="22"/>
        </w:rPr>
        <w:t>3-4</w:t>
      </w:r>
    </w:p>
    <w:p w14:paraId="7EF32E72" w14:textId="77777777" w:rsidR="00984CE1" w:rsidRPr="00E762DC" w:rsidRDefault="00984CE1" w:rsidP="00984CE1">
      <w:pPr>
        <w:pStyle w:val="Corpodeltesto21"/>
        <w:rPr>
          <w:color w:val="002060"/>
          <w:szCs w:val="22"/>
        </w:rPr>
      </w:pPr>
    </w:p>
    <w:p w14:paraId="5249D4C2" w14:textId="71F66F8F" w:rsidR="00984CE1" w:rsidRPr="00E762DC" w:rsidRDefault="00984CE1" w:rsidP="00984CE1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Fase Finale (</w:t>
      </w:r>
      <w:r>
        <w:rPr>
          <w:b/>
          <w:i/>
          <w:color w:val="002060"/>
        </w:rPr>
        <w:t>29</w:t>
      </w:r>
      <w:r w:rsidRPr="00E762DC">
        <w:rPr>
          <w:b/>
          <w:i/>
          <w:color w:val="002060"/>
        </w:rPr>
        <w:t>/04/202</w:t>
      </w:r>
      <w:r>
        <w:rPr>
          <w:b/>
          <w:i/>
          <w:color w:val="002060"/>
        </w:rPr>
        <w:t>3</w:t>
      </w:r>
      <w:r w:rsidRPr="00E762DC">
        <w:rPr>
          <w:b/>
          <w:i/>
          <w:color w:val="002060"/>
        </w:rPr>
        <w:t xml:space="preserve"> – </w:t>
      </w:r>
      <w:r>
        <w:rPr>
          <w:b/>
          <w:i/>
          <w:color w:val="002060"/>
        </w:rPr>
        <w:t>01</w:t>
      </w:r>
      <w:r w:rsidRPr="00E762DC">
        <w:rPr>
          <w:b/>
          <w:i/>
          <w:color w:val="002060"/>
        </w:rPr>
        <w:t>/0</w:t>
      </w:r>
      <w:r>
        <w:rPr>
          <w:b/>
          <w:i/>
          <w:color w:val="002060"/>
        </w:rPr>
        <w:t>5</w:t>
      </w:r>
      <w:r w:rsidRPr="00E762DC">
        <w:rPr>
          <w:b/>
          <w:i/>
          <w:color w:val="002060"/>
        </w:rPr>
        <w:t>/202</w:t>
      </w:r>
      <w:r>
        <w:rPr>
          <w:b/>
          <w:i/>
          <w:color w:val="002060"/>
        </w:rPr>
        <w:t>3</w:t>
      </w:r>
      <w:r w:rsidR="00FC5E26">
        <w:rPr>
          <w:b/>
          <w:i/>
          <w:color w:val="002060"/>
        </w:rPr>
        <w:t xml:space="preserve">, </w:t>
      </w:r>
      <w:r w:rsidR="00FC5E26">
        <w:rPr>
          <w:rFonts w:cs="Arial"/>
          <w:b/>
          <w:bCs/>
          <w:i/>
          <w:iCs/>
          <w:color w:val="002060"/>
          <w:szCs w:val="22"/>
        </w:rPr>
        <w:t xml:space="preserve">MONDAVIO </w:t>
      </w:r>
      <w:r w:rsidR="00FC5E26">
        <w:rPr>
          <w:rFonts w:cs="Arial"/>
          <w:b/>
          <w:bCs/>
          <w:i/>
          <w:iCs/>
          <w:color w:val="002060"/>
          <w:szCs w:val="22"/>
        </w:rPr>
        <w:t xml:space="preserve">– </w:t>
      </w:r>
      <w:r w:rsidR="00FC5E26">
        <w:rPr>
          <w:rFonts w:cs="Arial"/>
          <w:b/>
          <w:bCs/>
          <w:i/>
          <w:iCs/>
          <w:color w:val="002060"/>
          <w:szCs w:val="22"/>
        </w:rPr>
        <w:t xml:space="preserve">Palestra San Michele al Fiume, </w:t>
      </w:r>
      <w:r w:rsidR="00FC5E26">
        <w:rPr>
          <w:rFonts w:cs="Arial"/>
          <w:b/>
          <w:bCs/>
          <w:i/>
          <w:iCs/>
          <w:color w:val="002060"/>
          <w:szCs w:val="22"/>
        </w:rPr>
        <w:t xml:space="preserve">Via </w:t>
      </w:r>
      <w:r w:rsidR="00FC5E26">
        <w:rPr>
          <w:rFonts w:cs="Arial"/>
          <w:b/>
          <w:bCs/>
          <w:i/>
          <w:iCs/>
          <w:color w:val="002060"/>
          <w:szCs w:val="22"/>
        </w:rPr>
        <w:t>Loreto</w:t>
      </w:r>
      <w:r w:rsidRPr="00E762DC">
        <w:rPr>
          <w:b/>
          <w:i/>
          <w:color w:val="002060"/>
        </w:rPr>
        <w:t>)</w:t>
      </w:r>
    </w:p>
    <w:p w14:paraId="7B8C6875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Gli abbinamenti saranno composti secondo il seguente criterio:</w:t>
      </w:r>
    </w:p>
    <w:p w14:paraId="54904850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vincente A 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vincente 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3E330FFC" w14:textId="00F68CBF" w:rsidR="00984CE1" w:rsidRPr="000418E9" w:rsidRDefault="00984CE1" w:rsidP="00984CE1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0A7233">
        <w:rPr>
          <w:rFonts w:ascii="Arial" w:hAnsi="Arial" w:cs="Arial"/>
          <w:b/>
          <w:bCs/>
          <w:color w:val="002060"/>
          <w:sz w:val="21"/>
          <w:szCs w:val="21"/>
        </w:rPr>
        <w:t>AMICI DEL CENTROSOCIO SP. – ACLI MANTOVANI CALCIO A 5</w:t>
      </w:r>
      <w:r w:rsidR="000A7233">
        <w:rPr>
          <w:rFonts w:ascii="Arial" w:hAnsi="Arial" w:cs="Arial"/>
          <w:b/>
          <w:bCs/>
          <w:color w:val="002060"/>
          <w:sz w:val="21"/>
          <w:szCs w:val="21"/>
        </w:rPr>
        <w:tab/>
      </w:r>
      <w:r w:rsidR="000A7233" w:rsidRPr="000A7233">
        <w:rPr>
          <w:rFonts w:ascii="Arial" w:hAnsi="Arial" w:cs="Arial"/>
          <w:b/>
          <w:bCs/>
          <w:i/>
          <w:iCs/>
          <w:color w:val="002060"/>
          <w:sz w:val="22"/>
        </w:rPr>
        <w:t>Sabato 29/04/2023, ore 15:30</w:t>
      </w:r>
      <w:r w:rsidR="000A7233">
        <w:rPr>
          <w:rFonts w:ascii="Arial" w:hAnsi="Arial" w:cs="Arial"/>
          <w:b/>
          <w:bCs/>
          <w:color w:val="002060"/>
          <w:sz w:val="22"/>
        </w:rPr>
        <w:t xml:space="preserve"> </w:t>
      </w:r>
    </w:p>
    <w:p w14:paraId="47F9181A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</w:p>
    <w:p w14:paraId="3A1E8A51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vincente B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-</w:t>
      </w:r>
      <w:r w:rsidRPr="00E762DC">
        <w:rPr>
          <w:rFonts w:ascii="Arial" w:hAnsi="Arial" w:cs="Arial"/>
          <w:color w:val="002060"/>
          <w:sz w:val="22"/>
        </w:rPr>
        <w:tab/>
        <w:t>vincente C</w:t>
      </w:r>
    </w:p>
    <w:p w14:paraId="40AD1C58" w14:textId="07D9D5F2" w:rsidR="00984CE1" w:rsidRPr="000418E9" w:rsidRDefault="00984CE1" w:rsidP="00984CE1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0418E9">
        <w:rPr>
          <w:rFonts w:ascii="Arial" w:hAnsi="Arial" w:cs="Arial"/>
          <w:b/>
          <w:bCs/>
          <w:color w:val="002060"/>
          <w:sz w:val="22"/>
          <w:szCs w:val="22"/>
        </w:rPr>
        <w:t>AUDAX 1970 S.ANGELO – vincente C</w:t>
      </w:r>
      <w:r w:rsidR="000A723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0A7233" w:rsidRPr="000A7233">
        <w:rPr>
          <w:rFonts w:ascii="Arial" w:hAnsi="Arial" w:cs="Arial"/>
          <w:b/>
          <w:bCs/>
          <w:i/>
          <w:iCs/>
          <w:color w:val="002060"/>
          <w:sz w:val="22"/>
        </w:rPr>
        <w:t>Sabato 29/04/2023, ore 1</w:t>
      </w:r>
      <w:r w:rsidR="000A7233">
        <w:rPr>
          <w:rFonts w:ascii="Arial" w:hAnsi="Arial" w:cs="Arial"/>
          <w:b/>
          <w:bCs/>
          <w:i/>
          <w:iCs/>
          <w:color w:val="002060"/>
          <w:sz w:val="22"/>
        </w:rPr>
        <w:t>8</w:t>
      </w:r>
      <w:r w:rsidR="000A7233" w:rsidRPr="000A7233">
        <w:rPr>
          <w:rFonts w:ascii="Arial" w:hAnsi="Arial" w:cs="Arial"/>
          <w:b/>
          <w:bCs/>
          <w:i/>
          <w:iCs/>
          <w:color w:val="002060"/>
          <w:sz w:val="22"/>
        </w:rPr>
        <w:t>:30</w:t>
      </w:r>
    </w:p>
    <w:p w14:paraId="4C252A6B" w14:textId="77777777" w:rsidR="00984CE1" w:rsidRPr="000418E9" w:rsidRDefault="00984CE1" w:rsidP="00984CE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8D92B87" w14:textId="77777777" w:rsidR="00984CE1" w:rsidRPr="00E762DC" w:rsidRDefault="00984CE1" w:rsidP="00984CE1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Semifinali</w:t>
      </w:r>
    </w:p>
    <w:p w14:paraId="4E67C005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7D3E61D2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Se anche al termine dei tempi supplementari si verificasse la situazione di parità si qualificherà al turno successivo la squadra </w:t>
      </w:r>
      <w:r>
        <w:rPr>
          <w:rFonts w:ascii="Arial" w:hAnsi="Arial" w:cs="Arial"/>
          <w:color w:val="002060"/>
          <w:sz w:val="22"/>
        </w:rPr>
        <w:t>miglior classificata al termine della seconda fase</w:t>
      </w:r>
      <w:r w:rsidRPr="00E762DC">
        <w:rPr>
          <w:rFonts w:ascii="Arial" w:hAnsi="Arial" w:cs="Arial"/>
          <w:color w:val="002060"/>
          <w:sz w:val="22"/>
        </w:rPr>
        <w:t>.</w:t>
      </w:r>
    </w:p>
    <w:p w14:paraId="5D3BA59B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</w:p>
    <w:p w14:paraId="544D0FF0" w14:textId="5228AC7B" w:rsidR="00984CE1" w:rsidRPr="00E762DC" w:rsidRDefault="00984CE1" w:rsidP="00984CE1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  <w:r w:rsidR="000A7233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  <w:t>Lunedì 01/05/2023, ore 17:00</w:t>
      </w:r>
    </w:p>
    <w:p w14:paraId="2B6941DB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001035F8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</w:p>
    <w:p w14:paraId="08F3228B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RISULTATI</w:t>
      </w:r>
    </w:p>
    <w:p w14:paraId="7280F1DB" w14:textId="77777777" w:rsidR="00984CE1" w:rsidRPr="007918F3" w:rsidRDefault="00984CE1" w:rsidP="00984CE1">
      <w:pPr>
        <w:pStyle w:val="breakline"/>
        <w:rPr>
          <w:color w:val="002060"/>
        </w:rPr>
      </w:pPr>
    </w:p>
    <w:p w14:paraId="57CB515E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lastRenderedPageBreak/>
        <w:t>RISULTATI UFFICIALI GARE DEL 22/04/2023</w:t>
      </w:r>
    </w:p>
    <w:p w14:paraId="123C6A6B" w14:textId="77777777" w:rsidR="00F25F0C" w:rsidRPr="00F25F0C" w:rsidRDefault="00F25F0C" w:rsidP="00F25F0C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F25F0C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C4CA2ED" w14:textId="77777777" w:rsidR="00984CE1" w:rsidRPr="007918F3" w:rsidRDefault="00984CE1" w:rsidP="00984CE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84CE1" w:rsidRPr="007918F3" w14:paraId="352E2EBE" w14:textId="77777777" w:rsidTr="003836C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84CE1" w:rsidRPr="007918F3" w14:paraId="2407FBEB" w14:textId="77777777" w:rsidTr="003836C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133C95" w14:textId="1C2A4AE9" w:rsidR="00984CE1" w:rsidRPr="007918F3" w:rsidRDefault="00984CE1" w:rsidP="003836C2">
                  <w:pPr>
                    <w:pStyle w:val="header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 xml:space="preserve">GIRONE QF - 1 Giornata </w:t>
                  </w:r>
                  <w:r w:rsidR="005D4DB2">
                    <w:rPr>
                      <w:color w:val="002060"/>
                    </w:rPr>
                    <w:t>–</w:t>
                  </w:r>
                  <w:r w:rsidRPr="007918F3">
                    <w:rPr>
                      <w:color w:val="002060"/>
                    </w:rPr>
                    <w:t xml:space="preserve"> A</w:t>
                  </w:r>
                </w:p>
              </w:tc>
            </w:tr>
            <w:tr w:rsidR="00984CE1" w:rsidRPr="007918F3" w14:paraId="4D434B2A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582D67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D2A9C1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C702B7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15 - 3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C009C2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64A643B7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A7757B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BORGOROSSO TOLENTINO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52C6C1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9F9023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696722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584D5B2E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809E71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4B4286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AUDAX 1970 S.ANGELO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43D09F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A7113E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</w:tbl>
          <w:p w14:paraId="2AAFCBE7" w14:textId="77777777" w:rsidR="00984CE1" w:rsidRPr="007918F3" w:rsidRDefault="00984CE1" w:rsidP="003836C2">
            <w:pPr>
              <w:rPr>
                <w:color w:val="002060"/>
              </w:rPr>
            </w:pPr>
          </w:p>
        </w:tc>
      </w:tr>
    </w:tbl>
    <w:p w14:paraId="47C3EFFC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42DA82E5" w14:textId="77777777" w:rsidR="00984CE1" w:rsidRPr="007918F3" w:rsidRDefault="00984CE1" w:rsidP="00984CE1">
      <w:pPr>
        <w:pStyle w:val="breakline"/>
        <w:rPr>
          <w:color w:val="002060"/>
        </w:rPr>
      </w:pPr>
    </w:p>
    <w:p w14:paraId="53DC57B1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GIUDICE SPORTIVO</w:t>
      </w:r>
    </w:p>
    <w:p w14:paraId="471D0C99" w14:textId="77777777" w:rsidR="00984CE1" w:rsidRPr="007918F3" w:rsidRDefault="00984CE1" w:rsidP="00984CE1">
      <w:pPr>
        <w:pStyle w:val="diffida"/>
        <w:rPr>
          <w:color w:val="002060"/>
        </w:rPr>
      </w:pPr>
      <w:r w:rsidRPr="007918F3">
        <w:rPr>
          <w:color w:val="002060"/>
        </w:rPr>
        <w:t>Il Giudice Sportivo Avv. Agnese Lazzaretti, con l'assistenza del segretario Angelo Castellana, nella seduta del 24/04/2023, ha adottato le decisioni che di seguito integralmente si riportano:</w:t>
      </w:r>
    </w:p>
    <w:p w14:paraId="4079279E" w14:textId="77777777" w:rsidR="00984CE1" w:rsidRPr="007918F3" w:rsidRDefault="00984CE1" w:rsidP="00984CE1">
      <w:pPr>
        <w:pStyle w:val="titolo10"/>
        <w:rPr>
          <w:color w:val="002060"/>
        </w:rPr>
      </w:pPr>
      <w:r w:rsidRPr="007918F3">
        <w:rPr>
          <w:color w:val="002060"/>
        </w:rPr>
        <w:t xml:space="preserve">GARE DEL 22/ 4/2023 </w:t>
      </w:r>
    </w:p>
    <w:p w14:paraId="02F1B0AB" w14:textId="77777777" w:rsidR="00984CE1" w:rsidRPr="007918F3" w:rsidRDefault="00984CE1" w:rsidP="00984CE1">
      <w:pPr>
        <w:pStyle w:val="titolo7a"/>
        <w:rPr>
          <w:color w:val="002060"/>
        </w:rPr>
      </w:pPr>
      <w:r w:rsidRPr="007918F3">
        <w:rPr>
          <w:color w:val="002060"/>
        </w:rPr>
        <w:t xml:space="preserve">PROVVEDIMENTI DISCIPLINARI </w:t>
      </w:r>
    </w:p>
    <w:p w14:paraId="0D13428D" w14:textId="77777777" w:rsidR="00984CE1" w:rsidRPr="007918F3" w:rsidRDefault="00984CE1" w:rsidP="00984CE1">
      <w:pPr>
        <w:pStyle w:val="titolo7b0"/>
        <w:rPr>
          <w:color w:val="002060"/>
        </w:rPr>
      </w:pPr>
      <w:r w:rsidRPr="007918F3">
        <w:rPr>
          <w:color w:val="002060"/>
        </w:rPr>
        <w:t xml:space="preserve">In base alle risultanze degli atti ufficiali sono state deliberate le seguenti sanzioni disciplinari. </w:t>
      </w:r>
    </w:p>
    <w:p w14:paraId="36ECD811" w14:textId="77777777" w:rsidR="00984CE1" w:rsidRPr="007918F3" w:rsidRDefault="00984CE1" w:rsidP="00984CE1">
      <w:pPr>
        <w:pStyle w:val="titolo30"/>
        <w:rPr>
          <w:color w:val="002060"/>
        </w:rPr>
      </w:pPr>
      <w:r w:rsidRPr="007918F3">
        <w:rPr>
          <w:color w:val="002060"/>
        </w:rPr>
        <w:t xml:space="preserve">CALCIATORI ESPULSI </w:t>
      </w:r>
    </w:p>
    <w:p w14:paraId="3729E187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57F0968C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DCF09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NIASSE SERIGNE FALLOU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C61AF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C7979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CFD63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17E22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43CC5B8A" w14:textId="77777777" w:rsidR="00984CE1" w:rsidRPr="007918F3" w:rsidRDefault="00984CE1" w:rsidP="00984CE1">
      <w:pPr>
        <w:pStyle w:val="titolo30"/>
        <w:rPr>
          <w:rFonts w:eastAsiaTheme="minorEastAsia"/>
          <w:color w:val="002060"/>
        </w:rPr>
      </w:pPr>
      <w:r w:rsidRPr="007918F3">
        <w:rPr>
          <w:color w:val="002060"/>
        </w:rPr>
        <w:t xml:space="preserve">CALCIATORI NON ESPULSI </w:t>
      </w:r>
    </w:p>
    <w:p w14:paraId="11E09F71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1B8A886C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17183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CARLONI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CA905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D1D87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28F6C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4F1BD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2CA069E2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50A25D77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ACF7E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NATALINI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6E270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9B3B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097DF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POLINI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F33C9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(SPES VALDASO 1993) </w:t>
            </w:r>
          </w:p>
        </w:tc>
      </w:tr>
    </w:tbl>
    <w:p w14:paraId="7FE887F4" w14:textId="77777777" w:rsidR="00984CE1" w:rsidRDefault="00984CE1" w:rsidP="00984CE1">
      <w:pPr>
        <w:pStyle w:val="breakline"/>
        <w:rPr>
          <w:color w:val="002060"/>
        </w:rPr>
      </w:pPr>
    </w:p>
    <w:p w14:paraId="16B497CD" w14:textId="77777777" w:rsidR="00984CE1" w:rsidRPr="00FF56D9" w:rsidRDefault="00984CE1" w:rsidP="00984CE1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29304633" w14:textId="77777777" w:rsidR="00984CE1" w:rsidRPr="00FF56D9" w:rsidRDefault="00984CE1" w:rsidP="00984CE1">
      <w:pPr>
        <w:pStyle w:val="breakline"/>
        <w:rPr>
          <w:rFonts w:eastAsiaTheme="minorEastAsia"/>
          <w:color w:val="002060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FF56D9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3C01EB3E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2A3D2EB0" w14:textId="77777777" w:rsidR="006B1819" w:rsidRPr="007918F3" w:rsidRDefault="006B1819" w:rsidP="006B1819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152215F5" w14:textId="77777777" w:rsidR="00984CE1" w:rsidRDefault="00984CE1" w:rsidP="00984CE1">
      <w:pPr>
        <w:pStyle w:val="breakline"/>
        <w:rPr>
          <w:color w:val="002060"/>
        </w:rPr>
      </w:pPr>
    </w:p>
    <w:p w14:paraId="64D21684" w14:textId="77777777" w:rsidR="00D00CC4" w:rsidRPr="00F20247" w:rsidRDefault="00D00CC4" w:rsidP="00D00CC4">
      <w:pPr>
        <w:pStyle w:val="sottotitolocampionato10"/>
        <w:rPr>
          <w:color w:val="002060"/>
        </w:rPr>
      </w:pPr>
      <w:r w:rsidRPr="00F20247">
        <w:rPr>
          <w:color w:val="002060"/>
        </w:rPr>
        <w:t>GIRONE QF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00CC4" w:rsidRPr="00F20247" w14:paraId="59A9A257" w14:textId="77777777" w:rsidTr="003836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6B6A5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9B8F8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A0AEB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1808F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DC7B8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38230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62295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Indirizzo Impianto</w:t>
            </w:r>
          </w:p>
        </w:tc>
      </w:tr>
      <w:tr w:rsidR="00D00CC4" w:rsidRPr="00F20247" w14:paraId="74662D39" w14:textId="77777777" w:rsidTr="003836C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5D951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C.U.S. ANCONA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EDFFA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CERRETO D ESI C5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354B6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58A41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25/04/2023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5CC09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148BD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061D6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GROTTE DI POSATORA 19/A</w:t>
            </w:r>
          </w:p>
        </w:tc>
      </w:tr>
    </w:tbl>
    <w:p w14:paraId="0EE1E5C9" w14:textId="77777777" w:rsidR="00D00CC4" w:rsidRPr="00F20247" w:rsidRDefault="00D00CC4" w:rsidP="00D00CC4">
      <w:pPr>
        <w:pStyle w:val="breakline"/>
        <w:rPr>
          <w:rFonts w:eastAsiaTheme="minorEastAsia"/>
          <w:color w:val="002060"/>
        </w:rPr>
      </w:pPr>
    </w:p>
    <w:p w14:paraId="0B391016" w14:textId="77777777" w:rsidR="00D00CC4" w:rsidRPr="00F20247" w:rsidRDefault="00D00CC4" w:rsidP="00D00CC4">
      <w:pPr>
        <w:pStyle w:val="breakline"/>
        <w:rPr>
          <w:color w:val="002060"/>
        </w:rPr>
      </w:pPr>
    </w:p>
    <w:p w14:paraId="272ADB15" w14:textId="77777777" w:rsidR="00D00CC4" w:rsidRPr="00F20247" w:rsidRDefault="00D00CC4" w:rsidP="00D00CC4">
      <w:pPr>
        <w:pStyle w:val="breakline"/>
        <w:rPr>
          <w:color w:val="002060"/>
        </w:rPr>
      </w:pPr>
    </w:p>
    <w:p w14:paraId="32238C39" w14:textId="77777777" w:rsidR="00D00CC4" w:rsidRPr="00F20247" w:rsidRDefault="00D00CC4" w:rsidP="00D00CC4">
      <w:pPr>
        <w:pStyle w:val="sottotitolocampionato10"/>
        <w:rPr>
          <w:color w:val="002060"/>
        </w:rPr>
      </w:pPr>
      <w:r w:rsidRPr="00F20247">
        <w:rPr>
          <w:color w:val="002060"/>
        </w:rPr>
        <w:t>GIRONE SF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5"/>
        <w:gridCol w:w="385"/>
        <w:gridCol w:w="898"/>
        <w:gridCol w:w="1178"/>
        <w:gridCol w:w="1551"/>
        <w:gridCol w:w="1551"/>
      </w:tblGrid>
      <w:tr w:rsidR="00D00CC4" w:rsidRPr="00F20247" w14:paraId="2B71AFF6" w14:textId="77777777" w:rsidTr="003836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72726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59860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35DDC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4A998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B22E8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6ED55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BA18F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Indirizzo Impianto</w:t>
            </w:r>
          </w:p>
        </w:tc>
      </w:tr>
      <w:tr w:rsidR="00D00CC4" w:rsidRPr="00F20247" w14:paraId="373C1A68" w14:textId="77777777" w:rsidTr="003836C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82F0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033DE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2CB2E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95D2F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29/04/2023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893C4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5429 PAL.COM. S.MICHELE AL FIUME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988D1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27FC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LORETO</w:t>
            </w:r>
          </w:p>
        </w:tc>
      </w:tr>
    </w:tbl>
    <w:p w14:paraId="28050D0B" w14:textId="77777777" w:rsidR="00D00CC4" w:rsidRPr="007918F3" w:rsidRDefault="00D00CC4" w:rsidP="00984CE1">
      <w:pPr>
        <w:pStyle w:val="breakline"/>
        <w:rPr>
          <w:color w:val="002060"/>
        </w:rPr>
      </w:pPr>
    </w:p>
    <w:p w14:paraId="57B1227B" w14:textId="77777777" w:rsidR="00984CE1" w:rsidRPr="007918F3" w:rsidRDefault="00984CE1" w:rsidP="00984CE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UNDER 15 C5 REGIONALI MASCHILI</w:t>
      </w:r>
    </w:p>
    <w:p w14:paraId="4184B7A7" w14:textId="77777777" w:rsidR="00984CE1" w:rsidRPr="00E762DC" w:rsidRDefault="00984CE1" w:rsidP="00984CE1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FASE FINALE</w:t>
      </w:r>
    </w:p>
    <w:p w14:paraId="1B865BE2" w14:textId="77777777" w:rsidR="00984CE1" w:rsidRDefault="00984CE1" w:rsidP="00984CE1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</w:p>
    <w:p w14:paraId="0C7FBB41" w14:textId="77777777" w:rsidR="00984CE1" w:rsidRPr="00E762DC" w:rsidRDefault="00984CE1" w:rsidP="00984CE1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Quarti di Finale (gara unica 2</w:t>
      </w:r>
      <w:r>
        <w:rPr>
          <w:b/>
          <w:i/>
          <w:color w:val="002060"/>
        </w:rPr>
        <w:t>2</w:t>
      </w:r>
      <w:r w:rsidRPr="00E762DC">
        <w:rPr>
          <w:b/>
          <w:i/>
          <w:color w:val="002060"/>
        </w:rPr>
        <w:t>/04/202</w:t>
      </w:r>
      <w:r>
        <w:rPr>
          <w:b/>
          <w:i/>
          <w:color w:val="002060"/>
        </w:rPr>
        <w:t>3</w:t>
      </w:r>
      <w:r w:rsidRPr="00E762DC">
        <w:rPr>
          <w:b/>
          <w:i/>
          <w:color w:val="002060"/>
        </w:rPr>
        <w:t>)</w:t>
      </w:r>
    </w:p>
    <w:p w14:paraId="1B3F7166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- 1^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“B”</w:t>
      </w:r>
      <w:r w:rsidRPr="00E762DC">
        <w:rPr>
          <w:rFonts w:ascii="Arial" w:hAnsi="Arial" w:cs="Arial"/>
          <w:color w:val="002060"/>
          <w:sz w:val="22"/>
        </w:rPr>
        <w:tab/>
        <w:t>= A</w:t>
      </w:r>
    </w:p>
    <w:p w14:paraId="6BEE2627" w14:textId="77777777" w:rsidR="00984CE1" w:rsidRPr="00AC13CB" w:rsidRDefault="00984CE1" w:rsidP="00984CE1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</w:rPr>
      </w:pPr>
      <w:r w:rsidRPr="00AC13CB">
        <w:rPr>
          <w:rFonts w:ascii="Arial" w:hAnsi="Arial" w:cs="Arial"/>
          <w:b/>
          <w:bCs/>
          <w:color w:val="002060"/>
          <w:sz w:val="22"/>
        </w:rPr>
        <w:lastRenderedPageBreak/>
        <w:t xml:space="preserve">AMICI DEL CENTROSOCIO SP. – </w:t>
      </w:r>
      <w:r>
        <w:rPr>
          <w:rFonts w:ascii="Arial" w:hAnsi="Arial" w:cs="Arial"/>
          <w:b/>
          <w:bCs/>
          <w:color w:val="002060"/>
          <w:sz w:val="22"/>
        </w:rPr>
        <w:t>NUOVA JUVENTINA FFC</w:t>
      </w:r>
      <w:r>
        <w:rPr>
          <w:rFonts w:ascii="Arial" w:hAnsi="Arial" w:cs="Arial"/>
          <w:b/>
          <w:bCs/>
          <w:color w:val="002060"/>
          <w:sz w:val="22"/>
        </w:rPr>
        <w:tab/>
      </w:r>
      <w:r w:rsidRPr="000418E9">
        <w:rPr>
          <w:rFonts w:ascii="Arial" w:hAnsi="Arial" w:cs="Arial"/>
          <w:b/>
          <w:bCs/>
          <w:color w:val="002060"/>
          <w:sz w:val="22"/>
        </w:rPr>
        <w:t>9-2</w:t>
      </w:r>
    </w:p>
    <w:p w14:paraId="2A3A86AD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</w:p>
    <w:p w14:paraId="224D72E4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- 2^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“A”</w:t>
      </w:r>
      <w:r w:rsidRPr="00E762DC">
        <w:rPr>
          <w:rFonts w:ascii="Arial" w:hAnsi="Arial" w:cs="Arial"/>
          <w:color w:val="002060"/>
          <w:sz w:val="22"/>
        </w:rPr>
        <w:tab/>
        <w:t>= B</w:t>
      </w:r>
    </w:p>
    <w:p w14:paraId="103D58B7" w14:textId="77777777" w:rsidR="00984CE1" w:rsidRPr="000418E9" w:rsidRDefault="00984CE1" w:rsidP="00984CE1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D61E23">
        <w:rPr>
          <w:rFonts w:ascii="Arial" w:hAnsi="Arial" w:cs="Arial"/>
          <w:b/>
          <w:bCs/>
          <w:color w:val="002060"/>
          <w:sz w:val="22"/>
        </w:rPr>
        <w:t>ITALSERVICE C5 – AUDAX 1970 S.ANGELO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0418E9">
        <w:rPr>
          <w:rFonts w:ascii="Arial" w:hAnsi="Arial" w:cs="Arial"/>
          <w:b/>
          <w:bCs/>
          <w:color w:val="002060"/>
          <w:sz w:val="22"/>
        </w:rPr>
        <w:t>13-1</w:t>
      </w:r>
    </w:p>
    <w:p w14:paraId="1C812DB0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</w:p>
    <w:p w14:paraId="22C27E2C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6^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C</w:t>
      </w:r>
    </w:p>
    <w:p w14:paraId="1A6F3188" w14:textId="77777777" w:rsidR="00984CE1" w:rsidRPr="00D61E23" w:rsidRDefault="00984CE1" w:rsidP="00984CE1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</w:rPr>
      </w:pPr>
      <w:r w:rsidRPr="00D61E23">
        <w:rPr>
          <w:rFonts w:ascii="Arial" w:hAnsi="Arial" w:cs="Arial"/>
          <w:b/>
          <w:bCs/>
          <w:color w:val="002060"/>
          <w:sz w:val="22"/>
        </w:rPr>
        <w:t>ACLI MA</w:t>
      </w:r>
      <w:r>
        <w:rPr>
          <w:rFonts w:ascii="Arial" w:hAnsi="Arial" w:cs="Arial"/>
          <w:b/>
          <w:bCs/>
          <w:color w:val="002060"/>
          <w:sz w:val="22"/>
        </w:rPr>
        <w:t>NT</w:t>
      </w:r>
      <w:r w:rsidRPr="00D61E23">
        <w:rPr>
          <w:rFonts w:ascii="Arial" w:hAnsi="Arial" w:cs="Arial"/>
          <w:b/>
          <w:bCs/>
          <w:color w:val="002060"/>
          <w:sz w:val="22"/>
        </w:rPr>
        <w:t>OVANI CALCIO A 5 – DAMIANI E GATTI ASCOLI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>11-0</w:t>
      </w:r>
    </w:p>
    <w:p w14:paraId="36CBF630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</w:p>
    <w:p w14:paraId="49B069BA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- 4^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5^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D</w:t>
      </w:r>
    </w:p>
    <w:p w14:paraId="0FD4D9B1" w14:textId="77777777" w:rsidR="00984CE1" w:rsidRPr="00D61E23" w:rsidRDefault="00984CE1" w:rsidP="00984CE1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</w:rPr>
      </w:pPr>
      <w:r w:rsidRPr="000418E9">
        <w:rPr>
          <w:rFonts w:ascii="Arial" w:hAnsi="Arial" w:cs="Arial"/>
          <w:b/>
          <w:bCs/>
          <w:color w:val="002060"/>
          <w:sz w:val="21"/>
          <w:szCs w:val="21"/>
        </w:rPr>
        <w:t>C.U.S. MACERATA CALCIO A5 – FIGHT BULLS CORRIDONIA</w:t>
      </w:r>
      <w:r>
        <w:rPr>
          <w:rFonts w:ascii="Arial" w:hAnsi="Arial" w:cs="Arial"/>
          <w:b/>
          <w:bCs/>
          <w:color w:val="002060"/>
          <w:sz w:val="22"/>
        </w:rPr>
        <w:tab/>
        <w:t>3-2</w:t>
      </w:r>
    </w:p>
    <w:p w14:paraId="73B01BF6" w14:textId="77777777" w:rsidR="00984CE1" w:rsidRPr="00E762DC" w:rsidRDefault="00984CE1" w:rsidP="00984CE1">
      <w:pPr>
        <w:pStyle w:val="Corpodeltesto21"/>
        <w:rPr>
          <w:color w:val="002060"/>
          <w:szCs w:val="22"/>
        </w:rPr>
      </w:pPr>
    </w:p>
    <w:p w14:paraId="189B4B00" w14:textId="70AE2FC2" w:rsidR="000A7233" w:rsidRPr="00E762DC" w:rsidRDefault="000A7233" w:rsidP="000A7233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Fase Finale (</w:t>
      </w:r>
      <w:r>
        <w:rPr>
          <w:b/>
          <w:i/>
          <w:color w:val="002060"/>
        </w:rPr>
        <w:t>30</w:t>
      </w:r>
      <w:r w:rsidRPr="00E762DC">
        <w:rPr>
          <w:b/>
          <w:i/>
          <w:color w:val="002060"/>
        </w:rPr>
        <w:t>/04/202</w:t>
      </w:r>
      <w:r>
        <w:rPr>
          <w:b/>
          <w:i/>
          <w:color w:val="002060"/>
        </w:rPr>
        <w:t>3</w:t>
      </w:r>
      <w:r w:rsidRPr="00E762DC">
        <w:rPr>
          <w:b/>
          <w:i/>
          <w:color w:val="002060"/>
        </w:rPr>
        <w:t xml:space="preserve"> – </w:t>
      </w:r>
      <w:r>
        <w:rPr>
          <w:b/>
          <w:i/>
          <w:color w:val="002060"/>
        </w:rPr>
        <w:t>01</w:t>
      </w:r>
      <w:r w:rsidRPr="00E762DC">
        <w:rPr>
          <w:b/>
          <w:i/>
          <w:color w:val="002060"/>
        </w:rPr>
        <w:t>/0</w:t>
      </w:r>
      <w:r>
        <w:rPr>
          <w:b/>
          <w:i/>
          <w:color w:val="002060"/>
        </w:rPr>
        <w:t>5</w:t>
      </w:r>
      <w:r w:rsidRPr="00E762DC">
        <w:rPr>
          <w:b/>
          <w:i/>
          <w:color w:val="002060"/>
        </w:rPr>
        <w:t>/202</w:t>
      </w:r>
      <w:r>
        <w:rPr>
          <w:b/>
          <w:i/>
          <w:color w:val="002060"/>
        </w:rPr>
        <w:t xml:space="preserve">3, </w:t>
      </w:r>
      <w:r>
        <w:rPr>
          <w:rFonts w:cs="Arial"/>
          <w:b/>
          <w:bCs/>
          <w:i/>
          <w:iCs/>
          <w:color w:val="002060"/>
          <w:szCs w:val="22"/>
        </w:rPr>
        <w:t>MONDAVIO – Palestra San Michele al Fiume, Via Loreto</w:t>
      </w:r>
      <w:r w:rsidRPr="00E762DC">
        <w:rPr>
          <w:b/>
          <w:i/>
          <w:color w:val="002060"/>
        </w:rPr>
        <w:t>)</w:t>
      </w:r>
    </w:p>
    <w:p w14:paraId="6AAAE0EA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Gli abbinamenti saranno composti secondo il seguente criterio:</w:t>
      </w:r>
    </w:p>
    <w:p w14:paraId="388354E3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vincente A 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vincente 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215C672D" w14:textId="55B4FA94" w:rsidR="00984CE1" w:rsidRPr="006C458A" w:rsidRDefault="00984CE1" w:rsidP="00984CE1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0A7233">
        <w:rPr>
          <w:rFonts w:ascii="Arial" w:hAnsi="Arial" w:cs="Arial"/>
          <w:b/>
          <w:bCs/>
          <w:color w:val="002060"/>
          <w:sz w:val="21"/>
          <w:szCs w:val="22"/>
        </w:rPr>
        <w:t>AMICI DEL CENTROSOCIO SP. – C.U.S. MACERATA CALCIO A5</w:t>
      </w:r>
      <w:r w:rsidR="000A7233">
        <w:rPr>
          <w:rFonts w:ascii="Arial" w:hAnsi="Arial" w:cs="Arial"/>
          <w:b/>
          <w:bCs/>
          <w:color w:val="002060"/>
          <w:sz w:val="22"/>
        </w:rPr>
        <w:tab/>
      </w:r>
      <w:r w:rsidR="000A7233">
        <w:rPr>
          <w:rFonts w:ascii="Arial" w:hAnsi="Arial" w:cs="Arial"/>
          <w:b/>
          <w:bCs/>
          <w:i/>
          <w:iCs/>
          <w:color w:val="002060"/>
          <w:sz w:val="22"/>
        </w:rPr>
        <w:t>Domenica 30</w:t>
      </w:r>
      <w:r w:rsidR="000A7233" w:rsidRPr="000A7233">
        <w:rPr>
          <w:rFonts w:ascii="Arial" w:hAnsi="Arial" w:cs="Arial"/>
          <w:b/>
          <w:bCs/>
          <w:i/>
          <w:iCs/>
          <w:color w:val="002060"/>
          <w:sz w:val="22"/>
        </w:rPr>
        <w:t>/04/2023, ore 1</w:t>
      </w:r>
      <w:r w:rsidR="000A7233">
        <w:rPr>
          <w:rFonts w:ascii="Arial" w:hAnsi="Arial" w:cs="Arial"/>
          <w:b/>
          <w:bCs/>
          <w:i/>
          <w:iCs/>
          <w:color w:val="002060"/>
          <w:sz w:val="22"/>
        </w:rPr>
        <w:t>8</w:t>
      </w:r>
      <w:r w:rsidR="000A7233" w:rsidRPr="000A7233">
        <w:rPr>
          <w:rFonts w:ascii="Arial" w:hAnsi="Arial" w:cs="Arial"/>
          <w:b/>
          <w:bCs/>
          <w:i/>
          <w:iCs/>
          <w:color w:val="002060"/>
          <w:sz w:val="22"/>
        </w:rPr>
        <w:t>:30</w:t>
      </w:r>
    </w:p>
    <w:p w14:paraId="70EEF399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</w:p>
    <w:p w14:paraId="1A043503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vincente B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-</w:t>
      </w:r>
      <w:r w:rsidRPr="00E762DC">
        <w:rPr>
          <w:rFonts w:ascii="Arial" w:hAnsi="Arial" w:cs="Arial"/>
          <w:color w:val="002060"/>
          <w:sz w:val="22"/>
        </w:rPr>
        <w:tab/>
        <w:t>vincente C</w:t>
      </w:r>
    </w:p>
    <w:p w14:paraId="2E727474" w14:textId="48BA4736" w:rsidR="00984CE1" w:rsidRPr="006C458A" w:rsidRDefault="00984CE1" w:rsidP="00984CE1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6C458A">
        <w:rPr>
          <w:rFonts w:ascii="Arial" w:hAnsi="Arial" w:cs="Arial"/>
          <w:b/>
          <w:bCs/>
          <w:color w:val="002060"/>
          <w:sz w:val="22"/>
          <w:szCs w:val="22"/>
        </w:rPr>
        <w:t>ITALSERVICE C5 – ACLI MANTOVANI CALCIO A 5</w:t>
      </w:r>
      <w:r w:rsidR="000A723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0A7233">
        <w:rPr>
          <w:rFonts w:ascii="Arial" w:hAnsi="Arial" w:cs="Arial"/>
          <w:b/>
          <w:bCs/>
          <w:i/>
          <w:iCs/>
          <w:color w:val="002060"/>
          <w:sz w:val="22"/>
        </w:rPr>
        <w:t>Domenica 30</w:t>
      </w:r>
      <w:r w:rsidR="000A7233" w:rsidRPr="000A7233">
        <w:rPr>
          <w:rFonts w:ascii="Arial" w:hAnsi="Arial" w:cs="Arial"/>
          <w:b/>
          <w:bCs/>
          <w:i/>
          <w:iCs/>
          <w:color w:val="002060"/>
          <w:sz w:val="22"/>
        </w:rPr>
        <w:t>/04/2023, ore 1</w:t>
      </w:r>
      <w:r w:rsidR="000A7233">
        <w:rPr>
          <w:rFonts w:ascii="Arial" w:hAnsi="Arial" w:cs="Arial"/>
          <w:b/>
          <w:bCs/>
          <w:i/>
          <w:iCs/>
          <w:color w:val="002060"/>
          <w:sz w:val="22"/>
        </w:rPr>
        <w:t>5</w:t>
      </w:r>
      <w:r w:rsidR="000A7233" w:rsidRPr="000A7233">
        <w:rPr>
          <w:rFonts w:ascii="Arial" w:hAnsi="Arial" w:cs="Arial"/>
          <w:b/>
          <w:bCs/>
          <w:i/>
          <w:iCs/>
          <w:color w:val="002060"/>
          <w:sz w:val="22"/>
        </w:rPr>
        <w:t>:30</w:t>
      </w:r>
    </w:p>
    <w:p w14:paraId="77EA611A" w14:textId="77777777" w:rsidR="00984CE1" w:rsidRPr="000418E9" w:rsidRDefault="00984CE1" w:rsidP="00984CE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59C0FEA" w14:textId="77777777" w:rsidR="00984CE1" w:rsidRPr="00E762DC" w:rsidRDefault="00984CE1" w:rsidP="00984CE1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Semifinali</w:t>
      </w:r>
    </w:p>
    <w:p w14:paraId="7F1B6C61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5A19C67D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Se anche al termine dei tempi supplementari si verificasse la situazione di parità si qualificherà al turno successivo la squadra </w:t>
      </w:r>
      <w:r>
        <w:rPr>
          <w:rFonts w:ascii="Arial" w:hAnsi="Arial" w:cs="Arial"/>
          <w:color w:val="002060"/>
          <w:sz w:val="22"/>
        </w:rPr>
        <w:t>miglior classificata al termine della seconda fase</w:t>
      </w:r>
      <w:r w:rsidRPr="00E762DC">
        <w:rPr>
          <w:rFonts w:ascii="Arial" w:hAnsi="Arial" w:cs="Arial"/>
          <w:color w:val="002060"/>
          <w:sz w:val="22"/>
        </w:rPr>
        <w:t>.</w:t>
      </w:r>
    </w:p>
    <w:p w14:paraId="29E08FFD" w14:textId="77777777" w:rsidR="00984CE1" w:rsidRPr="00E762D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</w:p>
    <w:p w14:paraId="7B372B06" w14:textId="0B002D83" w:rsidR="000A7233" w:rsidRPr="00E762DC" w:rsidRDefault="000A7233" w:rsidP="000A7233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  <w:t>Lunedì 01/05/2023, ore 1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5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:00</w:t>
      </w:r>
    </w:p>
    <w:p w14:paraId="5F842B89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6C870E51" w14:textId="77777777" w:rsidR="00984CE1" w:rsidRPr="00E762DC" w:rsidRDefault="00984CE1" w:rsidP="00984CE1">
      <w:pPr>
        <w:pStyle w:val="Corpodeltesto21"/>
        <w:rPr>
          <w:color w:val="002060"/>
          <w:szCs w:val="22"/>
        </w:rPr>
      </w:pPr>
    </w:p>
    <w:p w14:paraId="143D3AAE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RISULTATI</w:t>
      </w:r>
    </w:p>
    <w:p w14:paraId="0C00E56E" w14:textId="77777777" w:rsidR="00984CE1" w:rsidRPr="007918F3" w:rsidRDefault="00984CE1" w:rsidP="00984CE1">
      <w:pPr>
        <w:pStyle w:val="breakline"/>
        <w:rPr>
          <w:color w:val="002060"/>
        </w:rPr>
      </w:pPr>
    </w:p>
    <w:p w14:paraId="196E53A0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RISULTATI UFFICIALI GARE DEL 23/04/2023</w:t>
      </w:r>
    </w:p>
    <w:p w14:paraId="1EC46F8E" w14:textId="77777777" w:rsidR="00F25F0C" w:rsidRPr="00F25F0C" w:rsidRDefault="00F25F0C" w:rsidP="00F25F0C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F25F0C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5383982" w14:textId="77777777" w:rsidR="00984CE1" w:rsidRPr="007918F3" w:rsidRDefault="00984CE1" w:rsidP="00984CE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84CE1" w:rsidRPr="007918F3" w14:paraId="2B737EEB" w14:textId="77777777" w:rsidTr="003836C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84CE1" w:rsidRPr="007918F3" w14:paraId="24CE3E0A" w14:textId="77777777" w:rsidTr="003836C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030B1E" w14:textId="19FB27AD" w:rsidR="00984CE1" w:rsidRPr="007918F3" w:rsidRDefault="00984CE1" w:rsidP="003836C2">
                  <w:pPr>
                    <w:pStyle w:val="header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 xml:space="preserve">GIRONE QF - 1 Giornata </w:t>
                  </w:r>
                  <w:r w:rsidR="005D4DB2">
                    <w:rPr>
                      <w:color w:val="002060"/>
                    </w:rPr>
                    <w:t>–</w:t>
                  </w:r>
                  <w:r w:rsidRPr="007918F3">
                    <w:rPr>
                      <w:color w:val="002060"/>
                    </w:rPr>
                    <w:t xml:space="preserve"> A</w:t>
                  </w:r>
                </w:p>
              </w:tc>
            </w:tr>
            <w:tr w:rsidR="00984CE1" w:rsidRPr="007918F3" w14:paraId="174735F1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2ECBB2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4918C5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4824BF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11 - 0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B66B82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7B0E2D67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ED1E9E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BC527E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B55D00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9 - 2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BDAFCE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6AF81A5E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F0B1C4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C.U.S. MACERATA CALCIO A5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E09507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FIGHT BULLS CORRIDONIA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C20BCE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4BA4A5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  <w:tr w:rsidR="00984CE1" w:rsidRPr="007918F3" w14:paraId="580B481D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186C7A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06668E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AUDAX 1970 S.ANGELO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990E15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13 - 1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BE13D3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</w:tbl>
          <w:p w14:paraId="43DA5ECC" w14:textId="77777777" w:rsidR="00984CE1" w:rsidRPr="007918F3" w:rsidRDefault="00984CE1" w:rsidP="003836C2">
            <w:pPr>
              <w:rPr>
                <w:color w:val="002060"/>
              </w:rPr>
            </w:pPr>
          </w:p>
        </w:tc>
      </w:tr>
    </w:tbl>
    <w:p w14:paraId="08D8C9CD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7FC27B6F" w14:textId="77777777" w:rsidR="00984CE1" w:rsidRPr="007918F3" w:rsidRDefault="00984CE1" w:rsidP="00984CE1">
      <w:pPr>
        <w:pStyle w:val="breakline"/>
        <w:rPr>
          <w:color w:val="002060"/>
        </w:rPr>
      </w:pPr>
    </w:p>
    <w:p w14:paraId="630659D7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RISULTATI UFFICIALI GARE DEL 19/04/2023</w:t>
      </w:r>
    </w:p>
    <w:p w14:paraId="70F860F1" w14:textId="77777777" w:rsidR="00F25F0C" w:rsidRPr="00F25F0C" w:rsidRDefault="00F25F0C" w:rsidP="00F25F0C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F25F0C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741E47B" w14:textId="77777777" w:rsidR="00984CE1" w:rsidRPr="007918F3" w:rsidRDefault="00984CE1" w:rsidP="00984CE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84CE1" w:rsidRPr="007918F3" w14:paraId="6EAFE517" w14:textId="77777777" w:rsidTr="003836C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84CE1" w:rsidRPr="007918F3" w14:paraId="06003148" w14:textId="77777777" w:rsidTr="003836C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E6E587" w14:textId="20A9EC22" w:rsidR="00984CE1" w:rsidRPr="007918F3" w:rsidRDefault="00984CE1" w:rsidP="003836C2">
                  <w:pPr>
                    <w:pStyle w:val="header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 xml:space="preserve">GIRONE SB - 7 Giornata </w:t>
                  </w:r>
                  <w:r w:rsidR="005D4DB2">
                    <w:rPr>
                      <w:color w:val="002060"/>
                    </w:rPr>
                    <w:t>–</w:t>
                  </w:r>
                  <w:r w:rsidRPr="007918F3">
                    <w:rPr>
                      <w:color w:val="002060"/>
                    </w:rPr>
                    <w:t xml:space="preserve"> A</w:t>
                  </w:r>
                </w:p>
              </w:tc>
            </w:tr>
            <w:tr w:rsidR="00984CE1" w:rsidRPr="007918F3" w14:paraId="3AB0BFF6" w14:textId="77777777" w:rsidTr="003836C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6F4456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SANGIORGIO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9D8563" w14:textId="77777777" w:rsidR="00984CE1" w:rsidRPr="007918F3" w:rsidRDefault="00984CE1" w:rsidP="003836C2">
                  <w:pPr>
                    <w:pStyle w:val="rowtabella0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- A.V.I.S. RIPATRANSONE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130141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23EFBB" w14:textId="77777777" w:rsidR="00984CE1" w:rsidRPr="007918F3" w:rsidRDefault="00984CE1" w:rsidP="003836C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918F3">
                    <w:rPr>
                      <w:color w:val="002060"/>
                    </w:rPr>
                    <w:t> </w:t>
                  </w:r>
                </w:p>
              </w:tc>
            </w:tr>
          </w:tbl>
          <w:p w14:paraId="29C110D8" w14:textId="77777777" w:rsidR="00984CE1" w:rsidRPr="007918F3" w:rsidRDefault="00984CE1" w:rsidP="003836C2">
            <w:pPr>
              <w:rPr>
                <w:color w:val="002060"/>
              </w:rPr>
            </w:pPr>
          </w:p>
        </w:tc>
      </w:tr>
    </w:tbl>
    <w:p w14:paraId="6CF48D27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7CD7FD49" w14:textId="77777777" w:rsidR="00984CE1" w:rsidRPr="007918F3" w:rsidRDefault="00984CE1" w:rsidP="00984CE1">
      <w:pPr>
        <w:pStyle w:val="breakline"/>
        <w:rPr>
          <w:color w:val="002060"/>
        </w:rPr>
      </w:pPr>
    </w:p>
    <w:p w14:paraId="051CDDEC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GIUDICE SPORTIVO</w:t>
      </w:r>
    </w:p>
    <w:p w14:paraId="3F7A58B6" w14:textId="77777777" w:rsidR="00984CE1" w:rsidRPr="007918F3" w:rsidRDefault="00984CE1" w:rsidP="00984CE1">
      <w:pPr>
        <w:pStyle w:val="diffida"/>
        <w:rPr>
          <w:color w:val="002060"/>
        </w:rPr>
      </w:pPr>
      <w:r w:rsidRPr="007918F3">
        <w:rPr>
          <w:color w:val="002060"/>
        </w:rPr>
        <w:t>Il Giudice Sportivo Avv. Agnese Lazzaretti, con l'assistenza del segretario Angelo Castellana, nella seduta del 24/04/2023, ha adottato le decisioni che di seguito integralmente si riportano:</w:t>
      </w:r>
    </w:p>
    <w:p w14:paraId="53AA1DE0" w14:textId="77777777" w:rsidR="00984CE1" w:rsidRPr="007918F3" w:rsidRDefault="00984CE1" w:rsidP="00984CE1">
      <w:pPr>
        <w:pStyle w:val="titolo10"/>
        <w:rPr>
          <w:color w:val="002060"/>
        </w:rPr>
      </w:pPr>
      <w:r w:rsidRPr="007918F3">
        <w:rPr>
          <w:color w:val="002060"/>
        </w:rPr>
        <w:t xml:space="preserve">GARE DEL 23/ 4/2023 </w:t>
      </w:r>
    </w:p>
    <w:p w14:paraId="4048F976" w14:textId="77777777" w:rsidR="00984CE1" w:rsidRPr="007918F3" w:rsidRDefault="00984CE1" w:rsidP="00984CE1">
      <w:pPr>
        <w:pStyle w:val="titolo7a"/>
        <w:rPr>
          <w:color w:val="002060"/>
        </w:rPr>
      </w:pPr>
      <w:r w:rsidRPr="007918F3">
        <w:rPr>
          <w:color w:val="002060"/>
        </w:rPr>
        <w:t xml:space="preserve">PROVVEDIMENTI DISCIPLINARI </w:t>
      </w:r>
    </w:p>
    <w:p w14:paraId="4A96EA99" w14:textId="77777777" w:rsidR="00984CE1" w:rsidRPr="007918F3" w:rsidRDefault="00984CE1" w:rsidP="00984CE1">
      <w:pPr>
        <w:pStyle w:val="titolo7b0"/>
        <w:rPr>
          <w:color w:val="002060"/>
        </w:rPr>
      </w:pPr>
      <w:r w:rsidRPr="007918F3">
        <w:rPr>
          <w:color w:val="002060"/>
        </w:rPr>
        <w:lastRenderedPageBreak/>
        <w:t xml:space="preserve">In base alle risultanze degli atti ufficiali sono state deliberate le seguenti sanzioni disciplinari. </w:t>
      </w:r>
    </w:p>
    <w:p w14:paraId="1AB2DB68" w14:textId="77777777" w:rsidR="00984CE1" w:rsidRPr="007918F3" w:rsidRDefault="00984CE1" w:rsidP="00984CE1">
      <w:pPr>
        <w:pStyle w:val="titolo30"/>
        <w:rPr>
          <w:color w:val="002060"/>
        </w:rPr>
      </w:pPr>
      <w:r w:rsidRPr="007918F3">
        <w:rPr>
          <w:color w:val="002060"/>
        </w:rPr>
        <w:t xml:space="preserve">CALCIATORI NON ESPULSI </w:t>
      </w:r>
    </w:p>
    <w:p w14:paraId="5A97E6DE" w14:textId="77777777" w:rsidR="00984CE1" w:rsidRPr="007918F3" w:rsidRDefault="00984CE1" w:rsidP="00984CE1">
      <w:pPr>
        <w:pStyle w:val="titolo20"/>
        <w:rPr>
          <w:color w:val="002060"/>
        </w:rPr>
      </w:pPr>
      <w:r w:rsidRPr="007918F3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177524D0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0B46F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BERNABEI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6BB60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(FIGHT BULLS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F1C6E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2778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098DD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041200D4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5A2800A4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68082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FALCONE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CDD9C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(DAMIANI E GATTI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E701B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F8BC2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SISTI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1640D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(DAMIANI E GATTI ASCOLI) </w:t>
            </w:r>
          </w:p>
        </w:tc>
      </w:tr>
      <w:tr w:rsidR="00984CE1" w:rsidRPr="007918F3" w14:paraId="6E7B7482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D7D14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TROBBIANI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43883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(FIGHT BULLS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8E80A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A7112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0842D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113187FB" w14:textId="77777777" w:rsidR="00984CE1" w:rsidRPr="007918F3" w:rsidRDefault="00984CE1" w:rsidP="00984CE1">
      <w:pPr>
        <w:pStyle w:val="titolo20"/>
        <w:rPr>
          <w:rFonts w:eastAsiaTheme="minorEastAsia"/>
          <w:color w:val="002060"/>
        </w:rPr>
      </w:pPr>
      <w:r w:rsidRPr="007918F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CE1" w:rsidRPr="007918F3" w14:paraId="3BC88F75" w14:textId="77777777" w:rsidTr="003836C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A5943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TANONI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F3835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C0D10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E076B" w14:textId="77777777" w:rsidR="00984CE1" w:rsidRPr="007918F3" w:rsidRDefault="00984CE1" w:rsidP="003836C2">
            <w:pPr>
              <w:pStyle w:val="movimento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F36DE" w14:textId="77777777" w:rsidR="00984CE1" w:rsidRPr="007918F3" w:rsidRDefault="00984CE1" w:rsidP="003836C2">
            <w:pPr>
              <w:pStyle w:val="movimento2"/>
              <w:rPr>
                <w:color w:val="002060"/>
              </w:rPr>
            </w:pPr>
            <w:r w:rsidRPr="007918F3">
              <w:rPr>
                <w:color w:val="002060"/>
              </w:rPr>
              <w:t> </w:t>
            </w:r>
          </w:p>
        </w:tc>
      </w:tr>
    </w:tbl>
    <w:p w14:paraId="18345DCE" w14:textId="77777777" w:rsidR="00984CE1" w:rsidRDefault="00984CE1" w:rsidP="00984CE1">
      <w:pPr>
        <w:pStyle w:val="breakline"/>
        <w:rPr>
          <w:color w:val="002060"/>
        </w:rPr>
      </w:pPr>
    </w:p>
    <w:p w14:paraId="2BFF5804" w14:textId="77777777" w:rsidR="00984CE1" w:rsidRPr="00FF56D9" w:rsidRDefault="00984CE1" w:rsidP="00984CE1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7DE0636C" w14:textId="77777777" w:rsidR="00984CE1" w:rsidRPr="00FF56D9" w:rsidRDefault="00984CE1" w:rsidP="00984CE1">
      <w:pPr>
        <w:pStyle w:val="breakline"/>
        <w:rPr>
          <w:rFonts w:eastAsiaTheme="minorEastAsia"/>
          <w:color w:val="002060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FF56D9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24531B80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2352BB51" w14:textId="77777777" w:rsidR="00984CE1" w:rsidRPr="007918F3" w:rsidRDefault="00984CE1" w:rsidP="00984CE1">
      <w:pPr>
        <w:pStyle w:val="titoloprinc0"/>
        <w:rPr>
          <w:color w:val="002060"/>
        </w:rPr>
      </w:pPr>
      <w:r w:rsidRPr="007918F3">
        <w:rPr>
          <w:color w:val="002060"/>
        </w:rPr>
        <w:t>CLASSIFICA</w:t>
      </w:r>
    </w:p>
    <w:p w14:paraId="37E8E6A5" w14:textId="77777777" w:rsidR="00984CE1" w:rsidRPr="007918F3" w:rsidRDefault="00984CE1" w:rsidP="00984CE1">
      <w:pPr>
        <w:pStyle w:val="breakline"/>
        <w:rPr>
          <w:color w:val="002060"/>
        </w:rPr>
      </w:pPr>
    </w:p>
    <w:p w14:paraId="7CE52812" w14:textId="77777777" w:rsidR="00984CE1" w:rsidRPr="007918F3" w:rsidRDefault="00984CE1" w:rsidP="00984CE1">
      <w:pPr>
        <w:pStyle w:val="breakline"/>
        <w:rPr>
          <w:color w:val="002060"/>
        </w:rPr>
      </w:pPr>
    </w:p>
    <w:p w14:paraId="7E3F3C76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84CE1" w:rsidRPr="007918F3" w14:paraId="5CA0304C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F79DF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3355C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2B9A1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81999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AE0B1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AC588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8ED71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9C56A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76AA5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32571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84CE1" w:rsidRPr="007918F3" w14:paraId="7DDCBA81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9C20F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662E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C631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29E9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B890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5DBE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192B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57A7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85C8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3A34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5BDC2D1E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BD888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EA20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A274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2A97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CE54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45F2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277B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8661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0CDA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D748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5CC866FC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BBC14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B1F7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3B82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D984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78DE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C5E1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1890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24C4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5E48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D4F4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235FF0E4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3B0DC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49D3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F669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0CB5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5797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167D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9003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918E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D9CE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A1AB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77045E8C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931F9" w14:textId="77777777" w:rsidR="00984CE1" w:rsidRPr="006B1819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6B1819">
              <w:rPr>
                <w:color w:val="002060"/>
                <w:lang w:val="en-US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EDA7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F421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693A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AD20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7E2C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2F74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45D1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42B8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68A4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C0C2738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C11FF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B6EA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FEE3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31BD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EAE0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7874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E94B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C71C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66AD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E6C4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3EFACE0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98A4E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B88A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6895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EE50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5405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3358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9851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37F6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A4C4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E42A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7CC7EDA8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1CF52F88" w14:textId="77777777" w:rsidR="00984CE1" w:rsidRPr="007918F3" w:rsidRDefault="00984CE1" w:rsidP="00984CE1">
      <w:pPr>
        <w:pStyle w:val="breakline"/>
        <w:rPr>
          <w:color w:val="002060"/>
        </w:rPr>
      </w:pPr>
    </w:p>
    <w:p w14:paraId="052D44A9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84CE1" w:rsidRPr="007918F3" w14:paraId="483DA0BC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FA91D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78D55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5E0E1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0D9E7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4354D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DC8A0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6936A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23BED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1B4A9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C8EC2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84CE1" w:rsidRPr="007918F3" w14:paraId="4785CC73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C3A96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09B1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A419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2B98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39BE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0A11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FF33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1C63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D178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D363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19C5578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123E7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B43B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2760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62E7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0D80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D68A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59BA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1283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18C7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5B48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21BC7110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7CB1D" w14:textId="77777777" w:rsidR="00984CE1" w:rsidRPr="006B1819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6B1819">
              <w:rPr>
                <w:color w:val="002060"/>
                <w:lang w:val="en-U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7EE4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DE6D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DFBB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F1A2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B7FF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833B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4D44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0E86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1C41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63C1E6E5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A29F5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8903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1839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324F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E903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E8DE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7AD0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640D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304C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BEDE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471A2B24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3B955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9B91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D63B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7599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3F3B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92D0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19AA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686C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C79A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39F7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7FDF49D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5EEDA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sq.B AMICI DEL CENTROSOCIOsq.B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8F4D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4C4A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9F70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629F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40C6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D471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D8F4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F7B8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2BBD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50ECC815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F105" w14:textId="77777777" w:rsidR="00984CE1" w:rsidRPr="00732D8F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32D8F">
              <w:rPr>
                <w:color w:val="002060"/>
                <w:lang w:val="en-US"/>
              </w:rPr>
              <w:t>sq.B ITALSERVICE C5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4195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C23B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34E3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D78C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FB62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C993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DB32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EF4D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50C1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26C4BAA7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6439629F" w14:textId="77777777" w:rsidR="00984CE1" w:rsidRPr="007918F3" w:rsidRDefault="00984CE1" w:rsidP="00984CE1">
      <w:pPr>
        <w:pStyle w:val="breakline"/>
        <w:rPr>
          <w:color w:val="002060"/>
        </w:rPr>
      </w:pPr>
    </w:p>
    <w:p w14:paraId="08895252" w14:textId="77777777" w:rsidR="00984CE1" w:rsidRPr="007918F3" w:rsidRDefault="00984CE1" w:rsidP="00984CE1">
      <w:pPr>
        <w:pStyle w:val="sottotitolocampionato10"/>
        <w:rPr>
          <w:color w:val="002060"/>
        </w:rPr>
      </w:pPr>
      <w:r w:rsidRPr="007918F3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84CE1" w:rsidRPr="007918F3" w14:paraId="5C0126FA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7BE20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59D27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ABE9A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F0731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3B632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17C5F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D2B0B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9195E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EF2DA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78EE1" w14:textId="77777777" w:rsidR="00984CE1" w:rsidRPr="007918F3" w:rsidRDefault="00984CE1" w:rsidP="003836C2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84CE1" w:rsidRPr="007918F3" w14:paraId="602C7D5B" w14:textId="77777777" w:rsidTr="003836C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12B79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D94F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81FD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B6F9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431D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9045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81B0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2AA5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CFB8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97D6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15817245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1FAF4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535E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117B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8721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CF02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623A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2472F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1B28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B112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DE7C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47CBC92B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984A7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2CE5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39B8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175E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5418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F1E9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4BB0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7DC4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A566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07EC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5A08796B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157A7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C842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58D2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5D11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4103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FD1A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B815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D8F8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79B8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6B5C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75D5812F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6EDD1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E2CA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34E8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80DF9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CD22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669E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9669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14DA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CCC5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738A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0F1B231B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9E775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12A6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576E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F7DE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E7FD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AD197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7651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D4DD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0E77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C5AFB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07D3683C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E8712" w14:textId="77777777" w:rsidR="00984CE1" w:rsidRPr="00732D8F" w:rsidRDefault="00984CE1" w:rsidP="003836C2">
            <w:pPr>
              <w:pStyle w:val="rowtabella0"/>
              <w:rPr>
                <w:color w:val="002060"/>
                <w:lang w:val="en-US"/>
              </w:rPr>
            </w:pPr>
            <w:r w:rsidRPr="00732D8F">
              <w:rPr>
                <w:color w:val="002060"/>
                <w:lang w:val="en-US"/>
              </w:rPr>
              <w:t>A.S.D. FOOTBALLCLUBREAL MONTALTO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08338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6F8B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FC086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991E5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EE76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FC211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4DEBD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1ED53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A5BE0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84CE1" w:rsidRPr="007918F3" w14:paraId="337AE938" w14:textId="77777777" w:rsidTr="003836C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280B1" w14:textId="77777777" w:rsidR="00984CE1" w:rsidRPr="007918F3" w:rsidRDefault="00984CE1" w:rsidP="003836C2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FD74C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3660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D4E0A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7C474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8627E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7592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353A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C1F0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E4932" w14:textId="77777777" w:rsidR="00984CE1" w:rsidRPr="007918F3" w:rsidRDefault="00984CE1" w:rsidP="003836C2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0D51CBF5" w14:textId="77777777" w:rsidR="00984CE1" w:rsidRPr="007918F3" w:rsidRDefault="00984CE1" w:rsidP="00984CE1">
      <w:pPr>
        <w:pStyle w:val="breakline"/>
        <w:rPr>
          <w:rFonts w:eastAsiaTheme="minorEastAsia"/>
          <w:color w:val="002060"/>
        </w:rPr>
      </w:pPr>
    </w:p>
    <w:p w14:paraId="0834E956" w14:textId="77777777" w:rsidR="006B1819" w:rsidRPr="007918F3" w:rsidRDefault="006B1819" w:rsidP="006B1819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160A3BD7" w14:textId="77777777" w:rsidR="00984CE1" w:rsidRDefault="00984CE1" w:rsidP="00984CE1">
      <w:pPr>
        <w:pStyle w:val="breakline"/>
        <w:rPr>
          <w:color w:val="002060"/>
        </w:rPr>
      </w:pPr>
    </w:p>
    <w:p w14:paraId="0D7FCBAF" w14:textId="77777777" w:rsidR="00D00CC4" w:rsidRPr="00F20247" w:rsidRDefault="00D00CC4" w:rsidP="00D00CC4">
      <w:pPr>
        <w:pStyle w:val="sottotitolocampionato10"/>
        <w:rPr>
          <w:color w:val="002060"/>
        </w:rPr>
      </w:pPr>
      <w:r w:rsidRPr="00F20247">
        <w:rPr>
          <w:color w:val="002060"/>
        </w:rPr>
        <w:t>GIRONE SF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5"/>
        <w:gridCol w:w="385"/>
        <w:gridCol w:w="898"/>
        <w:gridCol w:w="1178"/>
        <w:gridCol w:w="1551"/>
        <w:gridCol w:w="1551"/>
      </w:tblGrid>
      <w:tr w:rsidR="00D00CC4" w:rsidRPr="00F20247" w14:paraId="51534389" w14:textId="77777777" w:rsidTr="003836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5B7A9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3CC5A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35936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22F28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7D066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29BBD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D94D4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Indirizzo Impianto</w:t>
            </w:r>
          </w:p>
        </w:tc>
      </w:tr>
      <w:tr w:rsidR="00D00CC4" w:rsidRPr="00F20247" w14:paraId="7D4086AF" w14:textId="77777777" w:rsidTr="003836C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2B34B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4F387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C.U.S. MACERATA CALCIO A5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F4D1F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E8F4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30/04/2023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A8727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5429 PAL.COM. S.MICHELE AL FIUME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FDB8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4B2EA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LORETO</w:t>
            </w:r>
          </w:p>
        </w:tc>
      </w:tr>
      <w:tr w:rsidR="00D00CC4" w:rsidRPr="00F20247" w14:paraId="362F9143" w14:textId="77777777" w:rsidTr="003836C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BD2F3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872FE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05563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88C02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30/04/2023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008CA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5429 PAL.COM. S.MICHELE AL FIUME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DDB9D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EF2A6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LORETO</w:t>
            </w:r>
          </w:p>
        </w:tc>
      </w:tr>
    </w:tbl>
    <w:p w14:paraId="59E491B4" w14:textId="77777777" w:rsidR="00D00CC4" w:rsidRPr="00F20247" w:rsidRDefault="00D00CC4" w:rsidP="00D00CC4">
      <w:pPr>
        <w:pStyle w:val="breakline"/>
        <w:rPr>
          <w:rFonts w:eastAsiaTheme="minorEastAsia"/>
          <w:color w:val="002060"/>
        </w:rPr>
      </w:pPr>
    </w:p>
    <w:p w14:paraId="48FF8435" w14:textId="77777777" w:rsidR="00D00CC4" w:rsidRPr="007918F3" w:rsidRDefault="00D00CC4" w:rsidP="00984CE1">
      <w:pPr>
        <w:pStyle w:val="breakline"/>
        <w:rPr>
          <w:color w:val="002060"/>
        </w:rPr>
      </w:pPr>
    </w:p>
    <w:p w14:paraId="7345E69F" w14:textId="77777777" w:rsidR="00B5303A" w:rsidRDefault="00B5303A" w:rsidP="00870BB3">
      <w:pPr>
        <w:pStyle w:val="breakline"/>
        <w:rPr>
          <w:rFonts w:eastAsiaTheme="minorEastAsia"/>
          <w:color w:val="002060"/>
        </w:rPr>
      </w:pPr>
    </w:p>
    <w:p w14:paraId="543406D7" w14:textId="13684B65" w:rsidR="00AC13CB" w:rsidRDefault="00AC13CB" w:rsidP="00AC13CB">
      <w:pPr>
        <w:pStyle w:val="LndNormale1"/>
        <w:rPr>
          <w:b/>
          <w:color w:val="002060"/>
          <w:sz w:val="24"/>
          <w:szCs w:val="24"/>
        </w:rPr>
      </w:pPr>
    </w:p>
    <w:p w14:paraId="36993C7B" w14:textId="2FB21247" w:rsidR="00E446E5" w:rsidRDefault="00E446E5" w:rsidP="0087161E">
      <w:pPr>
        <w:rPr>
          <w:rFonts w:ascii="Arial" w:hAnsi="Arial" w:cs="Arial"/>
          <w:color w:val="002060"/>
          <w:sz w:val="22"/>
        </w:rPr>
      </w:pPr>
    </w:p>
    <w:p w14:paraId="43872F5D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3430EC23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53DFBD07" w14:textId="339C2DC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Il versamento delle somme relative alle ammende comminate con il presente Comunicato Ufficiale deve essere effettuato entro il</w:t>
      </w:r>
      <w:r>
        <w:rPr>
          <w:rFonts w:ascii="Arial" w:hAnsi="Arial" w:cs="Arial"/>
          <w:color w:val="002060"/>
        </w:rPr>
        <w:t xml:space="preserve"> </w:t>
      </w:r>
      <w:r w:rsidR="00B36E20">
        <w:rPr>
          <w:rFonts w:ascii="Arial" w:hAnsi="Arial" w:cs="Arial"/>
          <w:b/>
          <w:bCs/>
          <w:color w:val="002060"/>
        </w:rPr>
        <w:t>0</w:t>
      </w:r>
      <w:r w:rsidR="00B5303A">
        <w:rPr>
          <w:rFonts w:ascii="Arial" w:hAnsi="Arial" w:cs="Arial"/>
          <w:b/>
          <w:bCs/>
          <w:color w:val="002060"/>
        </w:rPr>
        <w:t>8</w:t>
      </w:r>
      <w:r w:rsidR="00B36E20">
        <w:rPr>
          <w:rFonts w:ascii="Arial" w:hAnsi="Arial" w:cs="Arial"/>
          <w:b/>
          <w:bCs/>
          <w:color w:val="002060"/>
        </w:rPr>
        <w:t xml:space="preserve"> maggio</w:t>
      </w:r>
      <w:r>
        <w:rPr>
          <w:rFonts w:ascii="Arial" w:hAnsi="Arial" w:cs="Arial"/>
          <w:b/>
          <w:bCs/>
          <w:color w:val="002060"/>
        </w:rPr>
        <w:t xml:space="preserve"> 2023</w:t>
      </w:r>
      <w:r w:rsidRPr="00DE1EF7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496385DE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0A1364B4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BNL – ANCONA</w:t>
      </w:r>
    </w:p>
    <w:p w14:paraId="250AF2B5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Beneficiario: </w:t>
      </w:r>
      <w:r w:rsidRPr="00DE1EF7">
        <w:rPr>
          <w:rFonts w:ascii="Arial" w:hAnsi="Arial" w:cs="Arial"/>
          <w:color w:val="002060"/>
        </w:rPr>
        <w:tab/>
        <w:t>Comitato Regionale Marche F.I.G.C. – L.N.D.</w:t>
      </w:r>
    </w:p>
    <w:p w14:paraId="300DCEC4" w14:textId="77777777" w:rsidR="00E446E5" w:rsidRPr="009B42C6" w:rsidRDefault="00E446E5" w:rsidP="00E446E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DE1EF7">
        <w:rPr>
          <w:rFonts w:ascii="Arial" w:hAnsi="Arial" w:cs="Arial"/>
          <w:color w:val="002060"/>
        </w:rPr>
        <w:t xml:space="preserve">IBAN: </w:t>
      </w:r>
      <w:r w:rsidRPr="00DE1EF7">
        <w:rPr>
          <w:rFonts w:ascii="Arial" w:hAnsi="Arial" w:cs="Arial"/>
          <w:color w:val="002060"/>
        </w:rPr>
        <w:tab/>
      </w:r>
      <w:r w:rsidRPr="00DE1EF7">
        <w:rPr>
          <w:rFonts w:ascii="Arial" w:hAnsi="Arial" w:cs="Arial"/>
          <w:color w:val="002060"/>
        </w:rPr>
        <w:tab/>
      </w:r>
      <w:r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1CC1F3D8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57B4799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1AA5533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3E936536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79EA0BC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89172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549F841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71C59B3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4E0A9BB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79DC447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3BB21F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172D12E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373BC266" w14:textId="5DAA1D8E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- Tramite Bonifico Bancario IBAN FIGC: I</w:t>
      </w:r>
      <w:r w:rsidR="00AE63E9" w:rsidRPr="00AE63E9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AE63E9"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0A9D94A8" w14:textId="77777777" w:rsidR="00E446E5" w:rsidRPr="00DE1EF7" w:rsidRDefault="00E446E5" w:rsidP="00E446E5">
      <w:pPr>
        <w:pStyle w:val="LndNormale1"/>
        <w:rPr>
          <w:rFonts w:cs="Arial"/>
          <w:color w:val="002060"/>
          <w:szCs w:val="22"/>
        </w:rPr>
      </w:pPr>
    </w:p>
    <w:p w14:paraId="5A5C9D1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E034DB4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FC8BDC5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324FE10" w14:textId="77777777" w:rsidR="00E446E5" w:rsidRPr="00DE1EF7" w:rsidRDefault="00E446E5" w:rsidP="00E446E5">
      <w:pPr>
        <w:pStyle w:val="LndNormale1"/>
        <w:rPr>
          <w:color w:val="002060"/>
        </w:rPr>
      </w:pPr>
    </w:p>
    <w:p w14:paraId="1D33A14D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60BFD99E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E446E5" w:rsidRPr="00DE1EF7" w14:paraId="561DC516" w14:textId="77777777" w:rsidTr="007E2C9E">
        <w:tc>
          <w:tcPr>
            <w:tcW w:w="3292" w:type="dxa"/>
          </w:tcPr>
          <w:p w14:paraId="3B0C69A6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663DEAAE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70610C32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E446E5" w:rsidRPr="00DE1EF7" w14:paraId="652CCAD9" w14:textId="77777777" w:rsidTr="007E2C9E">
        <w:tc>
          <w:tcPr>
            <w:tcW w:w="3292" w:type="dxa"/>
          </w:tcPr>
          <w:p w14:paraId="4F1EBEA0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6983CD99" w14:textId="46062CAA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00735FBF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E446E5" w:rsidRPr="00DE1EF7" w14:paraId="3FD4883B" w14:textId="77777777" w:rsidTr="007E2C9E">
        <w:tc>
          <w:tcPr>
            <w:tcW w:w="3292" w:type="dxa"/>
          </w:tcPr>
          <w:p w14:paraId="026EC3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E60DDE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152ECF54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0C16BD6B" w14:textId="77777777" w:rsidTr="007E2C9E">
        <w:tc>
          <w:tcPr>
            <w:tcW w:w="3292" w:type="dxa"/>
          </w:tcPr>
          <w:p w14:paraId="577B1A8C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28B641E8" w14:textId="0565F5E1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730B1A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5C2CA60B" w14:textId="77777777" w:rsidTr="007E2C9E">
        <w:tc>
          <w:tcPr>
            <w:tcW w:w="3292" w:type="dxa"/>
          </w:tcPr>
          <w:p w14:paraId="5F6D6831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03431418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3F668C9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7687CE08" w14:textId="77777777" w:rsidTr="007E2C9E">
        <w:tc>
          <w:tcPr>
            <w:tcW w:w="3292" w:type="dxa"/>
          </w:tcPr>
          <w:p w14:paraId="37EAEA62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A2E8B24" w14:textId="2CC24BA7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769CC03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52F7FC1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p w14:paraId="0E8E1F6D" w14:textId="77777777" w:rsidR="00E446E5" w:rsidRPr="00DE1EF7" w:rsidRDefault="00E446E5" w:rsidP="00E446E5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7D5846C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E9F2FC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7BF7F0A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71D73171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5D73EE3B" w14:textId="77777777" w:rsidR="00E446E5" w:rsidRDefault="00E446E5" w:rsidP="0087161E"/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3F51B56E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B5303A">
        <w:rPr>
          <w:b/>
          <w:color w:val="002060"/>
          <w:u w:val="single"/>
        </w:rPr>
        <w:t>24</w:t>
      </w:r>
      <w:r w:rsidR="004A0FF1">
        <w:rPr>
          <w:b/>
          <w:color w:val="002060"/>
          <w:u w:val="single"/>
        </w:rPr>
        <w:t>/0</w:t>
      </w:r>
      <w:r w:rsidR="000F36B6">
        <w:rPr>
          <w:b/>
          <w:color w:val="002060"/>
          <w:u w:val="single"/>
        </w:rPr>
        <w:t>4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lastRenderedPageBreak/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2D833" w14:textId="77777777" w:rsidR="00BF37AD" w:rsidRDefault="00BF37AD">
      <w:r>
        <w:separator/>
      </w:r>
    </w:p>
  </w:endnote>
  <w:endnote w:type="continuationSeparator" w:id="0">
    <w:p w14:paraId="518AD2CF" w14:textId="77777777" w:rsidR="00BF37AD" w:rsidRDefault="00BF3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3E1657E1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EF0C7A">
      <w:rPr>
        <w:rStyle w:val="Numeropagina"/>
        <w:rFonts w:ascii="Arial" w:hAnsi="Arial" w:cs="Arial"/>
        <w:color w:val="002060"/>
      </w:rPr>
      <w:t>1</w:t>
    </w:r>
    <w:r w:rsidR="000F36B6">
      <w:rPr>
        <w:rStyle w:val="Numeropagina"/>
        <w:rFonts w:ascii="Arial" w:hAnsi="Arial" w:cs="Arial"/>
        <w:color w:val="002060"/>
      </w:rPr>
      <w:t>1</w:t>
    </w:r>
    <w:r w:rsidR="00B5303A">
      <w:rPr>
        <w:rStyle w:val="Numeropagina"/>
        <w:rFonts w:ascii="Arial" w:hAnsi="Arial" w:cs="Arial"/>
        <w:color w:val="002060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1F826" w14:textId="77777777" w:rsidR="00BF37AD" w:rsidRDefault="00BF37AD">
      <w:r>
        <w:separator/>
      </w:r>
    </w:p>
  </w:footnote>
  <w:footnote w:type="continuationSeparator" w:id="0">
    <w:p w14:paraId="0B20FFB7" w14:textId="77777777" w:rsidR="00BF37AD" w:rsidRDefault="00BF37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600523497">
    <w:abstractNumId w:val="1"/>
  </w:num>
  <w:num w:numId="2" w16cid:durableId="1429622785">
    <w:abstractNumId w:val="14"/>
  </w:num>
  <w:num w:numId="3" w16cid:durableId="57946484">
    <w:abstractNumId w:val="3"/>
  </w:num>
  <w:num w:numId="4" w16cid:durableId="317685637">
    <w:abstractNumId w:val="13"/>
  </w:num>
  <w:num w:numId="5" w16cid:durableId="1125348853">
    <w:abstractNumId w:val="5"/>
  </w:num>
  <w:num w:numId="6" w16cid:durableId="1651130942">
    <w:abstractNumId w:val="10"/>
  </w:num>
  <w:num w:numId="7" w16cid:durableId="279337470">
    <w:abstractNumId w:val="12"/>
  </w:num>
  <w:num w:numId="8" w16cid:durableId="1095176450">
    <w:abstractNumId w:val="9"/>
  </w:num>
  <w:num w:numId="9" w16cid:durableId="1870416519">
    <w:abstractNumId w:val="11"/>
  </w:num>
  <w:num w:numId="10" w16cid:durableId="790368833">
    <w:abstractNumId w:val="6"/>
  </w:num>
  <w:num w:numId="11" w16cid:durableId="36589981">
    <w:abstractNumId w:val="8"/>
  </w:num>
  <w:num w:numId="12" w16cid:durableId="2015456579">
    <w:abstractNumId w:val="2"/>
  </w:num>
  <w:num w:numId="13" w16cid:durableId="417096009">
    <w:abstractNumId w:val="0"/>
  </w:num>
  <w:num w:numId="14" w16cid:durableId="2009869095">
    <w:abstractNumId w:val="7"/>
  </w:num>
  <w:num w:numId="15" w16cid:durableId="141835751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144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97F"/>
    <w:rsid w:val="001B3335"/>
    <w:rsid w:val="001B34A1"/>
    <w:rsid w:val="001B3670"/>
    <w:rsid w:val="001B55E1"/>
    <w:rsid w:val="001B57D6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30DB"/>
    <w:rsid w:val="00354324"/>
    <w:rsid w:val="0035466D"/>
    <w:rsid w:val="003554A0"/>
    <w:rsid w:val="00356D33"/>
    <w:rsid w:val="003571E4"/>
    <w:rsid w:val="00360BB3"/>
    <w:rsid w:val="0036144B"/>
    <w:rsid w:val="00362AD9"/>
    <w:rsid w:val="003632B1"/>
    <w:rsid w:val="00363C70"/>
    <w:rsid w:val="00363CE2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434A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A023E"/>
    <w:rsid w:val="004A051C"/>
    <w:rsid w:val="004A0699"/>
    <w:rsid w:val="004A0FF1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50A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A769E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B0F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42D"/>
    <w:rsid w:val="006A767E"/>
    <w:rsid w:val="006A7DC4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321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077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555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C1F"/>
    <w:rsid w:val="00B26033"/>
    <w:rsid w:val="00B2697F"/>
    <w:rsid w:val="00B26AB0"/>
    <w:rsid w:val="00B26D9D"/>
    <w:rsid w:val="00B27099"/>
    <w:rsid w:val="00B30ADF"/>
    <w:rsid w:val="00B31225"/>
    <w:rsid w:val="00B3186C"/>
    <w:rsid w:val="00B31A96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E7A1F"/>
    <w:rsid w:val="00BF0D03"/>
    <w:rsid w:val="00BF147C"/>
    <w:rsid w:val="00BF1899"/>
    <w:rsid w:val="00BF37AD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976"/>
    <w:rsid w:val="00C16296"/>
    <w:rsid w:val="00C1648E"/>
    <w:rsid w:val="00C16AD3"/>
    <w:rsid w:val="00C176FB"/>
    <w:rsid w:val="00C203B9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26A0"/>
    <w:rsid w:val="00C545D8"/>
    <w:rsid w:val="00C549C8"/>
    <w:rsid w:val="00C610A8"/>
    <w:rsid w:val="00C614F2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505A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E57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973"/>
    <w:rsid w:val="00DD4CB2"/>
    <w:rsid w:val="00DD52EA"/>
    <w:rsid w:val="00DD5398"/>
    <w:rsid w:val="00DD56DE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195</TotalTime>
  <Pages>29</Pages>
  <Words>9603</Words>
  <Characters>54740</Characters>
  <Application>Microsoft Office Word</Application>
  <DocSecurity>0</DocSecurity>
  <Lines>456</Lines>
  <Paragraphs>128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64215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44</cp:revision>
  <cp:lastPrinted>2023-03-07T10:10:00Z</cp:lastPrinted>
  <dcterms:created xsi:type="dcterms:W3CDTF">2023-04-24T10:04:00Z</dcterms:created>
  <dcterms:modified xsi:type="dcterms:W3CDTF">2023-04-24T21:56:00Z</dcterms:modified>
</cp:coreProperties>
</file>