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95A6E1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2C4C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7581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2C4C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52993CC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40339A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5588267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72FC12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5F9F685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EB894CB" w14:textId="77777777" w:rsidR="00FC73D6" w:rsidRPr="00AB51C3" w:rsidRDefault="00FC73D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704D7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66560EAE" w14:textId="0E7E272B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lastRenderedPageBreak/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79432877" w14:textId="77777777" w:rsidR="00FC73D6" w:rsidRDefault="00FC73D6" w:rsidP="009D0C38">
      <w:pPr>
        <w:pStyle w:val="LndNormale1"/>
        <w:rPr>
          <w:b/>
          <w:color w:val="002060"/>
          <w:szCs w:val="22"/>
        </w:rPr>
      </w:pPr>
    </w:p>
    <w:p w14:paraId="00897EEA" w14:textId="77777777" w:rsidR="008B5F73" w:rsidRPr="00F845A2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A1A7666" w14:textId="5BA6ACAF" w:rsidR="00984CE1" w:rsidRPr="00614E53" w:rsidRDefault="006644BA" w:rsidP="00614E5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118F568" w14:textId="77777777" w:rsidR="00614E53" w:rsidRPr="00971291" w:rsidRDefault="00614E53" w:rsidP="00614E53">
      <w:pPr>
        <w:pStyle w:val="breakline"/>
        <w:rPr>
          <w:color w:val="002060"/>
        </w:rPr>
      </w:pPr>
    </w:p>
    <w:p w14:paraId="658B8B5E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CALCIO A CINQUE SERIE D</w:t>
      </w:r>
    </w:p>
    <w:p w14:paraId="356E8744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VARIAZIONI AL PROGRAMMA GARE</w:t>
      </w:r>
    </w:p>
    <w:p w14:paraId="6C4807AE" w14:textId="77777777" w:rsidR="00614E53" w:rsidRPr="00971291" w:rsidRDefault="00614E53" w:rsidP="00614E53">
      <w:pPr>
        <w:pStyle w:val="breakline"/>
        <w:rPr>
          <w:color w:val="002060"/>
        </w:rPr>
      </w:pPr>
    </w:p>
    <w:p w14:paraId="225B7F18" w14:textId="77777777" w:rsidR="00614E53" w:rsidRPr="00971291" w:rsidRDefault="00614E53" w:rsidP="00614E53">
      <w:pPr>
        <w:pStyle w:val="breakline"/>
        <w:rPr>
          <w:color w:val="002060"/>
        </w:rPr>
      </w:pPr>
    </w:p>
    <w:p w14:paraId="7B96CF7D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ST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14E53" w:rsidRPr="00971291" w14:paraId="1D99A740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EE89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EEF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N° </w:t>
            </w:r>
            <w:proofErr w:type="spellStart"/>
            <w:r w:rsidRPr="00971291">
              <w:rPr>
                <w:color w:val="002060"/>
              </w:rPr>
              <w:t>Gior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24F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106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D0A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Data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681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30B6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Ora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895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Impianto</w:t>
            </w:r>
          </w:p>
        </w:tc>
      </w:tr>
      <w:tr w:rsidR="00614E53" w:rsidRPr="00971291" w14:paraId="1B73541B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F128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05/05/2023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5A2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9294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POLISPORTIVA UROBORO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3BDE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SMIRRA CITY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8701F" w14:textId="77777777" w:rsidR="00614E53" w:rsidRPr="00971291" w:rsidRDefault="00614E53" w:rsidP="002D5BA8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71291">
              <w:rPr>
                <w:rFonts w:ascii="Arial" w:hAnsi="Arial" w:cs="Arial"/>
                <w:color w:val="002060"/>
                <w:sz w:val="12"/>
                <w:szCs w:val="12"/>
              </w:rPr>
              <w:t>28/04/2023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F8C8" w14:textId="4A7ED60C" w:rsidR="00614E53" w:rsidRPr="00971291" w:rsidRDefault="002C4CCB" w:rsidP="002D5BA8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  <w:highlight w:val="yellow"/>
              </w:rPr>
              <w:t>21</w:t>
            </w:r>
            <w:r w:rsidR="00614E53" w:rsidRPr="00971291">
              <w:rPr>
                <w:color w:val="002060"/>
                <w:highlight w:val="yellow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C7E0" w14:textId="7EE66159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D790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228D0F9D" w14:textId="77777777" w:rsidR="00614E53" w:rsidRDefault="00614E53" w:rsidP="00614E53">
      <w:pPr>
        <w:pStyle w:val="breakline"/>
        <w:rPr>
          <w:color w:val="002060"/>
        </w:rPr>
      </w:pPr>
    </w:p>
    <w:p w14:paraId="1901362E" w14:textId="77777777" w:rsidR="001B6B73" w:rsidRDefault="001B6B73" w:rsidP="00614E53">
      <w:pPr>
        <w:pStyle w:val="breakline"/>
        <w:rPr>
          <w:color w:val="002060"/>
        </w:rPr>
      </w:pPr>
    </w:p>
    <w:p w14:paraId="54FA3CE5" w14:textId="77777777" w:rsidR="001B6B73" w:rsidRPr="007918F3" w:rsidRDefault="001B6B73" w:rsidP="001B6B7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19 CALCIO A 5 REGIONALE</w:t>
      </w:r>
    </w:p>
    <w:p w14:paraId="1EFEF3E3" w14:textId="77777777" w:rsidR="001B6B73" w:rsidRPr="00E762DC" w:rsidRDefault="001B6B73" w:rsidP="001B6B73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 FOUR</w:t>
      </w:r>
    </w:p>
    <w:p w14:paraId="35DF0503" w14:textId="77777777" w:rsidR="001B6B73" w:rsidRPr="00E762DC" w:rsidRDefault="001B6B73" w:rsidP="001B6B73">
      <w:pPr>
        <w:pStyle w:val="Corpodeltesto21"/>
        <w:rPr>
          <w:color w:val="002060"/>
          <w:szCs w:val="22"/>
        </w:rPr>
      </w:pPr>
    </w:p>
    <w:p w14:paraId="5D5BC28F" w14:textId="77777777" w:rsidR="009D468D" w:rsidRPr="00E762DC" w:rsidRDefault="009D468D" w:rsidP="009D468D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127CDEBC" w14:textId="77777777" w:rsidR="001B6B73" w:rsidRPr="00D05AAE" w:rsidRDefault="001B6B73" w:rsidP="001B6B73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D05AAE">
        <w:rPr>
          <w:rFonts w:ascii="Arial" w:hAnsi="Arial" w:cs="Arial"/>
          <w:color w:val="002060"/>
          <w:sz w:val="22"/>
          <w:lang w:val="en-US"/>
        </w:rPr>
        <w:t xml:space="preserve">- 1^ </w:t>
      </w:r>
      <w:proofErr w:type="spellStart"/>
      <w:r w:rsidRPr="00D05AAE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D05AAE">
        <w:rPr>
          <w:rFonts w:ascii="Arial" w:hAnsi="Arial" w:cs="Arial"/>
          <w:color w:val="002060"/>
          <w:sz w:val="22"/>
          <w:lang w:val="en-US"/>
        </w:rPr>
        <w:t xml:space="preserve"> regular season </w:t>
      </w:r>
      <w:r w:rsidRPr="00D05AAE">
        <w:rPr>
          <w:rFonts w:ascii="Arial" w:hAnsi="Arial" w:cs="Arial"/>
          <w:color w:val="002060"/>
          <w:sz w:val="22"/>
          <w:lang w:val="en-US"/>
        </w:rPr>
        <w:tab/>
        <w:t xml:space="preserve">- 4^ </w:t>
      </w:r>
      <w:proofErr w:type="spellStart"/>
      <w:r w:rsidRPr="00D05AAE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D05AAE">
        <w:rPr>
          <w:rFonts w:ascii="Arial" w:hAnsi="Arial" w:cs="Arial"/>
          <w:color w:val="002060"/>
          <w:sz w:val="22"/>
          <w:lang w:val="en-US"/>
        </w:rPr>
        <w:t xml:space="preserve"> regular season</w:t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</w:p>
    <w:p w14:paraId="5B798D57" w14:textId="12D7021C" w:rsidR="001B6B73" w:rsidRPr="0045125B" w:rsidRDefault="001B6B73" w:rsidP="001B6B7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732D8F">
        <w:rPr>
          <w:rFonts w:ascii="Arial" w:hAnsi="Arial" w:cs="Arial"/>
          <w:b/>
          <w:bCs/>
          <w:color w:val="002060"/>
          <w:sz w:val="22"/>
        </w:rPr>
        <w:t>REAL FABRIANO – NUOVA JUVENTINA FFC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="0045125B" w:rsidRPr="0045125B">
        <w:rPr>
          <w:rFonts w:ascii="Arial" w:hAnsi="Arial" w:cs="Arial"/>
          <w:b/>
          <w:bCs/>
          <w:color w:val="002060"/>
          <w:sz w:val="22"/>
        </w:rPr>
        <w:t>8-2</w:t>
      </w:r>
    </w:p>
    <w:p w14:paraId="6130218A" w14:textId="77777777" w:rsidR="001B6B73" w:rsidRPr="00732D8F" w:rsidRDefault="001B6B73" w:rsidP="001B6B73">
      <w:pPr>
        <w:pStyle w:val="Corpodeltesto21"/>
        <w:rPr>
          <w:rFonts w:ascii="Arial" w:hAnsi="Arial" w:cs="Arial"/>
          <w:color w:val="002060"/>
          <w:sz w:val="22"/>
        </w:rPr>
      </w:pPr>
    </w:p>
    <w:p w14:paraId="0E838A4C" w14:textId="77777777" w:rsidR="001B6B73" w:rsidRPr="00395C75" w:rsidRDefault="001B6B73" w:rsidP="001B6B73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395C75">
        <w:rPr>
          <w:rFonts w:ascii="Arial" w:hAnsi="Arial" w:cs="Arial"/>
          <w:color w:val="002060"/>
          <w:sz w:val="22"/>
          <w:lang w:val="en-US"/>
        </w:rPr>
        <w:t xml:space="preserve">- 2^ </w:t>
      </w:r>
      <w:proofErr w:type="spellStart"/>
      <w:r w:rsidRPr="00395C75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395C75">
        <w:rPr>
          <w:rFonts w:ascii="Arial" w:hAnsi="Arial" w:cs="Arial"/>
          <w:color w:val="002060"/>
          <w:sz w:val="22"/>
          <w:lang w:val="en-US"/>
        </w:rPr>
        <w:t xml:space="preserve"> regular season </w:t>
      </w:r>
      <w:r w:rsidRPr="00395C75">
        <w:rPr>
          <w:rFonts w:ascii="Arial" w:hAnsi="Arial" w:cs="Arial"/>
          <w:color w:val="002060"/>
          <w:sz w:val="22"/>
          <w:lang w:val="en-US"/>
        </w:rPr>
        <w:tab/>
        <w:t xml:space="preserve">- 3^ </w:t>
      </w:r>
      <w:proofErr w:type="spellStart"/>
      <w:r w:rsidRPr="00395C75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395C75">
        <w:rPr>
          <w:rFonts w:ascii="Arial" w:hAnsi="Arial" w:cs="Arial"/>
          <w:color w:val="002060"/>
          <w:sz w:val="22"/>
          <w:lang w:val="en-US"/>
        </w:rPr>
        <w:t xml:space="preserve"> regular season</w:t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</w:p>
    <w:p w14:paraId="675D2CF2" w14:textId="79BAE1F4" w:rsidR="001B6B73" w:rsidRPr="00FC5E26" w:rsidRDefault="001B6B73" w:rsidP="001B6B7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FERMANA FUTSAL 2022 – CANTINE RIUNITE CSI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B6B73">
        <w:rPr>
          <w:rFonts w:ascii="Arial" w:hAnsi="Arial" w:cs="Arial"/>
          <w:b/>
          <w:bCs/>
          <w:color w:val="002060"/>
          <w:sz w:val="22"/>
        </w:rPr>
        <w:t>7-1</w:t>
      </w:r>
    </w:p>
    <w:p w14:paraId="051A096C" w14:textId="77777777" w:rsidR="001B6B73" w:rsidRPr="00E762DC" w:rsidRDefault="001B6B73" w:rsidP="001B6B73">
      <w:pPr>
        <w:pStyle w:val="Corpodeltesto21"/>
        <w:rPr>
          <w:rFonts w:ascii="Arial" w:hAnsi="Arial" w:cs="Arial"/>
          <w:color w:val="002060"/>
          <w:sz w:val="22"/>
        </w:rPr>
      </w:pPr>
    </w:p>
    <w:p w14:paraId="7783159F" w14:textId="77777777" w:rsidR="0045125B" w:rsidRDefault="001B6B73" w:rsidP="001B6B7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30B7A11A" w14:textId="77777777" w:rsidR="0045125B" w:rsidRDefault="0045125B" w:rsidP="001B6B7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22AFAD0F" w14:textId="488EECE5" w:rsidR="0045125B" w:rsidRDefault="0045125B" w:rsidP="0045125B">
      <w:pPr>
        <w:pStyle w:val="Corpodeltesto21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45125B">
        <w:rPr>
          <w:rFonts w:ascii="Arial" w:hAnsi="Arial" w:cs="Arial"/>
          <w:b/>
          <w:bCs/>
          <w:color w:val="002060"/>
          <w:sz w:val="22"/>
          <w:szCs w:val="22"/>
        </w:rPr>
        <w:t>REAL FABRIANO – FERMANA FUTSAL 2022</w:t>
      </w:r>
    </w:p>
    <w:p w14:paraId="52E83293" w14:textId="40734F22" w:rsidR="001B6B73" w:rsidRDefault="001B6B73" w:rsidP="0045125B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Domenica 30/04/2023, ore 16:00</w:t>
      </w:r>
    </w:p>
    <w:p w14:paraId="295F30AF" w14:textId="43DB74F4" w:rsidR="0045125B" w:rsidRPr="0045125B" w:rsidRDefault="0045125B" w:rsidP="0045125B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5125B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FABRIANO – Palestra “Enrico Fermi” Via Bruno Buozzi</w:t>
      </w:r>
    </w:p>
    <w:p w14:paraId="2CC19BB8" w14:textId="77777777" w:rsidR="0045125B" w:rsidRDefault="0045125B" w:rsidP="001B6B73">
      <w:pPr>
        <w:pStyle w:val="Corpodeltesto21"/>
        <w:rPr>
          <w:rFonts w:ascii="Arial" w:hAnsi="Arial" w:cs="Arial"/>
          <w:color w:val="002060"/>
          <w:sz w:val="22"/>
        </w:rPr>
      </w:pPr>
    </w:p>
    <w:p w14:paraId="30E9100A" w14:textId="084A7D9D" w:rsidR="001B6B73" w:rsidRDefault="001B6B73" w:rsidP="001B6B7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0FD334A4" w14:textId="77777777" w:rsidR="00F7284B" w:rsidRDefault="00F7284B" w:rsidP="001B6B73">
      <w:pPr>
        <w:pStyle w:val="Corpodeltesto21"/>
        <w:rPr>
          <w:rFonts w:ascii="Arial" w:hAnsi="Arial" w:cs="Arial"/>
          <w:color w:val="002060"/>
          <w:sz w:val="22"/>
        </w:rPr>
      </w:pPr>
    </w:p>
    <w:p w14:paraId="0D35D6BD" w14:textId="77777777" w:rsidR="00F7284B" w:rsidRPr="009F5D43" w:rsidRDefault="00F7284B" w:rsidP="00F7284B">
      <w:pPr>
        <w:pStyle w:val="titoloprinc0"/>
        <w:rPr>
          <w:color w:val="002060"/>
        </w:rPr>
      </w:pPr>
      <w:r w:rsidRPr="009F5D43">
        <w:rPr>
          <w:color w:val="002060"/>
        </w:rPr>
        <w:t>RISULTATI</w:t>
      </w:r>
    </w:p>
    <w:p w14:paraId="657BD106" w14:textId="77777777" w:rsidR="00F7284B" w:rsidRPr="009F5D43" w:rsidRDefault="00F7284B" w:rsidP="00F7284B">
      <w:pPr>
        <w:pStyle w:val="breakline"/>
        <w:rPr>
          <w:color w:val="002060"/>
        </w:rPr>
      </w:pPr>
    </w:p>
    <w:p w14:paraId="5A0EAE24" w14:textId="77777777" w:rsidR="00F7284B" w:rsidRPr="009F5D43" w:rsidRDefault="00F7284B" w:rsidP="00F7284B">
      <w:pPr>
        <w:pStyle w:val="sottotitolocampionato10"/>
        <w:rPr>
          <w:color w:val="002060"/>
        </w:rPr>
      </w:pPr>
      <w:r w:rsidRPr="009F5D43">
        <w:rPr>
          <w:color w:val="002060"/>
        </w:rPr>
        <w:t>RISULTATI UFFICIALI GARE DEL 29/04/2023</w:t>
      </w:r>
    </w:p>
    <w:p w14:paraId="003B888D" w14:textId="77777777" w:rsidR="00F7284B" w:rsidRPr="00F7284B" w:rsidRDefault="00F7284B" w:rsidP="00F7284B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7284B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6F24B2A" w14:textId="77777777" w:rsidR="00F7284B" w:rsidRPr="009F5D43" w:rsidRDefault="00F7284B" w:rsidP="00F7284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7284B" w:rsidRPr="009F5D43" w14:paraId="214FE530" w14:textId="77777777" w:rsidTr="00055A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7284B" w:rsidRPr="009F5D43" w14:paraId="0C793FB2" w14:textId="77777777" w:rsidTr="00055A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A37BE" w14:textId="77777777" w:rsidR="00F7284B" w:rsidRPr="009F5D43" w:rsidRDefault="00F7284B" w:rsidP="00055A0D">
                  <w:pPr>
                    <w:pStyle w:val="header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F7284B" w:rsidRPr="009F5D43" w14:paraId="4C5543D8" w14:textId="77777777" w:rsidTr="00055A0D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D456D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D39CF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8F75CE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7397E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 </w:t>
                  </w:r>
                </w:p>
              </w:tc>
            </w:tr>
            <w:tr w:rsidR="00F7284B" w:rsidRPr="009F5D43" w14:paraId="75D781DA" w14:textId="77777777" w:rsidTr="00055A0D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885FA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8BB83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E5573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0F3D8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 </w:t>
                  </w:r>
                </w:p>
              </w:tc>
            </w:tr>
          </w:tbl>
          <w:p w14:paraId="679D86F9" w14:textId="77777777" w:rsidR="00F7284B" w:rsidRPr="009F5D43" w:rsidRDefault="00F7284B" w:rsidP="00055A0D">
            <w:pPr>
              <w:rPr>
                <w:color w:val="002060"/>
              </w:rPr>
            </w:pPr>
          </w:p>
        </w:tc>
      </w:tr>
    </w:tbl>
    <w:p w14:paraId="1118170A" w14:textId="77777777" w:rsidR="00F7284B" w:rsidRPr="009F5D43" w:rsidRDefault="00F7284B" w:rsidP="00F7284B">
      <w:pPr>
        <w:pStyle w:val="breakline"/>
        <w:rPr>
          <w:rFonts w:eastAsiaTheme="minorEastAsia"/>
          <w:color w:val="002060"/>
        </w:rPr>
      </w:pPr>
    </w:p>
    <w:p w14:paraId="6438A1BD" w14:textId="77777777" w:rsidR="00F7284B" w:rsidRPr="009F5D43" w:rsidRDefault="00F7284B" w:rsidP="00F7284B">
      <w:pPr>
        <w:pStyle w:val="breakline"/>
        <w:rPr>
          <w:color w:val="002060"/>
        </w:rPr>
      </w:pPr>
    </w:p>
    <w:p w14:paraId="6BA1B7F5" w14:textId="77777777" w:rsidR="00F7284B" w:rsidRPr="009F5D43" w:rsidRDefault="00F7284B" w:rsidP="00F7284B">
      <w:pPr>
        <w:pStyle w:val="titoloprinc0"/>
        <w:rPr>
          <w:color w:val="002060"/>
        </w:rPr>
      </w:pPr>
      <w:r w:rsidRPr="009F5D43">
        <w:rPr>
          <w:color w:val="002060"/>
        </w:rPr>
        <w:t>GIUDICE SPORTIVO</w:t>
      </w:r>
    </w:p>
    <w:p w14:paraId="361B2C36" w14:textId="77777777" w:rsidR="00F7284B" w:rsidRPr="009F5D43" w:rsidRDefault="00F7284B" w:rsidP="00F7284B">
      <w:pPr>
        <w:pStyle w:val="diffida"/>
        <w:rPr>
          <w:color w:val="002060"/>
        </w:rPr>
      </w:pPr>
      <w:r w:rsidRPr="009F5D43">
        <w:rPr>
          <w:color w:val="002060"/>
        </w:rPr>
        <w:t>Il Giudice Sportivo Avv. Agnese Lazzaretti, con l'assistenza del segretario Angelo Castellana, nella seduta del 29/04/2023, ha adottato le decisioni che di seguito integralmente si riportano:</w:t>
      </w:r>
    </w:p>
    <w:p w14:paraId="4B7BF759" w14:textId="77777777" w:rsidR="00F7284B" w:rsidRPr="009F5D43" w:rsidRDefault="00F7284B" w:rsidP="00F7284B">
      <w:pPr>
        <w:pStyle w:val="titolo10"/>
        <w:rPr>
          <w:color w:val="002060"/>
        </w:rPr>
      </w:pPr>
      <w:r w:rsidRPr="009F5D43">
        <w:rPr>
          <w:color w:val="002060"/>
        </w:rPr>
        <w:t xml:space="preserve">GARE DEL 29/ 4/2023 </w:t>
      </w:r>
    </w:p>
    <w:p w14:paraId="6DCCE21A" w14:textId="77777777" w:rsidR="00F7284B" w:rsidRPr="009F5D43" w:rsidRDefault="00F7284B" w:rsidP="00F7284B">
      <w:pPr>
        <w:pStyle w:val="titolo7a"/>
        <w:rPr>
          <w:color w:val="002060"/>
        </w:rPr>
      </w:pPr>
      <w:r w:rsidRPr="009F5D43">
        <w:rPr>
          <w:color w:val="002060"/>
        </w:rPr>
        <w:t xml:space="preserve">PROVVEDIMENTI DISCIPLINARI </w:t>
      </w:r>
    </w:p>
    <w:p w14:paraId="680AF84D" w14:textId="77777777" w:rsidR="00F7284B" w:rsidRPr="009F5D43" w:rsidRDefault="00F7284B" w:rsidP="00F7284B">
      <w:pPr>
        <w:pStyle w:val="titolo7b0"/>
        <w:rPr>
          <w:color w:val="002060"/>
        </w:rPr>
      </w:pPr>
      <w:r w:rsidRPr="009F5D43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07E4A1BB" w14:textId="77777777" w:rsidR="00F7284B" w:rsidRPr="009F5D43" w:rsidRDefault="00F7284B" w:rsidP="00F7284B">
      <w:pPr>
        <w:pStyle w:val="titolo30"/>
        <w:rPr>
          <w:color w:val="002060"/>
        </w:rPr>
      </w:pPr>
      <w:r w:rsidRPr="009F5D43">
        <w:rPr>
          <w:color w:val="002060"/>
        </w:rPr>
        <w:t xml:space="preserve">CALCIATORI ESPULSI </w:t>
      </w:r>
    </w:p>
    <w:p w14:paraId="691D2ACB" w14:textId="77777777" w:rsidR="00F7284B" w:rsidRPr="009F5D43" w:rsidRDefault="00F7284B" w:rsidP="00F7284B">
      <w:pPr>
        <w:pStyle w:val="titolo20"/>
        <w:rPr>
          <w:color w:val="002060"/>
        </w:rPr>
      </w:pPr>
      <w:r w:rsidRPr="009F5D4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16DF5090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9FDD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AD43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C438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933B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EDB6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10225817" w14:textId="77777777" w:rsidR="00F7284B" w:rsidRPr="009F5D43" w:rsidRDefault="00F7284B" w:rsidP="00F7284B">
      <w:pPr>
        <w:pStyle w:val="titolo30"/>
        <w:rPr>
          <w:rFonts w:eastAsiaTheme="minorEastAsia"/>
          <w:color w:val="002060"/>
        </w:rPr>
      </w:pPr>
      <w:r w:rsidRPr="009F5D43">
        <w:rPr>
          <w:color w:val="002060"/>
        </w:rPr>
        <w:t xml:space="preserve">CALCIATORI NON ESPULSI </w:t>
      </w:r>
    </w:p>
    <w:p w14:paraId="109A318A" w14:textId="77777777" w:rsidR="00F7284B" w:rsidRPr="009F5D43" w:rsidRDefault="00F7284B" w:rsidP="00F7284B">
      <w:pPr>
        <w:pStyle w:val="titolo20"/>
        <w:rPr>
          <w:color w:val="002060"/>
        </w:rPr>
      </w:pPr>
      <w:r w:rsidRPr="009F5D4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31176AAB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440B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BALLERINI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035B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9E17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9EA4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BB98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6A6401A7" w14:textId="77777777" w:rsidR="00F7284B" w:rsidRPr="009F5D43" w:rsidRDefault="00F7284B" w:rsidP="00F7284B">
      <w:pPr>
        <w:pStyle w:val="titolo20"/>
        <w:rPr>
          <w:rFonts w:eastAsiaTheme="minorEastAsia"/>
          <w:color w:val="002060"/>
        </w:rPr>
      </w:pPr>
      <w:r w:rsidRPr="009F5D4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45458F02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5437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GASHI 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6EB7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26D1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EC94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CALABRESE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BCA2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(FERMANA FUTSAL 2022) </w:t>
            </w:r>
          </w:p>
        </w:tc>
      </w:tr>
    </w:tbl>
    <w:p w14:paraId="188C18D2" w14:textId="77777777" w:rsidR="00F7284B" w:rsidRPr="009F5D43" w:rsidRDefault="00F7284B" w:rsidP="00F7284B">
      <w:pPr>
        <w:pStyle w:val="titolo20"/>
        <w:rPr>
          <w:rFonts w:eastAsiaTheme="minorEastAsia"/>
          <w:color w:val="002060"/>
        </w:rPr>
      </w:pPr>
      <w:r w:rsidRPr="009F5D4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6BCCECDD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E2A4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ACHOURI YASSINE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89D1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E169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1B63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SBARAGLIA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57F2E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(CANTINE RIUNITE CSI) </w:t>
            </w:r>
          </w:p>
        </w:tc>
      </w:tr>
    </w:tbl>
    <w:p w14:paraId="2FA7BC5E" w14:textId="77777777" w:rsidR="00F7284B" w:rsidRPr="009F5D43" w:rsidRDefault="00F7284B" w:rsidP="00F7284B">
      <w:pPr>
        <w:pStyle w:val="titolo20"/>
        <w:rPr>
          <w:rFonts w:eastAsiaTheme="minorEastAsia"/>
          <w:color w:val="002060"/>
        </w:rPr>
      </w:pPr>
      <w:r w:rsidRPr="009F5D4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43C4DD4F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3325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GOBBI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F9D7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A06C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17B0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AD94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726AF1AB" w14:textId="77777777" w:rsidR="00F7284B" w:rsidRDefault="00F7284B" w:rsidP="00F7284B">
      <w:pPr>
        <w:pStyle w:val="breakline"/>
        <w:rPr>
          <w:color w:val="002060"/>
        </w:rPr>
      </w:pPr>
    </w:p>
    <w:p w14:paraId="0BC62263" w14:textId="77777777" w:rsidR="00F7284B" w:rsidRPr="00971291" w:rsidRDefault="00F7284B" w:rsidP="00F7284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B21EDC8" w14:textId="77777777" w:rsidR="00F7284B" w:rsidRPr="00971291" w:rsidRDefault="00F7284B" w:rsidP="00F7284B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0DA2E7A" w14:textId="77777777" w:rsidR="00F7284B" w:rsidRDefault="00F7284B" w:rsidP="001B6B73">
      <w:pPr>
        <w:pStyle w:val="Corpodeltesto21"/>
        <w:rPr>
          <w:rFonts w:ascii="Arial" w:hAnsi="Arial" w:cs="Arial"/>
          <w:color w:val="002060"/>
          <w:sz w:val="22"/>
        </w:rPr>
      </w:pPr>
    </w:p>
    <w:p w14:paraId="2BFAF0F2" w14:textId="77777777" w:rsidR="001B6B73" w:rsidRPr="00971291" w:rsidRDefault="001B6B73" w:rsidP="00614E53">
      <w:pPr>
        <w:pStyle w:val="breakline"/>
        <w:rPr>
          <w:color w:val="002060"/>
        </w:rPr>
      </w:pPr>
    </w:p>
    <w:p w14:paraId="189CB71B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UNDER 17 C5 REGIONALI MASCHILI</w:t>
      </w:r>
    </w:p>
    <w:p w14:paraId="4F293BB5" w14:textId="77777777" w:rsidR="00614E53" w:rsidRPr="00E762DC" w:rsidRDefault="00614E53" w:rsidP="00614E53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7BE471BB" w14:textId="77777777" w:rsidR="00614E53" w:rsidRPr="00E762DC" w:rsidRDefault="00614E53" w:rsidP="00614E53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05EC111E" w14:textId="0B0722A0" w:rsidR="00614E53" w:rsidRPr="00E762DC" w:rsidRDefault="00614E53" w:rsidP="00614E53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4C595AE1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1B003F4F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AMICI DEL CENTROSOCIO SP. – SPES VALDASO 1993</w:t>
      </w:r>
      <w:r>
        <w:rPr>
          <w:rFonts w:ascii="Arial" w:hAnsi="Arial" w:cs="Arial"/>
          <w:b/>
          <w:bCs/>
          <w:color w:val="002060"/>
          <w:sz w:val="22"/>
        </w:rPr>
        <w:tab/>
        <w:t>15-3</w:t>
      </w:r>
    </w:p>
    <w:p w14:paraId="73897DCE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7CAC4C4E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78F851EE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 xml:space="preserve">ITALSERVICE C5 – AUDAX 1970 </w:t>
      </w:r>
      <w:proofErr w:type="gramStart"/>
      <w:r w:rsidRPr="00AC13CB">
        <w:rPr>
          <w:rFonts w:ascii="Arial" w:hAnsi="Arial" w:cs="Arial"/>
          <w:b/>
          <w:bCs/>
          <w:color w:val="002060"/>
          <w:sz w:val="22"/>
        </w:rPr>
        <w:t>S.ANGELO</w:t>
      </w:r>
      <w:proofErr w:type="gramEnd"/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0-2</w:t>
      </w:r>
    </w:p>
    <w:p w14:paraId="696C1291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72112F4C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85062A9" w14:textId="77777777" w:rsidR="00614E53" w:rsidRPr="00CE525A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C.U.S. ANCONA – CERRETO D’ESI C5 A.S.D.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CE525A">
        <w:rPr>
          <w:rFonts w:ascii="Arial" w:hAnsi="Arial" w:cs="Arial"/>
          <w:b/>
          <w:bCs/>
          <w:color w:val="002060"/>
          <w:sz w:val="22"/>
        </w:rPr>
        <w:t>5-3</w:t>
      </w:r>
    </w:p>
    <w:p w14:paraId="5EE59E2C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29F1E157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3F5E9AE6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BORGOROSSO TOLENTINO – ACLI MANTOVANI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3-4</w:t>
      </w:r>
    </w:p>
    <w:p w14:paraId="2B6950A8" w14:textId="77777777" w:rsidR="00614E53" w:rsidRPr="00E762DC" w:rsidRDefault="00614E53" w:rsidP="00614E53">
      <w:pPr>
        <w:pStyle w:val="Corpodeltesto21"/>
        <w:rPr>
          <w:color w:val="002060"/>
          <w:szCs w:val="22"/>
        </w:rPr>
      </w:pPr>
    </w:p>
    <w:p w14:paraId="0248147A" w14:textId="65B4F74C" w:rsidR="00614E53" w:rsidRPr="00E762DC" w:rsidRDefault="009D468D" w:rsidP="00614E53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7BE4E876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17B6F679" w14:textId="79026E94" w:rsidR="00614E53" w:rsidRPr="000418E9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1"/>
        </w:rPr>
        <w:t>AMICI DEL CENTROSOCIO SP. – ACLI MANTOVANI CALCIO A 5</w:t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 w:rsidR="00CE525A" w:rsidRPr="00CE525A">
        <w:rPr>
          <w:rFonts w:ascii="Arial" w:hAnsi="Arial" w:cs="Arial"/>
          <w:b/>
          <w:bCs/>
          <w:color w:val="002060"/>
          <w:sz w:val="22"/>
        </w:rPr>
        <w:t>7-0</w:t>
      </w:r>
    </w:p>
    <w:p w14:paraId="611A4052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472264C0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0D800739" w14:textId="14431E68" w:rsidR="00614E53" w:rsidRPr="000418E9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AUDAX 1970 </w:t>
      </w:r>
      <w:proofErr w:type="gramStart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C.U.S.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E525A" w:rsidRPr="00CE525A">
        <w:rPr>
          <w:rFonts w:ascii="Arial" w:hAnsi="Arial" w:cs="Arial"/>
          <w:b/>
          <w:bCs/>
          <w:color w:val="002060"/>
          <w:sz w:val="22"/>
        </w:rPr>
        <w:t>3-7</w:t>
      </w:r>
    </w:p>
    <w:p w14:paraId="03A1D7A6" w14:textId="77777777" w:rsidR="00614E53" w:rsidRPr="000418E9" w:rsidRDefault="00614E53" w:rsidP="00614E5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878FE3E" w14:textId="3AC083E4" w:rsidR="00614E53" w:rsidRPr="00E762DC" w:rsidRDefault="00614E53" w:rsidP="00614E5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76F8FFC9" w14:textId="77777777" w:rsidR="00CE525A" w:rsidRDefault="00CE525A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15F44AFF" w14:textId="01E49AC8" w:rsidR="00CE525A" w:rsidRDefault="00CE525A" w:rsidP="00CE525A">
      <w:pPr>
        <w:pStyle w:val="Corpodeltesto21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 – C.U.S. ANCONA</w:t>
      </w:r>
    </w:p>
    <w:p w14:paraId="34073AAB" w14:textId="77777777" w:rsidR="00CE525A" w:rsidRDefault="00CE525A" w:rsidP="00CE525A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Lunedì 01/05/2023, ore 17:00</w:t>
      </w:r>
    </w:p>
    <w:p w14:paraId="5C7C5B03" w14:textId="3A6DF9FC" w:rsidR="00CE525A" w:rsidRPr="00CE525A" w:rsidRDefault="00CE525A" w:rsidP="00CE525A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E525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MONDAVIO – Palestra San Michele al Fiume, Via Loreto</w:t>
      </w:r>
    </w:p>
    <w:p w14:paraId="5E08E2DE" w14:textId="77777777" w:rsidR="00CE525A" w:rsidRDefault="00CE525A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4CAEFE7A" w14:textId="706577BE" w:rsidR="00F7284B" w:rsidRDefault="00614E53" w:rsidP="00F7284B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60E58792" w14:textId="77777777" w:rsidR="00F7284B" w:rsidRDefault="00F7284B" w:rsidP="00F7284B">
      <w:pPr>
        <w:pStyle w:val="Corpodeltesto21"/>
        <w:rPr>
          <w:rFonts w:ascii="Arial" w:hAnsi="Arial" w:cs="Arial"/>
          <w:color w:val="002060"/>
          <w:sz w:val="22"/>
        </w:rPr>
      </w:pPr>
    </w:p>
    <w:p w14:paraId="17103CF6" w14:textId="77777777" w:rsidR="00F7284B" w:rsidRPr="009F5D43" w:rsidRDefault="00F7284B" w:rsidP="00F7284B">
      <w:pPr>
        <w:pStyle w:val="titoloprinc0"/>
        <w:rPr>
          <w:color w:val="002060"/>
        </w:rPr>
      </w:pPr>
      <w:r w:rsidRPr="009F5D43">
        <w:rPr>
          <w:color w:val="002060"/>
        </w:rPr>
        <w:t>RISULTATI</w:t>
      </w:r>
    </w:p>
    <w:p w14:paraId="64FF575F" w14:textId="77777777" w:rsidR="00F7284B" w:rsidRPr="009F5D43" w:rsidRDefault="00F7284B" w:rsidP="00F7284B">
      <w:pPr>
        <w:pStyle w:val="breakline"/>
        <w:rPr>
          <w:color w:val="002060"/>
        </w:rPr>
      </w:pPr>
    </w:p>
    <w:p w14:paraId="32C7C595" w14:textId="77777777" w:rsidR="00F7284B" w:rsidRPr="009F5D43" w:rsidRDefault="00F7284B" w:rsidP="00F7284B">
      <w:pPr>
        <w:pStyle w:val="sottotitolocampionato10"/>
        <w:rPr>
          <w:color w:val="002060"/>
        </w:rPr>
      </w:pPr>
      <w:r w:rsidRPr="009F5D43">
        <w:rPr>
          <w:color w:val="002060"/>
        </w:rPr>
        <w:t>RISULTATI UFFICIALI GARE DEL 29/04/2023</w:t>
      </w:r>
    </w:p>
    <w:p w14:paraId="2484723C" w14:textId="77777777" w:rsidR="00F7284B" w:rsidRPr="00F7284B" w:rsidRDefault="00F7284B" w:rsidP="00F7284B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7284B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4F7ED05" w14:textId="77777777" w:rsidR="00F7284B" w:rsidRPr="009F5D43" w:rsidRDefault="00F7284B" w:rsidP="00F7284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7284B" w:rsidRPr="009F5D43" w14:paraId="76100E7C" w14:textId="77777777" w:rsidTr="00055A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7284B" w:rsidRPr="009F5D43" w14:paraId="339A74CE" w14:textId="77777777" w:rsidTr="00055A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C991B" w14:textId="77777777" w:rsidR="00F7284B" w:rsidRPr="009F5D43" w:rsidRDefault="00F7284B" w:rsidP="00055A0D">
                  <w:pPr>
                    <w:pStyle w:val="header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F7284B" w:rsidRPr="009F5D43" w14:paraId="091D05FC" w14:textId="77777777" w:rsidTr="00055A0D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FCE10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123BE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4E106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99B71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 </w:t>
                  </w:r>
                </w:p>
              </w:tc>
            </w:tr>
            <w:tr w:rsidR="00F7284B" w:rsidRPr="009F5D43" w14:paraId="34560C72" w14:textId="77777777" w:rsidTr="00055A0D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B5669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9F5D43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EC705" w14:textId="77777777" w:rsidR="00F7284B" w:rsidRPr="009F5D43" w:rsidRDefault="00F7284B" w:rsidP="00055A0D">
                  <w:pPr>
                    <w:pStyle w:val="rowtabella0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5F298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87AA6" w14:textId="77777777" w:rsidR="00F7284B" w:rsidRPr="009F5D43" w:rsidRDefault="00F7284B" w:rsidP="00055A0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5D43">
                    <w:rPr>
                      <w:color w:val="002060"/>
                    </w:rPr>
                    <w:t> </w:t>
                  </w:r>
                </w:p>
              </w:tc>
            </w:tr>
          </w:tbl>
          <w:p w14:paraId="64283898" w14:textId="77777777" w:rsidR="00F7284B" w:rsidRPr="009F5D43" w:rsidRDefault="00F7284B" w:rsidP="00055A0D">
            <w:pPr>
              <w:rPr>
                <w:color w:val="002060"/>
              </w:rPr>
            </w:pPr>
          </w:p>
        </w:tc>
      </w:tr>
    </w:tbl>
    <w:p w14:paraId="6108A122" w14:textId="77777777" w:rsidR="00F7284B" w:rsidRPr="009F5D43" w:rsidRDefault="00F7284B" w:rsidP="00F7284B">
      <w:pPr>
        <w:pStyle w:val="breakline"/>
        <w:rPr>
          <w:rFonts w:eastAsiaTheme="minorEastAsia"/>
          <w:color w:val="002060"/>
        </w:rPr>
      </w:pPr>
    </w:p>
    <w:p w14:paraId="231A7962" w14:textId="77777777" w:rsidR="00F7284B" w:rsidRPr="009F5D43" w:rsidRDefault="00F7284B" w:rsidP="00F7284B">
      <w:pPr>
        <w:pStyle w:val="breakline"/>
        <w:rPr>
          <w:color w:val="002060"/>
        </w:rPr>
      </w:pPr>
    </w:p>
    <w:p w14:paraId="49AF6AE2" w14:textId="77777777" w:rsidR="00F7284B" w:rsidRPr="009F5D43" w:rsidRDefault="00F7284B" w:rsidP="00F7284B">
      <w:pPr>
        <w:pStyle w:val="titoloprinc0"/>
        <w:rPr>
          <w:color w:val="002060"/>
        </w:rPr>
      </w:pPr>
      <w:r w:rsidRPr="009F5D43">
        <w:rPr>
          <w:color w:val="002060"/>
        </w:rPr>
        <w:t>GIUDICE SPORTIVO</w:t>
      </w:r>
    </w:p>
    <w:p w14:paraId="69A44879" w14:textId="77777777" w:rsidR="00F7284B" w:rsidRPr="009F5D43" w:rsidRDefault="00F7284B" w:rsidP="00F7284B">
      <w:pPr>
        <w:pStyle w:val="diffida"/>
        <w:rPr>
          <w:color w:val="002060"/>
        </w:rPr>
      </w:pPr>
      <w:r w:rsidRPr="009F5D43">
        <w:rPr>
          <w:color w:val="002060"/>
        </w:rPr>
        <w:t>Il Giudice Sportivo Avv. Agnese Lazzaretti, con l'assistenza del segretario Angelo Castellana, nella seduta del 29/04/2023, ha adottato le decisioni che di seguito integralmente si riportano:</w:t>
      </w:r>
    </w:p>
    <w:p w14:paraId="5E7D4B22" w14:textId="77777777" w:rsidR="00F7284B" w:rsidRPr="009F5D43" w:rsidRDefault="00F7284B" w:rsidP="00F7284B">
      <w:pPr>
        <w:pStyle w:val="titolo10"/>
        <w:rPr>
          <w:color w:val="002060"/>
        </w:rPr>
      </w:pPr>
      <w:r w:rsidRPr="009F5D43">
        <w:rPr>
          <w:color w:val="002060"/>
        </w:rPr>
        <w:t xml:space="preserve">GARE DEL 29/ 4/2023 </w:t>
      </w:r>
    </w:p>
    <w:p w14:paraId="07B836E4" w14:textId="77777777" w:rsidR="00F7284B" w:rsidRPr="009F5D43" w:rsidRDefault="00F7284B" w:rsidP="00F7284B">
      <w:pPr>
        <w:pStyle w:val="titolo7a"/>
        <w:rPr>
          <w:color w:val="002060"/>
        </w:rPr>
      </w:pPr>
      <w:r w:rsidRPr="009F5D43">
        <w:rPr>
          <w:color w:val="002060"/>
        </w:rPr>
        <w:t xml:space="preserve">PROVVEDIMENTI DISCIPLINARI </w:t>
      </w:r>
    </w:p>
    <w:p w14:paraId="411E6CA5" w14:textId="77777777" w:rsidR="00F7284B" w:rsidRPr="009F5D43" w:rsidRDefault="00F7284B" w:rsidP="00F7284B">
      <w:pPr>
        <w:pStyle w:val="titolo7b0"/>
        <w:rPr>
          <w:color w:val="002060"/>
        </w:rPr>
      </w:pPr>
      <w:r w:rsidRPr="009F5D43">
        <w:rPr>
          <w:color w:val="002060"/>
        </w:rPr>
        <w:t xml:space="preserve">In base alle risultanze degli atti ufficiali sono state deliberate le seguenti sanzioni disciplinari. </w:t>
      </w:r>
    </w:p>
    <w:p w14:paraId="473AC909" w14:textId="77777777" w:rsidR="00F7284B" w:rsidRPr="009F5D43" w:rsidRDefault="00F7284B" w:rsidP="00F7284B">
      <w:pPr>
        <w:pStyle w:val="titolo30"/>
        <w:rPr>
          <w:color w:val="002060"/>
        </w:rPr>
      </w:pPr>
      <w:r w:rsidRPr="009F5D43">
        <w:rPr>
          <w:color w:val="002060"/>
        </w:rPr>
        <w:t xml:space="preserve">CALCIATORI NON ESPULSI </w:t>
      </w:r>
    </w:p>
    <w:p w14:paraId="353F48F8" w14:textId="77777777" w:rsidR="00F7284B" w:rsidRPr="009F5D43" w:rsidRDefault="00F7284B" w:rsidP="00F7284B">
      <w:pPr>
        <w:pStyle w:val="titolo20"/>
        <w:rPr>
          <w:color w:val="002060"/>
        </w:rPr>
      </w:pPr>
      <w:r w:rsidRPr="009F5D4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605F25BB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1EBF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BRECCIAROLI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B5842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B1C5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AB96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MARINO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44DF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(AUDAX 1970 </w:t>
            </w:r>
            <w:proofErr w:type="gramStart"/>
            <w:r w:rsidRPr="009F5D43">
              <w:rPr>
                <w:color w:val="002060"/>
              </w:rPr>
              <w:t>S.ANGELO</w:t>
            </w:r>
            <w:proofErr w:type="gramEnd"/>
            <w:r w:rsidRPr="009F5D43">
              <w:rPr>
                <w:color w:val="002060"/>
              </w:rPr>
              <w:t xml:space="preserve">) </w:t>
            </w:r>
          </w:p>
        </w:tc>
      </w:tr>
      <w:tr w:rsidR="00F7284B" w:rsidRPr="009F5D43" w14:paraId="4EE697DE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678D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VECCIA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664A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CE518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BD1D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AA85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7F5CFA88" w14:textId="77777777" w:rsidR="00F7284B" w:rsidRPr="009F5D43" w:rsidRDefault="00F7284B" w:rsidP="00F7284B">
      <w:pPr>
        <w:pStyle w:val="titolo20"/>
        <w:rPr>
          <w:rFonts w:eastAsiaTheme="minorEastAsia"/>
          <w:color w:val="002060"/>
        </w:rPr>
      </w:pPr>
      <w:r w:rsidRPr="009F5D4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1BB0779E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4046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FULIGNI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2837E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B25E2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0FEB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626B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5BE9AC95" w14:textId="77777777" w:rsidR="00F7284B" w:rsidRPr="009F5D43" w:rsidRDefault="00F7284B" w:rsidP="00F7284B">
      <w:pPr>
        <w:pStyle w:val="titolo20"/>
        <w:rPr>
          <w:rFonts w:eastAsiaTheme="minorEastAsia"/>
          <w:color w:val="002060"/>
        </w:rPr>
      </w:pPr>
      <w:r w:rsidRPr="009F5D4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7284B" w:rsidRPr="009F5D43" w14:paraId="26C2634F" w14:textId="77777777" w:rsidTr="00055A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B535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TURCHI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8D5E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 xml:space="preserve">(AUDAX 1970 </w:t>
            </w:r>
            <w:proofErr w:type="gramStart"/>
            <w:r w:rsidRPr="009F5D43">
              <w:rPr>
                <w:color w:val="002060"/>
              </w:rPr>
              <w:t>S.ANGELO</w:t>
            </w:r>
            <w:proofErr w:type="gramEnd"/>
            <w:r w:rsidRPr="009F5D43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2430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4BDC" w14:textId="77777777" w:rsidR="00F7284B" w:rsidRPr="009F5D43" w:rsidRDefault="00F7284B" w:rsidP="00055A0D">
            <w:pPr>
              <w:pStyle w:val="movimento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0BAA" w14:textId="77777777" w:rsidR="00F7284B" w:rsidRPr="009F5D43" w:rsidRDefault="00F7284B" w:rsidP="00055A0D">
            <w:pPr>
              <w:pStyle w:val="movimento2"/>
              <w:rPr>
                <w:color w:val="002060"/>
              </w:rPr>
            </w:pPr>
            <w:r w:rsidRPr="009F5D43">
              <w:rPr>
                <w:color w:val="002060"/>
              </w:rPr>
              <w:t> </w:t>
            </w:r>
          </w:p>
        </w:tc>
      </w:tr>
    </w:tbl>
    <w:p w14:paraId="0A688C6B" w14:textId="77777777" w:rsidR="00F7284B" w:rsidRDefault="00F7284B" w:rsidP="00F7284B">
      <w:pPr>
        <w:pStyle w:val="breakline"/>
        <w:rPr>
          <w:color w:val="002060"/>
        </w:rPr>
      </w:pPr>
    </w:p>
    <w:p w14:paraId="67DF999E" w14:textId="77777777" w:rsidR="00F7284B" w:rsidRPr="00971291" w:rsidRDefault="00F7284B" w:rsidP="00F7284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8153DCF" w14:textId="77777777" w:rsidR="00F7284B" w:rsidRPr="00971291" w:rsidRDefault="00F7284B" w:rsidP="00F7284B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512A351" w14:textId="77777777" w:rsidR="00F7284B" w:rsidRPr="00F7284B" w:rsidRDefault="00F7284B" w:rsidP="00F7284B">
      <w:pPr>
        <w:pStyle w:val="Corpodeltesto21"/>
        <w:rPr>
          <w:rFonts w:ascii="Arial" w:hAnsi="Arial" w:cs="Arial"/>
          <w:color w:val="002060"/>
          <w:sz w:val="22"/>
        </w:rPr>
      </w:pPr>
    </w:p>
    <w:p w14:paraId="543406D7" w14:textId="13684B65" w:rsidR="00AC13CB" w:rsidRDefault="00AC13CB" w:rsidP="00AC13CB">
      <w:pPr>
        <w:pStyle w:val="LndNormale1"/>
        <w:rPr>
          <w:b/>
          <w:color w:val="002060"/>
          <w:sz w:val="24"/>
          <w:szCs w:val="24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342DC249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2C4CCB">
        <w:rPr>
          <w:rFonts w:ascii="Arial" w:hAnsi="Arial" w:cs="Arial"/>
          <w:b/>
          <w:bCs/>
          <w:color w:val="002060"/>
        </w:rPr>
        <w:t>15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Eventuali reclami con richieste di copia dei documenti ufficiali avverso le decisioni assunte con il </w:t>
      </w:r>
      <w:r w:rsidRPr="00DE1EF7">
        <w:rPr>
          <w:rFonts w:ascii="Arial" w:hAnsi="Arial" w:cs="Arial"/>
          <w:color w:val="002060"/>
          <w:sz w:val="22"/>
          <w:szCs w:val="22"/>
        </w:rPr>
        <w:lastRenderedPageBreak/>
        <w:t>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7A61D51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5303A">
        <w:rPr>
          <w:b/>
          <w:color w:val="002060"/>
          <w:u w:val="single"/>
        </w:rPr>
        <w:t>2</w:t>
      </w:r>
      <w:r w:rsidR="002C4CCB">
        <w:rPr>
          <w:b/>
          <w:color w:val="002060"/>
          <w:u w:val="single"/>
        </w:rPr>
        <w:t>9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20EF1" w14:textId="77777777" w:rsidR="000119BB" w:rsidRDefault="000119BB">
      <w:r>
        <w:separator/>
      </w:r>
    </w:p>
  </w:endnote>
  <w:endnote w:type="continuationSeparator" w:id="0">
    <w:p w14:paraId="1DCB6D15" w14:textId="77777777" w:rsidR="000119BB" w:rsidRDefault="00011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CC70F1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FC73D6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54EC0" w14:textId="77777777" w:rsidR="000119BB" w:rsidRDefault="000119BB">
      <w:r>
        <w:separator/>
      </w:r>
    </w:p>
  </w:footnote>
  <w:footnote w:type="continuationSeparator" w:id="0">
    <w:p w14:paraId="66F3D3EA" w14:textId="77777777" w:rsidR="000119BB" w:rsidRDefault="00011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14"/>
  </w:num>
  <w:num w:numId="3" w16cid:durableId="57946484">
    <w:abstractNumId w:val="3"/>
  </w:num>
  <w:num w:numId="4" w16cid:durableId="317685637">
    <w:abstractNumId w:val="13"/>
  </w:num>
  <w:num w:numId="5" w16cid:durableId="1125348853">
    <w:abstractNumId w:val="5"/>
  </w:num>
  <w:num w:numId="6" w16cid:durableId="1651130942">
    <w:abstractNumId w:val="10"/>
  </w:num>
  <w:num w:numId="7" w16cid:durableId="279337470">
    <w:abstractNumId w:val="12"/>
  </w:num>
  <w:num w:numId="8" w16cid:durableId="1095176450">
    <w:abstractNumId w:val="9"/>
  </w:num>
  <w:num w:numId="9" w16cid:durableId="1870416519">
    <w:abstractNumId w:val="11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19BB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B73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525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4CCB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65B1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25B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57FEA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4E53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00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DBA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468D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2B8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3C11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9762B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2F60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525A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678B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84B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5A2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3D6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100A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13</TotalTime>
  <Pages>5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7816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2023-03-07T10:10:00Z</cp:lastPrinted>
  <dcterms:created xsi:type="dcterms:W3CDTF">2023-04-29T20:04:00Z</dcterms:created>
  <dcterms:modified xsi:type="dcterms:W3CDTF">2023-04-29T20:36:00Z</dcterms:modified>
</cp:coreProperties>
</file>