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</w:t>
            </w:r>
            <w:proofErr w:type="spellEnd"/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3A81AFBB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706B15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706B15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52993CC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7284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440339AA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7284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5588267F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7284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772FC128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7284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75F9F685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F7284B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EB894CB" w14:textId="77777777" w:rsidR="00FC73D6" w:rsidRPr="00AB51C3" w:rsidRDefault="00FC73D6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Pr="00DE1EF7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79432877" w14:textId="77777777" w:rsidR="00FC73D6" w:rsidRDefault="00FC73D6" w:rsidP="009D0C38">
      <w:pPr>
        <w:pStyle w:val="LndNormale1"/>
        <w:rPr>
          <w:b/>
          <w:color w:val="002060"/>
          <w:szCs w:val="22"/>
        </w:rPr>
      </w:pPr>
    </w:p>
    <w:p w14:paraId="00897EEA" w14:textId="77777777" w:rsidR="008B5F73" w:rsidRPr="00F845A2" w:rsidRDefault="008B5F7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A1A7666" w14:textId="5BA6ACAF" w:rsidR="00984CE1" w:rsidRPr="00614E53" w:rsidRDefault="006644BA" w:rsidP="00614E5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2BFAF0F2" w14:textId="77777777" w:rsidR="001B6B73" w:rsidRPr="00971291" w:rsidRDefault="001B6B73" w:rsidP="00614E53">
      <w:pPr>
        <w:pStyle w:val="breakline"/>
        <w:rPr>
          <w:color w:val="002060"/>
        </w:rPr>
      </w:pPr>
    </w:p>
    <w:p w14:paraId="455EED81" w14:textId="77777777" w:rsidR="00717DB0" w:rsidRPr="007918F3" w:rsidRDefault="00717DB0" w:rsidP="00717DB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918F3">
        <w:rPr>
          <w:color w:val="002060"/>
        </w:rPr>
        <w:t>UNDER 15 C5 REGIONALI MASCHILI</w:t>
      </w:r>
    </w:p>
    <w:p w14:paraId="65CA3BC9" w14:textId="77777777" w:rsidR="00717DB0" w:rsidRPr="00E762DC" w:rsidRDefault="00717DB0" w:rsidP="00717DB0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lastRenderedPageBreak/>
        <w:t>FASE FINALE</w:t>
      </w:r>
    </w:p>
    <w:p w14:paraId="1A648AA1" w14:textId="77777777" w:rsidR="00717DB0" w:rsidRDefault="00717DB0" w:rsidP="00717DB0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</w:p>
    <w:p w14:paraId="1E26F897" w14:textId="7220E4C1" w:rsidR="00717DB0" w:rsidRPr="00E762DC" w:rsidRDefault="00717DB0" w:rsidP="00717DB0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</w:t>
      </w:r>
    </w:p>
    <w:p w14:paraId="581B71E0" w14:textId="77777777" w:rsidR="00717DB0" w:rsidRPr="00E762DC" w:rsidRDefault="00717DB0" w:rsidP="00717DB0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“B”</w:t>
      </w:r>
      <w:r w:rsidRPr="00E762DC">
        <w:rPr>
          <w:rFonts w:ascii="Arial" w:hAnsi="Arial" w:cs="Arial"/>
          <w:color w:val="002060"/>
          <w:sz w:val="22"/>
        </w:rPr>
        <w:tab/>
        <w:t>= A</w:t>
      </w:r>
    </w:p>
    <w:p w14:paraId="2FEC80FB" w14:textId="77777777" w:rsidR="00717DB0" w:rsidRPr="00AC13CB" w:rsidRDefault="00717DB0" w:rsidP="00717DB0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AC13CB">
        <w:rPr>
          <w:rFonts w:ascii="Arial" w:hAnsi="Arial" w:cs="Arial"/>
          <w:b/>
          <w:bCs/>
          <w:color w:val="002060"/>
          <w:sz w:val="22"/>
        </w:rPr>
        <w:t xml:space="preserve">AMICI DEL CENTROSOCIO SP. – </w:t>
      </w:r>
      <w:r>
        <w:rPr>
          <w:rFonts w:ascii="Arial" w:hAnsi="Arial" w:cs="Arial"/>
          <w:b/>
          <w:bCs/>
          <w:color w:val="002060"/>
          <w:sz w:val="22"/>
        </w:rPr>
        <w:t>NUOVA JUVENTINA FFC</w:t>
      </w:r>
      <w:r>
        <w:rPr>
          <w:rFonts w:ascii="Arial" w:hAnsi="Arial" w:cs="Arial"/>
          <w:b/>
          <w:bCs/>
          <w:color w:val="002060"/>
          <w:sz w:val="22"/>
        </w:rPr>
        <w:tab/>
      </w:r>
      <w:r w:rsidRPr="000418E9">
        <w:rPr>
          <w:rFonts w:ascii="Arial" w:hAnsi="Arial" w:cs="Arial"/>
          <w:b/>
          <w:bCs/>
          <w:color w:val="002060"/>
          <w:sz w:val="22"/>
        </w:rPr>
        <w:t>9-2</w:t>
      </w:r>
    </w:p>
    <w:p w14:paraId="1F1CF886" w14:textId="77777777" w:rsidR="00717DB0" w:rsidRDefault="00717DB0" w:rsidP="00717DB0">
      <w:pPr>
        <w:pStyle w:val="Corpodeltesto21"/>
        <w:rPr>
          <w:rFonts w:ascii="Arial" w:hAnsi="Arial" w:cs="Arial"/>
          <w:color w:val="002060"/>
          <w:sz w:val="22"/>
        </w:rPr>
      </w:pPr>
    </w:p>
    <w:p w14:paraId="3576F044" w14:textId="77777777" w:rsidR="00717DB0" w:rsidRPr="00E762DC" w:rsidRDefault="00717DB0" w:rsidP="00717DB0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“A”</w:t>
      </w:r>
      <w:r w:rsidRPr="00E762DC">
        <w:rPr>
          <w:rFonts w:ascii="Arial" w:hAnsi="Arial" w:cs="Arial"/>
          <w:color w:val="002060"/>
          <w:sz w:val="22"/>
        </w:rPr>
        <w:tab/>
        <w:t>= B</w:t>
      </w:r>
    </w:p>
    <w:p w14:paraId="2EEC3466" w14:textId="77777777" w:rsidR="00717DB0" w:rsidRPr="000418E9" w:rsidRDefault="00717DB0" w:rsidP="00717DB0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D61E23">
        <w:rPr>
          <w:rFonts w:ascii="Arial" w:hAnsi="Arial" w:cs="Arial"/>
          <w:b/>
          <w:bCs/>
          <w:color w:val="002060"/>
          <w:sz w:val="22"/>
        </w:rPr>
        <w:t xml:space="preserve">ITALSERVICE C5 – AUDAX 1970 </w:t>
      </w:r>
      <w:proofErr w:type="gramStart"/>
      <w:r w:rsidRPr="00D61E23">
        <w:rPr>
          <w:rFonts w:ascii="Arial" w:hAnsi="Arial" w:cs="Arial"/>
          <w:b/>
          <w:bCs/>
          <w:color w:val="002060"/>
          <w:sz w:val="22"/>
        </w:rPr>
        <w:t>S.ANGELO</w:t>
      </w:r>
      <w:proofErr w:type="gramEnd"/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0418E9">
        <w:rPr>
          <w:rFonts w:ascii="Arial" w:hAnsi="Arial" w:cs="Arial"/>
          <w:b/>
          <w:bCs/>
          <w:color w:val="002060"/>
          <w:sz w:val="22"/>
        </w:rPr>
        <w:t>13-1</w:t>
      </w:r>
    </w:p>
    <w:p w14:paraId="36A302C6" w14:textId="77777777" w:rsidR="00717DB0" w:rsidRDefault="00717DB0" w:rsidP="00717DB0">
      <w:pPr>
        <w:pStyle w:val="Corpodeltesto21"/>
        <w:rPr>
          <w:rFonts w:ascii="Arial" w:hAnsi="Arial" w:cs="Arial"/>
          <w:color w:val="002060"/>
          <w:sz w:val="22"/>
        </w:rPr>
      </w:pPr>
    </w:p>
    <w:p w14:paraId="26AE37FA" w14:textId="77777777" w:rsidR="00717DB0" w:rsidRPr="00E762DC" w:rsidRDefault="00717DB0" w:rsidP="00717DB0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C</w:t>
      </w:r>
    </w:p>
    <w:p w14:paraId="04A647B1" w14:textId="77777777" w:rsidR="00717DB0" w:rsidRPr="00D61E23" w:rsidRDefault="00717DB0" w:rsidP="00717DB0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D61E23">
        <w:rPr>
          <w:rFonts w:ascii="Arial" w:hAnsi="Arial" w:cs="Arial"/>
          <w:b/>
          <w:bCs/>
          <w:color w:val="002060"/>
          <w:sz w:val="22"/>
        </w:rPr>
        <w:t>ACLI MA</w:t>
      </w:r>
      <w:r>
        <w:rPr>
          <w:rFonts w:ascii="Arial" w:hAnsi="Arial" w:cs="Arial"/>
          <w:b/>
          <w:bCs/>
          <w:color w:val="002060"/>
          <w:sz w:val="22"/>
        </w:rPr>
        <w:t>NT</w:t>
      </w:r>
      <w:r w:rsidRPr="00D61E23">
        <w:rPr>
          <w:rFonts w:ascii="Arial" w:hAnsi="Arial" w:cs="Arial"/>
          <w:b/>
          <w:bCs/>
          <w:color w:val="002060"/>
          <w:sz w:val="22"/>
        </w:rPr>
        <w:t>OVANI CALCIO A 5 – DAMIANI E GATTI ASCOLI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>11-0</w:t>
      </w:r>
    </w:p>
    <w:p w14:paraId="7A190AEB" w14:textId="77777777" w:rsidR="00717DB0" w:rsidRDefault="00717DB0" w:rsidP="00717DB0">
      <w:pPr>
        <w:pStyle w:val="Corpodeltesto21"/>
        <w:rPr>
          <w:rFonts w:ascii="Arial" w:hAnsi="Arial" w:cs="Arial"/>
          <w:color w:val="002060"/>
          <w:sz w:val="22"/>
        </w:rPr>
      </w:pPr>
    </w:p>
    <w:p w14:paraId="2DC4CD5D" w14:textId="77777777" w:rsidR="00717DB0" w:rsidRPr="00E762DC" w:rsidRDefault="00717DB0" w:rsidP="00717DB0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D</w:t>
      </w:r>
    </w:p>
    <w:p w14:paraId="72072327" w14:textId="77777777" w:rsidR="00717DB0" w:rsidRPr="00D61E23" w:rsidRDefault="00717DB0" w:rsidP="00717DB0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0418E9">
        <w:rPr>
          <w:rFonts w:ascii="Arial" w:hAnsi="Arial" w:cs="Arial"/>
          <w:b/>
          <w:bCs/>
          <w:color w:val="002060"/>
          <w:sz w:val="21"/>
          <w:szCs w:val="21"/>
        </w:rPr>
        <w:t>C.U.S. MACERATA CALCIO A5 – FIGHT BULLS CORRIDONIA</w:t>
      </w:r>
      <w:r>
        <w:rPr>
          <w:rFonts w:ascii="Arial" w:hAnsi="Arial" w:cs="Arial"/>
          <w:b/>
          <w:bCs/>
          <w:color w:val="002060"/>
          <w:sz w:val="22"/>
        </w:rPr>
        <w:tab/>
        <w:t>3-2</w:t>
      </w:r>
    </w:p>
    <w:p w14:paraId="16DC7C1E" w14:textId="77777777" w:rsidR="00717DB0" w:rsidRPr="00E762DC" w:rsidRDefault="00717DB0" w:rsidP="00717DB0">
      <w:pPr>
        <w:pStyle w:val="Corpodeltesto21"/>
        <w:rPr>
          <w:color w:val="002060"/>
          <w:szCs w:val="22"/>
        </w:rPr>
      </w:pPr>
    </w:p>
    <w:p w14:paraId="23924292" w14:textId="572503A7" w:rsidR="00717DB0" w:rsidRPr="00E762DC" w:rsidRDefault="00717DB0" w:rsidP="00717DB0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</w:p>
    <w:p w14:paraId="44BB9020" w14:textId="77777777" w:rsidR="00717DB0" w:rsidRPr="00E762DC" w:rsidRDefault="00717DB0" w:rsidP="00717DB0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6A94FED4" w14:textId="7AA0C465" w:rsidR="00717DB0" w:rsidRPr="00717DB0" w:rsidRDefault="00717DB0" w:rsidP="00717DB0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0A7233">
        <w:rPr>
          <w:rFonts w:ascii="Arial" w:hAnsi="Arial" w:cs="Arial"/>
          <w:b/>
          <w:bCs/>
          <w:color w:val="002060"/>
          <w:sz w:val="21"/>
          <w:szCs w:val="22"/>
        </w:rPr>
        <w:t>AMICI DEL CENTROSOCIO SP. – C.U.S. MACERATA CALCIO A5</w:t>
      </w:r>
      <w:r>
        <w:rPr>
          <w:rFonts w:ascii="Arial" w:hAnsi="Arial" w:cs="Arial"/>
          <w:b/>
          <w:bCs/>
          <w:color w:val="002060"/>
          <w:sz w:val="22"/>
        </w:rPr>
        <w:tab/>
      </w:r>
      <w:r w:rsidRPr="00717DB0">
        <w:rPr>
          <w:rFonts w:ascii="Arial" w:hAnsi="Arial" w:cs="Arial"/>
          <w:b/>
          <w:bCs/>
          <w:color w:val="002060"/>
          <w:sz w:val="22"/>
        </w:rPr>
        <w:t>4-1</w:t>
      </w:r>
    </w:p>
    <w:p w14:paraId="7100F7BC" w14:textId="77777777" w:rsidR="00717DB0" w:rsidRDefault="00717DB0" w:rsidP="00717DB0">
      <w:pPr>
        <w:pStyle w:val="Corpodeltesto21"/>
        <w:rPr>
          <w:rFonts w:ascii="Arial" w:hAnsi="Arial" w:cs="Arial"/>
          <w:color w:val="002060"/>
          <w:sz w:val="22"/>
        </w:rPr>
      </w:pPr>
    </w:p>
    <w:p w14:paraId="4D2CD6A4" w14:textId="77777777" w:rsidR="00717DB0" w:rsidRPr="00E762DC" w:rsidRDefault="00717DB0" w:rsidP="00717DB0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4C33286B" w14:textId="177205D6" w:rsidR="00717DB0" w:rsidRPr="00717DB0" w:rsidRDefault="00717DB0" w:rsidP="00717DB0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6C458A">
        <w:rPr>
          <w:rFonts w:ascii="Arial" w:hAnsi="Arial" w:cs="Arial"/>
          <w:b/>
          <w:bCs/>
          <w:color w:val="002060"/>
          <w:sz w:val="22"/>
          <w:szCs w:val="22"/>
        </w:rPr>
        <w:t>ITALSERVICE C5 – ACLI MANTOVANI CALCIO A 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717DB0">
        <w:rPr>
          <w:rFonts w:ascii="Arial" w:hAnsi="Arial" w:cs="Arial"/>
          <w:b/>
          <w:bCs/>
          <w:color w:val="002060"/>
          <w:sz w:val="22"/>
        </w:rPr>
        <w:t>2-0</w:t>
      </w:r>
    </w:p>
    <w:p w14:paraId="61A27EB7" w14:textId="77777777" w:rsidR="00717DB0" w:rsidRPr="000418E9" w:rsidRDefault="00717DB0" w:rsidP="00717DB0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EAAE8F5" w14:textId="77777777" w:rsidR="00717DB0" w:rsidRPr="00E762DC" w:rsidRDefault="00717DB0" w:rsidP="00717DB0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</w:p>
    <w:p w14:paraId="5DB7E9C6" w14:textId="77777777" w:rsidR="00717DB0" w:rsidRDefault="00717DB0" w:rsidP="00717DB0">
      <w:pPr>
        <w:pStyle w:val="Corpodeltesto21"/>
        <w:rPr>
          <w:rFonts w:ascii="Arial" w:hAnsi="Arial" w:cs="Arial"/>
          <w:color w:val="002060"/>
          <w:sz w:val="22"/>
        </w:rPr>
      </w:pPr>
    </w:p>
    <w:p w14:paraId="73904AE9" w14:textId="6C2C3D9E" w:rsidR="00717DB0" w:rsidRDefault="00717DB0" w:rsidP="00717DB0">
      <w:pPr>
        <w:pStyle w:val="Corpodeltesto21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AMICI DEL CENTROSOCIO SP.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ITALSERVICE C5</w:t>
      </w:r>
    </w:p>
    <w:p w14:paraId="0196C1C3" w14:textId="33A10D45" w:rsidR="00717DB0" w:rsidRDefault="00717DB0" w:rsidP="00717DB0">
      <w:pPr>
        <w:pStyle w:val="Corpodeltesto21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Lunedì 01/05/2023, ore 1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5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:00</w:t>
      </w:r>
    </w:p>
    <w:p w14:paraId="0F9405B9" w14:textId="77777777" w:rsidR="00717DB0" w:rsidRPr="00CE525A" w:rsidRDefault="00717DB0" w:rsidP="00717DB0">
      <w:pPr>
        <w:pStyle w:val="Corpodeltesto21"/>
        <w:jc w:val="center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CE525A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MONDAVIO – Palestra San Michele al Fiume, Via Loreto</w:t>
      </w:r>
    </w:p>
    <w:p w14:paraId="372BDB39" w14:textId="77777777" w:rsidR="00717DB0" w:rsidRDefault="00717DB0" w:rsidP="00717DB0">
      <w:pPr>
        <w:pStyle w:val="Corpodeltesto21"/>
        <w:rPr>
          <w:rFonts w:ascii="Arial" w:hAnsi="Arial" w:cs="Arial"/>
          <w:color w:val="002060"/>
          <w:sz w:val="22"/>
        </w:rPr>
      </w:pPr>
    </w:p>
    <w:p w14:paraId="0295BD43" w14:textId="3CAC404F" w:rsidR="00717DB0" w:rsidRDefault="00717DB0" w:rsidP="00717DB0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Al termine dei tempi regolamentari, in caso di parità, si disputeranno due tempi supplementari di </w:t>
      </w:r>
      <w:proofErr w:type="gramStart"/>
      <w:r w:rsidRPr="00E762DC">
        <w:rPr>
          <w:rFonts w:ascii="Arial" w:hAnsi="Arial" w:cs="Arial"/>
          <w:color w:val="002060"/>
          <w:sz w:val="22"/>
        </w:rPr>
        <w:t>5</w:t>
      </w:r>
      <w:proofErr w:type="gramEnd"/>
      <w:r w:rsidRPr="00E762DC">
        <w:rPr>
          <w:rFonts w:ascii="Arial" w:hAnsi="Arial" w:cs="Arial"/>
          <w:color w:val="002060"/>
          <w:sz w:val="22"/>
        </w:rPr>
        <w:t xml:space="preserve"> minuti ciascuno. Se anche al termine dei tempi supplementari si verificasse la situazione di parità si procederà all’effettuazione dei tiri di rigore secondo le modalità previste dalle vigenti norme federali.</w:t>
      </w:r>
    </w:p>
    <w:p w14:paraId="543406D7" w14:textId="13684B65" w:rsidR="00AC13CB" w:rsidRDefault="00AC13CB" w:rsidP="00AC13CB">
      <w:pPr>
        <w:pStyle w:val="LndNormale1"/>
        <w:rPr>
          <w:b/>
          <w:color w:val="002060"/>
          <w:sz w:val="24"/>
          <w:szCs w:val="24"/>
        </w:rPr>
      </w:pPr>
    </w:p>
    <w:p w14:paraId="3D942BC5" w14:textId="77777777" w:rsidR="004E2A13" w:rsidRPr="000904D2" w:rsidRDefault="004E2A13" w:rsidP="004E2A13">
      <w:pPr>
        <w:pStyle w:val="titoloprinc0"/>
        <w:rPr>
          <w:color w:val="002060"/>
        </w:rPr>
      </w:pPr>
      <w:r w:rsidRPr="000904D2">
        <w:rPr>
          <w:color w:val="002060"/>
        </w:rPr>
        <w:t>RISULTATI</w:t>
      </w:r>
    </w:p>
    <w:p w14:paraId="78600718" w14:textId="77777777" w:rsidR="004E2A13" w:rsidRPr="000904D2" w:rsidRDefault="004E2A13" w:rsidP="004E2A13">
      <w:pPr>
        <w:pStyle w:val="breakline"/>
        <w:rPr>
          <w:color w:val="002060"/>
        </w:rPr>
      </w:pPr>
    </w:p>
    <w:p w14:paraId="16FD1E74" w14:textId="77777777" w:rsidR="004E2A13" w:rsidRPr="000904D2" w:rsidRDefault="004E2A13" w:rsidP="004E2A13">
      <w:pPr>
        <w:pStyle w:val="sottotitolocampionato10"/>
        <w:rPr>
          <w:color w:val="002060"/>
        </w:rPr>
      </w:pPr>
      <w:r w:rsidRPr="000904D2">
        <w:rPr>
          <w:color w:val="002060"/>
        </w:rPr>
        <w:t>RISULTATI UFFICIALI GARE DEL 30/04/2023</w:t>
      </w:r>
    </w:p>
    <w:p w14:paraId="07861000" w14:textId="77777777" w:rsidR="004E2A13" w:rsidRPr="004E2A13" w:rsidRDefault="004E2A13" w:rsidP="004E2A13">
      <w:pPr>
        <w:pStyle w:val="sottotitolocampionato20"/>
        <w:spacing w:before="0" w:beforeAutospacing="0" w:after="0" w:afterAutospacing="0"/>
        <w:contextualSpacing/>
        <w:rPr>
          <w:rFonts w:ascii="Arial" w:hAnsi="Arial" w:cs="Arial"/>
          <w:color w:val="002060"/>
          <w:sz w:val="20"/>
          <w:szCs w:val="20"/>
        </w:rPr>
      </w:pPr>
      <w:r w:rsidRPr="004E2A13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D208AE5" w14:textId="77777777" w:rsidR="004E2A13" w:rsidRPr="000904D2" w:rsidRDefault="004E2A13" w:rsidP="004E2A1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E2A13" w:rsidRPr="000904D2" w14:paraId="309FE3A3" w14:textId="77777777" w:rsidTr="00EB18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E2A13" w:rsidRPr="000904D2" w14:paraId="74ADCCD6" w14:textId="77777777" w:rsidTr="00EB18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7D4431" w14:textId="77777777" w:rsidR="004E2A13" w:rsidRPr="000904D2" w:rsidRDefault="004E2A13" w:rsidP="00EB18A2">
                  <w:pPr>
                    <w:pStyle w:val="headertabella0"/>
                    <w:rPr>
                      <w:color w:val="002060"/>
                    </w:rPr>
                  </w:pPr>
                  <w:r w:rsidRPr="000904D2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4E2A13" w:rsidRPr="000904D2" w14:paraId="3789CC01" w14:textId="77777777" w:rsidTr="00EB18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98210E" w14:textId="77777777" w:rsidR="004E2A13" w:rsidRPr="000904D2" w:rsidRDefault="004E2A13" w:rsidP="00EB18A2">
                  <w:pPr>
                    <w:pStyle w:val="rowtabella0"/>
                    <w:rPr>
                      <w:color w:val="002060"/>
                    </w:rPr>
                  </w:pPr>
                  <w:r w:rsidRPr="000904D2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3904E8" w14:textId="77777777" w:rsidR="004E2A13" w:rsidRPr="000904D2" w:rsidRDefault="004E2A13" w:rsidP="00EB18A2">
                  <w:pPr>
                    <w:pStyle w:val="rowtabella0"/>
                    <w:rPr>
                      <w:color w:val="002060"/>
                    </w:rPr>
                  </w:pPr>
                  <w:r w:rsidRPr="000904D2">
                    <w:rPr>
                      <w:color w:val="002060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7E048F" w14:textId="77777777" w:rsidR="004E2A13" w:rsidRPr="000904D2" w:rsidRDefault="004E2A13" w:rsidP="00EB18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904D2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81B858" w14:textId="77777777" w:rsidR="004E2A13" w:rsidRPr="000904D2" w:rsidRDefault="004E2A13" w:rsidP="00EB18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904D2">
                    <w:rPr>
                      <w:color w:val="002060"/>
                    </w:rPr>
                    <w:t> </w:t>
                  </w:r>
                </w:p>
              </w:tc>
            </w:tr>
            <w:tr w:rsidR="004E2A13" w:rsidRPr="000904D2" w14:paraId="4749F7DE" w14:textId="77777777" w:rsidTr="00EB18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41981" w14:textId="77777777" w:rsidR="004E2A13" w:rsidRPr="000904D2" w:rsidRDefault="004E2A13" w:rsidP="00EB18A2">
                  <w:pPr>
                    <w:pStyle w:val="rowtabella0"/>
                    <w:rPr>
                      <w:color w:val="002060"/>
                    </w:rPr>
                  </w:pPr>
                  <w:r w:rsidRPr="000904D2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334D37" w14:textId="77777777" w:rsidR="004E2A13" w:rsidRPr="000904D2" w:rsidRDefault="004E2A13" w:rsidP="00EB18A2">
                  <w:pPr>
                    <w:pStyle w:val="rowtabella0"/>
                    <w:rPr>
                      <w:color w:val="002060"/>
                    </w:rPr>
                  </w:pPr>
                  <w:r w:rsidRPr="000904D2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2631A4" w14:textId="77777777" w:rsidR="004E2A13" w:rsidRPr="000904D2" w:rsidRDefault="004E2A13" w:rsidP="00EB18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904D2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4B2150" w14:textId="77777777" w:rsidR="004E2A13" w:rsidRPr="000904D2" w:rsidRDefault="004E2A13" w:rsidP="00EB18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904D2">
                    <w:rPr>
                      <w:color w:val="002060"/>
                    </w:rPr>
                    <w:t> </w:t>
                  </w:r>
                </w:p>
              </w:tc>
            </w:tr>
          </w:tbl>
          <w:p w14:paraId="7BB6D896" w14:textId="77777777" w:rsidR="004E2A13" w:rsidRPr="000904D2" w:rsidRDefault="004E2A13" w:rsidP="00EB18A2">
            <w:pPr>
              <w:rPr>
                <w:color w:val="002060"/>
              </w:rPr>
            </w:pPr>
          </w:p>
        </w:tc>
      </w:tr>
    </w:tbl>
    <w:p w14:paraId="00ECA27C" w14:textId="77777777" w:rsidR="004E2A13" w:rsidRPr="000904D2" w:rsidRDefault="004E2A13" w:rsidP="004E2A13">
      <w:pPr>
        <w:pStyle w:val="breakline"/>
        <w:rPr>
          <w:rFonts w:eastAsiaTheme="minorEastAsia"/>
          <w:color w:val="002060"/>
        </w:rPr>
      </w:pPr>
    </w:p>
    <w:p w14:paraId="1122205A" w14:textId="77777777" w:rsidR="004E2A13" w:rsidRPr="000904D2" w:rsidRDefault="004E2A13" w:rsidP="004E2A13">
      <w:pPr>
        <w:pStyle w:val="breakline"/>
        <w:rPr>
          <w:color w:val="002060"/>
        </w:rPr>
      </w:pPr>
    </w:p>
    <w:p w14:paraId="653FE41A" w14:textId="77777777" w:rsidR="004E2A13" w:rsidRPr="000904D2" w:rsidRDefault="004E2A13" w:rsidP="004E2A13">
      <w:pPr>
        <w:pStyle w:val="titoloprinc0"/>
        <w:rPr>
          <w:color w:val="002060"/>
        </w:rPr>
      </w:pPr>
      <w:r w:rsidRPr="000904D2">
        <w:rPr>
          <w:color w:val="002060"/>
        </w:rPr>
        <w:t>GIUDICE SPORTIVO</w:t>
      </w:r>
    </w:p>
    <w:p w14:paraId="5F1EA2C1" w14:textId="77777777" w:rsidR="004E2A13" w:rsidRPr="000904D2" w:rsidRDefault="004E2A13" w:rsidP="004E2A13">
      <w:pPr>
        <w:pStyle w:val="diffida"/>
        <w:rPr>
          <w:color w:val="002060"/>
        </w:rPr>
      </w:pPr>
      <w:r w:rsidRPr="000904D2">
        <w:rPr>
          <w:color w:val="002060"/>
        </w:rPr>
        <w:t>Il Giudice Sportivo Avv. Agnese Lazzaretti, con l'assistenza del segretario Angelo Castellana, nella seduta del 30/04/2023, ha adottato le decisioni che di seguito integralmente si riportano:</w:t>
      </w:r>
    </w:p>
    <w:p w14:paraId="3556BE73" w14:textId="77777777" w:rsidR="004E2A13" w:rsidRPr="000904D2" w:rsidRDefault="004E2A13" w:rsidP="004E2A13">
      <w:pPr>
        <w:pStyle w:val="titolo10"/>
        <w:rPr>
          <w:color w:val="002060"/>
        </w:rPr>
      </w:pPr>
      <w:r w:rsidRPr="000904D2">
        <w:rPr>
          <w:color w:val="002060"/>
        </w:rPr>
        <w:t xml:space="preserve">GARE DEL 30/ 4/2023 </w:t>
      </w:r>
    </w:p>
    <w:p w14:paraId="5BD510AD" w14:textId="77777777" w:rsidR="004E2A13" w:rsidRPr="000904D2" w:rsidRDefault="004E2A13" w:rsidP="004E2A13">
      <w:pPr>
        <w:pStyle w:val="titolo7a"/>
        <w:rPr>
          <w:color w:val="002060"/>
        </w:rPr>
      </w:pPr>
      <w:r w:rsidRPr="000904D2">
        <w:rPr>
          <w:color w:val="002060"/>
        </w:rPr>
        <w:t xml:space="preserve">PROVVEDIMENTI DISCIPLINARI </w:t>
      </w:r>
    </w:p>
    <w:p w14:paraId="17EDA0F4" w14:textId="77777777" w:rsidR="004E2A13" w:rsidRPr="000904D2" w:rsidRDefault="004E2A13" w:rsidP="004E2A13">
      <w:pPr>
        <w:pStyle w:val="titolo7b0"/>
        <w:rPr>
          <w:color w:val="002060"/>
        </w:rPr>
      </w:pPr>
      <w:r w:rsidRPr="000904D2">
        <w:rPr>
          <w:color w:val="002060"/>
        </w:rPr>
        <w:t xml:space="preserve">In base alle risultanze degli atti ufficiali sono state deliberate le seguenti sanzioni disciplinari. </w:t>
      </w:r>
    </w:p>
    <w:p w14:paraId="12447DE5" w14:textId="77777777" w:rsidR="004E2A13" w:rsidRPr="000904D2" w:rsidRDefault="004E2A13" w:rsidP="004E2A13">
      <w:pPr>
        <w:pStyle w:val="titolo30"/>
        <w:rPr>
          <w:color w:val="002060"/>
        </w:rPr>
      </w:pPr>
      <w:r w:rsidRPr="000904D2">
        <w:rPr>
          <w:color w:val="002060"/>
        </w:rPr>
        <w:t xml:space="preserve">ALLENATORI </w:t>
      </w:r>
    </w:p>
    <w:p w14:paraId="689E7814" w14:textId="77777777" w:rsidR="004E2A13" w:rsidRPr="000904D2" w:rsidRDefault="004E2A13" w:rsidP="004E2A13">
      <w:pPr>
        <w:pStyle w:val="titolo20"/>
        <w:rPr>
          <w:color w:val="002060"/>
        </w:rPr>
      </w:pPr>
      <w:r w:rsidRPr="000904D2">
        <w:rPr>
          <w:color w:val="002060"/>
        </w:rPr>
        <w:t xml:space="preserve">SQUALIFICA FINO AL 7/ 5/2023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E2A13" w:rsidRPr="000904D2" w14:paraId="1CC86D75" w14:textId="77777777" w:rsidTr="00EB18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198D2" w14:textId="77777777" w:rsidR="004E2A13" w:rsidRPr="000904D2" w:rsidRDefault="004E2A13" w:rsidP="00EB18A2">
            <w:pPr>
              <w:pStyle w:val="movimento"/>
              <w:rPr>
                <w:color w:val="002060"/>
              </w:rPr>
            </w:pPr>
            <w:r w:rsidRPr="000904D2">
              <w:rPr>
                <w:color w:val="002060"/>
              </w:rPr>
              <w:lastRenderedPageBreak/>
              <w:t>MARANGONI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065EF" w14:textId="77777777" w:rsidR="004E2A13" w:rsidRPr="000904D2" w:rsidRDefault="004E2A13" w:rsidP="00EB18A2">
            <w:pPr>
              <w:pStyle w:val="movimento2"/>
              <w:rPr>
                <w:color w:val="002060"/>
              </w:rPr>
            </w:pPr>
            <w:r w:rsidRPr="000904D2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38420" w14:textId="77777777" w:rsidR="004E2A13" w:rsidRPr="000904D2" w:rsidRDefault="004E2A13" w:rsidP="00EB18A2">
            <w:pPr>
              <w:pStyle w:val="movimento"/>
              <w:rPr>
                <w:color w:val="002060"/>
              </w:rPr>
            </w:pPr>
            <w:r w:rsidRPr="000904D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094AA" w14:textId="77777777" w:rsidR="004E2A13" w:rsidRPr="000904D2" w:rsidRDefault="004E2A13" w:rsidP="00EB18A2">
            <w:pPr>
              <w:pStyle w:val="movimento"/>
              <w:rPr>
                <w:color w:val="002060"/>
              </w:rPr>
            </w:pPr>
            <w:r w:rsidRPr="000904D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4442E" w14:textId="77777777" w:rsidR="004E2A13" w:rsidRPr="000904D2" w:rsidRDefault="004E2A13" w:rsidP="00EB18A2">
            <w:pPr>
              <w:pStyle w:val="movimento2"/>
              <w:rPr>
                <w:color w:val="002060"/>
              </w:rPr>
            </w:pPr>
            <w:r w:rsidRPr="000904D2">
              <w:rPr>
                <w:color w:val="002060"/>
              </w:rPr>
              <w:t> </w:t>
            </w:r>
          </w:p>
        </w:tc>
      </w:tr>
    </w:tbl>
    <w:p w14:paraId="501BE5B0" w14:textId="77777777" w:rsidR="004E2A13" w:rsidRPr="000904D2" w:rsidRDefault="004E2A13" w:rsidP="004E2A13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0904D2">
        <w:rPr>
          <w:color w:val="002060"/>
        </w:rPr>
        <w:t xml:space="preserve">allontanato per proteste nei confronti dell'Arbitro. </w:t>
      </w:r>
    </w:p>
    <w:p w14:paraId="59477604" w14:textId="77777777" w:rsidR="004E2A13" w:rsidRPr="000904D2" w:rsidRDefault="004E2A13" w:rsidP="004E2A13">
      <w:pPr>
        <w:pStyle w:val="titolo30"/>
        <w:rPr>
          <w:color w:val="002060"/>
        </w:rPr>
      </w:pPr>
      <w:r w:rsidRPr="000904D2">
        <w:rPr>
          <w:color w:val="002060"/>
        </w:rPr>
        <w:t xml:space="preserve">CALCIATORI NON ESPULSI </w:t>
      </w:r>
    </w:p>
    <w:p w14:paraId="25875291" w14:textId="77777777" w:rsidR="004E2A13" w:rsidRPr="000904D2" w:rsidRDefault="004E2A13" w:rsidP="004E2A13">
      <w:pPr>
        <w:pStyle w:val="titolo20"/>
        <w:rPr>
          <w:color w:val="002060"/>
        </w:rPr>
      </w:pPr>
      <w:r w:rsidRPr="000904D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E2A13" w:rsidRPr="000904D2" w14:paraId="746EAB45" w14:textId="77777777" w:rsidTr="00EB18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759B8" w14:textId="77777777" w:rsidR="004E2A13" w:rsidRPr="000904D2" w:rsidRDefault="004E2A13" w:rsidP="00EB18A2">
            <w:pPr>
              <w:pStyle w:val="movimento"/>
              <w:rPr>
                <w:color w:val="002060"/>
              </w:rPr>
            </w:pPr>
            <w:r w:rsidRPr="000904D2">
              <w:rPr>
                <w:color w:val="002060"/>
              </w:rPr>
              <w:t>FENOCCHI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9C7E7" w14:textId="77777777" w:rsidR="004E2A13" w:rsidRPr="000904D2" w:rsidRDefault="004E2A13" w:rsidP="00EB18A2">
            <w:pPr>
              <w:pStyle w:val="movimento2"/>
              <w:rPr>
                <w:color w:val="002060"/>
              </w:rPr>
            </w:pPr>
            <w:r w:rsidRPr="000904D2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6BD84" w14:textId="77777777" w:rsidR="004E2A13" w:rsidRPr="000904D2" w:rsidRDefault="004E2A13" w:rsidP="00EB18A2">
            <w:pPr>
              <w:pStyle w:val="movimento"/>
              <w:rPr>
                <w:color w:val="002060"/>
              </w:rPr>
            </w:pPr>
            <w:r w:rsidRPr="000904D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12733" w14:textId="77777777" w:rsidR="004E2A13" w:rsidRPr="000904D2" w:rsidRDefault="004E2A13" w:rsidP="00EB18A2">
            <w:pPr>
              <w:pStyle w:val="movimento"/>
              <w:rPr>
                <w:color w:val="002060"/>
              </w:rPr>
            </w:pPr>
            <w:r w:rsidRPr="000904D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9BCDA" w14:textId="77777777" w:rsidR="004E2A13" w:rsidRPr="000904D2" w:rsidRDefault="004E2A13" w:rsidP="00EB18A2">
            <w:pPr>
              <w:pStyle w:val="movimento2"/>
              <w:rPr>
                <w:color w:val="002060"/>
              </w:rPr>
            </w:pPr>
            <w:r w:rsidRPr="000904D2">
              <w:rPr>
                <w:color w:val="002060"/>
              </w:rPr>
              <w:t> </w:t>
            </w:r>
          </w:p>
        </w:tc>
      </w:tr>
    </w:tbl>
    <w:p w14:paraId="7146A0CF" w14:textId="77777777" w:rsidR="004E2A13" w:rsidRDefault="004E2A13" w:rsidP="00AC13CB">
      <w:pPr>
        <w:pStyle w:val="LndNormale1"/>
        <w:rPr>
          <w:b/>
          <w:color w:val="002060"/>
          <w:sz w:val="24"/>
          <w:szCs w:val="24"/>
        </w:rPr>
      </w:pPr>
    </w:p>
    <w:p w14:paraId="63B93981" w14:textId="77777777" w:rsidR="004E2A13" w:rsidRPr="00971291" w:rsidRDefault="004E2A13" w:rsidP="004E2A13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971291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53E00079" w14:textId="77777777" w:rsidR="004E2A13" w:rsidRPr="00971291" w:rsidRDefault="004E2A13" w:rsidP="004E2A13">
      <w:pPr>
        <w:pStyle w:val="breakline"/>
        <w:rPr>
          <w:rFonts w:eastAsiaTheme="minorEastAsia"/>
          <w:color w:val="002060"/>
        </w:rPr>
      </w:pPr>
      <w:r w:rsidRPr="00971291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971291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7F686A0C" w14:textId="77777777" w:rsidR="004E2A13" w:rsidRDefault="004E2A13" w:rsidP="00AC13CB">
      <w:pPr>
        <w:pStyle w:val="LndNormale1"/>
        <w:rPr>
          <w:b/>
          <w:color w:val="002060"/>
          <w:sz w:val="24"/>
          <w:szCs w:val="24"/>
        </w:rPr>
      </w:pPr>
    </w:p>
    <w:p w14:paraId="36993C7B" w14:textId="2FB21247" w:rsidR="00E446E5" w:rsidRDefault="00E446E5" w:rsidP="0087161E">
      <w:pPr>
        <w:rPr>
          <w:rFonts w:ascii="Arial" w:hAnsi="Arial" w:cs="Arial"/>
          <w:color w:val="002060"/>
          <w:sz w:val="22"/>
        </w:rPr>
      </w:pPr>
    </w:p>
    <w:p w14:paraId="43872F5D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430EC23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53DFBD07" w14:textId="342DC249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Il versamento delle somme relative alle ammende comminate con il presente Comunicato Ufficiale deve essere effettuato entro il</w:t>
      </w:r>
      <w:r>
        <w:rPr>
          <w:rFonts w:ascii="Arial" w:hAnsi="Arial" w:cs="Arial"/>
          <w:color w:val="002060"/>
        </w:rPr>
        <w:t xml:space="preserve"> </w:t>
      </w:r>
      <w:r w:rsidR="002C4CCB">
        <w:rPr>
          <w:rFonts w:ascii="Arial" w:hAnsi="Arial" w:cs="Arial"/>
          <w:b/>
          <w:bCs/>
          <w:color w:val="002060"/>
        </w:rPr>
        <w:t>15</w:t>
      </w:r>
      <w:r w:rsidR="00B36E20">
        <w:rPr>
          <w:rFonts w:ascii="Arial" w:hAnsi="Arial" w:cs="Arial"/>
          <w:b/>
          <w:bCs/>
          <w:color w:val="002060"/>
        </w:rPr>
        <w:t xml:space="preserve"> maggio</w:t>
      </w:r>
      <w:r>
        <w:rPr>
          <w:rFonts w:ascii="Arial" w:hAnsi="Arial" w:cs="Arial"/>
          <w:b/>
          <w:bCs/>
          <w:color w:val="002060"/>
        </w:rPr>
        <w:t xml:space="preserve"> 2023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496385DE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0A1364B4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250AF2B5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300DCEC4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</w:r>
      <w:r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1CC1F3D8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57B4799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1AA5533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3E936536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79EA0BC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89172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549F841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71C59B3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4E0A9BB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79DC447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3BB21F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172D12E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73BC266" w14:textId="5DAA1D8E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="00AE63E9" w:rsidRPr="00AE63E9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AE63E9"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0A9D94A8" w14:textId="77777777" w:rsidR="00E446E5" w:rsidRPr="00DE1EF7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5A5C9D1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E034DB4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FC8BDC5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324FE10" w14:textId="77777777" w:rsidR="00E446E5" w:rsidRPr="00DE1EF7" w:rsidRDefault="00E446E5" w:rsidP="00E446E5">
      <w:pPr>
        <w:pStyle w:val="LndNormale1"/>
        <w:rPr>
          <w:color w:val="002060"/>
        </w:rPr>
      </w:pPr>
    </w:p>
    <w:p w14:paraId="1D33A14D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60BFD99E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446E5" w:rsidRPr="00DE1EF7" w14:paraId="561DC516" w14:textId="77777777" w:rsidTr="007E2C9E">
        <w:tc>
          <w:tcPr>
            <w:tcW w:w="3292" w:type="dxa"/>
          </w:tcPr>
          <w:p w14:paraId="3B0C69A6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663DEAAE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70610C32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E446E5" w:rsidRPr="00DE1EF7" w14:paraId="652CCAD9" w14:textId="77777777" w:rsidTr="007E2C9E">
        <w:tc>
          <w:tcPr>
            <w:tcW w:w="3292" w:type="dxa"/>
          </w:tcPr>
          <w:p w14:paraId="4F1EBEA0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6983CD99" w14:textId="46062CAA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00735FBF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E446E5" w:rsidRPr="00DE1EF7" w14:paraId="3FD4883B" w14:textId="77777777" w:rsidTr="007E2C9E">
        <w:tc>
          <w:tcPr>
            <w:tcW w:w="3292" w:type="dxa"/>
          </w:tcPr>
          <w:p w14:paraId="026EC3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E60DDE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152ECF5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0C16BD6B" w14:textId="77777777" w:rsidTr="007E2C9E">
        <w:tc>
          <w:tcPr>
            <w:tcW w:w="3292" w:type="dxa"/>
          </w:tcPr>
          <w:p w14:paraId="577B1A8C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28B641E8" w14:textId="0565F5E1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30B1A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5C2CA60B" w14:textId="77777777" w:rsidTr="007E2C9E">
        <w:tc>
          <w:tcPr>
            <w:tcW w:w="3292" w:type="dxa"/>
          </w:tcPr>
          <w:p w14:paraId="5F6D6831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0343141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3F668C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7687CE08" w14:textId="77777777" w:rsidTr="007E2C9E">
        <w:tc>
          <w:tcPr>
            <w:tcW w:w="3292" w:type="dxa"/>
          </w:tcPr>
          <w:p w14:paraId="37EAEA62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A2E8B24" w14:textId="2CC24BA7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69CC03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52F7FC1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p w14:paraId="0E8E1F6D" w14:textId="77777777" w:rsidR="00E446E5" w:rsidRPr="00DE1EF7" w:rsidRDefault="00E446E5" w:rsidP="00E446E5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7D5846C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E9F2FC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7BF7F0A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lastRenderedPageBreak/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71D73171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5D73EE3B" w14:textId="77777777" w:rsidR="00E446E5" w:rsidRDefault="00E446E5" w:rsidP="0087161E"/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14EBAFB6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717DB0">
        <w:rPr>
          <w:b/>
          <w:color w:val="002060"/>
          <w:u w:val="single"/>
        </w:rPr>
        <w:t>30</w:t>
      </w:r>
      <w:r w:rsidR="004A0FF1">
        <w:rPr>
          <w:b/>
          <w:color w:val="002060"/>
          <w:u w:val="single"/>
        </w:rPr>
        <w:t>/0</w:t>
      </w:r>
      <w:r w:rsidR="000F36B6">
        <w:rPr>
          <w:b/>
          <w:color w:val="002060"/>
          <w:u w:val="single"/>
        </w:rPr>
        <w:t>4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AFF03" w14:textId="77777777" w:rsidR="00A45782" w:rsidRDefault="00A45782">
      <w:r>
        <w:separator/>
      </w:r>
    </w:p>
  </w:endnote>
  <w:endnote w:type="continuationSeparator" w:id="0">
    <w:p w14:paraId="07D798A7" w14:textId="77777777" w:rsidR="00A45782" w:rsidRDefault="00A45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53A45873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EF0C7A">
      <w:rPr>
        <w:rStyle w:val="Numeropagina"/>
        <w:rFonts w:ascii="Arial" w:hAnsi="Arial" w:cs="Arial"/>
        <w:color w:val="002060"/>
      </w:rPr>
      <w:t>1</w:t>
    </w:r>
    <w:r w:rsidR="00717DB0">
      <w:rPr>
        <w:rStyle w:val="Numeropagina"/>
        <w:rFonts w:ascii="Arial" w:hAnsi="Arial" w:cs="Arial"/>
        <w:color w:val="002060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C2DBE" w14:textId="77777777" w:rsidR="00A45782" w:rsidRDefault="00A45782">
      <w:r>
        <w:separator/>
      </w:r>
    </w:p>
  </w:footnote>
  <w:footnote w:type="continuationSeparator" w:id="0">
    <w:p w14:paraId="38347BE0" w14:textId="77777777" w:rsidR="00A45782" w:rsidRDefault="00A45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1"/>
  </w:num>
  <w:num w:numId="2" w16cid:durableId="1429622785">
    <w:abstractNumId w:val="14"/>
  </w:num>
  <w:num w:numId="3" w16cid:durableId="57946484">
    <w:abstractNumId w:val="3"/>
  </w:num>
  <w:num w:numId="4" w16cid:durableId="317685637">
    <w:abstractNumId w:val="13"/>
  </w:num>
  <w:num w:numId="5" w16cid:durableId="1125348853">
    <w:abstractNumId w:val="5"/>
  </w:num>
  <w:num w:numId="6" w16cid:durableId="1651130942">
    <w:abstractNumId w:val="10"/>
  </w:num>
  <w:num w:numId="7" w16cid:durableId="279337470">
    <w:abstractNumId w:val="12"/>
  </w:num>
  <w:num w:numId="8" w16cid:durableId="1095176450">
    <w:abstractNumId w:val="9"/>
  </w:num>
  <w:num w:numId="9" w16cid:durableId="1870416519">
    <w:abstractNumId w:val="11"/>
  </w:num>
  <w:num w:numId="10" w16cid:durableId="790368833">
    <w:abstractNumId w:val="6"/>
  </w:num>
  <w:num w:numId="11" w16cid:durableId="36589981">
    <w:abstractNumId w:val="8"/>
  </w:num>
  <w:num w:numId="12" w16cid:durableId="2015456579">
    <w:abstractNumId w:val="2"/>
  </w:num>
  <w:num w:numId="13" w16cid:durableId="417096009">
    <w:abstractNumId w:val="0"/>
  </w:num>
  <w:num w:numId="14" w16cid:durableId="2009869095">
    <w:abstractNumId w:val="7"/>
  </w:num>
  <w:num w:numId="15" w16cid:durableId="141835751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19BB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B73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525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4CCB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30DB"/>
    <w:rsid w:val="00354324"/>
    <w:rsid w:val="0035466D"/>
    <w:rsid w:val="003554A0"/>
    <w:rsid w:val="00356D33"/>
    <w:rsid w:val="003571E4"/>
    <w:rsid w:val="00360BB3"/>
    <w:rsid w:val="0036144B"/>
    <w:rsid w:val="00362AD9"/>
    <w:rsid w:val="003632B1"/>
    <w:rsid w:val="00363C70"/>
    <w:rsid w:val="00363CE2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65B1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25B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57FEA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A023E"/>
    <w:rsid w:val="004A051C"/>
    <w:rsid w:val="004A0699"/>
    <w:rsid w:val="004A0FF1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A13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B0F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4E53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00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06B15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17DB0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DBA"/>
    <w:rsid w:val="008F0EAB"/>
    <w:rsid w:val="008F11F2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468D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077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782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033"/>
    <w:rsid w:val="00B2697F"/>
    <w:rsid w:val="00B26AB0"/>
    <w:rsid w:val="00B26D9D"/>
    <w:rsid w:val="00B27099"/>
    <w:rsid w:val="00B30ADF"/>
    <w:rsid w:val="00B31225"/>
    <w:rsid w:val="00B3186C"/>
    <w:rsid w:val="00B31A96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2B8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3C11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976"/>
    <w:rsid w:val="00C16296"/>
    <w:rsid w:val="00C1648E"/>
    <w:rsid w:val="00C16AD3"/>
    <w:rsid w:val="00C176FB"/>
    <w:rsid w:val="00C203B9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26A0"/>
    <w:rsid w:val="00C545D8"/>
    <w:rsid w:val="00C549C8"/>
    <w:rsid w:val="00C610A8"/>
    <w:rsid w:val="00C614F2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9762B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2F60"/>
    <w:rsid w:val="00CC505A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525A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678B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84B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5A2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3D6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100A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4</TotalTime>
  <Pages>4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5399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3</cp:revision>
  <cp:lastPrinted>2023-03-07T10:10:00Z</cp:lastPrinted>
  <dcterms:created xsi:type="dcterms:W3CDTF">2023-04-30T19:22:00Z</dcterms:created>
  <dcterms:modified xsi:type="dcterms:W3CDTF">2023-04-30T19:42:00Z</dcterms:modified>
</cp:coreProperties>
</file>