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2058E077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F0C7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5A2204">
              <w:rPr>
                <w:rFonts w:ascii="Arial" w:hAnsi="Arial" w:cs="Arial"/>
                <w:color w:val="002060"/>
                <w:sz w:val="40"/>
                <w:szCs w:val="40"/>
              </w:rPr>
              <w:t>21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5A2204">
              <w:rPr>
                <w:rFonts w:ascii="Arial" w:hAnsi="Arial" w:cs="Arial"/>
                <w:color w:val="002060"/>
                <w:sz w:val="40"/>
                <w:szCs w:val="40"/>
              </w:rPr>
              <w:t>02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5A2204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6382E8C2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DD48A9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1474E806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DD48A9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1552D091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DD48A9">
          <w:rPr>
            <w:noProof/>
            <w:webHidden/>
            <w:color w:val="002060"/>
          </w:rPr>
          <w:t>2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31D7FAA4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DD48A9">
          <w:rPr>
            <w:noProof/>
            <w:webHidden/>
            <w:color w:val="002060"/>
          </w:rPr>
          <w:t>2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113F303B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DD48A9">
          <w:rPr>
            <w:noProof/>
            <w:webHidden/>
            <w:color w:val="002060"/>
          </w:rPr>
          <w:t>2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7C3471C" w14:textId="77777777" w:rsidR="00C71EB7" w:rsidRDefault="00C71EB7" w:rsidP="00122193">
      <w:pPr>
        <w:pStyle w:val="LndNormale1"/>
        <w:rPr>
          <w:color w:val="002060"/>
        </w:rPr>
      </w:pPr>
    </w:p>
    <w:p w14:paraId="2E683970" w14:textId="2782B1DD" w:rsidR="00785F97" w:rsidRPr="00851124" w:rsidRDefault="00785F97" w:rsidP="00785F97">
      <w:pPr>
        <w:rPr>
          <w:rFonts w:ascii="Arial" w:hAnsi="Arial" w:cs="Arial"/>
          <w:b/>
          <w:color w:val="002060"/>
          <w:sz w:val="28"/>
          <w:szCs w:val="28"/>
          <w:lang w:val="en-US"/>
        </w:rPr>
      </w:pPr>
      <w:r>
        <w:rPr>
          <w:rFonts w:ascii="Arial" w:hAnsi="Arial" w:cs="Arial"/>
          <w:b/>
          <w:color w:val="002060"/>
          <w:sz w:val="28"/>
          <w:szCs w:val="28"/>
          <w:lang w:val="en-US"/>
        </w:rPr>
        <w:t>FINALI NAZIONALI UNDER 17 E UNDER 15 CALCIO A 5</w:t>
      </w:r>
    </w:p>
    <w:p w14:paraId="6F703C41" w14:textId="77777777" w:rsidR="00785F97" w:rsidRDefault="00785F97" w:rsidP="00785F97">
      <w:pPr>
        <w:rPr>
          <w:rFonts w:ascii="Arial" w:hAnsi="Arial" w:cs="Arial"/>
          <w:color w:val="002060"/>
          <w:sz w:val="22"/>
          <w:szCs w:val="22"/>
        </w:rPr>
      </w:pPr>
    </w:p>
    <w:p w14:paraId="01AB9463" w14:textId="4BC083D5" w:rsidR="00785F97" w:rsidRPr="00785F97" w:rsidRDefault="00785F97" w:rsidP="00785F97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785F97">
        <w:rPr>
          <w:rFonts w:cs="Arial"/>
          <w:b/>
          <w:bCs/>
          <w:i/>
          <w:iCs/>
          <w:color w:val="002060"/>
          <w:szCs w:val="22"/>
        </w:rPr>
        <w:t>Stralcio C.U. n° 139/SGS del 26/04/2023</w:t>
      </w:r>
    </w:p>
    <w:p w14:paraId="7F81B88E" w14:textId="77777777" w:rsidR="00785F97" w:rsidRDefault="00785F97" w:rsidP="00785F97">
      <w:pPr>
        <w:pStyle w:val="LndNormale1"/>
        <w:rPr>
          <w:color w:val="002060"/>
        </w:rPr>
      </w:pPr>
    </w:p>
    <w:p w14:paraId="0885445B" w14:textId="5E9C037D" w:rsidR="00785F97" w:rsidRDefault="00785F97" w:rsidP="00785F97">
      <w:pPr>
        <w:pStyle w:val="LndNormale1"/>
        <w:rPr>
          <w:color w:val="002060"/>
        </w:rPr>
      </w:pPr>
      <w:r>
        <w:rPr>
          <w:color w:val="002060"/>
        </w:rPr>
        <w:t>…omissis…</w:t>
      </w:r>
    </w:p>
    <w:p w14:paraId="6A6554CD" w14:textId="25A1F15F" w:rsidR="00785F97" w:rsidRDefault="00785F97" w:rsidP="00785F97">
      <w:pPr>
        <w:pStyle w:val="LndNormale1"/>
        <w:rPr>
          <w:color w:val="002060"/>
        </w:rPr>
      </w:pPr>
    </w:p>
    <w:p w14:paraId="5E85BC33" w14:textId="250D6E79" w:rsidR="00785F97" w:rsidRDefault="00785F97" w:rsidP="00785F97">
      <w:pPr>
        <w:pStyle w:val="LndNormale1"/>
        <w:rPr>
          <w:color w:val="002060"/>
        </w:rPr>
      </w:pPr>
      <w:r>
        <w:rPr>
          <w:color w:val="002060"/>
        </w:rPr>
        <w:t>I gironi risultano formati come segue:</w:t>
      </w:r>
    </w:p>
    <w:p w14:paraId="1F28968C" w14:textId="77777777" w:rsidR="00785F97" w:rsidRDefault="00785F97" w:rsidP="00785F97">
      <w:pPr>
        <w:pStyle w:val="LndNormale1"/>
        <w:rPr>
          <w:color w:val="002060"/>
        </w:rPr>
      </w:pPr>
    </w:p>
    <w:p w14:paraId="2ACC3811" w14:textId="77777777" w:rsidR="00785F97" w:rsidRDefault="00785F97" w:rsidP="00785F97">
      <w:pPr>
        <w:pStyle w:val="LndNormale1"/>
        <w:rPr>
          <w:color w:val="002060"/>
        </w:rPr>
      </w:pPr>
      <w:r>
        <w:rPr>
          <w:color w:val="002060"/>
        </w:rPr>
        <w:t>…omissis…</w:t>
      </w:r>
    </w:p>
    <w:p w14:paraId="4FD0D960" w14:textId="77777777" w:rsidR="00785F97" w:rsidRDefault="00785F97" w:rsidP="00785F97">
      <w:pPr>
        <w:pStyle w:val="LndNormale1"/>
        <w:rPr>
          <w:color w:val="002060"/>
        </w:rPr>
      </w:pPr>
    </w:p>
    <w:p w14:paraId="3CB0E11D" w14:textId="18AD3418" w:rsidR="00785F97" w:rsidRPr="00785F97" w:rsidRDefault="00785F97" w:rsidP="00785F97">
      <w:pPr>
        <w:pStyle w:val="LndNormale1"/>
        <w:rPr>
          <w:b/>
          <w:bCs/>
          <w:color w:val="002060"/>
        </w:rPr>
      </w:pPr>
      <w:r w:rsidRPr="00785F97">
        <w:rPr>
          <w:b/>
          <w:bCs/>
          <w:color w:val="002060"/>
        </w:rPr>
        <w:t>Girone 2:</w:t>
      </w:r>
    </w:p>
    <w:p w14:paraId="690284CE" w14:textId="303A7F87" w:rsidR="00785F97" w:rsidRDefault="00785F97" w:rsidP="00785F97">
      <w:pPr>
        <w:pStyle w:val="LndNormale1"/>
        <w:rPr>
          <w:color w:val="002060"/>
        </w:rPr>
      </w:pPr>
      <w:r>
        <w:rPr>
          <w:color w:val="002060"/>
        </w:rPr>
        <w:t>Emilia Romagna</w:t>
      </w:r>
    </w:p>
    <w:p w14:paraId="2C603BD9" w14:textId="4D665387" w:rsidR="00785F97" w:rsidRDefault="00785F97" w:rsidP="00785F97">
      <w:pPr>
        <w:pStyle w:val="LndNormale1"/>
        <w:rPr>
          <w:color w:val="002060"/>
        </w:rPr>
      </w:pPr>
      <w:r>
        <w:rPr>
          <w:color w:val="002060"/>
        </w:rPr>
        <w:t>Marche</w:t>
      </w:r>
    </w:p>
    <w:p w14:paraId="1EF9A58F" w14:textId="740B2821" w:rsidR="00785F97" w:rsidRDefault="00785F97" w:rsidP="00785F97">
      <w:pPr>
        <w:pStyle w:val="LndNormale1"/>
        <w:rPr>
          <w:color w:val="002060"/>
        </w:rPr>
      </w:pPr>
      <w:r>
        <w:rPr>
          <w:color w:val="002060"/>
        </w:rPr>
        <w:t>Toscana</w:t>
      </w:r>
    </w:p>
    <w:p w14:paraId="4D1CEC8C" w14:textId="1CBB27D7" w:rsidR="00785F97" w:rsidRDefault="00785F97" w:rsidP="00785F97">
      <w:pPr>
        <w:pStyle w:val="LndNormale1"/>
        <w:rPr>
          <w:color w:val="002060"/>
        </w:rPr>
      </w:pPr>
      <w:r>
        <w:rPr>
          <w:color w:val="002060"/>
        </w:rPr>
        <w:t>Umbria</w:t>
      </w:r>
    </w:p>
    <w:p w14:paraId="7DC1CDDE" w14:textId="743B3E2B" w:rsidR="00785F97" w:rsidRDefault="00785F97" w:rsidP="00785F97">
      <w:pPr>
        <w:pStyle w:val="LndNormale1"/>
        <w:rPr>
          <w:color w:val="002060"/>
        </w:rPr>
      </w:pPr>
      <w:r>
        <w:rPr>
          <w:color w:val="002060"/>
        </w:rPr>
        <w:t>Veneto</w:t>
      </w:r>
    </w:p>
    <w:p w14:paraId="7577D8E7" w14:textId="77777777" w:rsidR="00785F97" w:rsidRDefault="00785F97" w:rsidP="00785F97">
      <w:pPr>
        <w:pStyle w:val="LndNormale1"/>
        <w:rPr>
          <w:color w:val="002060"/>
        </w:rPr>
      </w:pPr>
    </w:p>
    <w:p w14:paraId="16F00395" w14:textId="77777777" w:rsidR="00785F97" w:rsidRDefault="00785F97" w:rsidP="00785F97">
      <w:pPr>
        <w:pStyle w:val="LndNormale1"/>
        <w:rPr>
          <w:color w:val="002060"/>
        </w:rPr>
      </w:pPr>
      <w:r>
        <w:rPr>
          <w:color w:val="002060"/>
        </w:rPr>
        <w:t>…omissis…</w:t>
      </w:r>
    </w:p>
    <w:p w14:paraId="770F0998" w14:textId="77777777" w:rsidR="00785F97" w:rsidRDefault="00785F97" w:rsidP="00785F97">
      <w:pPr>
        <w:pStyle w:val="LndNormale1"/>
        <w:rPr>
          <w:color w:val="002060"/>
        </w:rPr>
      </w:pPr>
    </w:p>
    <w:p w14:paraId="1D9C1A72" w14:textId="66D3F07D" w:rsidR="00785F97" w:rsidRDefault="00785F97" w:rsidP="00785F97">
      <w:pPr>
        <w:pStyle w:val="LndNormale1"/>
        <w:rPr>
          <w:color w:val="002060"/>
        </w:rPr>
      </w:pPr>
      <w:r>
        <w:rPr>
          <w:color w:val="002060"/>
        </w:rPr>
        <w:lastRenderedPageBreak/>
        <w:t>Il calendario degli incontri si articola come segue:</w:t>
      </w:r>
    </w:p>
    <w:p w14:paraId="6DD430EC" w14:textId="65C78BBA" w:rsidR="00785F97" w:rsidRDefault="00785F97" w:rsidP="00785F97">
      <w:pPr>
        <w:pStyle w:val="LndNormale1"/>
        <w:rPr>
          <w:color w:val="002060"/>
        </w:rPr>
      </w:pPr>
      <w:r>
        <w:rPr>
          <w:color w:val="002060"/>
        </w:rPr>
        <w:t>01^ giornata</w:t>
      </w:r>
      <w:r>
        <w:rPr>
          <w:color w:val="002060"/>
        </w:rPr>
        <w:tab/>
        <w:t>7 maggio 2023</w:t>
      </w:r>
    </w:p>
    <w:p w14:paraId="1BC78671" w14:textId="3F6BEB13" w:rsidR="00785F97" w:rsidRDefault="00785F97" w:rsidP="00785F97">
      <w:pPr>
        <w:pStyle w:val="LndNormale1"/>
        <w:rPr>
          <w:color w:val="002060"/>
        </w:rPr>
      </w:pPr>
      <w:r>
        <w:rPr>
          <w:color w:val="002060"/>
        </w:rPr>
        <w:t>0</w:t>
      </w:r>
      <w:r>
        <w:rPr>
          <w:color w:val="002060"/>
        </w:rPr>
        <w:t>2</w:t>
      </w:r>
      <w:r>
        <w:rPr>
          <w:color w:val="002060"/>
        </w:rPr>
        <w:t>^ giornata</w:t>
      </w:r>
      <w:r>
        <w:rPr>
          <w:color w:val="002060"/>
        </w:rPr>
        <w:tab/>
      </w:r>
      <w:r>
        <w:rPr>
          <w:color w:val="002060"/>
        </w:rPr>
        <w:t>10</w:t>
      </w:r>
      <w:r>
        <w:rPr>
          <w:color w:val="002060"/>
        </w:rPr>
        <w:t xml:space="preserve"> maggio 2023</w:t>
      </w:r>
    </w:p>
    <w:p w14:paraId="507D6E0C" w14:textId="763C6C2E" w:rsidR="00785F97" w:rsidRDefault="00785F97" w:rsidP="00785F97">
      <w:pPr>
        <w:pStyle w:val="LndNormale1"/>
        <w:rPr>
          <w:color w:val="002060"/>
        </w:rPr>
      </w:pPr>
      <w:r>
        <w:rPr>
          <w:color w:val="002060"/>
        </w:rPr>
        <w:t>0</w:t>
      </w:r>
      <w:r>
        <w:rPr>
          <w:color w:val="002060"/>
        </w:rPr>
        <w:t>3</w:t>
      </w:r>
      <w:r>
        <w:rPr>
          <w:color w:val="002060"/>
        </w:rPr>
        <w:t>^ giornata</w:t>
      </w:r>
      <w:r>
        <w:rPr>
          <w:color w:val="002060"/>
        </w:rPr>
        <w:tab/>
      </w:r>
      <w:r>
        <w:rPr>
          <w:color w:val="002060"/>
        </w:rPr>
        <w:t>14</w:t>
      </w:r>
      <w:r>
        <w:rPr>
          <w:color w:val="002060"/>
        </w:rPr>
        <w:t xml:space="preserve"> maggio 2023</w:t>
      </w:r>
    </w:p>
    <w:p w14:paraId="76F3A9C2" w14:textId="73BF991F" w:rsidR="00785F97" w:rsidRDefault="00785F97" w:rsidP="00785F97">
      <w:pPr>
        <w:pStyle w:val="LndNormale1"/>
        <w:rPr>
          <w:color w:val="002060"/>
        </w:rPr>
      </w:pPr>
      <w:r>
        <w:rPr>
          <w:color w:val="002060"/>
        </w:rPr>
        <w:t>0</w:t>
      </w:r>
      <w:r>
        <w:rPr>
          <w:color w:val="002060"/>
        </w:rPr>
        <w:t>4</w:t>
      </w:r>
      <w:r>
        <w:rPr>
          <w:color w:val="002060"/>
        </w:rPr>
        <w:t>^ giornata</w:t>
      </w:r>
      <w:r>
        <w:rPr>
          <w:color w:val="002060"/>
        </w:rPr>
        <w:tab/>
      </w:r>
      <w:r>
        <w:rPr>
          <w:color w:val="002060"/>
        </w:rPr>
        <w:t>21</w:t>
      </w:r>
      <w:r>
        <w:rPr>
          <w:color w:val="002060"/>
        </w:rPr>
        <w:t xml:space="preserve"> maggio 2023</w:t>
      </w:r>
    </w:p>
    <w:p w14:paraId="7CC46ACA" w14:textId="6CB1F769" w:rsidR="00785F97" w:rsidRDefault="00785F97" w:rsidP="00785F97">
      <w:pPr>
        <w:pStyle w:val="LndNormale1"/>
        <w:rPr>
          <w:color w:val="002060"/>
        </w:rPr>
      </w:pPr>
      <w:r>
        <w:rPr>
          <w:color w:val="002060"/>
        </w:rPr>
        <w:t>0</w:t>
      </w:r>
      <w:r>
        <w:rPr>
          <w:color w:val="002060"/>
        </w:rPr>
        <w:t>5</w:t>
      </w:r>
      <w:r>
        <w:rPr>
          <w:color w:val="002060"/>
        </w:rPr>
        <w:t>^ giornata</w:t>
      </w:r>
      <w:r>
        <w:rPr>
          <w:color w:val="002060"/>
        </w:rPr>
        <w:tab/>
      </w:r>
      <w:r>
        <w:rPr>
          <w:color w:val="002060"/>
        </w:rPr>
        <w:t>28</w:t>
      </w:r>
      <w:r>
        <w:rPr>
          <w:color w:val="002060"/>
        </w:rPr>
        <w:t xml:space="preserve"> maggio 2023</w:t>
      </w:r>
    </w:p>
    <w:p w14:paraId="608CB87D" w14:textId="77777777" w:rsidR="00785F97" w:rsidRDefault="00785F97" w:rsidP="00785F97">
      <w:pPr>
        <w:pStyle w:val="LndNormale1"/>
        <w:rPr>
          <w:color w:val="002060"/>
        </w:rPr>
      </w:pPr>
    </w:p>
    <w:p w14:paraId="5996F8D3" w14:textId="77777777" w:rsidR="00785F97" w:rsidRDefault="00785F97" w:rsidP="00785F97">
      <w:pPr>
        <w:pStyle w:val="LndNormale1"/>
        <w:rPr>
          <w:color w:val="002060"/>
        </w:rPr>
      </w:pPr>
      <w:r>
        <w:rPr>
          <w:color w:val="002060"/>
        </w:rPr>
        <w:t>…omissis…</w:t>
      </w:r>
    </w:p>
    <w:p w14:paraId="7AC102D7" w14:textId="77777777" w:rsidR="00785F97" w:rsidRDefault="00785F97" w:rsidP="00785F97">
      <w:pPr>
        <w:pStyle w:val="LndNormale1"/>
        <w:rPr>
          <w:color w:val="002060"/>
        </w:rPr>
      </w:pPr>
    </w:p>
    <w:p w14:paraId="762454BE" w14:textId="77777777" w:rsidR="00785F97" w:rsidRPr="00785F97" w:rsidRDefault="00785F97" w:rsidP="00785F97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087C1A5" w14:textId="77777777" w:rsidR="008B5F73" w:rsidRPr="00AB51C3" w:rsidRDefault="008B5F7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0164F482" w14:textId="77777777" w:rsidR="00432F2B" w:rsidRPr="00DE1EF7" w:rsidRDefault="00432F2B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6A6DF879" w14:textId="1547555C" w:rsidR="00E446E5" w:rsidRDefault="00E446E5" w:rsidP="009D0C38">
      <w:pPr>
        <w:pStyle w:val="LndNormale1"/>
        <w:rPr>
          <w:b/>
          <w:color w:val="002060"/>
          <w:szCs w:val="22"/>
        </w:rPr>
      </w:pPr>
    </w:p>
    <w:p w14:paraId="1A1ACBD3" w14:textId="77777777" w:rsidR="00851124" w:rsidRDefault="00851124" w:rsidP="009D0C38">
      <w:pPr>
        <w:pStyle w:val="LndNormale1"/>
        <w:rPr>
          <w:b/>
          <w:color w:val="002060"/>
          <w:szCs w:val="22"/>
        </w:rPr>
      </w:pPr>
    </w:p>
    <w:p w14:paraId="6CE4B75B" w14:textId="77777777" w:rsidR="00851124" w:rsidRPr="00851124" w:rsidRDefault="00851124" w:rsidP="00851124">
      <w:pPr>
        <w:rPr>
          <w:rFonts w:ascii="Arial" w:hAnsi="Arial" w:cs="Arial"/>
          <w:b/>
          <w:color w:val="002060"/>
          <w:sz w:val="28"/>
          <w:szCs w:val="28"/>
          <w:lang w:val="en-US"/>
        </w:rPr>
      </w:pPr>
      <w:r w:rsidRPr="00851124">
        <w:rPr>
          <w:rFonts w:ascii="Arial" w:hAnsi="Arial" w:cs="Arial"/>
          <w:b/>
          <w:color w:val="002060"/>
          <w:sz w:val="28"/>
          <w:szCs w:val="28"/>
          <w:lang w:val="en-US"/>
        </w:rPr>
        <w:t xml:space="preserve">“FUTSAL DAY 5/5” </w:t>
      </w:r>
      <w:proofErr w:type="gramStart"/>
      <w:r w:rsidRPr="00851124">
        <w:rPr>
          <w:rFonts w:ascii="Arial" w:hAnsi="Arial" w:cs="Arial"/>
          <w:b/>
          <w:color w:val="002060"/>
          <w:sz w:val="28"/>
          <w:szCs w:val="28"/>
          <w:lang w:val="en-US"/>
        </w:rPr>
        <w:t>-  MAGGIO</w:t>
      </w:r>
      <w:proofErr w:type="gramEnd"/>
      <w:r w:rsidRPr="00851124">
        <w:rPr>
          <w:rFonts w:ascii="Arial" w:hAnsi="Arial" w:cs="Arial"/>
          <w:b/>
          <w:color w:val="002060"/>
          <w:sz w:val="28"/>
          <w:szCs w:val="28"/>
          <w:lang w:val="en-US"/>
        </w:rPr>
        <w:t xml:space="preserve"> 2023</w:t>
      </w:r>
    </w:p>
    <w:p w14:paraId="54AE4065" w14:textId="77777777" w:rsidR="00851124" w:rsidRDefault="00851124" w:rsidP="00851124">
      <w:pPr>
        <w:rPr>
          <w:rFonts w:ascii="Arial" w:hAnsi="Arial" w:cs="Arial"/>
          <w:color w:val="002060"/>
          <w:sz w:val="22"/>
          <w:szCs w:val="22"/>
        </w:rPr>
      </w:pPr>
    </w:p>
    <w:p w14:paraId="1D5B0CF4" w14:textId="55486096" w:rsidR="00851124" w:rsidRPr="00851124" w:rsidRDefault="00851124" w:rsidP="00851124">
      <w:pPr>
        <w:rPr>
          <w:rFonts w:ascii="Arial" w:hAnsi="Arial" w:cs="Arial"/>
          <w:color w:val="002060"/>
          <w:sz w:val="22"/>
          <w:szCs w:val="22"/>
        </w:rPr>
      </w:pPr>
      <w:r w:rsidRPr="00851124">
        <w:rPr>
          <w:rFonts w:ascii="Arial" w:hAnsi="Arial" w:cs="Arial"/>
          <w:color w:val="002060"/>
          <w:sz w:val="22"/>
          <w:szCs w:val="22"/>
        </w:rPr>
        <w:t xml:space="preserve">Il Settore Giovanile e Scolastico Nazionale in collaborazione con la Divisione Calcio a </w:t>
      </w:r>
      <w:proofErr w:type="gramStart"/>
      <w:r w:rsidRPr="00851124">
        <w:rPr>
          <w:rFonts w:ascii="Arial" w:hAnsi="Arial" w:cs="Arial"/>
          <w:color w:val="002060"/>
          <w:sz w:val="22"/>
          <w:szCs w:val="22"/>
        </w:rPr>
        <w:t>5</w:t>
      </w:r>
      <w:proofErr w:type="gramEnd"/>
      <w:r w:rsidRPr="00851124">
        <w:rPr>
          <w:rFonts w:ascii="Arial" w:hAnsi="Arial" w:cs="Arial"/>
          <w:color w:val="002060"/>
          <w:sz w:val="22"/>
          <w:szCs w:val="22"/>
        </w:rPr>
        <w:t xml:space="preserve"> organizza in tutte le regioni la giornata del </w:t>
      </w:r>
      <w:r w:rsidRPr="00851124">
        <w:rPr>
          <w:rFonts w:ascii="Arial" w:hAnsi="Arial" w:cs="Arial"/>
          <w:b/>
          <w:color w:val="002060"/>
          <w:sz w:val="22"/>
          <w:szCs w:val="22"/>
        </w:rPr>
        <w:t>FUTSAL DAY</w:t>
      </w:r>
      <w:r w:rsidRPr="00851124">
        <w:rPr>
          <w:rFonts w:ascii="Arial" w:hAnsi="Arial" w:cs="Arial"/>
          <w:color w:val="002060"/>
          <w:sz w:val="22"/>
          <w:szCs w:val="22"/>
        </w:rPr>
        <w:t xml:space="preserve">, una giornata dedicata al Futsal Giovanile.  </w:t>
      </w:r>
    </w:p>
    <w:p w14:paraId="490CBFE3" w14:textId="77777777" w:rsidR="00851124" w:rsidRPr="00851124" w:rsidRDefault="00851124" w:rsidP="00851124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 w:rsidRPr="00851124">
        <w:rPr>
          <w:rFonts w:ascii="Arial" w:hAnsi="Arial" w:cs="Arial"/>
          <w:color w:val="002060"/>
          <w:sz w:val="22"/>
          <w:szCs w:val="22"/>
        </w:rPr>
        <w:t xml:space="preserve">Il Coordinamento Federale Regionale Marche FIGC/SGS in collaborazione con la Delegazione Regionale Calcio a 5 organizza l’evento presso gli impianti sportivi all’aperto di Calcio A 5 - Parrocchia “Delle Grazie” di Ancona </w:t>
      </w:r>
      <w:r w:rsidRPr="00851124">
        <w:rPr>
          <w:rFonts w:ascii="Arial" w:hAnsi="Arial" w:cs="Arial"/>
          <w:color w:val="002060"/>
          <w:sz w:val="22"/>
          <w:szCs w:val="22"/>
          <w:shd w:val="clear" w:color="auto" w:fill="FFFFFF"/>
        </w:rPr>
        <w:t>dalle ore 09.00 alle ore 12.00 di venerdì 5 maggio 2023.</w:t>
      </w:r>
    </w:p>
    <w:p w14:paraId="092A39BD" w14:textId="77777777" w:rsidR="00851124" w:rsidRPr="00851124" w:rsidRDefault="00851124" w:rsidP="00851124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 w:rsidRPr="00851124">
        <w:rPr>
          <w:rFonts w:ascii="Arial" w:hAnsi="Arial" w:cs="Arial"/>
          <w:color w:val="002060"/>
          <w:sz w:val="22"/>
          <w:szCs w:val="22"/>
          <w:shd w:val="clear" w:color="auto" w:fill="FFFFFF"/>
        </w:rPr>
        <w:t>All’evento parteciperà l’Istituto Comprensivo Grazie Tavernelle di Ancona con la scuola Primaria “MAGGINI”</w:t>
      </w:r>
    </w:p>
    <w:p w14:paraId="33F5CC12" w14:textId="77777777" w:rsidR="00851124" w:rsidRPr="00851124" w:rsidRDefault="00851124" w:rsidP="00851124">
      <w:pPr>
        <w:rPr>
          <w:rFonts w:ascii="Arial" w:hAnsi="Arial" w:cs="Arial"/>
          <w:color w:val="002060"/>
          <w:sz w:val="22"/>
          <w:szCs w:val="22"/>
        </w:rPr>
      </w:pPr>
      <w:r w:rsidRPr="00851124">
        <w:rPr>
          <w:rFonts w:ascii="Arial" w:hAnsi="Arial" w:cs="Arial"/>
          <w:color w:val="002060"/>
          <w:sz w:val="22"/>
          <w:szCs w:val="22"/>
          <w:shd w:val="clear" w:color="auto" w:fill="FFFFFF"/>
        </w:rPr>
        <w:t>Si allega al presente C.U. la locandina dell’evento.</w:t>
      </w:r>
    </w:p>
    <w:p w14:paraId="4E4FF7DD" w14:textId="77777777" w:rsidR="00851124" w:rsidRPr="00851124" w:rsidRDefault="00851124" w:rsidP="009D0C38">
      <w:pPr>
        <w:pStyle w:val="LndNormale1"/>
        <w:rPr>
          <w:b/>
          <w:color w:val="002060"/>
          <w:szCs w:val="22"/>
        </w:rPr>
      </w:pPr>
    </w:p>
    <w:p w14:paraId="00897EEA" w14:textId="77777777" w:rsidR="008B5F73" w:rsidRPr="00851124" w:rsidRDefault="008B5F73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3B18856" w14:textId="77777777" w:rsidR="006644BA" w:rsidRPr="00DE1EF7" w:rsidRDefault="006644BA" w:rsidP="006644B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3A8F9750" w14:textId="77777777" w:rsidR="00BE4935" w:rsidRPr="007918F3" w:rsidRDefault="00BE4935" w:rsidP="00984CE1">
      <w:pPr>
        <w:pStyle w:val="breakline"/>
        <w:rPr>
          <w:color w:val="002060"/>
        </w:rPr>
      </w:pPr>
    </w:p>
    <w:p w14:paraId="189D83F7" w14:textId="77777777" w:rsidR="00984CE1" w:rsidRPr="007918F3" w:rsidRDefault="00984CE1" w:rsidP="00984CE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CALCIO A CINQUE SERIE C1</w:t>
      </w:r>
    </w:p>
    <w:p w14:paraId="4A4309A8" w14:textId="04E822E5" w:rsidR="00732D8F" w:rsidRPr="007918F3" w:rsidRDefault="00732D8F" w:rsidP="00732D8F">
      <w:pPr>
        <w:pStyle w:val="titoloprinc0"/>
        <w:rPr>
          <w:color w:val="002060"/>
        </w:rPr>
      </w:pPr>
      <w:r>
        <w:rPr>
          <w:color w:val="002060"/>
        </w:rPr>
        <w:t>PLAY OFF</w:t>
      </w:r>
    </w:p>
    <w:p w14:paraId="114BFF7C" w14:textId="77777777" w:rsidR="00732D8F" w:rsidRPr="00732D8F" w:rsidRDefault="00732D8F" w:rsidP="00732D8F">
      <w:pPr>
        <w:rPr>
          <w:rFonts w:ascii="Arial" w:hAnsi="Arial" w:cs="Arial"/>
          <w:color w:val="002060"/>
          <w:sz w:val="22"/>
          <w:szCs w:val="22"/>
        </w:rPr>
      </w:pPr>
    </w:p>
    <w:p w14:paraId="7A4C11E3" w14:textId="588F6CC1" w:rsidR="00732D8F" w:rsidRPr="00732D8F" w:rsidRDefault="00732D8F" w:rsidP="00732D8F">
      <w:pPr>
        <w:rPr>
          <w:rFonts w:ascii="Arial" w:hAnsi="Arial" w:cs="Arial"/>
          <w:color w:val="002060"/>
          <w:sz w:val="22"/>
          <w:szCs w:val="22"/>
        </w:rPr>
      </w:pPr>
      <w:r w:rsidRPr="00732D8F">
        <w:rPr>
          <w:rFonts w:ascii="Arial" w:hAnsi="Arial" w:cs="Arial"/>
          <w:color w:val="002060"/>
          <w:sz w:val="22"/>
          <w:szCs w:val="22"/>
        </w:rPr>
        <w:t>L’individuazione delle squadre seconde classificate avviene con le seguenti modalità e secondo la seguente formula:</w:t>
      </w:r>
    </w:p>
    <w:p w14:paraId="535719B0" w14:textId="097C2BA7" w:rsidR="00732D8F" w:rsidRDefault="008C6691" w:rsidP="00732D8F">
      <w:pPr>
        <w:numPr>
          <w:ilvl w:val="0"/>
          <w:numId w:val="9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4BB224A3" w14:textId="12E1D409" w:rsidR="00732D8F" w:rsidRPr="00732D8F" w:rsidRDefault="00732D8F" w:rsidP="008C6691">
      <w:pPr>
        <w:ind w:firstLine="708"/>
        <w:rPr>
          <w:rFonts w:ascii="Arial" w:hAnsi="Arial" w:cs="Arial"/>
          <w:b/>
          <w:bCs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color w:val="002060"/>
          <w:sz w:val="22"/>
          <w:szCs w:val="22"/>
        </w:rPr>
        <w:t xml:space="preserve">AUDAX 1970 </w:t>
      </w:r>
      <w:proofErr w:type="gramStart"/>
      <w:r w:rsidRPr="00732D8F">
        <w:rPr>
          <w:rFonts w:ascii="Arial" w:hAnsi="Arial" w:cs="Arial"/>
          <w:b/>
          <w:bCs/>
          <w:color w:val="002060"/>
          <w:sz w:val="22"/>
          <w:szCs w:val="22"/>
        </w:rPr>
        <w:t>S.ANGELO</w:t>
      </w:r>
      <w:proofErr w:type="gramEnd"/>
      <w:r w:rsidRPr="00732D8F">
        <w:rPr>
          <w:rFonts w:ascii="Arial" w:hAnsi="Arial" w:cs="Arial"/>
          <w:b/>
          <w:bCs/>
          <w:color w:val="002060"/>
          <w:sz w:val="22"/>
          <w:szCs w:val="22"/>
        </w:rPr>
        <w:t xml:space="preserve"> – POL.CAGLI SPORT ASSOCIAT</w:t>
      </w:r>
      <w:r w:rsidR="008C6691">
        <w:rPr>
          <w:rFonts w:ascii="Arial" w:hAnsi="Arial" w:cs="Arial"/>
          <w:b/>
          <w:bCs/>
          <w:color w:val="002060"/>
          <w:sz w:val="22"/>
          <w:szCs w:val="22"/>
        </w:rPr>
        <w:t>I</w:t>
      </w:r>
      <w:r w:rsidR="008C6691">
        <w:rPr>
          <w:rFonts w:ascii="Arial" w:hAnsi="Arial" w:cs="Arial"/>
          <w:b/>
          <w:bCs/>
          <w:color w:val="002060"/>
          <w:sz w:val="22"/>
          <w:szCs w:val="22"/>
        </w:rPr>
        <w:tab/>
        <w:t>6-4</w:t>
      </w:r>
    </w:p>
    <w:p w14:paraId="55B8B8CB" w14:textId="77777777" w:rsidR="00732D8F" w:rsidRPr="00732D8F" w:rsidRDefault="00732D8F" w:rsidP="00732D8F">
      <w:pPr>
        <w:ind w:left="720"/>
        <w:rPr>
          <w:rFonts w:ascii="Arial" w:hAnsi="Arial" w:cs="Arial"/>
          <w:color w:val="002060"/>
          <w:sz w:val="22"/>
          <w:szCs w:val="22"/>
        </w:rPr>
      </w:pPr>
    </w:p>
    <w:p w14:paraId="4316C95F" w14:textId="7BE7B0B0" w:rsidR="008C6691" w:rsidRDefault="008C6691" w:rsidP="008C6691">
      <w:pPr>
        <w:numPr>
          <w:ilvl w:val="0"/>
          <w:numId w:val="9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Semifinale </w:t>
      </w:r>
      <w:r>
        <w:rPr>
          <w:rFonts w:ascii="Arial" w:hAnsi="Arial" w:cs="Arial"/>
          <w:color w:val="002060"/>
          <w:sz w:val="22"/>
          <w:szCs w:val="22"/>
        </w:rPr>
        <w:t>3</w:t>
      </w:r>
      <w:r>
        <w:rPr>
          <w:rFonts w:ascii="Arial" w:hAnsi="Arial" w:cs="Arial"/>
          <w:color w:val="002060"/>
          <w:sz w:val="22"/>
          <w:szCs w:val="22"/>
        </w:rPr>
        <w:t xml:space="preserve">^ classificata – </w:t>
      </w:r>
      <w:r>
        <w:rPr>
          <w:rFonts w:ascii="Arial" w:hAnsi="Arial" w:cs="Arial"/>
          <w:color w:val="002060"/>
          <w:sz w:val="22"/>
          <w:szCs w:val="22"/>
        </w:rPr>
        <w:t>4</w:t>
      </w:r>
      <w:r>
        <w:rPr>
          <w:rFonts w:ascii="Arial" w:hAnsi="Arial" w:cs="Arial"/>
          <w:color w:val="002060"/>
          <w:sz w:val="22"/>
          <w:szCs w:val="22"/>
        </w:rPr>
        <w:t>^ classificata regular season</w:t>
      </w:r>
    </w:p>
    <w:p w14:paraId="528FB2D7" w14:textId="3BA4835B" w:rsidR="00732D8F" w:rsidRPr="00732D8F" w:rsidRDefault="00732D8F" w:rsidP="008C6691">
      <w:pPr>
        <w:ind w:firstLine="708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MONTELUPONE CALCIO A 5 – PIETRALACROCE 73</w:t>
      </w:r>
      <w:r w:rsidR="008C6691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C6691">
        <w:rPr>
          <w:rFonts w:ascii="Arial" w:hAnsi="Arial" w:cs="Arial"/>
          <w:b/>
          <w:bCs/>
          <w:color w:val="002060"/>
          <w:sz w:val="22"/>
          <w:szCs w:val="22"/>
        </w:rPr>
        <w:tab/>
        <w:t>4-5</w:t>
      </w:r>
    </w:p>
    <w:p w14:paraId="7F6B6D55" w14:textId="77777777" w:rsidR="00732D8F" w:rsidRPr="00732D8F" w:rsidRDefault="00732D8F" w:rsidP="00732D8F">
      <w:pPr>
        <w:rPr>
          <w:rFonts w:ascii="Arial" w:hAnsi="Arial" w:cs="Arial"/>
          <w:color w:val="002060"/>
          <w:sz w:val="22"/>
          <w:szCs w:val="22"/>
        </w:rPr>
      </w:pPr>
    </w:p>
    <w:p w14:paraId="5881F4F2" w14:textId="77777777" w:rsidR="00732D8F" w:rsidRPr="00732D8F" w:rsidRDefault="00732D8F" w:rsidP="00732D8F">
      <w:pPr>
        <w:numPr>
          <w:ilvl w:val="0"/>
          <w:numId w:val="9"/>
        </w:numPr>
        <w:rPr>
          <w:rFonts w:ascii="Arial" w:hAnsi="Arial" w:cs="Arial"/>
          <w:color w:val="002060"/>
          <w:sz w:val="22"/>
          <w:szCs w:val="22"/>
        </w:rPr>
      </w:pPr>
      <w:r w:rsidRPr="00732D8F">
        <w:rPr>
          <w:rFonts w:ascii="Arial" w:hAnsi="Arial" w:cs="Arial"/>
          <w:color w:val="002060"/>
          <w:sz w:val="22"/>
          <w:szCs w:val="22"/>
        </w:rPr>
        <w:t xml:space="preserve">le squadre vincenti le gare di cui ai punti a) e b) disputano un’unica gara, in campo della squadra in migliore posizione di classifica al termine del campionato, a conclusione della quale, in caso </w:t>
      </w:r>
      <w:r w:rsidRPr="00732D8F">
        <w:rPr>
          <w:rFonts w:ascii="Arial" w:hAnsi="Arial" w:cs="Arial"/>
          <w:color w:val="002060"/>
          <w:sz w:val="22"/>
          <w:szCs w:val="22"/>
        </w:rPr>
        <w:lastRenderedPageBreak/>
        <w:t xml:space="preserve">di parità, verranno disputati due tempi supplementari; persistendo ulteriore parità risulterà vincente la squadra che gioca in casa o che deve ritenersi tale. </w:t>
      </w:r>
    </w:p>
    <w:p w14:paraId="0C9EC26E" w14:textId="77777777" w:rsidR="00732D8F" w:rsidRDefault="00732D8F" w:rsidP="008C6691">
      <w:pPr>
        <w:pStyle w:val="Corpodeltesto2"/>
        <w:spacing w:after="0" w:line="240" w:lineRule="auto"/>
        <w:rPr>
          <w:rFonts w:ascii="Arial" w:hAnsi="Arial" w:cs="Arial"/>
          <w:color w:val="002060"/>
          <w:sz w:val="22"/>
          <w:szCs w:val="22"/>
        </w:rPr>
      </w:pPr>
    </w:p>
    <w:p w14:paraId="016CF462" w14:textId="434AF923" w:rsidR="008C6691" w:rsidRPr="00732D8F" w:rsidRDefault="008C6691" w:rsidP="008C6691">
      <w:pPr>
        <w:ind w:left="720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AUDAX 1970 </w:t>
      </w:r>
      <w:proofErr w:type="gramStart"/>
      <w:r>
        <w:rPr>
          <w:rFonts w:ascii="Arial" w:hAnsi="Arial" w:cs="Arial"/>
          <w:b/>
          <w:bCs/>
          <w:color w:val="002060"/>
          <w:sz w:val="22"/>
          <w:szCs w:val="22"/>
        </w:rPr>
        <w:t>S.ANGELO</w:t>
      </w:r>
      <w:proofErr w:type="gramEnd"/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– PIETRALACROCE 73</w:t>
      </w:r>
    </w:p>
    <w:p w14:paraId="4BE803DB" w14:textId="23996E92" w:rsidR="008C6691" w:rsidRPr="00732D8F" w:rsidRDefault="008C6691" w:rsidP="008C6691">
      <w:pPr>
        <w:ind w:left="720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Venerdì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05</w:t>
      </w: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/0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5</w:t>
      </w: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/2023, ore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22:00</w:t>
      </w:r>
    </w:p>
    <w:p w14:paraId="69518221" w14:textId="72597531" w:rsidR="008C6691" w:rsidRPr="00732D8F" w:rsidRDefault="008C6691" w:rsidP="008C6691">
      <w:pPr>
        <w:pStyle w:val="Corpodeltesto2"/>
        <w:spacing w:after="0" w:line="240" w:lineRule="auto"/>
        <w:rPr>
          <w:rFonts w:ascii="Arial" w:hAnsi="Arial" w:cs="Arial"/>
          <w:color w:val="002060"/>
          <w:sz w:val="22"/>
          <w:szCs w:val="22"/>
        </w:rPr>
      </w:pPr>
    </w:p>
    <w:p w14:paraId="054ADF96" w14:textId="353186D8" w:rsidR="00732D8F" w:rsidRDefault="00732D8F" w:rsidP="006A1950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732D8F">
        <w:rPr>
          <w:rFonts w:ascii="Arial" w:hAnsi="Arial" w:cs="Arial"/>
          <w:b/>
          <w:color w:val="002060"/>
          <w:sz w:val="22"/>
          <w:szCs w:val="22"/>
        </w:rPr>
        <w:t xml:space="preserve">La squadra vincente l’incontro unico di cui al punto </w:t>
      </w:r>
      <w:r>
        <w:rPr>
          <w:rFonts w:ascii="Arial" w:hAnsi="Arial" w:cs="Arial"/>
          <w:b/>
          <w:color w:val="002060"/>
          <w:sz w:val="22"/>
          <w:szCs w:val="22"/>
        </w:rPr>
        <w:t>c</w:t>
      </w:r>
      <w:r w:rsidRPr="00732D8F">
        <w:rPr>
          <w:rFonts w:ascii="Arial" w:hAnsi="Arial" w:cs="Arial"/>
          <w:b/>
          <w:color w:val="002060"/>
          <w:sz w:val="22"/>
          <w:szCs w:val="22"/>
        </w:rPr>
        <w:t xml:space="preserve">) si intende classificata al </w:t>
      </w:r>
      <w:proofErr w:type="gramStart"/>
      <w:r w:rsidRPr="00732D8F">
        <w:rPr>
          <w:rFonts w:ascii="Arial" w:hAnsi="Arial" w:cs="Arial"/>
          <w:b/>
          <w:color w:val="002060"/>
          <w:sz w:val="22"/>
          <w:szCs w:val="22"/>
        </w:rPr>
        <w:t>2°</w:t>
      </w:r>
      <w:proofErr w:type="gramEnd"/>
      <w:r w:rsidRPr="00732D8F">
        <w:rPr>
          <w:rFonts w:ascii="Arial" w:hAnsi="Arial" w:cs="Arial"/>
          <w:b/>
          <w:color w:val="002060"/>
          <w:sz w:val="22"/>
          <w:szCs w:val="22"/>
        </w:rPr>
        <w:t xml:space="preserve"> posto del girone ed acquisisce il diritto sportivo alla partecipazione alla fase spareggi-promozione. </w:t>
      </w:r>
    </w:p>
    <w:p w14:paraId="0B156586" w14:textId="77777777" w:rsidR="006A1950" w:rsidRDefault="006A1950" w:rsidP="006A1950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14:paraId="5AB717DF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t>RISULTATI</w:t>
      </w:r>
    </w:p>
    <w:p w14:paraId="3D1BA180" w14:textId="77777777" w:rsidR="00BA4302" w:rsidRPr="00EC3467" w:rsidRDefault="00BA4302" w:rsidP="00BA4302">
      <w:pPr>
        <w:pStyle w:val="breakline"/>
        <w:rPr>
          <w:color w:val="002060"/>
        </w:rPr>
      </w:pPr>
    </w:p>
    <w:p w14:paraId="680F887C" w14:textId="77777777" w:rsidR="00BA4302" w:rsidRPr="00EC3467" w:rsidRDefault="00BA4302" w:rsidP="00BA4302">
      <w:pPr>
        <w:pStyle w:val="sottotitolocampionato10"/>
        <w:rPr>
          <w:color w:val="002060"/>
        </w:rPr>
      </w:pPr>
      <w:r w:rsidRPr="00EC3467">
        <w:rPr>
          <w:color w:val="002060"/>
        </w:rPr>
        <w:t>RISULTATI UFFICIALI GARE DEL 28/04/2023</w:t>
      </w:r>
    </w:p>
    <w:p w14:paraId="36F3E6D9" w14:textId="77777777" w:rsidR="00BA4302" w:rsidRPr="00C544F8" w:rsidRDefault="00BA4302" w:rsidP="00C544F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C544F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5EBD897" w14:textId="77777777" w:rsidR="00BA4302" w:rsidRPr="00EC3467" w:rsidRDefault="00BA4302" w:rsidP="00BA430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A4302" w:rsidRPr="00EC3467" w14:paraId="36C83698" w14:textId="77777777" w:rsidTr="00D7755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A4302" w:rsidRPr="00EC3467" w14:paraId="68698139" w14:textId="77777777" w:rsidTr="00D7755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E0F6D2" w14:textId="77777777" w:rsidR="00BA4302" w:rsidRPr="00EC3467" w:rsidRDefault="00BA4302" w:rsidP="00D7755C">
                  <w:pPr>
                    <w:pStyle w:val="header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BA4302" w:rsidRPr="00EC3467" w14:paraId="31EAA420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8F449F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 xml:space="preserve">AUDAX 1970 </w:t>
                  </w:r>
                  <w:proofErr w:type="gramStart"/>
                  <w:r w:rsidRPr="00EC3467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48443B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POL.CAGLI SPORT ASSOCIATI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6E5551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CBBBA6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  <w:tr w:rsidR="00BA4302" w:rsidRPr="00EC3467" w14:paraId="51343587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A72AC8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MONTELUPONE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20F540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PIETRALACROCE 73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6D73BC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4 - 5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FDEB2F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</w:tbl>
          <w:p w14:paraId="5AF65282" w14:textId="77777777" w:rsidR="00BA4302" w:rsidRPr="00EC3467" w:rsidRDefault="00BA4302" w:rsidP="00D7755C">
            <w:pPr>
              <w:rPr>
                <w:color w:val="002060"/>
              </w:rPr>
            </w:pPr>
          </w:p>
        </w:tc>
      </w:tr>
    </w:tbl>
    <w:p w14:paraId="39E3383D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</w:p>
    <w:p w14:paraId="5CF15FE3" w14:textId="77777777" w:rsidR="00BA4302" w:rsidRPr="00EC3467" w:rsidRDefault="00BA4302" w:rsidP="00BA4302">
      <w:pPr>
        <w:pStyle w:val="breakline"/>
        <w:rPr>
          <w:color w:val="002060"/>
        </w:rPr>
      </w:pPr>
    </w:p>
    <w:p w14:paraId="32F87E9A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t>GIUDICE SPORTIVO</w:t>
      </w:r>
    </w:p>
    <w:p w14:paraId="021DAC72" w14:textId="77777777" w:rsidR="00BA4302" w:rsidRPr="00EC3467" w:rsidRDefault="00BA4302" w:rsidP="00BA4302">
      <w:pPr>
        <w:pStyle w:val="diffida"/>
        <w:rPr>
          <w:color w:val="002060"/>
        </w:rPr>
      </w:pPr>
      <w:r w:rsidRPr="00EC3467">
        <w:rPr>
          <w:color w:val="002060"/>
        </w:rPr>
        <w:t>Il Giudice Sportivo Avv. Agnese Lazzaretti, con l'assistenza del segretario Angelo Castellana, nella seduta del 02/05/2023, ha adottato le decisioni che di seguito integralmente si riportano:</w:t>
      </w:r>
    </w:p>
    <w:p w14:paraId="476D445D" w14:textId="77777777" w:rsidR="00BA4302" w:rsidRPr="00EC3467" w:rsidRDefault="00BA4302" w:rsidP="00BA4302">
      <w:pPr>
        <w:pStyle w:val="titolo10"/>
        <w:rPr>
          <w:color w:val="002060"/>
        </w:rPr>
      </w:pPr>
      <w:r w:rsidRPr="00EC3467">
        <w:rPr>
          <w:color w:val="002060"/>
        </w:rPr>
        <w:t xml:space="preserve">GARE DEL 28/ 4/2023 </w:t>
      </w:r>
    </w:p>
    <w:p w14:paraId="45E49168" w14:textId="77777777" w:rsidR="00BA4302" w:rsidRPr="00EC3467" w:rsidRDefault="00BA4302" w:rsidP="00BA4302">
      <w:pPr>
        <w:pStyle w:val="titolo7a"/>
        <w:rPr>
          <w:color w:val="002060"/>
        </w:rPr>
      </w:pPr>
      <w:r w:rsidRPr="00EC3467">
        <w:rPr>
          <w:color w:val="002060"/>
        </w:rPr>
        <w:t xml:space="preserve">PROVVEDIMENTI DISCIPLINARI </w:t>
      </w:r>
    </w:p>
    <w:p w14:paraId="6CAB29A8" w14:textId="77777777" w:rsidR="00BA4302" w:rsidRPr="00EC3467" w:rsidRDefault="00BA4302" w:rsidP="00BA4302">
      <w:pPr>
        <w:pStyle w:val="titolo7b0"/>
        <w:rPr>
          <w:color w:val="002060"/>
        </w:rPr>
      </w:pPr>
      <w:r w:rsidRPr="00EC3467">
        <w:rPr>
          <w:color w:val="002060"/>
        </w:rPr>
        <w:t xml:space="preserve">In base alle risultanze degli atti ufficiali sono state deliberate le seguenti sanzioni disciplinari. </w:t>
      </w:r>
    </w:p>
    <w:p w14:paraId="7D69FAED" w14:textId="77777777" w:rsidR="00BA4302" w:rsidRPr="00EC3467" w:rsidRDefault="00BA4302" w:rsidP="00BA4302">
      <w:pPr>
        <w:pStyle w:val="titolo30"/>
        <w:rPr>
          <w:color w:val="002060"/>
        </w:rPr>
      </w:pPr>
      <w:r w:rsidRPr="00EC3467">
        <w:rPr>
          <w:color w:val="002060"/>
        </w:rPr>
        <w:t xml:space="preserve">CALCIATORI NON ESPULSI </w:t>
      </w:r>
    </w:p>
    <w:p w14:paraId="65CC61B0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267E6A72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C860F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ANTRONACO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FE794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(AUDAX 1970 </w:t>
            </w:r>
            <w:proofErr w:type="gramStart"/>
            <w:r w:rsidRPr="00EC3467">
              <w:rPr>
                <w:color w:val="002060"/>
              </w:rPr>
              <w:t>S.ANGELO</w:t>
            </w:r>
            <w:proofErr w:type="gramEnd"/>
            <w:r w:rsidRPr="00EC3467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41BF8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1AEAC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BENIGNI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6AB17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(AUDAX 1970 </w:t>
            </w:r>
            <w:proofErr w:type="gramStart"/>
            <w:r w:rsidRPr="00EC3467">
              <w:rPr>
                <w:color w:val="002060"/>
              </w:rPr>
              <w:t>S.ANGELO</w:t>
            </w:r>
            <w:proofErr w:type="gramEnd"/>
            <w:r w:rsidRPr="00EC3467">
              <w:rPr>
                <w:color w:val="002060"/>
              </w:rPr>
              <w:t xml:space="preserve">) </w:t>
            </w:r>
          </w:p>
        </w:tc>
      </w:tr>
      <w:tr w:rsidR="00BA4302" w:rsidRPr="00EC3467" w14:paraId="5F717E74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67021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MASSI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87E3B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(AUDAX 1970 </w:t>
            </w:r>
            <w:proofErr w:type="gramStart"/>
            <w:r w:rsidRPr="00EC3467">
              <w:rPr>
                <w:color w:val="002060"/>
              </w:rPr>
              <w:t>S.ANGELO</w:t>
            </w:r>
            <w:proofErr w:type="gramEnd"/>
            <w:r w:rsidRPr="00EC3467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F418C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286D4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COLOTTO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B4D4F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(MONTELUPONE CALCIO A 5) </w:t>
            </w:r>
          </w:p>
        </w:tc>
      </w:tr>
      <w:tr w:rsidR="00BA4302" w:rsidRPr="00EC3467" w14:paraId="70C31DE8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D0F2B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RICCI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BB518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F36B4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28130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CIAVATTINI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2FA8F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(PIETRALACROCE 73) </w:t>
            </w:r>
          </w:p>
        </w:tc>
      </w:tr>
      <w:tr w:rsidR="00BA4302" w:rsidRPr="00EC3467" w14:paraId="09DCCCD7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F44F2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GIORDANO RENATO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4AE89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8A791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151CD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LOMBARDI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BDD11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(PIETRALACROCE 73) </w:t>
            </w:r>
          </w:p>
        </w:tc>
      </w:tr>
      <w:tr w:rsidR="00BA4302" w:rsidRPr="00EC3467" w14:paraId="30561FC2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B0ABA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PIERI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76B5F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(POL.CAGLI SPORT ASSOCIATI)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EE144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4F208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5C7FE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730D3010" w14:textId="77777777" w:rsidR="00BA4302" w:rsidRPr="00EC3467" w:rsidRDefault="00BA4302" w:rsidP="00BA4302">
      <w:pPr>
        <w:pStyle w:val="breakline"/>
        <w:rPr>
          <w:color w:val="002060"/>
        </w:rPr>
      </w:pPr>
    </w:p>
    <w:p w14:paraId="5BF9C6CE" w14:textId="77777777" w:rsidR="00BA4302" w:rsidRPr="00EC3467" w:rsidRDefault="00BA4302" w:rsidP="00BA4302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00F88FF3" w14:textId="184CA362" w:rsidR="00BA4302" w:rsidRPr="006A1950" w:rsidRDefault="00BA4302" w:rsidP="00BA4302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1BB73030" w14:textId="3AC19786" w:rsidR="008E2FCE" w:rsidRPr="007918F3" w:rsidRDefault="008E2FCE" w:rsidP="008E2FCE">
      <w:pPr>
        <w:pStyle w:val="titoloprinc0"/>
        <w:rPr>
          <w:color w:val="002060"/>
        </w:rPr>
      </w:pPr>
      <w:r>
        <w:rPr>
          <w:color w:val="002060"/>
        </w:rPr>
        <w:t>PLAY OUT</w:t>
      </w:r>
    </w:p>
    <w:p w14:paraId="60624255" w14:textId="77777777" w:rsidR="008E2FCE" w:rsidRPr="00546731" w:rsidRDefault="008E2FCE" w:rsidP="008E2FCE">
      <w:pPr>
        <w:rPr>
          <w:rFonts w:ascii="Arial" w:hAnsi="Arial" w:cs="Arial"/>
          <w:b/>
          <w:bCs/>
          <w:color w:val="002060"/>
          <w:sz w:val="24"/>
          <w:szCs w:val="24"/>
          <w:u w:val="single"/>
          <w:lang w:val="es-ES"/>
        </w:rPr>
      </w:pPr>
      <w:r w:rsidRPr="00546731">
        <w:rPr>
          <w:rFonts w:ascii="Arial" w:hAnsi="Arial" w:cs="Arial"/>
          <w:b/>
          <w:bCs/>
          <w:color w:val="002060"/>
          <w:sz w:val="24"/>
          <w:szCs w:val="24"/>
          <w:u w:val="single"/>
          <w:lang w:val="es-ES"/>
        </w:rPr>
        <w:t xml:space="preserve">SERIE C1  </w:t>
      </w:r>
    </w:p>
    <w:p w14:paraId="62DE427C" w14:textId="0F28C4A7" w:rsidR="008C6691" w:rsidRDefault="008C6691" w:rsidP="008C6691">
      <w:pPr>
        <w:numPr>
          <w:ilvl w:val="0"/>
          <w:numId w:val="16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Semifinale </w:t>
      </w:r>
      <w:r>
        <w:rPr>
          <w:rFonts w:ascii="Arial" w:hAnsi="Arial" w:cs="Arial"/>
          <w:color w:val="002060"/>
          <w:sz w:val="22"/>
          <w:szCs w:val="22"/>
        </w:rPr>
        <w:t>10</w:t>
      </w:r>
      <w:r>
        <w:rPr>
          <w:rFonts w:ascii="Arial" w:hAnsi="Arial" w:cs="Arial"/>
          <w:color w:val="002060"/>
          <w:sz w:val="22"/>
          <w:szCs w:val="22"/>
        </w:rPr>
        <w:t xml:space="preserve">^ classificata – </w:t>
      </w:r>
      <w:r>
        <w:rPr>
          <w:rFonts w:ascii="Arial" w:hAnsi="Arial" w:cs="Arial"/>
          <w:color w:val="002060"/>
          <w:sz w:val="22"/>
          <w:szCs w:val="22"/>
        </w:rPr>
        <w:t>13</w:t>
      </w:r>
      <w:r>
        <w:rPr>
          <w:rFonts w:ascii="Arial" w:hAnsi="Arial" w:cs="Arial"/>
          <w:color w:val="002060"/>
          <w:sz w:val="22"/>
          <w:szCs w:val="22"/>
        </w:rPr>
        <w:t>^ classificata regular season</w:t>
      </w:r>
    </w:p>
    <w:p w14:paraId="08E00DD2" w14:textId="2E7DA93F" w:rsidR="008E2FCE" w:rsidRDefault="008E2FCE" w:rsidP="008C6691">
      <w:pPr>
        <w:pStyle w:val="Paragrafoelenco"/>
        <w:rPr>
          <w:rFonts w:ascii="Arial" w:hAnsi="Arial" w:cs="Arial"/>
          <w:b/>
          <w:iCs/>
          <w:color w:val="002060"/>
          <w:sz w:val="22"/>
          <w:szCs w:val="22"/>
        </w:rPr>
      </w:pP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>INVICTA FUTSAL MACERATA QUALIFICATA ALLA FINALE PLAY-OUT PER EFFETTO DEL DISTACCO PARI O SUPERIORE AI 10 PUNTI DALLA TREDICESIMA CLASSIFICATA</w:t>
      </w:r>
    </w:p>
    <w:p w14:paraId="6CA670C4" w14:textId="77777777" w:rsidR="006C06BA" w:rsidRPr="008E2FCE" w:rsidRDefault="006C06BA" w:rsidP="008C6691">
      <w:pPr>
        <w:pStyle w:val="Paragrafoelenco"/>
        <w:rPr>
          <w:rFonts w:ascii="Arial" w:hAnsi="Arial" w:cs="Arial"/>
          <w:b/>
          <w:iCs/>
          <w:color w:val="002060"/>
          <w:sz w:val="22"/>
          <w:szCs w:val="22"/>
        </w:rPr>
      </w:pPr>
    </w:p>
    <w:p w14:paraId="65135BB2" w14:textId="080A679E" w:rsidR="006C06BA" w:rsidRPr="006C06BA" w:rsidRDefault="006C06BA" w:rsidP="006C06BA">
      <w:pPr>
        <w:pStyle w:val="Paragrafoelenco"/>
        <w:numPr>
          <w:ilvl w:val="0"/>
          <w:numId w:val="16"/>
        </w:numPr>
        <w:rPr>
          <w:rFonts w:ascii="Arial" w:hAnsi="Arial" w:cs="Arial"/>
          <w:color w:val="002060"/>
          <w:sz w:val="22"/>
          <w:szCs w:val="22"/>
        </w:rPr>
      </w:pPr>
      <w:r w:rsidRPr="006C06BA">
        <w:rPr>
          <w:rFonts w:ascii="Arial" w:hAnsi="Arial" w:cs="Arial"/>
          <w:color w:val="002060"/>
          <w:sz w:val="22"/>
          <w:szCs w:val="22"/>
        </w:rPr>
        <w:t xml:space="preserve">Semifinale </w:t>
      </w:r>
      <w:r w:rsidRPr="006C06BA">
        <w:rPr>
          <w:rFonts w:ascii="Arial" w:hAnsi="Arial" w:cs="Arial"/>
          <w:color w:val="002060"/>
          <w:sz w:val="22"/>
          <w:szCs w:val="22"/>
        </w:rPr>
        <w:t>11</w:t>
      </w:r>
      <w:r w:rsidRPr="006C06BA">
        <w:rPr>
          <w:rFonts w:ascii="Arial" w:hAnsi="Arial" w:cs="Arial"/>
          <w:color w:val="002060"/>
          <w:sz w:val="22"/>
          <w:szCs w:val="22"/>
        </w:rPr>
        <w:t xml:space="preserve">^ classificata – </w:t>
      </w:r>
      <w:r w:rsidRPr="006C06BA">
        <w:rPr>
          <w:rFonts w:ascii="Arial" w:hAnsi="Arial" w:cs="Arial"/>
          <w:color w:val="002060"/>
          <w:sz w:val="22"/>
          <w:szCs w:val="22"/>
        </w:rPr>
        <w:t>12</w:t>
      </w:r>
      <w:r w:rsidRPr="006C06BA">
        <w:rPr>
          <w:rFonts w:ascii="Arial" w:hAnsi="Arial" w:cs="Arial"/>
          <w:color w:val="002060"/>
          <w:sz w:val="22"/>
          <w:szCs w:val="22"/>
        </w:rPr>
        <w:t>^ classificata regular season</w:t>
      </w:r>
    </w:p>
    <w:p w14:paraId="6290E9CB" w14:textId="3099402E" w:rsidR="008E2FCE" w:rsidRPr="00732D8F" w:rsidRDefault="008E2FCE" w:rsidP="006C06BA">
      <w:pPr>
        <w:ind w:firstLine="708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GROTTACCIA 2005 – REAL SAN GIORGIO</w:t>
      </w:r>
      <w:r w:rsidR="006C06B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C06B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C06BA">
        <w:rPr>
          <w:rFonts w:ascii="Arial" w:hAnsi="Arial" w:cs="Arial"/>
          <w:b/>
          <w:bCs/>
          <w:color w:val="002060"/>
          <w:sz w:val="22"/>
          <w:szCs w:val="22"/>
        </w:rPr>
        <w:tab/>
        <w:t>4-1</w:t>
      </w:r>
    </w:p>
    <w:p w14:paraId="44C6EAD7" w14:textId="77777777" w:rsidR="008E2FCE" w:rsidRPr="008E2FCE" w:rsidRDefault="008E2FCE" w:rsidP="008E2FCE">
      <w:pPr>
        <w:rPr>
          <w:rFonts w:ascii="Arial" w:hAnsi="Arial" w:cs="Arial"/>
          <w:color w:val="002060"/>
          <w:sz w:val="22"/>
          <w:szCs w:val="22"/>
        </w:rPr>
      </w:pPr>
    </w:p>
    <w:p w14:paraId="2DAF9688" w14:textId="0578F9A4" w:rsidR="008E2FCE" w:rsidRPr="006C06BA" w:rsidRDefault="008E2FCE" w:rsidP="006C06BA">
      <w:pPr>
        <w:pStyle w:val="Paragrafoelenco"/>
        <w:numPr>
          <w:ilvl w:val="0"/>
          <w:numId w:val="16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6C06BA">
        <w:rPr>
          <w:rFonts w:ascii="Arial" w:hAnsi="Arial" w:cs="Arial"/>
          <w:color w:val="002060"/>
          <w:sz w:val="22"/>
          <w:szCs w:val="22"/>
        </w:rPr>
        <w:t xml:space="preserve">le squadre vincenti le gare di cui ai punti a) e b) disputano un’unica gara, in campo della squadra in migliore posizione di classifica al termine del campionato, a conclusione della quale, in caso di parità, verranno disputati due tempi supplementari; persistendo ulteriore parità risulterà vincente la squadra che gioca in casa o che deve ritenersi tale. </w:t>
      </w:r>
    </w:p>
    <w:p w14:paraId="442EB280" w14:textId="77777777" w:rsidR="008E2FCE" w:rsidRDefault="008E2FCE" w:rsidP="006C06BA">
      <w:pPr>
        <w:rPr>
          <w:rFonts w:ascii="Arial" w:hAnsi="Arial" w:cs="Arial"/>
          <w:color w:val="002060"/>
        </w:rPr>
      </w:pPr>
    </w:p>
    <w:p w14:paraId="3AD958FB" w14:textId="55112BC5" w:rsidR="006C06BA" w:rsidRPr="00732D8F" w:rsidRDefault="006C06BA" w:rsidP="006C06BA">
      <w:pPr>
        <w:ind w:left="720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INVICTA FUTSAL MACERATA – GROTTACCIA 2005</w:t>
      </w:r>
    </w:p>
    <w:p w14:paraId="3F376BF3" w14:textId="676BEEC3" w:rsidR="006C06BA" w:rsidRPr="00732D8F" w:rsidRDefault="006C06BA" w:rsidP="006C06BA">
      <w:pPr>
        <w:ind w:left="720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Venerdì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05</w:t>
      </w: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/0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5</w:t>
      </w: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/2023, ore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2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1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: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3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0</w:t>
      </w:r>
    </w:p>
    <w:p w14:paraId="3A3FC0EF" w14:textId="77777777" w:rsidR="006C06BA" w:rsidRPr="00546731" w:rsidRDefault="006C06BA" w:rsidP="006C06BA">
      <w:pPr>
        <w:rPr>
          <w:rFonts w:ascii="Arial" w:hAnsi="Arial" w:cs="Arial"/>
          <w:color w:val="002060"/>
        </w:rPr>
      </w:pPr>
    </w:p>
    <w:p w14:paraId="4E82C333" w14:textId="090D48BA" w:rsidR="008E2FCE" w:rsidRDefault="008E2FCE" w:rsidP="008E2FCE">
      <w:pPr>
        <w:pStyle w:val="Nessunaspaziatura"/>
        <w:jc w:val="both"/>
        <w:rPr>
          <w:rFonts w:ascii="Arial" w:hAnsi="Arial" w:cs="Arial"/>
          <w:b/>
          <w:color w:val="002060"/>
        </w:rPr>
      </w:pPr>
      <w:r w:rsidRPr="00546731">
        <w:rPr>
          <w:rFonts w:ascii="Arial" w:hAnsi="Arial" w:cs="Arial"/>
          <w:b/>
          <w:color w:val="002060"/>
        </w:rPr>
        <w:t xml:space="preserve">Le squadre che risultano perdenti nelle gare di cui al punto a) b) e </w:t>
      </w:r>
      <w:r>
        <w:rPr>
          <w:rFonts w:ascii="Arial" w:hAnsi="Arial" w:cs="Arial"/>
          <w:b/>
          <w:color w:val="002060"/>
        </w:rPr>
        <w:t>c</w:t>
      </w:r>
      <w:r w:rsidRPr="00546731">
        <w:rPr>
          <w:rFonts w:ascii="Arial" w:hAnsi="Arial" w:cs="Arial"/>
          <w:b/>
          <w:color w:val="002060"/>
        </w:rPr>
        <w:t>) vengono classificate all’undicesimo, dodicesimo e tredicesimo posto e retrocedono al campionato inferiore.</w:t>
      </w:r>
    </w:p>
    <w:p w14:paraId="2E032371" w14:textId="77777777" w:rsidR="00BA4302" w:rsidRDefault="00BA4302" w:rsidP="008E2FCE">
      <w:pPr>
        <w:pStyle w:val="Nessunaspaziatura"/>
        <w:jc w:val="both"/>
        <w:rPr>
          <w:rFonts w:ascii="Arial" w:hAnsi="Arial" w:cs="Arial"/>
          <w:b/>
          <w:color w:val="002060"/>
        </w:rPr>
      </w:pPr>
    </w:p>
    <w:p w14:paraId="1A257E15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t>RISULTATI</w:t>
      </w:r>
    </w:p>
    <w:p w14:paraId="2B62A40D" w14:textId="77777777" w:rsidR="00BA4302" w:rsidRPr="00EC3467" w:rsidRDefault="00BA4302" w:rsidP="00BA4302">
      <w:pPr>
        <w:pStyle w:val="breakline"/>
        <w:rPr>
          <w:color w:val="002060"/>
        </w:rPr>
      </w:pPr>
    </w:p>
    <w:p w14:paraId="023C57F3" w14:textId="77777777" w:rsidR="00BA4302" w:rsidRPr="00EC3467" w:rsidRDefault="00BA4302" w:rsidP="00BA4302">
      <w:pPr>
        <w:pStyle w:val="sottotitolocampionato10"/>
        <w:rPr>
          <w:color w:val="002060"/>
        </w:rPr>
      </w:pPr>
      <w:r w:rsidRPr="00EC3467">
        <w:rPr>
          <w:color w:val="002060"/>
        </w:rPr>
        <w:t>RISULTATI UFFICIALI GARE DEL 28/04/2023</w:t>
      </w:r>
    </w:p>
    <w:p w14:paraId="48DCC290" w14:textId="77777777" w:rsidR="00C544F8" w:rsidRPr="00C544F8" w:rsidRDefault="00C544F8" w:rsidP="00C544F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C544F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C551C82" w14:textId="77777777" w:rsidR="00BA4302" w:rsidRPr="00EC3467" w:rsidRDefault="00BA4302" w:rsidP="00BA430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A4302" w:rsidRPr="00EC3467" w14:paraId="0B55C49D" w14:textId="77777777" w:rsidTr="00D7755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A4302" w:rsidRPr="00EC3467" w14:paraId="21AACD20" w14:textId="77777777" w:rsidTr="00D7755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33AE18" w14:textId="77777777" w:rsidR="00BA4302" w:rsidRPr="00EC3467" w:rsidRDefault="00BA4302" w:rsidP="00D7755C">
                  <w:pPr>
                    <w:pStyle w:val="header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BA4302" w:rsidRPr="00EC3467" w14:paraId="3F448FBC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8C0883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GROTTACCIA 2005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2F52CC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REAL SAN 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882158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740084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</w:tbl>
          <w:p w14:paraId="444AF996" w14:textId="77777777" w:rsidR="00BA4302" w:rsidRPr="00EC3467" w:rsidRDefault="00BA4302" w:rsidP="00D7755C">
            <w:pPr>
              <w:rPr>
                <w:color w:val="002060"/>
              </w:rPr>
            </w:pPr>
          </w:p>
        </w:tc>
      </w:tr>
    </w:tbl>
    <w:p w14:paraId="74647BB2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</w:p>
    <w:p w14:paraId="4DEA5280" w14:textId="77777777" w:rsidR="00BA4302" w:rsidRPr="00EC3467" w:rsidRDefault="00BA4302" w:rsidP="00BA4302">
      <w:pPr>
        <w:pStyle w:val="breakline"/>
        <w:rPr>
          <w:color w:val="002060"/>
        </w:rPr>
      </w:pPr>
    </w:p>
    <w:p w14:paraId="316BD5A3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t>GIUDICE SPORTIVO</w:t>
      </w:r>
    </w:p>
    <w:p w14:paraId="10EF9F97" w14:textId="77777777" w:rsidR="00BA4302" w:rsidRPr="00EC3467" w:rsidRDefault="00BA4302" w:rsidP="00BA4302">
      <w:pPr>
        <w:pStyle w:val="diffida"/>
        <w:rPr>
          <w:color w:val="002060"/>
        </w:rPr>
      </w:pPr>
      <w:r w:rsidRPr="00EC3467">
        <w:rPr>
          <w:color w:val="002060"/>
        </w:rPr>
        <w:t>Il Giudice Sportivo Avv. Agnese Lazzaretti, con l'assistenza del segretario Angelo Castellana, nella seduta del 02/05/2023, ha adottato le decisioni che di seguito integralmente si riportano:</w:t>
      </w:r>
    </w:p>
    <w:p w14:paraId="53CA215F" w14:textId="77777777" w:rsidR="00BA4302" w:rsidRPr="00EC3467" w:rsidRDefault="00BA4302" w:rsidP="00BA4302">
      <w:pPr>
        <w:pStyle w:val="titolo10"/>
        <w:rPr>
          <w:color w:val="002060"/>
        </w:rPr>
      </w:pPr>
      <w:r w:rsidRPr="00EC3467">
        <w:rPr>
          <w:color w:val="002060"/>
        </w:rPr>
        <w:t xml:space="preserve">GARE DEL 28/ 4/2023 </w:t>
      </w:r>
    </w:p>
    <w:p w14:paraId="0C6F1839" w14:textId="77777777" w:rsidR="00BA4302" w:rsidRPr="00EC3467" w:rsidRDefault="00BA4302" w:rsidP="00BA4302">
      <w:pPr>
        <w:pStyle w:val="titolo7a"/>
        <w:rPr>
          <w:color w:val="002060"/>
        </w:rPr>
      </w:pPr>
      <w:r w:rsidRPr="00EC3467">
        <w:rPr>
          <w:color w:val="002060"/>
        </w:rPr>
        <w:t xml:space="preserve">PROVVEDIMENTI DISCIPLINARI </w:t>
      </w:r>
    </w:p>
    <w:p w14:paraId="1D010CF7" w14:textId="77777777" w:rsidR="00BA4302" w:rsidRPr="00EC3467" w:rsidRDefault="00BA4302" w:rsidP="00BA4302">
      <w:pPr>
        <w:pStyle w:val="titolo7b0"/>
        <w:rPr>
          <w:color w:val="002060"/>
        </w:rPr>
      </w:pPr>
      <w:r w:rsidRPr="00EC3467">
        <w:rPr>
          <w:color w:val="002060"/>
        </w:rPr>
        <w:t xml:space="preserve">In base alle risultanze degli atti ufficiali sono state deliberate le seguenti sanzioni disciplinari. </w:t>
      </w:r>
    </w:p>
    <w:p w14:paraId="4C5B136E" w14:textId="77777777" w:rsidR="00BA4302" w:rsidRPr="00EC3467" w:rsidRDefault="00BA4302" w:rsidP="00BA4302">
      <w:pPr>
        <w:pStyle w:val="titolo30"/>
        <w:rPr>
          <w:color w:val="002060"/>
        </w:rPr>
      </w:pPr>
      <w:r w:rsidRPr="00EC3467">
        <w:rPr>
          <w:color w:val="002060"/>
        </w:rPr>
        <w:t xml:space="preserve">CALCIATORI ESPULSI </w:t>
      </w:r>
    </w:p>
    <w:p w14:paraId="5D054989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31052286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30029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DE CARLONIS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9F43E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(REAL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BD613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071CA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A38E2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2D0A4227" w14:textId="77777777" w:rsidR="00BA4302" w:rsidRPr="00EC3467" w:rsidRDefault="00BA4302" w:rsidP="00BA4302">
      <w:pPr>
        <w:pStyle w:val="titolo20"/>
        <w:rPr>
          <w:rFonts w:eastAsiaTheme="minorEastAsia"/>
          <w:color w:val="002060"/>
        </w:rPr>
      </w:pPr>
      <w:r w:rsidRPr="00EC3467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37F5601B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892FA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BELA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B8597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(REAL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0ECF7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F83EB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48D17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5B74C0DA" w14:textId="77777777" w:rsidR="00BA4302" w:rsidRPr="00EC3467" w:rsidRDefault="00BA4302" w:rsidP="00BA4302">
      <w:pPr>
        <w:pStyle w:val="titolo30"/>
        <w:rPr>
          <w:rFonts w:eastAsiaTheme="minorEastAsia"/>
          <w:color w:val="002060"/>
        </w:rPr>
      </w:pPr>
      <w:r w:rsidRPr="00EC3467">
        <w:rPr>
          <w:color w:val="002060"/>
        </w:rPr>
        <w:t xml:space="preserve">CALCIATORI NON ESPULSI </w:t>
      </w:r>
    </w:p>
    <w:p w14:paraId="29174B41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089762F3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ED134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SECCO DIEGO HENRIQUE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CBADE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(GROTTACCIA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99D9B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01DAC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F2B93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32BBAEC3" w14:textId="77777777" w:rsidR="00BA4302" w:rsidRPr="00EC3467" w:rsidRDefault="00BA4302" w:rsidP="00BA4302">
      <w:pPr>
        <w:pStyle w:val="breakline"/>
        <w:rPr>
          <w:color w:val="002060"/>
        </w:rPr>
      </w:pPr>
    </w:p>
    <w:p w14:paraId="652C484D" w14:textId="77777777" w:rsidR="00BA4302" w:rsidRPr="00EC3467" w:rsidRDefault="00BA4302" w:rsidP="00BA4302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6EDEAD87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40DC7A7D" w14:textId="77777777" w:rsidR="008E2FCE" w:rsidRDefault="008E2FCE" w:rsidP="00C544F8">
      <w:pPr>
        <w:pStyle w:val="titoloprinc0"/>
        <w:jc w:val="both"/>
        <w:rPr>
          <w:color w:val="002060"/>
        </w:rPr>
      </w:pPr>
    </w:p>
    <w:p w14:paraId="0AB306BD" w14:textId="2FA878D7" w:rsidR="006B1819" w:rsidRPr="007918F3" w:rsidRDefault="006B1819" w:rsidP="006B1819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6F437A2D" w14:textId="77777777" w:rsidR="006B1819" w:rsidRDefault="006B1819" w:rsidP="00984CE1">
      <w:pPr>
        <w:pStyle w:val="breakline"/>
        <w:rPr>
          <w:rFonts w:eastAsiaTheme="minorEastAsia"/>
          <w:color w:val="002060"/>
        </w:rPr>
      </w:pPr>
    </w:p>
    <w:p w14:paraId="3E6675AF" w14:textId="30F45A3F" w:rsidR="00C544F8" w:rsidRPr="0001378A" w:rsidRDefault="00C544F8" w:rsidP="00C544F8">
      <w:pPr>
        <w:pStyle w:val="sottotitolocampionato10"/>
        <w:rPr>
          <w:color w:val="002060"/>
        </w:rPr>
      </w:pPr>
      <w:r w:rsidRPr="0001378A">
        <w:rPr>
          <w:color w:val="002060"/>
        </w:rPr>
        <w:t>GIRONE FF - 1 Giornata</w:t>
      </w:r>
      <w:r>
        <w:rPr>
          <w:color w:val="002060"/>
        </w:rPr>
        <w:t xml:space="preserve"> – PLAY OFF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7"/>
        <w:gridCol w:w="385"/>
        <w:gridCol w:w="898"/>
        <w:gridCol w:w="1177"/>
        <w:gridCol w:w="1550"/>
        <w:gridCol w:w="1550"/>
      </w:tblGrid>
      <w:tr w:rsidR="00C544F8" w:rsidRPr="0001378A" w14:paraId="3393975D" w14:textId="77777777" w:rsidTr="00D7755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D98D5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D108D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0BDBA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B4D81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92BE7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5EEE6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proofErr w:type="spellStart"/>
            <w:r w:rsidRPr="0001378A">
              <w:rPr>
                <w:color w:val="002060"/>
              </w:rPr>
              <w:t>Localita'</w:t>
            </w:r>
            <w:proofErr w:type="spellEnd"/>
            <w:r w:rsidRPr="0001378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AA6F3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Indirizzo Impianto</w:t>
            </w:r>
          </w:p>
        </w:tc>
      </w:tr>
      <w:tr w:rsidR="00C544F8" w:rsidRPr="0001378A" w14:paraId="78F7CF23" w14:textId="77777777" w:rsidTr="00D7755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29185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 xml:space="preserve">AUDAX 1970 </w:t>
            </w:r>
            <w:proofErr w:type="gramStart"/>
            <w:r w:rsidRPr="0001378A">
              <w:rPr>
                <w:color w:val="002060"/>
              </w:rPr>
              <w:t>S.ANGELO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560C7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E7461" w14:textId="77777777" w:rsidR="00C544F8" w:rsidRPr="0001378A" w:rsidRDefault="00C544F8" w:rsidP="00D7755C">
            <w:pPr>
              <w:pStyle w:val="rowtabella0"/>
              <w:jc w:val="center"/>
              <w:rPr>
                <w:color w:val="002060"/>
              </w:rPr>
            </w:pPr>
            <w:r w:rsidRPr="000137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38F06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05/05/2023 22:00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28E3B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5138 PALAZZETTO DELLO 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737FD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BB47D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VIA CAPANNA SNC</w:t>
            </w:r>
          </w:p>
        </w:tc>
      </w:tr>
    </w:tbl>
    <w:p w14:paraId="44A9BA8C" w14:textId="77777777" w:rsidR="00C544F8" w:rsidRDefault="00C544F8" w:rsidP="00984CE1">
      <w:pPr>
        <w:pStyle w:val="breakline"/>
        <w:rPr>
          <w:rFonts w:eastAsiaTheme="minorEastAsia"/>
          <w:color w:val="002060"/>
        </w:rPr>
      </w:pPr>
    </w:p>
    <w:p w14:paraId="6E09B04D" w14:textId="196669A1" w:rsidR="00C544F8" w:rsidRPr="0001378A" w:rsidRDefault="00C544F8" w:rsidP="00C544F8">
      <w:pPr>
        <w:pStyle w:val="sottotitolocampionato10"/>
        <w:rPr>
          <w:color w:val="002060"/>
        </w:rPr>
      </w:pPr>
      <w:r w:rsidRPr="0001378A">
        <w:rPr>
          <w:color w:val="002060"/>
        </w:rPr>
        <w:t>GIRONE FF - 1 Giornata</w:t>
      </w:r>
      <w:r>
        <w:rPr>
          <w:color w:val="002060"/>
        </w:rPr>
        <w:t xml:space="preserve"> – PLAY OUT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3"/>
        <w:gridCol w:w="385"/>
        <w:gridCol w:w="898"/>
        <w:gridCol w:w="1192"/>
        <w:gridCol w:w="1550"/>
        <w:gridCol w:w="1550"/>
      </w:tblGrid>
      <w:tr w:rsidR="00C544F8" w:rsidRPr="0001378A" w14:paraId="0A3189C7" w14:textId="77777777" w:rsidTr="00D7755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D61E7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18BFE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48E80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BAED4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EA4D3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61A21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proofErr w:type="spellStart"/>
            <w:r w:rsidRPr="0001378A">
              <w:rPr>
                <w:color w:val="002060"/>
              </w:rPr>
              <w:t>Localita'</w:t>
            </w:r>
            <w:proofErr w:type="spellEnd"/>
            <w:r w:rsidRPr="0001378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537FB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Indirizzo Impianto</w:t>
            </w:r>
          </w:p>
        </w:tc>
      </w:tr>
      <w:tr w:rsidR="00C544F8" w:rsidRPr="0001378A" w14:paraId="56E8148B" w14:textId="77777777" w:rsidTr="00D7755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F58DB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INVICTA FUTSAL MACERATA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0A0EE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GROTTACCIA 2005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A7600" w14:textId="77777777" w:rsidR="00C544F8" w:rsidRPr="0001378A" w:rsidRDefault="00C544F8" w:rsidP="00D7755C">
            <w:pPr>
              <w:pStyle w:val="rowtabella0"/>
              <w:jc w:val="center"/>
              <w:rPr>
                <w:color w:val="002060"/>
              </w:rPr>
            </w:pPr>
            <w:r w:rsidRPr="000137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D7F91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05/05/2023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3C5E7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 xml:space="preserve">5286 PALESTRA </w:t>
            </w:r>
            <w:proofErr w:type="gramStart"/>
            <w:r w:rsidRPr="0001378A">
              <w:rPr>
                <w:color w:val="002060"/>
              </w:rPr>
              <w:t>C.SPORTIVO</w:t>
            </w:r>
            <w:proofErr w:type="gramEnd"/>
            <w:r w:rsidRPr="0001378A">
              <w:rPr>
                <w:color w:val="002060"/>
              </w:rPr>
              <w:t>"DON BOSCO"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C12CC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9FAD1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VIA ALFIERI SNC</w:t>
            </w:r>
          </w:p>
        </w:tc>
      </w:tr>
    </w:tbl>
    <w:p w14:paraId="7627C050" w14:textId="77777777" w:rsidR="00C544F8" w:rsidRDefault="00C544F8" w:rsidP="00984CE1">
      <w:pPr>
        <w:pStyle w:val="breakline"/>
        <w:rPr>
          <w:rFonts w:eastAsiaTheme="minorEastAsia"/>
          <w:color w:val="002060"/>
        </w:rPr>
      </w:pPr>
    </w:p>
    <w:p w14:paraId="55756F02" w14:textId="77777777" w:rsidR="00C544F8" w:rsidRDefault="00C544F8" w:rsidP="00984CE1">
      <w:pPr>
        <w:pStyle w:val="breakline"/>
        <w:rPr>
          <w:rFonts w:eastAsiaTheme="minorEastAsia"/>
          <w:color w:val="002060"/>
        </w:rPr>
      </w:pPr>
    </w:p>
    <w:p w14:paraId="7CCFEF83" w14:textId="77777777" w:rsidR="00984CE1" w:rsidRPr="007918F3" w:rsidRDefault="00984CE1" w:rsidP="00984CE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CALCIO A CINQUE SERIE C2</w:t>
      </w:r>
    </w:p>
    <w:p w14:paraId="5024662E" w14:textId="77777777" w:rsidR="00984CE1" w:rsidRPr="00046569" w:rsidRDefault="00984CE1" w:rsidP="00984CE1">
      <w:pPr>
        <w:pStyle w:val="titoloprinc0"/>
        <w:rPr>
          <w:color w:val="002060"/>
        </w:rPr>
      </w:pPr>
      <w:r>
        <w:rPr>
          <w:color w:val="002060"/>
        </w:rPr>
        <w:lastRenderedPageBreak/>
        <w:t>TITOLO REGIONALE</w:t>
      </w:r>
    </w:p>
    <w:p w14:paraId="1F70DAA4" w14:textId="77777777" w:rsidR="00984CE1" w:rsidRPr="002A23D5" w:rsidRDefault="00984CE1" w:rsidP="00984CE1">
      <w:pPr>
        <w:pStyle w:val="LndNormale1"/>
        <w:rPr>
          <w:color w:val="002060"/>
        </w:rPr>
      </w:pPr>
    </w:p>
    <w:p w14:paraId="3371487A" w14:textId="1E14BB54" w:rsidR="00984CE1" w:rsidRPr="00624B3A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>VINCENTE GIRONE “A”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FUTSAL MONTEMARCIANO C5</w:t>
      </w:r>
    </w:p>
    <w:p w14:paraId="1BF6322F" w14:textId="1C633D1D" w:rsidR="00984CE1" w:rsidRPr="00624B3A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>VINCENTE GIRONE “B”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TRE TORRI A.S.D.</w:t>
      </w:r>
    </w:p>
    <w:p w14:paraId="4EF001F3" w14:textId="262C52D6" w:rsidR="00984CE1" w:rsidRPr="00624B3A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>VINCENTE GIRONE “C”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NUOVA JUVENTINA FFC</w:t>
      </w:r>
    </w:p>
    <w:p w14:paraId="6887AF0D" w14:textId="77777777" w:rsidR="00984CE1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38537584" w14:textId="0543014A" w:rsidR="00984CE1" w:rsidRPr="000F41BE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I^</w:t>
      </w:r>
      <w:proofErr w:type="gramEnd"/>
      <w:r w:rsidRPr="000F41BE">
        <w:rPr>
          <w:rFonts w:ascii="Arial" w:hAnsi="Arial" w:cs="Arial"/>
          <w:b/>
          <w:bCs/>
          <w:color w:val="002060"/>
          <w:sz w:val="22"/>
          <w:szCs w:val="22"/>
        </w:rPr>
        <w:t xml:space="preserve"> giornata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C06B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>NUOVA JUVENTINA FFC – TRE TORRI A.S.D.</w:t>
      </w:r>
      <w:r w:rsidR="006C06BA">
        <w:rPr>
          <w:rFonts w:ascii="Arial" w:hAnsi="Arial" w:cs="Arial"/>
          <w:b/>
          <w:bCs/>
          <w:color w:val="002060"/>
          <w:sz w:val="22"/>
          <w:szCs w:val="22"/>
        </w:rPr>
        <w:tab/>
        <w:t>7-5</w:t>
      </w:r>
      <w:r w:rsidR="006C06B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ab/>
      </w:r>
    </w:p>
    <w:p w14:paraId="74D02317" w14:textId="769536CA" w:rsidR="00984CE1" w:rsidRPr="00624B3A" w:rsidRDefault="00984CE1" w:rsidP="00984CE1">
      <w:pPr>
        <w:pStyle w:val="breakline"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Riposa: FUTSAL MONTEMARCIANO C5</w:t>
      </w:r>
    </w:p>
    <w:p w14:paraId="6FDF16E6" w14:textId="77777777" w:rsidR="00984CE1" w:rsidRPr="00624B3A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ab/>
      </w:r>
    </w:p>
    <w:p w14:paraId="77F48230" w14:textId="7109F00E" w:rsidR="00984CE1" w:rsidRPr="000C5A61" w:rsidRDefault="00984CE1" w:rsidP="006C06BA">
      <w:pPr>
        <w:pStyle w:val="LndNormale1"/>
        <w:rPr>
          <w:i/>
          <w:iCs/>
          <w:color w:val="002060"/>
        </w:rPr>
      </w:pPr>
      <w:r w:rsidRPr="000F41BE">
        <w:rPr>
          <w:rFonts w:cs="Arial"/>
          <w:b/>
          <w:bCs/>
          <w:color w:val="002060"/>
          <w:szCs w:val="22"/>
        </w:rPr>
        <w:t>II^ giornata</w:t>
      </w:r>
      <w:r w:rsidRPr="000F41BE">
        <w:rPr>
          <w:rFonts w:cs="Arial"/>
          <w:b/>
          <w:bCs/>
          <w:color w:val="002060"/>
          <w:szCs w:val="22"/>
        </w:rPr>
        <w:tab/>
      </w:r>
      <w:r w:rsidR="006C06BA">
        <w:rPr>
          <w:rFonts w:cs="Arial"/>
          <w:b/>
          <w:bCs/>
          <w:color w:val="002060"/>
          <w:szCs w:val="22"/>
        </w:rPr>
        <w:tab/>
      </w:r>
      <w:r w:rsidR="006C06BA">
        <w:rPr>
          <w:rFonts w:cs="Arial"/>
          <w:b/>
          <w:bCs/>
          <w:color w:val="002060"/>
          <w:szCs w:val="22"/>
        </w:rPr>
        <w:tab/>
      </w:r>
      <w:r w:rsidR="006C06BA">
        <w:rPr>
          <w:rFonts w:cs="Arial"/>
          <w:b/>
          <w:bCs/>
          <w:color w:val="002060"/>
          <w:szCs w:val="22"/>
        </w:rPr>
        <w:tab/>
        <w:t>TRE TORRI A.S.D. – FUTSAL MONTEMARCIANO C5</w:t>
      </w:r>
      <w:r>
        <w:rPr>
          <w:rFonts w:cs="Arial"/>
          <w:b/>
          <w:bCs/>
          <w:color w:val="002060"/>
          <w:szCs w:val="22"/>
        </w:rPr>
        <w:tab/>
      </w:r>
      <w:r>
        <w:rPr>
          <w:rFonts w:cs="Arial"/>
          <w:b/>
          <w:bCs/>
          <w:color w:val="002060"/>
          <w:szCs w:val="22"/>
        </w:rPr>
        <w:tab/>
      </w:r>
    </w:p>
    <w:p w14:paraId="7A33748E" w14:textId="534C6456" w:rsidR="00984CE1" w:rsidRDefault="006C06BA" w:rsidP="00984CE1">
      <w:pPr>
        <w:pStyle w:val="breakline"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Riposa: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NUOVA JUVENTINA FFC</w:t>
      </w:r>
    </w:p>
    <w:p w14:paraId="0E8C9C63" w14:textId="42BA5A99" w:rsidR="006C06BA" w:rsidRPr="00732D8F" w:rsidRDefault="006C06BA" w:rsidP="006C06BA">
      <w:pPr>
        <w:ind w:left="2832" w:firstLine="708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Venerdì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05</w:t>
      </w: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/0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5</w:t>
      </w: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/2023, ore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21:30</w:t>
      </w:r>
    </w:p>
    <w:p w14:paraId="2FF830C6" w14:textId="4358391D" w:rsidR="006C06BA" w:rsidRPr="000F41BE" w:rsidRDefault="006C06BA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1A2844A" w14:textId="4D8FE347" w:rsidR="00EA4A09" w:rsidRPr="000C5A61" w:rsidRDefault="00EA4A09" w:rsidP="00EA4A09">
      <w:pPr>
        <w:pStyle w:val="LndNormale1"/>
        <w:rPr>
          <w:i/>
          <w:iCs/>
          <w:color w:val="002060"/>
        </w:rPr>
      </w:pPr>
      <w:r w:rsidRPr="000F41BE">
        <w:rPr>
          <w:rFonts w:cs="Arial"/>
          <w:b/>
          <w:bCs/>
          <w:color w:val="002060"/>
          <w:szCs w:val="22"/>
        </w:rPr>
        <w:t>I</w:t>
      </w:r>
      <w:r>
        <w:rPr>
          <w:rFonts w:cs="Arial"/>
          <w:b/>
          <w:bCs/>
          <w:color w:val="002060"/>
          <w:szCs w:val="22"/>
        </w:rPr>
        <w:t>I</w:t>
      </w:r>
      <w:r w:rsidRPr="000F41BE">
        <w:rPr>
          <w:rFonts w:cs="Arial"/>
          <w:b/>
          <w:bCs/>
          <w:color w:val="002060"/>
          <w:szCs w:val="22"/>
        </w:rPr>
        <w:t>I^ giornata</w:t>
      </w:r>
      <w:r w:rsidRPr="000F41BE">
        <w:rPr>
          <w:rFonts w:cs="Arial"/>
          <w:b/>
          <w:bCs/>
          <w:color w:val="002060"/>
          <w:szCs w:val="22"/>
        </w:rPr>
        <w:tab/>
      </w:r>
      <w:r>
        <w:rPr>
          <w:rFonts w:cs="Arial"/>
          <w:b/>
          <w:bCs/>
          <w:color w:val="002060"/>
          <w:szCs w:val="22"/>
        </w:rPr>
        <w:tab/>
      </w:r>
      <w:r>
        <w:rPr>
          <w:rFonts w:cs="Arial"/>
          <w:b/>
          <w:bCs/>
          <w:color w:val="002060"/>
          <w:szCs w:val="22"/>
        </w:rPr>
        <w:tab/>
      </w:r>
      <w:r>
        <w:rPr>
          <w:rFonts w:cs="Arial"/>
          <w:b/>
          <w:bCs/>
          <w:color w:val="002060"/>
          <w:szCs w:val="22"/>
        </w:rPr>
        <w:tab/>
        <w:t>FUTSAL MONTEMARCIANO C5</w:t>
      </w:r>
      <w:r>
        <w:rPr>
          <w:rFonts w:cs="Arial"/>
          <w:b/>
          <w:bCs/>
          <w:color w:val="002060"/>
          <w:szCs w:val="22"/>
        </w:rPr>
        <w:t xml:space="preserve"> – NUOVA JUVENTINA FFC</w:t>
      </w:r>
      <w:r>
        <w:rPr>
          <w:rFonts w:cs="Arial"/>
          <w:b/>
          <w:bCs/>
          <w:color w:val="002060"/>
          <w:szCs w:val="22"/>
        </w:rPr>
        <w:tab/>
      </w:r>
    </w:p>
    <w:p w14:paraId="52B9B3DE" w14:textId="5E372751" w:rsidR="00EA4A09" w:rsidRDefault="00EA4A09" w:rsidP="00EA4A09">
      <w:pPr>
        <w:pStyle w:val="breakline"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Riposa: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TRE TORRI A.S.D.</w:t>
      </w:r>
    </w:p>
    <w:p w14:paraId="39363334" w14:textId="78202F5C" w:rsidR="00EA4A09" w:rsidRPr="00732D8F" w:rsidRDefault="00EA4A09" w:rsidP="00EA4A09">
      <w:pPr>
        <w:ind w:left="2832" w:firstLine="708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Venerdì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12</w:t>
      </w: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/0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5</w:t>
      </w: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/2023, ore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22:00</w:t>
      </w:r>
    </w:p>
    <w:p w14:paraId="04C91D73" w14:textId="77777777" w:rsidR="00984CE1" w:rsidRDefault="00984CE1" w:rsidP="00984CE1">
      <w:pPr>
        <w:pStyle w:val="breakline"/>
        <w:rPr>
          <w:color w:val="002060"/>
          <w:sz w:val="22"/>
          <w:szCs w:val="22"/>
        </w:rPr>
      </w:pPr>
    </w:p>
    <w:p w14:paraId="479224A4" w14:textId="77777777" w:rsidR="00984CE1" w:rsidRPr="000C5A6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Per la compilazione della classifica verranno attribuiti i seguenti punteggi:</w:t>
      </w:r>
    </w:p>
    <w:p w14:paraId="4C947AD3" w14:textId="77777777" w:rsidR="00984CE1" w:rsidRPr="000C5A6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vittoria</w:t>
      </w:r>
      <w:r w:rsidRPr="000C5A61">
        <w:rPr>
          <w:color w:val="002060"/>
        </w:rPr>
        <w:tab/>
      </w:r>
      <w:r w:rsidRPr="000C5A61">
        <w:rPr>
          <w:color w:val="002060"/>
        </w:rPr>
        <w:tab/>
        <w:t>punti 3</w:t>
      </w:r>
    </w:p>
    <w:p w14:paraId="7738C2EC" w14:textId="77777777" w:rsidR="00984CE1" w:rsidRPr="000C5A6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pareggio</w:t>
      </w:r>
      <w:r w:rsidRPr="000C5A61">
        <w:rPr>
          <w:color w:val="002060"/>
        </w:rPr>
        <w:tab/>
        <w:t>punti 1</w:t>
      </w:r>
    </w:p>
    <w:p w14:paraId="579AC282" w14:textId="77777777" w:rsidR="00984CE1" w:rsidRPr="000C5A6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sconfitta</w:t>
      </w:r>
      <w:r w:rsidRPr="000C5A61">
        <w:rPr>
          <w:color w:val="002060"/>
        </w:rPr>
        <w:tab/>
        <w:t>punti 0</w:t>
      </w:r>
    </w:p>
    <w:p w14:paraId="6724C8EB" w14:textId="77777777" w:rsidR="00984CE1" w:rsidRPr="000C5A61" w:rsidRDefault="00984CE1" w:rsidP="00984CE1">
      <w:pPr>
        <w:pStyle w:val="LndNormale1"/>
        <w:rPr>
          <w:color w:val="002060"/>
        </w:rPr>
      </w:pPr>
    </w:p>
    <w:p w14:paraId="093CDB75" w14:textId="77777777" w:rsidR="00984CE1" w:rsidRPr="000C5A6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Per la classifica di ogni girone si terrà conto:</w:t>
      </w:r>
    </w:p>
    <w:p w14:paraId="7EBBC32F" w14:textId="77777777" w:rsidR="00984CE1" w:rsidRPr="000C5A6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a) dei punti ottenuti negli incontri disputati;</w:t>
      </w:r>
    </w:p>
    <w:p w14:paraId="043BDE4F" w14:textId="77777777" w:rsidR="00984CE1" w:rsidRPr="000C5A6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b) della migliore differenza reti;</w:t>
      </w:r>
    </w:p>
    <w:p w14:paraId="07CC3679" w14:textId="77777777" w:rsidR="00984CE1" w:rsidRPr="000C5A6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c) del maggior numero di reti segnate;</w:t>
      </w:r>
    </w:p>
    <w:p w14:paraId="40527528" w14:textId="77777777" w:rsidR="00984CE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Persistendo ulteriore parità la vincitrice sarà determinata per sorteggio che sarà effettuato dal Comitato Regionale Marche.</w:t>
      </w:r>
    </w:p>
    <w:p w14:paraId="2050EBCC" w14:textId="77777777" w:rsidR="00732D8F" w:rsidRDefault="00732D8F" w:rsidP="00984CE1">
      <w:pPr>
        <w:pStyle w:val="LndNormale1"/>
        <w:rPr>
          <w:color w:val="002060"/>
        </w:rPr>
      </w:pPr>
    </w:p>
    <w:p w14:paraId="7A56C57C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t>RISULTATI</w:t>
      </w:r>
    </w:p>
    <w:p w14:paraId="6DE32ABE" w14:textId="77777777" w:rsidR="00BA4302" w:rsidRPr="00EC3467" w:rsidRDefault="00BA4302" w:rsidP="00BA4302">
      <w:pPr>
        <w:pStyle w:val="breakline"/>
        <w:rPr>
          <w:color w:val="002060"/>
        </w:rPr>
      </w:pPr>
    </w:p>
    <w:p w14:paraId="3EEBAF3D" w14:textId="77777777" w:rsidR="00BA4302" w:rsidRPr="00EC3467" w:rsidRDefault="00BA4302" w:rsidP="00BA4302">
      <w:pPr>
        <w:pStyle w:val="sottotitolocampionato10"/>
        <w:rPr>
          <w:color w:val="002060"/>
        </w:rPr>
      </w:pPr>
      <w:r w:rsidRPr="00EC3467">
        <w:rPr>
          <w:color w:val="002060"/>
        </w:rPr>
        <w:t>RISULTATI UFFICIALI GARE DEL 28/04/2023</w:t>
      </w:r>
    </w:p>
    <w:p w14:paraId="5820FB8F" w14:textId="77777777" w:rsidR="00C544F8" w:rsidRPr="00C544F8" w:rsidRDefault="00C544F8" w:rsidP="00C544F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C544F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C6B10C7" w14:textId="77777777" w:rsidR="00BA4302" w:rsidRPr="00EC3467" w:rsidRDefault="00BA4302" w:rsidP="00BA430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BA4302" w:rsidRPr="00EC3467" w14:paraId="09B8D0F5" w14:textId="77777777" w:rsidTr="00D7755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A4302" w:rsidRPr="00EC3467" w14:paraId="2A27F3F5" w14:textId="77777777" w:rsidTr="00D7755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6F7D55" w14:textId="77777777" w:rsidR="00BA4302" w:rsidRPr="00EC3467" w:rsidRDefault="00BA4302" w:rsidP="00D7755C">
                  <w:pPr>
                    <w:pStyle w:val="header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GIRONE SP - 1 Giornata - A</w:t>
                  </w:r>
                </w:p>
              </w:tc>
            </w:tr>
            <w:tr w:rsidR="00BA4302" w:rsidRPr="00EC3467" w14:paraId="6487CA09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C6BBD2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SERRALTA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203B82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POLVERIGI C5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97CA5C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3B06FC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</w:tbl>
          <w:p w14:paraId="485EA8F7" w14:textId="77777777" w:rsidR="00BA4302" w:rsidRPr="00EC3467" w:rsidRDefault="00BA4302" w:rsidP="00D7755C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A4302" w:rsidRPr="00EC3467" w14:paraId="6EF4E8E2" w14:textId="77777777" w:rsidTr="00D7755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84E292" w14:textId="77777777" w:rsidR="00BA4302" w:rsidRPr="00EC3467" w:rsidRDefault="00BA4302" w:rsidP="00D7755C">
                  <w:pPr>
                    <w:pStyle w:val="header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GIRONE TT - 1 Giornata - A</w:t>
                  </w:r>
                </w:p>
              </w:tc>
            </w:tr>
            <w:tr w:rsidR="00BA4302" w:rsidRPr="00EC3467" w14:paraId="4783CC02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970B08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NUOVA JUVENTINA FFC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8EFF28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TRE TORRI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DF85CA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7 - 5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1C4B5C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</w:tbl>
          <w:p w14:paraId="26363C6C" w14:textId="77777777" w:rsidR="00BA4302" w:rsidRPr="00EC3467" w:rsidRDefault="00BA4302" w:rsidP="00D7755C">
            <w:pPr>
              <w:rPr>
                <w:color w:val="002060"/>
              </w:rPr>
            </w:pPr>
          </w:p>
        </w:tc>
      </w:tr>
    </w:tbl>
    <w:p w14:paraId="1234F2B1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</w:p>
    <w:p w14:paraId="144F1FCF" w14:textId="77777777" w:rsidR="00BA4302" w:rsidRPr="00EC3467" w:rsidRDefault="00BA4302" w:rsidP="00BA4302">
      <w:pPr>
        <w:pStyle w:val="breakline"/>
        <w:rPr>
          <w:color w:val="002060"/>
        </w:rPr>
      </w:pPr>
    </w:p>
    <w:p w14:paraId="3A8401D2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t>GIUDICE SPORTIVO</w:t>
      </w:r>
    </w:p>
    <w:p w14:paraId="7546A2E9" w14:textId="77777777" w:rsidR="00BA4302" w:rsidRPr="00EC3467" w:rsidRDefault="00BA4302" w:rsidP="00BA4302">
      <w:pPr>
        <w:pStyle w:val="diffida"/>
        <w:rPr>
          <w:color w:val="002060"/>
        </w:rPr>
      </w:pPr>
      <w:r w:rsidRPr="00EC3467">
        <w:rPr>
          <w:color w:val="002060"/>
        </w:rPr>
        <w:t>Il Giudice Sportivo Avv. Agnese Lazzaretti, con l'assistenza del segretario Angelo Castellana, nella seduta del 02/05/2023, ha adottato le decisioni che di seguito integralmente si riportano:</w:t>
      </w:r>
    </w:p>
    <w:p w14:paraId="31E4CBBE" w14:textId="77777777" w:rsidR="00BA4302" w:rsidRPr="00EC3467" w:rsidRDefault="00BA4302" w:rsidP="00BA4302">
      <w:pPr>
        <w:pStyle w:val="titolo10"/>
        <w:rPr>
          <w:color w:val="002060"/>
        </w:rPr>
      </w:pPr>
      <w:r w:rsidRPr="00EC3467">
        <w:rPr>
          <w:color w:val="002060"/>
        </w:rPr>
        <w:t xml:space="preserve">GARE DEL 28/ 4/2023 </w:t>
      </w:r>
    </w:p>
    <w:p w14:paraId="3168FEAF" w14:textId="77777777" w:rsidR="00BA4302" w:rsidRPr="00EC3467" w:rsidRDefault="00BA4302" w:rsidP="00BA4302">
      <w:pPr>
        <w:pStyle w:val="titolo7a"/>
        <w:rPr>
          <w:color w:val="002060"/>
        </w:rPr>
      </w:pPr>
      <w:r w:rsidRPr="00EC3467">
        <w:rPr>
          <w:color w:val="002060"/>
        </w:rPr>
        <w:t xml:space="preserve">PROVVEDIMENTI DISCIPLINARI </w:t>
      </w:r>
    </w:p>
    <w:p w14:paraId="23FF3E11" w14:textId="77777777" w:rsidR="00BA4302" w:rsidRPr="00EC3467" w:rsidRDefault="00BA4302" w:rsidP="00BA4302">
      <w:pPr>
        <w:pStyle w:val="titolo7b0"/>
        <w:rPr>
          <w:color w:val="002060"/>
        </w:rPr>
      </w:pPr>
      <w:r w:rsidRPr="00EC3467">
        <w:rPr>
          <w:color w:val="002060"/>
        </w:rPr>
        <w:t xml:space="preserve">In base alle risultanze degli atti ufficiali sono state deliberate le seguenti sanzioni disciplinari. </w:t>
      </w:r>
    </w:p>
    <w:p w14:paraId="11FCD863" w14:textId="77777777" w:rsidR="00BA4302" w:rsidRPr="00EC3467" w:rsidRDefault="00BA4302" w:rsidP="00BA4302">
      <w:pPr>
        <w:pStyle w:val="titolo30"/>
        <w:rPr>
          <w:color w:val="002060"/>
        </w:rPr>
      </w:pPr>
      <w:r w:rsidRPr="00EC3467">
        <w:rPr>
          <w:color w:val="002060"/>
        </w:rPr>
        <w:t xml:space="preserve">DIRIGENTI </w:t>
      </w:r>
    </w:p>
    <w:p w14:paraId="2C060903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3B126C49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470A8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BRASILI AUGUSTO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2E28E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A2F70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AAAF7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D7FF4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4CD112A5" w14:textId="77777777" w:rsidR="00BA4302" w:rsidRPr="00EC3467" w:rsidRDefault="00BA4302" w:rsidP="00BA4302">
      <w:pPr>
        <w:pStyle w:val="titolo30"/>
        <w:rPr>
          <w:rFonts w:eastAsiaTheme="minorEastAsia"/>
          <w:color w:val="002060"/>
        </w:rPr>
      </w:pPr>
      <w:r w:rsidRPr="00EC3467">
        <w:rPr>
          <w:color w:val="002060"/>
        </w:rPr>
        <w:t xml:space="preserve">CALCIATORI NON ESPULSI </w:t>
      </w:r>
    </w:p>
    <w:p w14:paraId="0BC533E3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lastRenderedPageBreak/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2816DE58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44D2E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FERMANI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19CA6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(POLVERIGI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37C52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544D6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E808F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105C9B21" w14:textId="77777777" w:rsidR="00BA4302" w:rsidRPr="00EC3467" w:rsidRDefault="00BA4302" w:rsidP="00BA4302">
      <w:pPr>
        <w:pStyle w:val="titolo20"/>
        <w:rPr>
          <w:rFonts w:eastAsiaTheme="minorEastAsia"/>
          <w:color w:val="002060"/>
        </w:rPr>
      </w:pPr>
      <w:r w:rsidRPr="00EC3467">
        <w:rPr>
          <w:color w:val="002060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2BE438D5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80D91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BACALONI RUDY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D3F93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CEAAF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3EDD9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89977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6D650B9B" w14:textId="77777777" w:rsidR="00BA4302" w:rsidRPr="00EC3467" w:rsidRDefault="00BA4302" w:rsidP="00BA4302">
      <w:pPr>
        <w:pStyle w:val="titolo20"/>
        <w:rPr>
          <w:rFonts w:eastAsiaTheme="minorEastAsia"/>
          <w:color w:val="002060"/>
        </w:rPr>
      </w:pPr>
      <w:r w:rsidRPr="00EC3467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5B1CD5C9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B3D68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DE SOUSA ANDRE VITOR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FA19D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7CDEB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36797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PASQUALINI IGOR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A070B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(POLVERIGI C5) </w:t>
            </w:r>
          </w:p>
        </w:tc>
      </w:tr>
    </w:tbl>
    <w:p w14:paraId="7C4260F9" w14:textId="77777777" w:rsidR="00BA4302" w:rsidRPr="00EC3467" w:rsidRDefault="00BA4302" w:rsidP="00BA4302">
      <w:pPr>
        <w:pStyle w:val="titolo20"/>
        <w:rPr>
          <w:rFonts w:eastAsiaTheme="minorEastAsia"/>
          <w:color w:val="002060"/>
        </w:rPr>
      </w:pPr>
      <w:r w:rsidRPr="00EC3467">
        <w:rPr>
          <w:color w:val="002060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69F0B4EC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F324F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PIZZICHINI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9D24C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(SERRALTA)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58008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D8540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DD9FD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52599EDF" w14:textId="77777777" w:rsidR="00BA4302" w:rsidRPr="00EC3467" w:rsidRDefault="00BA4302" w:rsidP="00BA4302">
      <w:pPr>
        <w:pStyle w:val="titolo20"/>
        <w:rPr>
          <w:rFonts w:eastAsiaTheme="minorEastAsia"/>
          <w:color w:val="002060"/>
        </w:rPr>
      </w:pPr>
      <w:r w:rsidRPr="00EC346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23EAB066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0A262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PENNACCHIONI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26D7C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(POLVERIGI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EE665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97AF3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E6FFA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7D7E0627" w14:textId="77777777" w:rsidR="00BA4302" w:rsidRPr="00EC3467" w:rsidRDefault="00BA4302" w:rsidP="00BA4302">
      <w:pPr>
        <w:pStyle w:val="breakline"/>
        <w:rPr>
          <w:color w:val="002060"/>
        </w:rPr>
      </w:pPr>
    </w:p>
    <w:p w14:paraId="66BF02D9" w14:textId="77777777" w:rsidR="00BA4302" w:rsidRPr="00EC3467" w:rsidRDefault="00BA4302" w:rsidP="00BA4302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48DD2243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27C2E1A2" w14:textId="77777777" w:rsidR="00BA4302" w:rsidRDefault="00BA4302" w:rsidP="00984CE1">
      <w:pPr>
        <w:pStyle w:val="LndNormale1"/>
        <w:rPr>
          <w:color w:val="002060"/>
        </w:rPr>
      </w:pPr>
    </w:p>
    <w:p w14:paraId="7C96305C" w14:textId="038F869A" w:rsidR="00F11726" w:rsidRPr="000C5A61" w:rsidRDefault="00F11726" w:rsidP="00F11726">
      <w:pPr>
        <w:jc w:val="center"/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>SORTEGGIO TRIANGOLARE PROMOZIONE</w:t>
      </w:r>
    </w:p>
    <w:p w14:paraId="7A126E40" w14:textId="77777777" w:rsidR="00F11726" w:rsidRDefault="00F11726" w:rsidP="00F11726">
      <w:pPr>
        <w:pStyle w:val="Nessunaspaziatura"/>
        <w:jc w:val="both"/>
        <w:rPr>
          <w:rFonts w:ascii="Arial" w:hAnsi="Arial" w:cs="Arial"/>
          <w:color w:val="002060"/>
        </w:rPr>
      </w:pPr>
    </w:p>
    <w:p w14:paraId="301C8177" w14:textId="266140D1" w:rsidR="00F11726" w:rsidRDefault="00F11726" w:rsidP="00F11726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Il </w:t>
      </w:r>
      <w:r w:rsidRPr="00F11726">
        <w:rPr>
          <w:rFonts w:ascii="Arial" w:hAnsi="Arial" w:cs="Arial"/>
          <w:b/>
          <w:bCs/>
          <w:color w:val="002060"/>
        </w:rPr>
        <w:t>sorteggio</w:t>
      </w:r>
      <w:r>
        <w:rPr>
          <w:rFonts w:ascii="Arial" w:hAnsi="Arial" w:cs="Arial"/>
          <w:color w:val="002060"/>
        </w:rPr>
        <w:t xml:space="preserve"> per determinare il calendario del </w:t>
      </w:r>
      <w:r w:rsidRPr="00F11726">
        <w:rPr>
          <w:rFonts w:ascii="Arial" w:hAnsi="Arial" w:cs="Arial"/>
          <w:b/>
          <w:bCs/>
          <w:color w:val="002060"/>
        </w:rPr>
        <w:t>triangolare promozione</w:t>
      </w:r>
      <w:r>
        <w:rPr>
          <w:rFonts w:ascii="Arial" w:hAnsi="Arial" w:cs="Arial"/>
          <w:color w:val="002060"/>
        </w:rPr>
        <w:t xml:space="preserve"> riservato alle </w:t>
      </w:r>
      <w:r w:rsidRPr="00644B4E">
        <w:rPr>
          <w:rFonts w:ascii="Arial" w:hAnsi="Arial" w:cs="Arial"/>
          <w:b/>
          <w:bCs/>
          <w:color w:val="002060"/>
        </w:rPr>
        <w:t xml:space="preserve">Società </w:t>
      </w:r>
      <w:r>
        <w:rPr>
          <w:rFonts w:ascii="Arial" w:hAnsi="Arial" w:cs="Arial"/>
          <w:b/>
          <w:bCs/>
          <w:color w:val="002060"/>
        </w:rPr>
        <w:t xml:space="preserve">seconde classificate </w:t>
      </w:r>
      <w:r w:rsidRPr="00392BEC">
        <w:rPr>
          <w:rFonts w:ascii="Arial" w:hAnsi="Arial" w:cs="Arial"/>
          <w:color w:val="002060"/>
        </w:rPr>
        <w:t>del Campionato Regionale Calcio a Cinque</w:t>
      </w:r>
      <w:r>
        <w:rPr>
          <w:rFonts w:ascii="Arial" w:hAnsi="Arial" w:cs="Arial"/>
          <w:b/>
          <w:bCs/>
          <w:color w:val="002060"/>
        </w:rPr>
        <w:t xml:space="preserve"> Serie C2</w:t>
      </w:r>
      <w:r>
        <w:rPr>
          <w:rFonts w:ascii="Arial" w:hAnsi="Arial" w:cs="Arial"/>
          <w:color w:val="002060"/>
        </w:rPr>
        <w:t xml:space="preserve"> avrà luogo </w:t>
      </w:r>
      <w:r>
        <w:rPr>
          <w:rFonts w:ascii="Arial" w:hAnsi="Arial" w:cs="Arial"/>
          <w:b/>
          <w:bCs/>
          <w:color w:val="002060"/>
        </w:rPr>
        <w:t>LUNEDI’ 0</w:t>
      </w:r>
      <w:r>
        <w:rPr>
          <w:rFonts w:ascii="Arial" w:hAnsi="Arial" w:cs="Arial"/>
          <w:b/>
          <w:bCs/>
          <w:color w:val="002060"/>
        </w:rPr>
        <w:t>8</w:t>
      </w:r>
      <w:r>
        <w:rPr>
          <w:rFonts w:ascii="Arial" w:hAnsi="Arial" w:cs="Arial"/>
          <w:b/>
          <w:bCs/>
          <w:color w:val="002060"/>
        </w:rPr>
        <w:t xml:space="preserve"> MAGGIO 202</w:t>
      </w:r>
      <w:r>
        <w:rPr>
          <w:rFonts w:ascii="Arial" w:hAnsi="Arial" w:cs="Arial"/>
          <w:b/>
          <w:bCs/>
          <w:color w:val="002060"/>
        </w:rPr>
        <w:t>3</w:t>
      </w:r>
      <w:r>
        <w:rPr>
          <w:rFonts w:ascii="Arial" w:hAnsi="Arial" w:cs="Arial"/>
          <w:color w:val="002060"/>
        </w:rPr>
        <w:t xml:space="preserve"> alle </w:t>
      </w:r>
      <w:r w:rsidRPr="00117384">
        <w:rPr>
          <w:rFonts w:ascii="Arial" w:hAnsi="Arial" w:cs="Arial"/>
          <w:b/>
          <w:bCs/>
          <w:color w:val="002060"/>
        </w:rPr>
        <w:t xml:space="preserve">ore </w:t>
      </w:r>
      <w:r>
        <w:rPr>
          <w:rFonts w:ascii="Arial" w:hAnsi="Arial" w:cs="Arial"/>
          <w:b/>
          <w:bCs/>
          <w:color w:val="002060"/>
        </w:rPr>
        <w:t>1</w:t>
      </w:r>
      <w:r>
        <w:rPr>
          <w:rFonts w:ascii="Arial" w:hAnsi="Arial" w:cs="Arial"/>
          <w:b/>
          <w:bCs/>
          <w:color w:val="002060"/>
        </w:rPr>
        <w:t>4</w:t>
      </w:r>
      <w:r>
        <w:rPr>
          <w:rFonts w:ascii="Arial" w:hAnsi="Arial" w:cs="Arial"/>
          <w:b/>
          <w:bCs/>
          <w:color w:val="002060"/>
        </w:rPr>
        <w:t>:</w:t>
      </w:r>
      <w:r>
        <w:rPr>
          <w:rFonts w:ascii="Arial" w:hAnsi="Arial" w:cs="Arial"/>
          <w:b/>
          <w:bCs/>
          <w:color w:val="002060"/>
        </w:rPr>
        <w:t>00</w:t>
      </w:r>
      <w:r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presso la Sede del Comitato Regionale Marche (Via Schiavoni, snc – 60131 ANCONA)</w:t>
      </w:r>
    </w:p>
    <w:p w14:paraId="1C157184" w14:textId="77777777" w:rsidR="00F11726" w:rsidRDefault="00F11726" w:rsidP="00984CE1">
      <w:pPr>
        <w:pStyle w:val="LndNormale1"/>
        <w:rPr>
          <w:color w:val="002060"/>
        </w:rPr>
      </w:pPr>
    </w:p>
    <w:p w14:paraId="308990AB" w14:textId="350C945A" w:rsidR="00C526A0" w:rsidRPr="000C5A61" w:rsidRDefault="00C526A0" w:rsidP="00C526A0">
      <w:pPr>
        <w:jc w:val="center"/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>PLAY OFF</w:t>
      </w:r>
    </w:p>
    <w:p w14:paraId="62FD754A" w14:textId="77777777" w:rsidR="00C526A0" w:rsidRDefault="00C526A0" w:rsidP="00732D8F">
      <w:pPr>
        <w:pStyle w:val="Corpodeltesto21"/>
        <w:rPr>
          <w:rFonts w:ascii="Arial" w:hAnsi="Arial" w:cs="Arial"/>
          <w:color w:val="002060"/>
          <w:sz w:val="22"/>
        </w:rPr>
      </w:pPr>
    </w:p>
    <w:p w14:paraId="38B1907B" w14:textId="77777777" w:rsidR="00C526A0" w:rsidRPr="00C526A0" w:rsidRDefault="00C526A0" w:rsidP="00C526A0">
      <w:pPr>
        <w:rPr>
          <w:rFonts w:ascii="Arial" w:hAnsi="Arial" w:cs="Arial"/>
          <w:color w:val="002060"/>
          <w:sz w:val="22"/>
          <w:szCs w:val="22"/>
        </w:rPr>
      </w:pPr>
      <w:r w:rsidRPr="00C526A0">
        <w:rPr>
          <w:rFonts w:ascii="Arial" w:hAnsi="Arial" w:cs="Arial"/>
          <w:color w:val="002060"/>
          <w:sz w:val="22"/>
          <w:szCs w:val="22"/>
        </w:rPr>
        <w:t>L’individuazione delle squadre seconde classificate avviene con le seguenti modalità e secondo la seguente formula:</w:t>
      </w:r>
    </w:p>
    <w:p w14:paraId="72090D94" w14:textId="77777777" w:rsidR="00EA4A09" w:rsidRDefault="00EA4A09" w:rsidP="00EA4A09">
      <w:pPr>
        <w:numPr>
          <w:ilvl w:val="0"/>
          <w:numId w:val="17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11BF6638" w14:textId="77777777" w:rsidR="00EA4A09" w:rsidRPr="00EA4A09" w:rsidRDefault="00EA4A09" w:rsidP="00EA4A09">
      <w:pPr>
        <w:ind w:left="360" w:firstLine="348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A4A09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“A”</w:t>
      </w:r>
    </w:p>
    <w:p w14:paraId="76C12751" w14:textId="77777777" w:rsidR="00EA4A09" w:rsidRPr="00EA4A09" w:rsidRDefault="00EA4A09" w:rsidP="00EA4A09">
      <w:pPr>
        <w:ind w:left="708"/>
        <w:rPr>
          <w:rFonts w:ascii="Arial" w:hAnsi="Arial" w:cs="Arial"/>
          <w:b/>
          <w:iCs/>
          <w:color w:val="002060"/>
          <w:sz w:val="22"/>
          <w:szCs w:val="22"/>
        </w:rPr>
      </w:pPr>
      <w:r w:rsidRPr="00EA4A09">
        <w:rPr>
          <w:rFonts w:ascii="Arial" w:hAnsi="Arial" w:cs="Arial"/>
          <w:b/>
          <w:iCs/>
          <w:color w:val="002060"/>
          <w:sz w:val="22"/>
          <w:szCs w:val="22"/>
        </w:rPr>
        <w:t>AMICI DEL CENTROSOCIO SP. QUALIFICATO ALLA FINALE PLAY-OFF PER EFFETTO DEL DISTACCO PARI O SUPERIORE AI 10 PUNTI DALLA QUINTA CLASSIFICATA</w:t>
      </w:r>
    </w:p>
    <w:p w14:paraId="6B0E385F" w14:textId="77777777" w:rsidR="00EA4A09" w:rsidRPr="00EA4A09" w:rsidRDefault="00EA4A09" w:rsidP="00EA4A09">
      <w:pPr>
        <w:ind w:left="360"/>
        <w:rPr>
          <w:rFonts w:ascii="Arial" w:hAnsi="Arial" w:cs="Arial"/>
          <w:color w:val="002060"/>
          <w:sz w:val="22"/>
          <w:szCs w:val="22"/>
        </w:rPr>
      </w:pPr>
    </w:p>
    <w:p w14:paraId="1B958EB9" w14:textId="77777777" w:rsidR="00EA4A09" w:rsidRPr="00EA4A09" w:rsidRDefault="00EA4A09" w:rsidP="00EA4A09">
      <w:pPr>
        <w:ind w:left="360" w:firstLine="348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A4A09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“B”</w:t>
      </w:r>
    </w:p>
    <w:p w14:paraId="53910C93" w14:textId="77777777" w:rsidR="00EA4A09" w:rsidRDefault="00EA4A09" w:rsidP="00EA4A09">
      <w:pPr>
        <w:ind w:left="360" w:firstLine="348"/>
        <w:rPr>
          <w:rFonts w:ascii="Arial" w:hAnsi="Arial" w:cs="Arial"/>
          <w:i/>
          <w:iCs/>
          <w:color w:val="002060"/>
          <w:sz w:val="22"/>
          <w:szCs w:val="22"/>
        </w:rPr>
      </w:pPr>
      <w:r w:rsidRPr="00EA4A09">
        <w:rPr>
          <w:rFonts w:ascii="Arial" w:hAnsi="Arial" w:cs="Arial"/>
          <w:i/>
          <w:iCs/>
          <w:color w:val="002060"/>
          <w:sz w:val="22"/>
          <w:szCs w:val="22"/>
        </w:rPr>
        <w:t>cfr. punto c)</w:t>
      </w:r>
    </w:p>
    <w:p w14:paraId="092E24BF" w14:textId="77777777" w:rsidR="00EA4A09" w:rsidRDefault="00EA4A09" w:rsidP="00EA4A09">
      <w:pPr>
        <w:ind w:left="360" w:firstLine="348"/>
        <w:rPr>
          <w:rFonts w:ascii="Arial" w:hAnsi="Arial" w:cs="Arial"/>
          <w:i/>
          <w:iCs/>
          <w:color w:val="002060"/>
          <w:sz w:val="22"/>
          <w:szCs w:val="22"/>
        </w:rPr>
      </w:pPr>
    </w:p>
    <w:p w14:paraId="2771AB6A" w14:textId="77777777" w:rsidR="00EA4A09" w:rsidRPr="00315E75" w:rsidRDefault="00EA4A09" w:rsidP="00EA4A09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“C”</w:t>
      </w:r>
    </w:p>
    <w:p w14:paraId="4EC9C4B8" w14:textId="77777777" w:rsidR="00EA4A09" w:rsidRPr="00C526A0" w:rsidRDefault="00EA4A09" w:rsidP="00EA4A09">
      <w:pPr>
        <w:pStyle w:val="Paragrafoelenco"/>
        <w:jc w:val="both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FUTSAL CASELLE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QUALIFICAT</w:t>
      </w:r>
      <w:r>
        <w:rPr>
          <w:rFonts w:ascii="Arial" w:hAnsi="Arial" w:cs="Arial"/>
          <w:b/>
          <w:iCs/>
          <w:color w:val="002060"/>
          <w:sz w:val="22"/>
          <w:szCs w:val="22"/>
        </w:rPr>
        <w:t>O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ALLA FINALE PLAY-O</w:t>
      </w:r>
      <w:r>
        <w:rPr>
          <w:rFonts w:ascii="Arial" w:hAnsi="Arial" w:cs="Arial"/>
          <w:b/>
          <w:iCs/>
          <w:color w:val="002060"/>
          <w:sz w:val="22"/>
          <w:szCs w:val="22"/>
        </w:rPr>
        <w:t>FF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PER EFFETTO DEL DISTACCO PARI O SUPERIORE AI 10 PUNTI DALLA </w:t>
      </w:r>
      <w:r>
        <w:rPr>
          <w:rFonts w:ascii="Arial" w:hAnsi="Arial" w:cs="Arial"/>
          <w:b/>
          <w:iCs/>
          <w:color w:val="002060"/>
          <w:sz w:val="22"/>
          <w:szCs w:val="22"/>
        </w:rPr>
        <w:t>QUINTA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CLASSIFICATA</w:t>
      </w:r>
    </w:p>
    <w:p w14:paraId="3DFCD484" w14:textId="77777777" w:rsidR="00EA4A09" w:rsidRPr="00EA4A09" w:rsidRDefault="00EA4A09" w:rsidP="00EA4A09">
      <w:pPr>
        <w:ind w:left="360" w:firstLine="348"/>
        <w:rPr>
          <w:rFonts w:ascii="Arial" w:hAnsi="Arial" w:cs="Arial"/>
          <w:i/>
          <w:iCs/>
          <w:color w:val="002060"/>
          <w:sz w:val="22"/>
          <w:szCs w:val="22"/>
        </w:rPr>
      </w:pPr>
    </w:p>
    <w:p w14:paraId="179B499A" w14:textId="77777777" w:rsidR="00EA4A09" w:rsidRPr="00732D8F" w:rsidRDefault="00EA4A09" w:rsidP="00EA4A09">
      <w:pPr>
        <w:ind w:left="720"/>
        <w:rPr>
          <w:rFonts w:ascii="Arial" w:hAnsi="Arial" w:cs="Arial"/>
          <w:color w:val="002060"/>
          <w:sz w:val="22"/>
          <w:szCs w:val="22"/>
        </w:rPr>
      </w:pPr>
    </w:p>
    <w:p w14:paraId="3B63661F" w14:textId="77777777" w:rsidR="00EA4A09" w:rsidRDefault="00EA4A09" w:rsidP="00EA4A09">
      <w:pPr>
        <w:numPr>
          <w:ilvl w:val="0"/>
          <w:numId w:val="17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3^ classificata – 4^ classificata regular season</w:t>
      </w:r>
    </w:p>
    <w:p w14:paraId="060E5BCE" w14:textId="325ABCBC" w:rsidR="00C526A0" w:rsidRPr="00315E75" w:rsidRDefault="00C526A0" w:rsidP="00C526A0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“A”</w:t>
      </w:r>
    </w:p>
    <w:p w14:paraId="40B98CAA" w14:textId="522C74A7" w:rsidR="00C526A0" w:rsidRPr="00732D8F" w:rsidRDefault="00C526A0" w:rsidP="00EA4A09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CITTA’ DI OSTRA – ANCONITANA CALCIO A 5</w:t>
      </w:r>
      <w:r w:rsidR="00EA4A09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EA4A09">
        <w:rPr>
          <w:rFonts w:ascii="Arial" w:hAnsi="Arial" w:cs="Arial"/>
          <w:b/>
          <w:bCs/>
          <w:color w:val="002060"/>
          <w:sz w:val="22"/>
          <w:szCs w:val="22"/>
        </w:rPr>
        <w:tab/>
        <w:t>3-1</w:t>
      </w:r>
    </w:p>
    <w:p w14:paraId="5DDCB58C" w14:textId="77777777" w:rsidR="00C526A0" w:rsidRDefault="00C526A0" w:rsidP="00C526A0">
      <w:pPr>
        <w:ind w:left="720"/>
        <w:rPr>
          <w:rFonts w:ascii="Arial" w:hAnsi="Arial" w:cs="Arial"/>
          <w:color w:val="002060"/>
          <w:sz w:val="22"/>
          <w:szCs w:val="22"/>
        </w:rPr>
      </w:pPr>
    </w:p>
    <w:p w14:paraId="08DC5170" w14:textId="3D0A7CF0" w:rsidR="00315E75" w:rsidRPr="00315E75" w:rsidRDefault="00315E75" w:rsidP="00C526A0">
      <w:pPr>
        <w:ind w:left="720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“B”</w:t>
      </w:r>
    </w:p>
    <w:p w14:paraId="6843F679" w14:textId="56C870B8" w:rsidR="00315E75" w:rsidRPr="00315E75" w:rsidRDefault="00315E75" w:rsidP="00C526A0">
      <w:pPr>
        <w:ind w:left="720"/>
        <w:jc w:val="left"/>
        <w:rPr>
          <w:rFonts w:ascii="Arial" w:hAnsi="Arial" w:cs="Arial"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i/>
          <w:iCs/>
          <w:color w:val="002060"/>
          <w:sz w:val="22"/>
          <w:szCs w:val="22"/>
        </w:rPr>
        <w:t>cfr. punto c)</w:t>
      </w:r>
    </w:p>
    <w:p w14:paraId="151105BA" w14:textId="77777777" w:rsidR="00315E75" w:rsidRPr="00315E75" w:rsidRDefault="00315E75" w:rsidP="00C526A0">
      <w:pPr>
        <w:ind w:left="720"/>
        <w:jc w:val="left"/>
        <w:rPr>
          <w:rFonts w:ascii="Arial" w:hAnsi="Arial" w:cs="Arial"/>
          <w:color w:val="002060"/>
          <w:sz w:val="22"/>
          <w:szCs w:val="22"/>
        </w:rPr>
      </w:pPr>
    </w:p>
    <w:p w14:paraId="2BAB4B33" w14:textId="5667D42F" w:rsidR="00C526A0" w:rsidRPr="00315E75" w:rsidRDefault="00C526A0" w:rsidP="00C526A0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“C”</w:t>
      </w:r>
    </w:p>
    <w:p w14:paraId="27547024" w14:textId="50F3A2B8" w:rsidR="00C526A0" w:rsidRPr="00C526A0" w:rsidRDefault="00C526A0" w:rsidP="00EA4A09">
      <w:pPr>
        <w:pStyle w:val="Paragrafoelenco"/>
        <w:jc w:val="both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ROCCAFLUVIONE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QUALIFICAT</w:t>
      </w:r>
      <w:r>
        <w:rPr>
          <w:rFonts w:ascii="Arial" w:hAnsi="Arial" w:cs="Arial"/>
          <w:b/>
          <w:iCs/>
          <w:color w:val="002060"/>
          <w:sz w:val="22"/>
          <w:szCs w:val="22"/>
        </w:rPr>
        <w:t>O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ALLA </w:t>
      </w:r>
      <w:r>
        <w:rPr>
          <w:rFonts w:ascii="Arial" w:hAnsi="Arial" w:cs="Arial"/>
          <w:b/>
          <w:iCs/>
          <w:color w:val="002060"/>
          <w:sz w:val="22"/>
          <w:szCs w:val="22"/>
        </w:rPr>
        <w:t xml:space="preserve">FASE SPAREGGI-PROMOZIONE 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PER EFFETTO DEL DISTACCO PARI O SUPERIORE AI 10 PUNTI DALLA </w:t>
      </w:r>
      <w:r>
        <w:rPr>
          <w:rFonts w:ascii="Arial" w:hAnsi="Arial" w:cs="Arial"/>
          <w:b/>
          <w:iCs/>
          <w:color w:val="002060"/>
          <w:sz w:val="22"/>
          <w:szCs w:val="22"/>
        </w:rPr>
        <w:t>QUARTA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CLASSIFICATA</w:t>
      </w:r>
    </w:p>
    <w:p w14:paraId="2DC2F7DB" w14:textId="77777777" w:rsidR="00C526A0" w:rsidRPr="00C526A0" w:rsidRDefault="00C526A0" w:rsidP="00C526A0">
      <w:pPr>
        <w:ind w:left="720"/>
        <w:rPr>
          <w:rFonts w:ascii="Arial" w:hAnsi="Arial" w:cs="Arial"/>
          <w:color w:val="002060"/>
          <w:sz w:val="22"/>
          <w:szCs w:val="22"/>
        </w:rPr>
      </w:pPr>
    </w:p>
    <w:p w14:paraId="73B61CA2" w14:textId="77777777" w:rsidR="00C526A0" w:rsidRDefault="00C526A0" w:rsidP="00EA4A09">
      <w:pPr>
        <w:numPr>
          <w:ilvl w:val="0"/>
          <w:numId w:val="17"/>
        </w:numPr>
        <w:rPr>
          <w:rFonts w:ascii="Arial" w:hAnsi="Arial" w:cs="Arial"/>
          <w:b/>
          <w:color w:val="002060"/>
          <w:sz w:val="22"/>
          <w:szCs w:val="22"/>
        </w:rPr>
      </w:pPr>
      <w:r w:rsidRPr="00C526A0">
        <w:rPr>
          <w:rFonts w:ascii="Arial" w:hAnsi="Arial" w:cs="Arial"/>
          <w:b/>
          <w:color w:val="002060"/>
          <w:sz w:val="22"/>
          <w:szCs w:val="22"/>
        </w:rPr>
        <w:t>se il distacco fra la 2^ e 3^ classificata è pari o superiore a 10 punti gli incontri di play off non verranno disputati e la società 2^ classificata accede alla fase successiva;</w:t>
      </w:r>
    </w:p>
    <w:p w14:paraId="3DD99F2C" w14:textId="77777777" w:rsidR="00C526A0" w:rsidRDefault="00C526A0" w:rsidP="00C526A0">
      <w:pPr>
        <w:ind w:left="720"/>
        <w:rPr>
          <w:rFonts w:ascii="Arial" w:hAnsi="Arial" w:cs="Arial"/>
          <w:b/>
          <w:color w:val="002060"/>
          <w:sz w:val="22"/>
          <w:szCs w:val="22"/>
        </w:rPr>
      </w:pPr>
    </w:p>
    <w:p w14:paraId="18CE3EC8" w14:textId="1A119D16" w:rsidR="00C526A0" w:rsidRPr="00315E75" w:rsidRDefault="00C526A0" w:rsidP="00C526A0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“B”</w:t>
      </w:r>
    </w:p>
    <w:p w14:paraId="3B4B4C82" w14:textId="6436DA01" w:rsidR="00C526A0" w:rsidRPr="00C526A0" w:rsidRDefault="00C526A0" w:rsidP="00EA4A09">
      <w:pPr>
        <w:pStyle w:val="Paragrafoelenco"/>
        <w:jc w:val="both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BAYER CAPPUCCINI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QUALIFICAT</w:t>
      </w:r>
      <w:r>
        <w:rPr>
          <w:rFonts w:ascii="Arial" w:hAnsi="Arial" w:cs="Arial"/>
          <w:b/>
          <w:iCs/>
          <w:color w:val="002060"/>
          <w:sz w:val="22"/>
          <w:szCs w:val="22"/>
        </w:rPr>
        <w:t>O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ALLA </w:t>
      </w:r>
      <w:r>
        <w:rPr>
          <w:rFonts w:ascii="Arial" w:hAnsi="Arial" w:cs="Arial"/>
          <w:b/>
          <w:iCs/>
          <w:color w:val="002060"/>
          <w:sz w:val="22"/>
          <w:szCs w:val="22"/>
        </w:rPr>
        <w:t xml:space="preserve">FASE SPAREGGI-PROMOZIONE 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PER EFFETTO DEL DISTACCO PARI O SUPERIORE AI 10 PUNTI DALLA </w:t>
      </w:r>
      <w:r w:rsidR="006A1950">
        <w:rPr>
          <w:rFonts w:ascii="Arial" w:hAnsi="Arial" w:cs="Arial"/>
          <w:b/>
          <w:iCs/>
          <w:color w:val="002060"/>
          <w:sz w:val="22"/>
          <w:szCs w:val="22"/>
        </w:rPr>
        <w:t>TERZA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CLASSIFICATA</w:t>
      </w:r>
    </w:p>
    <w:p w14:paraId="2D82E880" w14:textId="77777777" w:rsidR="00C526A0" w:rsidRPr="00C526A0" w:rsidRDefault="00C526A0" w:rsidP="00C526A0">
      <w:pPr>
        <w:ind w:left="720"/>
        <w:rPr>
          <w:rFonts w:ascii="Arial" w:hAnsi="Arial" w:cs="Arial"/>
          <w:b/>
          <w:color w:val="002060"/>
          <w:sz w:val="22"/>
          <w:szCs w:val="22"/>
        </w:rPr>
      </w:pPr>
    </w:p>
    <w:p w14:paraId="2C756F29" w14:textId="77777777" w:rsidR="00C526A0" w:rsidRPr="00C526A0" w:rsidRDefault="00C526A0" w:rsidP="00EA4A09">
      <w:pPr>
        <w:numPr>
          <w:ilvl w:val="0"/>
          <w:numId w:val="17"/>
        </w:numPr>
        <w:rPr>
          <w:rFonts w:ascii="Arial" w:hAnsi="Arial" w:cs="Arial"/>
          <w:color w:val="002060"/>
          <w:sz w:val="22"/>
          <w:szCs w:val="22"/>
        </w:rPr>
      </w:pPr>
      <w:r w:rsidRPr="00C526A0">
        <w:rPr>
          <w:rFonts w:ascii="Arial" w:hAnsi="Arial" w:cs="Arial"/>
          <w:color w:val="002060"/>
          <w:sz w:val="22"/>
          <w:szCs w:val="22"/>
        </w:rPr>
        <w:t xml:space="preserve">le squadre vincenti le gare di cui ai punti a) e b) disputano un’unica gara, in campo della squadra in migliore posizione di classifica al termine del campionato, a conclusione della quale, in caso di parità, verranno disputati due tempi supplementari; persistendo ulteriore parità risulterà vincente la squadra che gioca in casa o che deve ritenersi tale. </w:t>
      </w:r>
    </w:p>
    <w:p w14:paraId="3036388F" w14:textId="77777777" w:rsidR="00C526A0" w:rsidRDefault="00C526A0" w:rsidP="00EA4A09">
      <w:pPr>
        <w:pStyle w:val="Corpodeltesto2"/>
        <w:spacing w:after="0" w:line="240" w:lineRule="auto"/>
        <w:rPr>
          <w:rFonts w:ascii="Arial" w:hAnsi="Arial" w:cs="Arial"/>
          <w:color w:val="002060"/>
          <w:sz w:val="22"/>
          <w:szCs w:val="22"/>
        </w:rPr>
      </w:pPr>
    </w:p>
    <w:p w14:paraId="0413EB0F" w14:textId="51B9C07E" w:rsidR="00EA4A09" w:rsidRPr="00315E75" w:rsidRDefault="00EA4A09" w:rsidP="00EA4A09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A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0B2D590C" w14:textId="29733F4A" w:rsidR="00EA4A09" w:rsidRPr="00732D8F" w:rsidRDefault="00EA4A09" w:rsidP="00EA4A09">
      <w:pPr>
        <w:ind w:left="720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AMICI DEL CENTROSOCIO SP. – CITTA’ DI OSTRA</w:t>
      </w:r>
    </w:p>
    <w:p w14:paraId="65BDD67B" w14:textId="77777777" w:rsidR="00EA4A09" w:rsidRPr="00C526A0" w:rsidRDefault="00EA4A09" w:rsidP="00EA4A09">
      <w:pPr>
        <w:pStyle w:val="Corpodeltesto2"/>
        <w:spacing w:after="0" w:line="240" w:lineRule="auto"/>
        <w:ind w:firstLine="708"/>
        <w:jc w:val="center"/>
        <w:rPr>
          <w:rFonts w:ascii="Arial" w:hAnsi="Arial" w:cs="Arial"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Venerdì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05</w:t>
      </w: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/0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5</w:t>
      </w: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/2023, ore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21:30</w:t>
      </w:r>
    </w:p>
    <w:p w14:paraId="1962F313" w14:textId="77777777" w:rsidR="00EA4A09" w:rsidRDefault="00EA4A09" w:rsidP="00EA4A09">
      <w:pPr>
        <w:pStyle w:val="Corpodeltesto2"/>
        <w:spacing w:after="0" w:line="240" w:lineRule="auto"/>
        <w:rPr>
          <w:rFonts w:ascii="Arial" w:hAnsi="Arial" w:cs="Arial"/>
          <w:color w:val="002060"/>
          <w:sz w:val="22"/>
          <w:szCs w:val="22"/>
        </w:rPr>
      </w:pPr>
    </w:p>
    <w:p w14:paraId="76F13667" w14:textId="12A84DCC" w:rsidR="00315E75" w:rsidRPr="00315E75" w:rsidRDefault="00315E75" w:rsidP="00EA4A09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“C”</w:t>
      </w:r>
    </w:p>
    <w:p w14:paraId="1EC10F6C" w14:textId="77D09D77" w:rsidR="00315E75" w:rsidRPr="00732D8F" w:rsidRDefault="00315E75" w:rsidP="00EA4A09">
      <w:pPr>
        <w:ind w:left="720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FUTSAL CASELLE – ROCCAFLUVIONE</w:t>
      </w:r>
    </w:p>
    <w:p w14:paraId="03EDC860" w14:textId="4FD7339F" w:rsidR="00C526A0" w:rsidRPr="00C526A0" w:rsidRDefault="00315E75" w:rsidP="00EA4A09">
      <w:pPr>
        <w:pStyle w:val="Corpodeltesto2"/>
        <w:spacing w:after="0" w:line="240" w:lineRule="auto"/>
        <w:ind w:firstLine="708"/>
        <w:jc w:val="center"/>
        <w:rPr>
          <w:rFonts w:ascii="Arial" w:hAnsi="Arial" w:cs="Arial"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Venerdì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05</w:t>
      </w: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/0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5</w:t>
      </w: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/2023, ore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21:30</w:t>
      </w:r>
    </w:p>
    <w:p w14:paraId="2BC8FFB6" w14:textId="77777777" w:rsidR="00EA4A09" w:rsidRPr="00EA4A09" w:rsidRDefault="00EA4A09" w:rsidP="00C526A0">
      <w:pPr>
        <w:pStyle w:val="Corpodeltesto21"/>
        <w:rPr>
          <w:rFonts w:ascii="Arial" w:hAnsi="Arial" w:cs="Arial"/>
          <w:bCs/>
          <w:color w:val="002060"/>
          <w:sz w:val="22"/>
          <w:szCs w:val="22"/>
        </w:rPr>
      </w:pPr>
    </w:p>
    <w:p w14:paraId="439DDE1F" w14:textId="7B349870" w:rsidR="00C526A0" w:rsidRPr="000C5A61" w:rsidRDefault="00C526A0" w:rsidP="00C526A0">
      <w:pPr>
        <w:pStyle w:val="Corpodeltesto21"/>
        <w:rPr>
          <w:rFonts w:ascii="Arial" w:hAnsi="Arial" w:cs="Arial"/>
          <w:color w:val="002060"/>
          <w:sz w:val="22"/>
        </w:rPr>
      </w:pPr>
      <w:r w:rsidRPr="00546731">
        <w:rPr>
          <w:rFonts w:ascii="Arial" w:hAnsi="Arial" w:cs="Arial"/>
          <w:b/>
          <w:color w:val="002060"/>
          <w:sz w:val="22"/>
          <w:szCs w:val="22"/>
        </w:rPr>
        <w:t xml:space="preserve">La squadra vincente l’incontro unico di cui al punto d) si intende classificata al </w:t>
      </w:r>
      <w:proofErr w:type="gramStart"/>
      <w:r w:rsidRPr="00546731">
        <w:rPr>
          <w:rFonts w:ascii="Arial" w:hAnsi="Arial" w:cs="Arial"/>
          <w:b/>
          <w:color w:val="002060"/>
          <w:sz w:val="22"/>
          <w:szCs w:val="22"/>
        </w:rPr>
        <w:t>2°</w:t>
      </w:r>
      <w:proofErr w:type="gramEnd"/>
      <w:r w:rsidRPr="00546731">
        <w:rPr>
          <w:rFonts w:ascii="Arial" w:hAnsi="Arial" w:cs="Arial"/>
          <w:b/>
          <w:color w:val="002060"/>
          <w:sz w:val="22"/>
          <w:szCs w:val="22"/>
        </w:rPr>
        <w:t xml:space="preserve"> posto del girone ed acquisisce il diritto sportivo alla partecipazione alla fase spareggi-promozione.</w:t>
      </w:r>
    </w:p>
    <w:p w14:paraId="1318BA96" w14:textId="77777777" w:rsidR="006A742D" w:rsidRDefault="006A742D" w:rsidP="006A742D">
      <w:pPr>
        <w:jc w:val="left"/>
        <w:rPr>
          <w:rFonts w:ascii="Arial" w:hAnsi="Arial" w:cs="Arial"/>
          <w:bCs/>
          <w:color w:val="002060"/>
          <w:sz w:val="22"/>
          <w:szCs w:val="22"/>
        </w:rPr>
      </w:pPr>
    </w:p>
    <w:p w14:paraId="7BF5D9D9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t>RISULTATI</w:t>
      </w:r>
    </w:p>
    <w:p w14:paraId="21B34941" w14:textId="77777777" w:rsidR="00BA4302" w:rsidRPr="00EC3467" w:rsidRDefault="00BA4302" w:rsidP="00BA4302">
      <w:pPr>
        <w:pStyle w:val="breakline"/>
        <w:rPr>
          <w:color w:val="002060"/>
        </w:rPr>
      </w:pPr>
    </w:p>
    <w:p w14:paraId="760DF9FB" w14:textId="77777777" w:rsidR="00BA4302" w:rsidRPr="00EC3467" w:rsidRDefault="00BA4302" w:rsidP="00BA4302">
      <w:pPr>
        <w:pStyle w:val="sottotitolocampionato10"/>
        <w:rPr>
          <w:color w:val="002060"/>
        </w:rPr>
      </w:pPr>
      <w:r w:rsidRPr="00EC3467">
        <w:rPr>
          <w:color w:val="002060"/>
        </w:rPr>
        <w:t>RISULTATI UFFICIALI GARE DEL 28/04/2023</w:t>
      </w:r>
    </w:p>
    <w:p w14:paraId="045F7059" w14:textId="77777777" w:rsidR="00C544F8" w:rsidRPr="00C544F8" w:rsidRDefault="00C544F8" w:rsidP="00C544F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C544F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9F04265" w14:textId="77777777" w:rsidR="00BA4302" w:rsidRPr="00EC3467" w:rsidRDefault="00BA4302" w:rsidP="00BA430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A4302" w:rsidRPr="00EC3467" w14:paraId="2418C720" w14:textId="77777777" w:rsidTr="00D7755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A4302" w:rsidRPr="00EC3467" w14:paraId="4B560B72" w14:textId="77777777" w:rsidTr="00D7755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300C56" w14:textId="77777777" w:rsidR="00BA4302" w:rsidRPr="00EC3467" w:rsidRDefault="00BA4302" w:rsidP="00D7755C">
                  <w:pPr>
                    <w:pStyle w:val="header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BA4302" w:rsidRPr="00EC3467" w14:paraId="3F0F0879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01E3D7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proofErr w:type="gramStart"/>
                  <w:r w:rsidRPr="00EC3467">
                    <w:rPr>
                      <w:color w:val="002060"/>
                    </w:rPr>
                    <w:t>CITTA</w:t>
                  </w:r>
                  <w:proofErr w:type="gramEnd"/>
                  <w:r w:rsidRPr="00EC3467">
                    <w:rPr>
                      <w:color w:val="002060"/>
                    </w:rPr>
                    <w:t xml:space="preserve"> DI OSTRA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8E7743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ANCONITANA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821C1B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7D1EB0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</w:tbl>
          <w:p w14:paraId="3EC4EF30" w14:textId="77777777" w:rsidR="00BA4302" w:rsidRPr="00EC3467" w:rsidRDefault="00BA4302" w:rsidP="00D7755C">
            <w:pPr>
              <w:rPr>
                <w:color w:val="002060"/>
              </w:rPr>
            </w:pPr>
          </w:p>
        </w:tc>
      </w:tr>
    </w:tbl>
    <w:p w14:paraId="659BE36D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</w:p>
    <w:p w14:paraId="2870AD68" w14:textId="77777777" w:rsidR="00BA4302" w:rsidRPr="00EC3467" w:rsidRDefault="00BA4302" w:rsidP="00BA4302">
      <w:pPr>
        <w:pStyle w:val="breakline"/>
        <w:rPr>
          <w:color w:val="002060"/>
        </w:rPr>
      </w:pPr>
    </w:p>
    <w:p w14:paraId="05B93C56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t>GIUDICE SPORTIVO</w:t>
      </w:r>
    </w:p>
    <w:p w14:paraId="2E4C62A5" w14:textId="77777777" w:rsidR="00BA4302" w:rsidRPr="00EC3467" w:rsidRDefault="00BA4302" w:rsidP="00BA4302">
      <w:pPr>
        <w:pStyle w:val="diffida"/>
        <w:rPr>
          <w:color w:val="002060"/>
        </w:rPr>
      </w:pPr>
      <w:r w:rsidRPr="00EC3467">
        <w:rPr>
          <w:color w:val="002060"/>
        </w:rPr>
        <w:t>Il Giudice Sportivo Avv. Agnese Lazzaretti, con l'assistenza del segretario Angelo Castellana, nella seduta del 02/05/2023, ha adottato le decisioni che di seguito integralmente si riportano:</w:t>
      </w:r>
    </w:p>
    <w:p w14:paraId="43711EA5" w14:textId="77777777" w:rsidR="00BA4302" w:rsidRPr="00EC3467" w:rsidRDefault="00BA4302" w:rsidP="00BA4302">
      <w:pPr>
        <w:pStyle w:val="titolo10"/>
        <w:rPr>
          <w:color w:val="002060"/>
        </w:rPr>
      </w:pPr>
      <w:r w:rsidRPr="00EC3467">
        <w:rPr>
          <w:color w:val="002060"/>
        </w:rPr>
        <w:t xml:space="preserve">GARE DEL 28/ 4/2023 </w:t>
      </w:r>
    </w:p>
    <w:p w14:paraId="65B17D73" w14:textId="77777777" w:rsidR="00BA4302" w:rsidRPr="00EC3467" w:rsidRDefault="00BA4302" w:rsidP="00BA4302">
      <w:pPr>
        <w:pStyle w:val="titolo7a"/>
        <w:rPr>
          <w:color w:val="002060"/>
        </w:rPr>
      </w:pPr>
      <w:r w:rsidRPr="00EC3467">
        <w:rPr>
          <w:color w:val="002060"/>
        </w:rPr>
        <w:t xml:space="preserve">PROVVEDIMENTI DISCIPLINARI </w:t>
      </w:r>
    </w:p>
    <w:p w14:paraId="652698FD" w14:textId="77777777" w:rsidR="00BA4302" w:rsidRPr="00EC3467" w:rsidRDefault="00BA4302" w:rsidP="00BA4302">
      <w:pPr>
        <w:pStyle w:val="titolo7b0"/>
        <w:rPr>
          <w:color w:val="002060"/>
        </w:rPr>
      </w:pPr>
      <w:r w:rsidRPr="00EC3467">
        <w:rPr>
          <w:color w:val="002060"/>
        </w:rPr>
        <w:t xml:space="preserve">In base alle risultanze degli atti ufficiali sono state deliberate le seguenti sanzioni disciplinari. </w:t>
      </w:r>
    </w:p>
    <w:p w14:paraId="14C8178D" w14:textId="77777777" w:rsidR="00BA4302" w:rsidRPr="00EC3467" w:rsidRDefault="00BA4302" w:rsidP="00BA4302">
      <w:pPr>
        <w:pStyle w:val="titolo30"/>
        <w:rPr>
          <w:color w:val="002060"/>
        </w:rPr>
      </w:pPr>
      <w:r w:rsidRPr="00EC3467">
        <w:rPr>
          <w:color w:val="002060"/>
        </w:rPr>
        <w:t xml:space="preserve">CALCIATORI NON ESPULSI </w:t>
      </w:r>
    </w:p>
    <w:p w14:paraId="5B3C3671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2CBFBA18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16C10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MARCHEGIANI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B6194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(ANCONITANA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B3459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3FC0B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VECCHIOTTI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9174D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(ANCONITANA CALCIO A 5) </w:t>
            </w:r>
          </w:p>
        </w:tc>
      </w:tr>
    </w:tbl>
    <w:p w14:paraId="5252EB62" w14:textId="77777777" w:rsidR="00BA4302" w:rsidRPr="00EC3467" w:rsidRDefault="00BA4302" w:rsidP="00BA4302">
      <w:pPr>
        <w:pStyle w:val="breakline"/>
        <w:rPr>
          <w:color w:val="002060"/>
        </w:rPr>
      </w:pPr>
    </w:p>
    <w:p w14:paraId="521CDF13" w14:textId="77777777" w:rsidR="00BA4302" w:rsidRPr="00EC3467" w:rsidRDefault="00BA4302" w:rsidP="00BA4302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38A6B8E4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70A16D95" w14:textId="77777777" w:rsidR="00BA4302" w:rsidRPr="006A742D" w:rsidRDefault="00BA4302" w:rsidP="006A742D">
      <w:pPr>
        <w:jc w:val="left"/>
        <w:rPr>
          <w:rFonts w:ascii="Arial" w:hAnsi="Arial" w:cs="Arial"/>
          <w:bCs/>
          <w:color w:val="002060"/>
          <w:sz w:val="22"/>
          <w:szCs w:val="22"/>
        </w:rPr>
      </w:pPr>
    </w:p>
    <w:p w14:paraId="66FCE6EF" w14:textId="727CDFBE" w:rsidR="006A742D" w:rsidRPr="006A742D" w:rsidRDefault="006A742D" w:rsidP="006A742D">
      <w:pPr>
        <w:jc w:val="center"/>
        <w:rPr>
          <w:rFonts w:ascii="Arial" w:hAnsi="Arial"/>
          <w:noProof/>
          <w:color w:val="002060"/>
          <w:sz w:val="22"/>
          <w:lang w:eastAsia="en-US"/>
        </w:rPr>
      </w:pPr>
      <w:r>
        <w:rPr>
          <w:rFonts w:ascii="Arial" w:hAnsi="Arial" w:cs="Arial"/>
          <w:b/>
          <w:color w:val="002060"/>
          <w:sz w:val="36"/>
          <w:szCs w:val="36"/>
        </w:rPr>
        <w:t>PLAY OUT</w:t>
      </w:r>
    </w:p>
    <w:p w14:paraId="7B14C600" w14:textId="77777777" w:rsidR="00984CE1" w:rsidRDefault="00984CE1" w:rsidP="00984CE1">
      <w:pPr>
        <w:pStyle w:val="LndNormale1"/>
        <w:rPr>
          <w:color w:val="002060"/>
        </w:rPr>
      </w:pPr>
    </w:p>
    <w:p w14:paraId="223AF4BA" w14:textId="77777777" w:rsidR="00EA4A09" w:rsidRDefault="00EA4A09" w:rsidP="00EA4A09">
      <w:pPr>
        <w:numPr>
          <w:ilvl w:val="0"/>
          <w:numId w:val="18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10^ classificata – 13^ classificata regular season</w:t>
      </w:r>
    </w:p>
    <w:p w14:paraId="721D6E8F" w14:textId="492E42CB" w:rsidR="006A742D" w:rsidRPr="006A742D" w:rsidRDefault="006A742D" w:rsidP="006A742D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lastRenderedPageBreak/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A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0AADFDAD" w14:textId="3B64AC86" w:rsidR="006A742D" w:rsidRPr="008E2FCE" w:rsidRDefault="006A742D" w:rsidP="00EA4A09">
      <w:pPr>
        <w:pStyle w:val="Paragrafoelenco"/>
        <w:jc w:val="both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OLYMPIA FANO C5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Cs/>
          <w:color w:val="002060"/>
          <w:sz w:val="22"/>
          <w:szCs w:val="22"/>
        </w:rPr>
        <w:t>CLASSIFICATA AL DECIMO POSTO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PER EFFETTO DEL DISTACCO PARI O SUPERIORE AI 10 PUNTI DALLA TREDICESIMA CLASSIFICATA</w:t>
      </w:r>
    </w:p>
    <w:p w14:paraId="41F90E7F" w14:textId="77777777" w:rsidR="006A742D" w:rsidRDefault="006A742D" w:rsidP="006A742D">
      <w:pPr>
        <w:pStyle w:val="Paragrafoelenco"/>
        <w:tabs>
          <w:tab w:val="num" w:pos="786"/>
        </w:tabs>
        <w:jc w:val="both"/>
        <w:rPr>
          <w:rFonts w:ascii="Arial" w:hAnsi="Arial" w:cs="Arial"/>
          <w:color w:val="002060"/>
          <w:sz w:val="22"/>
          <w:szCs w:val="22"/>
        </w:rPr>
      </w:pPr>
    </w:p>
    <w:p w14:paraId="3A3DA28E" w14:textId="5E0A8E56" w:rsidR="0033348E" w:rsidRPr="006A742D" w:rsidRDefault="0033348E" w:rsidP="0033348E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B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6991FE32" w14:textId="46E277DD" w:rsidR="0033348E" w:rsidRPr="008E2FCE" w:rsidRDefault="0033348E" w:rsidP="00EA4A09">
      <w:pPr>
        <w:pStyle w:val="Paragrafoelenco"/>
        <w:jc w:val="both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AURORA TREIA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Cs/>
          <w:color w:val="002060"/>
          <w:sz w:val="22"/>
          <w:szCs w:val="22"/>
        </w:rPr>
        <w:t>CLASSIFICATA AL DECIMO POSTO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PER EFFETTO DEL DISTACCO PARI O SUPERIORE AI 10 PUNTI DALLA TREDICESIMA CLASSIFICATA</w:t>
      </w:r>
    </w:p>
    <w:p w14:paraId="42B87A6E" w14:textId="77777777" w:rsidR="0033348E" w:rsidRDefault="0033348E" w:rsidP="006A742D">
      <w:pPr>
        <w:pStyle w:val="Paragrafoelenco"/>
        <w:tabs>
          <w:tab w:val="num" w:pos="786"/>
        </w:tabs>
        <w:jc w:val="both"/>
        <w:rPr>
          <w:rFonts w:ascii="Arial" w:hAnsi="Arial" w:cs="Arial"/>
          <w:color w:val="002060"/>
          <w:sz w:val="22"/>
          <w:szCs w:val="22"/>
        </w:rPr>
      </w:pPr>
    </w:p>
    <w:p w14:paraId="029273B6" w14:textId="7213E37D" w:rsidR="00007A73" w:rsidRPr="006A742D" w:rsidRDefault="00007A73" w:rsidP="00007A73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C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476DC743" w14:textId="29C53D6E" w:rsidR="00007A73" w:rsidRPr="008E2FCE" w:rsidRDefault="00007A73" w:rsidP="00EA4A09">
      <w:pPr>
        <w:pStyle w:val="Paragrafoelenco"/>
        <w:jc w:val="both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FUTSAL PRANDONE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Cs/>
          <w:color w:val="002060"/>
          <w:sz w:val="22"/>
          <w:szCs w:val="22"/>
        </w:rPr>
        <w:t>CLASSIFICATO AL DECIMO POSTO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PER EFFETTO DEL DISTACCO PARI O SUPERIORE AI 10 PUNTI DALLA TREDICESIMA CLASSIFICATA</w:t>
      </w:r>
    </w:p>
    <w:p w14:paraId="513F404C" w14:textId="77777777" w:rsidR="00007A73" w:rsidRPr="00CF41D4" w:rsidRDefault="00007A73" w:rsidP="006A742D">
      <w:pPr>
        <w:pStyle w:val="Paragrafoelenco"/>
        <w:tabs>
          <w:tab w:val="num" w:pos="786"/>
        </w:tabs>
        <w:jc w:val="both"/>
        <w:rPr>
          <w:rFonts w:ascii="Arial" w:hAnsi="Arial" w:cs="Arial"/>
          <w:color w:val="002060"/>
          <w:sz w:val="22"/>
          <w:szCs w:val="22"/>
        </w:rPr>
      </w:pPr>
    </w:p>
    <w:p w14:paraId="3D2922EF" w14:textId="2C237E9D" w:rsidR="00EA4A09" w:rsidRDefault="00EA4A09" w:rsidP="00EA4A09">
      <w:pPr>
        <w:numPr>
          <w:ilvl w:val="0"/>
          <w:numId w:val="18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1</w:t>
      </w:r>
      <w:r>
        <w:rPr>
          <w:rFonts w:ascii="Arial" w:hAnsi="Arial" w:cs="Arial"/>
          <w:color w:val="002060"/>
          <w:sz w:val="22"/>
          <w:szCs w:val="22"/>
        </w:rPr>
        <w:t>1</w:t>
      </w:r>
      <w:r>
        <w:rPr>
          <w:rFonts w:ascii="Arial" w:hAnsi="Arial" w:cs="Arial"/>
          <w:color w:val="002060"/>
          <w:sz w:val="22"/>
          <w:szCs w:val="22"/>
        </w:rPr>
        <w:t>^ classificata – 1</w:t>
      </w:r>
      <w:r>
        <w:rPr>
          <w:rFonts w:ascii="Arial" w:hAnsi="Arial" w:cs="Arial"/>
          <w:color w:val="002060"/>
          <w:sz w:val="22"/>
          <w:szCs w:val="22"/>
        </w:rPr>
        <w:t>2</w:t>
      </w:r>
      <w:r>
        <w:rPr>
          <w:rFonts w:ascii="Arial" w:hAnsi="Arial" w:cs="Arial"/>
          <w:color w:val="002060"/>
          <w:sz w:val="22"/>
          <w:szCs w:val="22"/>
        </w:rPr>
        <w:t>^ classificata regular season</w:t>
      </w:r>
    </w:p>
    <w:p w14:paraId="3A6D2AD9" w14:textId="77777777" w:rsidR="006A742D" w:rsidRPr="00315E75" w:rsidRDefault="006A742D" w:rsidP="00EA4A09">
      <w:pPr>
        <w:ind w:firstLine="708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“A”</w:t>
      </w:r>
    </w:p>
    <w:p w14:paraId="0911A4CC" w14:textId="1917F616" w:rsidR="006A742D" w:rsidRPr="00732D8F" w:rsidRDefault="006A742D" w:rsidP="00EA4A09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AVIS ARCEVIA 1964 – GNANO 04</w:t>
      </w:r>
      <w:r w:rsidR="00EA4A09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EA4A09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EA4A09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EA4A09">
        <w:rPr>
          <w:rFonts w:ascii="Arial" w:hAnsi="Arial" w:cs="Arial"/>
          <w:b/>
          <w:bCs/>
          <w:color w:val="002060"/>
          <w:sz w:val="22"/>
          <w:szCs w:val="22"/>
        </w:rPr>
        <w:t>1-3</w:t>
      </w:r>
    </w:p>
    <w:p w14:paraId="0CBC9A03" w14:textId="77777777" w:rsidR="006A742D" w:rsidRDefault="006A742D" w:rsidP="006A742D">
      <w:pPr>
        <w:pStyle w:val="Paragrafoelenco"/>
        <w:tabs>
          <w:tab w:val="num" w:pos="786"/>
        </w:tabs>
        <w:jc w:val="both"/>
        <w:rPr>
          <w:rFonts w:ascii="Arial" w:hAnsi="Arial" w:cs="Arial"/>
          <w:color w:val="002060"/>
          <w:sz w:val="22"/>
          <w:szCs w:val="22"/>
        </w:rPr>
      </w:pPr>
    </w:p>
    <w:p w14:paraId="5A068587" w14:textId="1A6A96C5" w:rsidR="0033348E" w:rsidRPr="00315E75" w:rsidRDefault="0033348E" w:rsidP="0033348E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B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473D5F23" w14:textId="47486E7A" w:rsidR="0033348E" w:rsidRPr="00732D8F" w:rsidRDefault="0033348E" w:rsidP="00EA4A09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FUTSAL SAMBUCHETO – OSIMO FIVE</w:t>
      </w:r>
      <w:r w:rsidR="00EA4A09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EA4A09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  <w:t>3-4</w:t>
      </w:r>
    </w:p>
    <w:p w14:paraId="5FF5212C" w14:textId="77777777" w:rsidR="0033348E" w:rsidRDefault="0033348E" w:rsidP="006A742D">
      <w:pPr>
        <w:pStyle w:val="Paragrafoelenco"/>
        <w:tabs>
          <w:tab w:val="num" w:pos="786"/>
        </w:tabs>
        <w:jc w:val="both"/>
        <w:rPr>
          <w:rFonts w:ascii="Arial" w:hAnsi="Arial" w:cs="Arial"/>
          <w:color w:val="002060"/>
          <w:sz w:val="22"/>
          <w:szCs w:val="22"/>
        </w:rPr>
      </w:pPr>
    </w:p>
    <w:p w14:paraId="7690852A" w14:textId="6C849292" w:rsidR="00007A73" w:rsidRPr="00315E75" w:rsidRDefault="00007A73" w:rsidP="00007A73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C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2151A42E" w14:textId="7BA2DE6D" w:rsidR="00007A73" w:rsidRPr="00732D8F" w:rsidRDefault="00007A73" w:rsidP="00355536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>
        <w:rPr>
          <w:rFonts w:ascii="Arial" w:hAnsi="Arial" w:cs="Arial"/>
          <w:b/>
          <w:bCs/>
          <w:color w:val="002060"/>
          <w:sz w:val="22"/>
          <w:szCs w:val="22"/>
        </w:rPr>
        <w:t>U.MANDOLESI</w:t>
      </w:r>
      <w:proofErr w:type="gramEnd"/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CALCIO – RIVIERA DELLE PALME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  <w:t>3-2</w:t>
      </w:r>
    </w:p>
    <w:p w14:paraId="2F7A014C" w14:textId="77777777" w:rsidR="00007A73" w:rsidRDefault="00007A73" w:rsidP="006A742D">
      <w:pPr>
        <w:pStyle w:val="Paragrafoelenco"/>
        <w:tabs>
          <w:tab w:val="num" w:pos="786"/>
        </w:tabs>
        <w:jc w:val="both"/>
        <w:rPr>
          <w:rFonts w:ascii="Arial" w:hAnsi="Arial" w:cs="Arial"/>
          <w:color w:val="002060"/>
          <w:sz w:val="22"/>
          <w:szCs w:val="22"/>
        </w:rPr>
      </w:pPr>
    </w:p>
    <w:p w14:paraId="71CCD1A8" w14:textId="77777777" w:rsidR="006A742D" w:rsidRPr="0033348E" w:rsidRDefault="006A742D" w:rsidP="00355536">
      <w:pPr>
        <w:numPr>
          <w:ilvl w:val="0"/>
          <w:numId w:val="19"/>
        </w:numPr>
        <w:rPr>
          <w:rFonts w:ascii="Arial" w:hAnsi="Arial" w:cs="Arial"/>
          <w:color w:val="002060"/>
          <w:sz w:val="22"/>
          <w:szCs w:val="22"/>
        </w:rPr>
      </w:pPr>
      <w:r w:rsidRPr="0033348E">
        <w:rPr>
          <w:rFonts w:ascii="Arial" w:hAnsi="Arial" w:cs="Arial"/>
          <w:color w:val="002060"/>
          <w:sz w:val="22"/>
          <w:szCs w:val="22"/>
        </w:rPr>
        <w:t xml:space="preserve">le squadre perdenti le gare di cui ai punti a) e b) disputano un’unica gara, in campo della squadra in migliore posizione di classifica al termine del campionato, a conclusione della quale, in caso di parità, verranno disputati due tempi supplementari; persistendo ulteriore parità risulterà vincente la squadra che gioca in casa o che deve ritenersi tale. </w:t>
      </w:r>
    </w:p>
    <w:p w14:paraId="59941942" w14:textId="77777777" w:rsidR="006A742D" w:rsidRDefault="006A742D" w:rsidP="006A742D">
      <w:pPr>
        <w:pStyle w:val="Paragrafoelenc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25470F">
        <w:rPr>
          <w:rFonts w:ascii="Arial" w:hAnsi="Arial" w:cs="Arial"/>
          <w:b/>
          <w:color w:val="002060"/>
          <w:sz w:val="22"/>
          <w:szCs w:val="22"/>
        </w:rPr>
        <w:t>Se il distacco fra la 12^ e 13^ classificata, dopo le gare di cui ai punti a) e b) è pari o superiore a 10 punti l’incontro tra le perdenti i play out non verrà disputato e la squadra 13^ classificata retrocederà direttamente mentre la squadra 12^ classificata disputerà la fase regionale promozione/retrocessione.</w:t>
      </w:r>
    </w:p>
    <w:p w14:paraId="6BFB8B2E" w14:textId="77777777" w:rsidR="006A742D" w:rsidRDefault="006A742D" w:rsidP="006A742D">
      <w:pPr>
        <w:pStyle w:val="Paragrafoelenc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14:paraId="21FD70AE" w14:textId="77777777" w:rsidR="006A742D" w:rsidRPr="00315E75" w:rsidRDefault="006A742D" w:rsidP="006A742D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“A”</w:t>
      </w:r>
    </w:p>
    <w:p w14:paraId="12D887C6" w14:textId="190C676A" w:rsidR="006A742D" w:rsidRPr="00355536" w:rsidRDefault="006A742D" w:rsidP="0033348E">
      <w:pPr>
        <w:ind w:left="709"/>
        <w:jc w:val="center"/>
        <w:rPr>
          <w:rFonts w:ascii="Arial" w:hAnsi="Arial" w:cs="Arial"/>
          <w:b/>
          <w:bCs/>
          <w:color w:val="002060"/>
          <w:sz w:val="22"/>
          <w:szCs w:val="22"/>
          <w:lang w:val="es-ES"/>
        </w:rPr>
      </w:pPr>
      <w:r w:rsidRPr="00355536">
        <w:rPr>
          <w:rFonts w:ascii="Arial" w:hAnsi="Arial" w:cs="Arial"/>
          <w:b/>
          <w:bCs/>
          <w:color w:val="002060"/>
          <w:sz w:val="22"/>
          <w:szCs w:val="22"/>
          <w:lang w:val="es-ES"/>
        </w:rPr>
        <w:t>AVIS ARCEVIA 1964</w:t>
      </w:r>
      <w:r w:rsidR="00355536">
        <w:rPr>
          <w:rFonts w:ascii="Arial" w:hAnsi="Arial" w:cs="Arial"/>
          <w:b/>
          <w:bCs/>
          <w:color w:val="002060"/>
          <w:sz w:val="22"/>
          <w:szCs w:val="22"/>
          <w:lang w:val="es-ES"/>
        </w:rPr>
        <w:t xml:space="preserve"> </w:t>
      </w:r>
      <w:r w:rsidRPr="00355536">
        <w:rPr>
          <w:rFonts w:ascii="Arial" w:hAnsi="Arial" w:cs="Arial"/>
          <w:b/>
          <w:bCs/>
          <w:color w:val="002060"/>
          <w:sz w:val="22"/>
          <w:szCs w:val="22"/>
          <w:lang w:val="es-ES"/>
        </w:rPr>
        <w:t xml:space="preserve">– </w:t>
      </w:r>
      <w:r w:rsidR="0033348E" w:rsidRPr="00355536">
        <w:rPr>
          <w:rFonts w:ascii="Arial" w:hAnsi="Arial" w:cs="Arial"/>
          <w:b/>
          <w:bCs/>
          <w:color w:val="002060"/>
          <w:sz w:val="22"/>
          <w:szCs w:val="22"/>
          <w:lang w:val="es-ES"/>
        </w:rPr>
        <w:t>OLIMPIA JUVENTU FALCONARA</w:t>
      </w:r>
    </w:p>
    <w:p w14:paraId="7D239EE4" w14:textId="77777777" w:rsidR="00355536" w:rsidRPr="00355536" w:rsidRDefault="00355536" w:rsidP="00355536">
      <w:pPr>
        <w:pStyle w:val="Corpodeltesto2"/>
        <w:spacing w:after="0" w:line="240" w:lineRule="auto"/>
        <w:ind w:firstLine="708"/>
        <w:jc w:val="center"/>
        <w:rPr>
          <w:rFonts w:ascii="Arial" w:hAnsi="Arial" w:cs="Arial"/>
          <w:color w:val="002060"/>
          <w:sz w:val="22"/>
          <w:szCs w:val="22"/>
          <w:lang w:val="es-ES"/>
        </w:rPr>
      </w:pPr>
      <w:r w:rsidRPr="00355536">
        <w:rPr>
          <w:rFonts w:ascii="Arial" w:hAnsi="Arial" w:cs="Arial"/>
          <w:b/>
          <w:bCs/>
          <w:i/>
          <w:iCs/>
          <w:color w:val="002060"/>
          <w:sz w:val="22"/>
          <w:szCs w:val="22"/>
          <w:lang w:val="es-ES"/>
        </w:rPr>
        <w:t>Venerdì 05/05/2023, ore 21:30</w:t>
      </w:r>
    </w:p>
    <w:p w14:paraId="2199E34D" w14:textId="77777777" w:rsidR="006A742D" w:rsidRPr="00355536" w:rsidRDefault="006A742D" w:rsidP="0033348E">
      <w:pPr>
        <w:rPr>
          <w:rFonts w:ascii="Arial" w:hAnsi="Arial" w:cs="Arial"/>
          <w:color w:val="002060"/>
          <w:lang w:val="es-ES"/>
        </w:rPr>
      </w:pPr>
    </w:p>
    <w:p w14:paraId="52F54557" w14:textId="58B4DFBA" w:rsidR="0033348E" w:rsidRPr="00315E75" w:rsidRDefault="0033348E" w:rsidP="0033348E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B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3BEFC30F" w14:textId="6026E1F3" w:rsidR="00007A73" w:rsidRPr="008E2FCE" w:rsidRDefault="00007A73" w:rsidP="00355536">
      <w:pPr>
        <w:pStyle w:val="Paragrafoelenco"/>
        <w:jc w:val="both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 xml:space="preserve">FUTSAL SAMBUCHETO CLASSIFICATA AL DODICESIMO POSTO PER EFFETTO 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>DEL DISTACCO PARI O SUPERIORE AI 10 PUNTI DALLA TREDICESIMA CLASSIFICATA</w:t>
      </w:r>
    </w:p>
    <w:p w14:paraId="259EAA3A" w14:textId="77777777" w:rsidR="0033348E" w:rsidRDefault="0033348E" w:rsidP="0033348E">
      <w:pPr>
        <w:rPr>
          <w:rFonts w:ascii="Arial" w:hAnsi="Arial" w:cs="Arial"/>
          <w:color w:val="002060"/>
        </w:rPr>
      </w:pPr>
    </w:p>
    <w:p w14:paraId="20FB4C25" w14:textId="6E911976" w:rsidR="00007A73" w:rsidRPr="00315E75" w:rsidRDefault="00007A73" w:rsidP="00007A73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C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63A4DC57" w14:textId="5D98CEBC" w:rsidR="00007A73" w:rsidRPr="00355536" w:rsidRDefault="00007A73" w:rsidP="00007A73">
      <w:pPr>
        <w:ind w:left="709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 w:rsidRPr="00355536">
        <w:rPr>
          <w:rFonts w:ascii="Arial" w:hAnsi="Arial" w:cs="Arial"/>
          <w:b/>
          <w:bCs/>
          <w:color w:val="002060"/>
          <w:sz w:val="22"/>
          <w:szCs w:val="22"/>
        </w:rPr>
        <w:t>RIVIERA DELLE PALME – PICENO UNITED MMX ARL</w:t>
      </w:r>
    </w:p>
    <w:p w14:paraId="5B8FAFFD" w14:textId="77777777" w:rsidR="00355536" w:rsidRPr="00C526A0" w:rsidRDefault="00355536" w:rsidP="00355536">
      <w:pPr>
        <w:pStyle w:val="Corpodeltesto2"/>
        <w:spacing w:after="0" w:line="240" w:lineRule="auto"/>
        <w:ind w:firstLine="708"/>
        <w:jc w:val="center"/>
        <w:rPr>
          <w:rFonts w:ascii="Arial" w:hAnsi="Arial" w:cs="Arial"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Venerdì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05</w:t>
      </w: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/0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5</w:t>
      </w: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/2023, ore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21:30</w:t>
      </w:r>
    </w:p>
    <w:p w14:paraId="25024ECD" w14:textId="77777777" w:rsidR="00007A73" w:rsidRDefault="00007A73" w:rsidP="006A742D">
      <w:pPr>
        <w:pStyle w:val="Nessunaspaziatura"/>
        <w:jc w:val="both"/>
        <w:rPr>
          <w:rFonts w:ascii="Arial" w:hAnsi="Arial" w:cs="Arial"/>
          <w:b/>
          <w:color w:val="002060"/>
        </w:rPr>
      </w:pPr>
    </w:p>
    <w:p w14:paraId="27B1D126" w14:textId="34686BF4" w:rsidR="006A742D" w:rsidRPr="0025470F" w:rsidRDefault="006A742D" w:rsidP="006A742D">
      <w:pPr>
        <w:pStyle w:val="Nessunaspaziatura"/>
        <w:jc w:val="both"/>
        <w:rPr>
          <w:rFonts w:ascii="Arial" w:hAnsi="Arial" w:cs="Arial"/>
          <w:b/>
          <w:color w:val="002060"/>
        </w:rPr>
      </w:pPr>
      <w:r w:rsidRPr="0025470F">
        <w:rPr>
          <w:rFonts w:ascii="Arial" w:hAnsi="Arial" w:cs="Arial"/>
          <w:b/>
          <w:color w:val="002060"/>
        </w:rPr>
        <w:t>La squadra che risulta vincente nella gara di cui al punto c) si classifica al 12^ posto e accede alla fase regionale promozione/retrocessione con le seconde classificate di ogni girone del Campionato di Serie D.</w:t>
      </w:r>
    </w:p>
    <w:p w14:paraId="6BB15FEA" w14:textId="77777777" w:rsidR="006A742D" w:rsidRPr="00546731" w:rsidRDefault="006A742D" w:rsidP="006A742D">
      <w:pPr>
        <w:pStyle w:val="Nessunaspaziatura"/>
        <w:jc w:val="both"/>
        <w:rPr>
          <w:rFonts w:ascii="Arial" w:hAnsi="Arial" w:cs="Arial"/>
          <w:b/>
          <w:color w:val="002060"/>
        </w:rPr>
      </w:pPr>
      <w:r w:rsidRPr="0025470F">
        <w:rPr>
          <w:rFonts w:ascii="Arial" w:hAnsi="Arial" w:cs="Arial"/>
          <w:b/>
          <w:color w:val="002060"/>
        </w:rPr>
        <w:t>La squadra che risulta perdente viene classificata al tredicesimo posto e retrocede al campionato inferiore.</w:t>
      </w:r>
    </w:p>
    <w:p w14:paraId="0EB98E4B" w14:textId="77777777" w:rsidR="006A742D" w:rsidRDefault="006A742D" w:rsidP="006A742D">
      <w:pPr>
        <w:rPr>
          <w:rFonts w:ascii="Arial" w:hAnsi="Arial" w:cs="Arial"/>
          <w:color w:val="002060"/>
        </w:rPr>
      </w:pPr>
    </w:p>
    <w:p w14:paraId="1C5427F3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t>RISULTATI</w:t>
      </w:r>
    </w:p>
    <w:p w14:paraId="638D5869" w14:textId="77777777" w:rsidR="00BA4302" w:rsidRPr="00EC3467" w:rsidRDefault="00BA4302" w:rsidP="00BA4302">
      <w:pPr>
        <w:pStyle w:val="breakline"/>
        <w:rPr>
          <w:color w:val="002060"/>
        </w:rPr>
      </w:pPr>
    </w:p>
    <w:p w14:paraId="4085AAC2" w14:textId="77777777" w:rsidR="00BA4302" w:rsidRPr="00EC3467" w:rsidRDefault="00BA4302" w:rsidP="00BA4302">
      <w:pPr>
        <w:pStyle w:val="sottotitolocampionato10"/>
        <w:rPr>
          <w:color w:val="002060"/>
        </w:rPr>
      </w:pPr>
      <w:r w:rsidRPr="00EC3467">
        <w:rPr>
          <w:color w:val="002060"/>
        </w:rPr>
        <w:t>RISULTATI UFFICIALI GARE DEL 28/04/2023</w:t>
      </w:r>
    </w:p>
    <w:p w14:paraId="5C65C02D" w14:textId="77777777" w:rsidR="00C544F8" w:rsidRPr="00C544F8" w:rsidRDefault="00C544F8" w:rsidP="00C544F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C544F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5D26E9BF" w14:textId="77777777" w:rsidR="00BA4302" w:rsidRPr="00EC3467" w:rsidRDefault="00BA4302" w:rsidP="00BA430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A4302" w:rsidRPr="00EC3467" w14:paraId="1DBBE63D" w14:textId="77777777" w:rsidTr="00D7755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A4302" w:rsidRPr="00EC3467" w14:paraId="5840AB20" w14:textId="77777777" w:rsidTr="00D7755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E22F63" w14:textId="77777777" w:rsidR="00BA4302" w:rsidRPr="00EC3467" w:rsidRDefault="00BA4302" w:rsidP="00D7755C">
                  <w:pPr>
                    <w:pStyle w:val="header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BA4302" w:rsidRPr="00EC3467" w14:paraId="7828FF47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F1D360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AVIS ARCEVIA 1964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46E12B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GNANO 04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38F98D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CA6247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  <w:tr w:rsidR="00BA4302" w:rsidRPr="00EC3467" w14:paraId="14572D98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D63D8E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lastRenderedPageBreak/>
                    <w:t>FUTSAL SAMBUCHETO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0446AE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OSIMO FIVE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184FBD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B7C6EC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  <w:tr w:rsidR="00BA4302" w:rsidRPr="00EC3467" w14:paraId="5149A915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7CDC3C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proofErr w:type="gramStart"/>
                  <w:r w:rsidRPr="00EC3467">
                    <w:rPr>
                      <w:color w:val="002060"/>
                    </w:rPr>
                    <w:t>U.MANDOLESI</w:t>
                  </w:r>
                  <w:proofErr w:type="gramEnd"/>
                  <w:r w:rsidRPr="00EC3467">
                    <w:rPr>
                      <w:color w:val="002060"/>
                    </w:rP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19D698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RIVIERA DELLE PALME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4A552C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B22531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</w:tbl>
          <w:p w14:paraId="11E87422" w14:textId="77777777" w:rsidR="00BA4302" w:rsidRPr="00EC3467" w:rsidRDefault="00BA4302" w:rsidP="00D7755C">
            <w:pPr>
              <w:rPr>
                <w:color w:val="002060"/>
              </w:rPr>
            </w:pPr>
          </w:p>
        </w:tc>
      </w:tr>
    </w:tbl>
    <w:p w14:paraId="4C7C7A3E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</w:p>
    <w:p w14:paraId="5E6A6C52" w14:textId="77777777" w:rsidR="00BA4302" w:rsidRPr="00EC3467" w:rsidRDefault="00BA4302" w:rsidP="00BA4302">
      <w:pPr>
        <w:pStyle w:val="breakline"/>
        <w:rPr>
          <w:color w:val="002060"/>
        </w:rPr>
      </w:pPr>
    </w:p>
    <w:p w14:paraId="33CA70CA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t>GIUDICE SPORTIVO</w:t>
      </w:r>
    </w:p>
    <w:p w14:paraId="7855B78B" w14:textId="77777777" w:rsidR="00BA4302" w:rsidRPr="00EC3467" w:rsidRDefault="00BA4302" w:rsidP="00BA4302">
      <w:pPr>
        <w:pStyle w:val="diffida"/>
        <w:rPr>
          <w:color w:val="002060"/>
        </w:rPr>
      </w:pPr>
      <w:r w:rsidRPr="00EC3467">
        <w:rPr>
          <w:color w:val="002060"/>
        </w:rPr>
        <w:t>Il Giudice Sportivo Avv. Agnese Lazzaretti, con l'assistenza del segretario Angelo Castellana, nella seduta del 02/05/2023, ha adottato le decisioni che di seguito integralmente si riportano:</w:t>
      </w:r>
    </w:p>
    <w:p w14:paraId="0B6F3840" w14:textId="77777777" w:rsidR="00BA4302" w:rsidRPr="00EC3467" w:rsidRDefault="00BA4302" w:rsidP="00BA4302">
      <w:pPr>
        <w:pStyle w:val="titolo10"/>
        <w:rPr>
          <w:color w:val="002060"/>
        </w:rPr>
      </w:pPr>
      <w:r w:rsidRPr="00EC3467">
        <w:rPr>
          <w:color w:val="002060"/>
        </w:rPr>
        <w:t xml:space="preserve">GARE DEL 28/ 4/2023 </w:t>
      </w:r>
    </w:p>
    <w:p w14:paraId="44CDA054" w14:textId="77777777" w:rsidR="00BA4302" w:rsidRPr="00EC3467" w:rsidRDefault="00BA4302" w:rsidP="00BA4302">
      <w:pPr>
        <w:pStyle w:val="titolo7a"/>
        <w:rPr>
          <w:color w:val="002060"/>
        </w:rPr>
      </w:pPr>
      <w:r w:rsidRPr="00EC3467">
        <w:rPr>
          <w:color w:val="002060"/>
        </w:rPr>
        <w:t xml:space="preserve">PROVVEDIMENTI DISCIPLINARI </w:t>
      </w:r>
    </w:p>
    <w:p w14:paraId="1F8C8F62" w14:textId="77777777" w:rsidR="00BA4302" w:rsidRPr="00EC3467" w:rsidRDefault="00BA4302" w:rsidP="00BA4302">
      <w:pPr>
        <w:pStyle w:val="titolo7b0"/>
        <w:rPr>
          <w:color w:val="002060"/>
        </w:rPr>
      </w:pPr>
      <w:r w:rsidRPr="00EC3467">
        <w:rPr>
          <w:color w:val="002060"/>
        </w:rPr>
        <w:t xml:space="preserve">In base alle risultanze degli atti ufficiali sono state deliberate le seguenti sanzioni disciplinari. </w:t>
      </w:r>
    </w:p>
    <w:p w14:paraId="6E656669" w14:textId="77777777" w:rsidR="00BA4302" w:rsidRPr="00EC3467" w:rsidRDefault="00BA4302" w:rsidP="00BA4302">
      <w:pPr>
        <w:pStyle w:val="titolo30"/>
        <w:rPr>
          <w:color w:val="002060"/>
        </w:rPr>
      </w:pPr>
      <w:r w:rsidRPr="00EC3467">
        <w:rPr>
          <w:color w:val="002060"/>
        </w:rPr>
        <w:t xml:space="preserve">ALLENATORI </w:t>
      </w:r>
    </w:p>
    <w:p w14:paraId="4316B2BF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5729AA48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412BE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PASCUCCI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FD631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(</w:t>
            </w:r>
            <w:proofErr w:type="gramStart"/>
            <w:r w:rsidRPr="00EC3467">
              <w:rPr>
                <w:color w:val="002060"/>
              </w:rPr>
              <w:t>U.MANDOLESI</w:t>
            </w:r>
            <w:proofErr w:type="gramEnd"/>
            <w:r w:rsidRPr="00EC3467">
              <w:rPr>
                <w:color w:val="002060"/>
              </w:rP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90777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04F20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851DF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747676ED" w14:textId="77777777" w:rsidR="00BA4302" w:rsidRPr="00EC3467" w:rsidRDefault="00BA4302" w:rsidP="00BA4302">
      <w:pPr>
        <w:pStyle w:val="titolo30"/>
        <w:rPr>
          <w:rFonts w:eastAsiaTheme="minorEastAsia"/>
          <w:color w:val="002060"/>
        </w:rPr>
      </w:pPr>
      <w:r w:rsidRPr="00EC3467">
        <w:rPr>
          <w:color w:val="002060"/>
        </w:rPr>
        <w:t xml:space="preserve">CALCIATORI ESPULSI </w:t>
      </w:r>
    </w:p>
    <w:p w14:paraId="7FBD5C14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1217BC51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26062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LUCIANI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83F7C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82E25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F20D4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GABBANINI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B2143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(GNANO 04) </w:t>
            </w:r>
          </w:p>
        </w:tc>
      </w:tr>
    </w:tbl>
    <w:p w14:paraId="33A03303" w14:textId="77777777" w:rsidR="00BA4302" w:rsidRPr="00EC3467" w:rsidRDefault="00BA4302" w:rsidP="00BA4302">
      <w:pPr>
        <w:pStyle w:val="titolo20"/>
        <w:rPr>
          <w:rFonts w:eastAsiaTheme="minorEastAsia"/>
          <w:color w:val="002060"/>
        </w:rPr>
      </w:pPr>
      <w:r w:rsidRPr="00EC3467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67428203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1CDC9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FATTORI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06DBD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EBDB5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09E9F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219BE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7D828DD2" w14:textId="77777777" w:rsidR="00BA4302" w:rsidRPr="00EC3467" w:rsidRDefault="00BA4302" w:rsidP="00BA4302">
      <w:pPr>
        <w:pStyle w:val="titolo30"/>
        <w:rPr>
          <w:rFonts w:eastAsiaTheme="minorEastAsia"/>
          <w:color w:val="002060"/>
        </w:rPr>
      </w:pPr>
      <w:r w:rsidRPr="00EC3467">
        <w:rPr>
          <w:color w:val="002060"/>
        </w:rPr>
        <w:t xml:space="preserve">CALCIATORI NON ESPULSI </w:t>
      </w:r>
    </w:p>
    <w:p w14:paraId="14879E3D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0CB75BAC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E41D5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FACCENDA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060A5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872BA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65324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CAPUTO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05271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(RIVIERA DELLE PALME) </w:t>
            </w:r>
          </w:p>
        </w:tc>
      </w:tr>
      <w:tr w:rsidR="00BA4302" w:rsidRPr="00EC3467" w14:paraId="2916D8B8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485CF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SCIARRA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E5C78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(RIVIERA DELLE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E549D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0EFF6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GIRONACCI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2A3E8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(</w:t>
            </w:r>
            <w:proofErr w:type="gramStart"/>
            <w:r w:rsidRPr="00EC3467">
              <w:rPr>
                <w:color w:val="002060"/>
              </w:rPr>
              <w:t>U.MANDOLESI</w:t>
            </w:r>
            <w:proofErr w:type="gramEnd"/>
            <w:r w:rsidRPr="00EC3467">
              <w:rPr>
                <w:color w:val="002060"/>
              </w:rPr>
              <w:t xml:space="preserve"> CALCIO) </w:t>
            </w:r>
          </w:p>
        </w:tc>
      </w:tr>
    </w:tbl>
    <w:p w14:paraId="6C84D1B9" w14:textId="77777777" w:rsidR="00BA4302" w:rsidRPr="00EC3467" w:rsidRDefault="00BA4302" w:rsidP="00BA4302">
      <w:pPr>
        <w:pStyle w:val="breakline"/>
        <w:rPr>
          <w:color w:val="002060"/>
        </w:rPr>
      </w:pPr>
    </w:p>
    <w:p w14:paraId="3E6E9FF7" w14:textId="77777777" w:rsidR="00BA4302" w:rsidRPr="00EC3467" w:rsidRDefault="00BA4302" w:rsidP="00BA4302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34FBA704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5C7F57B2" w14:textId="77777777" w:rsidR="00BA4302" w:rsidRPr="009D5744" w:rsidRDefault="00BA4302" w:rsidP="006A742D">
      <w:pPr>
        <w:rPr>
          <w:rFonts w:ascii="Arial" w:hAnsi="Arial" w:cs="Arial"/>
          <w:color w:val="002060"/>
        </w:rPr>
      </w:pPr>
    </w:p>
    <w:p w14:paraId="1F797248" w14:textId="77777777" w:rsidR="00F11726" w:rsidRDefault="006A742D" w:rsidP="00F11726">
      <w:pPr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  <w:r w:rsidRPr="00F11726">
        <w:rPr>
          <w:rFonts w:ascii="Arial" w:hAnsi="Arial" w:cs="Arial"/>
          <w:b/>
          <w:bCs/>
          <w:color w:val="002060"/>
          <w:sz w:val="36"/>
          <w:szCs w:val="36"/>
        </w:rPr>
        <w:t>FASE REGIONALE</w:t>
      </w:r>
    </w:p>
    <w:p w14:paraId="7F949781" w14:textId="172271EE" w:rsidR="006A742D" w:rsidRPr="00F11726" w:rsidRDefault="006A742D" w:rsidP="00F11726">
      <w:pPr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  <w:r w:rsidRPr="00F11726">
        <w:rPr>
          <w:rFonts w:ascii="Arial" w:hAnsi="Arial" w:cs="Arial"/>
          <w:b/>
          <w:bCs/>
          <w:color w:val="002060"/>
          <w:sz w:val="36"/>
          <w:szCs w:val="36"/>
        </w:rPr>
        <w:t>PROMOZIONE/RETROCESSIONE SERIE C2/SERIE D</w:t>
      </w:r>
    </w:p>
    <w:p w14:paraId="02851BEA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</w:p>
    <w:p w14:paraId="478C90C9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color w:val="002060"/>
          <w:sz w:val="22"/>
          <w:szCs w:val="22"/>
        </w:rPr>
        <w:t>Alla Fase Regionale promozione/retrocessione Serie C2/Serie D avranno accesso:</w:t>
      </w:r>
    </w:p>
    <w:p w14:paraId="769B5260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</w:p>
    <w:p w14:paraId="3FB4182C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color w:val="002060"/>
          <w:sz w:val="22"/>
          <w:szCs w:val="22"/>
        </w:rPr>
        <w:t>- n° 3 Società di Serie C2 12^ classificate dopo i play-out dei rispettivi gironi</w:t>
      </w:r>
    </w:p>
    <w:p w14:paraId="7B102E04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color w:val="002060"/>
          <w:sz w:val="22"/>
          <w:szCs w:val="22"/>
        </w:rPr>
        <w:t>- n° 5 Società di Serie D seconde classificate nei rispettivi gironi al termine dei play-off</w:t>
      </w:r>
    </w:p>
    <w:p w14:paraId="36C24E15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</w:p>
    <w:p w14:paraId="54F64967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color w:val="002060"/>
          <w:sz w:val="22"/>
          <w:szCs w:val="22"/>
        </w:rPr>
        <w:t>Le 8 squadre saranno sorteggiate integralmente in accoppiamenti con gare di andata e ritorno secondo il seguente criterio:</w:t>
      </w:r>
    </w:p>
    <w:p w14:paraId="076AE497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</w:p>
    <w:p w14:paraId="2AD0251C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color w:val="002060"/>
          <w:sz w:val="22"/>
          <w:szCs w:val="22"/>
        </w:rPr>
        <w:t>- POOL 1:</w:t>
      </w:r>
      <w:r w:rsidRPr="00007A73">
        <w:rPr>
          <w:rFonts w:ascii="Arial" w:hAnsi="Arial" w:cs="Arial"/>
          <w:color w:val="002060"/>
          <w:sz w:val="22"/>
          <w:szCs w:val="22"/>
        </w:rPr>
        <w:tab/>
        <w:t>n° 3 Società di Serie C2</w:t>
      </w:r>
    </w:p>
    <w:p w14:paraId="0E2C7C1D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color w:val="002060"/>
          <w:sz w:val="22"/>
          <w:szCs w:val="22"/>
        </w:rPr>
        <w:t>- POOL 2:</w:t>
      </w:r>
      <w:r w:rsidRPr="00007A73">
        <w:rPr>
          <w:rFonts w:ascii="Arial" w:hAnsi="Arial" w:cs="Arial"/>
          <w:color w:val="002060"/>
          <w:sz w:val="22"/>
          <w:szCs w:val="22"/>
        </w:rPr>
        <w:tab/>
        <w:t>n° 5 Società di Serie D</w:t>
      </w:r>
    </w:p>
    <w:p w14:paraId="5BA22F50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</w:p>
    <w:p w14:paraId="77FDF48A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color w:val="002060"/>
          <w:sz w:val="22"/>
          <w:szCs w:val="22"/>
        </w:rPr>
        <w:t>Pertanto, si disputeranno 3 accoppiamenti con 1 Società di Serie C2 ed 1 di Serie D ed 1 accoppiamento con 2 squadre di Serie D.</w:t>
      </w:r>
    </w:p>
    <w:p w14:paraId="649B4239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color w:val="002060"/>
          <w:sz w:val="22"/>
          <w:szCs w:val="22"/>
        </w:rPr>
        <w:t>Il calendario delle gare di ogni accoppiamento sarà determinato mediante sorteggio.</w:t>
      </w:r>
    </w:p>
    <w:p w14:paraId="33487AB8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</w:p>
    <w:p w14:paraId="7E98C1E7" w14:textId="77777777" w:rsidR="006A742D" w:rsidRPr="00007A73" w:rsidRDefault="006A742D" w:rsidP="006A742D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color w:val="002060"/>
          <w:sz w:val="22"/>
          <w:szCs w:val="22"/>
        </w:rPr>
        <w:lastRenderedPageBreak/>
        <w:t>Risulterà vincente la squadra che nelle due partite di andata e ritorno, avrà ottenuto il miglior punteggio, ovvero, a parità di punteggio, la squadra che avrà la miglior differenza reti.</w:t>
      </w:r>
    </w:p>
    <w:p w14:paraId="4553ABAF" w14:textId="77777777" w:rsidR="006A742D" w:rsidRPr="00007A73" w:rsidRDefault="006A742D" w:rsidP="006A742D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color w:val="002060"/>
          <w:sz w:val="22"/>
          <w:szCs w:val="22"/>
        </w:rPr>
        <w:t>Persistendo ancora la parità, si disputeranno due tempi supplementari di 5 minuti ciascuno. Se anche al termine dei tempi supplementari si verificasse la situazione di parità si procederà all’effettuazione dei tiri di rigore secondo modalità previste dalle vigenti norme federali.</w:t>
      </w:r>
    </w:p>
    <w:p w14:paraId="35EE40A7" w14:textId="77777777" w:rsidR="006A742D" w:rsidRPr="00007A73" w:rsidRDefault="006A742D" w:rsidP="006A742D">
      <w:pPr>
        <w:rPr>
          <w:rFonts w:ascii="Arial" w:hAnsi="Arial" w:cs="Arial"/>
          <w:color w:val="002060"/>
          <w:sz w:val="22"/>
          <w:szCs w:val="22"/>
        </w:rPr>
      </w:pPr>
    </w:p>
    <w:p w14:paraId="1033059C" w14:textId="77777777" w:rsidR="006A742D" w:rsidRPr="00007A73" w:rsidRDefault="006A742D" w:rsidP="006A742D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007A73">
        <w:rPr>
          <w:rFonts w:ascii="Arial" w:hAnsi="Arial" w:cs="Arial"/>
          <w:b/>
          <w:bCs/>
          <w:color w:val="002060"/>
          <w:sz w:val="22"/>
          <w:szCs w:val="22"/>
        </w:rPr>
        <w:t>Le 4 Società vincenti gli accoppiamenti acquisiranno o manterranno il titolo sportivo per disputare il Campionato di Serie C2.</w:t>
      </w:r>
    </w:p>
    <w:p w14:paraId="7B90136C" w14:textId="77777777" w:rsidR="006A742D" w:rsidRDefault="006A742D" w:rsidP="00984CE1">
      <w:pPr>
        <w:pStyle w:val="LndNormale1"/>
        <w:rPr>
          <w:color w:val="002060"/>
        </w:rPr>
      </w:pPr>
    </w:p>
    <w:p w14:paraId="0C0D9ECD" w14:textId="526884E2" w:rsidR="00F11726" w:rsidRPr="00F11726" w:rsidRDefault="00F11726" w:rsidP="00F11726">
      <w:pPr>
        <w:pStyle w:val="Nessunaspaziatura"/>
        <w:jc w:val="center"/>
        <w:rPr>
          <w:rFonts w:ascii="Arial" w:hAnsi="Arial" w:cs="Arial"/>
          <w:b/>
          <w:bCs/>
          <w:color w:val="002060"/>
          <w:sz w:val="28"/>
          <w:szCs w:val="28"/>
        </w:rPr>
      </w:pPr>
      <w:r w:rsidRPr="00F11726">
        <w:rPr>
          <w:rFonts w:ascii="Arial" w:hAnsi="Arial" w:cs="Arial"/>
          <w:b/>
          <w:bCs/>
          <w:color w:val="002060"/>
          <w:sz w:val="28"/>
          <w:szCs w:val="28"/>
        </w:rPr>
        <w:t>SORTEGGIO</w:t>
      </w:r>
    </w:p>
    <w:p w14:paraId="3EF7F47D" w14:textId="77777777" w:rsidR="00F11726" w:rsidRDefault="00F11726" w:rsidP="00F11726">
      <w:pPr>
        <w:pStyle w:val="Nessunaspaziatura"/>
        <w:jc w:val="both"/>
        <w:rPr>
          <w:rFonts w:ascii="Arial" w:hAnsi="Arial" w:cs="Arial"/>
          <w:color w:val="002060"/>
        </w:rPr>
      </w:pPr>
    </w:p>
    <w:p w14:paraId="0191D21A" w14:textId="2575903C" w:rsidR="00F11726" w:rsidRDefault="00F11726" w:rsidP="00F11726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Il </w:t>
      </w:r>
      <w:r w:rsidRPr="00F11726">
        <w:rPr>
          <w:rFonts w:ascii="Arial" w:hAnsi="Arial" w:cs="Arial"/>
          <w:b/>
          <w:bCs/>
          <w:color w:val="002060"/>
        </w:rPr>
        <w:t>sorteggio</w:t>
      </w:r>
      <w:r>
        <w:rPr>
          <w:rFonts w:ascii="Arial" w:hAnsi="Arial" w:cs="Arial"/>
          <w:color w:val="002060"/>
        </w:rPr>
        <w:t xml:space="preserve"> per determinare </w:t>
      </w:r>
      <w:r>
        <w:rPr>
          <w:rFonts w:ascii="Arial" w:hAnsi="Arial" w:cs="Arial"/>
          <w:color w:val="002060"/>
        </w:rPr>
        <w:t>gli accoppiamenti</w:t>
      </w:r>
      <w:r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della</w:t>
      </w:r>
      <w:r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b/>
          <w:bCs/>
          <w:color w:val="002060"/>
        </w:rPr>
        <w:t xml:space="preserve">fase regionale promozione/retrocessione Serie C2/Serie D </w:t>
      </w:r>
      <w:r>
        <w:rPr>
          <w:rFonts w:ascii="Arial" w:hAnsi="Arial" w:cs="Arial"/>
          <w:color w:val="002060"/>
        </w:rPr>
        <w:t xml:space="preserve">riservato alle </w:t>
      </w:r>
      <w:r w:rsidRPr="00644B4E">
        <w:rPr>
          <w:rFonts w:ascii="Arial" w:hAnsi="Arial" w:cs="Arial"/>
          <w:b/>
          <w:bCs/>
          <w:color w:val="002060"/>
        </w:rPr>
        <w:t xml:space="preserve">Società </w:t>
      </w:r>
      <w:r>
        <w:rPr>
          <w:rFonts w:ascii="Arial" w:hAnsi="Arial" w:cs="Arial"/>
          <w:b/>
          <w:bCs/>
          <w:color w:val="002060"/>
        </w:rPr>
        <w:t xml:space="preserve">dodicesime classificate </w:t>
      </w:r>
      <w:r>
        <w:rPr>
          <w:rFonts w:ascii="Arial" w:hAnsi="Arial" w:cs="Arial"/>
          <w:color w:val="002060"/>
        </w:rPr>
        <w:t xml:space="preserve">del Campionato Regionale Calcio a Cinque </w:t>
      </w:r>
      <w:r w:rsidRPr="00F11726">
        <w:rPr>
          <w:rFonts w:ascii="Arial" w:hAnsi="Arial" w:cs="Arial"/>
          <w:b/>
          <w:bCs/>
          <w:color w:val="002060"/>
        </w:rPr>
        <w:t>Serie C2</w:t>
      </w:r>
      <w:r>
        <w:rPr>
          <w:rFonts w:ascii="Arial" w:hAnsi="Arial" w:cs="Arial"/>
          <w:color w:val="002060"/>
        </w:rPr>
        <w:t xml:space="preserve"> e </w:t>
      </w:r>
      <w:r>
        <w:rPr>
          <w:rFonts w:ascii="Arial" w:hAnsi="Arial" w:cs="Arial"/>
          <w:b/>
          <w:bCs/>
          <w:color w:val="002060"/>
        </w:rPr>
        <w:t xml:space="preserve">seconde classificate </w:t>
      </w:r>
      <w:r w:rsidRPr="00392BEC">
        <w:rPr>
          <w:rFonts w:ascii="Arial" w:hAnsi="Arial" w:cs="Arial"/>
          <w:color w:val="002060"/>
        </w:rPr>
        <w:t>del Campionato Calcio a Cinque</w:t>
      </w:r>
      <w:r>
        <w:rPr>
          <w:rFonts w:ascii="Arial" w:hAnsi="Arial" w:cs="Arial"/>
          <w:b/>
          <w:bCs/>
          <w:color w:val="002060"/>
        </w:rPr>
        <w:t xml:space="preserve"> Serie </w:t>
      </w:r>
      <w:r>
        <w:rPr>
          <w:rFonts w:ascii="Arial" w:hAnsi="Arial" w:cs="Arial"/>
          <w:b/>
          <w:bCs/>
          <w:color w:val="002060"/>
        </w:rPr>
        <w:t>D</w:t>
      </w:r>
      <w:r>
        <w:rPr>
          <w:rFonts w:ascii="Arial" w:hAnsi="Arial" w:cs="Arial"/>
          <w:color w:val="002060"/>
        </w:rPr>
        <w:t xml:space="preserve"> avrà luogo </w:t>
      </w:r>
      <w:r>
        <w:rPr>
          <w:rFonts w:ascii="Arial" w:hAnsi="Arial" w:cs="Arial"/>
          <w:b/>
          <w:bCs/>
          <w:color w:val="002060"/>
        </w:rPr>
        <w:t>LUNEDI’ 08 MAGGIO 2023</w:t>
      </w:r>
      <w:r>
        <w:rPr>
          <w:rFonts w:ascii="Arial" w:hAnsi="Arial" w:cs="Arial"/>
          <w:color w:val="002060"/>
        </w:rPr>
        <w:t xml:space="preserve"> alle </w:t>
      </w:r>
      <w:r w:rsidRPr="00117384">
        <w:rPr>
          <w:rFonts w:ascii="Arial" w:hAnsi="Arial" w:cs="Arial"/>
          <w:b/>
          <w:bCs/>
          <w:color w:val="002060"/>
        </w:rPr>
        <w:t xml:space="preserve">ore </w:t>
      </w:r>
      <w:r>
        <w:rPr>
          <w:rFonts w:ascii="Arial" w:hAnsi="Arial" w:cs="Arial"/>
          <w:b/>
          <w:bCs/>
          <w:color w:val="002060"/>
        </w:rPr>
        <w:t>14:00</w:t>
      </w:r>
      <w:r>
        <w:rPr>
          <w:rFonts w:ascii="Arial" w:hAnsi="Arial" w:cs="Arial"/>
          <w:color w:val="002060"/>
        </w:rPr>
        <w:t xml:space="preserve"> presso la Sede del Comitato Regionale Marche (Via Schiavoni, snc – 60131 ANCONA)</w:t>
      </w:r>
    </w:p>
    <w:p w14:paraId="60213C98" w14:textId="77777777" w:rsidR="00F11726" w:rsidRPr="000C5A61" w:rsidRDefault="00F11726" w:rsidP="00984CE1">
      <w:pPr>
        <w:pStyle w:val="LndNormale1"/>
        <w:rPr>
          <w:color w:val="002060"/>
        </w:rPr>
      </w:pPr>
    </w:p>
    <w:p w14:paraId="246A77A4" w14:textId="49FD7D68" w:rsidR="00D00CC4" w:rsidRPr="00F20247" w:rsidRDefault="006B1819" w:rsidP="00D00CC4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237C9397" w14:textId="77777777" w:rsidR="00D00CC4" w:rsidRDefault="00D00CC4" w:rsidP="00D00CC4">
      <w:pPr>
        <w:pStyle w:val="breakline"/>
        <w:rPr>
          <w:color w:val="002060"/>
        </w:rPr>
      </w:pPr>
    </w:p>
    <w:p w14:paraId="22911481" w14:textId="5E33E964" w:rsidR="00C544F8" w:rsidRPr="0001378A" w:rsidRDefault="00C544F8" w:rsidP="00C544F8">
      <w:pPr>
        <w:pStyle w:val="sottotitolocampionato10"/>
        <w:rPr>
          <w:color w:val="002060"/>
        </w:rPr>
      </w:pPr>
      <w:r w:rsidRPr="0001378A">
        <w:rPr>
          <w:color w:val="002060"/>
        </w:rPr>
        <w:t>GIRONE TT - 2 Giornata</w:t>
      </w:r>
      <w:r>
        <w:rPr>
          <w:color w:val="002060"/>
        </w:rPr>
        <w:t xml:space="preserve"> – TITOLO REGIONALE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31"/>
        <w:gridCol w:w="385"/>
        <w:gridCol w:w="898"/>
        <w:gridCol w:w="1177"/>
        <w:gridCol w:w="1549"/>
        <w:gridCol w:w="1549"/>
      </w:tblGrid>
      <w:tr w:rsidR="00C544F8" w:rsidRPr="0001378A" w14:paraId="03158C04" w14:textId="77777777" w:rsidTr="00D7755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C6537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3CC57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30BE2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BB49E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CF13B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F4A7C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proofErr w:type="spellStart"/>
            <w:r w:rsidRPr="0001378A">
              <w:rPr>
                <w:color w:val="002060"/>
              </w:rPr>
              <w:t>Localita'</w:t>
            </w:r>
            <w:proofErr w:type="spellEnd"/>
            <w:r w:rsidRPr="0001378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96006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Indirizzo Impianto</w:t>
            </w:r>
          </w:p>
        </w:tc>
      </w:tr>
      <w:tr w:rsidR="00C544F8" w:rsidRPr="0001378A" w14:paraId="7AD0DC9F" w14:textId="77777777" w:rsidTr="00D7755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93404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TRE TORRI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D70FF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FUTSAL MONTEMARCIANO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4B4A2" w14:textId="77777777" w:rsidR="00C544F8" w:rsidRPr="0001378A" w:rsidRDefault="00C544F8" w:rsidP="00D7755C">
            <w:pPr>
              <w:pStyle w:val="rowtabella0"/>
              <w:jc w:val="center"/>
              <w:rPr>
                <w:color w:val="002060"/>
              </w:rPr>
            </w:pPr>
            <w:r w:rsidRPr="000137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2AE6C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05/05/2023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A63F0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5222 PALASPORT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8CE05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SARNANO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47BDE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VIA LUDOVICO SCARFIOTTI</w:t>
            </w:r>
          </w:p>
        </w:tc>
      </w:tr>
    </w:tbl>
    <w:p w14:paraId="48D60C00" w14:textId="77777777" w:rsidR="00BA4302" w:rsidRPr="00F20247" w:rsidRDefault="00BA4302" w:rsidP="00D00CC4">
      <w:pPr>
        <w:pStyle w:val="breakline"/>
        <w:rPr>
          <w:color w:val="002060"/>
        </w:rPr>
      </w:pPr>
    </w:p>
    <w:p w14:paraId="1CA30D3B" w14:textId="013A616C" w:rsidR="00C544F8" w:rsidRPr="0001378A" w:rsidRDefault="00C544F8" w:rsidP="00C544F8">
      <w:pPr>
        <w:pStyle w:val="sottotitolocampionato10"/>
        <w:rPr>
          <w:color w:val="002060"/>
        </w:rPr>
      </w:pPr>
      <w:r w:rsidRPr="0001378A">
        <w:rPr>
          <w:color w:val="002060"/>
        </w:rPr>
        <w:t>GIRONE FF - 1 Giornata</w:t>
      </w:r>
      <w:r>
        <w:rPr>
          <w:color w:val="002060"/>
        </w:rPr>
        <w:t xml:space="preserve"> – PLAY OFF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4"/>
        <w:gridCol w:w="385"/>
        <w:gridCol w:w="898"/>
        <w:gridCol w:w="1176"/>
        <w:gridCol w:w="1550"/>
        <w:gridCol w:w="1554"/>
      </w:tblGrid>
      <w:tr w:rsidR="00C544F8" w:rsidRPr="0001378A" w14:paraId="4A2DE725" w14:textId="77777777" w:rsidTr="00D7755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F5F8F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1C399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98578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231F8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3EE15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16030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proofErr w:type="spellStart"/>
            <w:r w:rsidRPr="0001378A">
              <w:rPr>
                <w:color w:val="002060"/>
              </w:rPr>
              <w:t>Localita'</w:t>
            </w:r>
            <w:proofErr w:type="spellEnd"/>
            <w:r w:rsidRPr="0001378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3F2FF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Indirizzo Impianto</w:t>
            </w:r>
          </w:p>
        </w:tc>
      </w:tr>
      <w:tr w:rsidR="00C544F8" w:rsidRPr="0001378A" w14:paraId="2D16A350" w14:textId="77777777" w:rsidTr="00D7755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94D5B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990E0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proofErr w:type="gramStart"/>
            <w:r w:rsidRPr="0001378A">
              <w:rPr>
                <w:color w:val="002060"/>
              </w:rPr>
              <w:t>CITTA</w:t>
            </w:r>
            <w:proofErr w:type="gramEnd"/>
            <w:r w:rsidRPr="0001378A">
              <w:rPr>
                <w:color w:val="002060"/>
              </w:rPr>
              <w:t xml:space="preserve"> DI OSTRA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79BAC" w14:textId="77777777" w:rsidR="00C544F8" w:rsidRPr="0001378A" w:rsidRDefault="00C544F8" w:rsidP="00D7755C">
            <w:pPr>
              <w:pStyle w:val="rowtabella0"/>
              <w:jc w:val="center"/>
              <w:rPr>
                <w:color w:val="002060"/>
              </w:rPr>
            </w:pPr>
            <w:r w:rsidRPr="000137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BD518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05/05/2023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B0217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5447 CAMPO DI C5 ENTRO PAL OLIMPIA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BF650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MONTEPORZIO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51941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VIA RISORGIMENTO 16</w:t>
            </w:r>
          </w:p>
        </w:tc>
      </w:tr>
      <w:tr w:rsidR="00C544F8" w:rsidRPr="0001378A" w14:paraId="5229E63F" w14:textId="77777777" w:rsidTr="00D7755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3FF97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FUTSAL CASELLE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1214A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ROCCAFLUVIONE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70120" w14:textId="77777777" w:rsidR="00C544F8" w:rsidRPr="0001378A" w:rsidRDefault="00C544F8" w:rsidP="00D7755C">
            <w:pPr>
              <w:pStyle w:val="rowtabella0"/>
              <w:jc w:val="center"/>
              <w:rPr>
                <w:color w:val="002060"/>
              </w:rPr>
            </w:pPr>
            <w:r w:rsidRPr="000137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32263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05/05/2023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AE9E2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5731 PALAROZZI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B6C99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FOLIGNANO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22033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PIAZZA S. D'ACQUISTO</w:t>
            </w:r>
          </w:p>
        </w:tc>
      </w:tr>
    </w:tbl>
    <w:p w14:paraId="0BE0B230" w14:textId="77777777" w:rsidR="00984CE1" w:rsidRDefault="00984CE1" w:rsidP="00984CE1">
      <w:pPr>
        <w:pStyle w:val="breakline"/>
        <w:rPr>
          <w:color w:val="002060"/>
        </w:rPr>
      </w:pPr>
    </w:p>
    <w:p w14:paraId="6D6FA213" w14:textId="4FB2BB5D" w:rsidR="00C544F8" w:rsidRPr="0001378A" w:rsidRDefault="00C544F8" w:rsidP="00C544F8">
      <w:pPr>
        <w:pStyle w:val="sottotitolocampionato10"/>
        <w:rPr>
          <w:color w:val="002060"/>
        </w:rPr>
      </w:pPr>
      <w:r w:rsidRPr="0001378A">
        <w:rPr>
          <w:color w:val="002060"/>
        </w:rPr>
        <w:t>GIRONE FF - 1 Giornata</w:t>
      </w:r>
      <w:r>
        <w:rPr>
          <w:color w:val="002060"/>
        </w:rPr>
        <w:t xml:space="preserve"> – PLAY OUT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6"/>
        <w:gridCol w:w="385"/>
        <w:gridCol w:w="898"/>
        <w:gridCol w:w="1178"/>
        <w:gridCol w:w="1554"/>
        <w:gridCol w:w="1552"/>
      </w:tblGrid>
      <w:tr w:rsidR="00C544F8" w:rsidRPr="0001378A" w14:paraId="1973BBD5" w14:textId="77777777" w:rsidTr="00D7755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99C06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38C62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D95B1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49E82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1E121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68B39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proofErr w:type="spellStart"/>
            <w:r w:rsidRPr="0001378A">
              <w:rPr>
                <w:color w:val="002060"/>
              </w:rPr>
              <w:t>Localita'</w:t>
            </w:r>
            <w:proofErr w:type="spellEnd"/>
            <w:r w:rsidRPr="0001378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7FA8D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Indirizzo Impianto</w:t>
            </w:r>
          </w:p>
        </w:tc>
      </w:tr>
      <w:tr w:rsidR="00C544F8" w:rsidRPr="0001378A" w14:paraId="7BFDC622" w14:textId="77777777" w:rsidTr="00D7755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98E3C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AVIS ARCEVIA 1964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23B96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OLIMPIA JUVENTU FALCONARA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4AE47" w14:textId="77777777" w:rsidR="00C544F8" w:rsidRPr="0001378A" w:rsidRDefault="00C544F8" w:rsidP="00D7755C">
            <w:pPr>
              <w:pStyle w:val="rowtabella0"/>
              <w:jc w:val="center"/>
              <w:rPr>
                <w:color w:val="002060"/>
              </w:rPr>
            </w:pPr>
            <w:r w:rsidRPr="000137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EA9E4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05/05/2023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87056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5113 PALASPORT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A6B48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29367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VIA ROSSINI</w:t>
            </w:r>
          </w:p>
        </w:tc>
      </w:tr>
      <w:tr w:rsidR="00C544F8" w:rsidRPr="0001378A" w14:paraId="7A5FEB35" w14:textId="77777777" w:rsidTr="00D7755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6FFE2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RIVIERA DELLE PALME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372EC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PICENO UNITED MMX A R.L.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C77D7" w14:textId="77777777" w:rsidR="00C544F8" w:rsidRPr="0001378A" w:rsidRDefault="00C544F8" w:rsidP="00D7755C">
            <w:pPr>
              <w:pStyle w:val="rowtabella0"/>
              <w:jc w:val="center"/>
              <w:rPr>
                <w:color w:val="002060"/>
              </w:rPr>
            </w:pPr>
            <w:r w:rsidRPr="000137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E3E1C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05/05/2023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18B32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5696 PALASPORT SPECA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5BA89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1C42E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VIA DELLO SPORT</w:t>
            </w:r>
          </w:p>
        </w:tc>
      </w:tr>
    </w:tbl>
    <w:p w14:paraId="0E69019D" w14:textId="77777777" w:rsidR="00C544F8" w:rsidRDefault="00C544F8" w:rsidP="00984CE1">
      <w:pPr>
        <w:pStyle w:val="breakline"/>
        <w:rPr>
          <w:color w:val="002060"/>
        </w:rPr>
      </w:pPr>
    </w:p>
    <w:p w14:paraId="7D7ADCDE" w14:textId="77777777" w:rsidR="00C544F8" w:rsidRPr="007918F3" w:rsidRDefault="00C544F8" w:rsidP="00984CE1">
      <w:pPr>
        <w:pStyle w:val="breakline"/>
        <w:rPr>
          <w:color w:val="002060"/>
        </w:rPr>
      </w:pPr>
    </w:p>
    <w:p w14:paraId="46208C97" w14:textId="77777777" w:rsidR="00984CE1" w:rsidRPr="007918F3" w:rsidRDefault="00984CE1" w:rsidP="00984CE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CALCIO A CINQUE SERIE D</w:t>
      </w:r>
    </w:p>
    <w:p w14:paraId="69BE5CB0" w14:textId="77777777" w:rsidR="00984CE1" w:rsidRPr="00046569" w:rsidRDefault="00984CE1" w:rsidP="00984CE1">
      <w:pPr>
        <w:pStyle w:val="titoloprinc0"/>
        <w:rPr>
          <w:color w:val="002060"/>
        </w:rPr>
      </w:pPr>
      <w:r>
        <w:rPr>
          <w:color w:val="002060"/>
        </w:rPr>
        <w:t>TITOLO REGIONALE</w:t>
      </w:r>
    </w:p>
    <w:p w14:paraId="6F2F0D4C" w14:textId="77777777" w:rsidR="00984CE1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7B1E0189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GIRONE “1”</w:t>
      </w:r>
    </w:p>
    <w:p w14:paraId="492DE3EC" w14:textId="77777777" w:rsidR="00984CE1" w:rsidRPr="00724CF4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t>VINCENTE GIRONE “A”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b/>
          <w:bCs/>
          <w:color w:val="002060"/>
          <w:sz w:val="22"/>
          <w:szCs w:val="22"/>
        </w:rPr>
        <w:t>SMIRRA CITY</w:t>
      </w:r>
    </w:p>
    <w:p w14:paraId="008DB805" w14:textId="77777777" w:rsidR="00984CE1" w:rsidRPr="00724CF4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t>VINCENTE GIRONE “B”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b/>
          <w:bCs/>
          <w:color w:val="002060"/>
          <w:sz w:val="22"/>
          <w:szCs w:val="22"/>
        </w:rPr>
        <w:t>POLISPORTIVA UROBORO</w:t>
      </w:r>
    </w:p>
    <w:p w14:paraId="444A4384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700D017B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GIRONE “2”</w:t>
      </w:r>
    </w:p>
    <w:p w14:paraId="3DFEC66B" w14:textId="77777777" w:rsidR="00984CE1" w:rsidRPr="00724CF4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t>VINCENTE GIRONE “D”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b/>
          <w:bCs/>
          <w:color w:val="002060"/>
          <w:sz w:val="22"/>
          <w:szCs w:val="22"/>
        </w:rPr>
        <w:t>FERMANA FUTSAL 2022</w:t>
      </w:r>
    </w:p>
    <w:p w14:paraId="720EBEB9" w14:textId="77777777" w:rsidR="00984CE1" w:rsidRPr="00724CF4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t>VINCENTE GIRONE “E”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b/>
          <w:bCs/>
          <w:color w:val="002060"/>
          <w:sz w:val="22"/>
          <w:szCs w:val="22"/>
        </w:rPr>
        <w:t>DAMIANI E GATTI ASCOLI</w:t>
      </w:r>
    </w:p>
    <w:p w14:paraId="3AB7C6D4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3753842A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GIRONE “1”</w:t>
      </w:r>
    </w:p>
    <w:p w14:paraId="1A020E3C" w14:textId="1E3F0DB5" w:rsidR="00984CE1" w:rsidRPr="001A63E4" w:rsidRDefault="00F009AC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1"/>
          <w:szCs w:val="21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Andata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>,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proofErr w:type="gramStart"/>
      <w:r w:rsidR="00984CE1" w:rsidRPr="001A63E4">
        <w:rPr>
          <w:rFonts w:ascii="Arial" w:hAnsi="Arial" w:cs="Arial"/>
          <w:b/>
          <w:bCs/>
          <w:color w:val="002060"/>
          <w:sz w:val="22"/>
          <w:szCs w:val="22"/>
        </w:rPr>
        <w:t>Venerdì</w:t>
      </w:r>
      <w:proofErr w:type="gramEnd"/>
      <w:r w:rsidR="00984CE1" w:rsidRPr="001A63E4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>05</w:t>
      </w:r>
      <w:r w:rsidR="00984CE1" w:rsidRPr="001A63E4">
        <w:rPr>
          <w:rFonts w:ascii="Arial" w:hAnsi="Arial" w:cs="Arial"/>
          <w:b/>
          <w:bCs/>
          <w:color w:val="002060"/>
          <w:sz w:val="22"/>
          <w:szCs w:val="22"/>
        </w:rPr>
        <w:t>/0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>5</w:t>
      </w:r>
      <w:r w:rsidR="00984CE1" w:rsidRPr="001A63E4">
        <w:rPr>
          <w:rFonts w:ascii="Arial" w:hAnsi="Arial" w:cs="Arial"/>
          <w:b/>
          <w:bCs/>
          <w:color w:val="002060"/>
          <w:sz w:val="22"/>
          <w:szCs w:val="22"/>
        </w:rPr>
        <w:t>/2023</w:t>
      </w:r>
      <w:r w:rsidR="00984CE1" w:rsidRPr="001A63E4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984CE1" w:rsidRPr="001A63E4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984CE1" w:rsidRPr="00355536">
        <w:rPr>
          <w:rFonts w:ascii="Arial" w:hAnsi="Arial" w:cs="Arial"/>
          <w:b/>
          <w:bCs/>
          <w:color w:val="002060"/>
          <w:sz w:val="22"/>
          <w:szCs w:val="22"/>
        </w:rPr>
        <w:t>POLISPORTIVA UROBORO</w:t>
      </w:r>
      <w:r w:rsidRPr="00355536">
        <w:rPr>
          <w:rFonts w:ascii="Arial" w:hAnsi="Arial" w:cs="Arial"/>
          <w:b/>
          <w:bCs/>
          <w:color w:val="002060"/>
          <w:sz w:val="22"/>
          <w:szCs w:val="22"/>
        </w:rPr>
        <w:t xml:space="preserve"> – SMIRRA CITY</w:t>
      </w:r>
    </w:p>
    <w:p w14:paraId="5BE8D881" w14:textId="67D1401B" w:rsidR="00984CE1" w:rsidRPr="00624B3A" w:rsidRDefault="00984CE1" w:rsidP="00984CE1">
      <w:pPr>
        <w:pStyle w:val="breakline"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1A63E4"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b/>
          <w:bCs/>
          <w:color w:val="002060"/>
          <w:sz w:val="22"/>
          <w:szCs w:val="22"/>
        </w:rPr>
        <w:t>ore 2</w:t>
      </w:r>
      <w:r w:rsidR="00F009AC">
        <w:rPr>
          <w:rFonts w:ascii="Arial" w:hAnsi="Arial" w:cs="Arial"/>
          <w:b/>
          <w:bCs/>
          <w:color w:val="002060"/>
          <w:sz w:val="22"/>
          <w:szCs w:val="22"/>
        </w:rPr>
        <w:t>1:00</w:t>
      </w:r>
      <w:r w:rsidRPr="001A63E4"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color w:val="002060"/>
          <w:sz w:val="22"/>
          <w:szCs w:val="22"/>
        </w:rPr>
        <w:tab/>
      </w:r>
    </w:p>
    <w:p w14:paraId="0E5D0268" w14:textId="77777777" w:rsidR="00F009AC" w:rsidRDefault="00F009AC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21320D73" w14:textId="77EB0B74" w:rsidR="00F009AC" w:rsidRPr="000F41BE" w:rsidRDefault="00F009AC" w:rsidP="00F009AC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Ritorno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Sabato 13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/05/2023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SMIRRA CITY – POLISPORTIVA UROBORO</w:t>
      </w:r>
    </w:p>
    <w:p w14:paraId="183ABB10" w14:textId="485DE88C" w:rsidR="00F009AC" w:rsidRPr="001D06ED" w:rsidRDefault="00F009AC" w:rsidP="00F009AC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o</w:t>
      </w:r>
      <w:r w:rsidRPr="001D06ED">
        <w:rPr>
          <w:rFonts w:ascii="Arial" w:hAnsi="Arial" w:cs="Arial"/>
          <w:b/>
          <w:bCs/>
          <w:color w:val="002060"/>
          <w:sz w:val="22"/>
          <w:szCs w:val="22"/>
        </w:rPr>
        <w:t xml:space="preserve">re </w:t>
      </w:r>
      <w:r>
        <w:rPr>
          <w:rFonts w:ascii="Arial" w:hAnsi="Arial" w:cs="Arial"/>
          <w:b/>
          <w:bCs/>
          <w:color w:val="002060"/>
          <w:sz w:val="22"/>
          <w:szCs w:val="22"/>
        </w:rPr>
        <w:t>15:00</w:t>
      </w:r>
    </w:p>
    <w:p w14:paraId="531FFFB8" w14:textId="55AF28E9" w:rsidR="00984CE1" w:rsidRPr="005A4012" w:rsidRDefault="00984CE1" w:rsidP="00F009AC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</w:p>
    <w:p w14:paraId="0DA21F59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GIRONE “2”</w:t>
      </w:r>
    </w:p>
    <w:p w14:paraId="1F994338" w14:textId="50DE177A" w:rsidR="00984CE1" w:rsidRPr="00355536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1"/>
          <w:szCs w:val="21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Andata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355536">
        <w:rPr>
          <w:rFonts w:ascii="Arial" w:hAnsi="Arial" w:cs="Arial"/>
          <w:b/>
          <w:bCs/>
          <w:color w:val="002060"/>
          <w:sz w:val="21"/>
          <w:szCs w:val="21"/>
        </w:rPr>
        <w:t>FERMANA FUTSAL 2022 – DAMIANI E GATTI ASCOLI</w:t>
      </w:r>
      <w:r w:rsidR="00355536" w:rsidRPr="00355536">
        <w:rPr>
          <w:rFonts w:ascii="Arial" w:hAnsi="Arial" w:cs="Arial"/>
          <w:b/>
          <w:bCs/>
          <w:color w:val="002060"/>
          <w:sz w:val="21"/>
          <w:szCs w:val="21"/>
        </w:rPr>
        <w:t xml:space="preserve"> 4-4</w:t>
      </w:r>
    </w:p>
    <w:p w14:paraId="0922BC66" w14:textId="3666F5ED" w:rsidR="00984CE1" w:rsidRPr="00355536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1D06ED"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</w:p>
    <w:p w14:paraId="14A259B1" w14:textId="77777777" w:rsidR="00984CE1" w:rsidRPr="000F41BE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Ritorno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Venerdì 12/05/2023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DAMIANI E GATTI ASCOLI – FERMANA FUTSAL 2022</w:t>
      </w:r>
    </w:p>
    <w:p w14:paraId="33579D77" w14:textId="77777777" w:rsidR="00984CE1" w:rsidRPr="001D06ED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o</w:t>
      </w:r>
      <w:r w:rsidRPr="001D06ED">
        <w:rPr>
          <w:rFonts w:ascii="Arial" w:hAnsi="Arial" w:cs="Arial"/>
          <w:b/>
          <w:bCs/>
          <w:color w:val="002060"/>
          <w:sz w:val="22"/>
          <w:szCs w:val="22"/>
        </w:rPr>
        <w:t>re 21:30</w:t>
      </w:r>
    </w:p>
    <w:p w14:paraId="4340A09E" w14:textId="77777777" w:rsidR="00984CE1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215EA4B1" w14:textId="77777777" w:rsidR="00984CE1" w:rsidRPr="00CE199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CE199C">
        <w:rPr>
          <w:rFonts w:ascii="Arial" w:hAnsi="Arial" w:cs="Arial"/>
          <w:color w:val="002060"/>
          <w:sz w:val="22"/>
        </w:rPr>
        <w:t>Risulterà qualificata la squadra che nelle due partite di andata e ritorno, avrà ottenuto il miglior punteggio, ovvero, a parità di punteggio, la squadra che avrà la miglior differenza reti.</w:t>
      </w:r>
    </w:p>
    <w:p w14:paraId="46E0E53B" w14:textId="77777777" w:rsidR="00984CE1" w:rsidRPr="00CE199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CE199C">
        <w:rPr>
          <w:rFonts w:ascii="Arial" w:hAnsi="Arial" w:cs="Arial"/>
          <w:color w:val="002060"/>
          <w:sz w:val="22"/>
        </w:rPr>
        <w:t xml:space="preserve">Persistendo ancora la parità, si procederà </w:t>
      </w:r>
      <w:r>
        <w:rPr>
          <w:rFonts w:ascii="Arial" w:hAnsi="Arial" w:cs="Arial"/>
          <w:color w:val="002060"/>
          <w:sz w:val="22"/>
        </w:rPr>
        <w:t xml:space="preserve">direttamente </w:t>
      </w:r>
      <w:r w:rsidRPr="00CE199C">
        <w:rPr>
          <w:rFonts w:ascii="Arial" w:hAnsi="Arial" w:cs="Arial"/>
          <w:color w:val="002060"/>
          <w:sz w:val="22"/>
        </w:rPr>
        <w:t>all’effettuazione dei tiri di rigore secondo modalità previste dalle vigenti norme federali.</w:t>
      </w:r>
    </w:p>
    <w:p w14:paraId="3CC6D47D" w14:textId="77777777" w:rsidR="00984CE1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32D280E6" w14:textId="77777777" w:rsidR="00984CE1" w:rsidRPr="00724CF4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GARA DI FINALE</w:t>
      </w:r>
    </w:p>
    <w:p w14:paraId="50A7C7F4" w14:textId="77777777" w:rsidR="00984CE1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La Gara di Finale sarà disputata </w:t>
      </w:r>
      <w:r w:rsidRPr="00724CF4">
        <w:rPr>
          <w:rFonts w:ascii="Arial" w:hAnsi="Arial" w:cs="Arial"/>
          <w:b/>
          <w:bCs/>
          <w:color w:val="002060"/>
          <w:sz w:val="22"/>
          <w:szCs w:val="22"/>
        </w:rPr>
        <w:t>Venerdì 19/05/2023</w:t>
      </w:r>
      <w:r>
        <w:rPr>
          <w:rFonts w:ascii="Arial" w:hAnsi="Arial" w:cs="Arial"/>
          <w:color w:val="002060"/>
          <w:sz w:val="22"/>
          <w:szCs w:val="22"/>
        </w:rPr>
        <w:t xml:space="preserve"> orario e campo da definire.</w:t>
      </w:r>
    </w:p>
    <w:p w14:paraId="142B64C6" w14:textId="77777777" w:rsidR="00E73E31" w:rsidRDefault="00E73E3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4F19AAE1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t>RISULTATI</w:t>
      </w:r>
    </w:p>
    <w:p w14:paraId="26BD68C9" w14:textId="77777777" w:rsidR="00BA4302" w:rsidRPr="00EC3467" w:rsidRDefault="00BA4302" w:rsidP="00BA4302">
      <w:pPr>
        <w:pStyle w:val="breakline"/>
        <w:rPr>
          <w:color w:val="002060"/>
        </w:rPr>
      </w:pPr>
    </w:p>
    <w:p w14:paraId="4B69A1D6" w14:textId="77777777" w:rsidR="00BA4302" w:rsidRPr="00EC3467" w:rsidRDefault="00BA4302" w:rsidP="00BA4302">
      <w:pPr>
        <w:pStyle w:val="sottotitolocampionato10"/>
        <w:rPr>
          <w:color w:val="002060"/>
        </w:rPr>
      </w:pPr>
      <w:r w:rsidRPr="00EC3467">
        <w:rPr>
          <w:color w:val="002060"/>
        </w:rPr>
        <w:t>RISULTATI UFFICIALI GARE DEL 28/04/2023</w:t>
      </w:r>
    </w:p>
    <w:p w14:paraId="468A60E1" w14:textId="77777777" w:rsidR="00C544F8" w:rsidRPr="00C544F8" w:rsidRDefault="00C544F8" w:rsidP="00C544F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C544F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98426DF" w14:textId="77777777" w:rsidR="00BA4302" w:rsidRPr="00EC3467" w:rsidRDefault="00BA4302" w:rsidP="00BA430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A4302" w:rsidRPr="00EC3467" w14:paraId="3A15E968" w14:textId="77777777" w:rsidTr="00D7755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A4302" w:rsidRPr="00EC3467" w14:paraId="2FA6FBB2" w14:textId="77777777" w:rsidTr="00D7755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D42BF3" w14:textId="77777777" w:rsidR="00BA4302" w:rsidRPr="00EC3467" w:rsidRDefault="00BA4302" w:rsidP="00D7755C">
                  <w:pPr>
                    <w:pStyle w:val="header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GIRONE ST - 1 Giornata - A</w:t>
                  </w:r>
                </w:p>
              </w:tc>
            </w:tr>
            <w:tr w:rsidR="00BA4302" w:rsidRPr="00EC3467" w14:paraId="490FF92A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129D27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FERMANA FUTSAL 2022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23B191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DAMIANI E GATTI ASCOLI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5FDDB1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4 - 4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C8BD38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</w:tbl>
          <w:p w14:paraId="04D6A8C9" w14:textId="77777777" w:rsidR="00BA4302" w:rsidRPr="00EC3467" w:rsidRDefault="00BA4302" w:rsidP="00D7755C">
            <w:pPr>
              <w:rPr>
                <w:color w:val="002060"/>
              </w:rPr>
            </w:pPr>
          </w:p>
        </w:tc>
      </w:tr>
    </w:tbl>
    <w:p w14:paraId="75A81212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</w:p>
    <w:p w14:paraId="4BCA2DD5" w14:textId="77777777" w:rsidR="00BA4302" w:rsidRPr="00EC3467" w:rsidRDefault="00BA4302" w:rsidP="00BA4302">
      <w:pPr>
        <w:pStyle w:val="breakline"/>
        <w:rPr>
          <w:color w:val="002060"/>
        </w:rPr>
      </w:pPr>
    </w:p>
    <w:p w14:paraId="264D106F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t>GIUDICE SPORTIVO</w:t>
      </w:r>
    </w:p>
    <w:p w14:paraId="757C33CF" w14:textId="77777777" w:rsidR="00BA4302" w:rsidRPr="00EC3467" w:rsidRDefault="00BA4302" w:rsidP="00BA4302">
      <w:pPr>
        <w:pStyle w:val="diffida"/>
        <w:rPr>
          <w:color w:val="002060"/>
        </w:rPr>
      </w:pPr>
      <w:r w:rsidRPr="00EC3467">
        <w:rPr>
          <w:color w:val="002060"/>
        </w:rPr>
        <w:t>Il Giudice Sportivo Avv. Agnese Lazzaretti, con l'assistenza del segretario Angelo Castellana, nella seduta del 02/05/2023, ha adottato le decisioni che di seguito integralmente si riportano:</w:t>
      </w:r>
    </w:p>
    <w:p w14:paraId="38DC82F6" w14:textId="77777777" w:rsidR="00BA4302" w:rsidRPr="00EC3467" w:rsidRDefault="00BA4302" w:rsidP="00BA4302">
      <w:pPr>
        <w:pStyle w:val="titolo10"/>
        <w:rPr>
          <w:color w:val="002060"/>
        </w:rPr>
      </w:pPr>
      <w:r w:rsidRPr="00EC3467">
        <w:rPr>
          <w:color w:val="002060"/>
        </w:rPr>
        <w:t xml:space="preserve">GARE DEL 28/ 4/2023 </w:t>
      </w:r>
    </w:p>
    <w:p w14:paraId="7E98ED75" w14:textId="77777777" w:rsidR="00BA4302" w:rsidRPr="00EC3467" w:rsidRDefault="00BA4302" w:rsidP="00BA4302">
      <w:pPr>
        <w:pStyle w:val="titolo7a"/>
        <w:rPr>
          <w:color w:val="002060"/>
        </w:rPr>
      </w:pPr>
      <w:r w:rsidRPr="00EC3467">
        <w:rPr>
          <w:color w:val="002060"/>
        </w:rPr>
        <w:t xml:space="preserve">PROVVEDIMENTI DISCIPLINARI </w:t>
      </w:r>
    </w:p>
    <w:p w14:paraId="4BDA9664" w14:textId="77777777" w:rsidR="00BA4302" w:rsidRPr="00EC3467" w:rsidRDefault="00BA4302" w:rsidP="00BA4302">
      <w:pPr>
        <w:pStyle w:val="titolo7b0"/>
        <w:rPr>
          <w:color w:val="002060"/>
        </w:rPr>
      </w:pPr>
      <w:r w:rsidRPr="00EC3467">
        <w:rPr>
          <w:color w:val="002060"/>
        </w:rPr>
        <w:t xml:space="preserve">In base alle risultanze degli atti ufficiali sono state deliberate le seguenti sanzioni disciplinari. </w:t>
      </w:r>
    </w:p>
    <w:p w14:paraId="1BC861F5" w14:textId="77777777" w:rsidR="00BA4302" w:rsidRPr="00EC3467" w:rsidRDefault="00BA4302" w:rsidP="00BA4302">
      <w:pPr>
        <w:pStyle w:val="titolo30"/>
        <w:rPr>
          <w:color w:val="002060"/>
        </w:rPr>
      </w:pPr>
      <w:r w:rsidRPr="00EC3467">
        <w:rPr>
          <w:color w:val="002060"/>
        </w:rPr>
        <w:t xml:space="preserve">CALCIATORI NON ESPULSI </w:t>
      </w:r>
    </w:p>
    <w:p w14:paraId="7162AF7F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6909CB5B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37D84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BENIGNI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31DD3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(DAMIANI E GATTI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BFEA5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4D55C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SUAREZ PERERA AARON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A06F6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(FERMANA FUTSAL 2022) </w:t>
            </w:r>
          </w:p>
        </w:tc>
      </w:tr>
      <w:tr w:rsidR="00BA4302" w:rsidRPr="00EC3467" w14:paraId="69978522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B408B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TOMASSINI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7F036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(FERMANA FUTSAL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707AF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E83AA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DE85A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74DB4B48" w14:textId="77777777" w:rsidR="00BA4302" w:rsidRPr="00EC3467" w:rsidRDefault="00BA4302" w:rsidP="00BA4302">
      <w:pPr>
        <w:pStyle w:val="breakline"/>
        <w:rPr>
          <w:color w:val="002060"/>
        </w:rPr>
      </w:pPr>
    </w:p>
    <w:p w14:paraId="1BE3F282" w14:textId="77777777" w:rsidR="00BA4302" w:rsidRPr="00EC3467" w:rsidRDefault="00BA4302" w:rsidP="00BA4302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12DB27B1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30BC9E82" w14:textId="77777777" w:rsidR="00BA4302" w:rsidRDefault="00BA4302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01DE08E6" w14:textId="0A584469" w:rsidR="00E73E31" w:rsidRPr="007918F3" w:rsidRDefault="00E73E31" w:rsidP="00E73E31">
      <w:pPr>
        <w:pStyle w:val="titoloprinc0"/>
        <w:rPr>
          <w:color w:val="002060"/>
        </w:rPr>
      </w:pPr>
      <w:r>
        <w:rPr>
          <w:color w:val="002060"/>
        </w:rPr>
        <w:t>PLAY OFF</w:t>
      </w:r>
    </w:p>
    <w:p w14:paraId="55D25A46" w14:textId="77777777" w:rsidR="00E73E31" w:rsidRDefault="00E73E3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2AD296B1" w14:textId="77777777" w:rsidR="00355536" w:rsidRDefault="00355536" w:rsidP="00355536">
      <w:pPr>
        <w:numPr>
          <w:ilvl w:val="0"/>
          <w:numId w:val="20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7B687D68" w14:textId="7D11B1CB" w:rsidR="00E73E31" w:rsidRPr="00E73E31" w:rsidRDefault="00E73E31" w:rsidP="00E73E31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“A”</w:t>
      </w:r>
    </w:p>
    <w:p w14:paraId="1F309BE6" w14:textId="143222CA" w:rsidR="00E73E31" w:rsidRPr="00732D8F" w:rsidRDefault="00E73E31" w:rsidP="00355536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URBANIA CALCIO – FRASASSI C5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  <w:t>3-5</w:t>
      </w:r>
    </w:p>
    <w:p w14:paraId="2D688E87" w14:textId="77777777" w:rsidR="00E73E31" w:rsidRDefault="00E73E31" w:rsidP="00E73E31">
      <w:pPr>
        <w:rPr>
          <w:rFonts w:ascii="Arial" w:hAnsi="Arial" w:cs="Arial"/>
          <w:color w:val="002060"/>
          <w:sz w:val="22"/>
          <w:szCs w:val="22"/>
        </w:rPr>
      </w:pPr>
    </w:p>
    <w:p w14:paraId="77DC3454" w14:textId="075BAAA5" w:rsidR="001B57D6" w:rsidRPr="00E73E31" w:rsidRDefault="001B57D6" w:rsidP="001B57D6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B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55D06EBA" w14:textId="01E6F42D" w:rsidR="001B57D6" w:rsidRPr="00732D8F" w:rsidRDefault="001B57D6" w:rsidP="00355536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CDC 2018 – MMSA GIOVANE AURORA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  <w:t>2-3</w:t>
      </w:r>
    </w:p>
    <w:p w14:paraId="34F360FA" w14:textId="77777777" w:rsidR="001B57D6" w:rsidRDefault="001B57D6" w:rsidP="00E73E31">
      <w:pPr>
        <w:rPr>
          <w:rFonts w:ascii="Arial" w:hAnsi="Arial" w:cs="Arial"/>
          <w:color w:val="002060"/>
          <w:sz w:val="22"/>
          <w:szCs w:val="22"/>
        </w:rPr>
      </w:pPr>
    </w:p>
    <w:p w14:paraId="69DB3C3B" w14:textId="1D57B802" w:rsidR="001B57D6" w:rsidRPr="00E73E31" w:rsidRDefault="001B57D6" w:rsidP="001B57D6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C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1AA29301" w14:textId="275EFB99" w:rsidR="001B57D6" w:rsidRPr="00732D8F" w:rsidRDefault="001B57D6" w:rsidP="00355536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 xml:space="preserve">CIRCOLO COLLODI CALCIO 5 – </w:t>
      </w:r>
      <w:r w:rsidR="00A11077">
        <w:rPr>
          <w:rFonts w:ascii="Arial" w:hAnsi="Arial" w:cs="Arial"/>
          <w:b/>
          <w:bCs/>
          <w:color w:val="002060"/>
          <w:sz w:val="22"/>
          <w:szCs w:val="22"/>
        </w:rPr>
        <w:t>CALCETTO NUMANA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  <w:t>4-2</w:t>
      </w:r>
    </w:p>
    <w:p w14:paraId="76E38B20" w14:textId="77777777" w:rsidR="001B57D6" w:rsidRDefault="001B57D6" w:rsidP="001B57D6">
      <w:pPr>
        <w:rPr>
          <w:rFonts w:ascii="Arial" w:hAnsi="Arial" w:cs="Arial"/>
          <w:color w:val="002060"/>
          <w:sz w:val="22"/>
          <w:szCs w:val="22"/>
        </w:rPr>
      </w:pPr>
    </w:p>
    <w:p w14:paraId="723BEA2E" w14:textId="0328DE6D" w:rsidR="001B57D6" w:rsidRPr="00E73E31" w:rsidRDefault="001B57D6" w:rsidP="001B57D6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D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7F93E94F" w14:textId="69028C3A" w:rsidR="001B57D6" w:rsidRPr="00732D8F" w:rsidRDefault="001B57D6" w:rsidP="00355536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BORGOROSSO TOLENTINO – </w:t>
      </w:r>
      <w:r w:rsidR="00A94555">
        <w:rPr>
          <w:rFonts w:ascii="Arial" w:hAnsi="Arial" w:cs="Arial"/>
          <w:b/>
          <w:bCs/>
          <w:color w:val="002060"/>
          <w:sz w:val="22"/>
          <w:szCs w:val="22"/>
        </w:rPr>
        <w:t>CAPODARCO CASABIANCA C5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  <w:t>6-2</w:t>
      </w:r>
    </w:p>
    <w:p w14:paraId="54984FD8" w14:textId="77777777" w:rsidR="001B57D6" w:rsidRDefault="001B57D6" w:rsidP="001B57D6">
      <w:pPr>
        <w:rPr>
          <w:rFonts w:ascii="Arial" w:hAnsi="Arial" w:cs="Arial"/>
          <w:color w:val="002060"/>
          <w:sz w:val="22"/>
          <w:szCs w:val="22"/>
        </w:rPr>
      </w:pPr>
    </w:p>
    <w:p w14:paraId="26FC8102" w14:textId="7D218547" w:rsidR="001B57D6" w:rsidRPr="001B57D6" w:rsidRDefault="001B57D6" w:rsidP="001B57D6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E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3D9ACA8D" w14:textId="76E59005" w:rsidR="001B57D6" w:rsidRPr="001B57D6" w:rsidRDefault="001B57D6" w:rsidP="00355536">
      <w:pPr>
        <w:pStyle w:val="Paragrafoelenco"/>
        <w:jc w:val="both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SAMBENEDETTESE CALCIO A 5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QUALIFICAT</w:t>
      </w:r>
      <w:r>
        <w:rPr>
          <w:rFonts w:ascii="Arial" w:hAnsi="Arial" w:cs="Arial"/>
          <w:b/>
          <w:iCs/>
          <w:color w:val="002060"/>
          <w:sz w:val="22"/>
          <w:szCs w:val="22"/>
        </w:rPr>
        <w:t>A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ALLA FINALE PLAY-O</w:t>
      </w:r>
      <w:r>
        <w:rPr>
          <w:rFonts w:ascii="Arial" w:hAnsi="Arial" w:cs="Arial"/>
          <w:b/>
          <w:iCs/>
          <w:color w:val="002060"/>
          <w:sz w:val="22"/>
          <w:szCs w:val="22"/>
        </w:rPr>
        <w:t>FF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PER EFFETTO DEL DISTACCO PARI O SUPERIORE AI 1</w:t>
      </w:r>
      <w:r w:rsidR="00A94555">
        <w:rPr>
          <w:rFonts w:ascii="Arial" w:hAnsi="Arial" w:cs="Arial"/>
          <w:b/>
          <w:iCs/>
          <w:color w:val="002060"/>
          <w:sz w:val="22"/>
          <w:szCs w:val="22"/>
        </w:rPr>
        <w:t>4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PUNTI DALLA </w:t>
      </w:r>
      <w:r>
        <w:rPr>
          <w:rFonts w:ascii="Arial" w:hAnsi="Arial" w:cs="Arial"/>
          <w:b/>
          <w:iCs/>
          <w:color w:val="002060"/>
          <w:sz w:val="22"/>
          <w:szCs w:val="22"/>
        </w:rPr>
        <w:t>QUINTA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CLASSIFICATA</w:t>
      </w:r>
    </w:p>
    <w:p w14:paraId="4AB7022C" w14:textId="77777777" w:rsidR="001B57D6" w:rsidRPr="00E73E31" w:rsidRDefault="001B57D6" w:rsidP="00E73E31">
      <w:pPr>
        <w:rPr>
          <w:rFonts w:ascii="Arial" w:hAnsi="Arial" w:cs="Arial"/>
          <w:color w:val="002060"/>
          <w:sz w:val="22"/>
          <w:szCs w:val="22"/>
        </w:rPr>
      </w:pPr>
    </w:p>
    <w:p w14:paraId="59DDA02C" w14:textId="4524A315" w:rsidR="00355536" w:rsidRDefault="00355536" w:rsidP="00355536">
      <w:pPr>
        <w:numPr>
          <w:ilvl w:val="0"/>
          <w:numId w:val="20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Semifinale </w:t>
      </w:r>
      <w:r>
        <w:rPr>
          <w:rFonts w:ascii="Arial" w:hAnsi="Arial" w:cs="Arial"/>
          <w:color w:val="002060"/>
          <w:sz w:val="22"/>
          <w:szCs w:val="22"/>
        </w:rPr>
        <w:t>3</w:t>
      </w:r>
      <w:r>
        <w:rPr>
          <w:rFonts w:ascii="Arial" w:hAnsi="Arial" w:cs="Arial"/>
          <w:color w:val="002060"/>
          <w:sz w:val="22"/>
          <w:szCs w:val="22"/>
        </w:rPr>
        <w:t xml:space="preserve">^ classificata – </w:t>
      </w:r>
      <w:r>
        <w:rPr>
          <w:rFonts w:ascii="Arial" w:hAnsi="Arial" w:cs="Arial"/>
          <w:color w:val="002060"/>
          <w:sz w:val="22"/>
          <w:szCs w:val="22"/>
        </w:rPr>
        <w:t>4</w:t>
      </w:r>
      <w:r>
        <w:rPr>
          <w:rFonts w:ascii="Arial" w:hAnsi="Arial" w:cs="Arial"/>
          <w:color w:val="002060"/>
          <w:sz w:val="22"/>
          <w:szCs w:val="22"/>
        </w:rPr>
        <w:t>^ classificata regular season</w:t>
      </w:r>
    </w:p>
    <w:p w14:paraId="1FC4E595" w14:textId="77777777" w:rsidR="00E73E31" w:rsidRPr="00E73E31" w:rsidRDefault="00E73E31" w:rsidP="00E73E31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“A”</w:t>
      </w:r>
    </w:p>
    <w:p w14:paraId="5FA83FCC" w14:textId="5ACCFE0B" w:rsidR="00E73E31" w:rsidRPr="00732D8F" w:rsidRDefault="00E73E31" w:rsidP="00355536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VILLA CECCOLINI CALCIO – ACQUALAGNA CALCIO C 5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  <w:t>4-1</w:t>
      </w:r>
    </w:p>
    <w:p w14:paraId="26F85440" w14:textId="77777777" w:rsidR="00E73E31" w:rsidRDefault="00E73E31" w:rsidP="00E73E31">
      <w:pPr>
        <w:ind w:left="644"/>
        <w:rPr>
          <w:rFonts w:ascii="Arial" w:hAnsi="Arial" w:cs="Arial"/>
          <w:color w:val="002060"/>
          <w:sz w:val="22"/>
          <w:szCs w:val="22"/>
        </w:rPr>
      </w:pPr>
    </w:p>
    <w:p w14:paraId="56F91641" w14:textId="65BB6348" w:rsidR="001B57D6" w:rsidRPr="00E73E31" w:rsidRDefault="001B57D6" w:rsidP="001B57D6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B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2CD7B260" w14:textId="55AAAE1B" w:rsidR="001B57D6" w:rsidRPr="005A769E" w:rsidRDefault="001B57D6" w:rsidP="00355536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r w:rsidRPr="005A769E">
        <w:rPr>
          <w:rFonts w:ascii="Arial" w:hAnsi="Arial" w:cs="Arial"/>
          <w:b/>
          <w:bCs/>
          <w:color w:val="002060"/>
          <w:sz w:val="22"/>
          <w:szCs w:val="22"/>
        </w:rPr>
        <w:t>CASTELRAIMONDO CALCIO A 5 – SANTA MARIA NUOVA A.S.D.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  <w:t>1-2</w:t>
      </w:r>
    </w:p>
    <w:p w14:paraId="3E803188" w14:textId="77777777" w:rsidR="001B57D6" w:rsidRDefault="001B57D6" w:rsidP="00E73E31">
      <w:pPr>
        <w:ind w:left="644"/>
        <w:rPr>
          <w:rFonts w:ascii="Arial" w:hAnsi="Arial" w:cs="Arial"/>
          <w:color w:val="002060"/>
          <w:sz w:val="22"/>
          <w:szCs w:val="22"/>
        </w:rPr>
      </w:pPr>
    </w:p>
    <w:p w14:paraId="3183433F" w14:textId="77777777" w:rsidR="001B57D6" w:rsidRPr="00E73E31" w:rsidRDefault="001B57D6" w:rsidP="001B57D6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C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559DF0C3" w14:textId="272A3B6A" w:rsidR="00355536" w:rsidRPr="00732D8F" w:rsidRDefault="001B57D6" w:rsidP="00355536">
      <w:pPr>
        <w:ind w:firstLine="708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CANDIA BARACCOLA ASPIO – </w:t>
      </w:r>
      <w:r w:rsidR="00A11077">
        <w:rPr>
          <w:rFonts w:ascii="Arial" w:hAnsi="Arial" w:cs="Arial"/>
          <w:b/>
          <w:bCs/>
          <w:color w:val="002060"/>
          <w:sz w:val="22"/>
          <w:szCs w:val="22"/>
        </w:rPr>
        <w:t>SAN BIAGIO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  <w:t>5-4</w:t>
      </w:r>
    </w:p>
    <w:p w14:paraId="73196D4E" w14:textId="77777777" w:rsidR="001B57D6" w:rsidRDefault="001B57D6" w:rsidP="00E73E31">
      <w:pPr>
        <w:ind w:left="644"/>
        <w:rPr>
          <w:rFonts w:ascii="Arial" w:hAnsi="Arial" w:cs="Arial"/>
          <w:color w:val="002060"/>
          <w:sz w:val="22"/>
          <w:szCs w:val="22"/>
        </w:rPr>
      </w:pPr>
    </w:p>
    <w:p w14:paraId="49CB69E8" w14:textId="77777777" w:rsidR="001B57D6" w:rsidRPr="00E73E31" w:rsidRDefault="001B57D6" w:rsidP="001B57D6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D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1BAAC811" w14:textId="43C511F2" w:rsidR="001B57D6" w:rsidRPr="00732D8F" w:rsidRDefault="001B57D6" w:rsidP="00355536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FIGHT BULLS CORRIDONIA – CANTINE RIUNITE CSI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  <w:t>3-2</w:t>
      </w:r>
    </w:p>
    <w:p w14:paraId="6A5B40A2" w14:textId="77777777" w:rsidR="001B57D6" w:rsidRDefault="001B57D6" w:rsidP="00E73E31">
      <w:pPr>
        <w:ind w:left="644"/>
        <w:rPr>
          <w:rFonts w:ascii="Arial" w:hAnsi="Arial" w:cs="Arial"/>
          <w:color w:val="002060"/>
          <w:sz w:val="22"/>
          <w:szCs w:val="22"/>
        </w:rPr>
      </w:pPr>
    </w:p>
    <w:p w14:paraId="2A90F5B4" w14:textId="54E0CDC9" w:rsidR="001B57D6" w:rsidRPr="00E73E31" w:rsidRDefault="001B57D6" w:rsidP="001B57D6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E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162ECA44" w14:textId="0F44B70F" w:rsidR="001B57D6" w:rsidRPr="00732D8F" w:rsidRDefault="001B57D6" w:rsidP="00355536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BOCASTRUM UNITED</w:t>
      </w:r>
      <w:r w:rsidR="00717D38">
        <w:rPr>
          <w:rFonts w:ascii="Arial" w:hAnsi="Arial" w:cs="Arial"/>
          <w:b/>
          <w:bCs/>
          <w:color w:val="002060"/>
          <w:sz w:val="22"/>
          <w:szCs w:val="22"/>
        </w:rPr>
        <w:t xml:space="preserve"> – </w:t>
      </w:r>
      <w:r>
        <w:rPr>
          <w:rFonts w:ascii="Arial" w:hAnsi="Arial" w:cs="Arial"/>
          <w:b/>
          <w:bCs/>
          <w:color w:val="002060"/>
          <w:sz w:val="22"/>
          <w:szCs w:val="22"/>
        </w:rPr>
        <w:t>TRUENTIN LAMA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  <w:t>2-3</w:t>
      </w:r>
    </w:p>
    <w:p w14:paraId="3DCADD1A" w14:textId="77777777" w:rsidR="001B57D6" w:rsidRPr="00E73E31" w:rsidRDefault="001B57D6" w:rsidP="00E73E31">
      <w:pPr>
        <w:ind w:left="644"/>
        <w:rPr>
          <w:rFonts w:ascii="Arial" w:hAnsi="Arial" w:cs="Arial"/>
          <w:color w:val="002060"/>
          <w:sz w:val="22"/>
          <w:szCs w:val="22"/>
        </w:rPr>
      </w:pPr>
    </w:p>
    <w:p w14:paraId="108D4AC7" w14:textId="165090E7" w:rsidR="00E73E31" w:rsidRDefault="00E73E31" w:rsidP="00355536">
      <w:pPr>
        <w:numPr>
          <w:ilvl w:val="0"/>
          <w:numId w:val="20"/>
        </w:numPr>
        <w:rPr>
          <w:rFonts w:ascii="Arial" w:hAnsi="Arial" w:cs="Arial"/>
          <w:color w:val="002060"/>
          <w:sz w:val="22"/>
          <w:szCs w:val="22"/>
        </w:rPr>
      </w:pPr>
      <w:r w:rsidRPr="00E73E31">
        <w:rPr>
          <w:rFonts w:ascii="Arial" w:hAnsi="Arial" w:cs="Arial"/>
          <w:color w:val="002060"/>
          <w:sz w:val="22"/>
          <w:szCs w:val="22"/>
        </w:rPr>
        <w:t>le squadre vincenti le gare di cui ai punti a) e b) disputano un’unica gara, in campo della squadra in migliore posizione di classifica al termine del campionato, a conclusione della quale, in caso di parità, verranno disputati due tempi supplementari; persistendo ulteriore parità risulterà vincente la squadra che gioca in casa o che deve ritenersi tale.</w:t>
      </w:r>
    </w:p>
    <w:p w14:paraId="74028D68" w14:textId="77777777" w:rsidR="00CC4541" w:rsidRDefault="00CC4541" w:rsidP="00CC4541">
      <w:pPr>
        <w:ind w:left="720"/>
        <w:rPr>
          <w:rFonts w:ascii="Arial" w:hAnsi="Arial" w:cs="Arial"/>
          <w:color w:val="002060"/>
          <w:sz w:val="22"/>
          <w:szCs w:val="22"/>
        </w:rPr>
      </w:pPr>
    </w:p>
    <w:p w14:paraId="177A813F" w14:textId="1C6DB0E5" w:rsidR="00E73E31" w:rsidRPr="00CC4541" w:rsidRDefault="00CC4541" w:rsidP="00CC4541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“A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7A33690B" w14:textId="2DB69220" w:rsidR="00CC4541" w:rsidRPr="00CC4541" w:rsidRDefault="00CC4541" w:rsidP="00CC4541">
      <w:pPr>
        <w:ind w:left="709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 w:rsidRPr="00CC4541">
        <w:rPr>
          <w:rFonts w:ascii="Arial" w:hAnsi="Arial" w:cs="Arial"/>
          <w:b/>
          <w:bCs/>
          <w:color w:val="002060"/>
          <w:sz w:val="22"/>
          <w:szCs w:val="22"/>
        </w:rPr>
        <w:t>VILLA CECCOLINI CALCIO – FRASASSI C5</w:t>
      </w:r>
    </w:p>
    <w:p w14:paraId="2151B3D3" w14:textId="77777777" w:rsidR="00CC4541" w:rsidRDefault="00CC4541" w:rsidP="00CC4541">
      <w:pPr>
        <w:pStyle w:val="Corpodeltesto2"/>
        <w:spacing w:after="0" w:line="240" w:lineRule="auto"/>
        <w:ind w:firstLine="708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  <w:lang w:val="es-ES"/>
        </w:rPr>
      </w:pPr>
      <w:r w:rsidRPr="00CC4541">
        <w:rPr>
          <w:rFonts w:ascii="Arial" w:hAnsi="Arial" w:cs="Arial"/>
          <w:b/>
          <w:bCs/>
          <w:i/>
          <w:iCs/>
          <w:color w:val="002060"/>
          <w:sz w:val="22"/>
          <w:szCs w:val="22"/>
          <w:lang w:val="es-ES"/>
        </w:rPr>
        <w:t>Venerdì 05/05/2023, ore 21:30</w:t>
      </w:r>
    </w:p>
    <w:p w14:paraId="709B6029" w14:textId="77777777" w:rsidR="00CC4541" w:rsidRDefault="00CC4541" w:rsidP="00CC4541">
      <w:pPr>
        <w:pStyle w:val="Corpodeltesto2"/>
        <w:spacing w:after="0" w:line="240" w:lineRule="auto"/>
        <w:ind w:firstLine="708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  <w:lang w:val="es-ES"/>
        </w:rPr>
      </w:pPr>
    </w:p>
    <w:p w14:paraId="31257790" w14:textId="4A944296" w:rsidR="00CC4541" w:rsidRPr="00CC4541" w:rsidRDefault="00CC4541" w:rsidP="00CC4541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B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49B3FFA3" w14:textId="01A8EC18" w:rsidR="00CC4541" w:rsidRPr="00CC4541" w:rsidRDefault="00CC4541" w:rsidP="00CC4541">
      <w:pPr>
        <w:ind w:left="709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SANTA MARIA NUOVA A.S.D. – MMSA GIOVANE AURORA</w:t>
      </w:r>
    </w:p>
    <w:p w14:paraId="1BB0D8F5" w14:textId="77777777" w:rsidR="00CC4541" w:rsidRPr="00CC4541" w:rsidRDefault="00CC4541" w:rsidP="00CC4541">
      <w:pPr>
        <w:pStyle w:val="Corpodeltesto2"/>
        <w:spacing w:after="0" w:line="240" w:lineRule="auto"/>
        <w:ind w:firstLine="708"/>
        <w:jc w:val="center"/>
        <w:rPr>
          <w:rFonts w:ascii="Arial" w:hAnsi="Arial" w:cs="Arial"/>
          <w:color w:val="002060"/>
          <w:sz w:val="22"/>
          <w:szCs w:val="22"/>
        </w:rPr>
      </w:pPr>
      <w:r w:rsidRPr="00CC4541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Venerdì 05/05/2023, ore 21:30</w:t>
      </w:r>
    </w:p>
    <w:p w14:paraId="0DD4A0B2" w14:textId="77777777" w:rsidR="00CC4541" w:rsidRDefault="00CC4541" w:rsidP="00CC4541">
      <w:pPr>
        <w:pStyle w:val="Corpodeltesto2"/>
        <w:spacing w:after="0" w:line="240" w:lineRule="auto"/>
        <w:ind w:firstLine="708"/>
        <w:jc w:val="center"/>
        <w:rPr>
          <w:rFonts w:ascii="Arial" w:hAnsi="Arial" w:cs="Arial"/>
          <w:color w:val="002060"/>
          <w:sz w:val="22"/>
          <w:szCs w:val="22"/>
        </w:rPr>
      </w:pPr>
    </w:p>
    <w:p w14:paraId="6F35EB34" w14:textId="29E5A043" w:rsidR="00CC4541" w:rsidRPr="00CC4541" w:rsidRDefault="00CC4541" w:rsidP="00CC4541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C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028D2261" w14:textId="7F63C0A7" w:rsidR="00CC4541" w:rsidRPr="00CC4541" w:rsidRDefault="00CC4541" w:rsidP="00CC4541">
      <w:pPr>
        <w:ind w:left="709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CIRCOLO COLLODI CALCIO 5 – CANDIA BARACCOLA ASPIO</w:t>
      </w:r>
    </w:p>
    <w:p w14:paraId="7B6C99B5" w14:textId="77777777" w:rsidR="00CC4541" w:rsidRPr="00CC4541" w:rsidRDefault="00CC4541" w:rsidP="00CC4541">
      <w:pPr>
        <w:pStyle w:val="Corpodeltesto2"/>
        <w:spacing w:after="0" w:line="240" w:lineRule="auto"/>
        <w:ind w:firstLine="708"/>
        <w:jc w:val="center"/>
        <w:rPr>
          <w:rFonts w:ascii="Arial" w:hAnsi="Arial" w:cs="Arial"/>
          <w:color w:val="002060"/>
          <w:sz w:val="22"/>
          <w:szCs w:val="22"/>
        </w:rPr>
      </w:pPr>
      <w:r w:rsidRPr="00CC4541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Venerdì 05/05/2023, ore 21:30</w:t>
      </w:r>
    </w:p>
    <w:p w14:paraId="0FE56A91" w14:textId="77777777" w:rsidR="00CC4541" w:rsidRDefault="00CC4541" w:rsidP="00CC4541">
      <w:pPr>
        <w:pStyle w:val="Corpodeltesto2"/>
        <w:spacing w:after="0" w:line="240" w:lineRule="auto"/>
        <w:ind w:firstLine="708"/>
        <w:jc w:val="center"/>
        <w:rPr>
          <w:rFonts w:ascii="Arial" w:hAnsi="Arial" w:cs="Arial"/>
          <w:color w:val="002060"/>
          <w:sz w:val="22"/>
          <w:szCs w:val="22"/>
        </w:rPr>
      </w:pPr>
    </w:p>
    <w:p w14:paraId="04443B02" w14:textId="327A8395" w:rsidR="00CC4541" w:rsidRPr="00CC4541" w:rsidRDefault="00CC4541" w:rsidP="00CC4541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D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4898739F" w14:textId="4E641D10" w:rsidR="00CC4541" w:rsidRPr="00CC4541" w:rsidRDefault="00CC4541" w:rsidP="00CC4541">
      <w:pPr>
        <w:ind w:left="709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BORGOROSSO TOLENTINO – FIGHT BULLS CORRIDONIA</w:t>
      </w:r>
    </w:p>
    <w:p w14:paraId="1B9887EF" w14:textId="77777777" w:rsidR="00CC4541" w:rsidRPr="00CC4541" w:rsidRDefault="00CC4541" w:rsidP="00CC4541">
      <w:pPr>
        <w:pStyle w:val="Corpodeltesto2"/>
        <w:spacing w:after="0" w:line="240" w:lineRule="auto"/>
        <w:ind w:firstLine="708"/>
        <w:jc w:val="center"/>
        <w:rPr>
          <w:rFonts w:ascii="Arial" w:hAnsi="Arial" w:cs="Arial"/>
          <w:color w:val="002060"/>
          <w:sz w:val="22"/>
          <w:szCs w:val="22"/>
        </w:rPr>
      </w:pPr>
      <w:r w:rsidRPr="00CC4541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Venerdì 05/05/2023, ore 21:30</w:t>
      </w:r>
    </w:p>
    <w:p w14:paraId="18515C07" w14:textId="77777777" w:rsidR="00CC4541" w:rsidRDefault="00CC4541" w:rsidP="00CC4541">
      <w:pPr>
        <w:pStyle w:val="Corpodeltesto2"/>
        <w:spacing w:after="0" w:line="240" w:lineRule="auto"/>
        <w:ind w:firstLine="708"/>
        <w:jc w:val="center"/>
        <w:rPr>
          <w:rFonts w:ascii="Arial" w:hAnsi="Arial" w:cs="Arial"/>
          <w:color w:val="002060"/>
          <w:sz w:val="22"/>
          <w:szCs w:val="22"/>
        </w:rPr>
      </w:pPr>
    </w:p>
    <w:p w14:paraId="1252E0BA" w14:textId="43C1ECAE" w:rsidR="00CC4541" w:rsidRPr="00CC4541" w:rsidRDefault="00CC4541" w:rsidP="00CC4541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E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1083F9A5" w14:textId="42F7662F" w:rsidR="00CC4541" w:rsidRPr="00CC4541" w:rsidRDefault="00CC4541" w:rsidP="00CC4541">
      <w:pPr>
        <w:ind w:left="709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SAMBENEDETTESE CALCIO A 5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– </w:t>
      </w:r>
      <w:r>
        <w:rPr>
          <w:rFonts w:ascii="Arial" w:hAnsi="Arial" w:cs="Arial"/>
          <w:b/>
          <w:bCs/>
          <w:color w:val="002060"/>
          <w:sz w:val="22"/>
          <w:szCs w:val="22"/>
        </w:rPr>
        <w:t>TRUENTIN LAMA</w:t>
      </w:r>
    </w:p>
    <w:p w14:paraId="320CD9A7" w14:textId="36C4E4CB" w:rsidR="00CC4541" w:rsidRPr="00CC4541" w:rsidRDefault="00CC4541" w:rsidP="00CC4541">
      <w:pPr>
        <w:pStyle w:val="Corpodeltesto2"/>
        <w:spacing w:after="0" w:line="240" w:lineRule="auto"/>
        <w:ind w:firstLine="708"/>
        <w:jc w:val="center"/>
        <w:rPr>
          <w:rFonts w:ascii="Arial" w:hAnsi="Arial" w:cs="Arial"/>
          <w:color w:val="002060"/>
          <w:sz w:val="22"/>
          <w:szCs w:val="22"/>
        </w:rPr>
      </w:pPr>
      <w:r w:rsidRPr="00CC4541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Venerdì 05/05/2023, ore 21: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0</w:t>
      </w:r>
      <w:r w:rsidRPr="00CC4541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0</w:t>
      </w:r>
    </w:p>
    <w:p w14:paraId="03DAC139" w14:textId="77777777" w:rsidR="00CC4541" w:rsidRPr="00CC4541" w:rsidRDefault="00CC4541" w:rsidP="00CC4541">
      <w:pPr>
        <w:rPr>
          <w:rFonts w:ascii="Arial" w:hAnsi="Arial" w:cs="Arial"/>
          <w:color w:val="002060"/>
          <w:sz w:val="22"/>
          <w:szCs w:val="22"/>
        </w:rPr>
      </w:pPr>
    </w:p>
    <w:p w14:paraId="51BD1644" w14:textId="3DE17CFE" w:rsidR="00E73E31" w:rsidRPr="00E73E31" w:rsidRDefault="00E73E31" w:rsidP="00E73E31">
      <w:pPr>
        <w:pStyle w:val="Corpodeltesto2"/>
        <w:spacing w:after="0" w:line="240" w:lineRule="auto"/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E73E31">
        <w:rPr>
          <w:rFonts w:ascii="Arial" w:hAnsi="Arial" w:cs="Arial"/>
          <w:b/>
          <w:bCs/>
          <w:color w:val="002060"/>
          <w:sz w:val="22"/>
          <w:szCs w:val="22"/>
        </w:rPr>
        <w:t xml:space="preserve">Le cinque squadre vincenti l’incontro unico di cui al punto </w:t>
      </w:r>
      <w:r w:rsidR="001B57D6">
        <w:rPr>
          <w:rFonts w:ascii="Arial" w:hAnsi="Arial" w:cs="Arial"/>
          <w:b/>
          <w:bCs/>
          <w:color w:val="002060"/>
          <w:sz w:val="22"/>
          <w:szCs w:val="22"/>
        </w:rPr>
        <w:t>c</w:t>
      </w:r>
      <w:r w:rsidRPr="00E73E31">
        <w:rPr>
          <w:rFonts w:ascii="Arial" w:hAnsi="Arial" w:cs="Arial"/>
          <w:b/>
          <w:bCs/>
          <w:color w:val="002060"/>
          <w:sz w:val="22"/>
          <w:szCs w:val="22"/>
        </w:rPr>
        <w:t xml:space="preserve">) si intendono classificata al </w:t>
      </w:r>
      <w:proofErr w:type="gramStart"/>
      <w:r w:rsidRPr="00E73E31">
        <w:rPr>
          <w:rFonts w:ascii="Arial" w:hAnsi="Arial" w:cs="Arial"/>
          <w:b/>
          <w:bCs/>
          <w:color w:val="002060"/>
          <w:sz w:val="22"/>
          <w:szCs w:val="22"/>
        </w:rPr>
        <w:t>2°</w:t>
      </w:r>
      <w:proofErr w:type="gramEnd"/>
      <w:r w:rsidRPr="00E73E31">
        <w:rPr>
          <w:rFonts w:ascii="Arial" w:hAnsi="Arial" w:cs="Arial"/>
          <w:b/>
          <w:bCs/>
          <w:color w:val="002060"/>
          <w:sz w:val="22"/>
          <w:szCs w:val="22"/>
        </w:rPr>
        <w:t xml:space="preserve"> posto del girone e si qualificano per la fase regionale promozione/retrocessione con le 12^ classificate di ogni girone di Serie C2 (4 posti disponibili)</w:t>
      </w:r>
      <w:r w:rsidR="00F11726">
        <w:rPr>
          <w:rFonts w:ascii="Arial" w:hAnsi="Arial" w:cs="Arial"/>
          <w:b/>
          <w:bCs/>
          <w:color w:val="002060"/>
          <w:sz w:val="22"/>
          <w:szCs w:val="22"/>
        </w:rPr>
        <w:t xml:space="preserve"> il cui sorteggio si terrà LUNEDI’ 08/05/2023 come da relativo paragrafo del presente C.U.</w:t>
      </w:r>
    </w:p>
    <w:p w14:paraId="6C90CC2D" w14:textId="77777777" w:rsidR="00984CE1" w:rsidRDefault="00984CE1" w:rsidP="00984CE1">
      <w:pPr>
        <w:pStyle w:val="breakline"/>
        <w:rPr>
          <w:color w:val="002060"/>
        </w:rPr>
      </w:pPr>
    </w:p>
    <w:p w14:paraId="1AB9825F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lastRenderedPageBreak/>
        <w:t>RISULTATI</w:t>
      </w:r>
    </w:p>
    <w:p w14:paraId="59CB40B1" w14:textId="77777777" w:rsidR="00BA4302" w:rsidRPr="00EC3467" w:rsidRDefault="00BA4302" w:rsidP="00BA4302">
      <w:pPr>
        <w:pStyle w:val="breakline"/>
        <w:rPr>
          <w:color w:val="002060"/>
        </w:rPr>
      </w:pPr>
    </w:p>
    <w:p w14:paraId="657D9965" w14:textId="77777777" w:rsidR="00BA4302" w:rsidRPr="00EC3467" w:rsidRDefault="00BA4302" w:rsidP="00BA4302">
      <w:pPr>
        <w:pStyle w:val="sottotitolocampionato10"/>
        <w:rPr>
          <w:color w:val="002060"/>
        </w:rPr>
      </w:pPr>
      <w:r w:rsidRPr="00EC3467">
        <w:rPr>
          <w:color w:val="002060"/>
        </w:rPr>
        <w:t>RISULTATI UFFICIALI GARE DEL 28/04/2023</w:t>
      </w:r>
    </w:p>
    <w:p w14:paraId="45B36C1C" w14:textId="77777777" w:rsidR="00C544F8" w:rsidRPr="00C544F8" w:rsidRDefault="00C544F8" w:rsidP="00C544F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C544F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ECCA2FB" w14:textId="77777777" w:rsidR="00BA4302" w:rsidRPr="00EC3467" w:rsidRDefault="00BA4302" w:rsidP="00BA430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A4302" w:rsidRPr="00EC3467" w14:paraId="46787876" w14:textId="77777777" w:rsidTr="00D7755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A4302" w:rsidRPr="00EC3467" w14:paraId="2946D0E1" w14:textId="77777777" w:rsidTr="00D7755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954A0D" w14:textId="77777777" w:rsidR="00BA4302" w:rsidRPr="00EC3467" w:rsidRDefault="00BA4302" w:rsidP="00D7755C">
                  <w:pPr>
                    <w:pStyle w:val="header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BA4302" w:rsidRPr="00EC3467" w14:paraId="3F71DAD6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C820D5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BOCASTRUM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A03DBB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TRUENTIN LAMA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6D0B2B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526177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  <w:tr w:rsidR="00BA4302" w:rsidRPr="00EC3467" w14:paraId="3D8C9D30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E51DF6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BORGOROSSO TOLENTINO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BB0E28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CAPODARCO CASABIANCA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1AD952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0FC887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  <w:tr w:rsidR="00BA4302" w:rsidRPr="00EC3467" w14:paraId="56003CCE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77127A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(1) CANDIA BARACCOLA ASPIO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0CBC92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SAN BIAGIO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AAF63E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B5941F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  <w:tr w:rsidR="00BA4302" w:rsidRPr="00EC3467" w14:paraId="20FF37F0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2998FB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CASTELRAIMONDO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DEAF78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SANTA MARIA NUOVA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FE8A14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03E1EE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  <w:tr w:rsidR="00BA4302" w:rsidRPr="00EC3467" w14:paraId="730749FB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11A8CF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(1) CDC 2018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85F700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MMSA GIOVANE AURORA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6180C2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957071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  <w:tr w:rsidR="00BA4302" w:rsidRPr="00EC3467" w14:paraId="4B3D1E8B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AE2574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CIRCOLO COLLODI CALCIO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DFDC56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CALCETTO NUMANA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149933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45F7B8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  <w:tr w:rsidR="00BA4302" w:rsidRPr="00EC3467" w14:paraId="58C66FDD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C98607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FIGHT BULLS CORRIDONIA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27719E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CANTINE RIUNITE CSI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3E8148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F2918C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  <w:tr w:rsidR="00BA4302" w:rsidRPr="00EC3467" w14:paraId="1FF947FD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BE607A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URBANIA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881770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FRASASSI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F80BD6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3 - 5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EAFD04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  <w:tr w:rsidR="00BA4302" w:rsidRPr="00EC3467" w14:paraId="38B6A6CB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4B7DF7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VILLA CECCOLINI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2C4A65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ACQUALAGNA CALCIO C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2EBA1D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A6D7EE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  <w:tr w:rsidR="00BA4302" w:rsidRPr="00EC3467" w14:paraId="1FC7D666" w14:textId="77777777" w:rsidTr="00D7755C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2991B6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(1) - disputata il 29/04/2023</w:t>
                  </w:r>
                </w:p>
              </w:tc>
            </w:tr>
          </w:tbl>
          <w:p w14:paraId="5078D461" w14:textId="77777777" w:rsidR="00BA4302" w:rsidRPr="00EC3467" w:rsidRDefault="00BA4302" w:rsidP="00D7755C">
            <w:pPr>
              <w:rPr>
                <w:color w:val="002060"/>
              </w:rPr>
            </w:pPr>
          </w:p>
        </w:tc>
      </w:tr>
    </w:tbl>
    <w:p w14:paraId="16B21DF0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</w:p>
    <w:p w14:paraId="4A333636" w14:textId="77777777" w:rsidR="00BA4302" w:rsidRPr="00EC3467" w:rsidRDefault="00BA4302" w:rsidP="00BA4302">
      <w:pPr>
        <w:pStyle w:val="breakline"/>
        <w:rPr>
          <w:color w:val="002060"/>
        </w:rPr>
      </w:pPr>
    </w:p>
    <w:p w14:paraId="29B38E09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t>GIUDICE SPORTIVO</w:t>
      </w:r>
    </w:p>
    <w:p w14:paraId="685CAFA1" w14:textId="77777777" w:rsidR="00BA4302" w:rsidRPr="00EC3467" w:rsidRDefault="00BA4302" w:rsidP="00BA4302">
      <w:pPr>
        <w:pStyle w:val="diffida"/>
        <w:rPr>
          <w:color w:val="002060"/>
        </w:rPr>
      </w:pPr>
      <w:r w:rsidRPr="00EC3467">
        <w:rPr>
          <w:color w:val="002060"/>
        </w:rPr>
        <w:t>Il Giudice Sportivo Avv. Agnese Lazzaretti, con l'assistenza del segretario Angelo Castellana, nella seduta del 02/05/2023, ha adottato le decisioni che di seguito integralmente si riportano:</w:t>
      </w:r>
    </w:p>
    <w:p w14:paraId="46CAB4D0" w14:textId="77777777" w:rsidR="00BA4302" w:rsidRPr="00EC3467" w:rsidRDefault="00BA4302" w:rsidP="00BA4302">
      <w:pPr>
        <w:pStyle w:val="titolo10"/>
        <w:rPr>
          <w:color w:val="002060"/>
        </w:rPr>
      </w:pPr>
      <w:r w:rsidRPr="00EC3467">
        <w:rPr>
          <w:color w:val="002060"/>
        </w:rPr>
        <w:t xml:space="preserve">GARE DEL 28/ 4/2023 </w:t>
      </w:r>
    </w:p>
    <w:p w14:paraId="69877D08" w14:textId="77777777" w:rsidR="00BA4302" w:rsidRPr="00EC3467" w:rsidRDefault="00BA4302" w:rsidP="00BA4302">
      <w:pPr>
        <w:pStyle w:val="titolo7a"/>
        <w:rPr>
          <w:color w:val="002060"/>
        </w:rPr>
      </w:pPr>
      <w:r w:rsidRPr="00EC3467">
        <w:rPr>
          <w:color w:val="002060"/>
        </w:rPr>
        <w:t xml:space="preserve">PROVVEDIMENTI DISCIPLINARI </w:t>
      </w:r>
    </w:p>
    <w:p w14:paraId="0DD48436" w14:textId="77777777" w:rsidR="00BA4302" w:rsidRPr="00EC3467" w:rsidRDefault="00BA4302" w:rsidP="00BA4302">
      <w:pPr>
        <w:pStyle w:val="titolo7b0"/>
        <w:rPr>
          <w:color w:val="002060"/>
        </w:rPr>
      </w:pPr>
      <w:r w:rsidRPr="00EC3467">
        <w:rPr>
          <w:color w:val="002060"/>
        </w:rPr>
        <w:t xml:space="preserve">In base alle risultanze degli atti ufficiali sono state deliberate le seguenti sanzioni disciplinari. </w:t>
      </w:r>
    </w:p>
    <w:p w14:paraId="2CE0B91A" w14:textId="77777777" w:rsidR="00BA4302" w:rsidRPr="00EC3467" w:rsidRDefault="00BA4302" w:rsidP="00BA4302">
      <w:pPr>
        <w:pStyle w:val="titolo30"/>
        <w:rPr>
          <w:color w:val="002060"/>
        </w:rPr>
      </w:pPr>
      <w:r w:rsidRPr="00EC3467">
        <w:rPr>
          <w:color w:val="002060"/>
        </w:rPr>
        <w:t xml:space="preserve">SOCIETA' </w:t>
      </w:r>
    </w:p>
    <w:p w14:paraId="4429D7BD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t xml:space="preserve">AMMENDA </w:t>
      </w:r>
    </w:p>
    <w:p w14:paraId="14463778" w14:textId="3DB0025A" w:rsidR="00BA4302" w:rsidRPr="00EC3467" w:rsidRDefault="00BA4302" w:rsidP="00BA4302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EC3467">
        <w:rPr>
          <w:color w:val="002060"/>
        </w:rPr>
        <w:t xml:space="preserve">Euro 100,00 ACQUALAGNA CALCIO C 5 </w:t>
      </w:r>
      <w:r w:rsidRPr="00EC3467">
        <w:rPr>
          <w:color w:val="002060"/>
        </w:rPr>
        <w:br/>
        <w:t xml:space="preserve">Per aver la propria tifoseria lanciato in campo un sacco di sabbia posto sulla porta come contrappeso senza </w:t>
      </w:r>
      <w:r w:rsidR="00C544F8">
        <w:rPr>
          <w:color w:val="002060"/>
        </w:rPr>
        <w:t>provocare alcuna conseguenza</w:t>
      </w:r>
    </w:p>
    <w:p w14:paraId="64CAA6D8" w14:textId="77777777" w:rsidR="00BA4302" w:rsidRPr="00EC3467" w:rsidRDefault="00BA4302" w:rsidP="00BA4302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EC3467">
        <w:rPr>
          <w:color w:val="002060"/>
        </w:rPr>
        <w:br/>
        <w:t xml:space="preserve">Euro 50,00 VILLA CECCOLINI CALCIO </w:t>
      </w:r>
      <w:r w:rsidRPr="00EC3467">
        <w:rPr>
          <w:color w:val="002060"/>
        </w:rPr>
        <w:br/>
        <w:t xml:space="preserve">Per aver permesso ad un tifoso della società ospitata di entrare nel terreno di gioco e di avvicinarsi con fare minaccioso ad un giocatore della squadra di casa. </w:t>
      </w:r>
    </w:p>
    <w:p w14:paraId="4D6FABC5" w14:textId="77777777" w:rsidR="00BA4302" w:rsidRPr="00EC3467" w:rsidRDefault="00BA4302" w:rsidP="00BA4302">
      <w:pPr>
        <w:pStyle w:val="titolo30"/>
        <w:rPr>
          <w:color w:val="002060"/>
        </w:rPr>
      </w:pPr>
      <w:r w:rsidRPr="00EC3467">
        <w:rPr>
          <w:color w:val="002060"/>
        </w:rPr>
        <w:t xml:space="preserve">DIRIGENTI </w:t>
      </w:r>
    </w:p>
    <w:p w14:paraId="501D95B5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07A66772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5253C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CAMPENNI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23887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(CIRCOLO COLLODI CALCIO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F62B2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9FD5D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9A330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15DB2F66" w14:textId="77777777" w:rsidR="00BA4302" w:rsidRPr="00EC3467" w:rsidRDefault="00BA4302" w:rsidP="00BA4302">
      <w:pPr>
        <w:pStyle w:val="titolo30"/>
        <w:rPr>
          <w:rFonts w:eastAsiaTheme="minorEastAsia"/>
          <w:color w:val="002060"/>
        </w:rPr>
      </w:pPr>
      <w:r w:rsidRPr="00EC3467">
        <w:rPr>
          <w:color w:val="002060"/>
        </w:rPr>
        <w:t xml:space="preserve">CALCIATORI ESPULSI </w:t>
      </w:r>
    </w:p>
    <w:p w14:paraId="14B60B43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28480377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ACD74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CICCONI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892E3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(CALCETTO NUMANA)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7EDB2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6C0B2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MARZIALI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B5065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(CAPODARCO CASABIANCA C5) </w:t>
            </w:r>
          </w:p>
        </w:tc>
      </w:tr>
    </w:tbl>
    <w:p w14:paraId="6DB9BEB9" w14:textId="77777777" w:rsidR="00BA4302" w:rsidRPr="00EC3467" w:rsidRDefault="00BA4302" w:rsidP="00BA4302">
      <w:pPr>
        <w:pStyle w:val="titolo20"/>
        <w:rPr>
          <w:rFonts w:eastAsiaTheme="minorEastAsia"/>
          <w:color w:val="002060"/>
        </w:rPr>
      </w:pPr>
      <w:r w:rsidRPr="00EC3467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755150BC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6BEE3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NOVELLI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5D1BA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(FRASASSI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B7614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DCF3B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3EEE9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4B93324F" w14:textId="77777777" w:rsidR="00BA4302" w:rsidRPr="00EC3467" w:rsidRDefault="00BA4302" w:rsidP="00BA4302">
      <w:pPr>
        <w:pStyle w:val="titolo30"/>
        <w:rPr>
          <w:rFonts w:eastAsiaTheme="minorEastAsia"/>
          <w:color w:val="002060"/>
        </w:rPr>
      </w:pPr>
      <w:r w:rsidRPr="00EC3467">
        <w:rPr>
          <w:color w:val="002060"/>
        </w:rPr>
        <w:t xml:space="preserve">CALCIATORI NON ESPULSI </w:t>
      </w:r>
    </w:p>
    <w:p w14:paraId="68FDDDD5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5ABCD6B8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42C1D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FINI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D386A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(ACQUALAGNA CALCIO C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A194A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92378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AMATUCCI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28889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(BOCASTRUM UNITED) </w:t>
            </w:r>
          </w:p>
        </w:tc>
      </w:tr>
      <w:tr w:rsidR="00BA4302" w:rsidRPr="00EC3467" w14:paraId="2E195953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640DD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CIOTTI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326F7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(BOCASTRUM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AB2EA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E8509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KACILI ABAS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295CB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(BOCASTRUM UNITED) </w:t>
            </w:r>
          </w:p>
        </w:tc>
      </w:tr>
      <w:tr w:rsidR="00BA4302" w:rsidRPr="00EC3467" w14:paraId="0DAF89DB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4910F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CORVINI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DA001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FF8A3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280DA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IACONETA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5EA6F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(CALCETTO NUMANA) </w:t>
            </w:r>
          </w:p>
        </w:tc>
      </w:tr>
      <w:tr w:rsidR="00BA4302" w:rsidRPr="00EC3467" w14:paraId="6555D559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84ED5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lastRenderedPageBreak/>
              <w:t>DANO DRITAN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504AA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(CANTINE RIUNITE CSI)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0CBF2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CC2C1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LAMBERTUCCI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836A8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(CANTINE RIUNITE CSI) </w:t>
            </w:r>
          </w:p>
        </w:tc>
      </w:tr>
      <w:tr w:rsidR="00BA4302" w:rsidRPr="00EC3467" w14:paraId="253E7BC6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69D29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DEL GATTO GIONATA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801F7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(CAPODARCO CASABIANCA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032ED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E91E8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TELLONI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022A9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(CAPODARCO CASABIANCA C5) </w:t>
            </w:r>
          </w:p>
        </w:tc>
      </w:tr>
      <w:tr w:rsidR="00BA4302" w:rsidRPr="00EC3467" w14:paraId="1F94257A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F0E41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PESCETELLI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2BDB6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(CASTELRAIMONDO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4D0C0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92339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CANARI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93ADE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(CIRCOLO COLLODI CALCIO 5) </w:t>
            </w:r>
          </w:p>
        </w:tc>
      </w:tr>
      <w:tr w:rsidR="00BA4302" w:rsidRPr="00EC3467" w14:paraId="48B7FDBF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E7019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CAMACCI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F1A17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(FIGHT BULLS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8C83D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68482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BARDELLA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6397C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(FRASASSI C5) </w:t>
            </w:r>
          </w:p>
        </w:tc>
      </w:tr>
      <w:tr w:rsidR="00BA4302" w:rsidRPr="00EC3467" w14:paraId="33A3EACC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E6EF6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BRUFFA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3C6C1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(FRASASSI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CCFD3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DB935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CARMENATI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6DAC6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(FRASASSI C5) </w:t>
            </w:r>
          </w:p>
        </w:tc>
      </w:tr>
      <w:tr w:rsidR="00BA4302" w:rsidRPr="00EC3467" w14:paraId="1BAC33AC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35A2B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DEL BIANCO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6F718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(SANTA MARIA NUOVA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21488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A83D2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CROSTA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FBDAB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(TRUENTIN LAMA) </w:t>
            </w:r>
          </w:p>
        </w:tc>
      </w:tr>
      <w:tr w:rsidR="00BA4302" w:rsidRPr="00EC3467" w14:paraId="35B83A87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70C5A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GIOVANNINI DENNIS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19B62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(TRUENTIN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2CB67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20F3A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ZALLI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EF19F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(VILLA CECCOLINI CALCIO) </w:t>
            </w:r>
          </w:p>
        </w:tc>
      </w:tr>
    </w:tbl>
    <w:p w14:paraId="77AA17BE" w14:textId="77777777" w:rsidR="00BA4302" w:rsidRPr="00EC3467" w:rsidRDefault="00BA4302" w:rsidP="00BA4302">
      <w:pPr>
        <w:pStyle w:val="titolo10"/>
        <w:rPr>
          <w:rFonts w:eastAsiaTheme="minorEastAsia"/>
          <w:color w:val="002060"/>
        </w:rPr>
      </w:pPr>
      <w:r w:rsidRPr="00EC3467">
        <w:rPr>
          <w:color w:val="002060"/>
        </w:rPr>
        <w:t xml:space="preserve">GARE DEL 29/ 4/2023 </w:t>
      </w:r>
    </w:p>
    <w:p w14:paraId="535DD7E5" w14:textId="77777777" w:rsidR="00BA4302" w:rsidRPr="00EC3467" w:rsidRDefault="00BA4302" w:rsidP="00BA4302">
      <w:pPr>
        <w:pStyle w:val="titolo7a"/>
        <w:rPr>
          <w:color w:val="002060"/>
        </w:rPr>
      </w:pPr>
      <w:r w:rsidRPr="00EC3467">
        <w:rPr>
          <w:color w:val="002060"/>
        </w:rPr>
        <w:t xml:space="preserve">PROVVEDIMENTI DISCIPLINARI </w:t>
      </w:r>
    </w:p>
    <w:p w14:paraId="52306068" w14:textId="77777777" w:rsidR="00BA4302" w:rsidRPr="00EC3467" w:rsidRDefault="00BA4302" w:rsidP="00BA4302">
      <w:pPr>
        <w:pStyle w:val="titolo7b0"/>
        <w:rPr>
          <w:color w:val="002060"/>
        </w:rPr>
      </w:pPr>
      <w:r w:rsidRPr="00EC3467">
        <w:rPr>
          <w:color w:val="002060"/>
        </w:rPr>
        <w:t xml:space="preserve">In base alle risultanze degli atti ufficiali sono state deliberate le seguenti sanzioni disciplinari. </w:t>
      </w:r>
    </w:p>
    <w:p w14:paraId="24EF450F" w14:textId="77777777" w:rsidR="00BA4302" w:rsidRPr="00EC3467" w:rsidRDefault="00BA4302" w:rsidP="00BA4302">
      <w:pPr>
        <w:pStyle w:val="titolo30"/>
        <w:rPr>
          <w:color w:val="002060"/>
        </w:rPr>
      </w:pPr>
      <w:r w:rsidRPr="00EC3467">
        <w:rPr>
          <w:color w:val="002060"/>
        </w:rPr>
        <w:t xml:space="preserve">CALCIATORI NON ESPULSI </w:t>
      </w:r>
    </w:p>
    <w:p w14:paraId="0A390AAC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2A01884B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B2121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CICILIANI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2D51E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(CDC 2018)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6A97B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09565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FILIPPINI DAMIANO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028FE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(CDC 2018) </w:t>
            </w:r>
          </w:p>
        </w:tc>
      </w:tr>
      <w:tr w:rsidR="00BA4302" w:rsidRPr="00EC3467" w14:paraId="70242DB3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66E01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SAVCHUK VIKTOR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6DE27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(MMSA GIOVANE AURORA)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54413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178CD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41986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36FA2E54" w14:textId="77777777" w:rsidR="00BA4302" w:rsidRPr="00EC3467" w:rsidRDefault="00BA4302" w:rsidP="00BA4302">
      <w:pPr>
        <w:pStyle w:val="breakline"/>
        <w:rPr>
          <w:color w:val="002060"/>
        </w:rPr>
      </w:pPr>
    </w:p>
    <w:p w14:paraId="36D0218F" w14:textId="77777777" w:rsidR="00BA4302" w:rsidRPr="00EC3467" w:rsidRDefault="00BA4302" w:rsidP="00BA4302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69A44B01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38E094CE" w14:textId="77777777" w:rsidR="00BA4302" w:rsidRDefault="00BA4302" w:rsidP="00984CE1">
      <w:pPr>
        <w:pStyle w:val="breakline"/>
        <w:rPr>
          <w:color w:val="002060"/>
        </w:rPr>
      </w:pPr>
    </w:p>
    <w:p w14:paraId="53745735" w14:textId="77777777" w:rsidR="00F11726" w:rsidRPr="007918F3" w:rsidRDefault="00F11726" w:rsidP="00F11726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09F5C7E5" w14:textId="77777777" w:rsidR="00984CE1" w:rsidRDefault="00984CE1" w:rsidP="00984CE1">
      <w:pPr>
        <w:pStyle w:val="breakline"/>
        <w:rPr>
          <w:rFonts w:eastAsiaTheme="minorEastAsia"/>
          <w:color w:val="002060"/>
        </w:rPr>
      </w:pPr>
    </w:p>
    <w:p w14:paraId="0B98DC0F" w14:textId="73C8CE55" w:rsidR="00C544F8" w:rsidRPr="0001378A" w:rsidRDefault="00C544F8" w:rsidP="00C544F8">
      <w:pPr>
        <w:pStyle w:val="sottotitolocampionato10"/>
        <w:rPr>
          <w:color w:val="002060"/>
        </w:rPr>
      </w:pPr>
      <w:r w:rsidRPr="0001378A">
        <w:rPr>
          <w:color w:val="002060"/>
        </w:rPr>
        <w:t>GIRONE ST - 1 Giornata</w:t>
      </w:r>
      <w:r>
        <w:rPr>
          <w:color w:val="002060"/>
        </w:rPr>
        <w:t xml:space="preserve"> – TITOLO REGIONALE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5"/>
        <w:gridCol w:w="385"/>
        <w:gridCol w:w="898"/>
        <w:gridCol w:w="1178"/>
        <w:gridCol w:w="1551"/>
        <w:gridCol w:w="1551"/>
      </w:tblGrid>
      <w:tr w:rsidR="00C544F8" w:rsidRPr="0001378A" w14:paraId="3C1C0A97" w14:textId="77777777" w:rsidTr="00D7755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EDD81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45E3A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FB209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DE162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C2579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667A1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proofErr w:type="spellStart"/>
            <w:r w:rsidRPr="0001378A">
              <w:rPr>
                <w:color w:val="002060"/>
              </w:rPr>
              <w:t>Localita'</w:t>
            </w:r>
            <w:proofErr w:type="spellEnd"/>
            <w:r w:rsidRPr="0001378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248B4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Indirizzo Impianto</w:t>
            </w:r>
          </w:p>
        </w:tc>
      </w:tr>
      <w:tr w:rsidR="00C544F8" w:rsidRPr="0001378A" w14:paraId="56849115" w14:textId="77777777" w:rsidTr="00D7755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F1D99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POLISPORTIVA UROBORO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F28C9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SMIRRA CITY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C7552" w14:textId="77777777" w:rsidR="00C544F8" w:rsidRPr="0001378A" w:rsidRDefault="00C544F8" w:rsidP="00D7755C">
            <w:pPr>
              <w:pStyle w:val="rowtabella0"/>
              <w:jc w:val="center"/>
              <w:rPr>
                <w:color w:val="002060"/>
              </w:rPr>
            </w:pPr>
            <w:r w:rsidRPr="000137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D9D82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05/05/2023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07272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360AB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0777C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 xml:space="preserve">VIA </w:t>
            </w:r>
            <w:proofErr w:type="gramStart"/>
            <w:r w:rsidRPr="0001378A">
              <w:rPr>
                <w:color w:val="002060"/>
              </w:rPr>
              <w:t>B.BUOZZI</w:t>
            </w:r>
            <w:proofErr w:type="gramEnd"/>
          </w:p>
        </w:tc>
      </w:tr>
    </w:tbl>
    <w:p w14:paraId="37FD4DA7" w14:textId="77777777" w:rsidR="00C544F8" w:rsidRDefault="00C544F8" w:rsidP="00984CE1">
      <w:pPr>
        <w:pStyle w:val="breakline"/>
        <w:rPr>
          <w:rFonts w:eastAsiaTheme="minorEastAsia"/>
          <w:color w:val="002060"/>
        </w:rPr>
      </w:pPr>
    </w:p>
    <w:p w14:paraId="6DDE5215" w14:textId="413AE069" w:rsidR="00C544F8" w:rsidRPr="0001378A" w:rsidRDefault="00C544F8" w:rsidP="00C544F8">
      <w:pPr>
        <w:pStyle w:val="sottotitolocampionato10"/>
        <w:rPr>
          <w:color w:val="002060"/>
        </w:rPr>
      </w:pPr>
      <w:r w:rsidRPr="0001378A">
        <w:rPr>
          <w:color w:val="002060"/>
        </w:rPr>
        <w:t>GIRONE FF - 1 Giornata</w:t>
      </w:r>
      <w:r>
        <w:rPr>
          <w:color w:val="002060"/>
        </w:rPr>
        <w:t xml:space="preserve"> – PLAY OFF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1996"/>
        <w:gridCol w:w="385"/>
        <w:gridCol w:w="898"/>
        <w:gridCol w:w="1191"/>
        <w:gridCol w:w="1540"/>
        <w:gridCol w:w="1566"/>
      </w:tblGrid>
      <w:tr w:rsidR="00C544F8" w:rsidRPr="0001378A" w14:paraId="2DC1ED83" w14:textId="77777777" w:rsidTr="00D7755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FD3F6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3403C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41CA9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C3139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92987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B075E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proofErr w:type="spellStart"/>
            <w:r w:rsidRPr="0001378A">
              <w:rPr>
                <w:color w:val="002060"/>
              </w:rPr>
              <w:t>Localita'</w:t>
            </w:r>
            <w:proofErr w:type="spellEnd"/>
            <w:r w:rsidRPr="0001378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68D91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Indirizzo Impianto</w:t>
            </w:r>
          </w:p>
        </w:tc>
      </w:tr>
      <w:tr w:rsidR="00C544F8" w:rsidRPr="0001378A" w14:paraId="4C2BC71E" w14:textId="77777777" w:rsidTr="00D7755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17B68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BORGOROSSO TOLENTINO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7FCD4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FIGHT BULLS CORRIDONIA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B25C3" w14:textId="77777777" w:rsidR="00C544F8" w:rsidRPr="0001378A" w:rsidRDefault="00C544F8" w:rsidP="00D7755C">
            <w:pPr>
              <w:pStyle w:val="rowtabella0"/>
              <w:jc w:val="center"/>
              <w:rPr>
                <w:color w:val="002060"/>
              </w:rPr>
            </w:pPr>
            <w:r w:rsidRPr="000137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46E06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05/05/2023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DC143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5299 CENTRO SP. POL. "</w:t>
            </w:r>
            <w:proofErr w:type="gramStart"/>
            <w:r w:rsidRPr="0001378A">
              <w:rPr>
                <w:color w:val="002060"/>
              </w:rPr>
              <w:t>R.GATTARI</w:t>
            </w:r>
            <w:proofErr w:type="gramEnd"/>
            <w:r w:rsidRPr="0001378A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BDC17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73368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VIA TAGLIAMENTO</w:t>
            </w:r>
          </w:p>
        </w:tc>
      </w:tr>
      <w:tr w:rsidR="00C544F8" w:rsidRPr="0001378A" w14:paraId="2FDF5A04" w14:textId="77777777" w:rsidTr="00D7755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2956E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CIRCOLO COLLODI CALCIO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B6B0A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61C73" w14:textId="77777777" w:rsidR="00C544F8" w:rsidRPr="0001378A" w:rsidRDefault="00C544F8" w:rsidP="00D7755C">
            <w:pPr>
              <w:pStyle w:val="rowtabella0"/>
              <w:jc w:val="center"/>
              <w:rPr>
                <w:color w:val="002060"/>
              </w:rPr>
            </w:pPr>
            <w:r w:rsidRPr="000137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E3BFF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05/05/2023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085C5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5026 PALL.GEODETICO FRAZ.PINOCCHIO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8B221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6747A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 xml:space="preserve">VIA CARPEGNA-VIA M.TE </w:t>
            </w:r>
            <w:proofErr w:type="gramStart"/>
            <w:r w:rsidRPr="0001378A">
              <w:rPr>
                <w:color w:val="002060"/>
              </w:rPr>
              <w:t>S.VICINO</w:t>
            </w:r>
            <w:proofErr w:type="gramEnd"/>
          </w:p>
        </w:tc>
      </w:tr>
      <w:tr w:rsidR="00C544F8" w:rsidRPr="0001378A" w14:paraId="00135CA3" w14:textId="77777777" w:rsidTr="00D7755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D224C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SAMBENEDETTESE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98518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TRUENTIN LAMA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3A822" w14:textId="77777777" w:rsidR="00C544F8" w:rsidRPr="0001378A" w:rsidRDefault="00C544F8" w:rsidP="00D7755C">
            <w:pPr>
              <w:pStyle w:val="rowtabella0"/>
              <w:jc w:val="center"/>
              <w:rPr>
                <w:color w:val="002060"/>
              </w:rPr>
            </w:pPr>
            <w:r w:rsidRPr="000137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605F5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05/05/2023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F472B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5688 CAMPO COPERTO PORTO D'ASCOLI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A1B2E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19665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VIA VAL CUVIA LOCALITA'AGRARIA</w:t>
            </w:r>
          </w:p>
        </w:tc>
      </w:tr>
      <w:tr w:rsidR="00C544F8" w:rsidRPr="0001378A" w14:paraId="18920538" w14:textId="77777777" w:rsidTr="00D7755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598AF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SANTA MARIA NUOVA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F1F47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MMSA GIOVANE AURORA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FED02" w14:textId="77777777" w:rsidR="00C544F8" w:rsidRPr="0001378A" w:rsidRDefault="00C544F8" w:rsidP="00D7755C">
            <w:pPr>
              <w:pStyle w:val="rowtabella0"/>
              <w:jc w:val="center"/>
              <w:rPr>
                <w:color w:val="002060"/>
              </w:rPr>
            </w:pPr>
            <w:r w:rsidRPr="000137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44411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05/05/2023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3E797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5078 PALASPORT "D. SIMONETTI"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85429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SANTA MARIA NUOVA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18D99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VIA GAETANO RAVAGLI</w:t>
            </w:r>
          </w:p>
        </w:tc>
      </w:tr>
      <w:tr w:rsidR="00C544F8" w:rsidRPr="0001378A" w14:paraId="3F8A6F30" w14:textId="77777777" w:rsidTr="00D7755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EF8A1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VILLA CECCOLINI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516AC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FRASASSI C5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3AAB0" w14:textId="77777777" w:rsidR="00C544F8" w:rsidRPr="0001378A" w:rsidRDefault="00C544F8" w:rsidP="00D7755C">
            <w:pPr>
              <w:pStyle w:val="rowtabella0"/>
              <w:jc w:val="center"/>
              <w:rPr>
                <w:color w:val="002060"/>
              </w:rPr>
            </w:pPr>
            <w:r w:rsidRPr="000137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7F27B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05/05/2023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E6301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5491 PALA 3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8DCD4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C8516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VIA LAGO DI MISURINA</w:t>
            </w:r>
          </w:p>
        </w:tc>
      </w:tr>
    </w:tbl>
    <w:p w14:paraId="20E9965C" w14:textId="77777777" w:rsidR="00C544F8" w:rsidRDefault="00C544F8" w:rsidP="00984CE1">
      <w:pPr>
        <w:pStyle w:val="breakline"/>
        <w:rPr>
          <w:rFonts w:eastAsiaTheme="minorEastAsia"/>
          <w:color w:val="002060"/>
        </w:rPr>
      </w:pPr>
    </w:p>
    <w:p w14:paraId="1A4C3959" w14:textId="77777777" w:rsidR="00C544F8" w:rsidRPr="007918F3" w:rsidRDefault="00C544F8" w:rsidP="00984CE1">
      <w:pPr>
        <w:pStyle w:val="breakline"/>
        <w:rPr>
          <w:rFonts w:eastAsiaTheme="minorEastAsia"/>
          <w:color w:val="002060"/>
        </w:rPr>
      </w:pPr>
    </w:p>
    <w:p w14:paraId="0933A0FD" w14:textId="6D73F5B7" w:rsidR="00604B0F" w:rsidRPr="00BE4935" w:rsidRDefault="009F226F" w:rsidP="00BE493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604B0F">
        <w:rPr>
          <w:color w:val="002060"/>
        </w:rPr>
        <w:t>COPPA MARCHE CALCIO 5 serie D</w:t>
      </w:r>
    </w:p>
    <w:p w14:paraId="6FCB606B" w14:textId="700FC211" w:rsidR="00D00CC4" w:rsidRPr="007918F3" w:rsidRDefault="00D00CC4" w:rsidP="00D00CC4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7458052C" w14:textId="77777777" w:rsidR="00D00CC4" w:rsidRDefault="00D00CC4" w:rsidP="00604B0F">
      <w:pPr>
        <w:rPr>
          <w:rFonts w:ascii="Arial" w:hAnsi="Arial" w:cs="Arial"/>
          <w:color w:val="002060"/>
          <w:sz w:val="22"/>
          <w:szCs w:val="22"/>
        </w:rPr>
      </w:pPr>
    </w:p>
    <w:p w14:paraId="36EC9577" w14:textId="77777777" w:rsidR="00D00CC4" w:rsidRPr="00F20247" w:rsidRDefault="00D00CC4" w:rsidP="00D00CC4">
      <w:pPr>
        <w:pStyle w:val="sottotitolocampionato10"/>
        <w:rPr>
          <w:color w:val="002060"/>
        </w:rPr>
      </w:pPr>
      <w:r w:rsidRPr="00F20247">
        <w:rPr>
          <w:color w:val="002060"/>
        </w:rPr>
        <w:t>GIRONE FF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00CC4" w:rsidRPr="00F20247" w14:paraId="788C774E" w14:textId="77777777" w:rsidTr="003836C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EC1C2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C0CE9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833E4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B8560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87BA9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CB651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B3CE8" w14:textId="77777777" w:rsidR="00D00CC4" w:rsidRPr="00F20247" w:rsidRDefault="00D00CC4" w:rsidP="003836C2">
            <w:pPr>
              <w:pStyle w:val="headertabella0"/>
              <w:rPr>
                <w:color w:val="002060"/>
              </w:rPr>
            </w:pPr>
            <w:r w:rsidRPr="00F20247">
              <w:rPr>
                <w:color w:val="002060"/>
              </w:rPr>
              <w:t>Indirizzo Impianto</w:t>
            </w:r>
          </w:p>
        </w:tc>
      </w:tr>
      <w:tr w:rsidR="00D00CC4" w:rsidRPr="00F20247" w14:paraId="13B226A6" w14:textId="77777777" w:rsidTr="003836C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9E22C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68F1F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D69A3" w14:textId="77777777" w:rsidR="00D00CC4" w:rsidRPr="00F20247" w:rsidRDefault="00D00CC4" w:rsidP="003836C2">
            <w:pPr>
              <w:pStyle w:val="rowtabella0"/>
              <w:jc w:val="center"/>
              <w:rPr>
                <w:color w:val="002060"/>
              </w:rPr>
            </w:pPr>
            <w:r w:rsidRPr="00F2024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A4FBB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05/05/2023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197A4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5631 PALASPORT " PALASAVELLI"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35F33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7DB3A" w14:textId="77777777" w:rsidR="00D00CC4" w:rsidRPr="00F20247" w:rsidRDefault="00D00CC4" w:rsidP="003836C2">
            <w:pPr>
              <w:pStyle w:val="rowtabella0"/>
              <w:rPr>
                <w:color w:val="002060"/>
              </w:rPr>
            </w:pPr>
            <w:r w:rsidRPr="00F20247">
              <w:rPr>
                <w:color w:val="002060"/>
              </w:rPr>
              <w:t>VIA S.VITTORIA, 5</w:t>
            </w:r>
          </w:p>
        </w:tc>
      </w:tr>
    </w:tbl>
    <w:p w14:paraId="56488393" w14:textId="77777777" w:rsidR="00D00CC4" w:rsidRDefault="00D00CC4" w:rsidP="00604B0F">
      <w:pPr>
        <w:rPr>
          <w:rFonts w:ascii="Arial" w:hAnsi="Arial" w:cs="Arial"/>
          <w:color w:val="002060"/>
          <w:sz w:val="22"/>
          <w:szCs w:val="22"/>
        </w:rPr>
      </w:pPr>
    </w:p>
    <w:p w14:paraId="0A080B61" w14:textId="77777777" w:rsidR="00BA4302" w:rsidRPr="00EC3467" w:rsidRDefault="00BA4302" w:rsidP="00BA4302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EC3467">
        <w:rPr>
          <w:color w:val="002060"/>
        </w:rPr>
        <w:t>REGIONALE CALCIO A 5 FEMMINILE</w:t>
      </w:r>
    </w:p>
    <w:p w14:paraId="71A931BF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t>VARIAZIONI AL PROGRAMMA GARE</w:t>
      </w:r>
    </w:p>
    <w:p w14:paraId="02E65E5B" w14:textId="77777777" w:rsidR="00BA4302" w:rsidRPr="00EC3467" w:rsidRDefault="00BA4302" w:rsidP="00BA4302">
      <w:pPr>
        <w:pStyle w:val="breakline"/>
        <w:rPr>
          <w:color w:val="002060"/>
        </w:rPr>
      </w:pPr>
    </w:p>
    <w:p w14:paraId="5ABE872C" w14:textId="77777777" w:rsidR="00BA4302" w:rsidRPr="00EC3467" w:rsidRDefault="00BA4302" w:rsidP="00BA4302">
      <w:pPr>
        <w:pStyle w:val="breakline"/>
        <w:rPr>
          <w:color w:val="002060"/>
        </w:rPr>
      </w:pPr>
    </w:p>
    <w:p w14:paraId="5A549314" w14:textId="77777777" w:rsidR="00BA4302" w:rsidRPr="00EC3467" w:rsidRDefault="00BA4302" w:rsidP="00BA4302">
      <w:pPr>
        <w:pStyle w:val="sottotitolocampionato10"/>
        <w:rPr>
          <w:color w:val="002060"/>
        </w:rPr>
      </w:pPr>
      <w:r w:rsidRPr="00EC3467">
        <w:rPr>
          <w:color w:val="002060"/>
        </w:rPr>
        <w:lastRenderedPageBreak/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BA4302" w:rsidRPr="00EC3467" w14:paraId="364A1CFD" w14:textId="77777777" w:rsidTr="00D7755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B4CEA" w14:textId="77777777" w:rsidR="00BA4302" w:rsidRPr="00EC3467" w:rsidRDefault="00BA4302" w:rsidP="00D7755C">
            <w:pPr>
              <w:pStyle w:val="headertabella0"/>
              <w:rPr>
                <w:color w:val="002060"/>
              </w:rPr>
            </w:pPr>
            <w:r w:rsidRPr="00EC3467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2A75D" w14:textId="77777777" w:rsidR="00BA4302" w:rsidRPr="00EC3467" w:rsidRDefault="00BA4302" w:rsidP="00D7755C">
            <w:pPr>
              <w:pStyle w:val="headertabella0"/>
              <w:rPr>
                <w:color w:val="002060"/>
              </w:rPr>
            </w:pPr>
            <w:r w:rsidRPr="00EC3467">
              <w:rPr>
                <w:color w:val="002060"/>
              </w:rPr>
              <w:t xml:space="preserve">N° </w:t>
            </w:r>
            <w:proofErr w:type="spellStart"/>
            <w:r w:rsidRPr="00EC3467">
              <w:rPr>
                <w:color w:val="002060"/>
              </w:rPr>
              <w:t>Gior</w:t>
            </w:r>
            <w:proofErr w:type="spellEnd"/>
            <w:r w:rsidRPr="00EC3467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B8C73" w14:textId="77777777" w:rsidR="00BA4302" w:rsidRPr="00EC3467" w:rsidRDefault="00BA4302" w:rsidP="00D7755C">
            <w:pPr>
              <w:pStyle w:val="headertabella0"/>
              <w:rPr>
                <w:color w:val="002060"/>
              </w:rPr>
            </w:pPr>
            <w:r w:rsidRPr="00EC3467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806AC" w14:textId="77777777" w:rsidR="00BA4302" w:rsidRPr="00EC3467" w:rsidRDefault="00BA4302" w:rsidP="00D7755C">
            <w:pPr>
              <w:pStyle w:val="headertabella0"/>
              <w:rPr>
                <w:color w:val="002060"/>
              </w:rPr>
            </w:pPr>
            <w:r w:rsidRPr="00EC3467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4C7BB" w14:textId="77777777" w:rsidR="00BA4302" w:rsidRPr="00EC3467" w:rsidRDefault="00BA4302" w:rsidP="00D7755C">
            <w:pPr>
              <w:pStyle w:val="headertabella0"/>
              <w:rPr>
                <w:color w:val="002060"/>
              </w:rPr>
            </w:pPr>
            <w:r w:rsidRPr="00EC3467">
              <w:rPr>
                <w:color w:val="002060"/>
              </w:rPr>
              <w:t xml:space="preserve">Data </w:t>
            </w:r>
            <w:proofErr w:type="spellStart"/>
            <w:r w:rsidRPr="00EC3467">
              <w:rPr>
                <w:color w:val="002060"/>
              </w:rPr>
              <w:t>Orig</w:t>
            </w:r>
            <w:proofErr w:type="spellEnd"/>
            <w:r w:rsidRPr="00EC3467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F2334" w14:textId="77777777" w:rsidR="00BA4302" w:rsidRPr="00EC3467" w:rsidRDefault="00BA4302" w:rsidP="00D7755C">
            <w:pPr>
              <w:pStyle w:val="headertabella0"/>
              <w:rPr>
                <w:color w:val="002060"/>
              </w:rPr>
            </w:pPr>
            <w:r w:rsidRPr="00EC3467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66CAA" w14:textId="77777777" w:rsidR="00BA4302" w:rsidRPr="00EC3467" w:rsidRDefault="00BA4302" w:rsidP="00D7755C">
            <w:pPr>
              <w:pStyle w:val="headertabella0"/>
              <w:rPr>
                <w:color w:val="002060"/>
              </w:rPr>
            </w:pPr>
            <w:r w:rsidRPr="00EC3467">
              <w:rPr>
                <w:color w:val="002060"/>
              </w:rPr>
              <w:t xml:space="preserve">Ora </w:t>
            </w:r>
            <w:proofErr w:type="spellStart"/>
            <w:r w:rsidRPr="00EC3467">
              <w:rPr>
                <w:color w:val="002060"/>
              </w:rPr>
              <w:t>Orig</w:t>
            </w:r>
            <w:proofErr w:type="spellEnd"/>
            <w:r w:rsidRPr="00EC3467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38962" w14:textId="77777777" w:rsidR="00BA4302" w:rsidRPr="00EC3467" w:rsidRDefault="00BA4302" w:rsidP="00D7755C">
            <w:pPr>
              <w:pStyle w:val="headertabella0"/>
              <w:rPr>
                <w:color w:val="002060"/>
              </w:rPr>
            </w:pPr>
            <w:r w:rsidRPr="00EC3467">
              <w:rPr>
                <w:color w:val="002060"/>
              </w:rPr>
              <w:t>Impianto</w:t>
            </w:r>
          </w:p>
        </w:tc>
      </w:tr>
      <w:tr w:rsidR="00BA4302" w:rsidRPr="00EC3467" w14:paraId="38E99015" w14:textId="77777777" w:rsidTr="00D7755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6EC14" w14:textId="77777777" w:rsidR="00BA4302" w:rsidRPr="00EC3467" w:rsidRDefault="00BA4302" w:rsidP="00D7755C">
            <w:pPr>
              <w:pStyle w:val="rowtabella0"/>
              <w:rPr>
                <w:color w:val="002060"/>
                <w:highlight w:val="yellow"/>
              </w:rPr>
            </w:pPr>
            <w:r w:rsidRPr="00EC3467">
              <w:rPr>
                <w:color w:val="002060"/>
                <w:highlight w:val="yellow"/>
              </w:rPr>
              <w:t>05/05/2023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B90C2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EC3467">
              <w:rPr>
                <w:color w:val="002060"/>
                <w:highlight w:val="yellow"/>
              </w:rPr>
              <w:t>11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D45FB" w14:textId="77777777" w:rsidR="00BA4302" w:rsidRPr="00EC3467" w:rsidRDefault="00BA4302" w:rsidP="00D7755C">
            <w:pPr>
              <w:pStyle w:val="rowtabella0"/>
              <w:rPr>
                <w:color w:val="002060"/>
                <w:highlight w:val="yellow"/>
              </w:rPr>
            </w:pPr>
            <w:r w:rsidRPr="00EC3467">
              <w:rPr>
                <w:color w:val="002060"/>
                <w:highlight w:val="yellow"/>
              </w:rPr>
              <w:t>RIPABERARDA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2906A" w14:textId="77777777" w:rsidR="00BA4302" w:rsidRPr="00EC3467" w:rsidRDefault="00BA4302" w:rsidP="00D7755C">
            <w:pPr>
              <w:pStyle w:val="rowtabella0"/>
              <w:rPr>
                <w:color w:val="002060"/>
                <w:highlight w:val="yellow"/>
              </w:rPr>
            </w:pPr>
            <w:r w:rsidRPr="00EC3467">
              <w:rPr>
                <w:color w:val="002060"/>
                <w:highlight w:val="yellow"/>
              </w:rPr>
              <w:t>ALMAJUVENTUS FANO1906 SRL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B115F" w14:textId="77777777" w:rsidR="00BA4302" w:rsidRPr="00EC3467" w:rsidRDefault="00BA4302" w:rsidP="00D7755C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61B57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EC3467">
              <w:rPr>
                <w:color w:val="002060"/>
                <w:highlight w:val="yellow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3AA6E" w14:textId="77777777" w:rsidR="00BA4302" w:rsidRPr="00EC3467" w:rsidRDefault="00BA4302" w:rsidP="00D7755C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DFEEC" w14:textId="77777777" w:rsidR="00BA4302" w:rsidRPr="00EC3467" w:rsidRDefault="00BA4302" w:rsidP="00D7755C">
            <w:pPr>
              <w:pStyle w:val="rowtabella0"/>
              <w:rPr>
                <w:color w:val="002060"/>
              </w:rPr>
            </w:pPr>
            <w:r w:rsidRPr="00EC3467">
              <w:rPr>
                <w:color w:val="002060"/>
                <w:highlight w:val="yellow"/>
              </w:rPr>
              <w:t>PALESTRA COMUNALE VANNICOLA OFFIDA VIA MARTIRI DELLA RESISTENZA</w:t>
            </w:r>
          </w:p>
        </w:tc>
      </w:tr>
      <w:tr w:rsidR="00BA4302" w:rsidRPr="00EC3467" w14:paraId="0F94E59F" w14:textId="77777777" w:rsidTr="00D7755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94221" w14:textId="77777777" w:rsidR="00BA4302" w:rsidRPr="00EC3467" w:rsidRDefault="00BA4302" w:rsidP="00D7755C">
            <w:pPr>
              <w:pStyle w:val="rowtabella0"/>
              <w:rPr>
                <w:color w:val="002060"/>
                <w:highlight w:val="yellow"/>
              </w:rPr>
            </w:pPr>
            <w:r w:rsidRPr="00EC3467">
              <w:rPr>
                <w:color w:val="002060"/>
                <w:highlight w:val="yellow"/>
              </w:rPr>
              <w:t>06/05/2023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AD749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EC3467">
              <w:rPr>
                <w:color w:val="002060"/>
                <w:highlight w:val="yellow"/>
              </w:rPr>
              <w:t>11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1E98D" w14:textId="77777777" w:rsidR="00BA4302" w:rsidRPr="00EC3467" w:rsidRDefault="00BA4302" w:rsidP="00D7755C">
            <w:pPr>
              <w:pStyle w:val="rowtabella0"/>
              <w:rPr>
                <w:color w:val="002060"/>
                <w:highlight w:val="yellow"/>
              </w:rPr>
            </w:pPr>
            <w:r w:rsidRPr="00EC3467">
              <w:rPr>
                <w:color w:val="002060"/>
                <w:highlight w:val="yellow"/>
              </w:rPr>
              <w:t>BOCCIOFILA MONTEFANESE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9C4DA" w14:textId="77777777" w:rsidR="00BA4302" w:rsidRPr="00EC3467" w:rsidRDefault="00BA4302" w:rsidP="00D7755C">
            <w:pPr>
              <w:pStyle w:val="rowtabella0"/>
              <w:rPr>
                <w:color w:val="002060"/>
                <w:highlight w:val="yellow"/>
              </w:rPr>
            </w:pPr>
            <w:r w:rsidRPr="00EC3467">
              <w:rPr>
                <w:color w:val="002060"/>
                <w:highlight w:val="yellow"/>
              </w:rPr>
              <w:t>CENTRO SPORTIVO SUASA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1B823" w14:textId="77777777" w:rsidR="00BA4302" w:rsidRPr="00EC3467" w:rsidRDefault="00BA4302" w:rsidP="00D7755C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1E17F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EC3467">
              <w:rPr>
                <w:color w:val="002060"/>
                <w:highlight w:val="yellow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48341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15:30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C1E58" w14:textId="77777777" w:rsidR="00BA4302" w:rsidRPr="00EC3467" w:rsidRDefault="00BA4302" w:rsidP="00D7755C">
            <w:pPr>
              <w:rPr>
                <w:color w:val="002060"/>
              </w:rPr>
            </w:pPr>
          </w:p>
        </w:tc>
      </w:tr>
    </w:tbl>
    <w:p w14:paraId="5E39BB75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</w:p>
    <w:p w14:paraId="67D96845" w14:textId="77777777" w:rsidR="00BA4302" w:rsidRPr="00EC3467" w:rsidRDefault="00BA4302" w:rsidP="00BA4302">
      <w:pPr>
        <w:pStyle w:val="breakline"/>
        <w:rPr>
          <w:color w:val="002060"/>
        </w:rPr>
      </w:pPr>
    </w:p>
    <w:p w14:paraId="1A820712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t>RISULTATI</w:t>
      </w:r>
    </w:p>
    <w:p w14:paraId="0955F584" w14:textId="77777777" w:rsidR="00BA4302" w:rsidRPr="00EC3467" w:rsidRDefault="00BA4302" w:rsidP="00BA4302">
      <w:pPr>
        <w:pStyle w:val="breakline"/>
        <w:rPr>
          <w:color w:val="002060"/>
        </w:rPr>
      </w:pPr>
    </w:p>
    <w:p w14:paraId="41B8705E" w14:textId="77777777" w:rsidR="00BA4302" w:rsidRPr="00EC3467" w:rsidRDefault="00BA4302" w:rsidP="00BA4302">
      <w:pPr>
        <w:pStyle w:val="sottotitolocampionato10"/>
        <w:rPr>
          <w:color w:val="002060"/>
        </w:rPr>
      </w:pPr>
      <w:r w:rsidRPr="00EC3467">
        <w:rPr>
          <w:color w:val="002060"/>
        </w:rPr>
        <w:t>RISULTATI UFFICIALI GARE DEL 29/04/2023</w:t>
      </w:r>
    </w:p>
    <w:p w14:paraId="0F4735E2" w14:textId="77777777" w:rsidR="00C544F8" w:rsidRPr="00C544F8" w:rsidRDefault="00C544F8" w:rsidP="00C544F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C544F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554DCD8" w14:textId="77777777" w:rsidR="00BA4302" w:rsidRPr="00EC3467" w:rsidRDefault="00BA4302" w:rsidP="00BA430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A4302" w:rsidRPr="00EC3467" w14:paraId="0FABDBAE" w14:textId="77777777" w:rsidTr="00D7755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A4302" w:rsidRPr="00EC3467" w14:paraId="6B9AB418" w14:textId="77777777" w:rsidTr="00D7755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A9291A" w14:textId="77777777" w:rsidR="00BA4302" w:rsidRPr="00EC3467" w:rsidRDefault="00BA4302" w:rsidP="00D7755C">
                  <w:pPr>
                    <w:pStyle w:val="header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GIRONE A - 10 Giornata - R</w:t>
                  </w:r>
                </w:p>
              </w:tc>
            </w:tr>
            <w:tr w:rsidR="00BA4302" w:rsidRPr="00EC3467" w14:paraId="6E5F1E0C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FBDAE8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ALMAJUVENTUS FANO1906 SRL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09B632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BOCCIOFILA MONTEFANESE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9F73AE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25BA0C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  <w:tr w:rsidR="00BA4302" w:rsidRPr="00EC3467" w14:paraId="6E558A12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109B55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(1) CENTRO SPORTIVO SUASA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23F826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F3B5B4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8E8372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  <w:tr w:rsidR="00BA4302" w:rsidRPr="00EC3467" w14:paraId="01FAB69E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9ED6B0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(2) LABELSYSTEM POTENZAPICENA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9F0B69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GROTTESE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857D15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16 - 1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1C6279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  <w:tr w:rsidR="00BA4302" w:rsidRPr="00EC3467" w14:paraId="64A00721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3C8C24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POLISPORTIVA BOCA S.E.M.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D8F228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RIPABERARDA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CED864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504627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  <w:tr w:rsidR="00BA4302" w:rsidRPr="00EC3467" w14:paraId="7BD849EA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3E6955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(2) POTENZA PICENA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5BD4BE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 xml:space="preserve">- </w:t>
                  </w:r>
                  <w:proofErr w:type="gramStart"/>
                  <w:r w:rsidRPr="00EC3467">
                    <w:rPr>
                      <w:color w:val="002060"/>
                    </w:rPr>
                    <w:t>U.MANDOLESI</w:t>
                  </w:r>
                  <w:proofErr w:type="gramEnd"/>
                  <w:r w:rsidRPr="00EC3467">
                    <w:rPr>
                      <w:color w:val="002060"/>
                    </w:rP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FD6853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97EFD3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  <w:tr w:rsidR="00BA4302" w:rsidRPr="00EC3467" w14:paraId="7F9F292C" w14:textId="77777777" w:rsidTr="00D7755C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98952A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(1) - disputata il 30/04/2023</w:t>
                  </w:r>
                </w:p>
              </w:tc>
            </w:tr>
            <w:tr w:rsidR="00BA4302" w:rsidRPr="00EC3467" w14:paraId="241E61B5" w14:textId="77777777" w:rsidTr="00D7755C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FB70AD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(2) - disputata il 28/04/2023</w:t>
                  </w:r>
                </w:p>
              </w:tc>
            </w:tr>
          </w:tbl>
          <w:p w14:paraId="3C9733D2" w14:textId="77777777" w:rsidR="00BA4302" w:rsidRPr="00EC3467" w:rsidRDefault="00BA4302" w:rsidP="00D7755C">
            <w:pPr>
              <w:rPr>
                <w:color w:val="002060"/>
              </w:rPr>
            </w:pPr>
          </w:p>
        </w:tc>
      </w:tr>
    </w:tbl>
    <w:p w14:paraId="4F175443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</w:p>
    <w:p w14:paraId="4D087511" w14:textId="77777777" w:rsidR="00BA4302" w:rsidRPr="00EC3467" w:rsidRDefault="00BA4302" w:rsidP="00BA4302">
      <w:pPr>
        <w:pStyle w:val="breakline"/>
        <w:rPr>
          <w:color w:val="002060"/>
        </w:rPr>
      </w:pPr>
    </w:p>
    <w:p w14:paraId="587FE823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t>GIUDICE SPORTIVO</w:t>
      </w:r>
    </w:p>
    <w:p w14:paraId="3DF9742F" w14:textId="77777777" w:rsidR="00BA4302" w:rsidRPr="00EC3467" w:rsidRDefault="00BA4302" w:rsidP="00BA4302">
      <w:pPr>
        <w:pStyle w:val="diffida"/>
        <w:rPr>
          <w:color w:val="002060"/>
        </w:rPr>
      </w:pPr>
      <w:r w:rsidRPr="00EC3467">
        <w:rPr>
          <w:color w:val="002060"/>
        </w:rPr>
        <w:t>Il Giudice Sportivo Avv. Agnese Lazzaretti, con l'assistenza del segretario Angelo Castellana, nella seduta del 02/05/2023, ha adottato le decisioni che di seguito integralmente si riportano:</w:t>
      </w:r>
    </w:p>
    <w:p w14:paraId="25EB1760" w14:textId="77777777" w:rsidR="00BA4302" w:rsidRPr="00EC3467" w:rsidRDefault="00BA4302" w:rsidP="00BA4302">
      <w:pPr>
        <w:pStyle w:val="titolo10"/>
        <w:rPr>
          <w:color w:val="002060"/>
        </w:rPr>
      </w:pPr>
      <w:r w:rsidRPr="00EC3467">
        <w:rPr>
          <w:color w:val="002060"/>
        </w:rPr>
        <w:t xml:space="preserve">GARE DEL 28/ 4/2023 </w:t>
      </w:r>
    </w:p>
    <w:p w14:paraId="46EC91B8" w14:textId="77777777" w:rsidR="00BA4302" w:rsidRPr="00EC3467" w:rsidRDefault="00BA4302" w:rsidP="00BA4302">
      <w:pPr>
        <w:pStyle w:val="titolo7a"/>
        <w:rPr>
          <w:color w:val="002060"/>
        </w:rPr>
      </w:pPr>
      <w:r w:rsidRPr="00EC3467">
        <w:rPr>
          <w:color w:val="002060"/>
        </w:rPr>
        <w:t xml:space="preserve">PROVVEDIMENTI DISCIPLINARI </w:t>
      </w:r>
    </w:p>
    <w:p w14:paraId="7C9F237F" w14:textId="77777777" w:rsidR="00BA4302" w:rsidRPr="00EC3467" w:rsidRDefault="00BA4302" w:rsidP="00BA4302">
      <w:pPr>
        <w:pStyle w:val="titolo7b0"/>
        <w:rPr>
          <w:color w:val="002060"/>
        </w:rPr>
      </w:pPr>
      <w:r w:rsidRPr="00EC3467">
        <w:rPr>
          <w:color w:val="002060"/>
        </w:rPr>
        <w:t xml:space="preserve">In base alle risultanze degli atti ufficiali sono state deliberate le seguenti sanzioni disciplinari. </w:t>
      </w:r>
    </w:p>
    <w:p w14:paraId="0021AF4F" w14:textId="77777777" w:rsidR="00BA4302" w:rsidRPr="00EC3467" w:rsidRDefault="00BA4302" w:rsidP="00BA4302">
      <w:pPr>
        <w:pStyle w:val="titolo30"/>
        <w:rPr>
          <w:color w:val="002060"/>
        </w:rPr>
      </w:pPr>
      <w:r w:rsidRPr="00EC3467">
        <w:rPr>
          <w:color w:val="002060"/>
        </w:rPr>
        <w:t xml:space="preserve">CALCIATORI NON ESPULSI </w:t>
      </w:r>
    </w:p>
    <w:p w14:paraId="274F1A08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15DC7201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65E74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NATALI VALENTINA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25D30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DB423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450F3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PAOLONI SARA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23087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(</w:t>
            </w:r>
            <w:proofErr w:type="gramStart"/>
            <w:r w:rsidRPr="00EC3467">
              <w:rPr>
                <w:color w:val="002060"/>
              </w:rPr>
              <w:t>U.MANDOLESI</w:t>
            </w:r>
            <w:proofErr w:type="gramEnd"/>
            <w:r w:rsidRPr="00EC3467">
              <w:rPr>
                <w:color w:val="002060"/>
              </w:rPr>
              <w:t xml:space="preserve"> CALCIO) </w:t>
            </w:r>
          </w:p>
        </w:tc>
      </w:tr>
    </w:tbl>
    <w:p w14:paraId="450E445D" w14:textId="77777777" w:rsidR="00BA4302" w:rsidRPr="00EC3467" w:rsidRDefault="00BA4302" w:rsidP="00BA4302">
      <w:pPr>
        <w:pStyle w:val="titolo10"/>
        <w:rPr>
          <w:rFonts w:eastAsiaTheme="minorEastAsia"/>
          <w:color w:val="002060"/>
        </w:rPr>
      </w:pPr>
      <w:r w:rsidRPr="00EC3467">
        <w:rPr>
          <w:color w:val="002060"/>
        </w:rPr>
        <w:t xml:space="preserve">GARE DEL 29/ 4/2023 </w:t>
      </w:r>
    </w:p>
    <w:p w14:paraId="4F617FDF" w14:textId="77777777" w:rsidR="00BA4302" w:rsidRPr="00EC3467" w:rsidRDefault="00BA4302" w:rsidP="00BA4302">
      <w:pPr>
        <w:pStyle w:val="titolo7a"/>
        <w:rPr>
          <w:color w:val="002060"/>
        </w:rPr>
      </w:pPr>
      <w:r w:rsidRPr="00EC3467">
        <w:rPr>
          <w:color w:val="002060"/>
        </w:rPr>
        <w:t xml:space="preserve">PROVVEDIMENTI DISCIPLINARI </w:t>
      </w:r>
    </w:p>
    <w:p w14:paraId="6A7370EA" w14:textId="77777777" w:rsidR="00BA4302" w:rsidRPr="00EC3467" w:rsidRDefault="00BA4302" w:rsidP="00BA4302">
      <w:pPr>
        <w:pStyle w:val="titolo7b0"/>
        <w:rPr>
          <w:color w:val="002060"/>
        </w:rPr>
      </w:pPr>
      <w:r w:rsidRPr="00EC3467">
        <w:rPr>
          <w:color w:val="002060"/>
        </w:rPr>
        <w:t xml:space="preserve">In base alle risultanze degli atti ufficiali sono state deliberate le seguenti sanzioni disciplinari. </w:t>
      </w:r>
    </w:p>
    <w:p w14:paraId="69BFB837" w14:textId="77777777" w:rsidR="00BA4302" w:rsidRPr="00EC3467" w:rsidRDefault="00BA4302" w:rsidP="00BA4302">
      <w:pPr>
        <w:pStyle w:val="titolo30"/>
        <w:rPr>
          <w:color w:val="002060"/>
        </w:rPr>
      </w:pPr>
      <w:r w:rsidRPr="00EC3467">
        <w:rPr>
          <w:color w:val="002060"/>
        </w:rPr>
        <w:t xml:space="preserve">DIRIGENTI </w:t>
      </w:r>
    </w:p>
    <w:p w14:paraId="7B0B15CE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3D253387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07B64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CAPRETTA LUCIANO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A9965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(RIPABERARDA)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BB173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36910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24DF2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57368A33" w14:textId="77777777" w:rsidR="00BA4302" w:rsidRPr="00EC3467" w:rsidRDefault="00BA4302" w:rsidP="00BA4302">
      <w:pPr>
        <w:pStyle w:val="titolo30"/>
        <w:rPr>
          <w:rFonts w:eastAsiaTheme="minorEastAsia"/>
          <w:color w:val="002060"/>
        </w:rPr>
      </w:pPr>
      <w:r w:rsidRPr="00EC3467">
        <w:rPr>
          <w:color w:val="002060"/>
        </w:rPr>
        <w:t xml:space="preserve">CALCIATORI NON ESPULSI </w:t>
      </w:r>
    </w:p>
    <w:p w14:paraId="62609D4B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4C124B18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F2D20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DI BUO FEDERICA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2E729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(RIPABERARDA)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AF51F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A8F50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8BCDE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74D7A544" w14:textId="77777777" w:rsidR="00BA4302" w:rsidRPr="00EC3467" w:rsidRDefault="00BA4302" w:rsidP="00BA4302">
      <w:pPr>
        <w:pStyle w:val="titolo20"/>
        <w:rPr>
          <w:rFonts w:eastAsiaTheme="minorEastAsia"/>
          <w:color w:val="002060"/>
        </w:rPr>
      </w:pPr>
      <w:r w:rsidRPr="00EC346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18F5F867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C21D5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CAMACCI MENICHELLI SIMONA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AB33B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(BOCCIOFILA MONTEFANESE)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AC9E2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FA8DC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LIUTI FRANCESCA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DDDE3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(BOCCIOFILA MONTEFANESE) </w:t>
            </w:r>
          </w:p>
        </w:tc>
      </w:tr>
    </w:tbl>
    <w:p w14:paraId="2F473DF8" w14:textId="77777777" w:rsidR="00BA4302" w:rsidRPr="00EC3467" w:rsidRDefault="00BA4302" w:rsidP="00BA4302">
      <w:pPr>
        <w:pStyle w:val="titolo10"/>
        <w:rPr>
          <w:rFonts w:eastAsiaTheme="minorEastAsia"/>
          <w:color w:val="002060"/>
        </w:rPr>
      </w:pPr>
      <w:r w:rsidRPr="00EC3467">
        <w:rPr>
          <w:color w:val="002060"/>
        </w:rPr>
        <w:t xml:space="preserve">GARE DEL 30/ 4/2023 </w:t>
      </w:r>
    </w:p>
    <w:p w14:paraId="5B210F8F" w14:textId="77777777" w:rsidR="00BA4302" w:rsidRPr="00EC3467" w:rsidRDefault="00BA4302" w:rsidP="00BA4302">
      <w:pPr>
        <w:pStyle w:val="titolo7a"/>
        <w:rPr>
          <w:color w:val="002060"/>
        </w:rPr>
      </w:pPr>
      <w:r w:rsidRPr="00EC3467">
        <w:rPr>
          <w:color w:val="002060"/>
        </w:rPr>
        <w:lastRenderedPageBreak/>
        <w:t xml:space="preserve">PROVVEDIMENTI DISCIPLINARI </w:t>
      </w:r>
    </w:p>
    <w:p w14:paraId="1E5ED132" w14:textId="77777777" w:rsidR="00BA4302" w:rsidRPr="00EC3467" w:rsidRDefault="00BA4302" w:rsidP="00BA4302">
      <w:pPr>
        <w:pStyle w:val="titolo7b0"/>
        <w:rPr>
          <w:color w:val="002060"/>
        </w:rPr>
      </w:pPr>
      <w:r w:rsidRPr="00EC3467">
        <w:rPr>
          <w:color w:val="002060"/>
        </w:rPr>
        <w:t xml:space="preserve">In base alle risultanze degli atti ufficiali sono state deliberate le seguenti sanzioni disciplinari. </w:t>
      </w:r>
    </w:p>
    <w:p w14:paraId="368C2263" w14:textId="77777777" w:rsidR="00BA4302" w:rsidRPr="00EC3467" w:rsidRDefault="00BA4302" w:rsidP="00BA4302">
      <w:pPr>
        <w:pStyle w:val="titolo30"/>
        <w:rPr>
          <w:color w:val="002060"/>
        </w:rPr>
      </w:pPr>
      <w:r w:rsidRPr="00EC3467">
        <w:rPr>
          <w:color w:val="002060"/>
        </w:rPr>
        <w:t xml:space="preserve">CALCIATORI NON ESPULSI </w:t>
      </w:r>
    </w:p>
    <w:p w14:paraId="391004C9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3E397CE8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45E2C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GIORDANO MONIA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D9EF0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75F09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5D43A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BADDA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3E799BBC" w14:textId="77777777" w:rsidR="00BA4302" w:rsidRPr="00EC3467" w:rsidRDefault="00BA4302" w:rsidP="00BA4302">
      <w:pPr>
        <w:pStyle w:val="titolo20"/>
        <w:rPr>
          <w:rFonts w:eastAsiaTheme="minorEastAsia"/>
          <w:color w:val="002060"/>
        </w:rPr>
      </w:pPr>
      <w:r w:rsidRPr="00EC346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6678B79D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851C3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SANCESARIO VERONICA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59736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69F46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92428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D09AB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402901B7" w14:textId="77777777" w:rsidR="00BA4302" w:rsidRPr="00EC3467" w:rsidRDefault="00BA4302" w:rsidP="00BA4302">
      <w:pPr>
        <w:pStyle w:val="breakline"/>
        <w:rPr>
          <w:color w:val="002060"/>
        </w:rPr>
      </w:pPr>
    </w:p>
    <w:p w14:paraId="003390BE" w14:textId="77777777" w:rsidR="00BA4302" w:rsidRPr="00EC3467" w:rsidRDefault="00BA4302" w:rsidP="00BA4302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55447288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3DEABD60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</w:p>
    <w:p w14:paraId="716FD84D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t>CLASSIFICA</w:t>
      </w:r>
    </w:p>
    <w:p w14:paraId="6AC9E64D" w14:textId="77777777" w:rsidR="00BA4302" w:rsidRPr="00EC3467" w:rsidRDefault="00BA4302" w:rsidP="00BA4302">
      <w:pPr>
        <w:pStyle w:val="breakline"/>
        <w:rPr>
          <w:color w:val="002060"/>
        </w:rPr>
      </w:pPr>
    </w:p>
    <w:p w14:paraId="5E94FA34" w14:textId="77777777" w:rsidR="00BA4302" w:rsidRPr="00EC3467" w:rsidRDefault="00BA4302" w:rsidP="00BA4302">
      <w:pPr>
        <w:pStyle w:val="breakline"/>
        <w:rPr>
          <w:color w:val="002060"/>
        </w:rPr>
      </w:pPr>
    </w:p>
    <w:p w14:paraId="144F7BD4" w14:textId="77777777" w:rsidR="00BA4302" w:rsidRPr="00EC3467" w:rsidRDefault="00BA4302" w:rsidP="00BA4302">
      <w:pPr>
        <w:pStyle w:val="sottotitolocampionato10"/>
        <w:rPr>
          <w:color w:val="002060"/>
        </w:rPr>
      </w:pPr>
      <w:r w:rsidRPr="00EC3467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A4302" w:rsidRPr="00EC3467" w14:paraId="1EDC9E53" w14:textId="77777777" w:rsidTr="00D7755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E2CD0" w14:textId="77777777" w:rsidR="00BA4302" w:rsidRPr="00EC3467" w:rsidRDefault="00BA4302" w:rsidP="00D7755C">
            <w:pPr>
              <w:pStyle w:val="headertabella0"/>
              <w:rPr>
                <w:color w:val="002060"/>
              </w:rPr>
            </w:pPr>
            <w:r w:rsidRPr="00EC346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9F543" w14:textId="77777777" w:rsidR="00BA4302" w:rsidRPr="00EC3467" w:rsidRDefault="00BA4302" w:rsidP="00D7755C">
            <w:pPr>
              <w:pStyle w:val="headertabella0"/>
              <w:rPr>
                <w:color w:val="002060"/>
              </w:rPr>
            </w:pPr>
            <w:r w:rsidRPr="00EC346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2F30A" w14:textId="77777777" w:rsidR="00BA4302" w:rsidRPr="00EC3467" w:rsidRDefault="00BA4302" w:rsidP="00D7755C">
            <w:pPr>
              <w:pStyle w:val="headertabella0"/>
              <w:rPr>
                <w:color w:val="002060"/>
              </w:rPr>
            </w:pPr>
            <w:r w:rsidRPr="00EC346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2AF75" w14:textId="77777777" w:rsidR="00BA4302" w:rsidRPr="00EC3467" w:rsidRDefault="00BA4302" w:rsidP="00D7755C">
            <w:pPr>
              <w:pStyle w:val="headertabella0"/>
              <w:rPr>
                <w:color w:val="002060"/>
              </w:rPr>
            </w:pPr>
            <w:r w:rsidRPr="00EC346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1F9C3" w14:textId="77777777" w:rsidR="00BA4302" w:rsidRPr="00EC3467" w:rsidRDefault="00BA4302" w:rsidP="00D7755C">
            <w:pPr>
              <w:pStyle w:val="headertabella0"/>
              <w:rPr>
                <w:color w:val="002060"/>
              </w:rPr>
            </w:pPr>
            <w:r w:rsidRPr="00EC346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79B03" w14:textId="77777777" w:rsidR="00BA4302" w:rsidRPr="00EC3467" w:rsidRDefault="00BA4302" w:rsidP="00D7755C">
            <w:pPr>
              <w:pStyle w:val="headertabella0"/>
              <w:rPr>
                <w:color w:val="002060"/>
              </w:rPr>
            </w:pPr>
            <w:r w:rsidRPr="00EC346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28E97" w14:textId="77777777" w:rsidR="00BA4302" w:rsidRPr="00EC3467" w:rsidRDefault="00BA4302" w:rsidP="00D7755C">
            <w:pPr>
              <w:pStyle w:val="headertabella0"/>
              <w:rPr>
                <w:color w:val="002060"/>
              </w:rPr>
            </w:pPr>
            <w:r w:rsidRPr="00EC346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52228" w14:textId="77777777" w:rsidR="00BA4302" w:rsidRPr="00EC3467" w:rsidRDefault="00BA4302" w:rsidP="00D7755C">
            <w:pPr>
              <w:pStyle w:val="headertabella0"/>
              <w:rPr>
                <w:color w:val="002060"/>
              </w:rPr>
            </w:pPr>
            <w:r w:rsidRPr="00EC346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C1035" w14:textId="77777777" w:rsidR="00BA4302" w:rsidRPr="00EC3467" w:rsidRDefault="00BA4302" w:rsidP="00D7755C">
            <w:pPr>
              <w:pStyle w:val="headertabella0"/>
              <w:rPr>
                <w:color w:val="002060"/>
              </w:rPr>
            </w:pPr>
            <w:r w:rsidRPr="00EC346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67328" w14:textId="77777777" w:rsidR="00BA4302" w:rsidRPr="00EC3467" w:rsidRDefault="00BA4302" w:rsidP="00D7755C">
            <w:pPr>
              <w:pStyle w:val="headertabella0"/>
              <w:rPr>
                <w:color w:val="002060"/>
              </w:rPr>
            </w:pPr>
            <w:r w:rsidRPr="00EC3467">
              <w:rPr>
                <w:color w:val="002060"/>
              </w:rPr>
              <w:t>PE</w:t>
            </w:r>
          </w:p>
        </w:tc>
      </w:tr>
      <w:tr w:rsidR="00BA4302" w:rsidRPr="00EC3467" w14:paraId="1C40C6CC" w14:textId="77777777" w:rsidTr="00D7755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292FF" w14:textId="77777777" w:rsidR="00BA4302" w:rsidRPr="00EC3467" w:rsidRDefault="00BA4302" w:rsidP="00D7755C">
            <w:pPr>
              <w:pStyle w:val="rowtabella0"/>
              <w:rPr>
                <w:color w:val="002060"/>
              </w:rPr>
            </w:pPr>
            <w:r w:rsidRPr="00EC3467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E06FF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F2D9D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5DD17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F9B56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7263B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2862B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1E635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936C6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73AA0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0</w:t>
            </w:r>
          </w:p>
        </w:tc>
      </w:tr>
      <w:tr w:rsidR="00BA4302" w:rsidRPr="00EC3467" w14:paraId="29F5E116" w14:textId="77777777" w:rsidTr="00D775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73C33" w14:textId="77777777" w:rsidR="00BA4302" w:rsidRPr="00EC3467" w:rsidRDefault="00BA4302" w:rsidP="00D7755C">
            <w:pPr>
              <w:pStyle w:val="rowtabella0"/>
              <w:rPr>
                <w:color w:val="002060"/>
              </w:rPr>
            </w:pPr>
            <w:r w:rsidRPr="00EC3467">
              <w:rPr>
                <w:color w:val="002060"/>
              </w:rPr>
              <w:t>ALMAJUVENTUS FANO1906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D644B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D5D26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B54B7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DEF7B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93D63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4FAF9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CED9C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45AA2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5AE20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0</w:t>
            </w:r>
          </w:p>
        </w:tc>
      </w:tr>
      <w:tr w:rsidR="00BA4302" w:rsidRPr="00EC3467" w14:paraId="1AD03D71" w14:textId="77777777" w:rsidTr="00D775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8CC34" w14:textId="77777777" w:rsidR="00BA4302" w:rsidRPr="00EC3467" w:rsidRDefault="00BA4302" w:rsidP="00D7755C">
            <w:pPr>
              <w:pStyle w:val="rowtabella0"/>
              <w:rPr>
                <w:color w:val="002060"/>
              </w:rPr>
            </w:pPr>
            <w:r w:rsidRPr="00EC3467">
              <w:rPr>
                <w:color w:val="002060"/>
              </w:rPr>
              <w:t>A.S.D. LABELSYSTEM POTENZAPICENA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EBE1C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FFC22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87487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B2028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D7273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C9066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C852E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DED62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8A0DE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0</w:t>
            </w:r>
          </w:p>
        </w:tc>
      </w:tr>
      <w:tr w:rsidR="00BA4302" w:rsidRPr="00EC3467" w14:paraId="6B61C9DD" w14:textId="77777777" w:rsidTr="00D775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1D4E5" w14:textId="77777777" w:rsidR="00BA4302" w:rsidRPr="00EC3467" w:rsidRDefault="00BA4302" w:rsidP="00D7755C">
            <w:pPr>
              <w:pStyle w:val="rowtabella0"/>
              <w:rPr>
                <w:color w:val="002060"/>
              </w:rPr>
            </w:pPr>
            <w:r w:rsidRPr="00EC3467">
              <w:rPr>
                <w:color w:val="002060"/>
              </w:rPr>
              <w:t>A.S.D. CENTRO SPORTIVO SUASA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11B8D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AB934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FD695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7F209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D304A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26BBC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BF7DF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0E121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994E4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0</w:t>
            </w:r>
          </w:p>
        </w:tc>
      </w:tr>
      <w:tr w:rsidR="00BA4302" w:rsidRPr="00EC3467" w14:paraId="6385231E" w14:textId="77777777" w:rsidTr="00D775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A17BA" w14:textId="77777777" w:rsidR="00BA4302" w:rsidRPr="00EC3467" w:rsidRDefault="00BA4302" w:rsidP="00D7755C">
            <w:pPr>
              <w:pStyle w:val="rowtabella0"/>
              <w:rPr>
                <w:color w:val="002060"/>
              </w:rPr>
            </w:pPr>
            <w:r w:rsidRPr="00EC3467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CF889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781EC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038FD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71E4B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22206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026E8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16D3E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8D0FF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688A7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0</w:t>
            </w:r>
          </w:p>
        </w:tc>
      </w:tr>
      <w:tr w:rsidR="00BA4302" w:rsidRPr="00EC3467" w14:paraId="241C72C5" w14:textId="77777777" w:rsidTr="00D775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11570" w14:textId="77777777" w:rsidR="00BA4302" w:rsidRPr="00EC3467" w:rsidRDefault="00BA4302" w:rsidP="00D7755C">
            <w:pPr>
              <w:pStyle w:val="rowtabella0"/>
              <w:rPr>
                <w:color w:val="002060"/>
              </w:rPr>
            </w:pPr>
            <w:r w:rsidRPr="00EC3467">
              <w:rPr>
                <w:color w:val="002060"/>
              </w:rPr>
              <w:t xml:space="preserve">POL.D. </w:t>
            </w:r>
            <w:proofErr w:type="gramStart"/>
            <w:r w:rsidRPr="00EC3467">
              <w:rPr>
                <w:color w:val="002060"/>
              </w:rPr>
              <w:t>U.MANDOLESI</w:t>
            </w:r>
            <w:proofErr w:type="gramEnd"/>
            <w:r w:rsidRPr="00EC3467">
              <w:rPr>
                <w:color w:val="002060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00D82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2E0F5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D01B4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7230C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82FDF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12D70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92110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65AEB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AF02B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0</w:t>
            </w:r>
          </w:p>
        </w:tc>
      </w:tr>
      <w:tr w:rsidR="00BA4302" w:rsidRPr="00EC3467" w14:paraId="6D0E1A66" w14:textId="77777777" w:rsidTr="00D775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BBE8A" w14:textId="77777777" w:rsidR="00BA4302" w:rsidRPr="00EC3467" w:rsidRDefault="00BA4302" w:rsidP="00D7755C">
            <w:pPr>
              <w:pStyle w:val="rowtabella0"/>
              <w:rPr>
                <w:color w:val="002060"/>
              </w:rPr>
            </w:pPr>
            <w:r w:rsidRPr="00EC3467">
              <w:rPr>
                <w:color w:val="002060"/>
              </w:rPr>
              <w:t>A.S.D. BOCCIOFILA MONTEFANESE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99F35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D7D76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2DD1A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901FE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E350E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63460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41BFF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2C64D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E4872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0</w:t>
            </w:r>
          </w:p>
        </w:tc>
      </w:tr>
      <w:tr w:rsidR="00BA4302" w:rsidRPr="00EC3467" w14:paraId="289C33F7" w14:textId="77777777" w:rsidTr="00D775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7A4DA" w14:textId="77777777" w:rsidR="00BA4302" w:rsidRPr="00EC3467" w:rsidRDefault="00BA4302" w:rsidP="00D7755C">
            <w:pPr>
              <w:pStyle w:val="rowtabella0"/>
              <w:rPr>
                <w:color w:val="002060"/>
              </w:rPr>
            </w:pPr>
            <w:r w:rsidRPr="00EC3467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C2B52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6A063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3C744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03240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4A414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78381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CEFD0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8D376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501A0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0</w:t>
            </w:r>
          </w:p>
        </w:tc>
      </w:tr>
      <w:tr w:rsidR="00BA4302" w:rsidRPr="00EC3467" w14:paraId="426ADDEC" w14:textId="77777777" w:rsidTr="00D775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2403C" w14:textId="77777777" w:rsidR="00BA4302" w:rsidRPr="00EC3467" w:rsidRDefault="00BA4302" w:rsidP="00D7755C">
            <w:pPr>
              <w:pStyle w:val="rowtabella0"/>
              <w:rPr>
                <w:color w:val="002060"/>
              </w:rPr>
            </w:pPr>
            <w:r w:rsidRPr="00EC3467">
              <w:rPr>
                <w:color w:val="002060"/>
              </w:rPr>
              <w:t>A.S.D. POTENZA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6E570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CB08A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D501C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721ED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D86B3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52F69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89354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8E299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9BC56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0</w:t>
            </w:r>
          </w:p>
        </w:tc>
      </w:tr>
      <w:tr w:rsidR="00BA4302" w:rsidRPr="00EC3467" w14:paraId="16216BA4" w14:textId="77777777" w:rsidTr="00D775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086CC" w14:textId="77777777" w:rsidR="00BA4302" w:rsidRPr="00EC3467" w:rsidRDefault="00BA4302" w:rsidP="00D7755C">
            <w:pPr>
              <w:pStyle w:val="rowtabella0"/>
              <w:rPr>
                <w:color w:val="002060"/>
              </w:rPr>
            </w:pPr>
            <w:r w:rsidRPr="00EC3467">
              <w:rPr>
                <w:color w:val="002060"/>
              </w:rPr>
              <w:t>A.S.D. POLISPORTIVA BOCA S.E.M.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FEE58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75C37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9974E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E3F57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0A255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0536B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D2714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12A18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8AFE9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0</w:t>
            </w:r>
          </w:p>
        </w:tc>
      </w:tr>
      <w:tr w:rsidR="00BA4302" w:rsidRPr="00EC3467" w14:paraId="675CB5B2" w14:textId="77777777" w:rsidTr="00D7755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B3EEF" w14:textId="77777777" w:rsidR="00BA4302" w:rsidRPr="00EC3467" w:rsidRDefault="00BA4302" w:rsidP="00D7755C">
            <w:pPr>
              <w:pStyle w:val="rowtabella0"/>
              <w:rPr>
                <w:color w:val="002060"/>
              </w:rPr>
            </w:pPr>
            <w:r w:rsidRPr="00EC3467">
              <w:rPr>
                <w:color w:val="002060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A0DD2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11791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1ED31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550A2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33CE8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452E4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CE107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165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1881B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F6759" w14:textId="77777777" w:rsidR="00BA4302" w:rsidRPr="00EC3467" w:rsidRDefault="00BA4302" w:rsidP="00D7755C">
            <w:pPr>
              <w:pStyle w:val="rowtabella0"/>
              <w:jc w:val="center"/>
              <w:rPr>
                <w:color w:val="002060"/>
              </w:rPr>
            </w:pPr>
            <w:r w:rsidRPr="00EC3467">
              <w:rPr>
                <w:color w:val="002060"/>
              </w:rPr>
              <w:t>0</w:t>
            </w:r>
          </w:p>
        </w:tc>
      </w:tr>
    </w:tbl>
    <w:p w14:paraId="6AB34ADF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</w:p>
    <w:p w14:paraId="0B2FF33F" w14:textId="21B46E47" w:rsidR="00C544F8" w:rsidRDefault="00C544F8" w:rsidP="00C544F8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PROGRAMMA GARE</w:t>
      </w:r>
    </w:p>
    <w:p w14:paraId="7B4C4BB6" w14:textId="77777777" w:rsidR="00BA4302" w:rsidRPr="00EC3467" w:rsidRDefault="00BA4302" w:rsidP="00BA4302">
      <w:pPr>
        <w:pStyle w:val="breakline"/>
        <w:rPr>
          <w:color w:val="002060"/>
        </w:rPr>
      </w:pPr>
    </w:p>
    <w:p w14:paraId="7B19E212" w14:textId="77777777" w:rsidR="00C544F8" w:rsidRPr="0001378A" w:rsidRDefault="00C544F8" w:rsidP="00C544F8">
      <w:pPr>
        <w:pStyle w:val="sottotitolocampionato10"/>
        <w:rPr>
          <w:color w:val="002060"/>
        </w:rPr>
      </w:pPr>
      <w:r w:rsidRPr="0001378A">
        <w:rPr>
          <w:color w:val="002060"/>
        </w:rPr>
        <w:t>GIRONE A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23"/>
        <w:gridCol w:w="385"/>
        <w:gridCol w:w="898"/>
        <w:gridCol w:w="1182"/>
        <w:gridCol w:w="1551"/>
        <w:gridCol w:w="1546"/>
      </w:tblGrid>
      <w:tr w:rsidR="00C544F8" w:rsidRPr="0001378A" w14:paraId="012F6087" w14:textId="77777777" w:rsidTr="00D7755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2BCA2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B6281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EA591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24FB7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9077C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0D804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proofErr w:type="spellStart"/>
            <w:r w:rsidRPr="0001378A">
              <w:rPr>
                <w:color w:val="002060"/>
              </w:rPr>
              <w:t>Localita'</w:t>
            </w:r>
            <w:proofErr w:type="spellEnd"/>
            <w:r w:rsidRPr="0001378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C0598" w14:textId="77777777" w:rsidR="00C544F8" w:rsidRPr="0001378A" w:rsidRDefault="00C544F8" w:rsidP="00D7755C">
            <w:pPr>
              <w:pStyle w:val="headertabella0"/>
              <w:rPr>
                <w:color w:val="002060"/>
              </w:rPr>
            </w:pPr>
            <w:r w:rsidRPr="0001378A">
              <w:rPr>
                <w:color w:val="002060"/>
              </w:rPr>
              <w:t>Indirizzo Impianto</w:t>
            </w:r>
          </w:p>
        </w:tc>
      </w:tr>
      <w:tr w:rsidR="00C544F8" w:rsidRPr="0001378A" w14:paraId="4E6BCD9F" w14:textId="77777777" w:rsidTr="00D7755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6D963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E633C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LABELSYSTEM POTENZAPICENA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1E9F3" w14:textId="77777777" w:rsidR="00C544F8" w:rsidRPr="0001378A" w:rsidRDefault="00C544F8" w:rsidP="00D7755C">
            <w:pPr>
              <w:pStyle w:val="rowtabella0"/>
              <w:jc w:val="center"/>
              <w:rPr>
                <w:color w:val="002060"/>
              </w:rPr>
            </w:pPr>
            <w:r w:rsidRPr="000137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8D5B6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05/05/2023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B7712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399C0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E14AC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VIA MADRE TERESA DI CALCUTTA</w:t>
            </w:r>
          </w:p>
        </w:tc>
      </w:tr>
      <w:tr w:rsidR="00C544F8" w:rsidRPr="0001378A" w14:paraId="607267E1" w14:textId="77777777" w:rsidTr="00D7755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C1D03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GROTTESE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1C42D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POTENZA PICENA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F9BC8" w14:textId="77777777" w:rsidR="00C544F8" w:rsidRPr="0001378A" w:rsidRDefault="00C544F8" w:rsidP="00D7755C">
            <w:pPr>
              <w:pStyle w:val="rowtabella0"/>
              <w:jc w:val="center"/>
              <w:rPr>
                <w:color w:val="002060"/>
              </w:rPr>
            </w:pPr>
            <w:r w:rsidRPr="000137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832A8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05/05/2023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C1931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5730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F558E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MONTOTTONE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1D984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VIA GALILEI SNC</w:t>
            </w:r>
          </w:p>
        </w:tc>
      </w:tr>
      <w:tr w:rsidR="00C544F8" w:rsidRPr="0001378A" w14:paraId="52E712F0" w14:textId="77777777" w:rsidTr="00D7755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81528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PIANDIROSE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06104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POLISPORTIVA BOCA S.E.M.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6CD38" w14:textId="77777777" w:rsidR="00C544F8" w:rsidRPr="0001378A" w:rsidRDefault="00C544F8" w:rsidP="00D7755C">
            <w:pPr>
              <w:pStyle w:val="rowtabella0"/>
              <w:jc w:val="center"/>
              <w:rPr>
                <w:color w:val="002060"/>
              </w:rPr>
            </w:pPr>
            <w:r w:rsidRPr="000137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B8D14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05/05/2023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FE06E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5459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1B437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SANT'IPPOLITO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B91DA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VIA ROMA, SNC</w:t>
            </w:r>
          </w:p>
        </w:tc>
      </w:tr>
      <w:tr w:rsidR="00C544F8" w:rsidRPr="0001378A" w14:paraId="21314DFD" w14:textId="77777777" w:rsidTr="00D7755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E6A9E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RIPABERARDA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CD250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ALMAJUVENTUS FANO1906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D39A0" w14:textId="77777777" w:rsidR="00C544F8" w:rsidRPr="0001378A" w:rsidRDefault="00C544F8" w:rsidP="00D7755C">
            <w:pPr>
              <w:pStyle w:val="rowtabella0"/>
              <w:jc w:val="center"/>
              <w:rPr>
                <w:color w:val="002060"/>
              </w:rPr>
            </w:pPr>
            <w:r w:rsidRPr="000137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8A4EA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05/05/2023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B6D2A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5670 PALESTRA COMUNALE VANNICOLA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7BB06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OFFIDA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EBC0E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VIA MARTIRI DELLA RESISTENZA</w:t>
            </w:r>
          </w:p>
        </w:tc>
      </w:tr>
      <w:tr w:rsidR="00C544F8" w:rsidRPr="0001378A" w14:paraId="203D42A7" w14:textId="77777777" w:rsidTr="00D7755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9A1C6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BOCCIOFILA MONTEFANESE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011FA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CENTRO SPORTIVO SUASA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E9724" w14:textId="77777777" w:rsidR="00C544F8" w:rsidRPr="0001378A" w:rsidRDefault="00C544F8" w:rsidP="00D7755C">
            <w:pPr>
              <w:pStyle w:val="rowtabella0"/>
              <w:jc w:val="center"/>
              <w:rPr>
                <w:color w:val="002060"/>
              </w:rPr>
            </w:pPr>
            <w:r w:rsidRPr="000137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8E218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06/05/2023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69E63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5249 CAMPO C5 SCOPERTO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73CD8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MONTEFANO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5EE21" w14:textId="77777777" w:rsidR="00C544F8" w:rsidRPr="0001378A" w:rsidRDefault="00C544F8" w:rsidP="00D7755C">
            <w:pPr>
              <w:pStyle w:val="rowtabella0"/>
              <w:rPr>
                <w:color w:val="002060"/>
              </w:rPr>
            </w:pPr>
            <w:r w:rsidRPr="0001378A">
              <w:rPr>
                <w:color w:val="002060"/>
              </w:rPr>
              <w:t>VIA IMBRECCIATA</w:t>
            </w:r>
          </w:p>
        </w:tc>
      </w:tr>
    </w:tbl>
    <w:p w14:paraId="38A416B6" w14:textId="77777777" w:rsidR="00BA4302" w:rsidRPr="00604B0F" w:rsidRDefault="00BA4302" w:rsidP="00604B0F">
      <w:pPr>
        <w:rPr>
          <w:rFonts w:ascii="Arial" w:hAnsi="Arial" w:cs="Arial"/>
          <w:color w:val="002060"/>
          <w:sz w:val="22"/>
          <w:szCs w:val="22"/>
        </w:rPr>
      </w:pPr>
    </w:p>
    <w:p w14:paraId="3BFE9809" w14:textId="77777777" w:rsidR="00984CE1" w:rsidRPr="007918F3" w:rsidRDefault="00984CE1" w:rsidP="00984CE1">
      <w:pPr>
        <w:pStyle w:val="breakline"/>
        <w:rPr>
          <w:color w:val="002060"/>
        </w:rPr>
      </w:pPr>
    </w:p>
    <w:p w14:paraId="311B62CB" w14:textId="77777777" w:rsidR="00984CE1" w:rsidRPr="007918F3" w:rsidRDefault="00984CE1" w:rsidP="00984CE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UNDER 21 CALCIO A 5 REGIONALE</w:t>
      </w:r>
    </w:p>
    <w:p w14:paraId="02A9D134" w14:textId="06B227BB" w:rsidR="00984CE1" w:rsidRDefault="00D00CC4" w:rsidP="00984CE1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FASE FINALE</w:t>
      </w:r>
    </w:p>
    <w:p w14:paraId="47CB67FF" w14:textId="77777777" w:rsidR="00984CE1" w:rsidRDefault="00984CE1" w:rsidP="00984CE1">
      <w:pPr>
        <w:pStyle w:val="Corpodeltesto21"/>
        <w:rPr>
          <w:color w:val="002060"/>
          <w:szCs w:val="22"/>
        </w:rPr>
      </w:pPr>
    </w:p>
    <w:p w14:paraId="61616CA4" w14:textId="400C8FA4" w:rsidR="00984CE1" w:rsidRDefault="00984CE1" w:rsidP="00984CE1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Quarti di Finale</w:t>
      </w:r>
    </w:p>
    <w:p w14:paraId="7191B999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- 3^ classificata</w:t>
      </w:r>
      <w:r>
        <w:rPr>
          <w:rFonts w:ascii="Arial" w:hAnsi="Arial" w:cs="Arial"/>
          <w:color w:val="002060"/>
          <w:sz w:val="22"/>
        </w:rPr>
        <w:tab/>
        <w:t xml:space="preserve">- </w:t>
      </w:r>
      <w:r>
        <w:rPr>
          <w:rFonts w:ascii="Arial" w:hAnsi="Arial" w:cs="Arial"/>
          <w:color w:val="002060"/>
          <w:sz w:val="22"/>
        </w:rPr>
        <w:tab/>
        <w:t>6^ classificata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1</w:t>
      </w:r>
    </w:p>
    <w:p w14:paraId="7E8A239B" w14:textId="77777777" w:rsidR="00984CE1" w:rsidRDefault="00984CE1" w:rsidP="00984CE1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>
        <w:rPr>
          <w:rFonts w:ascii="Arial" w:hAnsi="Arial" w:cs="Arial"/>
          <w:b/>
          <w:bCs/>
          <w:color w:val="002060"/>
          <w:sz w:val="22"/>
        </w:rPr>
        <w:t>DAMIANI E GATTI ASCOLI – CSI STELLA A.S.D.</w:t>
      </w:r>
      <w:r>
        <w:rPr>
          <w:rFonts w:ascii="Arial" w:hAnsi="Arial" w:cs="Arial"/>
          <w:b/>
          <w:bCs/>
          <w:color w:val="002060"/>
          <w:sz w:val="22"/>
        </w:rPr>
        <w:tab/>
        <w:t>7-4</w:t>
      </w:r>
    </w:p>
    <w:p w14:paraId="1484E96C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</w:p>
    <w:p w14:paraId="49FB8E4E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 xml:space="preserve">- 4^ classificata </w:t>
      </w:r>
      <w:r>
        <w:rPr>
          <w:rFonts w:ascii="Arial" w:hAnsi="Arial" w:cs="Arial"/>
          <w:color w:val="002060"/>
          <w:sz w:val="22"/>
        </w:rPr>
        <w:tab/>
        <w:t xml:space="preserve">- </w:t>
      </w:r>
      <w:r>
        <w:rPr>
          <w:rFonts w:ascii="Arial" w:hAnsi="Arial" w:cs="Arial"/>
          <w:color w:val="002060"/>
          <w:sz w:val="22"/>
        </w:rPr>
        <w:tab/>
        <w:t>5^ classificata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2</w:t>
      </w:r>
    </w:p>
    <w:p w14:paraId="528F1768" w14:textId="77777777" w:rsidR="00984CE1" w:rsidRDefault="00984CE1" w:rsidP="00984CE1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>
        <w:rPr>
          <w:rFonts w:ascii="Arial" w:hAnsi="Arial" w:cs="Arial"/>
          <w:b/>
          <w:bCs/>
          <w:color w:val="002060"/>
          <w:sz w:val="22"/>
        </w:rPr>
        <w:t>ACLI VILLA MUSONE – CITTA’ DI OSTRA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2-5</w:t>
      </w:r>
    </w:p>
    <w:p w14:paraId="5681DF26" w14:textId="77777777" w:rsidR="00984CE1" w:rsidRDefault="00984CE1" w:rsidP="00984CE1">
      <w:pPr>
        <w:pStyle w:val="Corpodeltesto21"/>
        <w:rPr>
          <w:color w:val="002060"/>
          <w:szCs w:val="22"/>
        </w:rPr>
      </w:pPr>
    </w:p>
    <w:p w14:paraId="4F5AA3FF" w14:textId="467AF8BB" w:rsidR="00984CE1" w:rsidRDefault="00984CE1" w:rsidP="00984CE1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Semifinali</w:t>
      </w:r>
    </w:p>
    <w:p w14:paraId="63525CC1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lastRenderedPageBreak/>
        <w:t>- 1^ classificata</w:t>
      </w:r>
      <w:r>
        <w:rPr>
          <w:rFonts w:ascii="Arial" w:hAnsi="Arial" w:cs="Arial"/>
          <w:color w:val="002060"/>
          <w:sz w:val="22"/>
        </w:rPr>
        <w:tab/>
        <w:t xml:space="preserve">- </w:t>
      </w:r>
      <w:r>
        <w:rPr>
          <w:rFonts w:ascii="Arial" w:hAnsi="Arial" w:cs="Arial"/>
          <w:color w:val="002060"/>
          <w:sz w:val="22"/>
        </w:rPr>
        <w:tab/>
        <w:t>vincente 2</w:t>
      </w:r>
      <w:r>
        <w:rPr>
          <w:rFonts w:ascii="Arial" w:hAnsi="Arial" w:cs="Arial"/>
          <w:color w:val="002060"/>
          <w:sz w:val="22"/>
        </w:rPr>
        <w:tab/>
      </w:r>
    </w:p>
    <w:p w14:paraId="69BD4043" w14:textId="77777777" w:rsidR="00984CE1" w:rsidRDefault="00984CE1" w:rsidP="00984CE1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>
        <w:rPr>
          <w:rFonts w:ascii="Arial" w:hAnsi="Arial" w:cs="Arial"/>
          <w:b/>
          <w:bCs/>
          <w:color w:val="002060"/>
          <w:sz w:val="22"/>
        </w:rPr>
        <w:t>REAL FABRIANO – CITTA’ DI OSTRA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5-1</w:t>
      </w:r>
      <w:r>
        <w:rPr>
          <w:rFonts w:ascii="Arial" w:hAnsi="Arial" w:cs="Arial"/>
          <w:b/>
          <w:bCs/>
          <w:color w:val="002060"/>
          <w:sz w:val="22"/>
        </w:rPr>
        <w:tab/>
      </w:r>
    </w:p>
    <w:p w14:paraId="1C57369D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ab/>
      </w:r>
    </w:p>
    <w:p w14:paraId="58D6EA91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 xml:space="preserve">- 2^ classificata </w:t>
      </w:r>
      <w:r>
        <w:rPr>
          <w:rFonts w:ascii="Arial" w:hAnsi="Arial" w:cs="Arial"/>
          <w:color w:val="002060"/>
          <w:sz w:val="22"/>
        </w:rPr>
        <w:tab/>
        <w:t xml:space="preserve">- </w:t>
      </w:r>
      <w:r>
        <w:rPr>
          <w:rFonts w:ascii="Arial" w:hAnsi="Arial" w:cs="Arial"/>
          <w:color w:val="002060"/>
          <w:sz w:val="22"/>
        </w:rPr>
        <w:tab/>
        <w:t>vincente 1</w:t>
      </w:r>
    </w:p>
    <w:p w14:paraId="47F1AC18" w14:textId="77777777" w:rsidR="00984CE1" w:rsidRDefault="00984CE1" w:rsidP="00984CE1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>
        <w:rPr>
          <w:rFonts w:ascii="Arial" w:hAnsi="Arial" w:cs="Arial"/>
          <w:b/>
          <w:bCs/>
          <w:color w:val="002060"/>
          <w:sz w:val="22"/>
        </w:rPr>
        <w:t>AUDAX 1970 S.ANGELO – DAMIANI E GATTI ASCOLI</w:t>
      </w:r>
      <w:r>
        <w:rPr>
          <w:rFonts w:ascii="Arial" w:hAnsi="Arial" w:cs="Arial"/>
          <w:b/>
          <w:bCs/>
          <w:color w:val="002060"/>
          <w:sz w:val="22"/>
        </w:rPr>
        <w:tab/>
        <w:t>9-0</w:t>
      </w:r>
      <w:r>
        <w:rPr>
          <w:rFonts w:ascii="Arial" w:hAnsi="Arial" w:cs="Arial"/>
          <w:b/>
          <w:bCs/>
          <w:color w:val="002060"/>
          <w:sz w:val="22"/>
        </w:rPr>
        <w:tab/>
      </w:r>
    </w:p>
    <w:p w14:paraId="1D63F262" w14:textId="77777777" w:rsidR="00984CE1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</w:p>
    <w:p w14:paraId="1E564F07" w14:textId="76A50A5A" w:rsidR="00984CE1" w:rsidRPr="00FC5E26" w:rsidRDefault="00984CE1" w:rsidP="00984CE1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</w:p>
    <w:p w14:paraId="70228693" w14:textId="32483083" w:rsidR="00984CE1" w:rsidRPr="00BE4935" w:rsidRDefault="00984CE1" w:rsidP="00984CE1">
      <w:pPr>
        <w:pStyle w:val="Corpodeltesto21"/>
        <w:rPr>
          <w:rFonts w:ascii="Arial" w:hAnsi="Arial" w:cs="Arial"/>
          <w:color w:val="002060"/>
          <w:sz w:val="22"/>
          <w:szCs w:val="22"/>
          <w:lang w:val="es-ES"/>
        </w:rPr>
      </w:pPr>
      <w:r w:rsidRPr="00BE4935">
        <w:rPr>
          <w:rFonts w:ascii="Arial" w:hAnsi="Arial" w:cs="Arial"/>
          <w:b/>
          <w:bCs/>
          <w:color w:val="002060"/>
          <w:sz w:val="22"/>
          <w:szCs w:val="22"/>
          <w:lang w:val="es-ES"/>
        </w:rPr>
        <w:t>REAL FABRIANO – AUDAX 1970 S.ANGELO</w:t>
      </w:r>
      <w:r w:rsidRPr="00BE4935">
        <w:rPr>
          <w:rFonts w:ascii="Arial" w:hAnsi="Arial" w:cs="Arial"/>
          <w:color w:val="002060"/>
          <w:sz w:val="22"/>
          <w:szCs w:val="22"/>
          <w:lang w:val="es-ES"/>
        </w:rPr>
        <w:tab/>
      </w:r>
      <w:r w:rsidR="00BE4935">
        <w:rPr>
          <w:rFonts w:ascii="Arial" w:hAnsi="Arial" w:cs="Arial"/>
          <w:color w:val="002060"/>
          <w:sz w:val="22"/>
          <w:szCs w:val="22"/>
          <w:lang w:val="es-ES"/>
        </w:rPr>
        <w:tab/>
      </w:r>
      <w:r w:rsidR="00BE4935" w:rsidRPr="00BE4935">
        <w:rPr>
          <w:rFonts w:ascii="Arial" w:hAnsi="Arial" w:cs="Arial"/>
          <w:b/>
          <w:bCs/>
          <w:color w:val="002060"/>
          <w:sz w:val="22"/>
          <w:szCs w:val="22"/>
          <w:lang w:val="es-ES"/>
        </w:rPr>
        <w:t>2-1</w:t>
      </w:r>
      <w:r w:rsidRPr="00BE4935">
        <w:rPr>
          <w:rFonts w:ascii="Arial" w:hAnsi="Arial" w:cs="Arial"/>
          <w:color w:val="002060"/>
          <w:sz w:val="22"/>
          <w:szCs w:val="22"/>
          <w:lang w:val="es-ES"/>
        </w:rPr>
        <w:tab/>
      </w:r>
      <w:r w:rsidRPr="00BE4935">
        <w:rPr>
          <w:rFonts w:ascii="Arial" w:hAnsi="Arial" w:cs="Arial"/>
          <w:color w:val="002060"/>
          <w:sz w:val="22"/>
          <w:szCs w:val="22"/>
          <w:lang w:val="es-ES"/>
        </w:rPr>
        <w:tab/>
      </w:r>
    </w:p>
    <w:p w14:paraId="779196BB" w14:textId="77777777" w:rsidR="00984CE1" w:rsidRPr="00BE4935" w:rsidRDefault="00984CE1" w:rsidP="00984CE1">
      <w:pPr>
        <w:pStyle w:val="Corpodeltesto21"/>
        <w:rPr>
          <w:rFonts w:ascii="Arial" w:hAnsi="Arial" w:cs="Arial"/>
          <w:color w:val="002060"/>
          <w:sz w:val="22"/>
          <w:szCs w:val="22"/>
          <w:lang w:val="es-ES"/>
        </w:rPr>
      </w:pPr>
    </w:p>
    <w:p w14:paraId="27508257" w14:textId="1F1E8C22" w:rsidR="00984CE1" w:rsidRPr="00BE4935" w:rsidRDefault="00BE4935" w:rsidP="00984CE1">
      <w:pPr>
        <w:rPr>
          <w:rFonts w:ascii="Arial" w:hAnsi="Arial" w:cs="Arial"/>
          <w:b/>
          <w:bCs/>
          <w:color w:val="002060"/>
          <w:sz w:val="22"/>
        </w:rPr>
      </w:pPr>
      <w:r w:rsidRPr="00BE4935">
        <w:rPr>
          <w:rFonts w:ascii="Arial" w:hAnsi="Arial" w:cs="Arial"/>
          <w:b/>
          <w:bCs/>
          <w:color w:val="002060"/>
          <w:sz w:val="22"/>
        </w:rPr>
        <w:t xml:space="preserve">Il </w:t>
      </w:r>
      <w:r>
        <w:rPr>
          <w:rFonts w:ascii="Arial" w:hAnsi="Arial" w:cs="Arial"/>
          <w:b/>
          <w:bCs/>
          <w:color w:val="002060"/>
          <w:sz w:val="22"/>
        </w:rPr>
        <w:t>REAL FABRIANO</w:t>
      </w:r>
      <w:r w:rsidRPr="00BE4935">
        <w:rPr>
          <w:rFonts w:ascii="Arial" w:hAnsi="Arial" w:cs="Arial"/>
          <w:b/>
          <w:bCs/>
          <w:color w:val="002060"/>
          <w:sz w:val="22"/>
        </w:rPr>
        <w:t xml:space="preserve"> si aggiudica il Titolo di Campione Regionale Calcio a Cinque Under 21.</w:t>
      </w:r>
    </w:p>
    <w:p w14:paraId="56A50790" w14:textId="77777777" w:rsidR="00984CE1" w:rsidRDefault="00984CE1" w:rsidP="00984CE1">
      <w:pPr>
        <w:rPr>
          <w:rFonts w:ascii="Arial" w:hAnsi="Arial" w:cs="Arial"/>
          <w:color w:val="002060"/>
          <w:sz w:val="22"/>
        </w:rPr>
      </w:pPr>
    </w:p>
    <w:p w14:paraId="00A92F24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t>RISULTATI</w:t>
      </w:r>
    </w:p>
    <w:p w14:paraId="758222C9" w14:textId="77777777" w:rsidR="00BA4302" w:rsidRPr="00EC3467" w:rsidRDefault="00BA4302" w:rsidP="00BA4302">
      <w:pPr>
        <w:pStyle w:val="breakline"/>
        <w:rPr>
          <w:color w:val="002060"/>
        </w:rPr>
      </w:pPr>
    </w:p>
    <w:p w14:paraId="1C7D6765" w14:textId="77777777" w:rsidR="00BA4302" w:rsidRPr="00EC3467" w:rsidRDefault="00BA4302" w:rsidP="00BA4302">
      <w:pPr>
        <w:pStyle w:val="sottotitolocampionato10"/>
        <w:rPr>
          <w:color w:val="002060"/>
        </w:rPr>
      </w:pPr>
      <w:r w:rsidRPr="00EC3467">
        <w:rPr>
          <w:color w:val="002060"/>
        </w:rPr>
        <w:t>RISULTATI UFFICIALI GARE DEL 30/04/2023</w:t>
      </w:r>
    </w:p>
    <w:p w14:paraId="39EACC0F" w14:textId="77777777" w:rsidR="00C544F8" w:rsidRPr="00C544F8" w:rsidRDefault="00C544F8" w:rsidP="00C544F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C544F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61A5E99A" w14:textId="77777777" w:rsidR="00BA4302" w:rsidRPr="00EC3467" w:rsidRDefault="00BA4302" w:rsidP="00BA430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A4302" w:rsidRPr="00EC3467" w14:paraId="09067CC6" w14:textId="77777777" w:rsidTr="00D7755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A4302" w:rsidRPr="00EC3467" w14:paraId="4FD68AD7" w14:textId="77777777" w:rsidTr="00D7755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FFAE82" w14:textId="77777777" w:rsidR="00BA4302" w:rsidRPr="00EC3467" w:rsidRDefault="00BA4302" w:rsidP="00D7755C">
                  <w:pPr>
                    <w:pStyle w:val="header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BA4302" w:rsidRPr="00EC3467" w14:paraId="2F033ACE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993D3C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REAL FABRIANO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CF0C8D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 xml:space="preserve">- AUDAX 1970 </w:t>
                  </w:r>
                  <w:proofErr w:type="gramStart"/>
                  <w:r w:rsidRPr="00EC3467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214A79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32E837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</w:tbl>
          <w:p w14:paraId="29F3CCD9" w14:textId="77777777" w:rsidR="00BA4302" w:rsidRPr="00EC3467" w:rsidRDefault="00BA4302" w:rsidP="00D7755C">
            <w:pPr>
              <w:rPr>
                <w:color w:val="002060"/>
              </w:rPr>
            </w:pPr>
          </w:p>
        </w:tc>
      </w:tr>
    </w:tbl>
    <w:p w14:paraId="58ED6689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</w:p>
    <w:p w14:paraId="26836EDC" w14:textId="77777777" w:rsidR="00BA4302" w:rsidRPr="00EC3467" w:rsidRDefault="00BA4302" w:rsidP="00BA4302">
      <w:pPr>
        <w:pStyle w:val="breakline"/>
        <w:rPr>
          <w:color w:val="002060"/>
        </w:rPr>
      </w:pPr>
    </w:p>
    <w:p w14:paraId="1B40C6A4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t>GIUDICE SPORTIVO</w:t>
      </w:r>
    </w:p>
    <w:p w14:paraId="1F113774" w14:textId="77777777" w:rsidR="00BA4302" w:rsidRPr="00EC3467" w:rsidRDefault="00BA4302" w:rsidP="00BA4302">
      <w:pPr>
        <w:pStyle w:val="diffida"/>
        <w:rPr>
          <w:color w:val="002060"/>
        </w:rPr>
      </w:pPr>
      <w:r w:rsidRPr="00EC3467">
        <w:rPr>
          <w:color w:val="002060"/>
        </w:rPr>
        <w:t>Il Giudice Sportivo Avv. Agnese Lazzaretti, con l'assistenza del segretario Angelo Castellana, nella seduta del 02/05/2023, ha adottato le decisioni che di seguito integralmente si riportano:</w:t>
      </w:r>
    </w:p>
    <w:p w14:paraId="7289279E" w14:textId="77777777" w:rsidR="00BA4302" w:rsidRPr="00EC3467" w:rsidRDefault="00BA4302" w:rsidP="00BA4302">
      <w:pPr>
        <w:pStyle w:val="titolo10"/>
        <w:rPr>
          <w:color w:val="002060"/>
        </w:rPr>
      </w:pPr>
      <w:r w:rsidRPr="00EC3467">
        <w:rPr>
          <w:color w:val="002060"/>
        </w:rPr>
        <w:t xml:space="preserve">GARE DEL 30/ 4/2023 </w:t>
      </w:r>
    </w:p>
    <w:p w14:paraId="12C1C75F" w14:textId="77777777" w:rsidR="00BA4302" w:rsidRPr="00EC3467" w:rsidRDefault="00BA4302" w:rsidP="00BA4302">
      <w:pPr>
        <w:pStyle w:val="titolo7a"/>
        <w:rPr>
          <w:color w:val="002060"/>
        </w:rPr>
      </w:pPr>
      <w:r w:rsidRPr="00EC3467">
        <w:rPr>
          <w:color w:val="002060"/>
        </w:rPr>
        <w:t xml:space="preserve">PROVVEDIMENTI DISCIPLINARI </w:t>
      </w:r>
    </w:p>
    <w:p w14:paraId="2F0A3B70" w14:textId="77777777" w:rsidR="00BA4302" w:rsidRPr="00EC3467" w:rsidRDefault="00BA4302" w:rsidP="00BA4302">
      <w:pPr>
        <w:pStyle w:val="titolo7b0"/>
        <w:rPr>
          <w:color w:val="002060"/>
        </w:rPr>
      </w:pPr>
      <w:r w:rsidRPr="00EC3467">
        <w:rPr>
          <w:color w:val="002060"/>
        </w:rPr>
        <w:t xml:space="preserve">In base alle risultanze degli atti ufficiali sono state deliberate le seguenti sanzioni disciplinari. </w:t>
      </w:r>
    </w:p>
    <w:p w14:paraId="36970CCF" w14:textId="77777777" w:rsidR="00BA4302" w:rsidRPr="00EC3467" w:rsidRDefault="00BA4302" w:rsidP="00BA4302">
      <w:pPr>
        <w:pStyle w:val="titolo30"/>
        <w:rPr>
          <w:color w:val="002060"/>
        </w:rPr>
      </w:pPr>
      <w:r w:rsidRPr="00EC3467">
        <w:rPr>
          <w:color w:val="002060"/>
        </w:rPr>
        <w:t xml:space="preserve">CALCIATORI NON ESPULSI </w:t>
      </w:r>
    </w:p>
    <w:p w14:paraId="5BD321DC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5C649832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6EBC2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BELLAGAMBA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F4E76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(AUDAX 1970 </w:t>
            </w:r>
            <w:proofErr w:type="gramStart"/>
            <w:r w:rsidRPr="00EC3467">
              <w:rPr>
                <w:color w:val="002060"/>
              </w:rPr>
              <w:t>S.ANGELO</w:t>
            </w:r>
            <w:proofErr w:type="gramEnd"/>
            <w:r w:rsidRPr="00EC3467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1EEAA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DDBE1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924C6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1A2F8EF5" w14:textId="77777777" w:rsidR="00BA4302" w:rsidRPr="00EC3467" w:rsidRDefault="00BA4302" w:rsidP="00BA4302">
      <w:pPr>
        <w:pStyle w:val="titolo20"/>
        <w:rPr>
          <w:rFonts w:eastAsiaTheme="minorEastAsia"/>
          <w:color w:val="002060"/>
        </w:rPr>
      </w:pPr>
      <w:r w:rsidRPr="00EC346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1D6839F7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C09D9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SCATTOLINI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29030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(AUDAX 1970 </w:t>
            </w:r>
            <w:proofErr w:type="gramStart"/>
            <w:r w:rsidRPr="00EC3467">
              <w:rPr>
                <w:color w:val="002060"/>
              </w:rPr>
              <w:t>S.ANGELO</w:t>
            </w:r>
            <w:proofErr w:type="gramEnd"/>
            <w:r w:rsidRPr="00EC3467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270C9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D7F7F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118FC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428477F8" w14:textId="77777777" w:rsidR="00BA4302" w:rsidRPr="00EC3467" w:rsidRDefault="00BA4302" w:rsidP="00BA4302">
      <w:pPr>
        <w:pStyle w:val="breakline"/>
        <w:rPr>
          <w:color w:val="002060"/>
        </w:rPr>
      </w:pPr>
    </w:p>
    <w:p w14:paraId="6EFB4A9E" w14:textId="77777777" w:rsidR="00BA4302" w:rsidRPr="00EC3467" w:rsidRDefault="00BA4302" w:rsidP="00BA4302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396A9452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36BCB644" w14:textId="77777777" w:rsidR="00BA4302" w:rsidRDefault="00BA4302" w:rsidP="00984CE1">
      <w:pPr>
        <w:rPr>
          <w:rFonts w:ascii="Arial" w:hAnsi="Arial" w:cs="Arial"/>
          <w:color w:val="002060"/>
          <w:sz w:val="22"/>
        </w:rPr>
      </w:pPr>
    </w:p>
    <w:p w14:paraId="087B7412" w14:textId="77777777" w:rsidR="00BE4935" w:rsidRDefault="00BE4935" w:rsidP="00984CE1">
      <w:pPr>
        <w:rPr>
          <w:rFonts w:ascii="Arial" w:hAnsi="Arial" w:cs="Arial"/>
          <w:color w:val="002060"/>
          <w:sz w:val="22"/>
        </w:rPr>
      </w:pPr>
    </w:p>
    <w:p w14:paraId="149E8CA0" w14:textId="77777777" w:rsidR="00BE4935" w:rsidRPr="007918F3" w:rsidRDefault="00BE4935" w:rsidP="00BE493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UNDER 19 CALCIO A 5 REGIONALE</w:t>
      </w:r>
    </w:p>
    <w:p w14:paraId="2185967E" w14:textId="77777777" w:rsidR="00BE4935" w:rsidRPr="00E762DC" w:rsidRDefault="00BE4935" w:rsidP="00BE4935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FINAL FOUR</w:t>
      </w:r>
    </w:p>
    <w:p w14:paraId="1CEB1460" w14:textId="77777777" w:rsidR="00BE4935" w:rsidRPr="00E762DC" w:rsidRDefault="00BE4935" w:rsidP="00BE4935">
      <w:pPr>
        <w:pStyle w:val="Corpodeltesto21"/>
        <w:rPr>
          <w:color w:val="002060"/>
          <w:szCs w:val="22"/>
        </w:rPr>
      </w:pPr>
    </w:p>
    <w:p w14:paraId="01796DFC" w14:textId="77777777" w:rsidR="00BE4935" w:rsidRPr="00E762DC" w:rsidRDefault="00BE4935" w:rsidP="00BE4935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Semifinali</w:t>
      </w:r>
    </w:p>
    <w:p w14:paraId="2A7D1E7C" w14:textId="77777777" w:rsidR="00BE4935" w:rsidRPr="00D05AAE" w:rsidRDefault="00BE4935" w:rsidP="00BE4935">
      <w:pPr>
        <w:pStyle w:val="Corpodeltesto21"/>
        <w:rPr>
          <w:rFonts w:ascii="Arial" w:hAnsi="Arial" w:cs="Arial"/>
          <w:color w:val="002060"/>
          <w:sz w:val="22"/>
          <w:lang w:val="en-US"/>
        </w:rPr>
      </w:pPr>
      <w:r w:rsidRPr="00D05AAE">
        <w:rPr>
          <w:rFonts w:ascii="Arial" w:hAnsi="Arial" w:cs="Arial"/>
          <w:color w:val="002060"/>
          <w:sz w:val="22"/>
          <w:lang w:val="en-US"/>
        </w:rPr>
        <w:t xml:space="preserve">- 1^ </w:t>
      </w:r>
      <w:proofErr w:type="spellStart"/>
      <w:r w:rsidRPr="00D05AAE">
        <w:rPr>
          <w:rFonts w:ascii="Arial" w:hAnsi="Arial" w:cs="Arial"/>
          <w:color w:val="002060"/>
          <w:sz w:val="22"/>
          <w:lang w:val="en-US"/>
        </w:rPr>
        <w:t>classificata</w:t>
      </w:r>
      <w:proofErr w:type="spellEnd"/>
      <w:r w:rsidRPr="00D05AAE">
        <w:rPr>
          <w:rFonts w:ascii="Arial" w:hAnsi="Arial" w:cs="Arial"/>
          <w:color w:val="002060"/>
          <w:sz w:val="22"/>
          <w:lang w:val="en-US"/>
        </w:rPr>
        <w:t xml:space="preserve"> regular season </w:t>
      </w:r>
      <w:r w:rsidRPr="00D05AAE">
        <w:rPr>
          <w:rFonts w:ascii="Arial" w:hAnsi="Arial" w:cs="Arial"/>
          <w:color w:val="002060"/>
          <w:sz w:val="22"/>
          <w:lang w:val="en-US"/>
        </w:rPr>
        <w:tab/>
        <w:t xml:space="preserve">- 4^ </w:t>
      </w:r>
      <w:proofErr w:type="spellStart"/>
      <w:r w:rsidRPr="00D05AAE">
        <w:rPr>
          <w:rFonts w:ascii="Arial" w:hAnsi="Arial" w:cs="Arial"/>
          <w:color w:val="002060"/>
          <w:sz w:val="22"/>
          <w:lang w:val="en-US"/>
        </w:rPr>
        <w:t>classificata</w:t>
      </w:r>
      <w:proofErr w:type="spellEnd"/>
      <w:r w:rsidRPr="00D05AAE">
        <w:rPr>
          <w:rFonts w:ascii="Arial" w:hAnsi="Arial" w:cs="Arial"/>
          <w:color w:val="002060"/>
          <w:sz w:val="22"/>
          <w:lang w:val="en-US"/>
        </w:rPr>
        <w:t xml:space="preserve"> regular season</w:t>
      </w:r>
      <w:r w:rsidRPr="00D05AAE">
        <w:rPr>
          <w:rFonts w:ascii="Arial" w:hAnsi="Arial" w:cs="Arial"/>
          <w:color w:val="002060"/>
          <w:sz w:val="22"/>
          <w:lang w:val="en-US"/>
        </w:rPr>
        <w:tab/>
      </w:r>
      <w:r w:rsidRPr="00D05AAE">
        <w:rPr>
          <w:rFonts w:ascii="Arial" w:hAnsi="Arial" w:cs="Arial"/>
          <w:color w:val="002060"/>
          <w:sz w:val="22"/>
          <w:lang w:val="en-US"/>
        </w:rPr>
        <w:tab/>
      </w:r>
      <w:r w:rsidRPr="00D05AAE">
        <w:rPr>
          <w:rFonts w:ascii="Arial" w:hAnsi="Arial" w:cs="Arial"/>
          <w:color w:val="002060"/>
          <w:sz w:val="22"/>
          <w:lang w:val="en-US"/>
        </w:rPr>
        <w:tab/>
      </w:r>
      <w:r w:rsidRPr="00D05AAE">
        <w:rPr>
          <w:rFonts w:ascii="Arial" w:hAnsi="Arial" w:cs="Arial"/>
          <w:color w:val="002060"/>
          <w:sz w:val="22"/>
          <w:lang w:val="en-US"/>
        </w:rPr>
        <w:tab/>
      </w:r>
    </w:p>
    <w:p w14:paraId="1D074EE5" w14:textId="77777777" w:rsidR="00BE4935" w:rsidRPr="0045125B" w:rsidRDefault="00BE4935" w:rsidP="00BE4935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732D8F">
        <w:rPr>
          <w:rFonts w:ascii="Arial" w:hAnsi="Arial" w:cs="Arial"/>
          <w:b/>
          <w:bCs/>
          <w:color w:val="002060"/>
          <w:sz w:val="22"/>
        </w:rPr>
        <w:t>REAL FABRIANO – NUOVA JUVENTINA FFC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 w:rsidRPr="0045125B">
        <w:rPr>
          <w:rFonts w:ascii="Arial" w:hAnsi="Arial" w:cs="Arial"/>
          <w:b/>
          <w:bCs/>
          <w:color w:val="002060"/>
          <w:sz w:val="22"/>
        </w:rPr>
        <w:t>8-2</w:t>
      </w:r>
    </w:p>
    <w:p w14:paraId="3C6A6FFC" w14:textId="77777777" w:rsidR="00BE4935" w:rsidRPr="00732D8F" w:rsidRDefault="00BE4935" w:rsidP="00BE4935">
      <w:pPr>
        <w:pStyle w:val="Corpodeltesto21"/>
        <w:rPr>
          <w:rFonts w:ascii="Arial" w:hAnsi="Arial" w:cs="Arial"/>
          <w:color w:val="002060"/>
          <w:sz w:val="22"/>
        </w:rPr>
      </w:pPr>
    </w:p>
    <w:p w14:paraId="5A56EF00" w14:textId="77777777" w:rsidR="00BE4935" w:rsidRPr="00395C75" w:rsidRDefault="00BE4935" w:rsidP="00BE4935">
      <w:pPr>
        <w:pStyle w:val="Corpodeltesto21"/>
        <w:rPr>
          <w:rFonts w:ascii="Arial" w:hAnsi="Arial" w:cs="Arial"/>
          <w:color w:val="002060"/>
          <w:sz w:val="22"/>
          <w:lang w:val="en-US"/>
        </w:rPr>
      </w:pPr>
      <w:r w:rsidRPr="00395C75">
        <w:rPr>
          <w:rFonts w:ascii="Arial" w:hAnsi="Arial" w:cs="Arial"/>
          <w:color w:val="002060"/>
          <w:sz w:val="22"/>
          <w:lang w:val="en-US"/>
        </w:rPr>
        <w:t xml:space="preserve">- 2^ </w:t>
      </w:r>
      <w:proofErr w:type="spellStart"/>
      <w:r w:rsidRPr="00395C75">
        <w:rPr>
          <w:rFonts w:ascii="Arial" w:hAnsi="Arial" w:cs="Arial"/>
          <w:color w:val="002060"/>
          <w:sz w:val="22"/>
          <w:lang w:val="en-US"/>
        </w:rPr>
        <w:t>classificata</w:t>
      </w:r>
      <w:proofErr w:type="spellEnd"/>
      <w:r w:rsidRPr="00395C75">
        <w:rPr>
          <w:rFonts w:ascii="Arial" w:hAnsi="Arial" w:cs="Arial"/>
          <w:color w:val="002060"/>
          <w:sz w:val="22"/>
          <w:lang w:val="en-US"/>
        </w:rPr>
        <w:t xml:space="preserve"> regular season </w:t>
      </w:r>
      <w:r w:rsidRPr="00395C75">
        <w:rPr>
          <w:rFonts w:ascii="Arial" w:hAnsi="Arial" w:cs="Arial"/>
          <w:color w:val="002060"/>
          <w:sz w:val="22"/>
          <w:lang w:val="en-US"/>
        </w:rPr>
        <w:tab/>
        <w:t xml:space="preserve">- 3^ </w:t>
      </w:r>
      <w:proofErr w:type="spellStart"/>
      <w:r w:rsidRPr="00395C75">
        <w:rPr>
          <w:rFonts w:ascii="Arial" w:hAnsi="Arial" w:cs="Arial"/>
          <w:color w:val="002060"/>
          <w:sz w:val="22"/>
          <w:lang w:val="en-US"/>
        </w:rPr>
        <w:t>classificata</w:t>
      </w:r>
      <w:proofErr w:type="spellEnd"/>
      <w:r w:rsidRPr="00395C75">
        <w:rPr>
          <w:rFonts w:ascii="Arial" w:hAnsi="Arial" w:cs="Arial"/>
          <w:color w:val="002060"/>
          <w:sz w:val="22"/>
          <w:lang w:val="en-US"/>
        </w:rPr>
        <w:t xml:space="preserve"> regular season</w:t>
      </w:r>
      <w:r w:rsidRPr="00395C75">
        <w:rPr>
          <w:rFonts w:ascii="Arial" w:hAnsi="Arial" w:cs="Arial"/>
          <w:color w:val="002060"/>
          <w:sz w:val="22"/>
          <w:lang w:val="en-US"/>
        </w:rPr>
        <w:tab/>
      </w:r>
      <w:r w:rsidRPr="00395C75">
        <w:rPr>
          <w:rFonts w:ascii="Arial" w:hAnsi="Arial" w:cs="Arial"/>
          <w:color w:val="002060"/>
          <w:sz w:val="22"/>
          <w:lang w:val="en-US"/>
        </w:rPr>
        <w:tab/>
      </w:r>
      <w:r w:rsidRPr="00395C75">
        <w:rPr>
          <w:rFonts w:ascii="Arial" w:hAnsi="Arial" w:cs="Arial"/>
          <w:color w:val="002060"/>
          <w:sz w:val="22"/>
          <w:lang w:val="en-US"/>
        </w:rPr>
        <w:tab/>
      </w:r>
      <w:r w:rsidRPr="00395C75">
        <w:rPr>
          <w:rFonts w:ascii="Arial" w:hAnsi="Arial" w:cs="Arial"/>
          <w:color w:val="002060"/>
          <w:sz w:val="22"/>
          <w:lang w:val="en-US"/>
        </w:rPr>
        <w:tab/>
      </w:r>
    </w:p>
    <w:p w14:paraId="541BAA11" w14:textId="77777777" w:rsidR="00BE4935" w:rsidRPr="00FC5E26" w:rsidRDefault="00BE4935" w:rsidP="00BE4935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</w:rPr>
      </w:pPr>
      <w:r w:rsidRPr="000418E9">
        <w:rPr>
          <w:rFonts w:ascii="Arial" w:hAnsi="Arial" w:cs="Arial"/>
          <w:b/>
          <w:bCs/>
          <w:color w:val="002060"/>
          <w:sz w:val="22"/>
          <w:szCs w:val="22"/>
        </w:rPr>
        <w:t>FERMANA FUTSAL 2022 – CANTINE RIUNITE CSI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1B6B73">
        <w:rPr>
          <w:rFonts w:ascii="Arial" w:hAnsi="Arial" w:cs="Arial"/>
          <w:b/>
          <w:bCs/>
          <w:color w:val="002060"/>
          <w:sz w:val="22"/>
        </w:rPr>
        <w:t>7-1</w:t>
      </w:r>
    </w:p>
    <w:p w14:paraId="44582A90" w14:textId="77777777" w:rsidR="00BE4935" w:rsidRPr="00E762DC" w:rsidRDefault="00BE4935" w:rsidP="00BE4935">
      <w:pPr>
        <w:pStyle w:val="Corpodeltesto21"/>
        <w:rPr>
          <w:rFonts w:ascii="Arial" w:hAnsi="Arial" w:cs="Arial"/>
          <w:color w:val="002060"/>
          <w:sz w:val="22"/>
        </w:rPr>
      </w:pPr>
    </w:p>
    <w:p w14:paraId="0565AEBB" w14:textId="77777777" w:rsidR="00BE4935" w:rsidRDefault="00BE4935" w:rsidP="00BE4935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</w:p>
    <w:p w14:paraId="2697CA93" w14:textId="52E58D73" w:rsidR="00BE4935" w:rsidRDefault="00BE4935" w:rsidP="00BE4935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45125B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REAL FABRIANO – FERMANA FUTSAL 2022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6-2</w:t>
      </w:r>
    </w:p>
    <w:p w14:paraId="6C4455DA" w14:textId="77777777" w:rsidR="00BE4935" w:rsidRDefault="00BE4935" w:rsidP="00984CE1">
      <w:pPr>
        <w:rPr>
          <w:rFonts w:ascii="Arial" w:hAnsi="Arial" w:cs="Arial"/>
          <w:color w:val="002060"/>
          <w:sz w:val="22"/>
        </w:rPr>
      </w:pPr>
    </w:p>
    <w:p w14:paraId="025A40D6" w14:textId="354CAFCE" w:rsidR="00BE4935" w:rsidRPr="00BE4935" w:rsidRDefault="00BE4935" w:rsidP="00BE4935">
      <w:pPr>
        <w:rPr>
          <w:rFonts w:ascii="Arial" w:hAnsi="Arial" w:cs="Arial"/>
          <w:b/>
          <w:bCs/>
          <w:color w:val="002060"/>
          <w:sz w:val="22"/>
        </w:rPr>
      </w:pPr>
      <w:r w:rsidRPr="00BE4935">
        <w:rPr>
          <w:rFonts w:ascii="Arial" w:hAnsi="Arial" w:cs="Arial"/>
          <w:b/>
          <w:bCs/>
          <w:color w:val="002060"/>
          <w:sz w:val="22"/>
        </w:rPr>
        <w:t xml:space="preserve">Il </w:t>
      </w:r>
      <w:r>
        <w:rPr>
          <w:rFonts w:ascii="Arial" w:hAnsi="Arial" w:cs="Arial"/>
          <w:b/>
          <w:bCs/>
          <w:color w:val="002060"/>
          <w:sz w:val="22"/>
        </w:rPr>
        <w:t>REAL FABRIANO</w:t>
      </w:r>
      <w:r w:rsidRPr="00BE4935">
        <w:rPr>
          <w:rFonts w:ascii="Arial" w:hAnsi="Arial" w:cs="Arial"/>
          <w:b/>
          <w:bCs/>
          <w:color w:val="002060"/>
          <w:sz w:val="22"/>
        </w:rPr>
        <w:t xml:space="preserve"> si aggiudica il Titolo di Campione Regionale Calcio a Cinque Under </w:t>
      </w:r>
      <w:r>
        <w:rPr>
          <w:rFonts w:ascii="Arial" w:hAnsi="Arial" w:cs="Arial"/>
          <w:b/>
          <w:bCs/>
          <w:color w:val="002060"/>
          <w:sz w:val="22"/>
        </w:rPr>
        <w:t>19</w:t>
      </w:r>
      <w:r w:rsidRPr="00BE4935">
        <w:rPr>
          <w:rFonts w:ascii="Arial" w:hAnsi="Arial" w:cs="Arial"/>
          <w:b/>
          <w:bCs/>
          <w:color w:val="002060"/>
          <w:sz w:val="22"/>
        </w:rPr>
        <w:t>.</w:t>
      </w:r>
    </w:p>
    <w:p w14:paraId="09B51102" w14:textId="77777777" w:rsidR="00BE4935" w:rsidRDefault="00BE4935" w:rsidP="00984CE1">
      <w:pPr>
        <w:rPr>
          <w:rFonts w:ascii="Arial" w:hAnsi="Arial" w:cs="Arial"/>
          <w:color w:val="002060"/>
          <w:sz w:val="22"/>
        </w:rPr>
      </w:pPr>
    </w:p>
    <w:p w14:paraId="4413EDFF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t>RISULTATI</w:t>
      </w:r>
    </w:p>
    <w:p w14:paraId="4B9E1C23" w14:textId="77777777" w:rsidR="00BA4302" w:rsidRPr="00EC3467" w:rsidRDefault="00BA4302" w:rsidP="00BA4302">
      <w:pPr>
        <w:pStyle w:val="breakline"/>
        <w:rPr>
          <w:color w:val="002060"/>
        </w:rPr>
      </w:pPr>
    </w:p>
    <w:p w14:paraId="0BAA5604" w14:textId="77777777" w:rsidR="00BA4302" w:rsidRPr="00EC3467" w:rsidRDefault="00BA4302" w:rsidP="00BA4302">
      <w:pPr>
        <w:pStyle w:val="sottotitolocampionato10"/>
        <w:rPr>
          <w:color w:val="002060"/>
        </w:rPr>
      </w:pPr>
      <w:r w:rsidRPr="00EC3467">
        <w:rPr>
          <w:color w:val="002060"/>
        </w:rPr>
        <w:t>RISULTATI UFFICIALI GARE DEL 30/04/2023</w:t>
      </w:r>
    </w:p>
    <w:p w14:paraId="7FA334AF" w14:textId="77777777" w:rsidR="00C544F8" w:rsidRPr="00C544F8" w:rsidRDefault="00C544F8" w:rsidP="00C544F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C544F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D2996E3" w14:textId="77777777" w:rsidR="00BA4302" w:rsidRPr="00EC3467" w:rsidRDefault="00BA4302" w:rsidP="00BA430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BA4302" w:rsidRPr="00EC3467" w14:paraId="6A971DA1" w14:textId="77777777" w:rsidTr="00D7755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A4302" w:rsidRPr="00EC3467" w14:paraId="590F6DAD" w14:textId="77777777" w:rsidTr="00D7755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8E819E" w14:textId="77777777" w:rsidR="00BA4302" w:rsidRPr="00EC3467" w:rsidRDefault="00BA4302" w:rsidP="00D7755C">
                  <w:pPr>
                    <w:pStyle w:val="header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BA4302" w:rsidRPr="00EC3467" w14:paraId="5F037BB0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EF798A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REAL FABRIANO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1667FD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FERMANA FUTSAL 2022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A05257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83AFFE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  <w:tr w:rsidR="00BA4302" w:rsidRPr="00EC3467" w14:paraId="3D5955B9" w14:textId="77777777" w:rsidTr="00D7755C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ACF5AB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</w:p>
              </w:tc>
            </w:tr>
          </w:tbl>
          <w:p w14:paraId="273A6151" w14:textId="77777777" w:rsidR="00BA4302" w:rsidRPr="00EC3467" w:rsidRDefault="00BA4302" w:rsidP="00D7755C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p w14:paraId="05B4225E" w14:textId="77777777" w:rsidR="00BA4302" w:rsidRPr="00EC3467" w:rsidRDefault="00BA4302" w:rsidP="00D7755C">
            <w:pPr>
              <w:rPr>
                <w:color w:val="002060"/>
              </w:rPr>
            </w:pPr>
          </w:p>
        </w:tc>
      </w:tr>
    </w:tbl>
    <w:p w14:paraId="42588D25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</w:p>
    <w:p w14:paraId="5A2B8E3F" w14:textId="77777777" w:rsidR="00BA4302" w:rsidRPr="00EC3467" w:rsidRDefault="00BA4302" w:rsidP="00BA4302">
      <w:pPr>
        <w:pStyle w:val="breakline"/>
        <w:rPr>
          <w:color w:val="002060"/>
        </w:rPr>
      </w:pPr>
    </w:p>
    <w:p w14:paraId="53FCDD81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t>GIUDICE SPORTIVO</w:t>
      </w:r>
    </w:p>
    <w:p w14:paraId="26CA76CE" w14:textId="77777777" w:rsidR="00BA4302" w:rsidRPr="00EC3467" w:rsidRDefault="00BA4302" w:rsidP="00BA4302">
      <w:pPr>
        <w:pStyle w:val="diffida"/>
        <w:rPr>
          <w:color w:val="002060"/>
        </w:rPr>
      </w:pPr>
      <w:r w:rsidRPr="00EC3467">
        <w:rPr>
          <w:color w:val="002060"/>
        </w:rPr>
        <w:t>Il Giudice Sportivo Avv. Agnese Lazzaretti, con l'assistenza del segretario Angelo Castellana, nella seduta del 02/05/2023, ha adottato le decisioni che di seguito integralmente si riportano:</w:t>
      </w:r>
    </w:p>
    <w:p w14:paraId="403C879D" w14:textId="77777777" w:rsidR="00BA4302" w:rsidRPr="00EC3467" w:rsidRDefault="00BA4302" w:rsidP="00BA4302">
      <w:pPr>
        <w:pStyle w:val="titolo10"/>
        <w:rPr>
          <w:color w:val="002060"/>
        </w:rPr>
      </w:pPr>
      <w:r w:rsidRPr="00EC3467">
        <w:rPr>
          <w:color w:val="002060"/>
        </w:rPr>
        <w:t xml:space="preserve">GARE DEL 30/ 4/2023 </w:t>
      </w:r>
    </w:p>
    <w:p w14:paraId="6D2B7683" w14:textId="77777777" w:rsidR="00BA4302" w:rsidRPr="00EC3467" w:rsidRDefault="00BA4302" w:rsidP="00BA4302">
      <w:pPr>
        <w:pStyle w:val="titolo7a"/>
        <w:rPr>
          <w:color w:val="002060"/>
        </w:rPr>
      </w:pPr>
      <w:r w:rsidRPr="00EC3467">
        <w:rPr>
          <w:color w:val="002060"/>
        </w:rPr>
        <w:t xml:space="preserve">PROVVEDIMENTI DISCIPLINARI </w:t>
      </w:r>
    </w:p>
    <w:p w14:paraId="376E6FAF" w14:textId="77777777" w:rsidR="00BA4302" w:rsidRPr="00EC3467" w:rsidRDefault="00BA4302" w:rsidP="00BA4302">
      <w:pPr>
        <w:pStyle w:val="titolo7b0"/>
        <w:rPr>
          <w:color w:val="002060"/>
        </w:rPr>
      </w:pPr>
      <w:r w:rsidRPr="00EC3467">
        <w:rPr>
          <w:color w:val="002060"/>
        </w:rPr>
        <w:t xml:space="preserve">In base alle risultanze degli atti ufficiali sono state deliberate le seguenti sanzioni disciplinari. </w:t>
      </w:r>
    </w:p>
    <w:p w14:paraId="22BF5C3A" w14:textId="77777777" w:rsidR="00BA4302" w:rsidRPr="00EC3467" w:rsidRDefault="00BA4302" w:rsidP="00BA4302">
      <w:pPr>
        <w:pStyle w:val="titolo30"/>
        <w:rPr>
          <w:color w:val="002060"/>
        </w:rPr>
      </w:pPr>
      <w:r w:rsidRPr="00EC3467">
        <w:rPr>
          <w:color w:val="002060"/>
        </w:rPr>
        <w:t xml:space="preserve">CALCIATORI ESPULSI </w:t>
      </w:r>
    </w:p>
    <w:p w14:paraId="2241D3C5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12F02C4E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5F6F8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STORTINI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07019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(FERMANA FUTSAL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9270D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C11DD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613BD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22E05C5E" w14:textId="77777777" w:rsidR="00BA4302" w:rsidRPr="00EC3467" w:rsidRDefault="00BA4302" w:rsidP="00BA4302">
      <w:pPr>
        <w:pStyle w:val="titolo30"/>
        <w:rPr>
          <w:rFonts w:eastAsiaTheme="minorEastAsia"/>
          <w:color w:val="002060"/>
        </w:rPr>
      </w:pPr>
      <w:r w:rsidRPr="00EC3467">
        <w:rPr>
          <w:color w:val="002060"/>
        </w:rPr>
        <w:t xml:space="preserve">CALCIATORI NON ESPULSI </w:t>
      </w:r>
    </w:p>
    <w:p w14:paraId="14444630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1D5E90E6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55038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CALABRESE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33155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(FERMANA FUTSAL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8848A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162F2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STORTINI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DBC53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(FERMANA FUTSAL 2022) </w:t>
            </w:r>
          </w:p>
        </w:tc>
      </w:tr>
    </w:tbl>
    <w:p w14:paraId="4FE98BBD" w14:textId="77777777" w:rsidR="00BA4302" w:rsidRPr="00EC3467" w:rsidRDefault="00BA4302" w:rsidP="00BA4302">
      <w:pPr>
        <w:pStyle w:val="titolo20"/>
        <w:rPr>
          <w:rFonts w:eastAsiaTheme="minorEastAsia"/>
          <w:color w:val="002060"/>
        </w:rPr>
      </w:pPr>
      <w:r w:rsidRPr="00EC346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1E1B383C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2B6BD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TRINEI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94BC5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CBFF8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D9397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3E37F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15491903" w14:textId="77777777" w:rsidR="00BA4302" w:rsidRPr="00EC3467" w:rsidRDefault="00BA4302" w:rsidP="00BA4302">
      <w:pPr>
        <w:pStyle w:val="titolo20"/>
        <w:rPr>
          <w:rFonts w:eastAsiaTheme="minorEastAsia"/>
          <w:color w:val="002060"/>
        </w:rPr>
      </w:pPr>
      <w:r w:rsidRPr="00EC346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27E45064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138F2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MARZIALETTI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25FE0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(FERMANA FUTSAL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4E48C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0B656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ARGALIA ALAN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FD53D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(REAL FABRIANO) </w:t>
            </w:r>
          </w:p>
        </w:tc>
      </w:tr>
    </w:tbl>
    <w:p w14:paraId="7CECCDE3" w14:textId="77777777" w:rsidR="00BA4302" w:rsidRPr="00EC3467" w:rsidRDefault="00BA4302" w:rsidP="00BA4302">
      <w:pPr>
        <w:pStyle w:val="titolo20"/>
        <w:rPr>
          <w:rFonts w:eastAsiaTheme="minorEastAsia"/>
          <w:color w:val="002060"/>
        </w:rPr>
      </w:pPr>
      <w:r w:rsidRPr="00EC346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794DEF23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37B32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PAOLINI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9FF36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(FERMANA FUTSAL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0907C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3C508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A9188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3DDBFEA9" w14:textId="77777777" w:rsidR="00BA4302" w:rsidRPr="00EC3467" w:rsidRDefault="00BA4302" w:rsidP="00BA4302">
      <w:pPr>
        <w:pStyle w:val="breakline"/>
        <w:rPr>
          <w:color w:val="002060"/>
        </w:rPr>
      </w:pPr>
      <w:bookmarkStart w:id="11" w:name="_Hlk133946354"/>
    </w:p>
    <w:p w14:paraId="3BC5776E" w14:textId="77777777" w:rsidR="00BA4302" w:rsidRPr="00EC3467" w:rsidRDefault="00BA4302" w:rsidP="00BA4302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21838F3B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bookmarkEnd w:id="11"/>
    <w:p w14:paraId="71DCF0EF" w14:textId="77777777" w:rsidR="00BA4302" w:rsidRDefault="00BA4302" w:rsidP="00984CE1">
      <w:pPr>
        <w:rPr>
          <w:rFonts w:ascii="Arial" w:hAnsi="Arial" w:cs="Arial"/>
          <w:color w:val="002060"/>
          <w:sz w:val="22"/>
        </w:rPr>
      </w:pPr>
    </w:p>
    <w:p w14:paraId="29E06592" w14:textId="77777777" w:rsidR="00BE4935" w:rsidRDefault="00BE4935" w:rsidP="00984CE1">
      <w:pPr>
        <w:rPr>
          <w:rFonts w:ascii="Arial" w:hAnsi="Arial" w:cs="Arial"/>
          <w:color w:val="002060"/>
          <w:sz w:val="22"/>
        </w:rPr>
      </w:pPr>
    </w:p>
    <w:p w14:paraId="15F2DC65" w14:textId="77777777" w:rsidR="00BE4935" w:rsidRPr="00971291" w:rsidRDefault="00BE4935" w:rsidP="00BE493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71291">
        <w:rPr>
          <w:color w:val="002060"/>
        </w:rPr>
        <w:t>UNDER 17 C5 REGIONALI MASCHILI</w:t>
      </w:r>
    </w:p>
    <w:p w14:paraId="20FDBE93" w14:textId="77777777" w:rsidR="00BE4935" w:rsidRPr="00E762DC" w:rsidRDefault="00BE4935" w:rsidP="00BE4935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FASE FINALE</w:t>
      </w:r>
    </w:p>
    <w:p w14:paraId="4184C380" w14:textId="77777777" w:rsidR="00BE4935" w:rsidRPr="00E762DC" w:rsidRDefault="00BE4935" w:rsidP="00BE4935">
      <w:pPr>
        <w:pStyle w:val="LndNormale1"/>
        <w:rPr>
          <w:color w:val="002060"/>
        </w:rPr>
      </w:pPr>
      <w:r w:rsidRPr="00E762DC">
        <w:rPr>
          <w:color w:val="002060"/>
        </w:rPr>
        <w:tab/>
      </w:r>
    </w:p>
    <w:p w14:paraId="1D4CE4E3" w14:textId="77777777" w:rsidR="00BE4935" w:rsidRPr="00E762DC" w:rsidRDefault="00BE4935" w:rsidP="00BE4935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Quarti di Finale</w:t>
      </w:r>
    </w:p>
    <w:p w14:paraId="29F594B5" w14:textId="77777777" w:rsidR="00BE4935" w:rsidRPr="00E762DC" w:rsidRDefault="00BE4935" w:rsidP="00BE4935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- 1^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“B”</w:t>
      </w:r>
      <w:r w:rsidRPr="00E762DC">
        <w:rPr>
          <w:rFonts w:ascii="Arial" w:hAnsi="Arial" w:cs="Arial"/>
          <w:color w:val="002060"/>
          <w:sz w:val="22"/>
        </w:rPr>
        <w:tab/>
        <w:t>= A</w:t>
      </w:r>
    </w:p>
    <w:p w14:paraId="4D56BF17" w14:textId="77777777" w:rsidR="00BE4935" w:rsidRPr="00AC13CB" w:rsidRDefault="00BE4935" w:rsidP="00BE4935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</w:rPr>
      </w:pPr>
      <w:r w:rsidRPr="00AC13CB">
        <w:rPr>
          <w:rFonts w:ascii="Arial" w:hAnsi="Arial" w:cs="Arial"/>
          <w:b/>
          <w:bCs/>
          <w:color w:val="002060"/>
          <w:sz w:val="22"/>
        </w:rPr>
        <w:t>AMICI DEL CENTROSOCIO SP. – SPES VALDASO 1993</w:t>
      </w:r>
      <w:r>
        <w:rPr>
          <w:rFonts w:ascii="Arial" w:hAnsi="Arial" w:cs="Arial"/>
          <w:b/>
          <w:bCs/>
          <w:color w:val="002060"/>
          <w:sz w:val="22"/>
        </w:rPr>
        <w:tab/>
        <w:t>15-3</w:t>
      </w:r>
    </w:p>
    <w:p w14:paraId="13EDBF4F" w14:textId="77777777" w:rsidR="00BE4935" w:rsidRDefault="00BE4935" w:rsidP="00BE4935">
      <w:pPr>
        <w:pStyle w:val="Corpodeltesto21"/>
        <w:rPr>
          <w:rFonts w:ascii="Arial" w:hAnsi="Arial" w:cs="Arial"/>
          <w:color w:val="002060"/>
          <w:sz w:val="22"/>
        </w:rPr>
      </w:pPr>
    </w:p>
    <w:p w14:paraId="22D0E708" w14:textId="77777777" w:rsidR="00BE4935" w:rsidRPr="00E762DC" w:rsidRDefault="00BE4935" w:rsidP="00BE4935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lastRenderedPageBreak/>
        <w:t>- 2^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“A”</w:t>
      </w:r>
      <w:r w:rsidRPr="00E762DC">
        <w:rPr>
          <w:rFonts w:ascii="Arial" w:hAnsi="Arial" w:cs="Arial"/>
          <w:color w:val="002060"/>
          <w:sz w:val="22"/>
        </w:rPr>
        <w:tab/>
        <w:t>= B</w:t>
      </w:r>
    </w:p>
    <w:p w14:paraId="433BF3A0" w14:textId="77777777" w:rsidR="00BE4935" w:rsidRPr="00AC13CB" w:rsidRDefault="00BE4935" w:rsidP="00BE4935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AC13CB">
        <w:rPr>
          <w:rFonts w:ascii="Arial" w:hAnsi="Arial" w:cs="Arial"/>
          <w:b/>
          <w:bCs/>
          <w:color w:val="002060"/>
          <w:sz w:val="22"/>
        </w:rPr>
        <w:t xml:space="preserve">ITALSERVICE C5 – AUDAX 1970 </w:t>
      </w:r>
      <w:proofErr w:type="gramStart"/>
      <w:r w:rsidRPr="00AC13CB">
        <w:rPr>
          <w:rFonts w:ascii="Arial" w:hAnsi="Arial" w:cs="Arial"/>
          <w:b/>
          <w:bCs/>
          <w:color w:val="002060"/>
          <w:sz w:val="22"/>
        </w:rPr>
        <w:t>S.ANGELO</w:t>
      </w:r>
      <w:proofErr w:type="gramEnd"/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0-2</w:t>
      </w:r>
    </w:p>
    <w:p w14:paraId="6DFE132B" w14:textId="77777777" w:rsidR="00BE4935" w:rsidRDefault="00BE4935" w:rsidP="00BE4935">
      <w:pPr>
        <w:pStyle w:val="Corpodeltesto21"/>
        <w:rPr>
          <w:rFonts w:ascii="Arial" w:hAnsi="Arial" w:cs="Arial"/>
          <w:color w:val="002060"/>
          <w:sz w:val="22"/>
        </w:rPr>
      </w:pPr>
    </w:p>
    <w:p w14:paraId="473254DA" w14:textId="77777777" w:rsidR="00BE4935" w:rsidRPr="00E762DC" w:rsidRDefault="00BE4935" w:rsidP="00BE4935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- 3^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6^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C</w:t>
      </w:r>
    </w:p>
    <w:p w14:paraId="70EE0F53" w14:textId="77777777" w:rsidR="00BE4935" w:rsidRPr="00CE525A" w:rsidRDefault="00BE4935" w:rsidP="00BE4935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AC13CB">
        <w:rPr>
          <w:rFonts w:ascii="Arial" w:hAnsi="Arial" w:cs="Arial"/>
          <w:b/>
          <w:bCs/>
          <w:color w:val="002060"/>
          <w:sz w:val="22"/>
        </w:rPr>
        <w:t>C.U.S. ANCONA – CERRETO D’ESI C5 A.S.D.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 w:rsidRPr="00CE525A">
        <w:rPr>
          <w:rFonts w:ascii="Arial" w:hAnsi="Arial" w:cs="Arial"/>
          <w:b/>
          <w:bCs/>
          <w:color w:val="002060"/>
          <w:sz w:val="22"/>
        </w:rPr>
        <w:t>5-3</w:t>
      </w:r>
    </w:p>
    <w:p w14:paraId="77CEE513" w14:textId="77777777" w:rsidR="00BE4935" w:rsidRDefault="00BE4935" w:rsidP="00BE4935">
      <w:pPr>
        <w:pStyle w:val="Corpodeltesto21"/>
        <w:rPr>
          <w:rFonts w:ascii="Arial" w:hAnsi="Arial" w:cs="Arial"/>
          <w:color w:val="002060"/>
          <w:sz w:val="22"/>
        </w:rPr>
      </w:pPr>
    </w:p>
    <w:p w14:paraId="573708E8" w14:textId="77777777" w:rsidR="00BE4935" w:rsidRPr="00E762DC" w:rsidRDefault="00BE4935" w:rsidP="00BE4935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- 4^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5^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D</w:t>
      </w:r>
    </w:p>
    <w:p w14:paraId="755D819F" w14:textId="77777777" w:rsidR="00BE4935" w:rsidRPr="00AC13CB" w:rsidRDefault="00BE4935" w:rsidP="00BE4935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0418E9">
        <w:rPr>
          <w:rFonts w:ascii="Arial" w:hAnsi="Arial" w:cs="Arial"/>
          <w:b/>
          <w:bCs/>
          <w:color w:val="002060"/>
          <w:sz w:val="21"/>
          <w:szCs w:val="21"/>
        </w:rPr>
        <w:t>BORGOROSSO TOLENTINO – ACLI MANTOVANI CALCIO A 5</w:t>
      </w:r>
      <w:r>
        <w:rPr>
          <w:rFonts w:ascii="Arial" w:hAnsi="Arial" w:cs="Arial"/>
          <w:b/>
          <w:bCs/>
          <w:color w:val="002060"/>
          <w:sz w:val="22"/>
        </w:rPr>
        <w:tab/>
      </w:r>
      <w:r w:rsidRPr="000418E9">
        <w:rPr>
          <w:rFonts w:ascii="Arial" w:hAnsi="Arial" w:cs="Arial"/>
          <w:b/>
          <w:bCs/>
          <w:color w:val="002060"/>
          <w:sz w:val="22"/>
        </w:rPr>
        <w:t>3-4</w:t>
      </w:r>
    </w:p>
    <w:p w14:paraId="1F42ACB2" w14:textId="77777777" w:rsidR="00BE4935" w:rsidRPr="00E762DC" w:rsidRDefault="00BE4935" w:rsidP="00BE4935">
      <w:pPr>
        <w:pStyle w:val="Corpodeltesto21"/>
        <w:rPr>
          <w:color w:val="002060"/>
          <w:szCs w:val="22"/>
        </w:rPr>
      </w:pPr>
    </w:p>
    <w:p w14:paraId="5BE7ECEC" w14:textId="77777777" w:rsidR="00BE4935" w:rsidRPr="00E762DC" w:rsidRDefault="00BE4935" w:rsidP="00BE4935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Semifinali</w:t>
      </w:r>
    </w:p>
    <w:p w14:paraId="6B7905C7" w14:textId="77777777" w:rsidR="00BE4935" w:rsidRPr="00E762DC" w:rsidRDefault="00BE4935" w:rsidP="00BE4935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vincente A 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vincente 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</w:p>
    <w:p w14:paraId="1CDFA0A7" w14:textId="77777777" w:rsidR="00BE4935" w:rsidRPr="000418E9" w:rsidRDefault="00BE4935" w:rsidP="00BE4935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0A7233">
        <w:rPr>
          <w:rFonts w:ascii="Arial" w:hAnsi="Arial" w:cs="Arial"/>
          <w:b/>
          <w:bCs/>
          <w:color w:val="002060"/>
          <w:sz w:val="21"/>
          <w:szCs w:val="21"/>
        </w:rPr>
        <w:t>AMICI DEL CENTROSOCIO SP. – ACLI MANTOVANI CALCIO A 5</w:t>
      </w:r>
      <w:r>
        <w:rPr>
          <w:rFonts w:ascii="Arial" w:hAnsi="Arial" w:cs="Arial"/>
          <w:b/>
          <w:bCs/>
          <w:color w:val="002060"/>
          <w:sz w:val="21"/>
          <w:szCs w:val="21"/>
        </w:rPr>
        <w:tab/>
      </w:r>
      <w:r w:rsidRPr="00CE525A">
        <w:rPr>
          <w:rFonts w:ascii="Arial" w:hAnsi="Arial" w:cs="Arial"/>
          <w:b/>
          <w:bCs/>
          <w:color w:val="002060"/>
          <w:sz w:val="22"/>
        </w:rPr>
        <w:t>7-0</w:t>
      </w:r>
    </w:p>
    <w:p w14:paraId="4A22D5CC" w14:textId="77777777" w:rsidR="00BE4935" w:rsidRDefault="00BE4935" w:rsidP="00BE4935">
      <w:pPr>
        <w:pStyle w:val="Corpodeltesto21"/>
        <w:rPr>
          <w:rFonts w:ascii="Arial" w:hAnsi="Arial" w:cs="Arial"/>
          <w:color w:val="002060"/>
          <w:sz w:val="22"/>
        </w:rPr>
      </w:pPr>
    </w:p>
    <w:p w14:paraId="3570D69D" w14:textId="77777777" w:rsidR="00BE4935" w:rsidRPr="00E762DC" w:rsidRDefault="00BE4935" w:rsidP="00BE4935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vincente B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-</w:t>
      </w:r>
      <w:r w:rsidRPr="00E762DC">
        <w:rPr>
          <w:rFonts w:ascii="Arial" w:hAnsi="Arial" w:cs="Arial"/>
          <w:color w:val="002060"/>
          <w:sz w:val="22"/>
        </w:rPr>
        <w:tab/>
        <w:t>vincente C</w:t>
      </w:r>
    </w:p>
    <w:p w14:paraId="44E62744" w14:textId="77777777" w:rsidR="00BE4935" w:rsidRPr="000418E9" w:rsidRDefault="00BE4935" w:rsidP="00BE4935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0418E9">
        <w:rPr>
          <w:rFonts w:ascii="Arial" w:hAnsi="Arial" w:cs="Arial"/>
          <w:b/>
          <w:bCs/>
          <w:color w:val="002060"/>
          <w:sz w:val="22"/>
          <w:szCs w:val="22"/>
        </w:rPr>
        <w:t xml:space="preserve">AUDAX 1970 </w:t>
      </w:r>
      <w:proofErr w:type="gramStart"/>
      <w:r w:rsidRPr="000418E9">
        <w:rPr>
          <w:rFonts w:ascii="Arial" w:hAnsi="Arial" w:cs="Arial"/>
          <w:b/>
          <w:bCs/>
          <w:color w:val="002060"/>
          <w:sz w:val="22"/>
          <w:szCs w:val="22"/>
        </w:rPr>
        <w:t>S.ANGELO</w:t>
      </w:r>
      <w:proofErr w:type="gramEnd"/>
      <w:r w:rsidRPr="000418E9">
        <w:rPr>
          <w:rFonts w:ascii="Arial" w:hAnsi="Arial" w:cs="Arial"/>
          <w:b/>
          <w:bCs/>
          <w:color w:val="002060"/>
          <w:sz w:val="22"/>
          <w:szCs w:val="22"/>
        </w:rPr>
        <w:t xml:space="preserve"> – </w:t>
      </w:r>
      <w:r>
        <w:rPr>
          <w:rFonts w:ascii="Arial" w:hAnsi="Arial" w:cs="Arial"/>
          <w:b/>
          <w:bCs/>
          <w:color w:val="002060"/>
          <w:sz w:val="22"/>
          <w:szCs w:val="22"/>
        </w:rPr>
        <w:t>C.U.S. ANCONA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CE525A">
        <w:rPr>
          <w:rFonts w:ascii="Arial" w:hAnsi="Arial" w:cs="Arial"/>
          <w:b/>
          <w:bCs/>
          <w:color w:val="002060"/>
          <w:sz w:val="22"/>
        </w:rPr>
        <w:t>3-7</w:t>
      </w:r>
    </w:p>
    <w:p w14:paraId="4C7D3A90" w14:textId="77777777" w:rsidR="00BE4935" w:rsidRPr="000418E9" w:rsidRDefault="00BE4935" w:rsidP="00BE493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B3C7E80" w14:textId="77777777" w:rsidR="00BE4935" w:rsidRPr="00E762DC" w:rsidRDefault="00BE4935" w:rsidP="00BE4935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</w:p>
    <w:p w14:paraId="28FDDCE7" w14:textId="50A82DCC" w:rsidR="00BE4935" w:rsidRDefault="00BE4935" w:rsidP="00BE4935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AMICI DEL CENTROSOCIO SP. – C.U.S. ANCONA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4-2</w:t>
      </w:r>
    </w:p>
    <w:p w14:paraId="043F92E4" w14:textId="77777777" w:rsidR="00BE4935" w:rsidRDefault="00BE4935" w:rsidP="00984CE1">
      <w:pPr>
        <w:rPr>
          <w:rFonts w:ascii="Arial" w:hAnsi="Arial" w:cs="Arial"/>
          <w:color w:val="002060"/>
          <w:sz w:val="22"/>
        </w:rPr>
      </w:pPr>
    </w:p>
    <w:p w14:paraId="04D4212E" w14:textId="01994C11" w:rsidR="00BE4935" w:rsidRPr="00BE4935" w:rsidRDefault="00BE4935" w:rsidP="00BE4935">
      <w:pPr>
        <w:rPr>
          <w:rFonts w:ascii="Arial" w:hAnsi="Arial" w:cs="Arial"/>
          <w:b/>
          <w:bCs/>
          <w:color w:val="002060"/>
          <w:sz w:val="22"/>
        </w:rPr>
      </w:pPr>
      <w:r>
        <w:rPr>
          <w:rFonts w:ascii="Arial" w:hAnsi="Arial" w:cs="Arial"/>
          <w:b/>
          <w:bCs/>
          <w:color w:val="002060"/>
          <w:sz w:val="22"/>
        </w:rPr>
        <w:t>L’AMICI DEL CENTROSOCIO SP.</w:t>
      </w:r>
      <w:r w:rsidRPr="00BE4935">
        <w:rPr>
          <w:rFonts w:ascii="Arial" w:hAnsi="Arial" w:cs="Arial"/>
          <w:b/>
          <w:bCs/>
          <w:color w:val="002060"/>
          <w:sz w:val="22"/>
        </w:rPr>
        <w:t xml:space="preserve"> si aggiudica il Titolo di Campione Regionale Calcio a Cinque Under </w:t>
      </w:r>
      <w:r>
        <w:rPr>
          <w:rFonts w:ascii="Arial" w:hAnsi="Arial" w:cs="Arial"/>
          <w:b/>
          <w:bCs/>
          <w:color w:val="002060"/>
          <w:sz w:val="22"/>
        </w:rPr>
        <w:t>1</w:t>
      </w:r>
      <w:r>
        <w:rPr>
          <w:rFonts w:ascii="Arial" w:hAnsi="Arial" w:cs="Arial"/>
          <w:b/>
          <w:bCs/>
          <w:color w:val="002060"/>
          <w:sz w:val="22"/>
        </w:rPr>
        <w:t>7</w:t>
      </w:r>
      <w:r w:rsidRPr="00BE4935">
        <w:rPr>
          <w:rFonts w:ascii="Arial" w:hAnsi="Arial" w:cs="Arial"/>
          <w:b/>
          <w:bCs/>
          <w:color w:val="002060"/>
          <w:sz w:val="22"/>
        </w:rPr>
        <w:t>.</w:t>
      </w:r>
    </w:p>
    <w:p w14:paraId="0B555BD8" w14:textId="77777777" w:rsidR="00BE4935" w:rsidRDefault="00BE4935" w:rsidP="00984CE1">
      <w:pPr>
        <w:rPr>
          <w:rFonts w:ascii="Arial" w:hAnsi="Arial" w:cs="Arial"/>
          <w:color w:val="002060"/>
          <w:sz w:val="22"/>
        </w:rPr>
      </w:pPr>
    </w:p>
    <w:p w14:paraId="68F45BC6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t>RISULTATI</w:t>
      </w:r>
    </w:p>
    <w:p w14:paraId="01719B97" w14:textId="77777777" w:rsidR="00BA4302" w:rsidRPr="00EC3467" w:rsidRDefault="00BA4302" w:rsidP="00BA4302">
      <w:pPr>
        <w:pStyle w:val="breakline"/>
        <w:rPr>
          <w:color w:val="002060"/>
        </w:rPr>
      </w:pPr>
    </w:p>
    <w:p w14:paraId="7E6AAF77" w14:textId="77777777" w:rsidR="00BA4302" w:rsidRPr="00EC3467" w:rsidRDefault="00BA4302" w:rsidP="00BA4302">
      <w:pPr>
        <w:pStyle w:val="sottotitolocampionato10"/>
        <w:rPr>
          <w:color w:val="002060"/>
        </w:rPr>
      </w:pPr>
      <w:r w:rsidRPr="00EC3467">
        <w:rPr>
          <w:color w:val="002060"/>
        </w:rPr>
        <w:t>RISULTATI UFFICIALI GARE DEL 01/05/2023</w:t>
      </w:r>
    </w:p>
    <w:p w14:paraId="33292A97" w14:textId="77777777" w:rsidR="00C544F8" w:rsidRPr="00C544F8" w:rsidRDefault="00C544F8" w:rsidP="00C544F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C544F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01E9971" w14:textId="77777777" w:rsidR="00BA4302" w:rsidRPr="00EC3467" w:rsidRDefault="00BA4302" w:rsidP="00BA430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BA4302" w:rsidRPr="00EC3467" w14:paraId="44FABF80" w14:textId="77777777" w:rsidTr="00D7755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A4302" w:rsidRPr="00EC3467" w14:paraId="525ED708" w14:textId="77777777" w:rsidTr="00D7755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F14131" w14:textId="77777777" w:rsidR="00BA4302" w:rsidRPr="00EC3467" w:rsidRDefault="00BA4302" w:rsidP="00D7755C">
                  <w:pPr>
                    <w:pStyle w:val="header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BA4302" w:rsidRPr="00EC3467" w14:paraId="0316F86F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6C2CC5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(1) 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FE3365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C.U.S. ANCONA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067B83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BD37EA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  <w:tr w:rsidR="00BA4302" w:rsidRPr="00EC3467" w14:paraId="38A0AE03" w14:textId="77777777" w:rsidTr="00D7755C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456782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</w:p>
              </w:tc>
            </w:tr>
          </w:tbl>
          <w:p w14:paraId="07407406" w14:textId="77777777" w:rsidR="00BA4302" w:rsidRPr="00EC3467" w:rsidRDefault="00BA4302" w:rsidP="00D7755C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p w14:paraId="4EAFAFDE" w14:textId="77777777" w:rsidR="00BA4302" w:rsidRPr="00EC3467" w:rsidRDefault="00BA4302" w:rsidP="00D7755C">
            <w:pPr>
              <w:rPr>
                <w:color w:val="002060"/>
              </w:rPr>
            </w:pPr>
          </w:p>
        </w:tc>
      </w:tr>
    </w:tbl>
    <w:p w14:paraId="629161E5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</w:p>
    <w:p w14:paraId="7E658A92" w14:textId="77777777" w:rsidR="00BA4302" w:rsidRPr="00EC3467" w:rsidRDefault="00BA4302" w:rsidP="00BA4302">
      <w:pPr>
        <w:pStyle w:val="breakline"/>
        <w:rPr>
          <w:color w:val="002060"/>
        </w:rPr>
      </w:pPr>
    </w:p>
    <w:p w14:paraId="1881F0F6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t>GIUDICE SPORTIVO</w:t>
      </w:r>
    </w:p>
    <w:p w14:paraId="4C05D2D3" w14:textId="77777777" w:rsidR="00BA4302" w:rsidRPr="00EC3467" w:rsidRDefault="00BA4302" w:rsidP="00BA4302">
      <w:pPr>
        <w:pStyle w:val="diffida"/>
        <w:rPr>
          <w:color w:val="002060"/>
        </w:rPr>
      </w:pPr>
      <w:r w:rsidRPr="00EC3467">
        <w:rPr>
          <w:color w:val="002060"/>
        </w:rPr>
        <w:t>Il Giudice Sportivo Avv. Agnese Lazzaretti, con l'assistenza del segretario Angelo Castellana, nella seduta del 02/05/2023, ha adottato le decisioni che di seguito integralmente si riportano:</w:t>
      </w:r>
    </w:p>
    <w:p w14:paraId="1675D11B" w14:textId="77777777" w:rsidR="00BA4302" w:rsidRPr="00EC3467" w:rsidRDefault="00BA4302" w:rsidP="00BA4302">
      <w:pPr>
        <w:pStyle w:val="titolo10"/>
        <w:rPr>
          <w:color w:val="002060"/>
        </w:rPr>
      </w:pPr>
      <w:r w:rsidRPr="00EC3467">
        <w:rPr>
          <w:color w:val="002060"/>
        </w:rPr>
        <w:t xml:space="preserve">GARE DEL 1/ 5/2023 </w:t>
      </w:r>
    </w:p>
    <w:p w14:paraId="40E3B43A" w14:textId="77777777" w:rsidR="00BA4302" w:rsidRPr="00EC3467" w:rsidRDefault="00BA4302" w:rsidP="00BA4302">
      <w:pPr>
        <w:pStyle w:val="titolo7a"/>
        <w:rPr>
          <w:color w:val="002060"/>
        </w:rPr>
      </w:pPr>
      <w:r w:rsidRPr="00EC3467">
        <w:rPr>
          <w:color w:val="002060"/>
        </w:rPr>
        <w:t xml:space="preserve">PROVVEDIMENTI DISCIPLINARI </w:t>
      </w:r>
    </w:p>
    <w:p w14:paraId="7A85F07B" w14:textId="77777777" w:rsidR="00BA4302" w:rsidRPr="00EC3467" w:rsidRDefault="00BA4302" w:rsidP="00BA4302">
      <w:pPr>
        <w:pStyle w:val="titolo7b0"/>
        <w:rPr>
          <w:color w:val="002060"/>
        </w:rPr>
      </w:pPr>
      <w:r w:rsidRPr="00EC3467">
        <w:rPr>
          <w:color w:val="002060"/>
        </w:rPr>
        <w:t xml:space="preserve">In base alle risultanze degli atti ufficiali sono state deliberate le seguenti sanzioni disciplinari. </w:t>
      </w:r>
    </w:p>
    <w:p w14:paraId="7F678F99" w14:textId="77777777" w:rsidR="00BA4302" w:rsidRPr="00EC3467" w:rsidRDefault="00BA4302" w:rsidP="00BA4302">
      <w:pPr>
        <w:pStyle w:val="titolo30"/>
        <w:rPr>
          <w:color w:val="002060"/>
        </w:rPr>
      </w:pPr>
      <w:r w:rsidRPr="00EC3467">
        <w:rPr>
          <w:color w:val="002060"/>
        </w:rPr>
        <w:t xml:space="preserve">SOCIETA' </w:t>
      </w:r>
    </w:p>
    <w:p w14:paraId="42FCD698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t xml:space="preserve">AMMENDA </w:t>
      </w:r>
    </w:p>
    <w:p w14:paraId="78C1625A" w14:textId="77777777" w:rsidR="00BA4302" w:rsidRPr="00EC3467" w:rsidRDefault="00BA4302" w:rsidP="00BA4302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EC3467">
        <w:rPr>
          <w:color w:val="002060"/>
        </w:rPr>
        <w:t xml:space="preserve">Euro 90,00 C.U.S. ANCONA </w:t>
      </w:r>
      <w:r w:rsidRPr="00EC3467">
        <w:rPr>
          <w:color w:val="002060"/>
        </w:rPr>
        <w:br/>
        <w:t xml:space="preserve">Per comportamento offensivo del proprio pubblico nei confronti dell'arbitro nel corso del </w:t>
      </w:r>
      <w:proofErr w:type="gramStart"/>
      <w:r w:rsidRPr="00EC3467">
        <w:rPr>
          <w:color w:val="002060"/>
        </w:rPr>
        <w:t>2º</w:t>
      </w:r>
      <w:proofErr w:type="gramEnd"/>
      <w:r w:rsidRPr="00EC3467">
        <w:rPr>
          <w:color w:val="002060"/>
        </w:rPr>
        <w:t xml:space="preserve"> tempo e per aver un proprio sostenitore a fine gara tenuto un comportamento minaccioso nei confronti del 2 arbitro. </w:t>
      </w:r>
    </w:p>
    <w:p w14:paraId="2DE70E6F" w14:textId="77777777" w:rsidR="00BA4302" w:rsidRPr="00EC3467" w:rsidRDefault="00BA4302" w:rsidP="00BA4302">
      <w:pPr>
        <w:pStyle w:val="titolo30"/>
        <w:rPr>
          <w:color w:val="002060"/>
        </w:rPr>
      </w:pPr>
      <w:r w:rsidRPr="00EC3467">
        <w:rPr>
          <w:color w:val="002060"/>
        </w:rPr>
        <w:t xml:space="preserve">CALCIATORI ESPULSI </w:t>
      </w:r>
    </w:p>
    <w:p w14:paraId="142175FE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0B343446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8578E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FULIGNI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3CAF6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(C.U.S.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E1A2F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F363F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0D911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6CC625C3" w14:textId="77777777" w:rsidR="00BA4302" w:rsidRPr="00EC3467" w:rsidRDefault="00BA4302" w:rsidP="00BA4302">
      <w:pPr>
        <w:pStyle w:val="titolo30"/>
        <w:rPr>
          <w:rFonts w:eastAsiaTheme="minorEastAsia"/>
          <w:color w:val="002060"/>
        </w:rPr>
      </w:pPr>
      <w:r w:rsidRPr="00EC3467">
        <w:rPr>
          <w:color w:val="002060"/>
        </w:rPr>
        <w:t xml:space="preserve">CALCIATORI NON ESPULSI </w:t>
      </w:r>
    </w:p>
    <w:p w14:paraId="08A39CDC" w14:textId="77777777" w:rsidR="00BA4302" w:rsidRPr="00EC3467" w:rsidRDefault="00BA4302" w:rsidP="00BA4302">
      <w:pPr>
        <w:pStyle w:val="titolo20"/>
        <w:rPr>
          <w:color w:val="002060"/>
        </w:rPr>
      </w:pPr>
      <w:r w:rsidRPr="00EC3467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43D0BB0B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55082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lastRenderedPageBreak/>
              <w:t>ASTUTI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E41A0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(C.U.S.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86C05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4CDF0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D4D06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39A462FF" w14:textId="77777777" w:rsidR="00BA4302" w:rsidRPr="00EC3467" w:rsidRDefault="00BA4302" w:rsidP="00BA4302">
      <w:pPr>
        <w:pStyle w:val="titolo20"/>
        <w:rPr>
          <w:rFonts w:eastAsiaTheme="minorEastAsia"/>
          <w:color w:val="002060"/>
        </w:rPr>
      </w:pPr>
      <w:r w:rsidRPr="00EC346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109B72F2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6ADD8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TRUJILLO HUAMAN JIMMY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8362C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(C.U.S.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315D1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8D8FB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8D7CB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36956C7B" w14:textId="77777777" w:rsidR="00BA4302" w:rsidRPr="00EC3467" w:rsidRDefault="00BA4302" w:rsidP="00BA4302">
      <w:pPr>
        <w:pStyle w:val="titolo20"/>
        <w:rPr>
          <w:rFonts w:eastAsiaTheme="minorEastAsia"/>
          <w:color w:val="002060"/>
        </w:rPr>
      </w:pPr>
      <w:r w:rsidRPr="00EC346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5080C1BE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F77DD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MARINELLI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61035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(AMICI DEL CENTROSOCIO SP.)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8A08F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48FF3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33CD1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7695691E" w14:textId="77777777" w:rsidR="00BA4302" w:rsidRPr="00EC3467" w:rsidRDefault="00BA4302" w:rsidP="00BA4302">
      <w:pPr>
        <w:pStyle w:val="titolo20"/>
        <w:rPr>
          <w:rFonts w:eastAsiaTheme="minorEastAsia"/>
          <w:color w:val="002060"/>
        </w:rPr>
      </w:pPr>
      <w:r w:rsidRPr="00EC346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A4302" w:rsidRPr="00EC3467" w14:paraId="1FD3F6EE" w14:textId="77777777" w:rsidTr="00D775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E8E98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COACCI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1503C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 xml:space="preserve">(C.U.S.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FE0AB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AD5EA" w14:textId="77777777" w:rsidR="00BA4302" w:rsidRPr="00EC3467" w:rsidRDefault="00BA4302" w:rsidP="00D7755C">
            <w:pPr>
              <w:pStyle w:val="movimento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D4B07" w14:textId="77777777" w:rsidR="00BA4302" w:rsidRPr="00EC3467" w:rsidRDefault="00BA4302" w:rsidP="00D7755C">
            <w:pPr>
              <w:pStyle w:val="movimento2"/>
              <w:rPr>
                <w:color w:val="002060"/>
              </w:rPr>
            </w:pPr>
            <w:r w:rsidRPr="00EC3467">
              <w:rPr>
                <w:color w:val="002060"/>
              </w:rPr>
              <w:t> </w:t>
            </w:r>
          </w:p>
        </w:tc>
      </w:tr>
    </w:tbl>
    <w:p w14:paraId="21B4C275" w14:textId="77777777" w:rsidR="00BA4302" w:rsidRDefault="00BA4302" w:rsidP="00BA4302">
      <w:pPr>
        <w:pStyle w:val="breakline"/>
        <w:rPr>
          <w:color w:val="002060"/>
        </w:rPr>
      </w:pPr>
    </w:p>
    <w:p w14:paraId="2E94CC9C" w14:textId="77777777" w:rsidR="00BA4302" w:rsidRPr="00EC3467" w:rsidRDefault="00BA4302" w:rsidP="00BA4302">
      <w:pPr>
        <w:pStyle w:val="breakline"/>
        <w:rPr>
          <w:color w:val="002060"/>
        </w:rPr>
      </w:pPr>
    </w:p>
    <w:p w14:paraId="1D7A48CD" w14:textId="77777777" w:rsidR="00BA4302" w:rsidRPr="00EC3467" w:rsidRDefault="00BA4302" w:rsidP="00BA4302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7747A8ED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128DE76F" w14:textId="77777777" w:rsidR="00BA4302" w:rsidRDefault="00BA4302" w:rsidP="00984CE1">
      <w:pPr>
        <w:rPr>
          <w:rFonts w:ascii="Arial" w:hAnsi="Arial" w:cs="Arial"/>
          <w:color w:val="002060"/>
          <w:sz w:val="22"/>
        </w:rPr>
      </w:pPr>
    </w:p>
    <w:p w14:paraId="574B72C7" w14:textId="77777777" w:rsidR="00BE4935" w:rsidRDefault="00BE4935" w:rsidP="00984CE1">
      <w:pPr>
        <w:rPr>
          <w:rFonts w:ascii="Arial" w:hAnsi="Arial" w:cs="Arial"/>
          <w:color w:val="002060"/>
          <w:sz w:val="22"/>
        </w:rPr>
      </w:pPr>
    </w:p>
    <w:p w14:paraId="6CE24812" w14:textId="77777777" w:rsidR="00BE4935" w:rsidRPr="007918F3" w:rsidRDefault="00BE4935" w:rsidP="00BE493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UNDER 15 C5 REGIONALI MASCHILI</w:t>
      </w:r>
    </w:p>
    <w:p w14:paraId="3FF3B953" w14:textId="77777777" w:rsidR="00BE4935" w:rsidRPr="00E762DC" w:rsidRDefault="00BE4935" w:rsidP="00BE4935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FASE FINALE</w:t>
      </w:r>
    </w:p>
    <w:p w14:paraId="04197674" w14:textId="77777777" w:rsidR="00BE4935" w:rsidRDefault="00BE4935" w:rsidP="00BE4935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</w:p>
    <w:p w14:paraId="5FE1F6B0" w14:textId="77777777" w:rsidR="00BE4935" w:rsidRPr="00E762DC" w:rsidRDefault="00BE4935" w:rsidP="00BE4935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Quarti di Finale</w:t>
      </w:r>
    </w:p>
    <w:p w14:paraId="7AC1A0C4" w14:textId="77777777" w:rsidR="00BE4935" w:rsidRPr="00E762DC" w:rsidRDefault="00BE4935" w:rsidP="00BE4935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- 1^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“B”</w:t>
      </w:r>
      <w:r w:rsidRPr="00E762DC">
        <w:rPr>
          <w:rFonts w:ascii="Arial" w:hAnsi="Arial" w:cs="Arial"/>
          <w:color w:val="002060"/>
          <w:sz w:val="22"/>
        </w:rPr>
        <w:tab/>
        <w:t>= A</w:t>
      </w:r>
    </w:p>
    <w:p w14:paraId="71416F71" w14:textId="77777777" w:rsidR="00BE4935" w:rsidRPr="00AC13CB" w:rsidRDefault="00BE4935" w:rsidP="00BE4935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</w:rPr>
      </w:pPr>
      <w:r w:rsidRPr="00AC13CB">
        <w:rPr>
          <w:rFonts w:ascii="Arial" w:hAnsi="Arial" w:cs="Arial"/>
          <w:b/>
          <w:bCs/>
          <w:color w:val="002060"/>
          <w:sz w:val="22"/>
        </w:rPr>
        <w:t xml:space="preserve">AMICI DEL CENTROSOCIO SP. – </w:t>
      </w:r>
      <w:r>
        <w:rPr>
          <w:rFonts w:ascii="Arial" w:hAnsi="Arial" w:cs="Arial"/>
          <w:b/>
          <w:bCs/>
          <w:color w:val="002060"/>
          <w:sz w:val="22"/>
        </w:rPr>
        <w:t>NUOVA JUVENTINA FFC</w:t>
      </w:r>
      <w:r>
        <w:rPr>
          <w:rFonts w:ascii="Arial" w:hAnsi="Arial" w:cs="Arial"/>
          <w:b/>
          <w:bCs/>
          <w:color w:val="002060"/>
          <w:sz w:val="22"/>
        </w:rPr>
        <w:tab/>
      </w:r>
      <w:r w:rsidRPr="000418E9">
        <w:rPr>
          <w:rFonts w:ascii="Arial" w:hAnsi="Arial" w:cs="Arial"/>
          <w:b/>
          <w:bCs/>
          <w:color w:val="002060"/>
          <w:sz w:val="22"/>
        </w:rPr>
        <w:t>9-2</w:t>
      </w:r>
    </w:p>
    <w:p w14:paraId="765D4625" w14:textId="77777777" w:rsidR="00BE4935" w:rsidRDefault="00BE4935" w:rsidP="00BE4935">
      <w:pPr>
        <w:pStyle w:val="Corpodeltesto21"/>
        <w:rPr>
          <w:rFonts w:ascii="Arial" w:hAnsi="Arial" w:cs="Arial"/>
          <w:color w:val="002060"/>
          <w:sz w:val="22"/>
        </w:rPr>
      </w:pPr>
    </w:p>
    <w:p w14:paraId="735902A2" w14:textId="77777777" w:rsidR="00BE4935" w:rsidRPr="00E762DC" w:rsidRDefault="00BE4935" w:rsidP="00BE4935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- 2^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“A”</w:t>
      </w:r>
      <w:r w:rsidRPr="00E762DC">
        <w:rPr>
          <w:rFonts w:ascii="Arial" w:hAnsi="Arial" w:cs="Arial"/>
          <w:color w:val="002060"/>
          <w:sz w:val="22"/>
        </w:rPr>
        <w:tab/>
        <w:t>= B</w:t>
      </w:r>
    </w:p>
    <w:p w14:paraId="38C6F12B" w14:textId="77777777" w:rsidR="00BE4935" w:rsidRPr="000418E9" w:rsidRDefault="00BE4935" w:rsidP="00BE4935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D61E23">
        <w:rPr>
          <w:rFonts w:ascii="Arial" w:hAnsi="Arial" w:cs="Arial"/>
          <w:b/>
          <w:bCs/>
          <w:color w:val="002060"/>
          <w:sz w:val="22"/>
        </w:rPr>
        <w:t xml:space="preserve">ITALSERVICE C5 – AUDAX 1970 </w:t>
      </w:r>
      <w:proofErr w:type="gramStart"/>
      <w:r w:rsidRPr="00D61E23">
        <w:rPr>
          <w:rFonts w:ascii="Arial" w:hAnsi="Arial" w:cs="Arial"/>
          <w:b/>
          <w:bCs/>
          <w:color w:val="002060"/>
          <w:sz w:val="22"/>
        </w:rPr>
        <w:t>S.ANGELO</w:t>
      </w:r>
      <w:proofErr w:type="gramEnd"/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0418E9">
        <w:rPr>
          <w:rFonts w:ascii="Arial" w:hAnsi="Arial" w:cs="Arial"/>
          <w:b/>
          <w:bCs/>
          <w:color w:val="002060"/>
          <w:sz w:val="22"/>
        </w:rPr>
        <w:t>13-1</w:t>
      </w:r>
    </w:p>
    <w:p w14:paraId="431EE340" w14:textId="77777777" w:rsidR="00BE4935" w:rsidRDefault="00BE4935" w:rsidP="00BE4935">
      <w:pPr>
        <w:pStyle w:val="Corpodeltesto21"/>
        <w:rPr>
          <w:rFonts w:ascii="Arial" w:hAnsi="Arial" w:cs="Arial"/>
          <w:color w:val="002060"/>
          <w:sz w:val="22"/>
        </w:rPr>
      </w:pPr>
    </w:p>
    <w:p w14:paraId="1300E5EB" w14:textId="77777777" w:rsidR="00BE4935" w:rsidRPr="00E762DC" w:rsidRDefault="00BE4935" w:rsidP="00BE4935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- 3^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6^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C</w:t>
      </w:r>
    </w:p>
    <w:p w14:paraId="24812FC8" w14:textId="77777777" w:rsidR="00BE4935" w:rsidRPr="00D61E23" w:rsidRDefault="00BE4935" w:rsidP="00BE4935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</w:rPr>
      </w:pPr>
      <w:r w:rsidRPr="00D61E23">
        <w:rPr>
          <w:rFonts w:ascii="Arial" w:hAnsi="Arial" w:cs="Arial"/>
          <w:b/>
          <w:bCs/>
          <w:color w:val="002060"/>
          <w:sz w:val="22"/>
        </w:rPr>
        <w:t>ACLI MA</w:t>
      </w:r>
      <w:r>
        <w:rPr>
          <w:rFonts w:ascii="Arial" w:hAnsi="Arial" w:cs="Arial"/>
          <w:b/>
          <w:bCs/>
          <w:color w:val="002060"/>
          <w:sz w:val="22"/>
        </w:rPr>
        <w:t>NT</w:t>
      </w:r>
      <w:r w:rsidRPr="00D61E23">
        <w:rPr>
          <w:rFonts w:ascii="Arial" w:hAnsi="Arial" w:cs="Arial"/>
          <w:b/>
          <w:bCs/>
          <w:color w:val="002060"/>
          <w:sz w:val="22"/>
        </w:rPr>
        <w:t>OVANI CALCIO A 5 – DAMIANI E GATTI ASCOLI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>11-0</w:t>
      </w:r>
    </w:p>
    <w:p w14:paraId="0B12C31B" w14:textId="77777777" w:rsidR="00BE4935" w:rsidRDefault="00BE4935" w:rsidP="00BE4935">
      <w:pPr>
        <w:pStyle w:val="Corpodeltesto21"/>
        <w:rPr>
          <w:rFonts w:ascii="Arial" w:hAnsi="Arial" w:cs="Arial"/>
          <w:color w:val="002060"/>
          <w:sz w:val="22"/>
        </w:rPr>
      </w:pPr>
    </w:p>
    <w:p w14:paraId="69D3A62B" w14:textId="77777777" w:rsidR="00BE4935" w:rsidRPr="00E762DC" w:rsidRDefault="00BE4935" w:rsidP="00BE4935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- 4^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5^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D</w:t>
      </w:r>
    </w:p>
    <w:p w14:paraId="779AA4C5" w14:textId="77777777" w:rsidR="00BE4935" w:rsidRPr="00D61E23" w:rsidRDefault="00BE4935" w:rsidP="00BE4935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</w:rPr>
      </w:pPr>
      <w:r w:rsidRPr="000418E9">
        <w:rPr>
          <w:rFonts w:ascii="Arial" w:hAnsi="Arial" w:cs="Arial"/>
          <w:b/>
          <w:bCs/>
          <w:color w:val="002060"/>
          <w:sz w:val="21"/>
          <w:szCs w:val="21"/>
        </w:rPr>
        <w:t>C.U.S. MACERATA CALCIO A5 – FIGHT BULLS CORRIDONIA</w:t>
      </w:r>
      <w:r>
        <w:rPr>
          <w:rFonts w:ascii="Arial" w:hAnsi="Arial" w:cs="Arial"/>
          <w:b/>
          <w:bCs/>
          <w:color w:val="002060"/>
          <w:sz w:val="22"/>
        </w:rPr>
        <w:tab/>
        <w:t>3-2</w:t>
      </w:r>
    </w:p>
    <w:p w14:paraId="02B02204" w14:textId="77777777" w:rsidR="00BE4935" w:rsidRPr="00E762DC" w:rsidRDefault="00BE4935" w:rsidP="00BE4935">
      <w:pPr>
        <w:pStyle w:val="Corpodeltesto21"/>
        <w:rPr>
          <w:color w:val="002060"/>
          <w:szCs w:val="22"/>
        </w:rPr>
      </w:pPr>
    </w:p>
    <w:p w14:paraId="3A159E17" w14:textId="77777777" w:rsidR="00BE4935" w:rsidRPr="00E762DC" w:rsidRDefault="00BE4935" w:rsidP="00BE4935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Semifinali</w:t>
      </w:r>
    </w:p>
    <w:p w14:paraId="6A5E9965" w14:textId="77777777" w:rsidR="00BE4935" w:rsidRPr="00E762DC" w:rsidRDefault="00BE4935" w:rsidP="00BE4935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vincente A 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vincente 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</w:p>
    <w:p w14:paraId="4A2F9BA5" w14:textId="77777777" w:rsidR="00BE4935" w:rsidRPr="00717DB0" w:rsidRDefault="00BE4935" w:rsidP="00BE4935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0A7233">
        <w:rPr>
          <w:rFonts w:ascii="Arial" w:hAnsi="Arial" w:cs="Arial"/>
          <w:b/>
          <w:bCs/>
          <w:color w:val="002060"/>
          <w:sz w:val="21"/>
          <w:szCs w:val="22"/>
        </w:rPr>
        <w:t>AMICI DEL CENTROSOCIO SP. – C.U.S. MACERATA CALCIO A5</w:t>
      </w:r>
      <w:r>
        <w:rPr>
          <w:rFonts w:ascii="Arial" w:hAnsi="Arial" w:cs="Arial"/>
          <w:b/>
          <w:bCs/>
          <w:color w:val="002060"/>
          <w:sz w:val="22"/>
        </w:rPr>
        <w:tab/>
      </w:r>
      <w:r w:rsidRPr="00717DB0">
        <w:rPr>
          <w:rFonts w:ascii="Arial" w:hAnsi="Arial" w:cs="Arial"/>
          <w:b/>
          <w:bCs/>
          <w:color w:val="002060"/>
          <w:sz w:val="22"/>
        </w:rPr>
        <w:t>4-1</w:t>
      </w:r>
    </w:p>
    <w:p w14:paraId="1F72EE9F" w14:textId="77777777" w:rsidR="00BE4935" w:rsidRDefault="00BE4935" w:rsidP="00BE4935">
      <w:pPr>
        <w:pStyle w:val="Corpodeltesto21"/>
        <w:rPr>
          <w:rFonts w:ascii="Arial" w:hAnsi="Arial" w:cs="Arial"/>
          <w:color w:val="002060"/>
          <w:sz w:val="22"/>
        </w:rPr>
      </w:pPr>
    </w:p>
    <w:p w14:paraId="17390FE6" w14:textId="77777777" w:rsidR="00BE4935" w:rsidRPr="00E762DC" w:rsidRDefault="00BE4935" w:rsidP="00BE4935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vincente B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-</w:t>
      </w:r>
      <w:r w:rsidRPr="00E762DC">
        <w:rPr>
          <w:rFonts w:ascii="Arial" w:hAnsi="Arial" w:cs="Arial"/>
          <w:color w:val="002060"/>
          <w:sz w:val="22"/>
        </w:rPr>
        <w:tab/>
        <w:t>vincente C</w:t>
      </w:r>
    </w:p>
    <w:p w14:paraId="03239EA2" w14:textId="77777777" w:rsidR="00BE4935" w:rsidRPr="00717DB0" w:rsidRDefault="00BE4935" w:rsidP="00BE4935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6C458A">
        <w:rPr>
          <w:rFonts w:ascii="Arial" w:hAnsi="Arial" w:cs="Arial"/>
          <w:b/>
          <w:bCs/>
          <w:color w:val="002060"/>
          <w:sz w:val="22"/>
          <w:szCs w:val="22"/>
        </w:rPr>
        <w:t>ITALSERVICE C5 – ACLI MANTOVANI CALCIO A 5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717DB0">
        <w:rPr>
          <w:rFonts w:ascii="Arial" w:hAnsi="Arial" w:cs="Arial"/>
          <w:b/>
          <w:bCs/>
          <w:color w:val="002060"/>
          <w:sz w:val="22"/>
        </w:rPr>
        <w:t>2-0</w:t>
      </w:r>
    </w:p>
    <w:p w14:paraId="0889698C" w14:textId="77777777" w:rsidR="00BE4935" w:rsidRPr="000418E9" w:rsidRDefault="00BE4935" w:rsidP="00BE493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AA2D849" w14:textId="77777777" w:rsidR="00BE4935" w:rsidRPr="00E762DC" w:rsidRDefault="00BE4935" w:rsidP="00BE4935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</w:p>
    <w:p w14:paraId="42766281" w14:textId="614E748E" w:rsidR="00BE4935" w:rsidRDefault="00BE4935" w:rsidP="00BE4935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AMICI DEL CENTROSOCIO SP. – ITALSERVICE C5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2-4</w:t>
      </w:r>
    </w:p>
    <w:p w14:paraId="7AC82FE4" w14:textId="77777777" w:rsidR="00BE4935" w:rsidRDefault="00BE4935" w:rsidP="00984CE1">
      <w:pPr>
        <w:rPr>
          <w:rFonts w:ascii="Arial" w:hAnsi="Arial" w:cs="Arial"/>
          <w:color w:val="002060"/>
          <w:sz w:val="22"/>
        </w:rPr>
      </w:pPr>
    </w:p>
    <w:p w14:paraId="44F7C09A" w14:textId="16F77DD3" w:rsidR="00BE4935" w:rsidRPr="00BE4935" w:rsidRDefault="00BE4935" w:rsidP="00BE4935">
      <w:pPr>
        <w:rPr>
          <w:rFonts w:ascii="Arial" w:hAnsi="Arial" w:cs="Arial"/>
          <w:b/>
          <w:bCs/>
          <w:color w:val="002060"/>
          <w:sz w:val="22"/>
        </w:rPr>
      </w:pPr>
      <w:r>
        <w:rPr>
          <w:rFonts w:ascii="Arial" w:hAnsi="Arial" w:cs="Arial"/>
          <w:b/>
          <w:bCs/>
          <w:color w:val="002060"/>
          <w:sz w:val="22"/>
        </w:rPr>
        <w:t>L’ITALSERVICE C5</w:t>
      </w:r>
      <w:r w:rsidRPr="00BE4935">
        <w:rPr>
          <w:rFonts w:ascii="Arial" w:hAnsi="Arial" w:cs="Arial"/>
          <w:b/>
          <w:bCs/>
          <w:color w:val="002060"/>
          <w:sz w:val="22"/>
        </w:rPr>
        <w:t xml:space="preserve"> si aggiudica il Titolo di Campione Regionale Calcio a Cinque Under </w:t>
      </w:r>
      <w:r>
        <w:rPr>
          <w:rFonts w:ascii="Arial" w:hAnsi="Arial" w:cs="Arial"/>
          <w:b/>
          <w:bCs/>
          <w:color w:val="002060"/>
          <w:sz w:val="22"/>
        </w:rPr>
        <w:t>1</w:t>
      </w:r>
      <w:r>
        <w:rPr>
          <w:rFonts w:ascii="Arial" w:hAnsi="Arial" w:cs="Arial"/>
          <w:b/>
          <w:bCs/>
          <w:color w:val="002060"/>
          <w:sz w:val="22"/>
        </w:rPr>
        <w:t>5</w:t>
      </w:r>
      <w:r w:rsidRPr="00BE4935">
        <w:rPr>
          <w:rFonts w:ascii="Arial" w:hAnsi="Arial" w:cs="Arial"/>
          <w:b/>
          <w:bCs/>
          <w:color w:val="002060"/>
          <w:sz w:val="22"/>
        </w:rPr>
        <w:t>.</w:t>
      </w:r>
    </w:p>
    <w:p w14:paraId="2139E44A" w14:textId="77777777" w:rsidR="00BE4935" w:rsidRDefault="00BE4935" w:rsidP="00984CE1">
      <w:pPr>
        <w:rPr>
          <w:rFonts w:ascii="Arial" w:hAnsi="Arial" w:cs="Arial"/>
          <w:color w:val="002060"/>
          <w:sz w:val="22"/>
        </w:rPr>
      </w:pPr>
    </w:p>
    <w:p w14:paraId="2666B297" w14:textId="77777777" w:rsidR="00BA4302" w:rsidRPr="00EC3467" w:rsidRDefault="00BA4302" w:rsidP="00BA4302">
      <w:pPr>
        <w:pStyle w:val="titoloprinc0"/>
        <w:rPr>
          <w:color w:val="002060"/>
        </w:rPr>
      </w:pPr>
      <w:r w:rsidRPr="00EC3467">
        <w:rPr>
          <w:color w:val="002060"/>
        </w:rPr>
        <w:t>RISULTATI</w:t>
      </w:r>
    </w:p>
    <w:p w14:paraId="4CDE145C" w14:textId="77777777" w:rsidR="00BA4302" w:rsidRPr="00EC3467" w:rsidRDefault="00BA4302" w:rsidP="00BA4302">
      <w:pPr>
        <w:pStyle w:val="breakline"/>
        <w:rPr>
          <w:color w:val="002060"/>
        </w:rPr>
      </w:pPr>
    </w:p>
    <w:p w14:paraId="7EBFEE87" w14:textId="77777777" w:rsidR="00BA4302" w:rsidRPr="00EC3467" w:rsidRDefault="00BA4302" w:rsidP="00BA4302">
      <w:pPr>
        <w:pStyle w:val="sottotitolocampionato10"/>
        <w:rPr>
          <w:color w:val="002060"/>
        </w:rPr>
      </w:pPr>
      <w:r w:rsidRPr="00EC3467">
        <w:rPr>
          <w:color w:val="002060"/>
        </w:rPr>
        <w:t>RISULTATI UFFICIALI GARE DEL 01/05/2023</w:t>
      </w:r>
    </w:p>
    <w:p w14:paraId="4D53B700" w14:textId="77777777" w:rsidR="00C544F8" w:rsidRPr="00C544F8" w:rsidRDefault="00C544F8" w:rsidP="00C544F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C544F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AE8B6F3" w14:textId="77777777" w:rsidR="00BA4302" w:rsidRPr="00EC3467" w:rsidRDefault="00BA4302" w:rsidP="00BA430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BA4302" w:rsidRPr="00EC3467" w14:paraId="691ED673" w14:textId="77777777" w:rsidTr="00D7755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A4302" w:rsidRPr="00EC3467" w14:paraId="14241615" w14:textId="77777777" w:rsidTr="00D7755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BF5B73" w14:textId="77777777" w:rsidR="00BA4302" w:rsidRPr="00EC3467" w:rsidRDefault="00BA4302" w:rsidP="00D7755C">
                  <w:pPr>
                    <w:pStyle w:val="header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BA4302" w:rsidRPr="00EC3467" w14:paraId="319B2F6E" w14:textId="77777777" w:rsidTr="00D7755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6FEC29" w14:textId="0E7DC18A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C3B424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- ITALSERVICE C5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E29B5A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6E901B" w14:textId="77777777" w:rsidR="00BA4302" w:rsidRPr="00EC3467" w:rsidRDefault="00BA4302" w:rsidP="00D7755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C3467">
                    <w:rPr>
                      <w:color w:val="002060"/>
                    </w:rPr>
                    <w:t> </w:t>
                  </w:r>
                </w:p>
              </w:tc>
            </w:tr>
            <w:tr w:rsidR="00BA4302" w:rsidRPr="00EC3467" w14:paraId="6352E548" w14:textId="77777777" w:rsidTr="00D7755C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775DB6" w14:textId="77777777" w:rsidR="00BA4302" w:rsidRPr="00EC3467" w:rsidRDefault="00BA4302" w:rsidP="00D7755C">
                  <w:pPr>
                    <w:pStyle w:val="rowtabella0"/>
                    <w:rPr>
                      <w:color w:val="002060"/>
                    </w:rPr>
                  </w:pPr>
                </w:p>
              </w:tc>
            </w:tr>
          </w:tbl>
          <w:p w14:paraId="7E32F702" w14:textId="77777777" w:rsidR="00BA4302" w:rsidRPr="00EC3467" w:rsidRDefault="00BA4302" w:rsidP="00D7755C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p w14:paraId="043B1199" w14:textId="77777777" w:rsidR="00BA4302" w:rsidRPr="00EC3467" w:rsidRDefault="00BA4302" w:rsidP="00D7755C">
            <w:pPr>
              <w:rPr>
                <w:color w:val="002060"/>
              </w:rPr>
            </w:pPr>
          </w:p>
        </w:tc>
      </w:tr>
    </w:tbl>
    <w:p w14:paraId="5F15D8A3" w14:textId="77777777" w:rsidR="00BA4302" w:rsidRPr="00EC3467" w:rsidRDefault="00BA4302" w:rsidP="00BA4302">
      <w:pPr>
        <w:pStyle w:val="breakline"/>
        <w:rPr>
          <w:rFonts w:eastAsiaTheme="minorEastAsia"/>
          <w:color w:val="002060"/>
        </w:rPr>
      </w:pPr>
    </w:p>
    <w:p w14:paraId="36993C7B" w14:textId="2FB21247" w:rsidR="00E446E5" w:rsidRDefault="00E446E5" w:rsidP="0087161E">
      <w:pPr>
        <w:rPr>
          <w:rFonts w:ascii="Arial" w:hAnsi="Arial" w:cs="Arial"/>
          <w:color w:val="002060"/>
          <w:sz w:val="22"/>
        </w:rPr>
      </w:pPr>
    </w:p>
    <w:p w14:paraId="43872F5D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lastRenderedPageBreak/>
        <w:t>*     *     *</w:t>
      </w:r>
    </w:p>
    <w:p w14:paraId="3430EC23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53DFBD07" w14:textId="292B9DF5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Il versamento delle somme relative alle ammende comminate con il presente Comunicato Ufficiale deve essere effettuato entro il</w:t>
      </w:r>
      <w:r>
        <w:rPr>
          <w:rFonts w:ascii="Arial" w:hAnsi="Arial" w:cs="Arial"/>
          <w:color w:val="002060"/>
        </w:rPr>
        <w:t xml:space="preserve"> </w:t>
      </w:r>
      <w:r w:rsidR="00BE4935">
        <w:rPr>
          <w:rFonts w:ascii="Arial" w:hAnsi="Arial" w:cs="Arial"/>
          <w:b/>
          <w:bCs/>
          <w:color w:val="002060"/>
        </w:rPr>
        <w:t>15</w:t>
      </w:r>
      <w:r w:rsidR="00B36E20">
        <w:rPr>
          <w:rFonts w:ascii="Arial" w:hAnsi="Arial" w:cs="Arial"/>
          <w:b/>
          <w:bCs/>
          <w:color w:val="002060"/>
        </w:rPr>
        <w:t xml:space="preserve"> maggio</w:t>
      </w:r>
      <w:r>
        <w:rPr>
          <w:rFonts w:ascii="Arial" w:hAnsi="Arial" w:cs="Arial"/>
          <w:b/>
          <w:bCs/>
          <w:color w:val="002060"/>
        </w:rPr>
        <w:t xml:space="preserve"> 2023</w:t>
      </w:r>
      <w:r w:rsidRPr="00DE1EF7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496385DE" w14:textId="77777777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</w:p>
    <w:p w14:paraId="0A1364B4" w14:textId="77777777" w:rsidR="00E446E5" w:rsidRPr="00DE1EF7" w:rsidRDefault="00E446E5" w:rsidP="00E446E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BNL – ANCONA</w:t>
      </w:r>
    </w:p>
    <w:p w14:paraId="250AF2B5" w14:textId="77777777" w:rsidR="00E446E5" w:rsidRPr="00DE1EF7" w:rsidRDefault="00E446E5" w:rsidP="00E446E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Beneficiario: </w:t>
      </w:r>
      <w:r w:rsidRPr="00DE1EF7">
        <w:rPr>
          <w:rFonts w:ascii="Arial" w:hAnsi="Arial" w:cs="Arial"/>
          <w:color w:val="002060"/>
        </w:rPr>
        <w:tab/>
        <w:t>Comitato Regionale Marche F.I.G.C. – L.N.D.</w:t>
      </w:r>
    </w:p>
    <w:p w14:paraId="300DCEC4" w14:textId="77777777" w:rsidR="00E446E5" w:rsidRPr="009B42C6" w:rsidRDefault="00E446E5" w:rsidP="00E446E5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DE1EF7">
        <w:rPr>
          <w:rFonts w:ascii="Arial" w:hAnsi="Arial" w:cs="Arial"/>
          <w:color w:val="002060"/>
        </w:rPr>
        <w:t xml:space="preserve">IBAN: </w:t>
      </w:r>
      <w:r w:rsidRPr="00DE1EF7">
        <w:rPr>
          <w:rFonts w:ascii="Arial" w:hAnsi="Arial" w:cs="Arial"/>
          <w:color w:val="002060"/>
        </w:rPr>
        <w:tab/>
      </w:r>
      <w:r w:rsidRPr="00DE1EF7">
        <w:rPr>
          <w:rFonts w:ascii="Arial" w:hAnsi="Arial" w:cs="Arial"/>
          <w:color w:val="002060"/>
        </w:rPr>
        <w:tab/>
      </w:r>
      <w:r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1CC1F3D8" w14:textId="77777777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</w:p>
    <w:p w14:paraId="57B4799D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1AA5533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3E936536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79EA0BC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5B89172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549F841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71C59B38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4E0A9BB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79DC4478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23BB21F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172D12ED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373BC266" w14:textId="5DAA1D8E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- Tramite Bonifico Bancario IBAN FIGC: I</w:t>
      </w:r>
      <w:r w:rsidR="00AE63E9" w:rsidRPr="00AE63E9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AE63E9"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0A9D94A8" w14:textId="77777777" w:rsidR="00E446E5" w:rsidRPr="00DE1EF7" w:rsidRDefault="00E446E5" w:rsidP="00E446E5">
      <w:pPr>
        <w:pStyle w:val="LndNormale1"/>
        <w:rPr>
          <w:rFonts w:cs="Arial"/>
          <w:color w:val="002060"/>
          <w:szCs w:val="22"/>
        </w:rPr>
      </w:pPr>
    </w:p>
    <w:p w14:paraId="5A5C9D1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2E034DB4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4FC8BDC5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6324FE10" w14:textId="77777777" w:rsidR="00E446E5" w:rsidRPr="00DE1EF7" w:rsidRDefault="00E446E5" w:rsidP="00E446E5">
      <w:pPr>
        <w:pStyle w:val="LndNormale1"/>
        <w:rPr>
          <w:color w:val="002060"/>
        </w:rPr>
      </w:pPr>
    </w:p>
    <w:p w14:paraId="1D33A14D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60BFD99E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E446E5" w:rsidRPr="00DE1EF7" w14:paraId="561DC516" w14:textId="77777777" w:rsidTr="007E2C9E">
        <w:tc>
          <w:tcPr>
            <w:tcW w:w="3292" w:type="dxa"/>
          </w:tcPr>
          <w:p w14:paraId="3B0C69A6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663DEAAE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70610C32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E446E5" w:rsidRPr="00DE1EF7" w14:paraId="652CCAD9" w14:textId="77777777" w:rsidTr="007E2C9E">
        <w:tc>
          <w:tcPr>
            <w:tcW w:w="3292" w:type="dxa"/>
          </w:tcPr>
          <w:p w14:paraId="4F1EBEA0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6983CD99" w14:textId="46062CAA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00735FBF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E446E5" w:rsidRPr="00DE1EF7" w14:paraId="3FD4883B" w14:textId="77777777" w:rsidTr="007E2C9E">
        <w:tc>
          <w:tcPr>
            <w:tcW w:w="3292" w:type="dxa"/>
          </w:tcPr>
          <w:p w14:paraId="026EC3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E60DDE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152ECF54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0C16BD6B" w14:textId="77777777" w:rsidTr="007E2C9E">
        <w:tc>
          <w:tcPr>
            <w:tcW w:w="3292" w:type="dxa"/>
          </w:tcPr>
          <w:p w14:paraId="577B1A8C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28B641E8" w14:textId="0565F5E1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730B1A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5C2CA60B" w14:textId="77777777" w:rsidTr="007E2C9E">
        <w:tc>
          <w:tcPr>
            <w:tcW w:w="3292" w:type="dxa"/>
          </w:tcPr>
          <w:p w14:paraId="5F6D6831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03431418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3F668C9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7687CE08" w14:textId="77777777" w:rsidTr="007E2C9E">
        <w:tc>
          <w:tcPr>
            <w:tcW w:w="3292" w:type="dxa"/>
          </w:tcPr>
          <w:p w14:paraId="37EAEA62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A2E8B24" w14:textId="2CC24BA7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769CC03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52F7FC1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p w14:paraId="0E8E1F6D" w14:textId="77777777" w:rsidR="00E446E5" w:rsidRPr="00DE1EF7" w:rsidRDefault="00E446E5" w:rsidP="00E446E5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7D5846C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3E9F2FC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7BF7F0A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71D73171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5D73EE3B" w14:textId="77777777" w:rsidR="00E446E5" w:rsidRDefault="00E446E5" w:rsidP="0087161E"/>
    <w:p w14:paraId="00D9E09B" w14:textId="77777777" w:rsidR="005A586B" w:rsidRPr="00DE1EF7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49248A40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BE4935">
        <w:rPr>
          <w:b/>
          <w:color w:val="002060"/>
          <w:u w:val="single"/>
        </w:rPr>
        <w:t>02</w:t>
      </w:r>
      <w:r w:rsidR="004A0FF1">
        <w:rPr>
          <w:b/>
          <w:color w:val="002060"/>
          <w:u w:val="single"/>
        </w:rPr>
        <w:t>/0</w:t>
      </w:r>
      <w:r w:rsidR="00BE4935">
        <w:rPr>
          <w:b/>
          <w:color w:val="002060"/>
          <w:u w:val="single"/>
        </w:rPr>
        <w:t>5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69FB1" w14:textId="77777777" w:rsidR="00823267" w:rsidRDefault="00823267">
      <w:r>
        <w:separator/>
      </w:r>
    </w:p>
  </w:endnote>
  <w:endnote w:type="continuationSeparator" w:id="0">
    <w:p w14:paraId="5C9DAA5C" w14:textId="77777777" w:rsidR="00823267" w:rsidRDefault="00823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06691D82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EF0C7A">
      <w:rPr>
        <w:rStyle w:val="Numeropagina"/>
        <w:rFonts w:ascii="Arial" w:hAnsi="Arial" w:cs="Arial"/>
        <w:color w:val="002060"/>
      </w:rPr>
      <w:t>1</w:t>
    </w:r>
    <w:r w:rsidR="005A2204">
      <w:rPr>
        <w:rStyle w:val="Numeropagina"/>
        <w:rFonts w:ascii="Arial" w:hAnsi="Arial" w:cs="Arial"/>
        <w:color w:val="002060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A7126" w14:textId="77777777" w:rsidR="00823267" w:rsidRDefault="00823267">
      <w:r>
        <w:separator/>
      </w:r>
    </w:p>
  </w:footnote>
  <w:footnote w:type="continuationSeparator" w:id="0">
    <w:p w14:paraId="01688473" w14:textId="77777777" w:rsidR="00823267" w:rsidRDefault="00823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2" w15:restartNumberingAfterBreak="0">
    <w:nsid w:val="14CA4B89"/>
    <w:multiLevelType w:val="hybridMultilevel"/>
    <w:tmpl w:val="C47A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FFE01EB"/>
    <w:multiLevelType w:val="hybridMultilevel"/>
    <w:tmpl w:val="2012D25E"/>
    <w:lvl w:ilvl="0" w:tplc="52921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5C0516C"/>
    <w:multiLevelType w:val="hybridMultilevel"/>
    <w:tmpl w:val="67B62498"/>
    <w:lvl w:ilvl="0" w:tplc="2C8071AC">
      <w:start w:val="1"/>
      <w:numFmt w:val="lowerLetter"/>
      <w:lvlText w:val="%1)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F79503D"/>
    <w:multiLevelType w:val="hybridMultilevel"/>
    <w:tmpl w:val="DACE9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F172E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F70042"/>
    <w:multiLevelType w:val="hybridMultilevel"/>
    <w:tmpl w:val="9B101E22"/>
    <w:lvl w:ilvl="0" w:tplc="B43E64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B506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68149AB"/>
    <w:multiLevelType w:val="hybridMultilevel"/>
    <w:tmpl w:val="FCAC139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DC1E9D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9" w15:restartNumberingAfterBreak="0">
    <w:nsid w:val="7E0C5513"/>
    <w:multiLevelType w:val="hybridMultilevel"/>
    <w:tmpl w:val="0044902C"/>
    <w:lvl w:ilvl="0" w:tplc="FE86FBCE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1"/>
  </w:num>
  <w:num w:numId="2" w16cid:durableId="1429622785">
    <w:abstractNumId w:val="18"/>
  </w:num>
  <w:num w:numId="3" w16cid:durableId="57946484">
    <w:abstractNumId w:val="3"/>
  </w:num>
  <w:num w:numId="4" w16cid:durableId="317685637">
    <w:abstractNumId w:val="17"/>
  </w:num>
  <w:num w:numId="5" w16cid:durableId="1125348853">
    <w:abstractNumId w:val="5"/>
  </w:num>
  <w:num w:numId="6" w16cid:durableId="1651130942">
    <w:abstractNumId w:val="11"/>
  </w:num>
  <w:num w:numId="7" w16cid:durableId="279337470">
    <w:abstractNumId w:val="15"/>
  </w:num>
  <w:num w:numId="8" w16cid:durableId="1095176450">
    <w:abstractNumId w:val="10"/>
  </w:num>
  <w:num w:numId="9" w16cid:durableId="1870416519">
    <w:abstractNumId w:val="14"/>
  </w:num>
  <w:num w:numId="10" w16cid:durableId="790368833">
    <w:abstractNumId w:val="6"/>
  </w:num>
  <w:num w:numId="11" w16cid:durableId="36589981">
    <w:abstractNumId w:val="8"/>
  </w:num>
  <w:num w:numId="12" w16cid:durableId="2015456579">
    <w:abstractNumId w:val="2"/>
  </w:num>
  <w:num w:numId="13" w16cid:durableId="417096009">
    <w:abstractNumId w:val="0"/>
  </w:num>
  <w:num w:numId="14" w16cid:durableId="2009869095">
    <w:abstractNumId w:val="7"/>
  </w:num>
  <w:num w:numId="15" w16cid:durableId="1418357517">
    <w:abstractNumId w:val="4"/>
  </w:num>
  <w:num w:numId="16" w16cid:durableId="568853433">
    <w:abstractNumId w:val="16"/>
  </w:num>
  <w:num w:numId="17" w16cid:durableId="473330605">
    <w:abstractNumId w:val="9"/>
  </w:num>
  <w:num w:numId="18" w16cid:durableId="1696810908">
    <w:abstractNumId w:val="12"/>
  </w:num>
  <w:num w:numId="19" w16cid:durableId="209272168">
    <w:abstractNumId w:val="19"/>
  </w:num>
  <w:num w:numId="20" w16cid:durableId="2037921123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A73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144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8E9"/>
    <w:rsid w:val="00041918"/>
    <w:rsid w:val="00042204"/>
    <w:rsid w:val="00042E43"/>
    <w:rsid w:val="00044BFA"/>
    <w:rsid w:val="00044DFA"/>
    <w:rsid w:val="00045DD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0308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782"/>
    <w:rsid w:val="00080D94"/>
    <w:rsid w:val="00082180"/>
    <w:rsid w:val="000822F3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3AC9"/>
    <w:rsid w:val="000A4314"/>
    <w:rsid w:val="000A48FC"/>
    <w:rsid w:val="000A4CD9"/>
    <w:rsid w:val="000A518B"/>
    <w:rsid w:val="000A5520"/>
    <w:rsid w:val="000A7233"/>
    <w:rsid w:val="000B05DF"/>
    <w:rsid w:val="000B09CA"/>
    <w:rsid w:val="000B0AF8"/>
    <w:rsid w:val="000B0CBE"/>
    <w:rsid w:val="000B10F6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B1C"/>
    <w:rsid w:val="000D4C5B"/>
    <w:rsid w:val="000D53CC"/>
    <w:rsid w:val="000D5D44"/>
    <w:rsid w:val="000D5D8D"/>
    <w:rsid w:val="000D5E81"/>
    <w:rsid w:val="000D60E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72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3E4"/>
    <w:rsid w:val="001A77D1"/>
    <w:rsid w:val="001A7C6B"/>
    <w:rsid w:val="001B197F"/>
    <w:rsid w:val="001B3335"/>
    <w:rsid w:val="001B34A1"/>
    <w:rsid w:val="001B3670"/>
    <w:rsid w:val="001B55E1"/>
    <w:rsid w:val="001B57D6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2D2B"/>
    <w:rsid w:val="0020364C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348E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30DB"/>
    <w:rsid w:val="00354324"/>
    <w:rsid w:val="0035466D"/>
    <w:rsid w:val="003554A0"/>
    <w:rsid w:val="00355536"/>
    <w:rsid w:val="00356D33"/>
    <w:rsid w:val="003571E4"/>
    <w:rsid w:val="00360BB3"/>
    <w:rsid w:val="0036144B"/>
    <w:rsid w:val="00362AD9"/>
    <w:rsid w:val="003632B1"/>
    <w:rsid w:val="00363C70"/>
    <w:rsid w:val="00363CE2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504D"/>
    <w:rsid w:val="003D52F2"/>
    <w:rsid w:val="003D5B3B"/>
    <w:rsid w:val="003D6892"/>
    <w:rsid w:val="003D69EA"/>
    <w:rsid w:val="003D7070"/>
    <w:rsid w:val="003D7206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04A"/>
    <w:rsid w:val="00432F2B"/>
    <w:rsid w:val="0043326E"/>
    <w:rsid w:val="0043434A"/>
    <w:rsid w:val="004358C9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1EC5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2C39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1B7"/>
    <w:rsid w:val="00490CA9"/>
    <w:rsid w:val="00491AE9"/>
    <w:rsid w:val="00491DF8"/>
    <w:rsid w:val="00492DBE"/>
    <w:rsid w:val="00495007"/>
    <w:rsid w:val="00495DDA"/>
    <w:rsid w:val="0049680A"/>
    <w:rsid w:val="00496849"/>
    <w:rsid w:val="00496960"/>
    <w:rsid w:val="00496DF3"/>
    <w:rsid w:val="00496EC9"/>
    <w:rsid w:val="004A023E"/>
    <w:rsid w:val="004A051C"/>
    <w:rsid w:val="004A0699"/>
    <w:rsid w:val="004A0FF1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F25"/>
    <w:rsid w:val="005866BF"/>
    <w:rsid w:val="00590641"/>
    <w:rsid w:val="005922CC"/>
    <w:rsid w:val="00593EFF"/>
    <w:rsid w:val="00594020"/>
    <w:rsid w:val="0059439B"/>
    <w:rsid w:val="005947FD"/>
    <w:rsid w:val="00596B9E"/>
    <w:rsid w:val="005A060C"/>
    <w:rsid w:val="005A150A"/>
    <w:rsid w:val="005A1AB4"/>
    <w:rsid w:val="005A2024"/>
    <w:rsid w:val="005A2204"/>
    <w:rsid w:val="005A34EF"/>
    <w:rsid w:val="005A4286"/>
    <w:rsid w:val="005A4D8A"/>
    <w:rsid w:val="005A5700"/>
    <w:rsid w:val="005A586B"/>
    <w:rsid w:val="005A5D91"/>
    <w:rsid w:val="005A6ACC"/>
    <w:rsid w:val="005A6D6A"/>
    <w:rsid w:val="005A769E"/>
    <w:rsid w:val="005B0A3F"/>
    <w:rsid w:val="005B1D77"/>
    <w:rsid w:val="005B2321"/>
    <w:rsid w:val="005B2377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4DB2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B0F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4B3A"/>
    <w:rsid w:val="00625714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330"/>
    <w:rsid w:val="0069247B"/>
    <w:rsid w:val="0069466F"/>
    <w:rsid w:val="0069524B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42D"/>
    <w:rsid w:val="006A767E"/>
    <w:rsid w:val="006A7DC4"/>
    <w:rsid w:val="006B1295"/>
    <w:rsid w:val="006B1385"/>
    <w:rsid w:val="006B1819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6BA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17D38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2D8F"/>
    <w:rsid w:val="00733806"/>
    <w:rsid w:val="00734CCF"/>
    <w:rsid w:val="00735134"/>
    <w:rsid w:val="00735D4D"/>
    <w:rsid w:val="007364D6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5F97"/>
    <w:rsid w:val="007864E2"/>
    <w:rsid w:val="00786617"/>
    <w:rsid w:val="00790156"/>
    <w:rsid w:val="007901BC"/>
    <w:rsid w:val="00790EFC"/>
    <w:rsid w:val="007916CE"/>
    <w:rsid w:val="00791876"/>
    <w:rsid w:val="007944A7"/>
    <w:rsid w:val="00794F12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45C3"/>
    <w:rsid w:val="007D52A2"/>
    <w:rsid w:val="007D5AB5"/>
    <w:rsid w:val="007D60A8"/>
    <w:rsid w:val="007D69C3"/>
    <w:rsid w:val="007D6BC2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267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1124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6D9A"/>
    <w:rsid w:val="00887A02"/>
    <w:rsid w:val="008900FF"/>
    <w:rsid w:val="00891953"/>
    <w:rsid w:val="008925DE"/>
    <w:rsid w:val="00892959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6691"/>
    <w:rsid w:val="008C7E6E"/>
    <w:rsid w:val="008C7EB7"/>
    <w:rsid w:val="008C7FAC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2FCE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1F2"/>
    <w:rsid w:val="008F1CDE"/>
    <w:rsid w:val="008F1FBA"/>
    <w:rsid w:val="008F210B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CE1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08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321"/>
    <w:rsid w:val="009D38B5"/>
    <w:rsid w:val="009D3F2A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226F"/>
    <w:rsid w:val="009F3950"/>
    <w:rsid w:val="009F4073"/>
    <w:rsid w:val="009F4F37"/>
    <w:rsid w:val="009F5436"/>
    <w:rsid w:val="009F5B6F"/>
    <w:rsid w:val="00A01442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077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320"/>
    <w:rsid w:val="00A852D7"/>
    <w:rsid w:val="00A86878"/>
    <w:rsid w:val="00A870D9"/>
    <w:rsid w:val="00A91ADC"/>
    <w:rsid w:val="00A923BC"/>
    <w:rsid w:val="00A9371C"/>
    <w:rsid w:val="00A94555"/>
    <w:rsid w:val="00A949AA"/>
    <w:rsid w:val="00A94FA9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C1F"/>
    <w:rsid w:val="00B26033"/>
    <w:rsid w:val="00B2697F"/>
    <w:rsid w:val="00B26AB0"/>
    <w:rsid w:val="00B26D9D"/>
    <w:rsid w:val="00B27099"/>
    <w:rsid w:val="00B30ADF"/>
    <w:rsid w:val="00B31225"/>
    <w:rsid w:val="00B3186C"/>
    <w:rsid w:val="00B31A96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E20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9F6"/>
    <w:rsid w:val="00B47C25"/>
    <w:rsid w:val="00B47E26"/>
    <w:rsid w:val="00B5087C"/>
    <w:rsid w:val="00B51BDC"/>
    <w:rsid w:val="00B520DA"/>
    <w:rsid w:val="00B5303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0D1B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4302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935"/>
    <w:rsid w:val="00BE4AB5"/>
    <w:rsid w:val="00BE4B50"/>
    <w:rsid w:val="00BE55DB"/>
    <w:rsid w:val="00BE5DB6"/>
    <w:rsid w:val="00BE6970"/>
    <w:rsid w:val="00BE6C3D"/>
    <w:rsid w:val="00BE7A1F"/>
    <w:rsid w:val="00BF0D03"/>
    <w:rsid w:val="00BF147C"/>
    <w:rsid w:val="00BF1899"/>
    <w:rsid w:val="00BF37AD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976"/>
    <w:rsid w:val="00C16296"/>
    <w:rsid w:val="00C1648E"/>
    <w:rsid w:val="00C16AD3"/>
    <w:rsid w:val="00C176FB"/>
    <w:rsid w:val="00C203B9"/>
    <w:rsid w:val="00C20CAC"/>
    <w:rsid w:val="00C23FE2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7A2"/>
    <w:rsid w:val="00C518EF"/>
    <w:rsid w:val="00C51FFC"/>
    <w:rsid w:val="00C526A0"/>
    <w:rsid w:val="00C544F8"/>
    <w:rsid w:val="00C545D8"/>
    <w:rsid w:val="00C549C8"/>
    <w:rsid w:val="00C610A8"/>
    <w:rsid w:val="00C614F2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81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B7DBC"/>
    <w:rsid w:val="00CC10F9"/>
    <w:rsid w:val="00CC27C1"/>
    <w:rsid w:val="00CC4541"/>
    <w:rsid w:val="00CC505A"/>
    <w:rsid w:val="00CC544C"/>
    <w:rsid w:val="00CC655A"/>
    <w:rsid w:val="00CC6F18"/>
    <w:rsid w:val="00CD05DD"/>
    <w:rsid w:val="00CD2598"/>
    <w:rsid w:val="00CD3AC4"/>
    <w:rsid w:val="00CD4387"/>
    <w:rsid w:val="00CD4784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CC4"/>
    <w:rsid w:val="00D00E57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E23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3E01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8A9"/>
    <w:rsid w:val="00DD4973"/>
    <w:rsid w:val="00DD4CB2"/>
    <w:rsid w:val="00DD52EA"/>
    <w:rsid w:val="00DD5398"/>
    <w:rsid w:val="00DD56DE"/>
    <w:rsid w:val="00DD60D8"/>
    <w:rsid w:val="00DD6F22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E05"/>
    <w:rsid w:val="00E81DD1"/>
    <w:rsid w:val="00E81E1E"/>
    <w:rsid w:val="00E821D2"/>
    <w:rsid w:val="00E8276B"/>
    <w:rsid w:val="00E8299B"/>
    <w:rsid w:val="00E82A5F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A09"/>
    <w:rsid w:val="00EA4E12"/>
    <w:rsid w:val="00EA6431"/>
    <w:rsid w:val="00EA6FCA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9AC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26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5F0C"/>
    <w:rsid w:val="00F26500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3F04"/>
    <w:rsid w:val="00FC41C2"/>
    <w:rsid w:val="00FC49A6"/>
    <w:rsid w:val="00FC5E2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106</TotalTime>
  <Pages>21</Pages>
  <Words>5754</Words>
  <Characters>32801</Characters>
  <Application>Microsoft Office Word</Application>
  <DocSecurity>0</DocSecurity>
  <Lines>273</Lines>
  <Paragraphs>76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38479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14</cp:revision>
  <cp:lastPrinted>2023-05-02T15:08:00Z</cp:lastPrinted>
  <dcterms:created xsi:type="dcterms:W3CDTF">2023-05-02T15:11:00Z</dcterms:created>
  <dcterms:modified xsi:type="dcterms:W3CDTF">2023-05-02T17:07:00Z</dcterms:modified>
</cp:coreProperties>
</file>