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7C63C38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6D67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F36D67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2E4E6FE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1BB6CC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039A4A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793222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0A66AF6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97EEA" w14:textId="77777777" w:rsidR="008B5F73" w:rsidRPr="00851124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4ED07F2" w14:textId="77777777" w:rsidR="00A62686" w:rsidRPr="007918F3" w:rsidRDefault="00A62686" w:rsidP="00984CE1">
      <w:pPr>
        <w:pStyle w:val="breakline"/>
        <w:rPr>
          <w:color w:val="002060"/>
        </w:rPr>
      </w:pPr>
    </w:p>
    <w:p w14:paraId="189D83F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C1</w:t>
      </w:r>
    </w:p>
    <w:p w14:paraId="4A4309A8" w14:textId="04E822E5" w:rsidR="00732D8F" w:rsidRPr="007918F3" w:rsidRDefault="00732D8F" w:rsidP="00732D8F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114BFF7C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7A4C11E3" w14:textId="588F6CC1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  <w:r w:rsidRPr="00732D8F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535719B0" w14:textId="097C2BA7" w:rsidR="00732D8F" w:rsidRDefault="008C6691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4BB224A3" w14:textId="12E1D409" w:rsidR="00732D8F" w:rsidRPr="00732D8F" w:rsidRDefault="00732D8F" w:rsidP="008C6691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color w:val="002060"/>
          <w:sz w:val="22"/>
          <w:szCs w:val="22"/>
        </w:rPr>
        <w:t>AUDAX 1970 S.ANGELO – POL.CAGLI SPORT ASSOCIAT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  <w:t>6-4</w:t>
      </w:r>
    </w:p>
    <w:p w14:paraId="55B8B8CB" w14:textId="77777777" w:rsidR="00732D8F" w:rsidRPr="00732D8F" w:rsidRDefault="00732D8F" w:rsidP="00732D8F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4316C95F" w14:textId="7BE7B0B0" w:rsidR="008C6691" w:rsidRDefault="008C6691" w:rsidP="008C6691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28FB2D7" w14:textId="3BA4835B" w:rsidR="00732D8F" w:rsidRPr="00732D8F" w:rsidRDefault="00732D8F" w:rsidP="008C6691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MONTELUPONE CALCIO A 5 – PIETRALACROCE 73</w:t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C6691">
        <w:rPr>
          <w:rFonts w:ascii="Arial" w:hAnsi="Arial" w:cs="Arial"/>
          <w:b/>
          <w:bCs/>
          <w:color w:val="002060"/>
          <w:sz w:val="22"/>
          <w:szCs w:val="22"/>
        </w:rPr>
        <w:tab/>
        <w:t>4-5</w:t>
      </w:r>
    </w:p>
    <w:p w14:paraId="7F6B6D55" w14:textId="77777777" w:rsidR="00732D8F" w:rsidRPr="00732D8F" w:rsidRDefault="00732D8F" w:rsidP="00732D8F">
      <w:pPr>
        <w:rPr>
          <w:rFonts w:ascii="Arial" w:hAnsi="Arial" w:cs="Arial"/>
          <w:color w:val="002060"/>
          <w:sz w:val="22"/>
          <w:szCs w:val="22"/>
        </w:rPr>
      </w:pPr>
    </w:p>
    <w:p w14:paraId="5881F4F2" w14:textId="1617D882" w:rsidR="00732D8F" w:rsidRPr="00732D8F" w:rsidRDefault="00A62686" w:rsidP="00732D8F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6A2DBEF3" w14:textId="3635B969" w:rsidR="00A62686" w:rsidRPr="00732D8F" w:rsidRDefault="008C6691" w:rsidP="00A62686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AUDAX 1970 S.ANGELO – PIETRALACROCE 73</w:t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69518221" w14:textId="72597531" w:rsidR="008C6691" w:rsidRPr="00732D8F" w:rsidRDefault="008C6691" w:rsidP="008C6691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054ADF96" w14:textId="5A87BA04" w:rsidR="00732D8F" w:rsidRDefault="00732D8F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32D8F">
        <w:rPr>
          <w:rFonts w:ascii="Arial" w:hAnsi="Arial" w:cs="Arial"/>
          <w:b/>
          <w:color w:val="002060"/>
          <w:sz w:val="22"/>
          <w:szCs w:val="22"/>
        </w:rPr>
        <w:t>L</w:t>
      </w:r>
      <w:r w:rsidR="00A62686">
        <w:rPr>
          <w:rFonts w:ascii="Arial" w:hAnsi="Arial" w:cs="Arial"/>
          <w:b/>
          <w:color w:val="002060"/>
          <w:sz w:val="22"/>
          <w:szCs w:val="22"/>
        </w:rPr>
        <w:t>’AUDAX 1970 S.ANGELO,</w:t>
      </w: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 squadra vincente l’incontro unico di cui al punto 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732D8F">
        <w:rPr>
          <w:rFonts w:ascii="Arial" w:hAnsi="Arial" w:cs="Arial"/>
          <w:b/>
          <w:color w:val="002060"/>
          <w:sz w:val="22"/>
          <w:szCs w:val="22"/>
        </w:rPr>
        <w:t xml:space="preserve">) si intende classificata al 2° posto del girone ed acquisisce il diritto sportivo alla partecipazione alla fase spareggi-promozione. </w:t>
      </w:r>
    </w:p>
    <w:p w14:paraId="0B156586" w14:textId="77777777" w:rsidR="006A1950" w:rsidRDefault="006A1950" w:rsidP="006A1950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80F2D80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19514E4F" w14:textId="77777777" w:rsidR="00352A94" w:rsidRPr="00644911" w:rsidRDefault="00352A94" w:rsidP="00352A94">
      <w:pPr>
        <w:pStyle w:val="breakline"/>
        <w:rPr>
          <w:color w:val="002060"/>
        </w:rPr>
      </w:pPr>
    </w:p>
    <w:p w14:paraId="5F35F920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34A324F4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1CD86CB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0BEF777E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7BDA9462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917FF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352A94" w:rsidRPr="00644911" w14:paraId="6872E770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B7275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2B9EA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2FD75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234DD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1B2595C5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7CC7D6D7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1989ED8B" w14:textId="77777777" w:rsidR="00352A94" w:rsidRPr="00644911" w:rsidRDefault="00352A94" w:rsidP="00352A94">
      <w:pPr>
        <w:pStyle w:val="breakline"/>
        <w:rPr>
          <w:color w:val="002060"/>
        </w:rPr>
      </w:pPr>
    </w:p>
    <w:p w14:paraId="5B6AB5A7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27C79E70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3015EF34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5486606D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422E1AD3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7DC7F9B3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SOCIETA' </w:t>
      </w:r>
    </w:p>
    <w:p w14:paraId="7BC33B30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AMMENDA </w:t>
      </w:r>
    </w:p>
    <w:p w14:paraId="0BC2A7B0" w14:textId="3DA3CF83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44911">
        <w:rPr>
          <w:color w:val="002060"/>
        </w:rPr>
        <w:t xml:space="preserve">Euro 80,00 AUDAX 1970 S.ANGELO </w:t>
      </w:r>
      <w:r w:rsidRPr="00644911">
        <w:rPr>
          <w:color w:val="002060"/>
        </w:rPr>
        <w:br/>
        <w:t>Per comportamento offensivo del proprio pubblico nei confronti della squadra av</w:t>
      </w:r>
      <w:r>
        <w:rPr>
          <w:color w:val="002060"/>
        </w:rPr>
        <w:t>v</w:t>
      </w:r>
      <w:r w:rsidRPr="00644911">
        <w:rPr>
          <w:color w:val="002060"/>
        </w:rPr>
        <w:t xml:space="preserve">ersaria. </w:t>
      </w:r>
    </w:p>
    <w:p w14:paraId="45A7B92B" w14:textId="77777777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44911">
        <w:rPr>
          <w:color w:val="002060"/>
        </w:rPr>
        <w:br/>
        <w:t xml:space="preserve">Euro 80,00 AUDAX 1970 S.ANGELO </w:t>
      </w:r>
      <w:r w:rsidRPr="00644911">
        <w:rPr>
          <w:color w:val="002060"/>
        </w:rPr>
        <w:br/>
        <w:t xml:space="preserve">Per aver alcuni tifosi lanciato una bottiglietta d'acqua in campo senza colpire nessuno durante lo svolgimento della gara e a fine partita. </w:t>
      </w:r>
    </w:p>
    <w:p w14:paraId="4E77833B" w14:textId="77777777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44911">
        <w:rPr>
          <w:color w:val="002060"/>
        </w:rPr>
        <w:br/>
        <w:t xml:space="preserve">Euro 80,00 AUDAX 1970 S.ANGELO </w:t>
      </w:r>
      <w:r w:rsidRPr="00644911">
        <w:rPr>
          <w:color w:val="002060"/>
        </w:rPr>
        <w:br/>
        <w:t>Per aver un proprio tifoso scavalcato le transenne per colpire con un colpo alla testa l'autore del pugno al n. 7 dell'Audax 1970 S. Angelo</w:t>
      </w:r>
    </w:p>
    <w:p w14:paraId="59F25BC1" w14:textId="77777777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644911">
        <w:rPr>
          <w:color w:val="002060"/>
        </w:rPr>
        <w:br/>
        <w:t xml:space="preserve">Euro 80,00 PIETRALACROCE 73 </w:t>
      </w:r>
      <w:r w:rsidRPr="00644911">
        <w:rPr>
          <w:color w:val="002060"/>
        </w:rPr>
        <w:br/>
        <w:t xml:space="preserve">Per aver la propria tifoseria offeso la squadra di casa. </w:t>
      </w:r>
    </w:p>
    <w:p w14:paraId="41B6D57A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DIRIGENTI </w:t>
      </w:r>
    </w:p>
    <w:p w14:paraId="1E288569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INIBIZIONE A SVOLGERE OGNI ATTIVITA' FINO AL 29/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46D237D6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C9B1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lastRenderedPageBreak/>
              <w:t>GREGORINI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35CA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397B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1F3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60C6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09B4F785" w14:textId="58FAAE48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644911">
        <w:rPr>
          <w:color w:val="002060"/>
        </w:rPr>
        <w:t>Per essere entrato sul terreno di gioco al fine di insultare un gioc</w:t>
      </w:r>
      <w:r w:rsidR="0007635E">
        <w:rPr>
          <w:color w:val="002060"/>
        </w:rPr>
        <w:t>a</w:t>
      </w:r>
      <w:r w:rsidRPr="00644911">
        <w:rPr>
          <w:color w:val="002060"/>
        </w:rPr>
        <w:t xml:space="preserve">tore della squadra avversaria. </w:t>
      </w:r>
    </w:p>
    <w:p w14:paraId="7E885692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ESPULSI </w:t>
      </w:r>
    </w:p>
    <w:p w14:paraId="4F6E1427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2A93A159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F269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FERRUCCI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829B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53B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8FE8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929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7CA1A72C" w14:textId="23FCECF4" w:rsidR="00352A94" w:rsidRPr="00644911" w:rsidRDefault="00352A94" w:rsidP="00352A94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644911">
        <w:rPr>
          <w:color w:val="002060"/>
        </w:rPr>
        <w:t>Per aver colpito con un pugno il giocatore n. 7 della squadra avversa-ria il quale,</w:t>
      </w:r>
      <w:r w:rsidR="0007635E">
        <w:rPr>
          <w:color w:val="002060"/>
        </w:rPr>
        <w:t xml:space="preserve"> </w:t>
      </w:r>
      <w:r w:rsidRPr="00644911">
        <w:rPr>
          <w:color w:val="002060"/>
        </w:rPr>
        <w:t>per il colpo,</w:t>
      </w:r>
      <w:r w:rsidR="0007635E">
        <w:rPr>
          <w:color w:val="002060"/>
        </w:rPr>
        <w:t xml:space="preserve"> </w:t>
      </w:r>
      <w:r w:rsidRPr="00644911">
        <w:rPr>
          <w:color w:val="002060"/>
        </w:rPr>
        <w:t>sbatteva contro una transenna che delimitava</w:t>
      </w:r>
      <w:r w:rsidR="0007635E">
        <w:rPr>
          <w:color w:val="002060"/>
        </w:rPr>
        <w:t xml:space="preserve"> </w:t>
      </w:r>
      <w:r w:rsidRPr="00644911">
        <w:rPr>
          <w:color w:val="002060"/>
        </w:rPr>
        <w:t xml:space="preserve">il recinto di gioco ferendosi alla spalla. </w:t>
      </w:r>
    </w:p>
    <w:p w14:paraId="60974D00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2771E952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1B437D95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ACF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8E9E2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4EA1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53E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CIAVATTINI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A71FB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(PIETRALACROCE 73) </w:t>
            </w:r>
          </w:p>
        </w:tc>
      </w:tr>
      <w:tr w:rsidR="00352A94" w:rsidRPr="00644911" w14:paraId="36D53F8D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76F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10FD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28E48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27D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1C9C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(PIETRALACROCE 73) </w:t>
            </w:r>
          </w:p>
        </w:tc>
      </w:tr>
    </w:tbl>
    <w:p w14:paraId="2DF3C483" w14:textId="77777777" w:rsidR="00352A94" w:rsidRPr="00644911" w:rsidRDefault="00352A94" w:rsidP="00352A94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78BCC323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A995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BIKAI LUCIEN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AAB9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3CC5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28EF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2AB9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7C96FDF0" w14:textId="77777777" w:rsidR="00352A94" w:rsidRDefault="00352A94" w:rsidP="00352A94">
      <w:pPr>
        <w:pStyle w:val="breakline"/>
        <w:rPr>
          <w:color w:val="002060"/>
        </w:rPr>
      </w:pPr>
    </w:p>
    <w:p w14:paraId="4798D381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D3A7E62" w14:textId="4CF6C452" w:rsidR="00352A94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30D3010" w14:textId="77777777" w:rsidR="00BA4302" w:rsidRPr="00EC3467" w:rsidRDefault="00BA4302" w:rsidP="00BA4302">
      <w:pPr>
        <w:pStyle w:val="breakline"/>
        <w:rPr>
          <w:color w:val="002060"/>
        </w:rPr>
      </w:pPr>
    </w:p>
    <w:p w14:paraId="1BB73030" w14:textId="3AC19786" w:rsidR="008E2FCE" w:rsidRPr="007918F3" w:rsidRDefault="008E2FCE" w:rsidP="008E2FCE">
      <w:pPr>
        <w:pStyle w:val="titoloprinc0"/>
        <w:rPr>
          <w:color w:val="002060"/>
        </w:rPr>
      </w:pPr>
      <w:r>
        <w:rPr>
          <w:color w:val="002060"/>
        </w:rPr>
        <w:t>PLAY OUT</w:t>
      </w:r>
    </w:p>
    <w:p w14:paraId="60624255" w14:textId="77777777" w:rsidR="008E2FCE" w:rsidRPr="00546731" w:rsidRDefault="008E2FCE" w:rsidP="008E2FCE">
      <w:pPr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</w:pPr>
      <w:r w:rsidRPr="00546731">
        <w:rPr>
          <w:rFonts w:ascii="Arial" w:hAnsi="Arial" w:cs="Arial"/>
          <w:b/>
          <w:bCs/>
          <w:color w:val="002060"/>
          <w:sz w:val="24"/>
          <w:szCs w:val="24"/>
          <w:u w:val="single"/>
          <w:lang w:val="es-ES"/>
        </w:rPr>
        <w:t xml:space="preserve">SERIE C1  </w:t>
      </w:r>
    </w:p>
    <w:p w14:paraId="62DE427C" w14:textId="0F28C4A7" w:rsidR="008C6691" w:rsidRDefault="008C6691" w:rsidP="008C6691">
      <w:pPr>
        <w:numPr>
          <w:ilvl w:val="0"/>
          <w:numId w:val="1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08E00DD2" w14:textId="2E7DA93F" w:rsidR="008E2FCE" w:rsidRDefault="008E2FCE" w:rsidP="008C6691">
      <w:pPr>
        <w:pStyle w:val="Paragrafoelenco"/>
        <w:rPr>
          <w:rFonts w:ascii="Arial" w:hAnsi="Arial" w:cs="Arial"/>
          <w:b/>
          <w:iCs/>
          <w:color w:val="002060"/>
          <w:sz w:val="22"/>
          <w:szCs w:val="22"/>
        </w:rPr>
      </w:pP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INVICTA FUTSAL MACERATA QUALIFICATA ALLA FINALE PLAY-OUT PER EFFETTO DEL DISTACCO PARI O SUPERIORE AI 10 PUNTI DALLA TREDICESIMA CLASSIFICATA</w:t>
      </w:r>
    </w:p>
    <w:p w14:paraId="6CA670C4" w14:textId="77777777" w:rsidR="006C06BA" w:rsidRPr="008E2FCE" w:rsidRDefault="006C06BA" w:rsidP="008C6691">
      <w:pPr>
        <w:pStyle w:val="Paragrafoelenco"/>
        <w:rPr>
          <w:rFonts w:ascii="Arial" w:hAnsi="Arial" w:cs="Arial"/>
          <w:b/>
          <w:iCs/>
          <w:color w:val="002060"/>
          <w:sz w:val="22"/>
          <w:szCs w:val="22"/>
        </w:rPr>
      </w:pPr>
    </w:p>
    <w:p w14:paraId="65135BB2" w14:textId="080A679E" w:rsidR="006C06BA" w:rsidRPr="006C06BA" w:rsidRDefault="006C06BA" w:rsidP="006C06BA">
      <w:pPr>
        <w:pStyle w:val="Paragrafoelenco"/>
        <w:numPr>
          <w:ilvl w:val="0"/>
          <w:numId w:val="16"/>
        </w:numPr>
        <w:rPr>
          <w:rFonts w:ascii="Arial" w:hAnsi="Arial" w:cs="Arial"/>
          <w:color w:val="002060"/>
          <w:sz w:val="22"/>
          <w:szCs w:val="22"/>
        </w:rPr>
      </w:pPr>
      <w:r w:rsidRPr="006C06BA"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6290E9CB" w14:textId="3099402E" w:rsidR="008E2FCE" w:rsidRPr="00732D8F" w:rsidRDefault="008E2FCE" w:rsidP="006C06BA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GROTTACCIA 2005 – REAL SAN GIORGIO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44C6EAD7" w14:textId="77777777" w:rsidR="008E2FCE" w:rsidRPr="008E2FCE" w:rsidRDefault="008E2FCE" w:rsidP="008E2FCE">
      <w:pPr>
        <w:rPr>
          <w:rFonts w:ascii="Arial" w:hAnsi="Arial" w:cs="Arial"/>
          <w:color w:val="002060"/>
          <w:sz w:val="22"/>
          <w:szCs w:val="22"/>
        </w:rPr>
      </w:pPr>
    </w:p>
    <w:p w14:paraId="2DAF9688" w14:textId="35A37B8A" w:rsidR="008E2FCE" w:rsidRPr="006C06BA" w:rsidRDefault="00A62686" w:rsidP="006C06BA">
      <w:pPr>
        <w:pStyle w:val="Paragrafoelenco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out</w:t>
      </w:r>
    </w:p>
    <w:p w14:paraId="3AD958FB" w14:textId="32E0E011" w:rsidR="006C06BA" w:rsidRPr="00732D8F" w:rsidRDefault="006C06BA" w:rsidP="00A62686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INVICTA FUTSAL MACERATA – GROTTACCIA 2005</w:t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  <w:t>6-4</w:t>
      </w:r>
    </w:p>
    <w:p w14:paraId="3A3FC0EF" w14:textId="77777777" w:rsidR="006C06BA" w:rsidRPr="00546731" w:rsidRDefault="006C06BA" w:rsidP="006C06BA">
      <w:pPr>
        <w:rPr>
          <w:rFonts w:ascii="Arial" w:hAnsi="Arial" w:cs="Arial"/>
          <w:color w:val="002060"/>
        </w:rPr>
      </w:pPr>
    </w:p>
    <w:p w14:paraId="4E82C333" w14:textId="5A0F54AB" w:rsidR="008E2FCE" w:rsidRDefault="008E2FCE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546731">
        <w:rPr>
          <w:rFonts w:ascii="Arial" w:hAnsi="Arial" w:cs="Arial"/>
          <w:b/>
          <w:color w:val="002060"/>
        </w:rPr>
        <w:t xml:space="preserve">Le squadre che risultano perdenti nelle gare di cui al punto a) b) e </w:t>
      </w:r>
      <w:r>
        <w:rPr>
          <w:rFonts w:ascii="Arial" w:hAnsi="Arial" w:cs="Arial"/>
          <w:b/>
          <w:color w:val="002060"/>
        </w:rPr>
        <w:t>c</w:t>
      </w:r>
      <w:r w:rsidRPr="00546731">
        <w:rPr>
          <w:rFonts w:ascii="Arial" w:hAnsi="Arial" w:cs="Arial"/>
          <w:b/>
          <w:color w:val="002060"/>
        </w:rPr>
        <w:t xml:space="preserve">) </w:t>
      </w:r>
      <w:r w:rsidR="00A62686">
        <w:rPr>
          <w:rFonts w:ascii="Arial" w:hAnsi="Arial" w:cs="Arial"/>
          <w:b/>
          <w:color w:val="002060"/>
        </w:rPr>
        <w:t xml:space="preserve">– NUOVA OTTRANO 98, REAL SAN GIORGIO, GROTTACCIA 2005 – </w:t>
      </w:r>
      <w:r w:rsidRPr="00546731">
        <w:rPr>
          <w:rFonts w:ascii="Arial" w:hAnsi="Arial" w:cs="Arial"/>
          <w:b/>
          <w:color w:val="002060"/>
        </w:rPr>
        <w:t>vengono classificate all’undicesimo, dodicesimo e tredicesimo posto e retrocedono al campionato inferiore.</w:t>
      </w:r>
    </w:p>
    <w:p w14:paraId="2E032371" w14:textId="77777777" w:rsidR="00BA4302" w:rsidRDefault="00BA4302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7804F8E1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71CCB93C" w14:textId="77777777" w:rsidR="0007635E" w:rsidRPr="00644911" w:rsidRDefault="0007635E" w:rsidP="0007635E">
      <w:pPr>
        <w:pStyle w:val="breakline"/>
        <w:rPr>
          <w:color w:val="002060"/>
        </w:rPr>
      </w:pPr>
    </w:p>
    <w:p w14:paraId="55EB2968" w14:textId="77777777" w:rsidR="0007635E" w:rsidRPr="00644911" w:rsidRDefault="0007635E" w:rsidP="0007635E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6995003E" w14:textId="77777777" w:rsidR="0007635E" w:rsidRPr="00352A94" w:rsidRDefault="0007635E" w:rsidP="0007635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9F485BD" w14:textId="77777777" w:rsidR="0007635E" w:rsidRPr="00644911" w:rsidRDefault="0007635E" w:rsidP="0007635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635E" w:rsidRPr="00644911" w14:paraId="11298F8C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635E" w:rsidRPr="00644911" w14:paraId="79BE92AA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BB8A8A" w14:textId="77777777" w:rsidR="0007635E" w:rsidRPr="00644911" w:rsidRDefault="0007635E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07635E" w:rsidRPr="00644911" w14:paraId="670134E6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D8F5A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13274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98645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1081E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345738C4" w14:textId="77777777" w:rsidR="0007635E" w:rsidRPr="00644911" w:rsidRDefault="0007635E" w:rsidP="00F77C9E">
            <w:pPr>
              <w:rPr>
                <w:color w:val="002060"/>
              </w:rPr>
            </w:pPr>
          </w:p>
        </w:tc>
      </w:tr>
    </w:tbl>
    <w:p w14:paraId="0274A742" w14:textId="77777777" w:rsidR="0007635E" w:rsidRPr="00644911" w:rsidRDefault="0007635E" w:rsidP="0007635E">
      <w:pPr>
        <w:pStyle w:val="breakline"/>
        <w:rPr>
          <w:rFonts w:eastAsiaTheme="minorEastAsia"/>
          <w:color w:val="002060"/>
        </w:rPr>
      </w:pPr>
    </w:p>
    <w:p w14:paraId="504147B2" w14:textId="77777777" w:rsidR="0007635E" w:rsidRPr="00644911" w:rsidRDefault="0007635E" w:rsidP="0007635E">
      <w:pPr>
        <w:pStyle w:val="breakline"/>
        <w:rPr>
          <w:color w:val="002060"/>
        </w:rPr>
      </w:pPr>
    </w:p>
    <w:p w14:paraId="736864C2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06EE694E" w14:textId="77777777" w:rsidR="0007635E" w:rsidRPr="00644911" w:rsidRDefault="0007635E" w:rsidP="0007635E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034A8E83" w14:textId="77777777" w:rsidR="0007635E" w:rsidRPr="00644911" w:rsidRDefault="0007635E" w:rsidP="0007635E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5E49DB67" w14:textId="77777777" w:rsidR="0007635E" w:rsidRPr="00644911" w:rsidRDefault="0007635E" w:rsidP="0007635E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5272F7E1" w14:textId="77777777" w:rsidR="0007635E" w:rsidRPr="00644911" w:rsidRDefault="0007635E" w:rsidP="0007635E">
      <w:pPr>
        <w:pStyle w:val="titolo7b0"/>
        <w:rPr>
          <w:color w:val="002060"/>
        </w:rPr>
      </w:pPr>
      <w:r w:rsidRPr="00644911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1F9C4E14" w14:textId="77777777" w:rsidR="0007635E" w:rsidRPr="00644911" w:rsidRDefault="0007635E" w:rsidP="0007635E">
      <w:pPr>
        <w:pStyle w:val="titolo30"/>
        <w:rPr>
          <w:color w:val="002060"/>
        </w:rPr>
      </w:pPr>
      <w:r w:rsidRPr="00644911">
        <w:rPr>
          <w:color w:val="002060"/>
        </w:rPr>
        <w:t xml:space="preserve">DIRIGENTI </w:t>
      </w:r>
    </w:p>
    <w:p w14:paraId="4A6C18DA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089DA403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36E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PANDOLFI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9E8B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32E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C42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C5CA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22A9C176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ESPULSI </w:t>
      </w:r>
    </w:p>
    <w:p w14:paraId="656F9273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0D915F3B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23AB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FB16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5C0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34A3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1E9E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1CFF0705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7EBD0136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42A5EAF6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6FE0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SECCO DIEGO HENRIQUE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B69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E2D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5037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F5FD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7233C977" w14:textId="77777777" w:rsidR="0007635E" w:rsidRPr="00644911" w:rsidRDefault="0007635E" w:rsidP="0007635E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291BE74F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BBD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PADILHA DE BRIDA GUSTAVO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DAD6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1D81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FCEE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CARANCINI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5DF9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(INVICTA FUTSAL MACERATA) </w:t>
            </w:r>
          </w:p>
        </w:tc>
      </w:tr>
      <w:tr w:rsidR="0007635E" w:rsidRPr="00644911" w14:paraId="6EBF8908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90FA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IESARI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810A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3BA5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E8B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3156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44F8DB1D" w14:textId="77777777" w:rsidR="0007635E" w:rsidRDefault="0007635E" w:rsidP="0007635E">
      <w:pPr>
        <w:pStyle w:val="breakline"/>
        <w:rPr>
          <w:color w:val="002060"/>
        </w:rPr>
      </w:pPr>
    </w:p>
    <w:p w14:paraId="19FAADE5" w14:textId="77777777" w:rsidR="0007635E" w:rsidRPr="00EC3467" w:rsidRDefault="0007635E" w:rsidP="0007635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0EDF32C" w14:textId="77777777" w:rsidR="0007635E" w:rsidRPr="006A1950" w:rsidRDefault="0007635E" w:rsidP="0007635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0249F6D" w14:textId="77777777" w:rsidR="0007635E" w:rsidRDefault="0007635E" w:rsidP="008E2FCE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55756F02" w14:textId="77777777" w:rsidR="00C544F8" w:rsidRDefault="00C544F8" w:rsidP="00984CE1">
      <w:pPr>
        <w:pStyle w:val="breakline"/>
        <w:rPr>
          <w:rFonts w:eastAsiaTheme="minorEastAsia"/>
          <w:color w:val="002060"/>
        </w:rPr>
      </w:pPr>
    </w:p>
    <w:p w14:paraId="7CCFEF83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C2</w:t>
      </w:r>
    </w:p>
    <w:p w14:paraId="5024662E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1F70DAA4" w14:textId="77777777" w:rsidR="00984CE1" w:rsidRPr="002A23D5" w:rsidRDefault="00984CE1" w:rsidP="00984CE1">
      <w:pPr>
        <w:pStyle w:val="LndNormale1"/>
        <w:rPr>
          <w:color w:val="002060"/>
        </w:rPr>
      </w:pPr>
    </w:p>
    <w:p w14:paraId="3371487A" w14:textId="1E14BB54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FUTSAL MONTEMARCIANO C5</w:t>
      </w:r>
    </w:p>
    <w:p w14:paraId="1BF6322F" w14:textId="1C633D1D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TRE TORRI A.S.D.</w:t>
      </w:r>
    </w:p>
    <w:p w14:paraId="4EF001F3" w14:textId="262C52D6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VINCENTE GIRONE “C”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NUOVA JUVENTINA FFC</w:t>
      </w:r>
    </w:p>
    <w:p w14:paraId="6887AF0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4D02317" w14:textId="0ABC0B81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NUOVA JUVENTINA FFC – TRE TORRI A.S.D.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>7-5</w:t>
      </w:r>
      <w:r w:rsidR="006C06B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MONTEMARCIANO C5</w:t>
      </w:r>
    </w:p>
    <w:p w14:paraId="6FDF16E6" w14:textId="77777777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7F48230" w14:textId="01114D4A" w:rsidR="00984CE1" w:rsidRPr="000C5A61" w:rsidRDefault="00984CE1" w:rsidP="006C06BA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</w:r>
      <w:r w:rsidR="006C06BA">
        <w:rPr>
          <w:rFonts w:cs="Arial"/>
          <w:b/>
          <w:bCs/>
          <w:color w:val="002060"/>
          <w:szCs w:val="22"/>
        </w:rPr>
        <w:tab/>
        <w:t>TRE TORRI A.S.D. – FUTSAL MONTEMARCIANO C5</w:t>
      </w:r>
      <w:r>
        <w:rPr>
          <w:rFonts w:cs="Arial"/>
          <w:b/>
          <w:bCs/>
          <w:color w:val="002060"/>
          <w:szCs w:val="22"/>
        </w:rPr>
        <w:tab/>
      </w:r>
      <w:r w:rsidR="00A62686">
        <w:rPr>
          <w:rFonts w:cs="Arial"/>
          <w:b/>
          <w:bCs/>
          <w:color w:val="002060"/>
          <w:szCs w:val="22"/>
        </w:rPr>
        <w:t>7-6</w:t>
      </w:r>
      <w:r>
        <w:rPr>
          <w:rFonts w:cs="Arial"/>
          <w:b/>
          <w:bCs/>
          <w:color w:val="002060"/>
          <w:szCs w:val="22"/>
        </w:rPr>
        <w:tab/>
      </w:r>
    </w:p>
    <w:p w14:paraId="7A33748E" w14:textId="534C6456" w:rsidR="00984CE1" w:rsidRDefault="006C06BA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NUOVA JUVENTINA FFC</w:t>
      </w:r>
    </w:p>
    <w:p w14:paraId="2FF830C6" w14:textId="4358391D" w:rsidR="006C06BA" w:rsidRPr="000F41BE" w:rsidRDefault="006C06BA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1A2844A" w14:textId="4D8FE347" w:rsidR="00EA4A09" w:rsidRPr="000C5A61" w:rsidRDefault="00EA4A09" w:rsidP="00EA4A09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</w:t>
      </w:r>
      <w:r>
        <w:rPr>
          <w:rFonts w:cs="Arial"/>
          <w:b/>
          <w:bCs/>
          <w:color w:val="002060"/>
          <w:szCs w:val="22"/>
        </w:rPr>
        <w:t>I</w:t>
      </w:r>
      <w:r w:rsidRPr="000F41BE">
        <w:rPr>
          <w:rFonts w:cs="Arial"/>
          <w:b/>
          <w:bCs/>
          <w:color w:val="002060"/>
          <w:szCs w:val="22"/>
        </w:rPr>
        <w:t>I^ giornata</w:t>
      </w:r>
      <w:r w:rsidRPr="000F41BE"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  <w:t>FUTSAL MONTEMARCIANO C5 – NUOVA JUVENTINA FFC</w:t>
      </w:r>
      <w:r>
        <w:rPr>
          <w:rFonts w:cs="Arial"/>
          <w:b/>
          <w:bCs/>
          <w:color w:val="002060"/>
          <w:szCs w:val="22"/>
        </w:rPr>
        <w:tab/>
      </w:r>
    </w:p>
    <w:p w14:paraId="52B9B3DE" w14:textId="5E372751" w:rsidR="00EA4A09" w:rsidRDefault="00EA4A09" w:rsidP="00EA4A09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24B3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TRE TORRI A.S.D.</w:t>
      </w:r>
    </w:p>
    <w:p w14:paraId="39363334" w14:textId="78202F5C" w:rsidR="00EA4A09" w:rsidRPr="00732D8F" w:rsidRDefault="00EA4A09" w:rsidP="00EA4A09">
      <w:pPr>
        <w:ind w:left="2832" w:firstLine="70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12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/0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 w:rsidRPr="00732D8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/2023, ore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22:00</w:t>
      </w:r>
    </w:p>
    <w:p w14:paraId="04C91D73" w14:textId="77777777" w:rsidR="00984CE1" w:rsidRDefault="00984CE1" w:rsidP="00984CE1">
      <w:pPr>
        <w:pStyle w:val="breakline"/>
        <w:rPr>
          <w:color w:val="002060"/>
          <w:sz w:val="22"/>
          <w:szCs w:val="22"/>
        </w:rPr>
      </w:pPr>
    </w:p>
    <w:p w14:paraId="479224A4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C947AD3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738C2EC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579AC282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6724C8EB" w14:textId="77777777" w:rsidR="00984CE1" w:rsidRPr="000C5A61" w:rsidRDefault="00984CE1" w:rsidP="00984CE1">
      <w:pPr>
        <w:pStyle w:val="LndNormale1"/>
        <w:rPr>
          <w:color w:val="002060"/>
        </w:rPr>
      </w:pPr>
    </w:p>
    <w:p w14:paraId="093CDB75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7EBBC32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043BDE4F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7CC3679" w14:textId="77777777" w:rsidR="00984CE1" w:rsidRPr="000C5A6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40527528" w14:textId="77777777" w:rsidR="00984CE1" w:rsidRDefault="00984CE1" w:rsidP="00984CE1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482B91E3" w14:textId="77777777" w:rsidR="00A62686" w:rsidRDefault="00A62686" w:rsidP="00984CE1">
      <w:pPr>
        <w:pStyle w:val="LndNormale1"/>
        <w:rPr>
          <w:color w:val="002060"/>
        </w:rPr>
      </w:pPr>
    </w:p>
    <w:p w14:paraId="1FD46735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32881247" w14:textId="77777777" w:rsidR="00352A94" w:rsidRPr="00644911" w:rsidRDefault="00352A94" w:rsidP="00352A94">
      <w:pPr>
        <w:pStyle w:val="breakline"/>
        <w:rPr>
          <w:color w:val="002060"/>
        </w:rPr>
      </w:pPr>
    </w:p>
    <w:p w14:paraId="29320636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7F2505FA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A634925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30B8D655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5A947BAF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9FE0F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TT - 2 Giornata - A</w:t>
                  </w:r>
                </w:p>
              </w:tc>
            </w:tr>
            <w:tr w:rsidR="00352A94" w:rsidRPr="00644911" w14:paraId="6C63920D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9DA8B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1C489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DA4E4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BB8F7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E6F103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3E035757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213A83FE" w14:textId="77777777" w:rsidR="00352A94" w:rsidRPr="00644911" w:rsidRDefault="00352A94" w:rsidP="00352A94">
      <w:pPr>
        <w:pStyle w:val="breakline"/>
        <w:rPr>
          <w:color w:val="002060"/>
        </w:rPr>
      </w:pPr>
    </w:p>
    <w:p w14:paraId="5CE66384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0D849A4B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331FF2D5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6BB3A912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666A139E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0E7F8CD0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ESPULSI </w:t>
      </w:r>
    </w:p>
    <w:p w14:paraId="4E49B711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61E4A409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E728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PIERINI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DD86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F180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714F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99B39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1B75CE4E" w14:textId="77777777" w:rsidR="00352A94" w:rsidRPr="00644911" w:rsidRDefault="00352A94" w:rsidP="00352A94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644911">
        <w:rPr>
          <w:color w:val="002060"/>
        </w:rPr>
        <w:t xml:space="preserve">Per linguaggio offensivo nei confronti di entrambi gli arbitri. </w:t>
      </w:r>
    </w:p>
    <w:p w14:paraId="1178426E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22F1BF10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435D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CARLETTI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129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E3F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F0F1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48F4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(TRE TORRI A.S.D.) </w:t>
            </w:r>
          </w:p>
        </w:tc>
      </w:tr>
    </w:tbl>
    <w:p w14:paraId="2F3B9D8F" w14:textId="77777777" w:rsidR="00352A94" w:rsidRPr="00644911" w:rsidRDefault="00352A94" w:rsidP="00352A94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1D183B23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435C1F56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6C6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EL HAJJI KASMI 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9313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C14F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67F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900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402AED33" w14:textId="77777777" w:rsidR="00352A94" w:rsidRPr="00644911" w:rsidRDefault="00352A94" w:rsidP="00352A94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7E95D33E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97E4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VICHI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1E1EA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B0E9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D1DB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9818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54D5DB8C" w14:textId="77777777" w:rsidR="00352A94" w:rsidRDefault="00352A94" w:rsidP="00352A94">
      <w:pPr>
        <w:pStyle w:val="breakline"/>
        <w:rPr>
          <w:color w:val="002060"/>
        </w:rPr>
      </w:pPr>
    </w:p>
    <w:p w14:paraId="2B546499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FA41A25" w14:textId="77777777" w:rsidR="00352A94" w:rsidRPr="006A1950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22E287E" w14:textId="77777777" w:rsidR="00352A94" w:rsidRDefault="00352A94" w:rsidP="00984CE1">
      <w:pPr>
        <w:pStyle w:val="LndNormale1"/>
        <w:rPr>
          <w:color w:val="002060"/>
        </w:rPr>
      </w:pPr>
    </w:p>
    <w:p w14:paraId="308990AB" w14:textId="350C945A" w:rsidR="00C526A0" w:rsidRPr="000C5A61" w:rsidRDefault="00C526A0" w:rsidP="00C526A0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OFF</w:t>
      </w:r>
    </w:p>
    <w:p w14:paraId="62FD754A" w14:textId="77777777" w:rsidR="00C526A0" w:rsidRDefault="00C526A0" w:rsidP="00732D8F">
      <w:pPr>
        <w:pStyle w:val="Corpodeltesto21"/>
        <w:rPr>
          <w:rFonts w:ascii="Arial" w:hAnsi="Arial" w:cs="Arial"/>
          <w:color w:val="002060"/>
          <w:sz w:val="22"/>
        </w:rPr>
      </w:pPr>
    </w:p>
    <w:p w14:paraId="38B1907B" w14:textId="77777777" w:rsidR="00C526A0" w:rsidRPr="00C526A0" w:rsidRDefault="00C526A0" w:rsidP="00C526A0">
      <w:pPr>
        <w:rPr>
          <w:rFonts w:ascii="Arial" w:hAnsi="Arial" w:cs="Arial"/>
          <w:color w:val="002060"/>
          <w:sz w:val="22"/>
          <w:szCs w:val="22"/>
        </w:rPr>
      </w:pPr>
      <w:r w:rsidRPr="00C526A0">
        <w:rPr>
          <w:rFonts w:ascii="Arial" w:hAnsi="Arial" w:cs="Arial"/>
          <w:color w:val="002060"/>
          <w:sz w:val="22"/>
          <w:szCs w:val="22"/>
        </w:rPr>
        <w:t>L’individuazione delle squadre seconde classificate avviene con le seguenti modalità e secondo la seguente formula:</w:t>
      </w:r>
    </w:p>
    <w:p w14:paraId="72090D94" w14:textId="77777777" w:rsidR="00EA4A09" w:rsidRDefault="00EA4A09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11BF6638" w14:textId="77777777" w:rsidR="00EA4A09" w:rsidRPr="00EA4A09" w:rsidRDefault="00EA4A09" w:rsidP="00EA4A09">
      <w:pPr>
        <w:ind w:left="360" w:firstLine="34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76C12751" w14:textId="77777777" w:rsidR="00EA4A09" w:rsidRPr="00EA4A09" w:rsidRDefault="00EA4A09" w:rsidP="00EA4A09">
      <w:pPr>
        <w:ind w:left="708"/>
        <w:rPr>
          <w:rFonts w:ascii="Arial" w:hAnsi="Arial" w:cs="Arial"/>
          <w:b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iCs/>
          <w:color w:val="002060"/>
          <w:sz w:val="22"/>
          <w:szCs w:val="22"/>
        </w:rPr>
        <w:t>AMICI DEL CENTROSOCIO SP. QUALIFICATO ALLA FINALE PLAY-OFF PER EFFETTO DEL DISTACCO PARI O SUPERIORE AI 10 PUNTI DALLA QUINTA CLASSIFICATA</w:t>
      </w:r>
    </w:p>
    <w:p w14:paraId="6B0E385F" w14:textId="77777777" w:rsidR="00EA4A09" w:rsidRPr="00EA4A09" w:rsidRDefault="00EA4A09" w:rsidP="00EA4A09">
      <w:pPr>
        <w:ind w:left="360"/>
        <w:rPr>
          <w:rFonts w:ascii="Arial" w:hAnsi="Arial" w:cs="Arial"/>
          <w:color w:val="002060"/>
          <w:sz w:val="22"/>
          <w:szCs w:val="22"/>
        </w:rPr>
      </w:pPr>
    </w:p>
    <w:p w14:paraId="1B958EB9" w14:textId="77777777" w:rsidR="00EA4A09" w:rsidRPr="00EA4A09" w:rsidRDefault="00EA4A09" w:rsidP="00EA4A09">
      <w:pPr>
        <w:ind w:left="360" w:firstLine="348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53910C93" w14:textId="77777777" w:rsid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  <w:r w:rsidRPr="00EA4A09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092E24BF" w14:textId="77777777" w:rsid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2771AB6A" w14:textId="77777777" w:rsidR="00EA4A09" w:rsidRPr="00315E75" w:rsidRDefault="00EA4A09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4EC9C4B8" w14:textId="77777777" w:rsidR="00EA4A09" w:rsidRPr="00C526A0" w:rsidRDefault="00EA4A09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lastRenderedPageBreak/>
        <w:t>FUTSAL CASELLE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3DFCD484" w14:textId="77777777" w:rsidR="00EA4A09" w:rsidRPr="00EA4A09" w:rsidRDefault="00EA4A09" w:rsidP="00EA4A09">
      <w:pPr>
        <w:ind w:left="360" w:firstLine="348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179B499A" w14:textId="77777777" w:rsidR="00EA4A09" w:rsidRPr="00732D8F" w:rsidRDefault="00EA4A09" w:rsidP="00EA4A09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3B63661F" w14:textId="77777777" w:rsidR="00EA4A09" w:rsidRDefault="00EA4A09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060E5BCE" w14:textId="325ABCBC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40B98CAA" w14:textId="522C74A7" w:rsidR="00C526A0" w:rsidRPr="00732D8F" w:rsidRDefault="00C526A0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CITTA’ DI OSTRA – ANCONITANA CALCIO A 5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  <w:t>3-1</w:t>
      </w:r>
    </w:p>
    <w:p w14:paraId="5DDCB58C" w14:textId="77777777" w:rsid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08DC5170" w14:textId="3D0A7CF0" w:rsidR="00315E75" w:rsidRPr="00315E75" w:rsidRDefault="00315E75" w:rsidP="00C526A0">
      <w:pPr>
        <w:ind w:left="72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6843F679" w14:textId="56C870B8" w:rsidR="00315E75" w:rsidRPr="00315E75" w:rsidRDefault="00315E75" w:rsidP="00C526A0">
      <w:pPr>
        <w:ind w:left="720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i/>
          <w:iCs/>
          <w:color w:val="002060"/>
          <w:sz w:val="22"/>
          <w:szCs w:val="22"/>
        </w:rPr>
        <w:t>cfr. punto c)</w:t>
      </w:r>
    </w:p>
    <w:p w14:paraId="151105BA" w14:textId="77777777" w:rsidR="00315E75" w:rsidRPr="00315E75" w:rsidRDefault="00315E75" w:rsidP="00C526A0">
      <w:pPr>
        <w:ind w:left="720"/>
        <w:jc w:val="left"/>
        <w:rPr>
          <w:rFonts w:ascii="Arial" w:hAnsi="Arial" w:cs="Arial"/>
          <w:color w:val="002060"/>
          <w:sz w:val="22"/>
          <w:szCs w:val="22"/>
        </w:rPr>
      </w:pPr>
    </w:p>
    <w:p w14:paraId="2BAB4B33" w14:textId="5667D42F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27547024" w14:textId="50F3A2B8" w:rsidR="00C526A0" w:rsidRPr="00C526A0" w:rsidRDefault="00C526A0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ROCCAFLUVIONE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QUARTA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C2F7DB" w14:textId="77777777" w:rsidR="00C526A0" w:rsidRPr="00C526A0" w:rsidRDefault="00C526A0" w:rsidP="00C526A0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73B61CA2" w14:textId="77777777" w:rsidR="00C526A0" w:rsidRDefault="00C526A0" w:rsidP="00EA4A09">
      <w:pPr>
        <w:numPr>
          <w:ilvl w:val="0"/>
          <w:numId w:val="17"/>
        </w:numPr>
        <w:rPr>
          <w:rFonts w:ascii="Arial" w:hAnsi="Arial" w:cs="Arial"/>
          <w:b/>
          <w:color w:val="002060"/>
          <w:sz w:val="22"/>
          <w:szCs w:val="22"/>
        </w:rPr>
      </w:pPr>
      <w:r w:rsidRPr="00C526A0">
        <w:rPr>
          <w:rFonts w:ascii="Arial" w:hAnsi="Arial" w:cs="Arial"/>
          <w:b/>
          <w:color w:val="002060"/>
          <w:sz w:val="22"/>
          <w:szCs w:val="22"/>
        </w:rPr>
        <w:t>se il distacco fra la 2^ e 3^ classificata è pari o superiore a 10 punti gli incontri di play off non verranno disputati e la società 2^ classificata accede alla fase successiva;</w:t>
      </w:r>
    </w:p>
    <w:p w14:paraId="3DD99F2C" w14:textId="77777777" w:rsid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18CE3EC8" w14:textId="1A119D16" w:rsidR="00C526A0" w:rsidRPr="00315E75" w:rsidRDefault="00C526A0" w:rsidP="00C526A0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“B”</w:t>
      </w:r>
    </w:p>
    <w:p w14:paraId="3B4B4C82" w14:textId="6436DA01" w:rsidR="00C526A0" w:rsidRPr="00C526A0" w:rsidRDefault="00C526A0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BAYER CAPPUCCINI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FASE SPAREGGI-PROMOZIONE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PER EFFETTO DEL DISTACCO PARI O SUPERIORE AI 10 PUNTI DALLA </w:t>
      </w:r>
      <w:r w:rsidR="006A1950">
        <w:rPr>
          <w:rFonts w:ascii="Arial" w:hAnsi="Arial" w:cs="Arial"/>
          <w:b/>
          <w:iCs/>
          <w:color w:val="002060"/>
          <w:sz w:val="22"/>
          <w:szCs w:val="22"/>
        </w:rPr>
        <w:t>TERZA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2D82E880" w14:textId="77777777" w:rsidR="00C526A0" w:rsidRPr="00C526A0" w:rsidRDefault="00C526A0" w:rsidP="00C526A0">
      <w:pPr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14:paraId="2C756F29" w14:textId="09BB07DC" w:rsidR="00C526A0" w:rsidRPr="00C526A0" w:rsidRDefault="000157C8" w:rsidP="00EA4A09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3036388F" w14:textId="77777777" w:rsidR="00C526A0" w:rsidRDefault="00C526A0" w:rsidP="00EA4A09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0413EB0F" w14:textId="51B9C07E" w:rsidR="00EA4A09" w:rsidRPr="00315E75" w:rsidRDefault="00EA4A09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B2D590C" w14:textId="0BAA4013" w:rsidR="00EA4A09" w:rsidRPr="00732D8F" w:rsidRDefault="00EA4A09" w:rsidP="00A6268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DEL CENTROSOCIO SP. – CITTA’ DI OSTRA</w:t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  <w:t>4-7</w:t>
      </w:r>
    </w:p>
    <w:p w14:paraId="1962F313" w14:textId="77777777" w:rsidR="00EA4A09" w:rsidRDefault="00EA4A09" w:rsidP="00EA4A09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</w:p>
    <w:p w14:paraId="76F13667" w14:textId="12A84DCC" w:rsidR="00315E75" w:rsidRPr="00315E75" w:rsidRDefault="00315E75" w:rsidP="00EA4A09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“C”</w:t>
      </w:r>
    </w:p>
    <w:p w14:paraId="1EC10F6C" w14:textId="27A5492B" w:rsidR="00315E75" w:rsidRPr="00732D8F" w:rsidRDefault="00315E75" w:rsidP="00A62686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CASELLE – ROCCAFLUVIONE</w:t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A62686">
        <w:rPr>
          <w:rFonts w:ascii="Arial" w:hAnsi="Arial" w:cs="Arial"/>
          <w:b/>
          <w:bCs/>
          <w:color w:val="002060"/>
          <w:sz w:val="22"/>
          <w:szCs w:val="22"/>
        </w:rPr>
        <w:tab/>
        <w:t>6-4</w:t>
      </w:r>
    </w:p>
    <w:p w14:paraId="2BC8FFB6" w14:textId="77777777" w:rsidR="00EA4A09" w:rsidRPr="00EA4A09" w:rsidRDefault="00EA4A09" w:rsidP="00C526A0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439DDE1F" w14:textId="1D19080F" w:rsidR="00C526A0" w:rsidRPr="000C5A61" w:rsidRDefault="00C526A0" w:rsidP="00C526A0">
      <w:pPr>
        <w:pStyle w:val="Corpodeltesto21"/>
        <w:rPr>
          <w:rFonts w:ascii="Arial" w:hAnsi="Arial" w:cs="Arial"/>
          <w:color w:val="002060"/>
          <w:sz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L</w:t>
      </w:r>
      <w:r w:rsidR="00A62686">
        <w:rPr>
          <w:rFonts w:ascii="Arial" w:hAnsi="Arial" w:cs="Arial"/>
          <w:b/>
          <w:color w:val="002060"/>
          <w:sz w:val="22"/>
          <w:szCs w:val="22"/>
        </w:rPr>
        <w:t>e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squadr</w:t>
      </w:r>
      <w:r w:rsidR="00A62686">
        <w:rPr>
          <w:rFonts w:ascii="Arial" w:hAnsi="Arial" w:cs="Arial"/>
          <w:b/>
          <w:color w:val="002060"/>
          <w:sz w:val="22"/>
          <w:szCs w:val="22"/>
        </w:rPr>
        <w:t>e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vincent</w:t>
      </w:r>
      <w:r w:rsidR="00A62686">
        <w:rPr>
          <w:rFonts w:ascii="Arial" w:hAnsi="Arial" w:cs="Arial"/>
          <w:b/>
          <w:color w:val="002060"/>
          <w:sz w:val="22"/>
          <w:szCs w:val="22"/>
        </w:rPr>
        <w:t>i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l’incontro unico di cui al punto d)</w:t>
      </w:r>
      <w:r w:rsidR="00A62686">
        <w:rPr>
          <w:rFonts w:ascii="Arial" w:hAnsi="Arial" w:cs="Arial"/>
          <w:b/>
          <w:color w:val="002060"/>
          <w:sz w:val="22"/>
          <w:szCs w:val="22"/>
        </w:rPr>
        <w:t xml:space="preserve"> – CITTA’ DI OSTRA, FUTSAL CASELLE – </w:t>
      </w:r>
      <w:r w:rsidRPr="00546731">
        <w:rPr>
          <w:rFonts w:ascii="Arial" w:hAnsi="Arial" w:cs="Arial"/>
          <w:b/>
          <w:color w:val="002060"/>
          <w:sz w:val="22"/>
          <w:szCs w:val="22"/>
        </w:rPr>
        <w:t>si intend</w:t>
      </w:r>
      <w:r w:rsidR="00A62686">
        <w:rPr>
          <w:rFonts w:ascii="Arial" w:hAnsi="Arial" w:cs="Arial"/>
          <w:b/>
          <w:color w:val="002060"/>
          <w:sz w:val="22"/>
          <w:szCs w:val="22"/>
        </w:rPr>
        <w:t>ono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classificat</w:t>
      </w:r>
      <w:r w:rsidR="00A62686">
        <w:rPr>
          <w:rFonts w:ascii="Arial" w:hAnsi="Arial" w:cs="Arial"/>
          <w:b/>
          <w:color w:val="002060"/>
          <w:sz w:val="22"/>
          <w:szCs w:val="22"/>
        </w:rPr>
        <w:t>e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al 2° posto del girone ed acquisisc</w:t>
      </w:r>
      <w:r w:rsidR="00A62686">
        <w:rPr>
          <w:rFonts w:ascii="Arial" w:hAnsi="Arial" w:cs="Arial"/>
          <w:b/>
          <w:color w:val="002060"/>
          <w:sz w:val="22"/>
          <w:szCs w:val="22"/>
        </w:rPr>
        <w:t>ono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il diritto sportivo alla partecipazione alla fase spareggi-promozione.</w:t>
      </w:r>
    </w:p>
    <w:p w14:paraId="1318BA96" w14:textId="77777777" w:rsidR="006A742D" w:rsidRDefault="006A742D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06FDF7AA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5812F39F" w14:textId="77777777" w:rsidR="0007635E" w:rsidRPr="00644911" w:rsidRDefault="0007635E" w:rsidP="0007635E">
      <w:pPr>
        <w:pStyle w:val="breakline"/>
        <w:rPr>
          <w:color w:val="002060"/>
        </w:rPr>
      </w:pPr>
    </w:p>
    <w:p w14:paraId="6A1903CF" w14:textId="77777777" w:rsidR="0007635E" w:rsidRPr="00644911" w:rsidRDefault="0007635E" w:rsidP="0007635E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0E1D5D4F" w14:textId="77777777" w:rsidR="0007635E" w:rsidRPr="00352A94" w:rsidRDefault="0007635E" w:rsidP="0007635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2BE4399" w14:textId="77777777" w:rsidR="0007635E" w:rsidRPr="00644911" w:rsidRDefault="0007635E" w:rsidP="0007635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635E" w:rsidRPr="00644911" w14:paraId="59C9F4AE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635E" w:rsidRPr="00644911" w14:paraId="5AE8BE55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3EBC5" w14:textId="77777777" w:rsidR="0007635E" w:rsidRPr="00644911" w:rsidRDefault="0007635E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07635E" w:rsidRPr="00644911" w14:paraId="6FD49EBC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AA496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8E2F0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6DFDC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6F07C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07635E" w:rsidRPr="00644911" w14:paraId="1A5F3B59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A7C65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31053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60DA1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5AC4A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52747C1B" w14:textId="77777777" w:rsidR="0007635E" w:rsidRPr="00644911" w:rsidRDefault="0007635E" w:rsidP="00F77C9E">
            <w:pPr>
              <w:rPr>
                <w:color w:val="002060"/>
              </w:rPr>
            </w:pPr>
          </w:p>
        </w:tc>
      </w:tr>
    </w:tbl>
    <w:p w14:paraId="33BCA9B4" w14:textId="77777777" w:rsidR="0007635E" w:rsidRPr="00644911" w:rsidRDefault="0007635E" w:rsidP="0007635E">
      <w:pPr>
        <w:pStyle w:val="breakline"/>
        <w:rPr>
          <w:rFonts w:eastAsiaTheme="minorEastAsia"/>
          <w:color w:val="002060"/>
        </w:rPr>
      </w:pPr>
    </w:p>
    <w:p w14:paraId="67C726D8" w14:textId="77777777" w:rsidR="0007635E" w:rsidRPr="00644911" w:rsidRDefault="0007635E" w:rsidP="0007635E">
      <w:pPr>
        <w:pStyle w:val="breakline"/>
        <w:rPr>
          <w:color w:val="002060"/>
        </w:rPr>
      </w:pPr>
    </w:p>
    <w:p w14:paraId="5E2A1F1C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10F84B91" w14:textId="77777777" w:rsidR="0007635E" w:rsidRPr="00644911" w:rsidRDefault="0007635E" w:rsidP="0007635E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2077BDB7" w14:textId="77777777" w:rsidR="0007635E" w:rsidRPr="00644911" w:rsidRDefault="0007635E" w:rsidP="0007635E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2CB5C643" w14:textId="77777777" w:rsidR="0007635E" w:rsidRPr="00644911" w:rsidRDefault="0007635E" w:rsidP="0007635E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5483B555" w14:textId="77777777" w:rsidR="0007635E" w:rsidRPr="00644911" w:rsidRDefault="0007635E" w:rsidP="0007635E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5BD0522C" w14:textId="77777777" w:rsidR="0007635E" w:rsidRPr="00644911" w:rsidRDefault="0007635E" w:rsidP="0007635E">
      <w:pPr>
        <w:pStyle w:val="titolo30"/>
        <w:rPr>
          <w:color w:val="002060"/>
        </w:rPr>
      </w:pPr>
      <w:r w:rsidRPr="00644911">
        <w:rPr>
          <w:color w:val="002060"/>
        </w:rPr>
        <w:t xml:space="preserve">DIRIGENTI </w:t>
      </w:r>
    </w:p>
    <w:p w14:paraId="61ED4915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4E912B30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A86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EGIDI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8330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B29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F34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8DCA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3232C21B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604D4E56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5A9CDBC7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32DB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2A778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6B01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D8FC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FULIGNI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0A4C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(AMICI DEL CENTROSOCIO SP.) </w:t>
            </w:r>
          </w:p>
        </w:tc>
      </w:tr>
      <w:tr w:rsidR="0007635E" w:rsidRPr="00644911" w14:paraId="267882E9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36C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FATTORINI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A087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16EA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C780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MENOTTI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780E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(CITTA DI OSTRA) </w:t>
            </w:r>
          </w:p>
        </w:tc>
      </w:tr>
      <w:tr w:rsidR="0007635E" w:rsidRPr="00644911" w14:paraId="7C8C3902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E59B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PACENTI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57A8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94A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D072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PIERPAOLI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7B5C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(CITTA DI OSTRA) </w:t>
            </w:r>
          </w:p>
        </w:tc>
      </w:tr>
      <w:tr w:rsidR="0007635E" w:rsidRPr="00644911" w14:paraId="797F43F9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F19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DE CAROLIS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3567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7A72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52F0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SESTILI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8DD7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(FUTSAL CASELLE) </w:t>
            </w:r>
          </w:p>
        </w:tc>
      </w:tr>
      <w:tr w:rsidR="0007635E" w:rsidRPr="00644911" w14:paraId="0DF702E3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A39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AGOSTINI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9720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7F58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08D8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10F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</w:tr>
      <w:tr w:rsidR="0007635E" w:rsidRPr="00644911" w14:paraId="58A3FE8E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726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CHIAPPINI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3B7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6B71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9E8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MASSA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57AB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</w:tr>
      <w:tr w:rsidR="0007635E" w:rsidRPr="00644911" w14:paraId="4254CC5E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79B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PEZZINI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09B8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A013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D6A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0DF9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4A3113DB" w14:textId="77777777" w:rsidR="0007635E" w:rsidRDefault="0007635E" w:rsidP="0007635E">
      <w:pPr>
        <w:pStyle w:val="breakline"/>
        <w:rPr>
          <w:color w:val="002060"/>
        </w:rPr>
      </w:pPr>
    </w:p>
    <w:p w14:paraId="57D38D00" w14:textId="77777777" w:rsidR="0007635E" w:rsidRPr="00EC3467" w:rsidRDefault="0007635E" w:rsidP="0007635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9D52E09" w14:textId="77777777" w:rsidR="0007635E" w:rsidRPr="006A1950" w:rsidRDefault="0007635E" w:rsidP="0007635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E888908" w14:textId="77777777" w:rsidR="0007635E" w:rsidRDefault="0007635E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5179DE99" w14:textId="08D00E1B" w:rsidR="00A62686" w:rsidRPr="000C5A61" w:rsidRDefault="00A62686" w:rsidP="00A6268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TRIANGOLARE PROMOZIONE</w:t>
      </w:r>
    </w:p>
    <w:p w14:paraId="4B5D746D" w14:textId="77777777" w:rsidR="00A62686" w:rsidRDefault="00A62686" w:rsidP="00A62686">
      <w:pPr>
        <w:pStyle w:val="Nessunaspaziatura"/>
        <w:jc w:val="both"/>
        <w:rPr>
          <w:rFonts w:ascii="Arial" w:hAnsi="Arial" w:cs="Arial"/>
          <w:color w:val="002060"/>
        </w:rPr>
      </w:pPr>
    </w:p>
    <w:p w14:paraId="5B4846D9" w14:textId="7463EDFD" w:rsidR="00A62686" w:rsidRDefault="008F23E5" w:rsidP="00A6268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 seguito del</w:t>
      </w:r>
      <w:r w:rsidR="00A62686">
        <w:rPr>
          <w:rFonts w:ascii="Arial" w:hAnsi="Arial" w:cs="Arial"/>
          <w:color w:val="002060"/>
        </w:rPr>
        <w:t xml:space="preserve"> </w:t>
      </w:r>
      <w:r w:rsidR="00A62686" w:rsidRPr="008F23E5">
        <w:rPr>
          <w:rFonts w:ascii="Arial" w:hAnsi="Arial" w:cs="Arial"/>
          <w:color w:val="002060"/>
        </w:rPr>
        <w:t>sorteggio</w:t>
      </w:r>
      <w:r w:rsidR="00A62686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effettuato in data odierna </w:t>
      </w:r>
      <w:r>
        <w:rPr>
          <w:rFonts w:ascii="Arial" w:hAnsi="Arial" w:cs="Arial"/>
          <w:color w:val="002060"/>
        </w:rPr>
        <w:t>presso la Sede del Comitato Regionale Marche</w:t>
      </w:r>
      <w:r>
        <w:rPr>
          <w:rFonts w:ascii="Arial" w:hAnsi="Arial" w:cs="Arial"/>
          <w:color w:val="002060"/>
        </w:rPr>
        <w:t xml:space="preserve">, si ufficializzano di seguito le date ed il calendario </w:t>
      </w:r>
      <w:r w:rsidR="00A62686">
        <w:rPr>
          <w:rFonts w:ascii="Arial" w:hAnsi="Arial" w:cs="Arial"/>
          <w:color w:val="002060"/>
        </w:rPr>
        <w:t xml:space="preserve">del </w:t>
      </w:r>
      <w:r w:rsidR="00A62686" w:rsidRPr="00F11726">
        <w:rPr>
          <w:rFonts w:ascii="Arial" w:hAnsi="Arial" w:cs="Arial"/>
          <w:b/>
          <w:bCs/>
          <w:color w:val="002060"/>
        </w:rPr>
        <w:t>triangolare promozione</w:t>
      </w:r>
      <w:r w:rsidR="00A62686">
        <w:rPr>
          <w:rFonts w:ascii="Arial" w:hAnsi="Arial" w:cs="Arial"/>
          <w:color w:val="002060"/>
        </w:rPr>
        <w:t xml:space="preserve"> riservato alle </w:t>
      </w:r>
      <w:r w:rsidR="00A62686" w:rsidRPr="00644B4E">
        <w:rPr>
          <w:rFonts w:ascii="Arial" w:hAnsi="Arial" w:cs="Arial"/>
          <w:b/>
          <w:bCs/>
          <w:color w:val="002060"/>
        </w:rPr>
        <w:t xml:space="preserve">Società </w:t>
      </w:r>
      <w:r w:rsidR="00A62686">
        <w:rPr>
          <w:rFonts w:ascii="Arial" w:hAnsi="Arial" w:cs="Arial"/>
          <w:b/>
          <w:bCs/>
          <w:color w:val="002060"/>
        </w:rPr>
        <w:t xml:space="preserve">seconde classificate </w:t>
      </w:r>
      <w:r w:rsidR="00A62686" w:rsidRPr="00392BEC">
        <w:rPr>
          <w:rFonts w:ascii="Arial" w:hAnsi="Arial" w:cs="Arial"/>
          <w:color w:val="002060"/>
        </w:rPr>
        <w:t>del Campionato Regionale Calcio a Cinque</w:t>
      </w:r>
      <w:r w:rsidR="00A62686">
        <w:rPr>
          <w:rFonts w:ascii="Arial" w:hAnsi="Arial" w:cs="Arial"/>
          <w:b/>
          <w:bCs/>
          <w:color w:val="002060"/>
        </w:rPr>
        <w:t xml:space="preserve"> Serie C2</w:t>
      </w:r>
      <w:r>
        <w:rPr>
          <w:rFonts w:ascii="Arial" w:hAnsi="Arial" w:cs="Arial"/>
          <w:b/>
          <w:bCs/>
          <w:color w:val="002060"/>
        </w:rPr>
        <w:t>:</w:t>
      </w:r>
    </w:p>
    <w:p w14:paraId="7ED2D715" w14:textId="77777777" w:rsidR="00A62686" w:rsidRDefault="00A62686" w:rsidP="00A62686">
      <w:pPr>
        <w:pStyle w:val="LndNormale1"/>
        <w:rPr>
          <w:color w:val="002060"/>
        </w:rPr>
      </w:pPr>
    </w:p>
    <w:p w14:paraId="7992422D" w14:textId="3BADDA92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“A”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CITTA’ DI OSTRA</w:t>
      </w:r>
    </w:p>
    <w:p w14:paraId="7B01BACB" w14:textId="6D26C096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B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BAYER CAPPUCCINI</w:t>
      </w:r>
    </w:p>
    <w:p w14:paraId="0C680718" w14:textId="0030270B" w:rsidR="00A62686" w:rsidRPr="00624B3A" w:rsidRDefault="00A62686" w:rsidP="00A62686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SECONDA CLASSIFICATA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 xml:space="preserve">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624B3A">
        <w:rPr>
          <w:rFonts w:ascii="Arial" w:hAnsi="Arial" w:cs="Arial"/>
          <w:b/>
          <w:bCs/>
          <w:color w:val="002060"/>
          <w:sz w:val="22"/>
          <w:szCs w:val="22"/>
        </w:rPr>
        <w:t>”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F23E5">
        <w:rPr>
          <w:rFonts w:ascii="Arial" w:hAnsi="Arial" w:cs="Arial"/>
          <w:b/>
          <w:bCs/>
          <w:color w:val="002060"/>
          <w:sz w:val="22"/>
          <w:szCs w:val="22"/>
        </w:rPr>
        <w:t>FUTSAL CASELLE</w:t>
      </w:r>
    </w:p>
    <w:p w14:paraId="5C4505BD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EFA1819" w14:textId="7066CD44" w:rsidR="008F23E5" w:rsidRPr="00CC510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  <w:t>Venerdì 12/05/2023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color w:val="002060"/>
          <w:sz w:val="22"/>
          <w:szCs w:val="22"/>
        </w:rPr>
        <w:t>FUTSAL CASELLE – BAYER CAPPUCCINI</w:t>
      </w:r>
    </w:p>
    <w:p w14:paraId="3B7B5B43" w14:textId="59636B22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color w:val="002060"/>
          <w:sz w:val="22"/>
          <w:szCs w:val="22"/>
        </w:rPr>
        <w:t>ore 21:30</w:t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CITTA’ DI OSTRA</w:t>
      </w:r>
    </w:p>
    <w:p w14:paraId="0668ED90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26E6716" w14:textId="30CD0867" w:rsidR="008F23E5" w:rsidRDefault="008F23E5" w:rsidP="008F23E5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  <w:t xml:space="preserve">Venerdì </w:t>
      </w:r>
      <w:r>
        <w:rPr>
          <w:rFonts w:cs="Arial"/>
          <w:b/>
          <w:bCs/>
          <w:color w:val="002060"/>
          <w:szCs w:val="22"/>
        </w:rPr>
        <w:t>19</w:t>
      </w:r>
      <w:r w:rsidRPr="000F41BE">
        <w:rPr>
          <w:rFonts w:cs="Arial"/>
          <w:b/>
          <w:bCs/>
          <w:color w:val="002060"/>
          <w:szCs w:val="22"/>
        </w:rPr>
        <w:t>/05/2023</w:t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Pr="000C5A61">
        <w:rPr>
          <w:i/>
          <w:iCs/>
          <w:color w:val="002060"/>
        </w:rPr>
        <w:t xml:space="preserve">Nella seconda giornata riposerà la squadra che ha vinto la </w:t>
      </w:r>
    </w:p>
    <w:p w14:paraId="60756C31" w14:textId="77777777" w:rsidR="008F23E5" w:rsidRPr="000C5A61" w:rsidRDefault="008F23E5" w:rsidP="008F23E5">
      <w:pPr>
        <w:pStyle w:val="LndNormale1"/>
        <w:ind w:left="4248"/>
        <w:rPr>
          <w:i/>
          <w:iCs/>
          <w:color w:val="002060"/>
        </w:rPr>
      </w:pPr>
      <w:r w:rsidRPr="000C5A61">
        <w:rPr>
          <w:i/>
          <w:iCs/>
          <w:color w:val="002060"/>
        </w:rPr>
        <w:t>prima gara o, in caso di pareggio, quella che ha disputato la prima gara in trasferta;</w:t>
      </w:r>
    </w:p>
    <w:p w14:paraId="13C46C4C" w14:textId="77777777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17B5794" w14:textId="6EF72CCD" w:rsidR="008F23E5" w:rsidRPr="00060960" w:rsidRDefault="008F23E5" w:rsidP="008F23E5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Venerdì </w:t>
      </w:r>
      <w:r>
        <w:rPr>
          <w:rFonts w:ascii="Arial" w:hAnsi="Arial" w:cs="Arial"/>
          <w:b/>
          <w:bCs/>
          <w:color w:val="002060"/>
          <w:sz w:val="22"/>
          <w:szCs w:val="22"/>
        </w:rPr>
        <w:t>26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Nella terza giornata si svolgerà la gara che vedr</w:t>
      </w:r>
      <w:r>
        <w:rPr>
          <w:rFonts w:ascii="Arial" w:hAnsi="Arial" w:cs="Arial"/>
          <w:i/>
          <w:iCs/>
          <w:color w:val="002060"/>
          <w:sz w:val="22"/>
          <w:szCs w:val="22"/>
        </w:rPr>
        <w:t>à i</w:t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mpegnate le due squadre che non si sono incontrate e giocherà in casa quella che ha disputato la precedente gara in trasferta.</w:t>
      </w:r>
    </w:p>
    <w:p w14:paraId="23DBBCE8" w14:textId="77777777" w:rsidR="008F23E5" w:rsidRDefault="008F23E5" w:rsidP="008F23E5">
      <w:pPr>
        <w:pStyle w:val="breakline"/>
        <w:rPr>
          <w:color w:val="002060"/>
          <w:sz w:val="22"/>
          <w:szCs w:val="22"/>
        </w:rPr>
      </w:pPr>
    </w:p>
    <w:p w14:paraId="3FEAD8BD" w14:textId="77777777" w:rsidR="008F23E5" w:rsidRPr="000C5A61" w:rsidRDefault="008F23E5" w:rsidP="008F23E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78F453BA" w14:textId="77777777" w:rsidR="00A62686" w:rsidRDefault="00A62686" w:rsidP="00A62686">
      <w:pPr>
        <w:pStyle w:val="breakline"/>
        <w:rPr>
          <w:color w:val="002060"/>
          <w:sz w:val="22"/>
          <w:szCs w:val="22"/>
        </w:rPr>
      </w:pPr>
    </w:p>
    <w:p w14:paraId="503CFA2F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4E56C167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71466E92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360CD54B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255F7AA2" w14:textId="77777777" w:rsidR="00A62686" w:rsidRPr="000C5A61" w:rsidRDefault="00A62686" w:rsidP="00A62686">
      <w:pPr>
        <w:pStyle w:val="LndNormale1"/>
        <w:rPr>
          <w:color w:val="002060"/>
        </w:rPr>
      </w:pPr>
    </w:p>
    <w:p w14:paraId="5AF07144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5536246E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19206AED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BB2CD35" w14:textId="77777777" w:rsidR="00A62686" w:rsidRPr="000C5A61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65772C30" w14:textId="77777777" w:rsidR="00A62686" w:rsidRDefault="00A62686" w:rsidP="00A62686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02FA2569" w14:textId="77777777" w:rsidR="00A62686" w:rsidRDefault="00A62686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70A16D95" w14:textId="77777777" w:rsidR="00BA4302" w:rsidRPr="006A742D" w:rsidRDefault="00BA4302" w:rsidP="006A742D">
      <w:pPr>
        <w:jc w:val="left"/>
        <w:rPr>
          <w:rFonts w:ascii="Arial" w:hAnsi="Arial" w:cs="Arial"/>
          <w:bCs/>
          <w:color w:val="002060"/>
          <w:sz w:val="22"/>
          <w:szCs w:val="22"/>
        </w:rPr>
      </w:pPr>
    </w:p>
    <w:p w14:paraId="66FCE6EF" w14:textId="727CDFBE" w:rsidR="006A742D" w:rsidRPr="006A742D" w:rsidRDefault="006A742D" w:rsidP="006A742D">
      <w:pPr>
        <w:jc w:val="center"/>
        <w:rPr>
          <w:rFonts w:ascii="Arial" w:hAnsi="Arial"/>
          <w:noProof/>
          <w:color w:val="002060"/>
          <w:sz w:val="22"/>
          <w:lang w:eastAsia="en-US"/>
        </w:rPr>
      </w:pPr>
      <w:r>
        <w:rPr>
          <w:rFonts w:ascii="Arial" w:hAnsi="Arial" w:cs="Arial"/>
          <w:b/>
          <w:color w:val="002060"/>
          <w:sz w:val="36"/>
          <w:szCs w:val="36"/>
        </w:rPr>
        <w:lastRenderedPageBreak/>
        <w:t>PLAY OUT</w:t>
      </w:r>
    </w:p>
    <w:p w14:paraId="7B14C600" w14:textId="77777777" w:rsidR="00984CE1" w:rsidRDefault="00984CE1" w:rsidP="00984CE1">
      <w:pPr>
        <w:pStyle w:val="LndNormale1"/>
        <w:rPr>
          <w:color w:val="002060"/>
        </w:rPr>
      </w:pPr>
    </w:p>
    <w:p w14:paraId="223AF4BA" w14:textId="77777777" w:rsidR="00EA4A09" w:rsidRDefault="00EA4A09" w:rsidP="00EA4A09">
      <w:pPr>
        <w:numPr>
          <w:ilvl w:val="0"/>
          <w:numId w:val="18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721D6E8F" w14:textId="492E42CB" w:rsidR="006A742D" w:rsidRPr="006A742D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0AADFDAD" w14:textId="3B64AC86" w:rsidR="006A742D" w:rsidRPr="008E2FCE" w:rsidRDefault="006A742D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OLYMPIA FANO C5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1F90E7F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A3DA28E" w14:textId="5E0A8E56" w:rsidR="0033348E" w:rsidRPr="006A742D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991FE32" w14:textId="46E277DD" w:rsidR="0033348E" w:rsidRPr="008E2FCE" w:rsidRDefault="0033348E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AURORA TREIA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CLASSIFICATA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42B87A6E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029273B6" w14:textId="7213E37D" w:rsidR="00007A73" w:rsidRPr="006A742D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6DC743" w14:textId="29C53D6E" w:rsidR="00007A73" w:rsidRPr="008E2FCE" w:rsidRDefault="00007A73" w:rsidP="00EA4A09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FUTSAL PRANDONE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2060"/>
          <w:sz w:val="22"/>
          <w:szCs w:val="22"/>
        </w:rPr>
        <w:t>CLASSIFICATO AL DECIMO POSTO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10 PUNTI DALLA TREDICESIMA CLASSIFICATA</w:t>
      </w:r>
    </w:p>
    <w:p w14:paraId="513F404C" w14:textId="77777777" w:rsidR="00007A73" w:rsidRPr="00CF41D4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3D2922EF" w14:textId="2C237E9D" w:rsidR="00EA4A09" w:rsidRDefault="00EA4A09" w:rsidP="00EA4A09">
      <w:pPr>
        <w:numPr>
          <w:ilvl w:val="0"/>
          <w:numId w:val="18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3A6D2AD9" w14:textId="77777777" w:rsidR="006A742D" w:rsidRPr="00315E75" w:rsidRDefault="006A742D" w:rsidP="00EA4A09">
      <w:pPr>
        <w:ind w:firstLine="708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0911A4CC" w14:textId="342D1355" w:rsidR="006A742D" w:rsidRPr="00732D8F" w:rsidRDefault="006A742D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AVIS ARCEVIA 1964 – GNANO 04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157C8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>1-3</w:t>
      </w:r>
    </w:p>
    <w:p w14:paraId="0CBC9A03" w14:textId="77777777" w:rsidR="006A742D" w:rsidRDefault="006A742D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5A068587" w14:textId="1A6A96C5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473D5F23" w14:textId="404B7B95" w:rsidR="0033348E" w:rsidRPr="00732D8F" w:rsidRDefault="0033348E" w:rsidP="00EA4A09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FUTSAL SAMBUCHETO – OSIMO FIVE</w:t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A4A0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157C8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3-4</w:t>
      </w:r>
    </w:p>
    <w:p w14:paraId="5FF5212C" w14:textId="77777777" w:rsidR="0033348E" w:rsidRDefault="0033348E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7690852A" w14:textId="6C849292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151A42E" w14:textId="2AD0E134" w:rsidR="00007A73" w:rsidRPr="00732D8F" w:rsidRDefault="00007A73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U.MANDOLESI CALCIO – RIVIERA DELLE PALME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157C8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3-2</w:t>
      </w:r>
    </w:p>
    <w:p w14:paraId="2F7A014C" w14:textId="77777777" w:rsidR="00007A73" w:rsidRDefault="00007A73" w:rsidP="006A742D">
      <w:pPr>
        <w:pStyle w:val="Paragrafoelenco"/>
        <w:tabs>
          <w:tab w:val="num" w:pos="786"/>
        </w:tabs>
        <w:jc w:val="both"/>
        <w:rPr>
          <w:rFonts w:ascii="Arial" w:hAnsi="Arial" w:cs="Arial"/>
          <w:color w:val="002060"/>
          <w:sz w:val="22"/>
          <w:szCs w:val="22"/>
        </w:rPr>
      </w:pPr>
    </w:p>
    <w:p w14:paraId="6BFB8B2E" w14:textId="210E513E" w:rsidR="006A742D" w:rsidRDefault="000157C8" w:rsidP="000157C8">
      <w:pPr>
        <w:numPr>
          <w:ilvl w:val="0"/>
          <w:numId w:val="19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out</w:t>
      </w:r>
    </w:p>
    <w:p w14:paraId="21FD70AE" w14:textId="77777777" w:rsidR="006A742D" w:rsidRPr="00F36D67" w:rsidRDefault="006A742D" w:rsidP="006A742D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</w:pPr>
      <w:r w:rsidRPr="00F36D67">
        <w:rPr>
          <w:rFonts w:ascii="Arial" w:hAnsi="Arial" w:cs="Arial"/>
          <w:b/>
          <w:bCs/>
          <w:i/>
          <w:iCs/>
          <w:color w:val="002060"/>
          <w:sz w:val="22"/>
          <w:szCs w:val="22"/>
          <w:lang w:val="es-ES"/>
        </w:rPr>
        <w:t>GIRONE “A”</w:t>
      </w:r>
    </w:p>
    <w:p w14:paraId="12D887C6" w14:textId="2D99DD6A" w:rsidR="006A742D" w:rsidRPr="00355536" w:rsidRDefault="006A742D" w:rsidP="000157C8">
      <w:pPr>
        <w:ind w:left="709"/>
        <w:rPr>
          <w:rFonts w:ascii="Arial" w:hAnsi="Arial" w:cs="Arial"/>
          <w:b/>
          <w:bCs/>
          <w:color w:val="002060"/>
          <w:sz w:val="22"/>
          <w:szCs w:val="22"/>
          <w:lang w:val="es-ES"/>
        </w:rPr>
      </w:pPr>
      <w:r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AVIS ARCEVIA 1964</w:t>
      </w:r>
      <w:r w:rsid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 xml:space="preserve"> </w:t>
      </w:r>
      <w:r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 xml:space="preserve">– </w:t>
      </w:r>
      <w:r w:rsidR="0033348E" w:rsidRPr="00355536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OLIMPIA JUVENTU FALCONARA</w:t>
      </w:r>
      <w:r w:rsidR="000157C8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ab/>
        <w:t>4-3</w:t>
      </w:r>
    </w:p>
    <w:p w14:paraId="2199E34D" w14:textId="77777777" w:rsidR="006A742D" w:rsidRPr="00F36D67" w:rsidRDefault="006A742D" w:rsidP="0033348E">
      <w:pPr>
        <w:rPr>
          <w:rFonts w:ascii="Arial" w:hAnsi="Arial" w:cs="Arial"/>
          <w:color w:val="002060"/>
        </w:rPr>
      </w:pPr>
    </w:p>
    <w:p w14:paraId="52F54557" w14:textId="58B4DFBA" w:rsidR="0033348E" w:rsidRPr="00315E75" w:rsidRDefault="0033348E" w:rsidP="0033348E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BEFC30F" w14:textId="6026E1F3" w:rsidR="00007A73" w:rsidRPr="008E2FCE" w:rsidRDefault="00007A73" w:rsidP="00355536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 xml:space="preserve">FUTSAL SAMBUCHETO CLASSIFICATA AL DODICESIMO POSTO PER EFFETTO 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>DEL DISTACCO PARI O SUPERIORE AI 10 PUNTI DALLA TREDICESIMA CLASSIFICATA</w:t>
      </w:r>
    </w:p>
    <w:p w14:paraId="259EAA3A" w14:textId="77777777" w:rsidR="0033348E" w:rsidRDefault="0033348E" w:rsidP="0033348E">
      <w:pPr>
        <w:rPr>
          <w:rFonts w:ascii="Arial" w:hAnsi="Arial" w:cs="Arial"/>
          <w:color w:val="002060"/>
        </w:rPr>
      </w:pPr>
    </w:p>
    <w:p w14:paraId="20FB4C25" w14:textId="6E911976" w:rsidR="00007A73" w:rsidRPr="00315E75" w:rsidRDefault="00007A73" w:rsidP="00007A73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63A4DC57" w14:textId="2B3BE68B" w:rsidR="00007A73" w:rsidRPr="00355536" w:rsidRDefault="00007A73" w:rsidP="000157C8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>RIVIERA DELLE PALME – PICENO UNITED MMX ARL</w:t>
      </w:r>
      <w:r w:rsidR="000157C8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157C8">
        <w:rPr>
          <w:rFonts w:ascii="Arial" w:hAnsi="Arial" w:cs="Arial"/>
          <w:b/>
          <w:bCs/>
          <w:color w:val="002060"/>
          <w:sz w:val="22"/>
          <w:szCs w:val="22"/>
        </w:rPr>
        <w:tab/>
        <w:t>5-0</w:t>
      </w:r>
    </w:p>
    <w:p w14:paraId="25024ECD" w14:textId="77777777" w:rsidR="00007A73" w:rsidRDefault="00007A73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27B1D126" w14:textId="36A69F98" w:rsidR="006A742D" w:rsidRPr="0025470F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</w:t>
      </w:r>
      <w:r w:rsidR="000157C8">
        <w:rPr>
          <w:rFonts w:ascii="Arial" w:hAnsi="Arial" w:cs="Arial"/>
          <w:b/>
          <w:color w:val="002060"/>
        </w:rPr>
        <w:t>e</w:t>
      </w:r>
      <w:r w:rsidRPr="0025470F">
        <w:rPr>
          <w:rFonts w:ascii="Arial" w:hAnsi="Arial" w:cs="Arial"/>
          <w:b/>
          <w:color w:val="002060"/>
        </w:rPr>
        <w:t xml:space="preserve"> squadra che risulta</w:t>
      </w:r>
      <w:r w:rsidR="000157C8">
        <w:rPr>
          <w:rFonts w:ascii="Arial" w:hAnsi="Arial" w:cs="Arial"/>
          <w:b/>
          <w:color w:val="002060"/>
        </w:rPr>
        <w:t>no</w:t>
      </w:r>
      <w:r w:rsidRPr="0025470F">
        <w:rPr>
          <w:rFonts w:ascii="Arial" w:hAnsi="Arial" w:cs="Arial"/>
          <w:b/>
          <w:color w:val="002060"/>
        </w:rPr>
        <w:t xml:space="preserve"> vincent</w:t>
      </w:r>
      <w:r w:rsidR="000157C8">
        <w:rPr>
          <w:rFonts w:ascii="Arial" w:hAnsi="Arial" w:cs="Arial"/>
          <w:b/>
          <w:color w:val="002060"/>
        </w:rPr>
        <w:t>i</w:t>
      </w:r>
      <w:r w:rsidRPr="0025470F">
        <w:rPr>
          <w:rFonts w:ascii="Arial" w:hAnsi="Arial" w:cs="Arial"/>
          <w:b/>
          <w:color w:val="002060"/>
        </w:rPr>
        <w:t xml:space="preserve"> nella gara di cui al punto c) </w:t>
      </w:r>
      <w:r w:rsidR="000157C8">
        <w:rPr>
          <w:rFonts w:ascii="Arial" w:hAnsi="Arial" w:cs="Arial"/>
          <w:b/>
          <w:color w:val="002060"/>
        </w:rPr>
        <w:t xml:space="preserve">– AVIS ARCEVIA 1964, FUTSAL SAMBUCHETO, RIVIERA DELLE PALME – </w:t>
      </w:r>
      <w:r w:rsidRPr="0025470F">
        <w:rPr>
          <w:rFonts w:ascii="Arial" w:hAnsi="Arial" w:cs="Arial"/>
          <w:b/>
          <w:color w:val="002060"/>
        </w:rPr>
        <w:t>si classifica</w:t>
      </w:r>
      <w:r w:rsidR="000157C8">
        <w:rPr>
          <w:rFonts w:ascii="Arial" w:hAnsi="Arial" w:cs="Arial"/>
          <w:b/>
          <w:color w:val="002060"/>
        </w:rPr>
        <w:t>no</w:t>
      </w:r>
      <w:r w:rsidRPr="0025470F">
        <w:rPr>
          <w:rFonts w:ascii="Arial" w:hAnsi="Arial" w:cs="Arial"/>
          <w:b/>
          <w:color w:val="002060"/>
        </w:rPr>
        <w:t xml:space="preserve"> al 12^ posto e acced</w:t>
      </w:r>
      <w:r w:rsidR="000157C8">
        <w:rPr>
          <w:rFonts w:ascii="Arial" w:hAnsi="Arial" w:cs="Arial"/>
          <w:b/>
          <w:color w:val="002060"/>
        </w:rPr>
        <w:t>ono</w:t>
      </w:r>
      <w:r w:rsidRPr="0025470F">
        <w:rPr>
          <w:rFonts w:ascii="Arial" w:hAnsi="Arial" w:cs="Arial"/>
          <w:b/>
          <w:color w:val="002060"/>
        </w:rPr>
        <w:t xml:space="preserve"> alla fase regionale promozione/retrocessione con le seconde classificate di ogni girone del Campionato di Serie D.</w:t>
      </w:r>
    </w:p>
    <w:p w14:paraId="6BB15FEA" w14:textId="77543804" w:rsidR="006A742D" w:rsidRPr="00546731" w:rsidRDefault="006A742D" w:rsidP="006A742D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25470F">
        <w:rPr>
          <w:rFonts w:ascii="Arial" w:hAnsi="Arial" w:cs="Arial"/>
          <w:b/>
          <w:color w:val="002060"/>
        </w:rPr>
        <w:t>L</w:t>
      </w:r>
      <w:r w:rsidR="000157C8">
        <w:rPr>
          <w:rFonts w:ascii="Arial" w:hAnsi="Arial" w:cs="Arial"/>
          <w:b/>
          <w:color w:val="002060"/>
        </w:rPr>
        <w:t>e</w:t>
      </w:r>
      <w:r w:rsidRPr="0025470F">
        <w:rPr>
          <w:rFonts w:ascii="Arial" w:hAnsi="Arial" w:cs="Arial"/>
          <w:b/>
          <w:color w:val="002060"/>
        </w:rPr>
        <w:t xml:space="preserve"> squadr</w:t>
      </w:r>
      <w:r w:rsidR="000157C8">
        <w:rPr>
          <w:rFonts w:ascii="Arial" w:hAnsi="Arial" w:cs="Arial"/>
          <w:b/>
          <w:color w:val="002060"/>
        </w:rPr>
        <w:t>e</w:t>
      </w:r>
      <w:r w:rsidRPr="0025470F">
        <w:rPr>
          <w:rFonts w:ascii="Arial" w:hAnsi="Arial" w:cs="Arial"/>
          <w:b/>
          <w:color w:val="002060"/>
        </w:rPr>
        <w:t xml:space="preserve"> che risulta</w:t>
      </w:r>
      <w:r w:rsidR="000157C8">
        <w:rPr>
          <w:rFonts w:ascii="Arial" w:hAnsi="Arial" w:cs="Arial"/>
          <w:b/>
          <w:color w:val="002060"/>
        </w:rPr>
        <w:t>no</w:t>
      </w:r>
      <w:r w:rsidRPr="0025470F">
        <w:rPr>
          <w:rFonts w:ascii="Arial" w:hAnsi="Arial" w:cs="Arial"/>
          <w:b/>
          <w:color w:val="002060"/>
        </w:rPr>
        <w:t xml:space="preserve"> perdent</w:t>
      </w:r>
      <w:r w:rsidR="000157C8">
        <w:rPr>
          <w:rFonts w:ascii="Arial" w:hAnsi="Arial" w:cs="Arial"/>
          <w:b/>
          <w:color w:val="002060"/>
        </w:rPr>
        <w:t xml:space="preserve">i – OLIMPIA JUVENTU FALCONARA, SERRALTA, PICENO UNITED MMX ARL – </w:t>
      </w:r>
      <w:r w:rsidRPr="0025470F">
        <w:rPr>
          <w:rFonts w:ascii="Arial" w:hAnsi="Arial" w:cs="Arial"/>
          <w:b/>
          <w:color w:val="002060"/>
        </w:rPr>
        <w:t>v</w:t>
      </w:r>
      <w:r w:rsidR="000157C8">
        <w:rPr>
          <w:rFonts w:ascii="Arial" w:hAnsi="Arial" w:cs="Arial"/>
          <w:b/>
          <w:color w:val="002060"/>
        </w:rPr>
        <w:t>engono</w:t>
      </w:r>
      <w:r w:rsidRPr="0025470F">
        <w:rPr>
          <w:rFonts w:ascii="Arial" w:hAnsi="Arial" w:cs="Arial"/>
          <w:b/>
          <w:color w:val="002060"/>
        </w:rPr>
        <w:t xml:space="preserve"> classificat</w:t>
      </w:r>
      <w:r w:rsidR="000157C8">
        <w:rPr>
          <w:rFonts w:ascii="Arial" w:hAnsi="Arial" w:cs="Arial"/>
          <w:b/>
          <w:color w:val="002060"/>
        </w:rPr>
        <w:t>e</w:t>
      </w:r>
      <w:r w:rsidRPr="0025470F">
        <w:rPr>
          <w:rFonts w:ascii="Arial" w:hAnsi="Arial" w:cs="Arial"/>
          <w:b/>
          <w:color w:val="002060"/>
        </w:rPr>
        <w:t xml:space="preserve"> al tredicesimo posto e retroced</w:t>
      </w:r>
      <w:r w:rsidR="000157C8">
        <w:rPr>
          <w:rFonts w:ascii="Arial" w:hAnsi="Arial" w:cs="Arial"/>
          <w:b/>
          <w:color w:val="002060"/>
        </w:rPr>
        <w:t>ono</w:t>
      </w:r>
      <w:r w:rsidRPr="0025470F">
        <w:rPr>
          <w:rFonts w:ascii="Arial" w:hAnsi="Arial" w:cs="Arial"/>
          <w:b/>
          <w:color w:val="002060"/>
        </w:rPr>
        <w:t xml:space="preserve"> al campionato inferiore.</w:t>
      </w:r>
    </w:p>
    <w:p w14:paraId="60213C98" w14:textId="77777777" w:rsidR="00F11726" w:rsidRPr="000C5A61" w:rsidRDefault="00F11726" w:rsidP="00984CE1">
      <w:pPr>
        <w:pStyle w:val="LndNormale1"/>
        <w:rPr>
          <w:color w:val="002060"/>
        </w:rPr>
      </w:pPr>
    </w:p>
    <w:p w14:paraId="1CCE8AC0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3AADA591" w14:textId="77777777" w:rsidR="0007635E" w:rsidRPr="00644911" w:rsidRDefault="0007635E" w:rsidP="0007635E">
      <w:pPr>
        <w:pStyle w:val="breakline"/>
        <w:rPr>
          <w:color w:val="002060"/>
        </w:rPr>
      </w:pPr>
    </w:p>
    <w:p w14:paraId="32B57FE5" w14:textId="77777777" w:rsidR="0007635E" w:rsidRPr="00644911" w:rsidRDefault="0007635E" w:rsidP="0007635E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22541103" w14:textId="77777777" w:rsidR="0007635E" w:rsidRPr="00352A94" w:rsidRDefault="0007635E" w:rsidP="0007635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CC7CFB8" w14:textId="77777777" w:rsidR="0007635E" w:rsidRPr="00644911" w:rsidRDefault="0007635E" w:rsidP="0007635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7635E" w:rsidRPr="00644911" w14:paraId="348EC25F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635E" w:rsidRPr="00644911" w14:paraId="70A51287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8781E" w14:textId="77777777" w:rsidR="0007635E" w:rsidRPr="00644911" w:rsidRDefault="0007635E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07635E" w:rsidRPr="00644911" w14:paraId="73C3CF0F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4BA03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0A709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4C29B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9AB94F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07635E" w:rsidRPr="00644911" w14:paraId="22D70650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B579A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C912E" w14:textId="77777777" w:rsidR="0007635E" w:rsidRPr="00644911" w:rsidRDefault="0007635E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PICENO UNITED MMX A 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A4A34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DAB71" w14:textId="77777777" w:rsidR="0007635E" w:rsidRPr="00644911" w:rsidRDefault="0007635E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19F312" w14:textId="77777777" w:rsidR="0007635E" w:rsidRPr="00644911" w:rsidRDefault="0007635E" w:rsidP="00F77C9E">
            <w:pPr>
              <w:rPr>
                <w:color w:val="002060"/>
              </w:rPr>
            </w:pPr>
          </w:p>
        </w:tc>
      </w:tr>
    </w:tbl>
    <w:p w14:paraId="63C37F44" w14:textId="77777777" w:rsidR="0007635E" w:rsidRPr="00644911" w:rsidRDefault="0007635E" w:rsidP="0007635E">
      <w:pPr>
        <w:pStyle w:val="breakline"/>
        <w:rPr>
          <w:rFonts w:eastAsiaTheme="minorEastAsia"/>
          <w:color w:val="002060"/>
        </w:rPr>
      </w:pPr>
    </w:p>
    <w:p w14:paraId="5DF63BDA" w14:textId="77777777" w:rsidR="0007635E" w:rsidRPr="00644911" w:rsidRDefault="0007635E" w:rsidP="0007635E">
      <w:pPr>
        <w:pStyle w:val="breakline"/>
        <w:rPr>
          <w:color w:val="002060"/>
        </w:rPr>
      </w:pPr>
    </w:p>
    <w:p w14:paraId="4A630677" w14:textId="77777777" w:rsidR="0007635E" w:rsidRPr="00644911" w:rsidRDefault="0007635E" w:rsidP="0007635E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53FBEF20" w14:textId="77777777" w:rsidR="0007635E" w:rsidRPr="00644911" w:rsidRDefault="0007635E" w:rsidP="0007635E">
      <w:pPr>
        <w:pStyle w:val="diffida"/>
        <w:rPr>
          <w:color w:val="002060"/>
        </w:rPr>
      </w:pPr>
      <w:r w:rsidRPr="00644911">
        <w:rPr>
          <w:color w:val="002060"/>
        </w:rPr>
        <w:lastRenderedPageBreak/>
        <w:t>Il Giudice Sportivo Avv. Agnese Lazzaretti, con l'assistenza del segretario Angelo Castellana, nella seduta del 08/05/2023, ha adottato le decisioni che di seguito integralmente si riportano:</w:t>
      </w:r>
    </w:p>
    <w:p w14:paraId="03118E0C" w14:textId="77777777" w:rsidR="0007635E" w:rsidRPr="00644911" w:rsidRDefault="0007635E" w:rsidP="0007635E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538319A8" w14:textId="77777777" w:rsidR="0007635E" w:rsidRPr="00644911" w:rsidRDefault="0007635E" w:rsidP="0007635E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677C1DD2" w14:textId="77777777" w:rsidR="0007635E" w:rsidRPr="00644911" w:rsidRDefault="0007635E" w:rsidP="0007635E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1F90DF54" w14:textId="77777777" w:rsidR="0007635E" w:rsidRPr="00644911" w:rsidRDefault="0007635E" w:rsidP="0007635E">
      <w:pPr>
        <w:pStyle w:val="titolo30"/>
        <w:rPr>
          <w:color w:val="002060"/>
        </w:rPr>
      </w:pPr>
      <w:r w:rsidRPr="00644911">
        <w:rPr>
          <w:color w:val="002060"/>
        </w:rPr>
        <w:t xml:space="preserve">DIRIGENTI </w:t>
      </w:r>
    </w:p>
    <w:p w14:paraId="13D44B6C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6B6A5244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20A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COCCIA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D69B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984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B152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254C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68E2F8F5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ALLENATORI </w:t>
      </w:r>
    </w:p>
    <w:p w14:paraId="6675AB63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54093E3E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F3B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TILLI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A6BF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EEB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A9B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879C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01A5B0CF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ESPULSI </w:t>
      </w:r>
    </w:p>
    <w:p w14:paraId="4C7CB856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5CFEA8E0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8B7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FANINI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345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F593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CBC5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TESTA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B7A2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(PICENO UNITED MMX A R.L.) </w:t>
            </w:r>
          </w:p>
        </w:tc>
      </w:tr>
    </w:tbl>
    <w:p w14:paraId="30A19036" w14:textId="77777777" w:rsidR="0007635E" w:rsidRPr="00644911" w:rsidRDefault="0007635E" w:rsidP="0007635E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4126449A" w14:textId="77777777" w:rsidR="0007635E" w:rsidRPr="00644911" w:rsidRDefault="0007635E" w:rsidP="0007635E">
      <w:pPr>
        <w:pStyle w:val="titolo20"/>
        <w:rPr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635E" w:rsidRPr="00644911" w14:paraId="7E849D1F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B1B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ARTIBANI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B224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1379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07AA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BALDARELLI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BE3A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(AVIS ARCEVIA 1964) </w:t>
            </w:r>
          </w:p>
        </w:tc>
      </w:tr>
      <w:tr w:rsidR="0007635E" w:rsidRPr="00644911" w14:paraId="1666AF8C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973D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DI ROCCO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2C511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0912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BE6F5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MAGGIORI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22AB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(OLIMPIA JUVENTU FALCONARA) </w:t>
            </w:r>
          </w:p>
        </w:tc>
      </w:tr>
      <w:tr w:rsidR="0007635E" w:rsidRPr="00644911" w14:paraId="57118A4C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54E3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MASI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9028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4CF0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5726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NICCOLINI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1CFB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(OLIMPIA JUVENTU FALCONARA) </w:t>
            </w:r>
          </w:p>
        </w:tc>
      </w:tr>
      <w:tr w:rsidR="0007635E" w:rsidRPr="00644911" w14:paraId="525F20DC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5987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DI BARTOLOMEO GIANDOMENICO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7AAA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B7CE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30D4" w14:textId="77777777" w:rsidR="0007635E" w:rsidRPr="00644911" w:rsidRDefault="0007635E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INGRILLINI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0A6E" w14:textId="77777777" w:rsidR="0007635E" w:rsidRPr="00644911" w:rsidRDefault="0007635E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(PICENO UNITED MMX A R.L.) </w:t>
            </w:r>
          </w:p>
        </w:tc>
      </w:tr>
    </w:tbl>
    <w:p w14:paraId="267C7E5A" w14:textId="77777777" w:rsidR="0007635E" w:rsidRDefault="0007635E" w:rsidP="0007635E">
      <w:pPr>
        <w:pStyle w:val="breakline"/>
        <w:rPr>
          <w:color w:val="002060"/>
        </w:rPr>
      </w:pPr>
    </w:p>
    <w:p w14:paraId="110801CA" w14:textId="77777777" w:rsidR="0007635E" w:rsidRPr="00EC3467" w:rsidRDefault="0007635E" w:rsidP="0007635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B39539B" w14:textId="77777777" w:rsidR="0007635E" w:rsidRPr="006A1950" w:rsidRDefault="0007635E" w:rsidP="0007635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37C9397" w14:textId="77777777" w:rsidR="00D00CC4" w:rsidRDefault="00D00CC4" w:rsidP="00D00CC4">
      <w:pPr>
        <w:pStyle w:val="breakline"/>
        <w:rPr>
          <w:color w:val="002060"/>
        </w:rPr>
      </w:pPr>
    </w:p>
    <w:p w14:paraId="7D7ADCDE" w14:textId="77777777" w:rsidR="00C544F8" w:rsidRDefault="00C544F8" w:rsidP="00984CE1">
      <w:pPr>
        <w:pStyle w:val="breakline"/>
        <w:rPr>
          <w:color w:val="002060"/>
        </w:rPr>
      </w:pPr>
    </w:p>
    <w:p w14:paraId="544F689B" w14:textId="77777777" w:rsidR="00E0306C" w:rsidRDefault="00E0306C" w:rsidP="00984CE1">
      <w:pPr>
        <w:pStyle w:val="breakline"/>
        <w:rPr>
          <w:color w:val="002060"/>
        </w:rPr>
      </w:pPr>
    </w:p>
    <w:p w14:paraId="7CD51020" w14:textId="746E33FB" w:rsidR="00204766" w:rsidRPr="00046569" w:rsidRDefault="00204766" w:rsidP="00204766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9BB9879" w14:textId="77777777" w:rsidR="00204766" w:rsidRDefault="00204766" w:rsidP="00984CE1">
      <w:pPr>
        <w:pStyle w:val="breakline"/>
        <w:rPr>
          <w:color w:val="002060"/>
        </w:rPr>
      </w:pPr>
    </w:p>
    <w:p w14:paraId="5ACD4735" w14:textId="1CCBFC33" w:rsidR="00204766" w:rsidRPr="00A91E81" w:rsidRDefault="00204766" w:rsidP="00204766">
      <w:pPr>
        <w:pStyle w:val="sottotitolocampionato10"/>
        <w:rPr>
          <w:color w:val="002060"/>
        </w:rPr>
      </w:pPr>
      <w:r w:rsidRPr="00A91E81">
        <w:rPr>
          <w:color w:val="002060"/>
        </w:rPr>
        <w:t>GIRONE TT - 3 Giornata</w:t>
      </w:r>
      <w:r>
        <w:rPr>
          <w:color w:val="002060"/>
        </w:rPr>
        <w:t xml:space="preserve">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6"/>
        <w:gridCol w:w="385"/>
        <w:gridCol w:w="898"/>
        <w:gridCol w:w="1176"/>
        <w:gridCol w:w="1564"/>
        <w:gridCol w:w="1546"/>
      </w:tblGrid>
      <w:tr w:rsidR="00204766" w:rsidRPr="00A91E81" w14:paraId="7D48B560" w14:textId="77777777" w:rsidTr="00F77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9FD6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9794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E382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A46D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DE43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8310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proofErr w:type="spellStart"/>
            <w:r w:rsidRPr="00A91E81">
              <w:rPr>
                <w:color w:val="002060"/>
              </w:rPr>
              <w:t>Localita'</w:t>
            </w:r>
            <w:proofErr w:type="spellEnd"/>
            <w:r w:rsidRPr="00A91E8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FC4AC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Indirizzo Impianto</w:t>
            </w:r>
          </w:p>
        </w:tc>
      </w:tr>
      <w:tr w:rsidR="00204766" w:rsidRPr="00A91E81" w14:paraId="139F0E01" w14:textId="77777777" w:rsidTr="00F77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1B3C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B447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B55A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01F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D9AF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0C13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3EB2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GRAZIA DELEDDA</w:t>
            </w:r>
          </w:p>
        </w:tc>
      </w:tr>
    </w:tbl>
    <w:p w14:paraId="0F58C013" w14:textId="77777777" w:rsidR="00204766" w:rsidRDefault="00204766" w:rsidP="00984CE1">
      <w:pPr>
        <w:pStyle w:val="breakline"/>
        <w:rPr>
          <w:color w:val="002060"/>
        </w:rPr>
      </w:pPr>
    </w:p>
    <w:p w14:paraId="3C3A269E" w14:textId="1955A8CD" w:rsidR="00204766" w:rsidRPr="00A91E81" w:rsidRDefault="00204766" w:rsidP="00204766">
      <w:pPr>
        <w:pStyle w:val="sottotitolocampionato10"/>
        <w:rPr>
          <w:color w:val="002060"/>
        </w:rPr>
      </w:pPr>
      <w:r w:rsidRPr="00A91E81">
        <w:rPr>
          <w:color w:val="002060"/>
        </w:rPr>
        <w:t>GIRONE PR - 1 Giornata</w:t>
      </w:r>
      <w:r>
        <w:rPr>
          <w:color w:val="002060"/>
        </w:rPr>
        <w:t xml:space="preserve"> – TRIANGOLARE PROMOZIONE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04766" w:rsidRPr="00A91E81" w14:paraId="58F8E46C" w14:textId="77777777" w:rsidTr="00F77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6221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4096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A7F7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70BE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03D5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D0847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proofErr w:type="spellStart"/>
            <w:r w:rsidRPr="00A91E81">
              <w:rPr>
                <w:color w:val="002060"/>
              </w:rPr>
              <w:t>Localita'</w:t>
            </w:r>
            <w:proofErr w:type="spellEnd"/>
            <w:r w:rsidRPr="00A91E8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560B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Indirizzo Impianto</w:t>
            </w:r>
          </w:p>
        </w:tc>
      </w:tr>
      <w:tr w:rsidR="00204766" w:rsidRPr="00A91E81" w14:paraId="4BB212FA" w14:textId="77777777" w:rsidTr="00F77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E9F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5D5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4CFC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47E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038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F165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79F3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PIAZZA S. D'ACQUISTO</w:t>
            </w:r>
          </w:p>
        </w:tc>
      </w:tr>
    </w:tbl>
    <w:p w14:paraId="7492BBC3" w14:textId="77777777" w:rsidR="00204766" w:rsidRPr="007918F3" w:rsidRDefault="00204766" w:rsidP="00984CE1">
      <w:pPr>
        <w:pStyle w:val="breakline"/>
        <w:rPr>
          <w:color w:val="002060"/>
        </w:rPr>
      </w:pPr>
    </w:p>
    <w:p w14:paraId="46208C97" w14:textId="77777777" w:rsidR="00984CE1" w:rsidRPr="007918F3" w:rsidRDefault="00984CE1" w:rsidP="00984CE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CALCIO A CINQUE SERIE D</w:t>
      </w:r>
    </w:p>
    <w:p w14:paraId="69BE5CB0" w14:textId="77777777" w:rsidR="00984CE1" w:rsidRPr="00046569" w:rsidRDefault="00984CE1" w:rsidP="00984CE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6F2F0D4C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B1E018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492DE3EC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lastRenderedPageBreak/>
        <w:t>VINCENTE GIRONE “A”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SMIRRA CITY</w:t>
      </w:r>
    </w:p>
    <w:p w14:paraId="008DB805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</w:p>
    <w:p w14:paraId="444A438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00D017B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3DFEC66B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FERMANA FUTSAL 2022</w:t>
      </w:r>
    </w:p>
    <w:p w14:paraId="720EBEB9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b/>
          <w:bCs/>
          <w:color w:val="002060"/>
          <w:sz w:val="22"/>
          <w:szCs w:val="22"/>
        </w:rPr>
        <w:t>DAMIANI E GATTI ASCOLI</w:t>
      </w:r>
    </w:p>
    <w:p w14:paraId="3AB7C6D4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53842A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1A020E3C" w14:textId="4F41B5F5" w:rsidR="00984CE1" w:rsidRPr="001A63E4" w:rsidRDefault="00F009AC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>,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1A63E4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0306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0306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984CE1" w:rsidRPr="00355536">
        <w:rPr>
          <w:rFonts w:ascii="Arial" w:hAnsi="Arial" w:cs="Arial"/>
          <w:b/>
          <w:bCs/>
          <w:color w:val="002060"/>
          <w:sz w:val="22"/>
          <w:szCs w:val="22"/>
        </w:rPr>
        <w:t>POLISPORTIVA UROBORO</w:t>
      </w:r>
      <w:r w:rsidRPr="00355536">
        <w:rPr>
          <w:rFonts w:ascii="Arial" w:hAnsi="Arial" w:cs="Arial"/>
          <w:b/>
          <w:bCs/>
          <w:color w:val="002060"/>
          <w:sz w:val="22"/>
          <w:szCs w:val="22"/>
        </w:rPr>
        <w:t xml:space="preserve"> – SMIRRA CITY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     5-5</w:t>
      </w:r>
    </w:p>
    <w:p w14:paraId="5BE8D881" w14:textId="2A1DFCD3" w:rsidR="00984CE1" w:rsidRPr="00624B3A" w:rsidRDefault="00984CE1" w:rsidP="00984CE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  <w:r w:rsidRPr="001A63E4">
        <w:rPr>
          <w:rFonts w:ascii="Arial" w:hAnsi="Arial" w:cs="Arial"/>
          <w:color w:val="002060"/>
          <w:sz w:val="22"/>
          <w:szCs w:val="22"/>
        </w:rPr>
        <w:tab/>
      </w:r>
    </w:p>
    <w:p w14:paraId="0E5D0268" w14:textId="77777777" w:rsidR="00F009AC" w:rsidRDefault="00F009AC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320D73" w14:textId="3CA434CA" w:rsidR="00F009AC" w:rsidRPr="000F41BE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 w:rsidRPr="000F41BE">
        <w:rPr>
          <w:rFonts w:ascii="Arial" w:hAnsi="Arial" w:cs="Arial"/>
          <w:b/>
          <w:bCs/>
          <w:color w:val="002060"/>
          <w:sz w:val="22"/>
          <w:szCs w:val="22"/>
        </w:rPr>
        <w:t>Venerdì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SMIRRA CITY – POLISPORTIVA UROBORO</w:t>
      </w:r>
    </w:p>
    <w:p w14:paraId="183ABB10" w14:textId="04449F30" w:rsidR="00F009AC" w:rsidRPr="001D06ED" w:rsidRDefault="00F009AC" w:rsidP="00F009AC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 xml:space="preserve">re 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>21:45</w:t>
      </w:r>
    </w:p>
    <w:p w14:paraId="531FFFB8" w14:textId="55AF28E9" w:rsidR="00984CE1" w:rsidRPr="005A4012" w:rsidRDefault="00984CE1" w:rsidP="00F009A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0DA21F59" w14:textId="77777777" w:rsidR="00984CE1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F994338" w14:textId="50DE177A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1"/>
          <w:szCs w:val="21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355536">
        <w:rPr>
          <w:rFonts w:ascii="Arial" w:hAnsi="Arial" w:cs="Arial"/>
          <w:b/>
          <w:bCs/>
          <w:color w:val="002060"/>
          <w:sz w:val="21"/>
          <w:szCs w:val="21"/>
        </w:rPr>
        <w:t>FERMANA FUTSAL 2022 – DAMIANI E GATTI ASCOLI</w:t>
      </w:r>
      <w:r w:rsidR="00355536" w:rsidRPr="00355536">
        <w:rPr>
          <w:rFonts w:ascii="Arial" w:hAnsi="Arial" w:cs="Arial"/>
          <w:b/>
          <w:bCs/>
          <w:color w:val="002060"/>
          <w:sz w:val="21"/>
          <w:szCs w:val="21"/>
        </w:rPr>
        <w:t xml:space="preserve"> 4-4</w:t>
      </w:r>
    </w:p>
    <w:p w14:paraId="0922BC66" w14:textId="3666F5ED" w:rsidR="00984CE1" w:rsidRPr="00355536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14A259B1" w14:textId="77777777" w:rsidR="00984CE1" w:rsidRPr="000F41BE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DAMIANI E GATTI ASCOLI – FERMANA FUTSAL 2022</w:t>
      </w:r>
    </w:p>
    <w:p w14:paraId="33579D77" w14:textId="77777777" w:rsidR="00984CE1" w:rsidRPr="001D06ED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1D06ED">
        <w:rPr>
          <w:rFonts w:ascii="Arial" w:hAnsi="Arial" w:cs="Arial"/>
          <w:b/>
          <w:bCs/>
          <w:color w:val="002060"/>
          <w:sz w:val="22"/>
          <w:szCs w:val="22"/>
        </w:rPr>
        <w:t>re 21:30</w:t>
      </w:r>
    </w:p>
    <w:p w14:paraId="4340A09E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5EA4B1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46E0E53B" w14:textId="77777777" w:rsidR="00984CE1" w:rsidRPr="00CE199C" w:rsidRDefault="00984CE1" w:rsidP="00984CE1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 xml:space="preserve">Persistendo ancora la parità, 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CE199C">
        <w:rPr>
          <w:rFonts w:ascii="Arial" w:hAnsi="Arial" w:cs="Arial"/>
          <w:color w:val="002060"/>
          <w:sz w:val="22"/>
        </w:rPr>
        <w:t>all’effettuazione dei tiri di rigore secondo modalità previste dalle vigenti norme federali.</w:t>
      </w:r>
    </w:p>
    <w:p w14:paraId="3CC6D47D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2D280E6" w14:textId="77777777" w:rsidR="00984CE1" w:rsidRPr="00724CF4" w:rsidRDefault="00984CE1" w:rsidP="00984CE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</w:p>
    <w:p w14:paraId="50A7C7F4" w14:textId="77777777" w:rsidR="00984CE1" w:rsidRDefault="00984CE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Gara di Finale sarà disputata </w:t>
      </w:r>
      <w:r w:rsidRPr="00724CF4">
        <w:rPr>
          <w:rFonts w:ascii="Arial" w:hAnsi="Arial" w:cs="Arial"/>
          <w:b/>
          <w:bCs/>
          <w:color w:val="002060"/>
          <w:sz w:val="22"/>
          <w:szCs w:val="22"/>
        </w:rPr>
        <w:t>Venerdì 19/05/2023</w:t>
      </w:r>
      <w:r>
        <w:rPr>
          <w:rFonts w:ascii="Arial" w:hAnsi="Arial" w:cs="Arial"/>
          <w:color w:val="002060"/>
          <w:sz w:val="22"/>
          <w:szCs w:val="22"/>
        </w:rPr>
        <w:t xml:space="preserve"> orario e campo da definire.</w:t>
      </w:r>
    </w:p>
    <w:p w14:paraId="30BC9E82" w14:textId="77777777" w:rsidR="00BA4302" w:rsidRDefault="00BA4302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51487D6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1FABE31A" w14:textId="77777777" w:rsidR="00352A94" w:rsidRPr="00644911" w:rsidRDefault="00352A94" w:rsidP="00352A94">
      <w:pPr>
        <w:pStyle w:val="breakline"/>
        <w:rPr>
          <w:color w:val="002060"/>
        </w:rPr>
      </w:pPr>
    </w:p>
    <w:p w14:paraId="2034256E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0B8C9D4B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C7AFFCB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6B41889B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5F0EB545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3D568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ST - 1 Giornata - A</w:t>
                  </w:r>
                </w:p>
              </w:tc>
            </w:tr>
            <w:tr w:rsidR="00352A94" w:rsidRPr="00644911" w14:paraId="308F574D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D04A3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7C29E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22CB1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987E7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0614E929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4C22A3C9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67F22B10" w14:textId="77777777" w:rsidR="00352A94" w:rsidRPr="00644911" w:rsidRDefault="00352A94" w:rsidP="00352A94">
      <w:pPr>
        <w:pStyle w:val="breakline"/>
        <w:rPr>
          <w:color w:val="002060"/>
        </w:rPr>
      </w:pPr>
    </w:p>
    <w:p w14:paraId="506AE4DF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2FDB139B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028BFDED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4F990DB1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3DAF19AB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017881DA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071A3BAD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37AD2F1F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0729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BILATI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6E6D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021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B857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TOMASSINI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9A67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(SMIRRA CITY) </w:t>
            </w:r>
          </w:p>
        </w:tc>
      </w:tr>
    </w:tbl>
    <w:p w14:paraId="09F5799A" w14:textId="77777777" w:rsidR="00352A94" w:rsidRDefault="00352A94" w:rsidP="00352A94">
      <w:pPr>
        <w:pStyle w:val="breakline"/>
        <w:rPr>
          <w:color w:val="002060"/>
        </w:rPr>
      </w:pPr>
    </w:p>
    <w:p w14:paraId="2946CB69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BF6330B" w14:textId="77777777" w:rsidR="00352A94" w:rsidRPr="006A1950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3C69A26" w14:textId="77777777" w:rsidR="00352A94" w:rsidRDefault="00352A94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1DE08E6" w14:textId="0A584469" w:rsidR="00E73E31" w:rsidRPr="007918F3" w:rsidRDefault="00E73E31" w:rsidP="00E73E31">
      <w:pPr>
        <w:pStyle w:val="titoloprinc0"/>
        <w:rPr>
          <w:color w:val="002060"/>
        </w:rPr>
      </w:pPr>
      <w:r>
        <w:rPr>
          <w:color w:val="002060"/>
        </w:rPr>
        <w:lastRenderedPageBreak/>
        <w:t>PLAY OFF</w:t>
      </w:r>
    </w:p>
    <w:p w14:paraId="55D25A46" w14:textId="77777777" w:rsidR="00E73E31" w:rsidRDefault="00E73E31" w:rsidP="00984CE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AD296B1" w14:textId="77777777" w:rsidR="00355536" w:rsidRDefault="00355536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B687D68" w14:textId="7D11B1CB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1F309BE6" w14:textId="143222CA" w:rsidR="00E73E31" w:rsidRPr="00732D8F" w:rsidRDefault="00E73E31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URBANIA CALCIO – FRASASSI C5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3-5</w:t>
      </w:r>
    </w:p>
    <w:p w14:paraId="2D688E87" w14:textId="77777777" w:rsidR="00E73E31" w:rsidRDefault="00E73E31" w:rsidP="00E73E31">
      <w:pPr>
        <w:rPr>
          <w:rFonts w:ascii="Arial" w:hAnsi="Arial" w:cs="Arial"/>
          <w:color w:val="002060"/>
          <w:sz w:val="22"/>
          <w:szCs w:val="22"/>
        </w:rPr>
      </w:pPr>
    </w:p>
    <w:p w14:paraId="77DC3454" w14:textId="075BAAA5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5D06EBA" w14:textId="01E6F42D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CDC 2018 – MMSA GIOVANE AURORA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34F360FA" w14:textId="77777777" w:rsidR="001B57D6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69DB3C3B" w14:textId="1D57B802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AA29301" w14:textId="275EFB99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CIRCOLO COLLODI CALCIO 5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CALCETTO NUMANA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4-2</w:t>
      </w:r>
    </w:p>
    <w:p w14:paraId="76E38B20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723BEA2E" w14:textId="0328DE6D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7F93E94F" w14:textId="69028C3A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BORGOROSSO TOLENTINO – </w:t>
      </w:r>
      <w:r w:rsidR="00A94555">
        <w:rPr>
          <w:rFonts w:ascii="Arial" w:hAnsi="Arial" w:cs="Arial"/>
          <w:b/>
          <w:bCs/>
          <w:color w:val="002060"/>
          <w:sz w:val="22"/>
          <w:szCs w:val="22"/>
        </w:rPr>
        <w:t>CAPODARCO CASABIANCA C5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</w:p>
    <w:p w14:paraId="54984FD8" w14:textId="77777777" w:rsidR="001B57D6" w:rsidRDefault="001B57D6" w:rsidP="001B57D6">
      <w:pPr>
        <w:rPr>
          <w:rFonts w:ascii="Arial" w:hAnsi="Arial" w:cs="Arial"/>
          <w:color w:val="002060"/>
          <w:sz w:val="22"/>
          <w:szCs w:val="22"/>
        </w:rPr>
      </w:pPr>
    </w:p>
    <w:p w14:paraId="26FC8102" w14:textId="7D218547" w:rsidR="001B57D6" w:rsidRPr="001B57D6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3D9ACA8D" w14:textId="76E59005" w:rsidR="001B57D6" w:rsidRPr="001B57D6" w:rsidRDefault="001B57D6" w:rsidP="00355536">
      <w:pPr>
        <w:pStyle w:val="Paragrafoelenco"/>
        <w:jc w:val="both"/>
        <w:rPr>
          <w:rFonts w:ascii="Arial" w:hAnsi="Arial" w:cs="Arial"/>
          <w:b/>
          <w:i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SAMBENEDETTESE CALCIO A 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QUALIFICAT</w:t>
      </w:r>
      <w:r>
        <w:rPr>
          <w:rFonts w:ascii="Arial" w:hAnsi="Arial" w:cs="Arial"/>
          <w:b/>
          <w:iCs/>
          <w:color w:val="002060"/>
          <w:sz w:val="22"/>
          <w:szCs w:val="22"/>
        </w:rPr>
        <w:t>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ALLA FINALE PLAY-O</w:t>
      </w:r>
      <w:r>
        <w:rPr>
          <w:rFonts w:ascii="Arial" w:hAnsi="Arial" w:cs="Arial"/>
          <w:b/>
          <w:iCs/>
          <w:color w:val="002060"/>
          <w:sz w:val="22"/>
          <w:szCs w:val="22"/>
        </w:rPr>
        <w:t>FF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PER EFFETTO DEL DISTACCO PARI O SUPERIORE AI 1</w:t>
      </w:r>
      <w:r w:rsidR="00A94555">
        <w:rPr>
          <w:rFonts w:ascii="Arial" w:hAnsi="Arial" w:cs="Arial"/>
          <w:b/>
          <w:iCs/>
          <w:color w:val="002060"/>
          <w:sz w:val="22"/>
          <w:szCs w:val="22"/>
        </w:rPr>
        <w:t>4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PUNTI DALLA </w:t>
      </w:r>
      <w:r>
        <w:rPr>
          <w:rFonts w:ascii="Arial" w:hAnsi="Arial" w:cs="Arial"/>
          <w:b/>
          <w:iCs/>
          <w:color w:val="002060"/>
          <w:sz w:val="22"/>
          <w:szCs w:val="22"/>
        </w:rPr>
        <w:t>QUINTA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CLASSIFICATA</w:t>
      </w:r>
    </w:p>
    <w:p w14:paraId="4AB7022C" w14:textId="77777777" w:rsidR="001B57D6" w:rsidRPr="00E73E31" w:rsidRDefault="001B57D6" w:rsidP="00E73E31">
      <w:pPr>
        <w:rPr>
          <w:rFonts w:ascii="Arial" w:hAnsi="Arial" w:cs="Arial"/>
          <w:color w:val="002060"/>
          <w:sz w:val="22"/>
          <w:szCs w:val="22"/>
        </w:rPr>
      </w:pPr>
    </w:p>
    <w:p w14:paraId="59DDA02C" w14:textId="4524A315" w:rsidR="00355536" w:rsidRDefault="00355536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1FC4E595" w14:textId="77777777" w:rsidR="00E73E31" w:rsidRPr="00E73E31" w:rsidRDefault="00E73E31" w:rsidP="00E73E3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5FA83FCC" w14:textId="5ACCFE0B" w:rsidR="00E73E31" w:rsidRPr="00732D8F" w:rsidRDefault="00E73E31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VILLA CECCOLINI CALCIO – ACQUALAGNA CALCIO C 5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26F85440" w14:textId="77777777" w:rsidR="00E73E31" w:rsidRDefault="00E73E31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56F91641" w14:textId="65BB6348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2CD7B260" w14:textId="55AAAE1B" w:rsidR="001B57D6" w:rsidRPr="005A769E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 w:rsidRPr="005A769E">
        <w:rPr>
          <w:rFonts w:ascii="Arial" w:hAnsi="Arial" w:cs="Arial"/>
          <w:b/>
          <w:bCs/>
          <w:color w:val="002060"/>
          <w:sz w:val="22"/>
          <w:szCs w:val="22"/>
        </w:rPr>
        <w:t>CASTELRAIMONDO CALCIO A 5 – SANTA MARIA NUOVA A.S.D.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3E803188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3183433F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559DF0C3" w14:textId="272A3B6A" w:rsidR="00355536" w:rsidRPr="00732D8F" w:rsidRDefault="001B57D6" w:rsidP="00355536">
      <w:pPr>
        <w:ind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CANDIA BARACCOLA ASPIO – </w:t>
      </w:r>
      <w:r w:rsidR="00A11077">
        <w:rPr>
          <w:rFonts w:ascii="Arial" w:hAnsi="Arial" w:cs="Arial"/>
          <w:b/>
          <w:bCs/>
          <w:color w:val="002060"/>
          <w:sz w:val="22"/>
          <w:szCs w:val="22"/>
        </w:rPr>
        <w:t>SAN BIAGIO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5-4</w:t>
      </w:r>
    </w:p>
    <w:p w14:paraId="73196D4E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49CB69E8" w14:textId="77777777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BAAC811" w14:textId="43C511F2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FIGHT BULLS CORRIDONIA – CANTINE RIUNITE CSI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6A5B40A2" w14:textId="77777777" w:rsidR="001B57D6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2A90F5B4" w14:textId="54E0CDC9" w:rsidR="001B57D6" w:rsidRPr="00E73E31" w:rsidRDefault="001B57D6" w:rsidP="001B57D6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</w:t>
      </w: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62ECA44" w14:textId="0F44B70F" w:rsidR="001B57D6" w:rsidRPr="00732D8F" w:rsidRDefault="001B57D6" w:rsidP="00355536">
      <w:pPr>
        <w:ind w:left="72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BOCASTRUM UNITED</w:t>
      </w:r>
      <w:r w:rsidR="00717D38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TRUENTIN LAMA</w:t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55536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3DCADD1A" w14:textId="77777777" w:rsidR="001B57D6" w:rsidRPr="00E73E31" w:rsidRDefault="001B57D6" w:rsidP="00E73E31">
      <w:pPr>
        <w:ind w:left="644"/>
        <w:rPr>
          <w:rFonts w:ascii="Arial" w:hAnsi="Arial" w:cs="Arial"/>
          <w:color w:val="002060"/>
          <w:sz w:val="22"/>
          <w:szCs w:val="22"/>
        </w:rPr>
      </w:pPr>
    </w:p>
    <w:p w14:paraId="108D4AC7" w14:textId="3762CA67" w:rsidR="00E73E31" w:rsidRDefault="00283E4A" w:rsidP="00355536">
      <w:pPr>
        <w:numPr>
          <w:ilvl w:val="0"/>
          <w:numId w:val="20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</w:p>
    <w:p w14:paraId="74028D68" w14:textId="77777777" w:rsidR="00CC4541" w:rsidRDefault="00CC4541" w:rsidP="00CC4541">
      <w:pPr>
        <w:ind w:left="720"/>
        <w:rPr>
          <w:rFonts w:ascii="Arial" w:hAnsi="Arial" w:cs="Arial"/>
          <w:color w:val="002060"/>
          <w:sz w:val="22"/>
          <w:szCs w:val="22"/>
        </w:rPr>
      </w:pPr>
    </w:p>
    <w:p w14:paraId="177A813F" w14:textId="1C6DB0E5" w:rsidR="00E73E3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“A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7A33690B" w14:textId="1E1F9DE0" w:rsidR="00CC4541" w:rsidRPr="00CC4541" w:rsidRDefault="00CC4541" w:rsidP="00283E4A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 w:rsidRPr="00CC4541">
        <w:rPr>
          <w:rFonts w:ascii="Arial" w:hAnsi="Arial" w:cs="Arial"/>
          <w:b/>
          <w:bCs/>
          <w:color w:val="002060"/>
          <w:sz w:val="22"/>
          <w:szCs w:val="22"/>
        </w:rPr>
        <w:t>VILLA CECCOLINI CALCIO – FRASASSI C5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>5-3</w:t>
      </w:r>
    </w:p>
    <w:p w14:paraId="709B6029" w14:textId="77777777" w:rsidR="00CC4541" w:rsidRPr="00F36D67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31257790" w14:textId="4A944296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B”</w:t>
      </w:r>
    </w:p>
    <w:p w14:paraId="49B3FFA3" w14:textId="0670CA23" w:rsidR="00CC4541" w:rsidRPr="00CC4541" w:rsidRDefault="00CC4541" w:rsidP="00283E4A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SANTA MARIA NUOVA A.S.D. – MMSA GIOVANE AURORA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0DD4A0B2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6F35EB34" w14:textId="29E5A043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C”</w:t>
      </w:r>
    </w:p>
    <w:p w14:paraId="028D2261" w14:textId="797F0C42" w:rsidR="00CC4541" w:rsidRPr="00CC4541" w:rsidRDefault="00CC4541" w:rsidP="00283E4A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CIRCOLO COLLODI CALCIO 5 – CANDIA BARACCOLA ASPIO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>2-3</w:t>
      </w:r>
    </w:p>
    <w:p w14:paraId="0FE56A91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04443B02" w14:textId="327A8395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D”</w:t>
      </w:r>
    </w:p>
    <w:p w14:paraId="4898739F" w14:textId="50E055D5" w:rsidR="00CC4541" w:rsidRPr="00CC4541" w:rsidRDefault="00CC4541" w:rsidP="00283E4A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BORGOROSSO TOLENTINO – FIGHT BULLS CORRIDONIA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>4-3</w:t>
      </w:r>
    </w:p>
    <w:p w14:paraId="18515C07" w14:textId="77777777" w:rsidR="00CC4541" w:rsidRDefault="00CC4541" w:rsidP="00CC4541">
      <w:pPr>
        <w:pStyle w:val="Corpodeltesto2"/>
        <w:spacing w:after="0" w:line="240" w:lineRule="auto"/>
        <w:ind w:firstLine="708"/>
        <w:jc w:val="center"/>
        <w:rPr>
          <w:rFonts w:ascii="Arial" w:hAnsi="Arial" w:cs="Arial"/>
          <w:color w:val="002060"/>
          <w:sz w:val="22"/>
          <w:szCs w:val="22"/>
        </w:rPr>
      </w:pPr>
    </w:p>
    <w:p w14:paraId="1252E0BA" w14:textId="43C1ECAE" w:rsidR="00CC4541" w:rsidRPr="00CC4541" w:rsidRDefault="00CC4541" w:rsidP="00CC4541">
      <w:pPr>
        <w:ind w:left="720"/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15E7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E”</w:t>
      </w:r>
    </w:p>
    <w:p w14:paraId="1083F9A5" w14:textId="6F573634" w:rsidR="00CC4541" w:rsidRPr="00CC4541" w:rsidRDefault="00CC4541" w:rsidP="00283E4A">
      <w:pPr>
        <w:ind w:left="7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iCs/>
          <w:color w:val="002060"/>
          <w:sz w:val="22"/>
          <w:szCs w:val="22"/>
        </w:rPr>
        <w:t>SAMBENEDETTESE CALCIO A 5</w:t>
      </w:r>
      <w:r w:rsidRPr="008E2FCE">
        <w:rPr>
          <w:rFonts w:ascii="Arial" w:hAnsi="Arial" w:cs="Arial"/>
          <w:b/>
          <w:i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– TRUENTIN LAMA</w:t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283E4A">
        <w:rPr>
          <w:rFonts w:ascii="Arial" w:hAnsi="Arial" w:cs="Arial"/>
          <w:b/>
          <w:bCs/>
          <w:color w:val="002060"/>
          <w:sz w:val="22"/>
          <w:szCs w:val="22"/>
        </w:rPr>
        <w:tab/>
        <w:t>6-4</w:t>
      </w:r>
    </w:p>
    <w:p w14:paraId="03DAC139" w14:textId="77777777" w:rsidR="00CC4541" w:rsidRPr="00CC4541" w:rsidRDefault="00CC4541" w:rsidP="00CC4541">
      <w:pPr>
        <w:rPr>
          <w:rFonts w:ascii="Arial" w:hAnsi="Arial" w:cs="Arial"/>
          <w:color w:val="002060"/>
          <w:sz w:val="22"/>
          <w:szCs w:val="22"/>
        </w:rPr>
      </w:pPr>
    </w:p>
    <w:p w14:paraId="51BD1644" w14:textId="2B402791" w:rsidR="00E73E31" w:rsidRPr="00E73E31" w:rsidRDefault="00E73E31" w:rsidP="00E73E31">
      <w:pPr>
        <w:pStyle w:val="Corpodeltesto2"/>
        <w:spacing w:after="0" w:line="240" w:lineRule="auto"/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Le cinque squadre vincenti l’incontro unico di cui al punto </w:t>
      </w:r>
      <w:r w:rsidR="001B57D6"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>)</w:t>
      </w:r>
      <w:r w:rsidR="00FC2A62">
        <w:rPr>
          <w:rFonts w:ascii="Arial" w:hAnsi="Arial" w:cs="Arial"/>
          <w:b/>
          <w:bCs/>
          <w:color w:val="002060"/>
          <w:sz w:val="22"/>
          <w:szCs w:val="22"/>
        </w:rPr>
        <w:t xml:space="preserve"> – VILLA CECCOLINI CALCIO, MMSA GIOVANE AURORA, CANDIA BARACCOLA ASPIO, BORGOROSSO TOLENTINO, </w:t>
      </w:r>
      <w:r w:rsidR="00FC2A62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SAMBENEDETTESE CALCIO A 5 –</w:t>
      </w: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 si intendono classificat</w:t>
      </w:r>
      <w:r w:rsidR="00FC2A62"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Pr="00E73E31">
        <w:rPr>
          <w:rFonts w:ascii="Arial" w:hAnsi="Arial" w:cs="Arial"/>
          <w:b/>
          <w:bCs/>
          <w:color w:val="002060"/>
          <w:sz w:val="22"/>
          <w:szCs w:val="22"/>
        </w:rPr>
        <w:t xml:space="preserve"> al 2° posto del girone e si qualificano per la fase regionale promozione/retrocessione con le 12^ classificate di ogni girone di Serie C2 (4 posti disponibili)</w:t>
      </w:r>
      <w:r w:rsidR="00FC2A62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6C90CC2D" w14:textId="77777777" w:rsidR="00984CE1" w:rsidRDefault="00984CE1" w:rsidP="00984CE1">
      <w:pPr>
        <w:pStyle w:val="breakline"/>
        <w:rPr>
          <w:color w:val="002060"/>
        </w:rPr>
      </w:pPr>
    </w:p>
    <w:p w14:paraId="59F3205C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5F2D5F35" w14:textId="77777777" w:rsidR="00352A94" w:rsidRPr="00644911" w:rsidRDefault="00352A94" w:rsidP="00352A94">
      <w:pPr>
        <w:pStyle w:val="breakline"/>
        <w:rPr>
          <w:color w:val="002060"/>
        </w:rPr>
      </w:pPr>
    </w:p>
    <w:p w14:paraId="6AAA62C5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259C1CB3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105BF8A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38A83E6D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6F31EA22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1FA09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352A94" w:rsidRPr="00644911" w14:paraId="563DCA16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00366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F535E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E2BE4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6B580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588BDBB0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E9EFD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60016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E4453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0196B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6F2DF13A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7C329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6B5A9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41652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9206D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79F11D6F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C332F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46851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2C7E3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B2EDA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1FAB4C7F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32D07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32934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08A8E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03B2F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09A2767D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296FAB19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3C03AD35" w14:textId="77777777" w:rsidR="00352A94" w:rsidRPr="00644911" w:rsidRDefault="00352A94" w:rsidP="00352A94">
      <w:pPr>
        <w:pStyle w:val="breakline"/>
        <w:rPr>
          <w:color w:val="002060"/>
        </w:rPr>
      </w:pPr>
    </w:p>
    <w:p w14:paraId="74189CE6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6F480ACE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39D3665D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7E0ADC6B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01B6DE86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5F8372A6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ESPULSI </w:t>
      </w:r>
    </w:p>
    <w:p w14:paraId="50D23E72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2505525A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7AB9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E6D8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CBED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2CA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SABBATINI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99B4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(VILLA CECCOLINI CALCIO) </w:t>
            </w:r>
          </w:p>
        </w:tc>
      </w:tr>
    </w:tbl>
    <w:p w14:paraId="583516DE" w14:textId="77777777" w:rsidR="00352A94" w:rsidRPr="00644911" w:rsidRDefault="00352A94" w:rsidP="00352A94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012AB1B4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2A21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SPURIO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E18C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7C1F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76F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F8E7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5DEFFC90" w14:textId="77777777" w:rsidR="00352A94" w:rsidRPr="00644911" w:rsidRDefault="00352A94" w:rsidP="00352A94">
      <w:pPr>
        <w:pStyle w:val="titolo30"/>
        <w:rPr>
          <w:rFonts w:eastAsiaTheme="minorEastAsia"/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5AB906AA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6D0D7C88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191B6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A072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317F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A72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8BF1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(FRASASSI C5) </w:t>
            </w:r>
          </w:p>
        </w:tc>
      </w:tr>
    </w:tbl>
    <w:p w14:paraId="396F6165" w14:textId="77777777" w:rsidR="00352A94" w:rsidRPr="00644911" w:rsidRDefault="00352A94" w:rsidP="00352A94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1CAE6C94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406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BARDHO KLEVIS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5C2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2E9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7960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FAVALE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30E3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(BORGOROSSO TOLENTINO) </w:t>
            </w:r>
          </w:p>
        </w:tc>
      </w:tr>
      <w:tr w:rsidR="00352A94" w:rsidRPr="00644911" w14:paraId="2BC02C23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23C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VERDINI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B9F3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450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7F73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ANAYA DIAZ MELWIN JEAN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517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(CANDIA BARACCOLA ASPIO) </w:t>
            </w:r>
          </w:p>
        </w:tc>
      </w:tr>
      <w:tr w:rsidR="00352A94" w:rsidRPr="00644911" w14:paraId="60F6D6E9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FAA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ANGELINI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CA02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683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2C37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CAPRITA IONEL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22F5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(FIGHT BULLS CORRIDONIA) </w:t>
            </w:r>
          </w:p>
        </w:tc>
      </w:tr>
      <w:tr w:rsidR="00352A94" w:rsidRPr="00644911" w14:paraId="04B41E76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948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CONIGLI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618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3BF5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08C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GIULIANI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E3C1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(SANTA MARIA NUOVA A.S.D.) </w:t>
            </w:r>
          </w:p>
        </w:tc>
      </w:tr>
      <w:tr w:rsidR="00352A94" w:rsidRPr="00644911" w14:paraId="7FB9BD48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42F4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AMADIO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32F5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89D7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D6B8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ROSATI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F33F9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(TRUENTIN LAMA) </w:t>
            </w:r>
          </w:p>
        </w:tc>
      </w:tr>
      <w:tr w:rsidR="00352A94" w:rsidRPr="00644911" w14:paraId="2BB8E01F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F6D98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0C33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F245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1092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MICCIO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59CE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(VILLA CECCOLINI CALCIO) </w:t>
            </w:r>
          </w:p>
        </w:tc>
      </w:tr>
    </w:tbl>
    <w:p w14:paraId="6E7AC626" w14:textId="77777777" w:rsidR="00352A94" w:rsidRDefault="00352A94" w:rsidP="00352A94">
      <w:pPr>
        <w:pStyle w:val="breakline"/>
        <w:rPr>
          <w:color w:val="002060"/>
        </w:rPr>
      </w:pPr>
    </w:p>
    <w:p w14:paraId="7710852E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C1EF03D" w14:textId="4FD22CC5" w:rsidR="00352A94" w:rsidRDefault="00352A94" w:rsidP="00352A94">
      <w:pPr>
        <w:pStyle w:val="breakline"/>
        <w:rPr>
          <w:color w:val="002060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30BFA5F" w14:textId="77777777" w:rsidR="000B1E9C" w:rsidRDefault="000B1E9C" w:rsidP="00984CE1">
      <w:pPr>
        <w:pStyle w:val="breakline"/>
        <w:rPr>
          <w:color w:val="002060"/>
        </w:rPr>
      </w:pPr>
    </w:p>
    <w:p w14:paraId="62D95E4D" w14:textId="77777777" w:rsidR="00352A94" w:rsidRDefault="00352A94" w:rsidP="00984CE1">
      <w:pPr>
        <w:pStyle w:val="breakline"/>
        <w:rPr>
          <w:color w:val="002060"/>
        </w:rPr>
      </w:pPr>
    </w:p>
    <w:p w14:paraId="662E0AA9" w14:textId="56DA93C7" w:rsidR="00204766" w:rsidRDefault="00204766" w:rsidP="00204766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>PROGRAMMA GARE</w:t>
      </w:r>
    </w:p>
    <w:p w14:paraId="2555C332" w14:textId="77777777" w:rsidR="00204766" w:rsidRDefault="00204766" w:rsidP="00984CE1">
      <w:pPr>
        <w:pStyle w:val="breakline"/>
        <w:rPr>
          <w:color w:val="002060"/>
        </w:rPr>
      </w:pPr>
    </w:p>
    <w:p w14:paraId="6D89B1CE" w14:textId="77777777" w:rsidR="00204766" w:rsidRPr="00A91E81" w:rsidRDefault="00204766" w:rsidP="00204766">
      <w:pPr>
        <w:pStyle w:val="sottotitolocampionato10"/>
        <w:rPr>
          <w:color w:val="002060"/>
        </w:rPr>
      </w:pPr>
      <w:r w:rsidRPr="00A91E81">
        <w:rPr>
          <w:color w:val="002060"/>
        </w:rPr>
        <w:t>GIRONE ST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204766" w:rsidRPr="00A91E81" w14:paraId="53CB6BB4" w14:textId="77777777" w:rsidTr="00F77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726F1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D62D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4207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03E5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640C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03F1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proofErr w:type="spellStart"/>
            <w:r w:rsidRPr="00A91E81">
              <w:rPr>
                <w:color w:val="002060"/>
              </w:rPr>
              <w:t>Localita'</w:t>
            </w:r>
            <w:proofErr w:type="spellEnd"/>
            <w:r w:rsidRPr="00A91E8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F763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Indirizzo Impianto</w:t>
            </w:r>
          </w:p>
        </w:tc>
      </w:tr>
      <w:tr w:rsidR="00204766" w:rsidRPr="00A91E81" w14:paraId="7B0F858D" w14:textId="77777777" w:rsidTr="00F77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FB0F5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lastRenderedPageBreak/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754E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040F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7B4E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409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D83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9D61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DELL IRIS</w:t>
            </w:r>
          </w:p>
        </w:tc>
      </w:tr>
      <w:tr w:rsidR="00204766" w:rsidRPr="00A91E81" w14:paraId="266D5093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60F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CF8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3CAD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744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301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B97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66B7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ALDO GAMBA SNC</w:t>
            </w:r>
          </w:p>
        </w:tc>
      </w:tr>
    </w:tbl>
    <w:p w14:paraId="6F716DAE" w14:textId="77777777" w:rsidR="00204766" w:rsidRDefault="00204766" w:rsidP="00984CE1">
      <w:pPr>
        <w:pStyle w:val="breakline"/>
        <w:rPr>
          <w:color w:val="002060"/>
        </w:rPr>
      </w:pPr>
    </w:p>
    <w:p w14:paraId="7015F12F" w14:textId="77777777" w:rsidR="000B1E9C" w:rsidRPr="007918F3" w:rsidRDefault="000B1E9C" w:rsidP="000B1E9C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FASE FINALE CALCIO 5 SERIE C2</w:t>
      </w:r>
    </w:p>
    <w:p w14:paraId="14D28433" w14:textId="77777777" w:rsidR="000B1E9C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FASE REGIONALE</w:t>
      </w:r>
    </w:p>
    <w:p w14:paraId="6B265032" w14:textId="77777777" w:rsidR="000B1E9C" w:rsidRPr="00F11726" w:rsidRDefault="000B1E9C" w:rsidP="000B1E9C">
      <w:pPr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F11726">
        <w:rPr>
          <w:rFonts w:ascii="Arial" w:hAnsi="Arial" w:cs="Arial"/>
          <w:b/>
          <w:bCs/>
          <w:color w:val="002060"/>
          <w:sz w:val="36"/>
          <w:szCs w:val="36"/>
        </w:rPr>
        <w:t>PROMOZIONE/RETROCESSIONE SERIE C2/SERIE D</w:t>
      </w:r>
    </w:p>
    <w:p w14:paraId="37DF8CCB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62920B0" w14:textId="77777777" w:rsidR="000B1E9C" w:rsidRDefault="000B1E9C" w:rsidP="000B1E9C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A seguito del </w:t>
      </w:r>
      <w:r w:rsidRPr="008F23E5">
        <w:rPr>
          <w:rFonts w:ascii="Arial" w:hAnsi="Arial" w:cs="Arial"/>
          <w:color w:val="002060"/>
        </w:rPr>
        <w:t>sorteggio</w:t>
      </w:r>
      <w:r>
        <w:rPr>
          <w:rFonts w:ascii="Arial" w:hAnsi="Arial" w:cs="Arial"/>
          <w:color w:val="002060"/>
        </w:rPr>
        <w:t xml:space="preserve"> effettuato in data odierna presso la Sede del Comitato Regionale Marche, si ufficializzano di seguito le date ed il calendario degli </w:t>
      </w:r>
      <w:r>
        <w:rPr>
          <w:rFonts w:ascii="Arial" w:hAnsi="Arial" w:cs="Arial"/>
          <w:b/>
          <w:bCs/>
          <w:color w:val="002060"/>
        </w:rPr>
        <w:t xml:space="preserve">accoppiamenti </w:t>
      </w:r>
      <w:r>
        <w:rPr>
          <w:rFonts w:ascii="Arial" w:hAnsi="Arial" w:cs="Arial"/>
          <w:color w:val="002060"/>
        </w:rPr>
        <w:t xml:space="preserve">riservati alle </w:t>
      </w:r>
      <w:r w:rsidRPr="00644B4E">
        <w:rPr>
          <w:rFonts w:ascii="Arial" w:hAnsi="Arial" w:cs="Arial"/>
          <w:b/>
          <w:bCs/>
          <w:color w:val="002060"/>
        </w:rPr>
        <w:t xml:space="preserve">Società </w:t>
      </w:r>
      <w:r>
        <w:rPr>
          <w:rFonts w:ascii="Arial" w:hAnsi="Arial" w:cs="Arial"/>
          <w:b/>
          <w:bCs/>
          <w:color w:val="002060"/>
        </w:rPr>
        <w:t>qualificate alla Fase Regionale promozione/retrocessione Serie C2/Serie D:</w:t>
      </w:r>
    </w:p>
    <w:p w14:paraId="42D7CAB7" w14:textId="77777777" w:rsidR="000B1E9C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6B88B2F5" w14:textId="64AE4CB8" w:rsidR="000B1E9C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VILLA CECCOLINI CALCIO – FUTSAL SAMBUCHETO</w:t>
      </w:r>
    </w:p>
    <w:p w14:paraId="6B438BAC" w14:textId="772C4940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CANDIA BARACCOLA ASPIO – AVIS ARCEVIA 1964</w:t>
      </w:r>
    </w:p>
    <w:p w14:paraId="06DA864E" w14:textId="340DA5BF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RIVIERA DELLE PALME – BORGOROSSO TOLENTINO</w:t>
      </w:r>
    </w:p>
    <w:p w14:paraId="2BC11A78" w14:textId="78228C06" w:rsidR="00AA59C0" w:rsidRPr="00AA59C0" w:rsidRDefault="00AA59C0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AA59C0">
        <w:rPr>
          <w:rFonts w:ascii="Arial" w:hAnsi="Arial" w:cs="Arial"/>
          <w:b/>
          <w:bCs/>
          <w:color w:val="002060"/>
          <w:sz w:val="22"/>
          <w:szCs w:val="22"/>
        </w:rPr>
        <w:t>MMSA GIOVANE AURORA – SAMBENEDETTESE CALCIO A 5</w:t>
      </w:r>
    </w:p>
    <w:p w14:paraId="76465118" w14:textId="77777777" w:rsidR="000B1E9C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2C5A6BBE" w14:textId="7F95682E" w:rsidR="00204766" w:rsidRPr="00204766" w:rsidRDefault="00204766" w:rsidP="000B1E9C">
      <w:pPr>
        <w:rPr>
          <w:rFonts w:ascii="Arial" w:hAnsi="Arial" w:cs="Arial"/>
          <w:i/>
          <w:iCs/>
          <w:color w:val="002060"/>
          <w:sz w:val="22"/>
          <w:szCs w:val="22"/>
        </w:rPr>
      </w:pPr>
      <w:r w:rsidRPr="00204766">
        <w:rPr>
          <w:rFonts w:ascii="Arial" w:hAnsi="Arial" w:cs="Arial"/>
          <w:i/>
          <w:iCs/>
          <w:color w:val="002060"/>
          <w:sz w:val="22"/>
          <w:szCs w:val="22"/>
        </w:rPr>
        <w:t>Gare di andata 12/05/2023, Gare di ritorno 19/05/2023 come da programma gare di seguito pubblicato.</w:t>
      </w:r>
    </w:p>
    <w:p w14:paraId="746FE02C" w14:textId="77777777" w:rsidR="00204766" w:rsidRPr="00007A73" w:rsidRDefault="00204766" w:rsidP="000B1E9C">
      <w:pPr>
        <w:rPr>
          <w:rFonts w:ascii="Arial" w:hAnsi="Arial" w:cs="Arial"/>
          <w:color w:val="002060"/>
          <w:sz w:val="22"/>
          <w:szCs w:val="22"/>
        </w:rPr>
      </w:pPr>
    </w:p>
    <w:p w14:paraId="02A1FBBC" w14:textId="77777777" w:rsidR="000B1E9C" w:rsidRPr="00007A73" w:rsidRDefault="000B1E9C" w:rsidP="000B1E9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Risulterà vincente la squadra che nelle due partite di andata e ritorno, avrà ottenuto il miglior punteggio, ovvero, a parità di punteggio, la squadra che avrà la miglior differenza reti.</w:t>
      </w:r>
    </w:p>
    <w:p w14:paraId="1B431212" w14:textId="77777777" w:rsidR="000B1E9C" w:rsidRPr="00007A73" w:rsidRDefault="000B1E9C" w:rsidP="000B1E9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7A73">
        <w:rPr>
          <w:rFonts w:ascii="Arial" w:hAnsi="Arial" w:cs="Arial"/>
          <w:color w:val="002060"/>
          <w:sz w:val="22"/>
          <w:szCs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modalità previste dalle vigenti norme federali.</w:t>
      </w:r>
    </w:p>
    <w:p w14:paraId="77190DE9" w14:textId="77777777" w:rsidR="000B1E9C" w:rsidRPr="00007A73" w:rsidRDefault="000B1E9C" w:rsidP="000B1E9C">
      <w:pPr>
        <w:rPr>
          <w:rFonts w:ascii="Arial" w:hAnsi="Arial" w:cs="Arial"/>
          <w:color w:val="002060"/>
          <w:sz w:val="22"/>
          <w:szCs w:val="22"/>
        </w:rPr>
      </w:pPr>
    </w:p>
    <w:p w14:paraId="17379E88" w14:textId="77777777" w:rsidR="000B1E9C" w:rsidRPr="00007A73" w:rsidRDefault="000B1E9C" w:rsidP="000B1E9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07A73">
        <w:rPr>
          <w:rFonts w:ascii="Arial" w:hAnsi="Arial" w:cs="Arial"/>
          <w:b/>
          <w:bCs/>
          <w:color w:val="002060"/>
          <w:sz w:val="22"/>
          <w:szCs w:val="22"/>
        </w:rPr>
        <w:t>Le 4 Società vincenti gli accoppiamenti acquisiranno o manterranno il titolo sportivo per disputare il Campionato di Serie C2.</w:t>
      </w:r>
    </w:p>
    <w:p w14:paraId="0ADB0905" w14:textId="77777777" w:rsidR="000B1E9C" w:rsidRDefault="000B1E9C" w:rsidP="000B1E9C">
      <w:pPr>
        <w:pStyle w:val="breakline"/>
        <w:rPr>
          <w:color w:val="002060"/>
        </w:rPr>
      </w:pPr>
    </w:p>
    <w:p w14:paraId="0FF5B872" w14:textId="77777777" w:rsidR="000B1E9C" w:rsidRPr="00F20247" w:rsidRDefault="000B1E9C" w:rsidP="000B1E9C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40788BF" w14:textId="77777777" w:rsidR="000B1E9C" w:rsidRDefault="000B1E9C" w:rsidP="00984CE1">
      <w:pPr>
        <w:pStyle w:val="breakline"/>
        <w:rPr>
          <w:color w:val="002060"/>
        </w:rPr>
      </w:pPr>
    </w:p>
    <w:p w14:paraId="20E0B697" w14:textId="77777777" w:rsidR="00204766" w:rsidRPr="00A91E81" w:rsidRDefault="00204766" w:rsidP="00204766">
      <w:pPr>
        <w:pStyle w:val="sottotitolocampionato10"/>
        <w:rPr>
          <w:color w:val="002060"/>
        </w:rPr>
      </w:pPr>
      <w:r w:rsidRPr="00A91E81">
        <w:rPr>
          <w:color w:val="002060"/>
        </w:rPr>
        <w:t>GIRONE FF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6"/>
        <w:gridCol w:w="385"/>
        <w:gridCol w:w="898"/>
        <w:gridCol w:w="1170"/>
        <w:gridCol w:w="1554"/>
        <w:gridCol w:w="1562"/>
      </w:tblGrid>
      <w:tr w:rsidR="00204766" w:rsidRPr="00A91E81" w14:paraId="775ED3D9" w14:textId="77777777" w:rsidTr="00F77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8C2E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ABEF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C6E5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F536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1765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646B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proofErr w:type="spellStart"/>
            <w:r w:rsidRPr="00A91E81">
              <w:rPr>
                <w:color w:val="002060"/>
              </w:rPr>
              <w:t>Localita'</w:t>
            </w:r>
            <w:proofErr w:type="spellEnd"/>
            <w:r w:rsidRPr="00A91E8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37D5" w14:textId="77777777" w:rsidR="00204766" w:rsidRPr="00A91E81" w:rsidRDefault="00204766" w:rsidP="00F77C9E">
            <w:pPr>
              <w:pStyle w:val="headertabella0"/>
              <w:rPr>
                <w:color w:val="002060"/>
              </w:rPr>
            </w:pPr>
            <w:r w:rsidRPr="00A91E81">
              <w:rPr>
                <w:color w:val="002060"/>
              </w:rPr>
              <w:t>Indirizzo Impianto</w:t>
            </w:r>
          </w:p>
        </w:tc>
      </w:tr>
      <w:tr w:rsidR="00204766" w:rsidRPr="00A91E81" w14:paraId="4383639F" w14:textId="77777777" w:rsidTr="00F77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143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102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1B95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E930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A9E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107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36FE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ZANNONI</w:t>
            </w:r>
          </w:p>
        </w:tc>
      </w:tr>
      <w:tr w:rsidR="00204766" w:rsidRPr="00A91E81" w14:paraId="5AF7AF1E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B131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63E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F96C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64AC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FC6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57D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553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DELLO SPORT</w:t>
            </w:r>
          </w:p>
        </w:tc>
      </w:tr>
      <w:tr w:rsidR="00204766" w:rsidRPr="00A91E81" w14:paraId="7E475A50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074F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53B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652E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88A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12/05/2023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3A92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CD0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652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LAGO DI MISURINA</w:t>
            </w:r>
          </w:p>
        </w:tc>
      </w:tr>
      <w:tr w:rsidR="00204766" w:rsidRPr="00A91E81" w14:paraId="7A380535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A47A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A813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ACE1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149E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13/05/2023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AEC4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5BC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928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LOCALITA' CANDIA</w:t>
            </w:r>
          </w:p>
        </w:tc>
      </w:tr>
      <w:tr w:rsidR="00204766" w:rsidRPr="00A91E81" w14:paraId="76218F5B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C83A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2A3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7551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B8F80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19/05/2023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EAB5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E6FC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4B75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ROSSINI</w:t>
            </w:r>
          </w:p>
        </w:tc>
      </w:tr>
      <w:tr w:rsidR="00204766" w:rsidRPr="00A91E81" w14:paraId="3661290B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9DAF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ED5C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B165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664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19/05/2023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1699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A188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AFD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TAGLIAMENTO</w:t>
            </w:r>
          </w:p>
        </w:tc>
      </w:tr>
      <w:tr w:rsidR="00204766" w:rsidRPr="00A91E81" w14:paraId="19E33E32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6596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F620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D9CD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85CE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19/05/2023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2519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1430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42B0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VIA VAL CUVIA LOCALITA'AGRARIA</w:t>
            </w:r>
          </w:p>
        </w:tc>
      </w:tr>
      <w:tr w:rsidR="00204766" w:rsidRPr="00A91E81" w14:paraId="3D3E027A" w14:textId="77777777" w:rsidTr="00F77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B8FD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69DEC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42AC" w14:textId="77777777" w:rsidR="00204766" w:rsidRPr="00A91E81" w:rsidRDefault="00204766" w:rsidP="00F77C9E">
            <w:pPr>
              <w:pStyle w:val="rowtabella0"/>
              <w:jc w:val="center"/>
              <w:rPr>
                <w:color w:val="002060"/>
              </w:rPr>
            </w:pPr>
            <w:r w:rsidRPr="00A91E8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9574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20/05/2023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15C3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1C27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BA0B" w14:textId="77777777" w:rsidR="00204766" w:rsidRPr="00A91E81" w:rsidRDefault="00204766" w:rsidP="00F77C9E">
            <w:pPr>
              <w:pStyle w:val="rowtabella0"/>
              <w:rPr>
                <w:color w:val="002060"/>
              </w:rPr>
            </w:pPr>
            <w:r w:rsidRPr="00A91E81">
              <w:rPr>
                <w:color w:val="002060"/>
              </w:rPr>
              <w:t>LOC. SAN LIBERATO</w:t>
            </w:r>
          </w:p>
        </w:tc>
      </w:tr>
    </w:tbl>
    <w:p w14:paraId="0EF1CAEE" w14:textId="77777777" w:rsidR="00204766" w:rsidRPr="00A91E81" w:rsidRDefault="00204766" w:rsidP="00204766">
      <w:pPr>
        <w:pStyle w:val="breakline"/>
        <w:rPr>
          <w:rFonts w:eastAsiaTheme="minorEastAsia"/>
          <w:color w:val="002060"/>
        </w:rPr>
      </w:pPr>
    </w:p>
    <w:p w14:paraId="46936D9B" w14:textId="77777777" w:rsidR="00204766" w:rsidRDefault="00204766" w:rsidP="00984CE1">
      <w:pPr>
        <w:pStyle w:val="breakline"/>
        <w:rPr>
          <w:color w:val="002060"/>
        </w:rPr>
      </w:pPr>
    </w:p>
    <w:p w14:paraId="1A4C3959" w14:textId="77777777" w:rsidR="00C544F8" w:rsidRPr="007918F3" w:rsidRDefault="00C544F8" w:rsidP="00984CE1">
      <w:pPr>
        <w:pStyle w:val="breakline"/>
        <w:rPr>
          <w:rFonts w:eastAsiaTheme="minorEastAsia"/>
          <w:color w:val="002060"/>
        </w:rPr>
      </w:pPr>
    </w:p>
    <w:p w14:paraId="0933A0FD" w14:textId="6D73F5B7" w:rsidR="00604B0F" w:rsidRPr="00BE4935" w:rsidRDefault="009F226F" w:rsidP="00BE493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04B0F">
        <w:rPr>
          <w:color w:val="002060"/>
        </w:rPr>
        <w:t>COPPA MARCHE CALCIO 5 serie D</w:t>
      </w:r>
    </w:p>
    <w:p w14:paraId="6FCB606B" w14:textId="6F95F54E" w:rsidR="00D00CC4" w:rsidRPr="007918F3" w:rsidRDefault="00FC2A62" w:rsidP="00D00CC4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7458052C" w14:textId="77777777" w:rsidR="00D00CC4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0068636C" w14:textId="6C304A37" w:rsidR="00FC2A62" w:rsidRPr="00BE4935" w:rsidRDefault="00FC2A62" w:rsidP="00FC2A62">
      <w:pPr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La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</w:rPr>
        <w:t>DAMIANI E GATTI ASCOLI</w:t>
      </w:r>
      <w:r w:rsidRPr="00BE4935">
        <w:rPr>
          <w:rFonts w:ascii="Arial" w:hAnsi="Arial" w:cs="Arial"/>
          <w:b/>
          <w:bCs/>
          <w:color w:val="002060"/>
          <w:sz w:val="22"/>
        </w:rPr>
        <w:t xml:space="preserve"> si aggiudica </w:t>
      </w:r>
      <w:r>
        <w:rPr>
          <w:rFonts w:ascii="Arial" w:hAnsi="Arial" w:cs="Arial"/>
          <w:b/>
          <w:bCs/>
          <w:color w:val="002060"/>
          <w:sz w:val="22"/>
        </w:rPr>
        <w:t>la Coppa Marche di Calcio a Cinque Serie D.</w:t>
      </w:r>
    </w:p>
    <w:p w14:paraId="37D84F56" w14:textId="77777777" w:rsidR="00FC2A62" w:rsidRDefault="00FC2A62" w:rsidP="00604B0F">
      <w:pPr>
        <w:rPr>
          <w:rFonts w:ascii="Arial" w:hAnsi="Arial" w:cs="Arial"/>
          <w:color w:val="002060"/>
          <w:sz w:val="22"/>
          <w:szCs w:val="22"/>
        </w:rPr>
      </w:pPr>
    </w:p>
    <w:p w14:paraId="18E5EE22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lastRenderedPageBreak/>
        <w:t>RISULTATI</w:t>
      </w:r>
    </w:p>
    <w:p w14:paraId="47ED3D7B" w14:textId="77777777" w:rsidR="00352A94" w:rsidRPr="00644911" w:rsidRDefault="00352A94" w:rsidP="00352A94">
      <w:pPr>
        <w:pStyle w:val="breakline"/>
        <w:rPr>
          <w:color w:val="002060"/>
        </w:rPr>
      </w:pPr>
    </w:p>
    <w:p w14:paraId="735C7B30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3DEEC2AB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BAEF90F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03D9D420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498CD796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56D3E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352A94" w:rsidRPr="00644911" w14:paraId="1DBD095C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77D32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AA9A0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A3D63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1C5C5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</w:tbl>
          <w:p w14:paraId="781CCC62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56AB814D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0C8C5139" w14:textId="77777777" w:rsidR="00352A94" w:rsidRPr="00644911" w:rsidRDefault="00352A94" w:rsidP="00352A94">
      <w:pPr>
        <w:pStyle w:val="breakline"/>
        <w:rPr>
          <w:color w:val="002060"/>
        </w:rPr>
      </w:pPr>
    </w:p>
    <w:p w14:paraId="7E14C0E9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7D39963D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25459C12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7A812664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47AAD1F3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7F45286C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1B2CAC93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SQUALIFICA PER UNA GARA EFFETTIVA PER RECIDIVITA' IN AMMONIZIONE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0F77A19A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4844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TONTARELLI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0968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B72B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C50A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D100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7B7F580D" w14:textId="77777777" w:rsidR="00352A94" w:rsidRPr="00644911" w:rsidRDefault="00352A94" w:rsidP="00352A94">
      <w:pPr>
        <w:pStyle w:val="titolo20"/>
        <w:rPr>
          <w:rFonts w:eastAsiaTheme="minorEastAsia"/>
          <w:color w:val="002060"/>
        </w:rPr>
      </w:pPr>
      <w:r w:rsidRPr="00644911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36313644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D305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LUCCHETTI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6106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06D7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F098C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67B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18FB906B" w14:textId="77777777" w:rsidR="00352A94" w:rsidRDefault="00352A94" w:rsidP="00352A94">
      <w:pPr>
        <w:pStyle w:val="breakline"/>
        <w:rPr>
          <w:color w:val="002060"/>
        </w:rPr>
      </w:pPr>
    </w:p>
    <w:p w14:paraId="05E017D1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0FE5039" w14:textId="77777777" w:rsidR="00352A94" w:rsidRPr="006A1950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BA94C6E" w14:textId="77777777" w:rsidR="00352A94" w:rsidRDefault="00352A9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56488393" w14:textId="77777777" w:rsidR="00D00CC4" w:rsidRDefault="00D00CC4" w:rsidP="00604B0F">
      <w:pPr>
        <w:rPr>
          <w:rFonts w:ascii="Arial" w:hAnsi="Arial" w:cs="Arial"/>
          <w:color w:val="002060"/>
          <w:sz w:val="22"/>
          <w:szCs w:val="22"/>
        </w:rPr>
      </w:pPr>
    </w:p>
    <w:p w14:paraId="0A080B61" w14:textId="77777777" w:rsidR="00BA4302" w:rsidRPr="00EC3467" w:rsidRDefault="00BA4302" w:rsidP="00BA430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C3467">
        <w:rPr>
          <w:color w:val="002060"/>
        </w:rPr>
        <w:t>REGIONALE CALCIO A 5 FEMMINILE</w:t>
      </w:r>
    </w:p>
    <w:p w14:paraId="3BFE9809" w14:textId="77777777" w:rsidR="00984CE1" w:rsidRDefault="00984CE1" w:rsidP="00984CE1">
      <w:pPr>
        <w:pStyle w:val="breakline"/>
        <w:rPr>
          <w:color w:val="002060"/>
        </w:rPr>
      </w:pPr>
    </w:p>
    <w:p w14:paraId="15CD2D66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RISULTATI</w:t>
      </w:r>
    </w:p>
    <w:p w14:paraId="7B534E42" w14:textId="77777777" w:rsidR="00352A94" w:rsidRPr="00644911" w:rsidRDefault="00352A94" w:rsidP="00352A94">
      <w:pPr>
        <w:pStyle w:val="breakline"/>
        <w:rPr>
          <w:color w:val="002060"/>
        </w:rPr>
      </w:pPr>
    </w:p>
    <w:p w14:paraId="45EE409F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RISULTATI UFFICIALI GARE DEL 05/05/2023</w:t>
      </w:r>
    </w:p>
    <w:p w14:paraId="6031FD56" w14:textId="77777777" w:rsidR="00352A94" w:rsidRPr="00352A94" w:rsidRDefault="00352A94" w:rsidP="00352A9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52A9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8D0A375" w14:textId="77777777" w:rsidR="00352A94" w:rsidRPr="00644911" w:rsidRDefault="00352A94" w:rsidP="00352A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2A94" w:rsidRPr="00644911" w14:paraId="53ED4736" w14:textId="77777777" w:rsidTr="00F77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52A94" w:rsidRPr="00644911" w14:paraId="7B4EFA43" w14:textId="77777777" w:rsidTr="00F77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BA9D3" w14:textId="77777777" w:rsidR="00352A94" w:rsidRPr="00644911" w:rsidRDefault="00352A94" w:rsidP="00F77C9E">
                  <w:pPr>
                    <w:pStyle w:val="header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GIRONE A - 11 Giornata - R</w:t>
                  </w:r>
                </w:p>
              </w:tc>
            </w:tr>
            <w:tr w:rsidR="00352A94" w:rsidRPr="00644911" w14:paraId="1CFD19CD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3CADD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A30C5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D96B0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A9C5B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539A1040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39B49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(1) BOCCIOFILA MONTEFANESE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91E7E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CENTRO SPORTIVO SUASA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3973C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DB79F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41BDB2FB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E37A6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59B153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POTENZA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484B5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3FF80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68ADE0BE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82D17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(1)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68007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A80FB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11 - 2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30182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48279FFA" w14:textId="77777777" w:rsidTr="00F77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3D76D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C5AD8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- ALMAJUVENTUS FANO1906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60031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2049D" w14:textId="77777777" w:rsidR="00352A94" w:rsidRPr="00644911" w:rsidRDefault="00352A94" w:rsidP="00F77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 </w:t>
                  </w:r>
                </w:p>
              </w:tc>
            </w:tr>
            <w:tr w:rsidR="00352A94" w:rsidRPr="00644911" w14:paraId="7A3409F0" w14:textId="77777777" w:rsidTr="00F77C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1025A" w14:textId="77777777" w:rsidR="00352A94" w:rsidRPr="00644911" w:rsidRDefault="00352A94" w:rsidP="00F77C9E">
                  <w:pPr>
                    <w:pStyle w:val="rowtabella0"/>
                    <w:rPr>
                      <w:color w:val="002060"/>
                    </w:rPr>
                  </w:pPr>
                  <w:r w:rsidRPr="00644911">
                    <w:rPr>
                      <w:color w:val="002060"/>
                    </w:rPr>
                    <w:t>(1) - disputata il 06/05/2023</w:t>
                  </w:r>
                </w:p>
              </w:tc>
            </w:tr>
          </w:tbl>
          <w:p w14:paraId="396E34D3" w14:textId="77777777" w:rsidR="00352A94" w:rsidRPr="00644911" w:rsidRDefault="00352A94" w:rsidP="00F77C9E">
            <w:pPr>
              <w:rPr>
                <w:color w:val="002060"/>
              </w:rPr>
            </w:pPr>
          </w:p>
        </w:tc>
      </w:tr>
    </w:tbl>
    <w:p w14:paraId="50D1C42C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1A5FB8DC" w14:textId="77777777" w:rsidR="00352A94" w:rsidRPr="00644911" w:rsidRDefault="00352A94" w:rsidP="00352A94">
      <w:pPr>
        <w:pStyle w:val="breakline"/>
        <w:rPr>
          <w:color w:val="002060"/>
        </w:rPr>
      </w:pPr>
    </w:p>
    <w:p w14:paraId="65438079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GIUDICE SPORTIVO</w:t>
      </w:r>
    </w:p>
    <w:p w14:paraId="69A496C5" w14:textId="77777777" w:rsidR="00352A94" w:rsidRPr="00644911" w:rsidRDefault="00352A94" w:rsidP="00352A94">
      <w:pPr>
        <w:pStyle w:val="diffida"/>
        <w:rPr>
          <w:color w:val="002060"/>
        </w:rPr>
      </w:pPr>
      <w:r w:rsidRPr="00644911">
        <w:rPr>
          <w:color w:val="002060"/>
        </w:rPr>
        <w:t>Il Giudice Sportivo Avv. Agnese Lazzaretti, con l'assistenza del segretario Angelo Castellana, nella seduta del 08/05/2023, ha adottato le decisioni che di seguito integralmente si riportano:</w:t>
      </w:r>
    </w:p>
    <w:p w14:paraId="6A38E439" w14:textId="77777777" w:rsidR="00352A94" w:rsidRPr="00644911" w:rsidRDefault="00352A94" w:rsidP="00352A94">
      <w:pPr>
        <w:pStyle w:val="titolo10"/>
        <w:rPr>
          <w:color w:val="002060"/>
        </w:rPr>
      </w:pPr>
      <w:r w:rsidRPr="00644911">
        <w:rPr>
          <w:color w:val="002060"/>
        </w:rPr>
        <w:t xml:space="preserve">GARE DEL 5/ 5/2023 </w:t>
      </w:r>
    </w:p>
    <w:p w14:paraId="239844B0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238FCF95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5F1B5115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lastRenderedPageBreak/>
        <w:t xml:space="preserve">CALCIATORI NON ESPULSI </w:t>
      </w:r>
    </w:p>
    <w:p w14:paraId="3602772F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25207621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16C6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PAOLINI SARA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7575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E6F1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726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DFB8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6960931F" w14:textId="77777777" w:rsidR="00352A94" w:rsidRPr="00644911" w:rsidRDefault="00352A94" w:rsidP="00352A94">
      <w:pPr>
        <w:pStyle w:val="titolo10"/>
        <w:rPr>
          <w:rFonts w:eastAsiaTheme="minorEastAsia"/>
          <w:color w:val="002060"/>
        </w:rPr>
      </w:pPr>
      <w:r w:rsidRPr="00644911">
        <w:rPr>
          <w:color w:val="002060"/>
        </w:rPr>
        <w:t xml:space="preserve">GARE DEL 6/ 5/2023 </w:t>
      </w:r>
    </w:p>
    <w:p w14:paraId="38F902E0" w14:textId="77777777" w:rsidR="00352A94" w:rsidRPr="00644911" w:rsidRDefault="00352A94" w:rsidP="00352A94">
      <w:pPr>
        <w:pStyle w:val="titolo7a"/>
        <w:rPr>
          <w:color w:val="002060"/>
        </w:rPr>
      </w:pPr>
      <w:r w:rsidRPr="00644911">
        <w:rPr>
          <w:color w:val="002060"/>
        </w:rPr>
        <w:t xml:space="preserve">PROVVEDIMENTI DISCIPLINARI </w:t>
      </w:r>
    </w:p>
    <w:p w14:paraId="43F01375" w14:textId="77777777" w:rsidR="00352A94" w:rsidRPr="00644911" w:rsidRDefault="00352A94" w:rsidP="00352A94">
      <w:pPr>
        <w:pStyle w:val="titolo7b0"/>
        <w:rPr>
          <w:color w:val="002060"/>
        </w:rPr>
      </w:pPr>
      <w:r w:rsidRPr="00644911">
        <w:rPr>
          <w:color w:val="002060"/>
        </w:rPr>
        <w:t xml:space="preserve">In base alle risultanze degli atti ufficiali sono state deliberate le seguenti sanzioni disciplinari. </w:t>
      </w:r>
    </w:p>
    <w:p w14:paraId="6C273F4D" w14:textId="77777777" w:rsidR="00352A94" w:rsidRPr="00644911" w:rsidRDefault="00352A94" w:rsidP="00352A94">
      <w:pPr>
        <w:pStyle w:val="titolo30"/>
        <w:rPr>
          <w:color w:val="002060"/>
        </w:rPr>
      </w:pPr>
      <w:r w:rsidRPr="00644911">
        <w:rPr>
          <w:color w:val="002060"/>
        </w:rPr>
        <w:t xml:space="preserve">CALCIATORI NON ESPULSI </w:t>
      </w:r>
    </w:p>
    <w:p w14:paraId="38B457F9" w14:textId="77777777" w:rsidR="00352A94" w:rsidRPr="00644911" w:rsidRDefault="00352A94" w:rsidP="00352A94">
      <w:pPr>
        <w:pStyle w:val="titolo20"/>
        <w:rPr>
          <w:color w:val="002060"/>
        </w:rPr>
      </w:pPr>
      <w:r w:rsidRPr="0064491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2A94" w:rsidRPr="00644911" w14:paraId="4775E03A" w14:textId="77777777" w:rsidTr="00F77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AD9E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BACI ELISA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6F25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 xml:space="preserve">(CENTRO SPORTIVO SUASA)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DC3F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35D4" w14:textId="77777777" w:rsidR="00352A94" w:rsidRPr="00644911" w:rsidRDefault="00352A94" w:rsidP="00F77C9E">
            <w:pPr>
              <w:pStyle w:val="movimento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D0CB" w14:textId="77777777" w:rsidR="00352A94" w:rsidRPr="00644911" w:rsidRDefault="00352A94" w:rsidP="00F77C9E">
            <w:pPr>
              <w:pStyle w:val="movimento2"/>
              <w:rPr>
                <w:color w:val="002060"/>
              </w:rPr>
            </w:pPr>
            <w:r w:rsidRPr="00644911">
              <w:rPr>
                <w:color w:val="002060"/>
              </w:rPr>
              <w:t> </w:t>
            </w:r>
          </w:p>
        </w:tc>
      </w:tr>
    </w:tbl>
    <w:p w14:paraId="1027DACE" w14:textId="77777777" w:rsidR="00352A94" w:rsidRDefault="00352A94" w:rsidP="00352A94">
      <w:pPr>
        <w:pStyle w:val="breakline"/>
        <w:rPr>
          <w:color w:val="002060"/>
        </w:rPr>
      </w:pPr>
    </w:p>
    <w:p w14:paraId="6401BA1F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14E1453" w14:textId="77777777" w:rsidR="00352A94" w:rsidRPr="006A1950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B6E7E8F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78F9F595" w14:textId="77777777" w:rsidR="00352A94" w:rsidRPr="00644911" w:rsidRDefault="00352A94" w:rsidP="00352A94">
      <w:pPr>
        <w:pStyle w:val="titoloprinc0"/>
        <w:rPr>
          <w:color w:val="002060"/>
        </w:rPr>
      </w:pPr>
      <w:r w:rsidRPr="00644911">
        <w:rPr>
          <w:color w:val="002060"/>
        </w:rPr>
        <w:t>CLASSIFICA</w:t>
      </w:r>
    </w:p>
    <w:p w14:paraId="284F59D4" w14:textId="77777777" w:rsidR="00352A94" w:rsidRPr="00644911" w:rsidRDefault="00352A94" w:rsidP="00352A94">
      <w:pPr>
        <w:pStyle w:val="breakline"/>
        <w:rPr>
          <w:color w:val="002060"/>
        </w:rPr>
      </w:pPr>
    </w:p>
    <w:p w14:paraId="0735E7DF" w14:textId="77777777" w:rsidR="00352A94" w:rsidRPr="00644911" w:rsidRDefault="00352A94" w:rsidP="00352A94">
      <w:pPr>
        <w:pStyle w:val="breakline"/>
        <w:rPr>
          <w:color w:val="002060"/>
        </w:rPr>
      </w:pPr>
    </w:p>
    <w:p w14:paraId="3A0CFEEC" w14:textId="77777777" w:rsidR="00352A94" w:rsidRPr="00644911" w:rsidRDefault="00352A94" w:rsidP="00352A94">
      <w:pPr>
        <w:pStyle w:val="sottotitolocampionato10"/>
        <w:rPr>
          <w:color w:val="002060"/>
        </w:rPr>
      </w:pPr>
      <w:r w:rsidRPr="0064491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52A94" w:rsidRPr="00644911" w14:paraId="4B5D7F8D" w14:textId="77777777" w:rsidTr="00F77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8452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F66F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E675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B9B8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AFEA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AFAD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4981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A28A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8FAD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D050" w14:textId="77777777" w:rsidR="00352A94" w:rsidRPr="00644911" w:rsidRDefault="00352A94" w:rsidP="00F77C9E">
            <w:pPr>
              <w:pStyle w:val="headertabella0"/>
              <w:rPr>
                <w:color w:val="002060"/>
              </w:rPr>
            </w:pPr>
            <w:r w:rsidRPr="00644911">
              <w:rPr>
                <w:color w:val="002060"/>
              </w:rPr>
              <w:t>PE</w:t>
            </w:r>
          </w:p>
        </w:tc>
      </w:tr>
      <w:tr w:rsidR="00352A94" w:rsidRPr="00644911" w14:paraId="369CD60B" w14:textId="77777777" w:rsidTr="00F77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330A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F945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C8D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0AC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B8F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218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734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8E8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C6C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E7C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0270BEFA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324C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605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664B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618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55B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DC46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2E2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E436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A9E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1AC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34578F79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3445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FE6E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97C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A02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E3B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83A7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8E2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A0EA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26C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284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4FB4E0B9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D579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457D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D80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6120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DC6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EB6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B63D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1F5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57DA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825F5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254CB957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064D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A3C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8B3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DEF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C55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F21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6C1D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6AA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710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67B8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11442727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FAA0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928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047E5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1520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4CE8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49C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4DE8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855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1095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0F20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6CA639BC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EC58D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AFE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15BE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BED0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A2B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8A57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2478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7C29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1BF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84A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6B8CAFF2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C22E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334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13F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183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902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5122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4FD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66F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ABD6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05D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31AFAFDB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CDD4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FBA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2ED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86FF0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AFEA4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92B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99E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128E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BC4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092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1134F12C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3A5A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D67B7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82D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938A6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DC31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443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4BCB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AC13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1C29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20C5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  <w:tr w:rsidR="00352A94" w:rsidRPr="00644911" w14:paraId="3BA0F278" w14:textId="77777777" w:rsidTr="00F77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E307" w14:textId="77777777" w:rsidR="00352A94" w:rsidRPr="00644911" w:rsidRDefault="00352A94" w:rsidP="00F77C9E">
            <w:pPr>
              <w:pStyle w:val="rowtabella0"/>
              <w:rPr>
                <w:color w:val="002060"/>
              </w:rPr>
            </w:pPr>
            <w:r w:rsidRPr="00644911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464E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F21C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BD27E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200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DC0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E19F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771D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7206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0588" w14:textId="77777777" w:rsidR="00352A94" w:rsidRPr="00644911" w:rsidRDefault="00352A94" w:rsidP="00F77C9E">
            <w:pPr>
              <w:pStyle w:val="rowtabella0"/>
              <w:jc w:val="center"/>
              <w:rPr>
                <w:color w:val="002060"/>
              </w:rPr>
            </w:pPr>
            <w:r w:rsidRPr="00644911">
              <w:rPr>
                <w:color w:val="002060"/>
              </w:rPr>
              <w:t>0</w:t>
            </w:r>
          </w:p>
        </w:tc>
      </w:tr>
    </w:tbl>
    <w:p w14:paraId="2882CB0C" w14:textId="77777777" w:rsidR="00352A94" w:rsidRPr="00644911" w:rsidRDefault="00352A94" w:rsidP="00352A94">
      <w:pPr>
        <w:pStyle w:val="breakline"/>
        <w:rPr>
          <w:rFonts w:eastAsiaTheme="minorEastAsia"/>
          <w:color w:val="002060"/>
        </w:rPr>
      </w:pPr>
    </w:p>
    <w:p w14:paraId="21F6D81A" w14:textId="77777777" w:rsidR="00352A94" w:rsidRPr="007918F3" w:rsidRDefault="00352A94" w:rsidP="00984CE1">
      <w:pPr>
        <w:pStyle w:val="breakline"/>
        <w:rPr>
          <w:color w:val="002060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6A2BFB5A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FC2A62">
        <w:rPr>
          <w:rFonts w:ascii="Arial" w:hAnsi="Arial" w:cs="Arial"/>
          <w:b/>
          <w:bCs/>
          <w:color w:val="002060"/>
        </w:rPr>
        <w:t>22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lastRenderedPageBreak/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7813C9A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E4935">
        <w:rPr>
          <w:b/>
          <w:color w:val="002060"/>
          <w:u w:val="single"/>
        </w:rPr>
        <w:t>0</w:t>
      </w:r>
      <w:r w:rsidR="00FC2A62">
        <w:rPr>
          <w:b/>
          <w:color w:val="002060"/>
          <w:u w:val="single"/>
        </w:rPr>
        <w:t>8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6E91" w14:textId="77777777" w:rsidR="0040361B" w:rsidRDefault="0040361B">
      <w:r>
        <w:separator/>
      </w:r>
    </w:p>
  </w:endnote>
  <w:endnote w:type="continuationSeparator" w:id="0">
    <w:p w14:paraId="428549CC" w14:textId="77777777" w:rsidR="0040361B" w:rsidRDefault="0040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461D921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015D" w14:textId="77777777" w:rsidR="0040361B" w:rsidRDefault="0040361B">
      <w:r>
        <w:separator/>
      </w:r>
    </w:p>
  </w:footnote>
  <w:footnote w:type="continuationSeparator" w:id="0">
    <w:p w14:paraId="76C05FDB" w14:textId="77777777" w:rsidR="0040361B" w:rsidRDefault="00403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232</TotalTime>
  <Pages>16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28770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2023-05-02T15:08:00Z</cp:lastPrinted>
  <dcterms:created xsi:type="dcterms:W3CDTF">2023-05-08T10:07:00Z</dcterms:created>
  <dcterms:modified xsi:type="dcterms:W3CDTF">2023-05-08T14:22:00Z</dcterms:modified>
</cp:coreProperties>
</file>