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C23F2C0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E428D9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428D9">
              <w:rPr>
                <w:rFonts w:ascii="Arial" w:hAnsi="Arial" w:cs="Arial"/>
                <w:color w:val="002060"/>
                <w:sz w:val="40"/>
                <w:szCs w:val="40"/>
              </w:rPr>
              <w:t>15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F69F3A4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6D11BEC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1CBFD2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B6DFE9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323576C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97EEA" w14:textId="77777777" w:rsidR="008B5F73" w:rsidRPr="00851124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5756F02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7CCFEF83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C2</w:t>
      </w:r>
    </w:p>
    <w:p w14:paraId="5024662E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1F70DAA4" w14:textId="77777777" w:rsidR="00984CE1" w:rsidRPr="002A23D5" w:rsidRDefault="00984CE1" w:rsidP="00984CE1">
      <w:pPr>
        <w:pStyle w:val="LndNormale1"/>
        <w:rPr>
          <w:color w:val="002060"/>
        </w:rPr>
      </w:pPr>
    </w:p>
    <w:p w14:paraId="3371487A" w14:textId="2C821B8A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FUTSAL MONTEMARCIANO C5</w:t>
      </w:r>
    </w:p>
    <w:p w14:paraId="1BF6322F" w14:textId="07CBB241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TRE TORRI A.S.D.</w:t>
      </w:r>
    </w:p>
    <w:p w14:paraId="4EF001F3" w14:textId="16675241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“C”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NUOVA JUVENTINA FFC</w:t>
      </w:r>
    </w:p>
    <w:p w14:paraId="6887AF0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4D02317" w14:textId="21C96A95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NUOVA JUVENTINA FFC – TRE TORRI A.S.D.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16EA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>7-5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MONTEMARCIANO C5</w:t>
      </w:r>
    </w:p>
    <w:p w14:paraId="6FDF16E6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7F48230" w14:textId="0F93524F" w:rsidR="00984CE1" w:rsidRPr="000C5A61" w:rsidRDefault="00984CE1" w:rsidP="006C06BA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B16EAB">
        <w:rPr>
          <w:rFonts w:cs="Arial"/>
          <w:b/>
          <w:bCs/>
          <w:color w:val="002060"/>
          <w:szCs w:val="22"/>
        </w:rPr>
        <w:t>T</w:t>
      </w:r>
      <w:r w:rsidR="006C06BA">
        <w:rPr>
          <w:rFonts w:cs="Arial"/>
          <w:b/>
          <w:bCs/>
          <w:color w:val="002060"/>
          <w:szCs w:val="22"/>
        </w:rPr>
        <w:t>RE TORRI A.S.D. – FUTSAL MONTEMARCIANO C5</w:t>
      </w:r>
      <w:r>
        <w:rPr>
          <w:rFonts w:cs="Arial"/>
          <w:b/>
          <w:bCs/>
          <w:color w:val="002060"/>
          <w:szCs w:val="22"/>
        </w:rPr>
        <w:tab/>
      </w:r>
      <w:r w:rsidR="00B16EAB">
        <w:rPr>
          <w:rFonts w:cs="Arial"/>
          <w:b/>
          <w:bCs/>
          <w:color w:val="002060"/>
          <w:szCs w:val="22"/>
        </w:rPr>
        <w:tab/>
      </w:r>
      <w:r w:rsidR="00A62686">
        <w:rPr>
          <w:rFonts w:cs="Arial"/>
          <w:b/>
          <w:bCs/>
          <w:color w:val="002060"/>
          <w:szCs w:val="22"/>
        </w:rPr>
        <w:t>7-6</w:t>
      </w:r>
      <w:r>
        <w:rPr>
          <w:rFonts w:cs="Arial"/>
          <w:b/>
          <w:bCs/>
          <w:color w:val="002060"/>
          <w:szCs w:val="22"/>
        </w:rPr>
        <w:tab/>
      </w:r>
    </w:p>
    <w:p w14:paraId="7A33748E" w14:textId="03F9DE6C" w:rsidR="00984CE1" w:rsidRDefault="006C06BA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NUOVA JUVENTINA FFC</w:t>
      </w:r>
    </w:p>
    <w:p w14:paraId="2FF830C6" w14:textId="4358391D" w:rsidR="006C06BA" w:rsidRPr="000F41BE" w:rsidRDefault="006C06BA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1A2844A" w14:textId="488BADD7" w:rsidR="00EA4A09" w:rsidRPr="000C5A61" w:rsidRDefault="00EA4A09" w:rsidP="00EA4A09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</w:t>
      </w:r>
      <w:r>
        <w:rPr>
          <w:rFonts w:cs="Arial"/>
          <w:b/>
          <w:bCs/>
          <w:color w:val="002060"/>
          <w:szCs w:val="22"/>
        </w:rPr>
        <w:t>I</w:t>
      </w:r>
      <w:r w:rsidRPr="000F41BE">
        <w:rPr>
          <w:rFonts w:cs="Arial"/>
          <w:b/>
          <w:bCs/>
          <w:color w:val="002060"/>
          <w:szCs w:val="22"/>
        </w:rPr>
        <w:t>I^ giornata</w:t>
      </w:r>
      <w:r w:rsidRPr="000F41BE"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  <w:t>FUTSAL MONTEMARCIANO C5 – NUOVA JUVENTINA FFC</w:t>
      </w:r>
      <w:r w:rsidR="00B16EAB">
        <w:rPr>
          <w:rFonts w:cs="Arial"/>
          <w:b/>
          <w:bCs/>
          <w:color w:val="002060"/>
          <w:szCs w:val="22"/>
        </w:rPr>
        <w:tab/>
        <w:t>2-3</w:t>
      </w:r>
      <w:r>
        <w:rPr>
          <w:rFonts w:cs="Arial"/>
          <w:b/>
          <w:bCs/>
          <w:color w:val="002060"/>
          <w:szCs w:val="22"/>
        </w:rPr>
        <w:tab/>
      </w:r>
    </w:p>
    <w:p w14:paraId="52B9B3DE" w14:textId="78E598AC" w:rsidR="00EA4A09" w:rsidRDefault="00EA4A09" w:rsidP="00EA4A09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TRE TORRI A.S.D.</w:t>
      </w:r>
    </w:p>
    <w:p w14:paraId="04C91D73" w14:textId="77777777" w:rsidR="00984CE1" w:rsidRDefault="00984CE1" w:rsidP="00984CE1">
      <w:pPr>
        <w:pStyle w:val="breakline"/>
        <w:rPr>
          <w:color w:val="002060"/>
          <w:sz w:val="22"/>
          <w:szCs w:val="22"/>
        </w:rPr>
      </w:pPr>
    </w:p>
    <w:p w14:paraId="6E888908" w14:textId="5F6CE47D" w:rsidR="0007635E" w:rsidRPr="00B16EAB" w:rsidRDefault="00B16EAB" w:rsidP="006A742D">
      <w:pPr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B16EAB">
        <w:rPr>
          <w:rFonts w:ascii="Arial" w:hAnsi="Arial" w:cs="Arial"/>
          <w:b/>
          <w:color w:val="002060"/>
          <w:sz w:val="22"/>
          <w:szCs w:val="22"/>
        </w:rPr>
        <w:t>La Società NUOVA JUVENTINA FFC si aggiudica il Titolo Regionale Calcio a Cinque Serie C2.</w:t>
      </w:r>
    </w:p>
    <w:p w14:paraId="1360C3D6" w14:textId="77777777" w:rsidR="00B16EAB" w:rsidRDefault="00B16EAB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73ECF6DE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RISULTATI</w:t>
      </w:r>
    </w:p>
    <w:p w14:paraId="64C788A0" w14:textId="77777777" w:rsidR="00D551E3" w:rsidRPr="00E5122E" w:rsidRDefault="00D551E3" w:rsidP="00D551E3">
      <w:pPr>
        <w:pStyle w:val="breakline"/>
        <w:rPr>
          <w:color w:val="002060"/>
        </w:rPr>
      </w:pPr>
    </w:p>
    <w:p w14:paraId="55D14435" w14:textId="77777777" w:rsidR="00D551E3" w:rsidRPr="00E5122E" w:rsidRDefault="00D551E3" w:rsidP="00D551E3">
      <w:pPr>
        <w:pStyle w:val="sottotitolocampionato10"/>
        <w:rPr>
          <w:color w:val="002060"/>
        </w:rPr>
      </w:pPr>
      <w:r w:rsidRPr="00E5122E">
        <w:rPr>
          <w:color w:val="002060"/>
        </w:rPr>
        <w:t>RISULTATI UFFICIALI GARE DEL 12/05/2023</w:t>
      </w:r>
    </w:p>
    <w:p w14:paraId="5832762D" w14:textId="77777777" w:rsidR="00D551E3" w:rsidRPr="00D551E3" w:rsidRDefault="00D551E3" w:rsidP="00D551E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551E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2EC7CC8" w14:textId="77777777" w:rsidR="00D551E3" w:rsidRPr="00E5122E" w:rsidRDefault="00D551E3" w:rsidP="00D55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551E3" w:rsidRPr="00E5122E" w14:paraId="63F7745A" w14:textId="77777777" w:rsidTr="005278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551E3" w:rsidRPr="00E5122E" w14:paraId="5AC32EF0" w14:textId="77777777" w:rsidTr="005278E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BD5BA" w14:textId="77777777" w:rsidR="00D551E3" w:rsidRPr="00E5122E" w:rsidRDefault="00D551E3" w:rsidP="005278EC">
                  <w:pPr>
                    <w:pStyle w:val="header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GIRONE TT - 3 Giornata - A</w:t>
                  </w:r>
                </w:p>
              </w:tc>
            </w:tr>
            <w:tr w:rsidR="00D551E3" w:rsidRPr="00E5122E" w14:paraId="4537E051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C9C62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FUTSAL MONTEMARCIANO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8245B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79F36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3A0AD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</w:tbl>
          <w:p w14:paraId="0BA56A9B" w14:textId="77777777" w:rsidR="00D551E3" w:rsidRPr="00E5122E" w:rsidRDefault="00D551E3" w:rsidP="005278EC">
            <w:pPr>
              <w:rPr>
                <w:color w:val="002060"/>
              </w:rPr>
            </w:pPr>
          </w:p>
        </w:tc>
      </w:tr>
    </w:tbl>
    <w:p w14:paraId="27379BCE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1B60F206" w14:textId="77777777" w:rsidR="00D551E3" w:rsidRPr="00E5122E" w:rsidRDefault="00D551E3" w:rsidP="00D551E3">
      <w:pPr>
        <w:pStyle w:val="breakline"/>
        <w:rPr>
          <w:color w:val="002060"/>
        </w:rPr>
      </w:pPr>
    </w:p>
    <w:p w14:paraId="71318EE4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GIUDICE SPORTIVO</w:t>
      </w:r>
    </w:p>
    <w:p w14:paraId="1543C24F" w14:textId="77777777" w:rsidR="00D551E3" w:rsidRPr="00E5122E" w:rsidRDefault="00D551E3" w:rsidP="00D551E3">
      <w:pPr>
        <w:pStyle w:val="diffida"/>
        <w:rPr>
          <w:color w:val="002060"/>
        </w:rPr>
      </w:pPr>
      <w:r w:rsidRPr="00E5122E">
        <w:rPr>
          <w:color w:val="002060"/>
        </w:rPr>
        <w:t>Il Giudice Sportivo Avv. Agnese Lazzaretti, con l'assistenza del segretario Angelo Castellana, nella seduta del 15/05/2023, ha adottato le decisioni che di seguito integralmente si riportano:</w:t>
      </w:r>
    </w:p>
    <w:p w14:paraId="6381FF61" w14:textId="77777777" w:rsidR="00D551E3" w:rsidRPr="00E5122E" w:rsidRDefault="00D551E3" w:rsidP="00D551E3">
      <w:pPr>
        <w:pStyle w:val="titolo10"/>
        <w:rPr>
          <w:color w:val="002060"/>
        </w:rPr>
      </w:pPr>
      <w:r w:rsidRPr="00E5122E">
        <w:rPr>
          <w:color w:val="002060"/>
        </w:rPr>
        <w:t xml:space="preserve">GARE DEL 12/ 5/2023 </w:t>
      </w:r>
    </w:p>
    <w:p w14:paraId="0D2F0C4D" w14:textId="77777777" w:rsidR="00D551E3" w:rsidRPr="00E5122E" w:rsidRDefault="00D551E3" w:rsidP="00D551E3">
      <w:pPr>
        <w:pStyle w:val="titolo7a"/>
        <w:rPr>
          <w:color w:val="002060"/>
        </w:rPr>
      </w:pPr>
      <w:r w:rsidRPr="00E5122E">
        <w:rPr>
          <w:color w:val="002060"/>
        </w:rPr>
        <w:t xml:space="preserve">PROVVEDIMENTI DISCIPLINARI </w:t>
      </w:r>
    </w:p>
    <w:p w14:paraId="60F79434" w14:textId="77777777" w:rsidR="00D551E3" w:rsidRPr="00E5122E" w:rsidRDefault="00D551E3" w:rsidP="00D551E3">
      <w:pPr>
        <w:pStyle w:val="titolo7b0"/>
        <w:rPr>
          <w:color w:val="002060"/>
        </w:rPr>
      </w:pPr>
      <w:r w:rsidRPr="00E5122E">
        <w:rPr>
          <w:color w:val="002060"/>
        </w:rPr>
        <w:t xml:space="preserve">In base alle risultanze degli atti ufficiali sono state deliberate le seguenti sanzioni disciplinari. </w:t>
      </w:r>
    </w:p>
    <w:p w14:paraId="14FD6B81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CALCIATORI NON ESPULSI </w:t>
      </w:r>
    </w:p>
    <w:p w14:paraId="5911FAD2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6FCF77E6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24A8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F6C1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2D05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E9AB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F839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0537A08E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1198B7A9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0D9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BORGOGNONI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9DC4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1281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DE6A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6858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2ACA9102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2E5C6618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BF8F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KANIA DAVID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B5E1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45E9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FF4B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BFA1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29C5820F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147AC974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3D0A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MARILUNGO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155F7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BBA72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9FD2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3785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458F1C6A" w14:textId="77777777" w:rsidR="00D551E3" w:rsidRDefault="00D551E3" w:rsidP="00D551E3">
      <w:pPr>
        <w:pStyle w:val="breakline"/>
        <w:rPr>
          <w:color w:val="002060"/>
        </w:rPr>
      </w:pPr>
    </w:p>
    <w:p w14:paraId="1E41EDF8" w14:textId="77777777" w:rsidR="00D551E3" w:rsidRPr="00EC3467" w:rsidRDefault="00D551E3" w:rsidP="00D551E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253064D" w14:textId="77777777" w:rsidR="00D551E3" w:rsidRPr="006A1950" w:rsidRDefault="00D551E3" w:rsidP="00D551E3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917DFAF" w14:textId="77777777" w:rsidR="00D551E3" w:rsidRDefault="00D551E3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5179DE99" w14:textId="08D00E1B" w:rsidR="00A62686" w:rsidRPr="000C5A61" w:rsidRDefault="00A62686" w:rsidP="00A6268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TRIANGOLARE PROMOZIONE</w:t>
      </w:r>
    </w:p>
    <w:p w14:paraId="4B5D746D" w14:textId="77777777" w:rsidR="00A62686" w:rsidRDefault="00A62686" w:rsidP="00A62686">
      <w:pPr>
        <w:pStyle w:val="Nessunaspaziatura"/>
        <w:jc w:val="both"/>
        <w:rPr>
          <w:rFonts w:ascii="Arial" w:hAnsi="Arial" w:cs="Arial"/>
          <w:color w:val="002060"/>
        </w:rPr>
      </w:pPr>
    </w:p>
    <w:p w14:paraId="5B4846D9" w14:textId="7463EDFD" w:rsidR="00A62686" w:rsidRDefault="008F23E5" w:rsidP="00A6268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A seguito del</w:t>
      </w:r>
      <w:r w:rsidR="00A62686">
        <w:rPr>
          <w:rFonts w:ascii="Arial" w:hAnsi="Arial" w:cs="Arial"/>
          <w:color w:val="002060"/>
        </w:rPr>
        <w:t xml:space="preserve"> </w:t>
      </w:r>
      <w:r w:rsidR="00A62686" w:rsidRPr="008F23E5">
        <w:rPr>
          <w:rFonts w:ascii="Arial" w:hAnsi="Arial" w:cs="Arial"/>
          <w:color w:val="002060"/>
        </w:rPr>
        <w:t>sorteggio</w:t>
      </w:r>
      <w:r w:rsidR="00A62686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effettuato in data odierna presso la Sede del Comitato Regionale Marche, si ufficializzano di seguito le date ed il calendario </w:t>
      </w:r>
      <w:r w:rsidR="00A62686">
        <w:rPr>
          <w:rFonts w:ascii="Arial" w:hAnsi="Arial" w:cs="Arial"/>
          <w:color w:val="002060"/>
        </w:rPr>
        <w:t xml:space="preserve">del </w:t>
      </w:r>
      <w:r w:rsidR="00A62686" w:rsidRPr="00F11726">
        <w:rPr>
          <w:rFonts w:ascii="Arial" w:hAnsi="Arial" w:cs="Arial"/>
          <w:b/>
          <w:bCs/>
          <w:color w:val="002060"/>
        </w:rPr>
        <w:t>triangolare promozione</w:t>
      </w:r>
      <w:r w:rsidR="00A62686">
        <w:rPr>
          <w:rFonts w:ascii="Arial" w:hAnsi="Arial" w:cs="Arial"/>
          <w:color w:val="002060"/>
        </w:rPr>
        <w:t xml:space="preserve"> riservato alle </w:t>
      </w:r>
      <w:r w:rsidR="00A62686" w:rsidRPr="00644B4E">
        <w:rPr>
          <w:rFonts w:ascii="Arial" w:hAnsi="Arial" w:cs="Arial"/>
          <w:b/>
          <w:bCs/>
          <w:color w:val="002060"/>
        </w:rPr>
        <w:t xml:space="preserve">Società </w:t>
      </w:r>
      <w:r w:rsidR="00A62686">
        <w:rPr>
          <w:rFonts w:ascii="Arial" w:hAnsi="Arial" w:cs="Arial"/>
          <w:b/>
          <w:bCs/>
          <w:color w:val="002060"/>
        </w:rPr>
        <w:t xml:space="preserve">seconde classificate </w:t>
      </w:r>
      <w:r w:rsidR="00A62686" w:rsidRPr="00392BEC">
        <w:rPr>
          <w:rFonts w:ascii="Arial" w:hAnsi="Arial" w:cs="Arial"/>
          <w:color w:val="002060"/>
        </w:rPr>
        <w:t>del Campionato Regionale Calcio a Cinque</w:t>
      </w:r>
      <w:r w:rsidR="00A62686">
        <w:rPr>
          <w:rFonts w:ascii="Arial" w:hAnsi="Arial" w:cs="Arial"/>
          <w:b/>
          <w:bCs/>
          <w:color w:val="002060"/>
        </w:rPr>
        <w:t xml:space="preserve"> Serie C2</w:t>
      </w:r>
      <w:r>
        <w:rPr>
          <w:rFonts w:ascii="Arial" w:hAnsi="Arial" w:cs="Arial"/>
          <w:b/>
          <w:bCs/>
          <w:color w:val="002060"/>
        </w:rPr>
        <w:t>:</w:t>
      </w:r>
    </w:p>
    <w:p w14:paraId="7ED2D715" w14:textId="77777777" w:rsidR="00A62686" w:rsidRDefault="00A62686" w:rsidP="00A62686">
      <w:pPr>
        <w:pStyle w:val="LndNormale1"/>
        <w:rPr>
          <w:color w:val="002060"/>
        </w:rPr>
      </w:pPr>
    </w:p>
    <w:p w14:paraId="7992422D" w14:textId="3BADDA92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CITTA’ DI OSTRA</w:t>
      </w:r>
    </w:p>
    <w:p w14:paraId="7B01BACB" w14:textId="6D26C096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B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BAYER CAPPUCCINI</w:t>
      </w:r>
    </w:p>
    <w:p w14:paraId="0C680718" w14:textId="0030270B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FUTSAL CASELLE</w:t>
      </w:r>
    </w:p>
    <w:p w14:paraId="5C4505BD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EFA1819" w14:textId="4AD91C3B" w:rsidR="008F23E5" w:rsidRPr="00CC510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Pr="00CC510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CC510E">
        <w:rPr>
          <w:rFonts w:ascii="Arial" w:hAnsi="Arial" w:cs="Arial"/>
          <w:b/>
          <w:bCs/>
          <w:color w:val="002060"/>
          <w:sz w:val="22"/>
          <w:szCs w:val="22"/>
        </w:rPr>
        <w:t xml:space="preserve"> 12/05/2023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color w:val="002060"/>
          <w:sz w:val="22"/>
          <w:szCs w:val="22"/>
        </w:rPr>
        <w:t>FUTSAL CASELLE – BAYER CAPPUCCINI</w:t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  <w:t>3-3</w:t>
      </w:r>
    </w:p>
    <w:p w14:paraId="3B7B5B43" w14:textId="17A2467C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CITTA’ DI OSTRA</w:t>
      </w:r>
    </w:p>
    <w:p w14:paraId="0668ED90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60756C31" w14:textId="52D38A64" w:rsidR="008F23E5" w:rsidRDefault="008F23E5" w:rsidP="00061B3E">
      <w:pPr>
        <w:pStyle w:val="LndNormale1"/>
        <w:rPr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  <w:t xml:space="preserve">Venerdì </w:t>
      </w:r>
      <w:r>
        <w:rPr>
          <w:rFonts w:cs="Arial"/>
          <w:b/>
          <w:bCs/>
          <w:color w:val="002060"/>
          <w:szCs w:val="22"/>
        </w:rPr>
        <w:t>19</w:t>
      </w:r>
      <w:r w:rsidRPr="000F41BE">
        <w:rPr>
          <w:rFonts w:cs="Arial"/>
          <w:b/>
          <w:bCs/>
          <w:color w:val="002060"/>
          <w:szCs w:val="22"/>
        </w:rPr>
        <w:t>/05/2023</w:t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="00061B3E" w:rsidRPr="00061B3E">
        <w:rPr>
          <w:b/>
          <w:bCs/>
          <w:color w:val="002060"/>
        </w:rPr>
        <w:t>CITTA’ DI OSTRA – FUTSAL CASELLE</w:t>
      </w:r>
    </w:p>
    <w:p w14:paraId="42436BE7" w14:textId="14646C3C" w:rsidR="00061B3E" w:rsidRPr="00061B3E" w:rsidRDefault="00061B3E" w:rsidP="00061B3E">
      <w:pPr>
        <w:pStyle w:val="LndNormale1"/>
        <w:rPr>
          <w:b/>
          <w:bCs/>
          <w:i/>
          <w:iCs/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b/>
          <w:bCs/>
          <w:color w:val="002060"/>
        </w:rPr>
        <w:t>o</w:t>
      </w:r>
      <w:r w:rsidRPr="00061B3E">
        <w:rPr>
          <w:b/>
          <w:bCs/>
          <w:color w:val="002060"/>
        </w:rPr>
        <w:t>re 21:30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061B3E">
        <w:rPr>
          <w:b/>
          <w:bCs/>
          <w:i/>
          <w:iCs/>
          <w:color w:val="002060"/>
        </w:rPr>
        <w:t>Riposa: BAYER CAPPUCCINI</w:t>
      </w:r>
    </w:p>
    <w:p w14:paraId="13C46C4C" w14:textId="77777777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17B5794" w14:textId="107BA99E" w:rsidR="008F23E5" w:rsidRDefault="008F23E5" w:rsidP="008F23E5">
      <w:pPr>
        <w:pStyle w:val="breakline"/>
        <w:ind w:left="4253" w:hanging="4248"/>
        <w:jc w:val="both"/>
        <w:rPr>
          <w:rFonts w:ascii="Arial" w:hAnsi="Arial" w:cs="Arial"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26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61B3E" w:rsidRPr="00061B3E">
        <w:rPr>
          <w:rFonts w:ascii="Arial" w:hAnsi="Arial" w:cs="Arial"/>
          <w:b/>
          <w:bCs/>
          <w:color w:val="002060"/>
          <w:sz w:val="22"/>
          <w:szCs w:val="22"/>
        </w:rPr>
        <w:t>BAYER CAPPUCCINI – CITTA’ DI OSTRA</w:t>
      </w:r>
    </w:p>
    <w:p w14:paraId="32C6C56F" w14:textId="534AA675" w:rsidR="00061B3E" w:rsidRPr="00061B3E" w:rsidRDefault="00061B3E" w:rsidP="00061B3E">
      <w:pPr>
        <w:pStyle w:val="breakline"/>
        <w:ind w:left="4253" w:hanging="2837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061B3E">
        <w:rPr>
          <w:rFonts w:ascii="Arial" w:hAnsi="Arial" w:cs="Arial"/>
          <w:b/>
          <w:bCs/>
          <w:color w:val="002060"/>
          <w:sz w:val="22"/>
          <w:szCs w:val="22"/>
        </w:rPr>
        <w:t>re 21:</w:t>
      </w:r>
      <w:r>
        <w:rPr>
          <w:rFonts w:ascii="Arial" w:hAnsi="Arial" w:cs="Arial"/>
          <w:b/>
          <w:bCs/>
          <w:color w:val="002060"/>
          <w:sz w:val="22"/>
          <w:szCs w:val="22"/>
        </w:rPr>
        <w:t>45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1B3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CASELLE</w:t>
      </w:r>
    </w:p>
    <w:p w14:paraId="23DBBCE8" w14:textId="77777777" w:rsidR="008F23E5" w:rsidRDefault="008F23E5" w:rsidP="008F23E5">
      <w:pPr>
        <w:pStyle w:val="breakline"/>
        <w:rPr>
          <w:color w:val="002060"/>
          <w:sz w:val="22"/>
          <w:szCs w:val="22"/>
        </w:rPr>
      </w:pPr>
    </w:p>
    <w:p w14:paraId="3FEAD8BD" w14:textId="77777777" w:rsidR="008F23E5" w:rsidRPr="000C5A61" w:rsidRDefault="008F23E5" w:rsidP="008F23E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78F453BA" w14:textId="77777777" w:rsidR="00A62686" w:rsidRDefault="00A62686" w:rsidP="00A62686">
      <w:pPr>
        <w:pStyle w:val="breakline"/>
        <w:rPr>
          <w:color w:val="002060"/>
          <w:sz w:val="22"/>
          <w:szCs w:val="22"/>
        </w:rPr>
      </w:pPr>
    </w:p>
    <w:p w14:paraId="503CFA2F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E56C167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1466E92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360CD54B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255F7AA2" w14:textId="77777777" w:rsidR="00A62686" w:rsidRPr="000C5A61" w:rsidRDefault="00A62686" w:rsidP="00A62686">
      <w:pPr>
        <w:pStyle w:val="LndNormale1"/>
        <w:rPr>
          <w:color w:val="002060"/>
        </w:rPr>
      </w:pPr>
    </w:p>
    <w:p w14:paraId="5AF07144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5536246E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19206AED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BB2CD35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65772C30" w14:textId="77777777" w:rsidR="00A62686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02FA2569" w14:textId="77777777" w:rsidR="00A62686" w:rsidRDefault="00A62686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43005E43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RISULTATI</w:t>
      </w:r>
    </w:p>
    <w:p w14:paraId="002D13D9" w14:textId="77777777" w:rsidR="00D551E3" w:rsidRPr="00E5122E" w:rsidRDefault="00D551E3" w:rsidP="00D551E3">
      <w:pPr>
        <w:pStyle w:val="breakline"/>
        <w:rPr>
          <w:color w:val="002060"/>
        </w:rPr>
      </w:pPr>
    </w:p>
    <w:p w14:paraId="5C5F27B3" w14:textId="77777777" w:rsidR="00D551E3" w:rsidRPr="00E5122E" w:rsidRDefault="00D551E3" w:rsidP="00D551E3">
      <w:pPr>
        <w:pStyle w:val="sottotitolocampionato10"/>
        <w:rPr>
          <w:color w:val="002060"/>
        </w:rPr>
      </w:pPr>
      <w:r w:rsidRPr="00E5122E">
        <w:rPr>
          <w:color w:val="002060"/>
        </w:rPr>
        <w:t>RISULTATI UFFICIALI GARE DEL 12/05/2023</w:t>
      </w:r>
    </w:p>
    <w:p w14:paraId="2A707B82" w14:textId="77777777" w:rsidR="00D551E3" w:rsidRPr="00D551E3" w:rsidRDefault="00D551E3" w:rsidP="00D551E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551E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C60D70B" w14:textId="77777777" w:rsidR="00D551E3" w:rsidRPr="00E5122E" w:rsidRDefault="00D551E3" w:rsidP="00D55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551E3" w:rsidRPr="00E5122E" w14:paraId="3B4F3595" w14:textId="77777777" w:rsidTr="005278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551E3" w:rsidRPr="00E5122E" w14:paraId="64234B87" w14:textId="77777777" w:rsidTr="005278E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68E05" w14:textId="77777777" w:rsidR="00D551E3" w:rsidRPr="00E5122E" w:rsidRDefault="00D551E3" w:rsidP="005278EC">
                  <w:pPr>
                    <w:pStyle w:val="header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GIRONE PR - 1 Giornata - A</w:t>
                  </w:r>
                </w:p>
              </w:tc>
            </w:tr>
            <w:tr w:rsidR="00D551E3" w:rsidRPr="00E5122E" w14:paraId="29B7ACBC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56198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DDF1C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4F550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3C41F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</w:tbl>
          <w:p w14:paraId="066A691D" w14:textId="77777777" w:rsidR="00D551E3" w:rsidRPr="00E5122E" w:rsidRDefault="00D551E3" w:rsidP="005278EC">
            <w:pPr>
              <w:rPr>
                <w:color w:val="002060"/>
              </w:rPr>
            </w:pPr>
          </w:p>
        </w:tc>
      </w:tr>
    </w:tbl>
    <w:p w14:paraId="68C769DF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45357A8F" w14:textId="77777777" w:rsidR="00D551E3" w:rsidRPr="00E5122E" w:rsidRDefault="00D551E3" w:rsidP="00D551E3">
      <w:pPr>
        <w:pStyle w:val="breakline"/>
        <w:rPr>
          <w:color w:val="002060"/>
        </w:rPr>
      </w:pPr>
    </w:p>
    <w:p w14:paraId="2FABA507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GIUDICE SPORTIVO</w:t>
      </w:r>
    </w:p>
    <w:p w14:paraId="66E6D8A7" w14:textId="77777777" w:rsidR="00D551E3" w:rsidRPr="00E5122E" w:rsidRDefault="00D551E3" w:rsidP="00D551E3">
      <w:pPr>
        <w:pStyle w:val="diffida"/>
        <w:rPr>
          <w:color w:val="002060"/>
        </w:rPr>
      </w:pPr>
      <w:r w:rsidRPr="00E5122E">
        <w:rPr>
          <w:color w:val="002060"/>
        </w:rPr>
        <w:t>Il Giudice Sportivo Avv. Agnese Lazzaretti, con l'assistenza del segretario Angelo Castellana, nella seduta del 15/05/2023, ha adottato le decisioni che di seguito integralmente si riportano:</w:t>
      </w:r>
    </w:p>
    <w:p w14:paraId="41127A13" w14:textId="77777777" w:rsidR="00D551E3" w:rsidRPr="00E5122E" w:rsidRDefault="00D551E3" w:rsidP="00D551E3">
      <w:pPr>
        <w:pStyle w:val="titolo10"/>
        <w:rPr>
          <w:color w:val="002060"/>
        </w:rPr>
      </w:pPr>
      <w:r w:rsidRPr="00E5122E">
        <w:rPr>
          <w:color w:val="002060"/>
        </w:rPr>
        <w:t xml:space="preserve">GARE DEL 12/ 5/2023 </w:t>
      </w:r>
    </w:p>
    <w:p w14:paraId="7CE20AF5" w14:textId="77777777" w:rsidR="00D551E3" w:rsidRPr="00E5122E" w:rsidRDefault="00D551E3" w:rsidP="00D551E3">
      <w:pPr>
        <w:pStyle w:val="titolo7a"/>
        <w:rPr>
          <w:color w:val="002060"/>
        </w:rPr>
      </w:pPr>
      <w:r w:rsidRPr="00E5122E">
        <w:rPr>
          <w:color w:val="002060"/>
        </w:rPr>
        <w:t xml:space="preserve">PROVVEDIMENTI DISCIPLINARI </w:t>
      </w:r>
    </w:p>
    <w:p w14:paraId="06CB53F7" w14:textId="77777777" w:rsidR="00D551E3" w:rsidRPr="00E5122E" w:rsidRDefault="00D551E3" w:rsidP="00D551E3">
      <w:pPr>
        <w:pStyle w:val="titolo7b0"/>
        <w:rPr>
          <w:color w:val="002060"/>
        </w:rPr>
      </w:pPr>
      <w:r w:rsidRPr="00E5122E">
        <w:rPr>
          <w:color w:val="002060"/>
        </w:rPr>
        <w:t xml:space="preserve">In base alle risultanze degli atti ufficiali sono state deliberate le seguenti sanzioni disciplinari. </w:t>
      </w:r>
    </w:p>
    <w:p w14:paraId="4160E10E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CALCIATORI NON ESPULSI </w:t>
      </w:r>
    </w:p>
    <w:p w14:paraId="3CA6A403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57486DD5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DD55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SERANTONI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E257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02FD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8684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514B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10AA5814" w14:textId="77777777" w:rsidR="00D551E3" w:rsidRDefault="00D551E3" w:rsidP="00D551E3">
      <w:pPr>
        <w:pStyle w:val="breakline"/>
        <w:rPr>
          <w:color w:val="002060"/>
        </w:rPr>
      </w:pPr>
    </w:p>
    <w:p w14:paraId="7201A69E" w14:textId="77777777" w:rsidR="00D551E3" w:rsidRPr="00EC3467" w:rsidRDefault="00D551E3" w:rsidP="00D551E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lastRenderedPageBreak/>
        <w:t>F.to IL SEGRETARIO                                   F.to IL GIUDICE SPORTIVO</w:t>
      </w:r>
    </w:p>
    <w:p w14:paraId="4461F3CF" w14:textId="77777777" w:rsidR="00D551E3" w:rsidRPr="006A1950" w:rsidRDefault="00D551E3" w:rsidP="00D551E3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D48F58A" w14:textId="77777777" w:rsidR="00D551E3" w:rsidRDefault="00D551E3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223AD5FA" w14:textId="77777777" w:rsidR="002F4866" w:rsidRDefault="002F4866" w:rsidP="002F4866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>PROGRAMMA GARE</w:t>
      </w:r>
    </w:p>
    <w:p w14:paraId="253B416D" w14:textId="77777777" w:rsidR="00A34CE1" w:rsidRPr="004F78A1" w:rsidRDefault="00A34CE1" w:rsidP="00A34CE1">
      <w:pPr>
        <w:pStyle w:val="sottotitolocampionato10"/>
        <w:rPr>
          <w:color w:val="002060"/>
        </w:rPr>
      </w:pPr>
      <w:r w:rsidRPr="004F78A1">
        <w:rPr>
          <w:color w:val="002060"/>
        </w:rPr>
        <w:t>GIRONE PR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A34CE1" w:rsidRPr="004F78A1" w14:paraId="555D015A" w14:textId="77777777" w:rsidTr="005278E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9B44F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2001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9005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D87F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6151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50D2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proofErr w:type="spellStart"/>
            <w:r w:rsidRPr="004F78A1">
              <w:rPr>
                <w:color w:val="002060"/>
              </w:rPr>
              <w:t>Localita'</w:t>
            </w:r>
            <w:proofErr w:type="spellEnd"/>
            <w:r w:rsidRPr="004F78A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94D72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Indirizzo Impianto</w:t>
            </w:r>
          </w:p>
        </w:tc>
      </w:tr>
      <w:tr w:rsidR="00A34CE1" w:rsidRPr="004F78A1" w14:paraId="2785433D" w14:textId="77777777" w:rsidTr="005278EC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9CC1C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proofErr w:type="gramStart"/>
            <w:r w:rsidRPr="004F78A1">
              <w:rPr>
                <w:color w:val="002060"/>
              </w:rPr>
              <w:t>CITTA</w:t>
            </w:r>
            <w:proofErr w:type="gramEnd"/>
            <w:r w:rsidRPr="004F78A1">
              <w:rPr>
                <w:color w:val="002060"/>
              </w:rPr>
              <w:t xml:space="preserve"> DI 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3606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54BA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4787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19/05/2023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C55C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208F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9C206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VIA MATTEOTTI</w:t>
            </w:r>
          </w:p>
        </w:tc>
      </w:tr>
    </w:tbl>
    <w:p w14:paraId="70A16D95" w14:textId="77777777" w:rsidR="00BA4302" w:rsidRPr="006A742D" w:rsidRDefault="00BA4302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46208C9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69BE5CB0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6F2F0D4C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1E018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492DE3EC" w14:textId="11C83A8C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SMIRRA CITY</w:t>
      </w:r>
    </w:p>
    <w:p w14:paraId="008DB805" w14:textId="08AC8CD4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444A438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0D017B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3DFEC66B" w14:textId="39214C23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FERMANA FUTSAL 2022</w:t>
      </w:r>
    </w:p>
    <w:p w14:paraId="720EBEB9" w14:textId="4588319E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DAMIANI E GATTI ASCOLI</w:t>
      </w:r>
    </w:p>
    <w:p w14:paraId="3AB7C6D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53842A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1A020E3C" w14:textId="51EFFB9C" w:rsidR="00984CE1" w:rsidRPr="001A63E4" w:rsidRDefault="00F009AC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,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355536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 xml:space="preserve"> – SMIRRA CI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>TY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>5-5</w:t>
      </w:r>
    </w:p>
    <w:p w14:paraId="0E5D0268" w14:textId="7EEA8FD5" w:rsidR="00F009AC" w:rsidRPr="0060512B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</w:p>
    <w:p w14:paraId="21320D73" w14:textId="270A51C7" w:rsidR="00F009AC" w:rsidRPr="000F41BE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SMIRRA CITY – POLISPORTIVA UROBORO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  <w:t>3-4</w:t>
      </w:r>
    </w:p>
    <w:p w14:paraId="183ABB10" w14:textId="5778AD96" w:rsidR="00F009AC" w:rsidRPr="001D06ED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531FFFB8" w14:textId="55AF28E9" w:rsidR="00984CE1" w:rsidRPr="005A4012" w:rsidRDefault="00984CE1" w:rsidP="00F009A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DA21F5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F994338" w14:textId="5E5CBEA3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0512B">
        <w:rPr>
          <w:rFonts w:ascii="Arial" w:hAnsi="Arial" w:cs="Arial"/>
          <w:b/>
          <w:bCs/>
          <w:color w:val="002060"/>
          <w:sz w:val="22"/>
          <w:szCs w:val="22"/>
        </w:rPr>
        <w:t>FERMANA FUTSAL 2022 – DAMIANI E GATTI ASCOLI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 w:rsidRPr="0060512B">
        <w:rPr>
          <w:rFonts w:ascii="Arial" w:hAnsi="Arial" w:cs="Arial"/>
          <w:b/>
          <w:bCs/>
          <w:color w:val="002060"/>
          <w:sz w:val="22"/>
          <w:szCs w:val="22"/>
        </w:rPr>
        <w:t>4-4</w:t>
      </w:r>
    </w:p>
    <w:p w14:paraId="0922BC66" w14:textId="3666F5ED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14A259B1" w14:textId="3F73F3CC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DAMIANI E GATTI ASCOLI – FERMANA FUTSAL 2022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  <w:t>9-1</w:t>
      </w:r>
    </w:p>
    <w:p w14:paraId="33579D77" w14:textId="1B0D7228" w:rsidR="00984CE1" w:rsidRPr="001D06ED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3CC6D47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2D280E6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</w:p>
    <w:p w14:paraId="6C696D0A" w14:textId="77777777" w:rsidR="002F4866" w:rsidRPr="0060512B" w:rsidRDefault="002F4866" w:rsidP="002F4866">
      <w:pPr>
        <w:pStyle w:val="LndNormale1"/>
        <w:rPr>
          <w:color w:val="002060"/>
          <w:szCs w:val="22"/>
        </w:rPr>
      </w:pPr>
    </w:p>
    <w:p w14:paraId="23890A27" w14:textId="6D78C7C4" w:rsidR="002F4866" w:rsidRPr="0060512B" w:rsidRDefault="002F4866" w:rsidP="002F4866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60512B">
        <w:rPr>
          <w:rFonts w:ascii="Arial" w:hAnsi="Arial" w:cs="Arial"/>
          <w:bCs/>
          <w:color w:val="002060"/>
          <w:sz w:val="22"/>
          <w:szCs w:val="22"/>
        </w:rPr>
        <w:t xml:space="preserve">La gara di finale </w:t>
      </w:r>
      <w:r w:rsidR="0060512B" w:rsidRPr="0060512B">
        <w:rPr>
          <w:rFonts w:ascii="Arial" w:hAnsi="Arial" w:cs="Arial"/>
          <w:bCs/>
          <w:color w:val="002060"/>
          <w:sz w:val="22"/>
          <w:szCs w:val="22"/>
        </w:rPr>
        <w:t>per il Titolo Regionale del Campionato di Calcio</w:t>
      </w:r>
      <w:r w:rsidRPr="0060512B">
        <w:rPr>
          <w:rFonts w:ascii="Arial" w:hAnsi="Arial" w:cs="Arial"/>
          <w:bCs/>
          <w:color w:val="002060"/>
          <w:sz w:val="22"/>
          <w:szCs w:val="22"/>
        </w:rPr>
        <w:t xml:space="preserve"> a Cinque Serie D sarà disputata come di seguito riportato:</w:t>
      </w:r>
    </w:p>
    <w:p w14:paraId="5B5734D6" w14:textId="77777777" w:rsidR="002F4866" w:rsidRPr="0060512B" w:rsidRDefault="002F4866" w:rsidP="002F4866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3B92D833" w14:textId="77591268" w:rsidR="002F4866" w:rsidRPr="0060512B" w:rsidRDefault="002F4866" w:rsidP="002F4866">
      <w:pPr>
        <w:tabs>
          <w:tab w:val="num" w:pos="786"/>
        </w:tabs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60512B">
        <w:rPr>
          <w:rFonts w:ascii="Arial" w:hAnsi="Arial" w:cs="Arial"/>
          <w:b/>
          <w:bCs/>
          <w:color w:val="002060"/>
          <w:sz w:val="22"/>
          <w:szCs w:val="22"/>
        </w:rPr>
        <w:t xml:space="preserve">DAMIANI E GATTI ASCOLI – </w:t>
      </w:r>
      <w:r w:rsidR="0060512B" w:rsidRPr="0060512B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0B7CE9EF" w14:textId="0EACCA67" w:rsidR="002F4866" w:rsidRPr="0060512B" w:rsidRDefault="002F4866" w:rsidP="002F4866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60512B">
        <w:rPr>
          <w:rFonts w:ascii="Arial" w:hAnsi="Arial" w:cs="Arial"/>
          <w:b/>
          <w:color w:val="002060"/>
          <w:sz w:val="22"/>
          <w:szCs w:val="22"/>
        </w:rPr>
        <w:t xml:space="preserve">Venerdì </w:t>
      </w:r>
      <w:r w:rsidR="0060512B" w:rsidRPr="0060512B">
        <w:rPr>
          <w:rFonts w:ascii="Arial" w:hAnsi="Arial" w:cs="Arial"/>
          <w:b/>
          <w:color w:val="002060"/>
          <w:sz w:val="22"/>
          <w:szCs w:val="22"/>
        </w:rPr>
        <w:t>19</w:t>
      </w:r>
      <w:r w:rsidRPr="0060512B">
        <w:rPr>
          <w:rFonts w:ascii="Arial" w:hAnsi="Arial" w:cs="Arial"/>
          <w:b/>
          <w:color w:val="002060"/>
          <w:sz w:val="22"/>
          <w:szCs w:val="22"/>
        </w:rPr>
        <w:t xml:space="preserve"> maggio 2023, ore 21:45</w:t>
      </w:r>
    </w:p>
    <w:p w14:paraId="52271B4A" w14:textId="21BAB76F" w:rsidR="002F4866" w:rsidRPr="0060512B" w:rsidRDefault="002F4866" w:rsidP="002F4866">
      <w:pPr>
        <w:pStyle w:val="breakline"/>
        <w:jc w:val="center"/>
        <w:rPr>
          <w:rFonts w:ascii="Arial" w:hAnsi="Arial" w:cs="Arial"/>
          <w:bCs/>
          <w:color w:val="002060"/>
          <w:sz w:val="22"/>
          <w:szCs w:val="22"/>
        </w:rPr>
      </w:pPr>
      <w:r w:rsidRPr="0060512B">
        <w:rPr>
          <w:rFonts w:ascii="Arial" w:hAnsi="Arial" w:cs="Arial"/>
          <w:b/>
          <w:color w:val="002060"/>
          <w:sz w:val="22"/>
          <w:szCs w:val="22"/>
        </w:rPr>
        <w:t>“</w:t>
      </w:r>
      <w:r w:rsidR="0060512B" w:rsidRPr="0060512B">
        <w:rPr>
          <w:rFonts w:ascii="Arial" w:hAnsi="Arial" w:cs="Arial"/>
          <w:b/>
          <w:color w:val="002060"/>
          <w:sz w:val="22"/>
          <w:szCs w:val="22"/>
        </w:rPr>
        <w:t>Palazzetto dello Sport”</w:t>
      </w:r>
      <w:r w:rsidRPr="0060512B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0512B">
        <w:rPr>
          <w:rFonts w:ascii="Arial" w:hAnsi="Arial" w:cs="Arial"/>
          <w:bCs/>
          <w:color w:val="002060"/>
          <w:sz w:val="22"/>
          <w:szCs w:val="22"/>
        </w:rPr>
        <w:t xml:space="preserve">di </w:t>
      </w:r>
      <w:r w:rsidR="0060512B" w:rsidRPr="0060512B">
        <w:rPr>
          <w:rFonts w:ascii="Arial" w:hAnsi="Arial" w:cs="Arial"/>
          <w:b/>
          <w:color w:val="002060"/>
          <w:sz w:val="22"/>
          <w:szCs w:val="22"/>
        </w:rPr>
        <w:t>CAMERANO</w:t>
      </w:r>
      <w:r w:rsidRPr="0060512B">
        <w:rPr>
          <w:rFonts w:ascii="Arial" w:hAnsi="Arial" w:cs="Arial"/>
          <w:bCs/>
          <w:color w:val="002060"/>
          <w:sz w:val="22"/>
          <w:szCs w:val="22"/>
        </w:rPr>
        <w:t xml:space="preserve"> (Via </w:t>
      </w:r>
      <w:proofErr w:type="spellStart"/>
      <w:r w:rsidR="0060512B" w:rsidRPr="0060512B">
        <w:rPr>
          <w:rFonts w:ascii="Arial" w:hAnsi="Arial" w:cs="Arial"/>
          <w:bCs/>
          <w:color w:val="002060"/>
          <w:sz w:val="22"/>
          <w:szCs w:val="22"/>
        </w:rPr>
        <w:t>Bagacciano</w:t>
      </w:r>
      <w:proofErr w:type="spellEnd"/>
      <w:r w:rsidRPr="0060512B">
        <w:rPr>
          <w:rFonts w:ascii="Arial" w:hAnsi="Arial" w:cs="Arial"/>
          <w:bCs/>
          <w:color w:val="002060"/>
          <w:sz w:val="22"/>
          <w:szCs w:val="22"/>
        </w:rPr>
        <w:t>)</w:t>
      </w:r>
    </w:p>
    <w:p w14:paraId="414EB8D4" w14:textId="77777777" w:rsidR="002F4866" w:rsidRPr="0060512B" w:rsidRDefault="002F4866" w:rsidP="002F4866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041579C8" w14:textId="77777777" w:rsidR="002F4866" w:rsidRPr="0060512B" w:rsidRDefault="002F4866" w:rsidP="002F4866">
      <w:pPr>
        <w:rPr>
          <w:rFonts w:ascii="Arial" w:hAnsi="Arial" w:cs="Arial"/>
          <w:color w:val="002060"/>
          <w:sz w:val="22"/>
          <w:szCs w:val="22"/>
        </w:rPr>
      </w:pPr>
      <w:r w:rsidRPr="0060512B">
        <w:rPr>
          <w:rFonts w:ascii="Arial" w:hAnsi="Arial" w:cs="Arial"/>
          <w:color w:val="002060"/>
          <w:sz w:val="22"/>
          <w:szCs w:val="22"/>
        </w:rPr>
        <w:t xml:space="preserve">Qualora, al termine dei tempi regolamentari, la Finale, si concluda con un pareggio, saranno disputati due tempi supplementari per una durata di </w:t>
      </w:r>
      <w:proofErr w:type="gramStart"/>
      <w:r w:rsidRPr="0060512B">
        <w:rPr>
          <w:rFonts w:ascii="Arial" w:hAnsi="Arial" w:cs="Arial"/>
          <w:color w:val="002060"/>
          <w:sz w:val="22"/>
          <w:szCs w:val="22"/>
        </w:rPr>
        <w:t>5</w:t>
      </w:r>
      <w:proofErr w:type="gramEnd"/>
      <w:r w:rsidRPr="0060512B">
        <w:rPr>
          <w:rFonts w:ascii="Arial" w:hAnsi="Arial" w:cs="Arial"/>
          <w:color w:val="002060"/>
          <w:sz w:val="22"/>
          <w:szCs w:val="22"/>
        </w:rPr>
        <w:t xml:space="preserve"> minuti cadauno. </w:t>
      </w:r>
    </w:p>
    <w:p w14:paraId="46ED9C30" w14:textId="77777777" w:rsidR="002F4866" w:rsidRPr="0060512B" w:rsidRDefault="002F4866" w:rsidP="002F4866">
      <w:pPr>
        <w:rPr>
          <w:rFonts w:ascii="Arial" w:hAnsi="Arial" w:cs="Arial"/>
          <w:color w:val="002060"/>
          <w:sz w:val="22"/>
          <w:szCs w:val="22"/>
        </w:rPr>
      </w:pPr>
      <w:r w:rsidRPr="0060512B">
        <w:rPr>
          <w:rFonts w:ascii="Arial" w:hAnsi="Arial" w:cs="Arial"/>
          <w:color w:val="002060"/>
          <w:sz w:val="22"/>
          <w:szCs w:val="22"/>
        </w:rPr>
        <w:t>Qualora, a conclusione del secondo tempo supplementare, le due squadre dovessero trovarsi ancora in situazione di parità, la vincente sarà determinata dai tiri di rigore.</w:t>
      </w:r>
    </w:p>
    <w:p w14:paraId="248DAF90" w14:textId="77777777" w:rsidR="002F4866" w:rsidRPr="0060512B" w:rsidRDefault="002F4866" w:rsidP="002F4866">
      <w:pPr>
        <w:rPr>
          <w:rFonts w:ascii="Arial" w:hAnsi="Arial" w:cs="Arial"/>
          <w:color w:val="002060"/>
          <w:sz w:val="22"/>
          <w:szCs w:val="22"/>
        </w:rPr>
      </w:pPr>
    </w:p>
    <w:p w14:paraId="6A94DDC8" w14:textId="2B35FA23" w:rsidR="002F4866" w:rsidRPr="00852DB8" w:rsidRDefault="002F4866" w:rsidP="002F4866">
      <w:pPr>
        <w:pStyle w:val="breakline"/>
        <w:jc w:val="both"/>
        <w:rPr>
          <w:rFonts w:ascii="Arial" w:hAnsi="Arial" w:cs="Arial"/>
          <w:bCs/>
          <w:i/>
          <w:iCs/>
          <w:color w:val="002060"/>
          <w:sz w:val="22"/>
          <w:szCs w:val="22"/>
        </w:rPr>
      </w:pPr>
      <w:r w:rsidRPr="0060512B"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La Società prima nominata, DAMIANI E GATTI ASCOLI, è responsabile dell’organizzazione della gara (richiesta Forza Pubblica, </w:t>
      </w:r>
      <w:r w:rsidR="0060512B" w:rsidRPr="0060512B"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ambulanza, </w:t>
      </w:r>
      <w:r w:rsidRPr="0060512B">
        <w:rPr>
          <w:rFonts w:ascii="Arial" w:hAnsi="Arial" w:cs="Arial"/>
          <w:bCs/>
          <w:i/>
          <w:iCs/>
          <w:color w:val="002060"/>
          <w:sz w:val="22"/>
          <w:szCs w:val="22"/>
        </w:rPr>
        <w:t>palloni, ecc.).</w:t>
      </w:r>
    </w:p>
    <w:p w14:paraId="78E471FD" w14:textId="77777777" w:rsidR="002F4866" w:rsidRDefault="002F4866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54E8DD4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RISULTATI</w:t>
      </w:r>
    </w:p>
    <w:p w14:paraId="11A3E50C" w14:textId="77777777" w:rsidR="00D551E3" w:rsidRPr="00E5122E" w:rsidRDefault="00D551E3" w:rsidP="00D551E3">
      <w:pPr>
        <w:pStyle w:val="breakline"/>
        <w:rPr>
          <w:color w:val="002060"/>
        </w:rPr>
      </w:pPr>
    </w:p>
    <w:p w14:paraId="5796A778" w14:textId="77777777" w:rsidR="00D551E3" w:rsidRPr="00E5122E" w:rsidRDefault="00D551E3" w:rsidP="00D551E3">
      <w:pPr>
        <w:pStyle w:val="sottotitolocampionato10"/>
        <w:rPr>
          <w:color w:val="002060"/>
        </w:rPr>
      </w:pPr>
      <w:r w:rsidRPr="00E5122E">
        <w:rPr>
          <w:color w:val="002060"/>
        </w:rPr>
        <w:t>RISULTATI UFFICIALI GARE DEL 12/05/2023</w:t>
      </w:r>
    </w:p>
    <w:p w14:paraId="383EF215" w14:textId="77777777" w:rsidR="00D551E3" w:rsidRPr="00D551E3" w:rsidRDefault="00D551E3" w:rsidP="00D551E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551E3">
        <w:rPr>
          <w:rFonts w:ascii="Arial" w:hAnsi="Arial" w:cs="Arial"/>
          <w:color w:val="002060"/>
          <w:sz w:val="20"/>
          <w:szCs w:val="20"/>
        </w:rPr>
        <w:lastRenderedPageBreak/>
        <w:t>Si trascrivono qui di seguito i risultati ufficiali delle gare disputate</w:t>
      </w:r>
    </w:p>
    <w:p w14:paraId="20FBAE91" w14:textId="77777777" w:rsidR="00D551E3" w:rsidRPr="00E5122E" w:rsidRDefault="00D551E3" w:rsidP="00D55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551E3" w:rsidRPr="00E5122E" w14:paraId="190E4DBA" w14:textId="77777777" w:rsidTr="005278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551E3" w:rsidRPr="00E5122E" w14:paraId="1CB79E49" w14:textId="77777777" w:rsidTr="005278E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4B66E" w14:textId="77777777" w:rsidR="00D551E3" w:rsidRPr="00E5122E" w:rsidRDefault="00D551E3" w:rsidP="005278EC">
                  <w:pPr>
                    <w:pStyle w:val="header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GIRONE ST - 1 Giornata - R</w:t>
                  </w:r>
                </w:p>
              </w:tc>
            </w:tr>
            <w:tr w:rsidR="00D551E3" w:rsidRPr="00E5122E" w14:paraId="5655746D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027F7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A1993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1D5A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6F6C3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  <w:tr w:rsidR="00D551E3" w:rsidRPr="00E5122E" w14:paraId="71721F7C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04E6B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SMIRRA CITY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D2A06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20922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55F35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2ED0D5" w14:textId="77777777" w:rsidR="00D551E3" w:rsidRPr="00E5122E" w:rsidRDefault="00D551E3" w:rsidP="005278EC">
            <w:pPr>
              <w:rPr>
                <w:color w:val="002060"/>
              </w:rPr>
            </w:pPr>
          </w:p>
        </w:tc>
      </w:tr>
    </w:tbl>
    <w:p w14:paraId="54C8A3F2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304670C7" w14:textId="77777777" w:rsidR="00D551E3" w:rsidRPr="00E5122E" w:rsidRDefault="00D551E3" w:rsidP="00D551E3">
      <w:pPr>
        <w:pStyle w:val="breakline"/>
        <w:rPr>
          <w:color w:val="002060"/>
        </w:rPr>
      </w:pPr>
    </w:p>
    <w:p w14:paraId="1961516C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GIUDICE SPORTIVO</w:t>
      </w:r>
    </w:p>
    <w:p w14:paraId="457D4884" w14:textId="77777777" w:rsidR="00D551E3" w:rsidRPr="00E5122E" w:rsidRDefault="00D551E3" w:rsidP="00D551E3">
      <w:pPr>
        <w:pStyle w:val="diffida"/>
        <w:rPr>
          <w:color w:val="002060"/>
        </w:rPr>
      </w:pPr>
      <w:r w:rsidRPr="00E5122E">
        <w:rPr>
          <w:color w:val="002060"/>
        </w:rPr>
        <w:t>Il Giudice Sportivo Avv. Agnese Lazzaretti, con l'assistenza del segretario Angelo Castellana, nella seduta del 15/05/2023, ha adottato le decisioni che di seguito integralmente si riportano:</w:t>
      </w:r>
    </w:p>
    <w:p w14:paraId="7253D734" w14:textId="77777777" w:rsidR="00D551E3" w:rsidRPr="00E5122E" w:rsidRDefault="00D551E3" w:rsidP="00D551E3">
      <w:pPr>
        <w:pStyle w:val="titolo10"/>
        <w:rPr>
          <w:color w:val="002060"/>
        </w:rPr>
      </w:pPr>
      <w:r w:rsidRPr="00E5122E">
        <w:rPr>
          <w:color w:val="002060"/>
        </w:rPr>
        <w:t xml:space="preserve">GARE DEL 12/ 5/2023 </w:t>
      </w:r>
    </w:p>
    <w:p w14:paraId="1573CB46" w14:textId="77777777" w:rsidR="00D551E3" w:rsidRPr="00E5122E" w:rsidRDefault="00D551E3" w:rsidP="00D551E3">
      <w:pPr>
        <w:pStyle w:val="titolo7a"/>
        <w:rPr>
          <w:color w:val="002060"/>
        </w:rPr>
      </w:pPr>
      <w:r w:rsidRPr="00E5122E">
        <w:rPr>
          <w:color w:val="002060"/>
        </w:rPr>
        <w:t xml:space="preserve">PROVVEDIMENTI DISCIPLINARI </w:t>
      </w:r>
    </w:p>
    <w:p w14:paraId="1649E6C4" w14:textId="77777777" w:rsidR="00D551E3" w:rsidRPr="00E5122E" w:rsidRDefault="00D551E3" w:rsidP="00D551E3">
      <w:pPr>
        <w:pStyle w:val="titolo7b0"/>
        <w:rPr>
          <w:color w:val="002060"/>
        </w:rPr>
      </w:pPr>
      <w:r w:rsidRPr="00E5122E">
        <w:rPr>
          <w:color w:val="002060"/>
        </w:rPr>
        <w:t xml:space="preserve">In base alle risultanze degli atti ufficiali sono state deliberate le seguenti sanzioni disciplinari. </w:t>
      </w:r>
    </w:p>
    <w:p w14:paraId="2C26B8BB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CALCIATORI NON ESPULSI </w:t>
      </w:r>
    </w:p>
    <w:p w14:paraId="6489BB5E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3858E1FF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5F266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IACONI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E017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8C3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630F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BILATI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0AD1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(POLISPORTIVA UROBORO) </w:t>
            </w:r>
          </w:p>
        </w:tc>
      </w:tr>
    </w:tbl>
    <w:p w14:paraId="44E2C6F5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5140EBB9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7E3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BATTISTELLI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F72E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4D57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F43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0A17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429FEA1B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7BBFDB0B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D5B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SARAGA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9BE2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2057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916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02609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0A43228B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57029357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F78D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B9E1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EEE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167F0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FRATTESI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2432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(SMIRRA CITY) </w:t>
            </w:r>
          </w:p>
        </w:tc>
      </w:tr>
    </w:tbl>
    <w:p w14:paraId="18DB5024" w14:textId="77777777" w:rsidR="00D551E3" w:rsidRPr="00E5122E" w:rsidRDefault="00D551E3" w:rsidP="00D551E3">
      <w:pPr>
        <w:pStyle w:val="titolo20"/>
        <w:rPr>
          <w:rFonts w:eastAsiaTheme="minorEastAsia"/>
          <w:color w:val="002060"/>
        </w:rPr>
      </w:pPr>
      <w:r w:rsidRPr="00E5122E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551CF91E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3F42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ZANATTA CAIO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9A12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8F3C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E3D0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3756E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538DCCFD" w14:textId="77777777" w:rsidR="00D551E3" w:rsidRDefault="00D551E3" w:rsidP="00D551E3">
      <w:pPr>
        <w:pStyle w:val="breakline"/>
        <w:rPr>
          <w:color w:val="002060"/>
        </w:rPr>
      </w:pPr>
    </w:p>
    <w:p w14:paraId="01FDDEA1" w14:textId="77777777" w:rsidR="00D551E3" w:rsidRPr="00EC3467" w:rsidRDefault="00D551E3" w:rsidP="00D551E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3527C5E" w14:textId="77777777" w:rsidR="00D551E3" w:rsidRPr="006A1950" w:rsidRDefault="00D551E3" w:rsidP="00D551E3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30BFA5F" w14:textId="77777777" w:rsidR="000B1E9C" w:rsidRDefault="000B1E9C" w:rsidP="00984CE1">
      <w:pPr>
        <w:pStyle w:val="breakline"/>
        <w:rPr>
          <w:color w:val="002060"/>
        </w:rPr>
      </w:pPr>
    </w:p>
    <w:p w14:paraId="62D95E4D" w14:textId="77777777" w:rsidR="00352A94" w:rsidRDefault="00352A94" w:rsidP="00984CE1">
      <w:pPr>
        <w:pStyle w:val="breakline"/>
        <w:rPr>
          <w:color w:val="002060"/>
        </w:rPr>
      </w:pPr>
    </w:p>
    <w:p w14:paraId="662E0AA9" w14:textId="56DA93C7" w:rsidR="00204766" w:rsidRDefault="00204766" w:rsidP="00204766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>PROGRAMMA GARE</w:t>
      </w:r>
    </w:p>
    <w:p w14:paraId="2555C332" w14:textId="77777777" w:rsidR="00204766" w:rsidRDefault="00204766" w:rsidP="00984CE1">
      <w:pPr>
        <w:pStyle w:val="breakline"/>
        <w:rPr>
          <w:color w:val="002060"/>
        </w:rPr>
      </w:pPr>
    </w:p>
    <w:p w14:paraId="15323AE1" w14:textId="77777777" w:rsidR="00A34CE1" w:rsidRPr="004F78A1" w:rsidRDefault="00A34CE1" w:rsidP="00A34CE1">
      <w:pPr>
        <w:pStyle w:val="sottotitolocampionato10"/>
        <w:rPr>
          <w:color w:val="002060"/>
        </w:rPr>
      </w:pPr>
      <w:r w:rsidRPr="004F78A1">
        <w:rPr>
          <w:color w:val="002060"/>
        </w:rPr>
        <w:t>GIRONE TT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A34CE1" w:rsidRPr="004F78A1" w14:paraId="33540700" w14:textId="77777777" w:rsidTr="005278E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8DB3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DDC33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7801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9249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BEC7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C457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proofErr w:type="spellStart"/>
            <w:r w:rsidRPr="004F78A1">
              <w:rPr>
                <w:color w:val="002060"/>
              </w:rPr>
              <w:t>Localita'</w:t>
            </w:r>
            <w:proofErr w:type="spellEnd"/>
            <w:r w:rsidRPr="004F78A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149A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Indirizzo Impianto</w:t>
            </w:r>
          </w:p>
        </w:tc>
      </w:tr>
      <w:tr w:rsidR="00A34CE1" w:rsidRPr="004F78A1" w14:paraId="0EAC1D47" w14:textId="77777777" w:rsidTr="005278EC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678A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D91F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58BF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731A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19/05/2023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6C83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5077 PALAZZO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9CAF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96CE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VIA BAGACCIANO</w:t>
            </w:r>
          </w:p>
        </w:tc>
      </w:tr>
    </w:tbl>
    <w:p w14:paraId="6C3054CD" w14:textId="77777777" w:rsidR="00A34CE1" w:rsidRDefault="00A34CE1" w:rsidP="00984CE1">
      <w:pPr>
        <w:pStyle w:val="breakline"/>
        <w:rPr>
          <w:color w:val="002060"/>
        </w:rPr>
      </w:pPr>
    </w:p>
    <w:p w14:paraId="7881748B" w14:textId="77777777" w:rsidR="00A34CE1" w:rsidRDefault="00A34CE1" w:rsidP="00984CE1">
      <w:pPr>
        <w:pStyle w:val="breakline"/>
        <w:rPr>
          <w:color w:val="002060"/>
        </w:rPr>
      </w:pPr>
    </w:p>
    <w:p w14:paraId="7015F12F" w14:textId="77777777" w:rsidR="000B1E9C" w:rsidRPr="007918F3" w:rsidRDefault="000B1E9C" w:rsidP="000B1E9C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FASE FINALE CALCIO 5 SERIE C2</w:t>
      </w:r>
    </w:p>
    <w:p w14:paraId="14D28433" w14:textId="77777777" w:rsidR="000B1E9C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FASE REGIONALE</w:t>
      </w:r>
    </w:p>
    <w:p w14:paraId="6B265032" w14:textId="77777777" w:rsidR="000B1E9C" w:rsidRPr="00F11726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PROMOZIONE/RETROCESSIONE SERIE C2/SERIE D</w:t>
      </w:r>
    </w:p>
    <w:p w14:paraId="37DF8CCB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62920B0" w14:textId="77777777" w:rsidR="000B1E9C" w:rsidRDefault="000B1E9C" w:rsidP="000B1E9C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A seguito del </w:t>
      </w:r>
      <w:r w:rsidRPr="008F23E5">
        <w:rPr>
          <w:rFonts w:ascii="Arial" w:hAnsi="Arial" w:cs="Arial"/>
          <w:color w:val="002060"/>
        </w:rPr>
        <w:t>sorteggio</w:t>
      </w:r>
      <w:r>
        <w:rPr>
          <w:rFonts w:ascii="Arial" w:hAnsi="Arial" w:cs="Arial"/>
          <w:color w:val="002060"/>
        </w:rPr>
        <w:t xml:space="preserve"> effettuato in data odierna presso la Sede del Comitato Regionale Marche, si ufficializzano di seguito le date ed il calendario degli </w:t>
      </w:r>
      <w:r>
        <w:rPr>
          <w:rFonts w:ascii="Arial" w:hAnsi="Arial" w:cs="Arial"/>
          <w:b/>
          <w:bCs/>
          <w:color w:val="002060"/>
        </w:rPr>
        <w:t xml:space="preserve">accoppiamenti </w:t>
      </w:r>
      <w:r>
        <w:rPr>
          <w:rFonts w:ascii="Arial" w:hAnsi="Arial" w:cs="Arial"/>
          <w:color w:val="002060"/>
        </w:rPr>
        <w:t xml:space="preserve">riservati alle </w:t>
      </w:r>
      <w:r w:rsidRPr="00644B4E">
        <w:rPr>
          <w:rFonts w:ascii="Arial" w:hAnsi="Arial" w:cs="Arial"/>
          <w:b/>
          <w:bCs/>
          <w:color w:val="002060"/>
        </w:rPr>
        <w:t xml:space="preserve">Società </w:t>
      </w:r>
      <w:r>
        <w:rPr>
          <w:rFonts w:ascii="Arial" w:hAnsi="Arial" w:cs="Arial"/>
          <w:b/>
          <w:bCs/>
          <w:color w:val="002060"/>
        </w:rPr>
        <w:t>qualificate alla Fase Regionale promozione/retrocessione Serie C2/Serie D:</w:t>
      </w:r>
    </w:p>
    <w:p w14:paraId="42D7CAB7" w14:textId="77777777" w:rsidR="000B1E9C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6B88B2F5" w14:textId="068F6202" w:rsidR="000B1E9C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VILLA CECCOLINI CALCIO – FUTSAL SAMBUCHETO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>3-1</w:t>
      </w:r>
    </w:p>
    <w:p w14:paraId="6B438BAC" w14:textId="76D34AF3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CANDIA BARACCOLA ASPIO – AVIS ARCEVIA 1964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06DA864E" w14:textId="25ADC4A9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RIVIERA DELLE PALME – BORGOROSSO TOLENTINO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2BC11A78" w14:textId="4316A702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MMSA GIOVANE AURORA – SAMBENEDETTESE CALCIO A 5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4-7</w:t>
      </w:r>
    </w:p>
    <w:p w14:paraId="76465118" w14:textId="77777777" w:rsidR="000B1E9C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2C5A6BBE" w14:textId="7F95682E" w:rsidR="00204766" w:rsidRPr="00204766" w:rsidRDefault="00204766" w:rsidP="000B1E9C">
      <w:pPr>
        <w:rPr>
          <w:rFonts w:ascii="Arial" w:hAnsi="Arial" w:cs="Arial"/>
          <w:i/>
          <w:iCs/>
          <w:color w:val="002060"/>
          <w:sz w:val="22"/>
          <w:szCs w:val="22"/>
        </w:rPr>
      </w:pPr>
      <w:r w:rsidRPr="00204766">
        <w:rPr>
          <w:rFonts w:ascii="Arial" w:hAnsi="Arial" w:cs="Arial"/>
          <w:i/>
          <w:iCs/>
          <w:color w:val="002060"/>
          <w:sz w:val="22"/>
          <w:szCs w:val="22"/>
        </w:rPr>
        <w:t>Gare di andata 12/05/2023, Gare di ritorno 19/05/2023 come da programma gare di seguito pubblicato.</w:t>
      </w:r>
    </w:p>
    <w:p w14:paraId="746FE02C" w14:textId="77777777" w:rsidR="00204766" w:rsidRPr="00007A73" w:rsidRDefault="00204766" w:rsidP="000B1E9C">
      <w:pPr>
        <w:rPr>
          <w:rFonts w:ascii="Arial" w:hAnsi="Arial" w:cs="Arial"/>
          <w:color w:val="002060"/>
          <w:sz w:val="22"/>
          <w:szCs w:val="22"/>
        </w:rPr>
      </w:pPr>
    </w:p>
    <w:p w14:paraId="02A1FBBC" w14:textId="77777777" w:rsidR="000B1E9C" w:rsidRPr="00007A73" w:rsidRDefault="000B1E9C" w:rsidP="000B1E9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Risulterà vincente la squadra che nelle due partite di andata e ritorno, avrà ottenuto il miglior punteggio, ovvero, a parità di punteggio, la squadra che avrà la miglior differenza reti.</w:t>
      </w:r>
    </w:p>
    <w:p w14:paraId="1B431212" w14:textId="77777777" w:rsidR="000B1E9C" w:rsidRPr="00007A73" w:rsidRDefault="000B1E9C" w:rsidP="000B1E9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 xml:space="preserve">Persistendo ancora la parità, si disputeranno due tempi supplementari di </w:t>
      </w:r>
      <w:proofErr w:type="gramStart"/>
      <w:r w:rsidRPr="00007A73">
        <w:rPr>
          <w:rFonts w:ascii="Arial" w:hAnsi="Arial" w:cs="Arial"/>
          <w:color w:val="002060"/>
          <w:sz w:val="22"/>
          <w:szCs w:val="22"/>
        </w:rPr>
        <w:t>5</w:t>
      </w:r>
      <w:proofErr w:type="gramEnd"/>
      <w:r w:rsidRPr="00007A73">
        <w:rPr>
          <w:rFonts w:ascii="Arial" w:hAnsi="Arial" w:cs="Arial"/>
          <w:color w:val="002060"/>
          <w:sz w:val="22"/>
          <w:szCs w:val="22"/>
        </w:rPr>
        <w:t xml:space="preserve"> minuti ciascuno. Se anche al termine dei tempi supplementari si verificasse la situazione di parità si procederà all’effettuazione dei tiri di rigore secondo modalità previste dalle vigenti norme federali.</w:t>
      </w:r>
    </w:p>
    <w:p w14:paraId="77190DE9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7379E88" w14:textId="77777777" w:rsidR="000B1E9C" w:rsidRPr="00007A73" w:rsidRDefault="000B1E9C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Le 4 Società vincenti gli accoppiamenti acquisiranno o manterranno il titolo sportivo per disputare il Campionato di Serie C2.</w:t>
      </w:r>
    </w:p>
    <w:p w14:paraId="0ADB0905" w14:textId="77777777" w:rsidR="000B1E9C" w:rsidRDefault="000B1E9C" w:rsidP="000B1E9C">
      <w:pPr>
        <w:pStyle w:val="breakline"/>
        <w:rPr>
          <w:color w:val="002060"/>
        </w:rPr>
      </w:pPr>
    </w:p>
    <w:p w14:paraId="5D663077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VARIAZIONI AL PROGRAMMA GARE</w:t>
      </w:r>
    </w:p>
    <w:p w14:paraId="345E2118" w14:textId="77777777" w:rsidR="00D551E3" w:rsidRPr="00E5122E" w:rsidRDefault="00D551E3" w:rsidP="00D551E3">
      <w:pPr>
        <w:pStyle w:val="breakline"/>
        <w:rPr>
          <w:color w:val="002060"/>
        </w:rPr>
      </w:pPr>
    </w:p>
    <w:p w14:paraId="1A2863B9" w14:textId="77777777" w:rsidR="00D551E3" w:rsidRPr="00E5122E" w:rsidRDefault="00D551E3" w:rsidP="00D551E3">
      <w:pPr>
        <w:pStyle w:val="breakline"/>
        <w:rPr>
          <w:color w:val="002060"/>
        </w:rPr>
      </w:pPr>
    </w:p>
    <w:p w14:paraId="1A86670F" w14:textId="77777777" w:rsidR="00D551E3" w:rsidRPr="00E5122E" w:rsidRDefault="00D551E3" w:rsidP="00D551E3">
      <w:pPr>
        <w:pStyle w:val="sottotitolocampionato10"/>
        <w:rPr>
          <w:color w:val="002060"/>
        </w:rPr>
      </w:pPr>
      <w:r w:rsidRPr="00E5122E">
        <w:rPr>
          <w:color w:val="002060"/>
        </w:rPr>
        <w:t>GIRONE 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D551E3" w:rsidRPr="00E5122E" w14:paraId="3D54DA85" w14:textId="77777777" w:rsidTr="005278E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5C6D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A15C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 xml:space="preserve">N° </w:t>
            </w:r>
            <w:proofErr w:type="spellStart"/>
            <w:r w:rsidRPr="00E5122E">
              <w:rPr>
                <w:color w:val="002060"/>
              </w:rPr>
              <w:t>Gior</w:t>
            </w:r>
            <w:proofErr w:type="spellEnd"/>
            <w:r w:rsidRPr="00E5122E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FF24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F52D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684CF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 xml:space="preserve">Data </w:t>
            </w:r>
            <w:proofErr w:type="spellStart"/>
            <w:r w:rsidRPr="00E5122E">
              <w:rPr>
                <w:color w:val="002060"/>
              </w:rPr>
              <w:t>Orig</w:t>
            </w:r>
            <w:proofErr w:type="spellEnd"/>
            <w:r w:rsidRPr="00E5122E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BB49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C14E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 xml:space="preserve">Ora </w:t>
            </w:r>
            <w:proofErr w:type="spellStart"/>
            <w:r w:rsidRPr="00E5122E">
              <w:rPr>
                <w:color w:val="002060"/>
              </w:rPr>
              <w:t>Orig</w:t>
            </w:r>
            <w:proofErr w:type="spellEnd"/>
            <w:r w:rsidRPr="00E5122E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8263" w14:textId="77777777" w:rsidR="00D551E3" w:rsidRPr="00E5122E" w:rsidRDefault="00D551E3" w:rsidP="005278EC">
            <w:pPr>
              <w:pStyle w:val="headertabella0"/>
              <w:rPr>
                <w:color w:val="002060"/>
              </w:rPr>
            </w:pPr>
            <w:r w:rsidRPr="00E5122E">
              <w:rPr>
                <w:color w:val="002060"/>
              </w:rPr>
              <w:t>Impianto</w:t>
            </w:r>
          </w:p>
        </w:tc>
      </w:tr>
      <w:tr w:rsidR="00D551E3" w:rsidRPr="00E5122E" w14:paraId="143B7137" w14:textId="77777777" w:rsidTr="005278E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EFE3" w14:textId="77777777" w:rsidR="00D551E3" w:rsidRPr="00A34CE1" w:rsidRDefault="00D551E3" w:rsidP="005278EC">
            <w:pPr>
              <w:pStyle w:val="rowtabella0"/>
              <w:rPr>
                <w:color w:val="002060"/>
                <w:highlight w:val="yellow"/>
              </w:rPr>
            </w:pPr>
            <w:r w:rsidRPr="00A34CE1">
              <w:rPr>
                <w:color w:val="002060"/>
                <w:highlight w:val="yellow"/>
              </w:rPr>
              <w:t>19/05/2023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D3EC" w14:textId="77777777" w:rsidR="00D551E3" w:rsidRPr="00A34CE1" w:rsidRDefault="00D551E3" w:rsidP="005278E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34CE1">
              <w:rPr>
                <w:color w:val="002060"/>
                <w:highlight w:val="yellow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D356" w14:textId="77777777" w:rsidR="00D551E3" w:rsidRPr="00A34CE1" w:rsidRDefault="00D551E3" w:rsidP="005278EC">
            <w:pPr>
              <w:pStyle w:val="rowtabella0"/>
              <w:rPr>
                <w:color w:val="002060"/>
                <w:highlight w:val="yellow"/>
              </w:rPr>
            </w:pPr>
            <w:r w:rsidRPr="00A34CE1">
              <w:rPr>
                <w:color w:val="002060"/>
                <w:highlight w:val="yellow"/>
              </w:rPr>
              <w:t>SAMBENEDETTESE CALCIO A 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527A" w14:textId="77777777" w:rsidR="00D551E3" w:rsidRPr="00A34CE1" w:rsidRDefault="00D551E3" w:rsidP="005278EC">
            <w:pPr>
              <w:pStyle w:val="rowtabella0"/>
              <w:rPr>
                <w:color w:val="002060"/>
                <w:highlight w:val="yellow"/>
              </w:rPr>
            </w:pPr>
            <w:r w:rsidRPr="00A34CE1">
              <w:rPr>
                <w:color w:val="002060"/>
                <w:highlight w:val="yellow"/>
              </w:rPr>
              <w:t>MMSA GIOVANE AURORA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C9B0" w14:textId="77777777" w:rsidR="00D551E3" w:rsidRPr="00E5122E" w:rsidRDefault="00D551E3" w:rsidP="005278E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E6E0F" w14:textId="77777777" w:rsidR="00D551E3" w:rsidRPr="00E5122E" w:rsidRDefault="00D551E3" w:rsidP="005278EC">
            <w:pPr>
              <w:pStyle w:val="rowtabella0"/>
              <w:jc w:val="center"/>
              <w:rPr>
                <w:color w:val="002060"/>
              </w:rPr>
            </w:pPr>
            <w:r w:rsidRPr="00A34CE1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F883" w14:textId="77777777" w:rsidR="00D551E3" w:rsidRPr="00E5122E" w:rsidRDefault="00D551E3" w:rsidP="005278E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82DF" w14:textId="77777777" w:rsidR="00D551E3" w:rsidRPr="00E5122E" w:rsidRDefault="00D551E3" w:rsidP="005278EC">
            <w:pPr>
              <w:pStyle w:val="rowtabella0"/>
              <w:rPr>
                <w:color w:val="002060"/>
              </w:rPr>
            </w:pPr>
            <w:r w:rsidRPr="00A34CE1">
              <w:rPr>
                <w:color w:val="002060"/>
                <w:highlight w:val="yellow"/>
              </w:rPr>
              <w:t>PALASPORT SPECA SAN BENEDETTO DEL TRONTO VIA DELLO SPORT</w:t>
            </w:r>
          </w:p>
        </w:tc>
      </w:tr>
    </w:tbl>
    <w:p w14:paraId="47731A68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25C8CFF0" w14:textId="77777777" w:rsidR="00D551E3" w:rsidRPr="00E5122E" w:rsidRDefault="00D551E3" w:rsidP="00D551E3">
      <w:pPr>
        <w:pStyle w:val="breakline"/>
        <w:rPr>
          <w:color w:val="002060"/>
        </w:rPr>
      </w:pPr>
    </w:p>
    <w:p w14:paraId="23DE00F5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RISULTATI</w:t>
      </w:r>
    </w:p>
    <w:p w14:paraId="16D77785" w14:textId="77777777" w:rsidR="00D551E3" w:rsidRPr="00E5122E" w:rsidRDefault="00D551E3" w:rsidP="00D551E3">
      <w:pPr>
        <w:pStyle w:val="breakline"/>
        <w:rPr>
          <w:color w:val="002060"/>
        </w:rPr>
      </w:pPr>
    </w:p>
    <w:p w14:paraId="6310EBDA" w14:textId="77777777" w:rsidR="00D551E3" w:rsidRPr="00E5122E" w:rsidRDefault="00D551E3" w:rsidP="00D551E3">
      <w:pPr>
        <w:pStyle w:val="sottotitolocampionato10"/>
        <w:rPr>
          <w:color w:val="002060"/>
        </w:rPr>
      </w:pPr>
      <w:r w:rsidRPr="00E5122E">
        <w:rPr>
          <w:color w:val="002060"/>
        </w:rPr>
        <w:t>RISULTATI UFFICIALI GARE DEL 12/05/2023</w:t>
      </w:r>
    </w:p>
    <w:p w14:paraId="61D9F0E2" w14:textId="77777777" w:rsidR="00D551E3" w:rsidRPr="00D551E3" w:rsidRDefault="00D551E3" w:rsidP="00D551E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551E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8D1EB48" w14:textId="77777777" w:rsidR="00D551E3" w:rsidRPr="00E5122E" w:rsidRDefault="00D551E3" w:rsidP="00D55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551E3" w:rsidRPr="00E5122E" w14:paraId="07811BED" w14:textId="77777777" w:rsidTr="005278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551E3" w:rsidRPr="00E5122E" w14:paraId="0517569A" w14:textId="77777777" w:rsidTr="005278E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C1C53" w14:textId="77777777" w:rsidR="00D551E3" w:rsidRPr="00E5122E" w:rsidRDefault="00D551E3" w:rsidP="005278EC">
                  <w:pPr>
                    <w:pStyle w:val="header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551E3" w:rsidRPr="00E5122E" w14:paraId="5C8C0B22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1F921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F671E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3B4C1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A1532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  <w:tr w:rsidR="00D551E3" w:rsidRPr="00E5122E" w14:paraId="4CC84DA8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40DD1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MMSA GIOVANE AURORA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2C512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F1B94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1E703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  <w:tr w:rsidR="00D551E3" w:rsidRPr="00E5122E" w14:paraId="78072693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811B4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C00E8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B87F1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B0337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  <w:tr w:rsidR="00D551E3" w:rsidRPr="00E5122E" w14:paraId="4B2FC5B6" w14:textId="77777777" w:rsidTr="005278EC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FCE30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5D9CA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- FUTSAL SAMBUCHETO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0BF66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B7B8E" w14:textId="77777777" w:rsidR="00D551E3" w:rsidRPr="00E5122E" w:rsidRDefault="00D551E3" w:rsidP="005278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 </w:t>
                  </w:r>
                </w:p>
              </w:tc>
            </w:tr>
            <w:tr w:rsidR="00D551E3" w:rsidRPr="00E5122E" w14:paraId="343D8518" w14:textId="77777777" w:rsidTr="005278E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0A9C4" w14:textId="77777777" w:rsidR="00D551E3" w:rsidRPr="00E5122E" w:rsidRDefault="00D551E3" w:rsidP="005278EC">
                  <w:pPr>
                    <w:pStyle w:val="rowtabella0"/>
                    <w:rPr>
                      <w:color w:val="002060"/>
                    </w:rPr>
                  </w:pPr>
                  <w:r w:rsidRPr="00E5122E">
                    <w:rPr>
                      <w:color w:val="002060"/>
                    </w:rPr>
                    <w:t>(1) - disputata il 13/05/2023</w:t>
                  </w:r>
                </w:p>
              </w:tc>
            </w:tr>
          </w:tbl>
          <w:p w14:paraId="3727A8BD" w14:textId="77777777" w:rsidR="00D551E3" w:rsidRPr="00E5122E" w:rsidRDefault="00D551E3" w:rsidP="005278EC">
            <w:pPr>
              <w:rPr>
                <w:color w:val="002060"/>
              </w:rPr>
            </w:pPr>
          </w:p>
        </w:tc>
      </w:tr>
    </w:tbl>
    <w:p w14:paraId="7F190E96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7F51993C" w14:textId="77777777" w:rsidR="00D551E3" w:rsidRPr="00E5122E" w:rsidRDefault="00D551E3" w:rsidP="00D551E3">
      <w:pPr>
        <w:pStyle w:val="breakline"/>
        <w:rPr>
          <w:color w:val="002060"/>
        </w:rPr>
      </w:pPr>
    </w:p>
    <w:p w14:paraId="78707FAA" w14:textId="77777777" w:rsidR="00D551E3" w:rsidRPr="00E5122E" w:rsidRDefault="00D551E3" w:rsidP="00D551E3">
      <w:pPr>
        <w:pStyle w:val="titoloprinc0"/>
        <w:rPr>
          <w:color w:val="002060"/>
        </w:rPr>
      </w:pPr>
      <w:r w:rsidRPr="00E5122E">
        <w:rPr>
          <w:color w:val="002060"/>
        </w:rPr>
        <w:t>GIUDICE SPORTIVO</w:t>
      </w:r>
    </w:p>
    <w:p w14:paraId="0EDE9A1E" w14:textId="77777777" w:rsidR="00D551E3" w:rsidRPr="00E5122E" w:rsidRDefault="00D551E3" w:rsidP="00D551E3">
      <w:pPr>
        <w:pStyle w:val="diffida"/>
        <w:rPr>
          <w:color w:val="002060"/>
        </w:rPr>
      </w:pPr>
      <w:r w:rsidRPr="00E5122E">
        <w:rPr>
          <w:color w:val="002060"/>
        </w:rPr>
        <w:t>Il Giudice Sportivo Avv. Agnese Lazzaretti, con l'assistenza del segretario Angelo Castellana, nella seduta del 15/05/2023, ha adottato le decisioni che di seguito integralmente si riportano:</w:t>
      </w:r>
    </w:p>
    <w:p w14:paraId="0CCB2008" w14:textId="77777777" w:rsidR="00D551E3" w:rsidRPr="00E5122E" w:rsidRDefault="00D551E3" w:rsidP="00D551E3">
      <w:pPr>
        <w:pStyle w:val="titolo10"/>
        <w:rPr>
          <w:color w:val="002060"/>
        </w:rPr>
      </w:pPr>
      <w:r w:rsidRPr="00E5122E">
        <w:rPr>
          <w:color w:val="002060"/>
        </w:rPr>
        <w:t xml:space="preserve">GARE DEL 12/ 5/2023 </w:t>
      </w:r>
    </w:p>
    <w:p w14:paraId="6798900C" w14:textId="77777777" w:rsidR="00D551E3" w:rsidRPr="00E5122E" w:rsidRDefault="00D551E3" w:rsidP="00D551E3">
      <w:pPr>
        <w:pStyle w:val="titolo7a"/>
        <w:rPr>
          <w:color w:val="002060"/>
        </w:rPr>
      </w:pPr>
      <w:r w:rsidRPr="00E5122E">
        <w:rPr>
          <w:color w:val="002060"/>
        </w:rPr>
        <w:t xml:space="preserve">PROVVEDIMENTI DISCIPLINARI </w:t>
      </w:r>
    </w:p>
    <w:p w14:paraId="62DAFE97" w14:textId="77777777" w:rsidR="00D551E3" w:rsidRPr="00E5122E" w:rsidRDefault="00D551E3" w:rsidP="00D551E3">
      <w:pPr>
        <w:pStyle w:val="titolo7b0"/>
        <w:rPr>
          <w:color w:val="002060"/>
        </w:rPr>
      </w:pPr>
      <w:r w:rsidRPr="00E5122E">
        <w:rPr>
          <w:color w:val="002060"/>
        </w:rPr>
        <w:t xml:space="preserve">In base alle risultanze degli atti ufficiali sono state deliberate le seguenti sanzioni disciplinari. </w:t>
      </w:r>
    </w:p>
    <w:p w14:paraId="0665C5B8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ALLENATORI </w:t>
      </w:r>
    </w:p>
    <w:p w14:paraId="095ED5AD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2366FFA4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F94F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GROSSI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40CA9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9BB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94AD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83B8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4169E93B" w14:textId="77777777" w:rsidR="00D551E3" w:rsidRPr="00E5122E" w:rsidRDefault="00D551E3" w:rsidP="00D551E3">
      <w:pPr>
        <w:pStyle w:val="titolo30"/>
        <w:rPr>
          <w:rFonts w:eastAsiaTheme="minorEastAsia"/>
          <w:color w:val="002060"/>
        </w:rPr>
      </w:pPr>
      <w:r w:rsidRPr="00E5122E">
        <w:rPr>
          <w:color w:val="002060"/>
        </w:rPr>
        <w:t xml:space="preserve">CALCIATORI NON ESPULSI </w:t>
      </w:r>
    </w:p>
    <w:p w14:paraId="17254E2F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72312445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1B12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lastRenderedPageBreak/>
              <w:t>FEROCE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4BA5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C511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B0BFF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01FE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(SAMBENEDETTESE CALCIO A 5) </w:t>
            </w:r>
          </w:p>
        </w:tc>
      </w:tr>
    </w:tbl>
    <w:p w14:paraId="62495157" w14:textId="77777777" w:rsidR="00D551E3" w:rsidRPr="00E5122E" w:rsidRDefault="00D551E3" w:rsidP="00D551E3">
      <w:pPr>
        <w:pStyle w:val="titolo10"/>
        <w:rPr>
          <w:rFonts w:eastAsiaTheme="minorEastAsia"/>
          <w:color w:val="002060"/>
        </w:rPr>
      </w:pPr>
      <w:r w:rsidRPr="00E5122E">
        <w:rPr>
          <w:color w:val="002060"/>
        </w:rPr>
        <w:t xml:space="preserve">GARE DEL 13/ 5/2023 </w:t>
      </w:r>
    </w:p>
    <w:p w14:paraId="31C27490" w14:textId="77777777" w:rsidR="00D551E3" w:rsidRPr="00E5122E" w:rsidRDefault="00D551E3" w:rsidP="00D551E3">
      <w:pPr>
        <w:pStyle w:val="titolo7a"/>
        <w:rPr>
          <w:color w:val="002060"/>
        </w:rPr>
      </w:pPr>
      <w:r w:rsidRPr="00E5122E">
        <w:rPr>
          <w:color w:val="002060"/>
        </w:rPr>
        <w:t xml:space="preserve">PROVVEDIMENTI DISCIPLINARI </w:t>
      </w:r>
    </w:p>
    <w:p w14:paraId="0BFE78C1" w14:textId="77777777" w:rsidR="00D551E3" w:rsidRPr="00E5122E" w:rsidRDefault="00D551E3" w:rsidP="00D551E3">
      <w:pPr>
        <w:pStyle w:val="titolo7b0"/>
        <w:rPr>
          <w:color w:val="002060"/>
        </w:rPr>
      </w:pPr>
      <w:r w:rsidRPr="00E5122E">
        <w:rPr>
          <w:color w:val="002060"/>
        </w:rPr>
        <w:t xml:space="preserve">In base alle risultanze degli atti ufficiali sono state deliberate le seguenti sanzioni disciplinari. </w:t>
      </w:r>
    </w:p>
    <w:p w14:paraId="3C6B3FAF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SOCIETA' </w:t>
      </w:r>
    </w:p>
    <w:p w14:paraId="7976DF8F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AMMENDA </w:t>
      </w:r>
    </w:p>
    <w:p w14:paraId="606B599F" w14:textId="77777777" w:rsidR="00D551E3" w:rsidRPr="00E5122E" w:rsidRDefault="00D551E3" w:rsidP="00D551E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5122E">
        <w:rPr>
          <w:color w:val="002060"/>
        </w:rPr>
        <w:t xml:space="preserve">Euro 70,00 CANDIA BARACCOLA ASPIO </w:t>
      </w:r>
      <w:r w:rsidRPr="00E5122E">
        <w:rPr>
          <w:color w:val="002060"/>
        </w:rPr>
        <w:br/>
        <w:t xml:space="preserve">Per non aver impedito al pubblico di fare indebito ingresso sul terreno di gioco. </w:t>
      </w:r>
    </w:p>
    <w:p w14:paraId="115A1F87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ALLENATORI </w:t>
      </w:r>
    </w:p>
    <w:p w14:paraId="49782DB2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SQUALIFICA FINO AL 15/ 6/2023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31C2A65C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DF396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ANGELETTI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86E0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20DC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5777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24E8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1374D53E" w14:textId="77777777" w:rsidR="00D551E3" w:rsidRPr="00E5122E" w:rsidRDefault="00D551E3" w:rsidP="00D551E3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E5122E">
        <w:rPr>
          <w:color w:val="002060"/>
        </w:rPr>
        <w:t xml:space="preserve">Per comportamento irriguardoso nei confronti dell'arbitro. Allontanato. </w:t>
      </w:r>
    </w:p>
    <w:p w14:paraId="04255962" w14:textId="77777777" w:rsidR="00D551E3" w:rsidRPr="00E5122E" w:rsidRDefault="00D551E3" w:rsidP="00D551E3">
      <w:pPr>
        <w:pStyle w:val="titolo30"/>
        <w:rPr>
          <w:color w:val="002060"/>
        </w:rPr>
      </w:pPr>
      <w:r w:rsidRPr="00E5122E">
        <w:rPr>
          <w:color w:val="002060"/>
        </w:rPr>
        <w:t xml:space="preserve">CALCIATORI ESPULSI </w:t>
      </w:r>
    </w:p>
    <w:p w14:paraId="27E2BE60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3BBD2F0C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1E1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CAPRARI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9764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C505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4E07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03BD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63C2B17B" w14:textId="77777777" w:rsidR="00D551E3" w:rsidRPr="00E5122E" w:rsidRDefault="00D551E3" w:rsidP="00D551E3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E5122E">
        <w:rPr>
          <w:color w:val="002060"/>
        </w:rPr>
        <w:t xml:space="preserve">Per aver usato un linguaggio offensivo e minaccioso verso i giudici di gara. </w:t>
      </w:r>
    </w:p>
    <w:p w14:paraId="3F1F9885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314188A9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022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LATINI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6CB7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5F54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F1DB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3E50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3A249024" w14:textId="77777777" w:rsidR="00D551E3" w:rsidRPr="00E5122E" w:rsidRDefault="00D551E3" w:rsidP="00D551E3">
      <w:pPr>
        <w:pStyle w:val="titolo30"/>
        <w:rPr>
          <w:rFonts w:eastAsiaTheme="minorEastAsia"/>
          <w:color w:val="002060"/>
        </w:rPr>
      </w:pPr>
      <w:r w:rsidRPr="00E5122E">
        <w:rPr>
          <w:color w:val="002060"/>
        </w:rPr>
        <w:t xml:space="preserve">CALCIATORI NON ESPULSI </w:t>
      </w:r>
    </w:p>
    <w:p w14:paraId="27BA7944" w14:textId="77777777" w:rsidR="00D551E3" w:rsidRPr="00E5122E" w:rsidRDefault="00D551E3" w:rsidP="00D551E3">
      <w:pPr>
        <w:pStyle w:val="titolo20"/>
        <w:rPr>
          <w:color w:val="002060"/>
        </w:rPr>
      </w:pPr>
      <w:r w:rsidRPr="00E5122E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51E3" w:rsidRPr="00E5122E" w14:paraId="211D4A65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E46B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BALDARELLI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B7FB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1396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67FC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BIAGINI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308C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(AVIS ARCEVIA 1964) </w:t>
            </w:r>
          </w:p>
        </w:tc>
      </w:tr>
      <w:tr w:rsidR="00D551E3" w:rsidRPr="00E5122E" w14:paraId="003AF390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CEDE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ROCCHETTI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141B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3A95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039D3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ANGELINI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2960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(CANDIA BARACCOLA ASPIO) </w:t>
            </w:r>
          </w:p>
        </w:tc>
      </w:tr>
      <w:tr w:rsidR="00D551E3" w:rsidRPr="00E5122E" w14:paraId="67AB1B1A" w14:textId="77777777" w:rsidTr="005278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E8AD0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BELFIORE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53EA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FEDBA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01D6" w14:textId="77777777" w:rsidR="00D551E3" w:rsidRPr="00E5122E" w:rsidRDefault="00D551E3" w:rsidP="005278EC">
            <w:pPr>
              <w:pStyle w:val="movimento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65F4" w14:textId="77777777" w:rsidR="00D551E3" w:rsidRPr="00E5122E" w:rsidRDefault="00D551E3" w:rsidP="005278EC">
            <w:pPr>
              <w:pStyle w:val="movimento2"/>
              <w:rPr>
                <w:color w:val="002060"/>
              </w:rPr>
            </w:pPr>
            <w:r w:rsidRPr="00E5122E">
              <w:rPr>
                <w:color w:val="002060"/>
              </w:rPr>
              <w:t> </w:t>
            </w:r>
          </w:p>
        </w:tc>
      </w:tr>
    </w:tbl>
    <w:p w14:paraId="2A3BB001" w14:textId="77777777" w:rsidR="00D551E3" w:rsidRPr="00E5122E" w:rsidRDefault="00D551E3" w:rsidP="00D551E3">
      <w:pPr>
        <w:pStyle w:val="breakline"/>
        <w:rPr>
          <w:rFonts w:eastAsiaTheme="minorEastAsia"/>
          <w:color w:val="002060"/>
        </w:rPr>
      </w:pPr>
    </w:p>
    <w:p w14:paraId="4EDBDDFF" w14:textId="77777777" w:rsidR="00D551E3" w:rsidRPr="00EC3467" w:rsidRDefault="00D551E3" w:rsidP="00D551E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3E04BFD" w14:textId="77777777" w:rsidR="00D551E3" w:rsidRPr="006A1950" w:rsidRDefault="00D551E3" w:rsidP="00D551E3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0300615" w14:textId="77777777" w:rsidR="00D551E3" w:rsidRDefault="00D551E3" w:rsidP="000B1E9C">
      <w:pPr>
        <w:pStyle w:val="breakline"/>
        <w:rPr>
          <w:color w:val="002060"/>
        </w:rPr>
      </w:pPr>
    </w:p>
    <w:p w14:paraId="0FF5B872" w14:textId="77777777" w:rsidR="000B1E9C" w:rsidRPr="00F20247" w:rsidRDefault="000B1E9C" w:rsidP="000B1E9C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40788BF" w14:textId="77777777" w:rsidR="000B1E9C" w:rsidRDefault="000B1E9C" w:rsidP="00984CE1">
      <w:pPr>
        <w:pStyle w:val="breakline"/>
        <w:rPr>
          <w:color w:val="002060"/>
        </w:rPr>
      </w:pPr>
    </w:p>
    <w:p w14:paraId="46936D9B" w14:textId="77777777" w:rsidR="00204766" w:rsidRDefault="00204766" w:rsidP="00984CE1">
      <w:pPr>
        <w:pStyle w:val="breakline"/>
        <w:rPr>
          <w:color w:val="002060"/>
        </w:rPr>
      </w:pPr>
    </w:p>
    <w:p w14:paraId="2453873D" w14:textId="77777777" w:rsidR="00A34CE1" w:rsidRPr="004F78A1" w:rsidRDefault="00A34CE1" w:rsidP="00A34CE1">
      <w:pPr>
        <w:pStyle w:val="sottotitolocampionato10"/>
        <w:rPr>
          <w:color w:val="002060"/>
        </w:rPr>
      </w:pPr>
      <w:r w:rsidRPr="004F78A1">
        <w:rPr>
          <w:color w:val="002060"/>
        </w:rPr>
        <w:t>GIRONE FF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04"/>
        <w:gridCol w:w="385"/>
        <w:gridCol w:w="898"/>
        <w:gridCol w:w="1175"/>
        <w:gridCol w:w="1561"/>
        <w:gridCol w:w="1547"/>
      </w:tblGrid>
      <w:tr w:rsidR="00A34CE1" w:rsidRPr="004F78A1" w14:paraId="1DB90F53" w14:textId="77777777" w:rsidTr="005278E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F0B9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AC093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994E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E6E7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1425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9C52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proofErr w:type="spellStart"/>
            <w:r w:rsidRPr="004F78A1">
              <w:rPr>
                <w:color w:val="002060"/>
              </w:rPr>
              <w:t>Localita'</w:t>
            </w:r>
            <w:proofErr w:type="spellEnd"/>
            <w:r w:rsidRPr="004F78A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B734" w14:textId="77777777" w:rsidR="00A34CE1" w:rsidRPr="004F78A1" w:rsidRDefault="00A34CE1" w:rsidP="005278EC">
            <w:pPr>
              <w:pStyle w:val="headertabella0"/>
              <w:rPr>
                <w:color w:val="002060"/>
              </w:rPr>
            </w:pPr>
            <w:r w:rsidRPr="004F78A1">
              <w:rPr>
                <w:color w:val="002060"/>
              </w:rPr>
              <w:t>Indirizzo Impianto</w:t>
            </w:r>
          </w:p>
        </w:tc>
      </w:tr>
      <w:tr w:rsidR="00A34CE1" w:rsidRPr="004F78A1" w14:paraId="27CDAB0C" w14:textId="77777777" w:rsidTr="005278EC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96ED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EFA4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55D9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358F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19/05/2023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A6C9D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AFAF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8EBD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VIA ROSSINI</w:t>
            </w:r>
          </w:p>
        </w:tc>
      </w:tr>
      <w:tr w:rsidR="00A34CE1" w:rsidRPr="004F78A1" w14:paraId="67792034" w14:textId="77777777" w:rsidTr="005278EC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C2A7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4B99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F8A3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46B3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19/05/2023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37C9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5299 CENTRO SP. POL. "</w:t>
            </w:r>
            <w:proofErr w:type="gramStart"/>
            <w:r w:rsidRPr="004F78A1">
              <w:rPr>
                <w:color w:val="002060"/>
              </w:rPr>
              <w:t>R.GATTARI</w:t>
            </w:r>
            <w:proofErr w:type="gramEnd"/>
            <w:r w:rsidRPr="004F78A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1666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34FA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VIA TAGLIAMENTO</w:t>
            </w:r>
          </w:p>
        </w:tc>
      </w:tr>
      <w:tr w:rsidR="00A34CE1" w:rsidRPr="004F78A1" w14:paraId="10636BE8" w14:textId="77777777" w:rsidTr="005278EC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4C60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BE6B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8C38B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29FF0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19/05/2023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7801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9296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3E44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VIA DELLO SPORT</w:t>
            </w:r>
          </w:p>
        </w:tc>
      </w:tr>
      <w:tr w:rsidR="00A34CE1" w:rsidRPr="004F78A1" w14:paraId="4A7E00C7" w14:textId="77777777" w:rsidTr="005278EC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5568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647B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7329" w14:textId="77777777" w:rsidR="00A34CE1" w:rsidRPr="004F78A1" w:rsidRDefault="00A34CE1" w:rsidP="005278EC">
            <w:pPr>
              <w:pStyle w:val="rowtabella0"/>
              <w:jc w:val="center"/>
              <w:rPr>
                <w:color w:val="002060"/>
              </w:rPr>
            </w:pPr>
            <w:r w:rsidRPr="004F78A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D9BD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20/05/2023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0C70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0A4A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9E6A" w14:textId="77777777" w:rsidR="00A34CE1" w:rsidRPr="004F78A1" w:rsidRDefault="00A34CE1" w:rsidP="005278EC">
            <w:pPr>
              <w:pStyle w:val="rowtabella0"/>
              <w:rPr>
                <w:color w:val="002060"/>
              </w:rPr>
            </w:pPr>
            <w:r w:rsidRPr="004F78A1">
              <w:rPr>
                <w:color w:val="002060"/>
              </w:rPr>
              <w:t>LOC. SAN LIBERATO</w:t>
            </w:r>
          </w:p>
        </w:tc>
      </w:tr>
    </w:tbl>
    <w:p w14:paraId="1A4C3959" w14:textId="77777777" w:rsidR="00C544F8" w:rsidRPr="007918F3" w:rsidRDefault="00C544F8" w:rsidP="00984CE1">
      <w:pPr>
        <w:pStyle w:val="breakline"/>
        <w:rPr>
          <w:rFonts w:eastAsiaTheme="minorEastAsia"/>
          <w:color w:val="002060"/>
        </w:rPr>
      </w:pPr>
    </w:p>
    <w:p w14:paraId="21F6D81A" w14:textId="77777777" w:rsidR="00352A94" w:rsidRPr="007918F3" w:rsidRDefault="00352A94" w:rsidP="00984CE1">
      <w:pPr>
        <w:pStyle w:val="breakline"/>
        <w:rPr>
          <w:color w:val="002060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50428279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lastRenderedPageBreak/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FC2A62">
        <w:rPr>
          <w:rFonts w:ascii="Arial" w:hAnsi="Arial" w:cs="Arial"/>
          <w:b/>
          <w:bCs/>
          <w:color w:val="002060"/>
        </w:rPr>
        <w:t>2</w:t>
      </w:r>
      <w:r w:rsidR="002F4866">
        <w:rPr>
          <w:rFonts w:ascii="Arial" w:hAnsi="Arial" w:cs="Arial"/>
          <w:b/>
          <w:bCs/>
          <w:color w:val="002060"/>
        </w:rPr>
        <w:t>9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6FF5D35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2F4866">
        <w:rPr>
          <w:b/>
          <w:color w:val="002060"/>
          <w:u w:val="single"/>
        </w:rPr>
        <w:t>15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3364A" w14:textId="77777777" w:rsidR="00C867B1" w:rsidRDefault="00C867B1">
      <w:r>
        <w:separator/>
      </w:r>
    </w:p>
  </w:endnote>
  <w:endnote w:type="continuationSeparator" w:id="0">
    <w:p w14:paraId="1E34CABA" w14:textId="77777777" w:rsidR="00C867B1" w:rsidRDefault="00C86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373862D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12</w:t>
    </w:r>
    <w:r w:rsidR="00FA3B56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29AB1" w14:textId="77777777" w:rsidR="00C867B1" w:rsidRDefault="00C867B1">
      <w:r>
        <w:separator/>
      </w:r>
    </w:p>
  </w:footnote>
  <w:footnote w:type="continuationSeparator" w:id="0">
    <w:p w14:paraId="49F9EAF7" w14:textId="77777777" w:rsidR="00C867B1" w:rsidRDefault="00C86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8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14247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2023-05-02T15:08:00Z</cp:lastPrinted>
  <dcterms:created xsi:type="dcterms:W3CDTF">2023-05-15T12:48:00Z</dcterms:created>
  <dcterms:modified xsi:type="dcterms:W3CDTF">2023-05-15T12:48:00Z</dcterms:modified>
</cp:coreProperties>
</file>