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16EDA3E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w:t>
            </w:r>
            <w:r w:rsidR="005A2204">
              <w:rPr>
                <w:rFonts w:ascii="Arial" w:hAnsi="Arial" w:cs="Arial"/>
                <w:color w:val="002060"/>
                <w:sz w:val="40"/>
                <w:szCs w:val="40"/>
              </w:rPr>
              <w:t>2</w:t>
            </w:r>
            <w:r w:rsidR="007374B0">
              <w:rPr>
                <w:rFonts w:ascii="Arial" w:hAnsi="Arial" w:cs="Arial"/>
                <w:color w:val="002060"/>
                <w:sz w:val="40"/>
                <w:szCs w:val="40"/>
              </w:rPr>
              <w:t>8</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374B0">
              <w:rPr>
                <w:rFonts w:ascii="Arial" w:hAnsi="Arial" w:cs="Arial"/>
                <w:color w:val="002060"/>
                <w:sz w:val="40"/>
                <w:szCs w:val="40"/>
              </w:rPr>
              <w:t>30</w:t>
            </w:r>
            <w:r w:rsidR="00CF4C7D" w:rsidRPr="00DE1EF7">
              <w:rPr>
                <w:rFonts w:ascii="Arial" w:hAnsi="Arial" w:cs="Arial"/>
                <w:color w:val="002060"/>
                <w:sz w:val="40"/>
                <w:szCs w:val="40"/>
              </w:rPr>
              <w:t>/</w:t>
            </w:r>
            <w:r w:rsidR="00A53D29">
              <w:rPr>
                <w:rFonts w:ascii="Arial" w:hAnsi="Arial" w:cs="Arial"/>
                <w:color w:val="002060"/>
                <w:sz w:val="40"/>
                <w:szCs w:val="40"/>
              </w:rPr>
              <w:t>0</w:t>
            </w:r>
            <w:r w:rsidR="005A220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090D98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F3534">
          <w:rPr>
            <w:noProof/>
            <w:webHidden/>
            <w:color w:val="002060"/>
          </w:rPr>
          <w:t>1</w:t>
        </w:r>
        <w:r w:rsidR="00AC19D9" w:rsidRPr="00DE1EF7">
          <w:rPr>
            <w:noProof/>
            <w:webHidden/>
            <w:color w:val="002060"/>
          </w:rPr>
          <w:fldChar w:fldCharType="end"/>
        </w:r>
      </w:hyperlink>
    </w:p>
    <w:p w14:paraId="112EDB38" w14:textId="67B2A2F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F3534">
          <w:rPr>
            <w:noProof/>
            <w:webHidden/>
            <w:color w:val="002060"/>
          </w:rPr>
          <w:t>1</w:t>
        </w:r>
        <w:r w:rsidR="00AC19D9" w:rsidRPr="00DE1EF7">
          <w:rPr>
            <w:noProof/>
            <w:webHidden/>
            <w:color w:val="002060"/>
          </w:rPr>
          <w:fldChar w:fldCharType="end"/>
        </w:r>
      </w:hyperlink>
    </w:p>
    <w:p w14:paraId="4D9CAD43" w14:textId="1645154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F3534">
          <w:rPr>
            <w:noProof/>
            <w:webHidden/>
            <w:color w:val="002060"/>
          </w:rPr>
          <w:t>1</w:t>
        </w:r>
        <w:r w:rsidR="00AC19D9" w:rsidRPr="00DE1EF7">
          <w:rPr>
            <w:noProof/>
            <w:webHidden/>
            <w:color w:val="002060"/>
          </w:rPr>
          <w:fldChar w:fldCharType="end"/>
        </w:r>
      </w:hyperlink>
    </w:p>
    <w:p w14:paraId="0EAFCCD8" w14:textId="7302BAC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F3534">
          <w:rPr>
            <w:noProof/>
            <w:webHidden/>
            <w:color w:val="002060"/>
          </w:rPr>
          <w:t>1</w:t>
        </w:r>
        <w:r w:rsidR="00AC19D9" w:rsidRPr="00DE1EF7">
          <w:rPr>
            <w:noProof/>
            <w:webHidden/>
            <w:color w:val="002060"/>
          </w:rPr>
          <w:fldChar w:fldCharType="end"/>
        </w:r>
      </w:hyperlink>
    </w:p>
    <w:p w14:paraId="0952245B" w14:textId="3145A9B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F353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762454BE" w14:textId="77777777" w:rsidR="00785F97" w:rsidRPr="00785F97" w:rsidRDefault="00785F97" w:rsidP="00785F97">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087C1A5" w14:textId="77777777" w:rsidR="008B5F73" w:rsidRPr="00AB51C3" w:rsidRDefault="008B5F7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0164F482" w14:textId="77777777" w:rsidR="00432F2B" w:rsidRPr="00DE1EF7" w:rsidRDefault="00432F2B"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00897EEA" w14:textId="77777777" w:rsidR="008B5F73" w:rsidRDefault="008B5F73" w:rsidP="008B5F73">
      <w:pPr>
        <w:rPr>
          <w:rFonts w:ascii="Arial" w:hAnsi="Arial" w:cs="Arial"/>
          <w:b/>
          <w:bCs/>
          <w:color w:val="002060"/>
          <w:sz w:val="22"/>
          <w:szCs w:val="22"/>
        </w:rPr>
      </w:pPr>
    </w:p>
    <w:p w14:paraId="795C93A4" w14:textId="77777777" w:rsidR="00A304C6" w:rsidRPr="005C791D" w:rsidRDefault="00A304C6" w:rsidP="00A304C6">
      <w:pPr>
        <w:pStyle w:val="LndNormale1"/>
        <w:rPr>
          <w:b/>
          <w:color w:val="002060"/>
          <w:sz w:val="28"/>
          <w:szCs w:val="28"/>
        </w:rPr>
      </w:pPr>
      <w:r w:rsidRPr="005C791D">
        <w:rPr>
          <w:b/>
          <w:color w:val="002060"/>
          <w:sz w:val="28"/>
          <w:szCs w:val="28"/>
        </w:rPr>
        <w:t>IMPIEGO GIOVANI CAMPIONATI SERIE C1, C2 E FEMMINILE</w:t>
      </w:r>
    </w:p>
    <w:p w14:paraId="6F98F921" w14:textId="77777777" w:rsidR="00A304C6" w:rsidRPr="005C791D" w:rsidRDefault="00A304C6" w:rsidP="00A304C6">
      <w:pPr>
        <w:pStyle w:val="LndNormale1"/>
        <w:rPr>
          <w:color w:val="002060"/>
        </w:rPr>
      </w:pPr>
    </w:p>
    <w:p w14:paraId="5A9A5F3F" w14:textId="5CFF44C9" w:rsidR="00A304C6" w:rsidRPr="005C791D" w:rsidRDefault="00A304C6" w:rsidP="00A304C6">
      <w:pPr>
        <w:pStyle w:val="LndNormale1"/>
        <w:rPr>
          <w:color w:val="002060"/>
        </w:rPr>
      </w:pPr>
      <w:r w:rsidRPr="005C791D">
        <w:rPr>
          <w:color w:val="002060"/>
        </w:rPr>
        <w:t xml:space="preserve">Come per le passate stagioni sportive il Comitato Regionale Marche ha istituito tre premi economici pari all’importo relativo alla tassa di iscrizione da assegnare rispettivamente ad una Società di Serie C1, ad una di Serie C2 e ad una Femminile che nella stagione sportiva 2022/2023, durante la regular </w:t>
      </w:r>
      <w:r w:rsidRPr="005C791D">
        <w:rPr>
          <w:color w:val="002060"/>
        </w:rPr>
        <w:lastRenderedPageBreak/>
        <w:t>season dei rispettivi campionati, risulti aver inserito nella distinta delle gare calciatori/calciatrici con l’età più bassa.</w:t>
      </w:r>
    </w:p>
    <w:p w14:paraId="6F44E241" w14:textId="77777777" w:rsidR="00A304C6" w:rsidRPr="005C791D" w:rsidRDefault="00A304C6" w:rsidP="00A304C6">
      <w:pPr>
        <w:pStyle w:val="LndNormale1"/>
        <w:rPr>
          <w:color w:val="002060"/>
        </w:rPr>
      </w:pPr>
      <w:r w:rsidRPr="005C791D">
        <w:rPr>
          <w:color w:val="002060"/>
        </w:rPr>
        <w:t>Le relative graduatorie sono state elaborate dal Comitato Regionale Marche con i dati rilevati dagli elenchi/distinte allegate ai rapporti arbitrali. Le gare prese in considerazione sono state quelle che hanno conseguito un risultato valido agli effetti della classifica.</w:t>
      </w:r>
    </w:p>
    <w:p w14:paraId="6AAB19E3" w14:textId="7945ABBF" w:rsidR="00D748C6" w:rsidRPr="00103746" w:rsidRDefault="00D748C6" w:rsidP="00D748C6">
      <w:pPr>
        <w:pStyle w:val="LndNormale1"/>
        <w:rPr>
          <w:color w:val="002060"/>
        </w:rPr>
      </w:pPr>
      <w:r>
        <w:rPr>
          <w:color w:val="002060"/>
        </w:rPr>
        <w:t xml:space="preserve">Sono state escluse dalla graduatoria le Società che, al termine del campionato, sono retrocesse direttamente alla categoria inferiore (ultimo posto in classifica) o che sono retrocesse direttamente alla categoria inferiore senza poter disputare i play-out per distacchi superiore ai 10 punti nella classifica finale. </w:t>
      </w:r>
    </w:p>
    <w:p w14:paraId="40A8C6CF" w14:textId="77777777" w:rsidR="00A304C6" w:rsidRPr="005C791D" w:rsidRDefault="00A304C6" w:rsidP="00A304C6">
      <w:pPr>
        <w:pStyle w:val="LndNormale1"/>
        <w:rPr>
          <w:color w:val="002060"/>
        </w:rPr>
      </w:pPr>
    </w:p>
    <w:p w14:paraId="25DFBBF5" w14:textId="6031220C" w:rsidR="00A304C6" w:rsidRPr="005C791D" w:rsidRDefault="00A304C6" w:rsidP="00A304C6">
      <w:pPr>
        <w:pStyle w:val="LndNormale1"/>
        <w:rPr>
          <w:color w:val="002060"/>
        </w:rPr>
      </w:pPr>
      <w:r w:rsidRPr="005C791D">
        <w:rPr>
          <w:color w:val="002060"/>
        </w:rPr>
        <w:t>Le Società che hanno diritto al premio per la S.S. 202</w:t>
      </w:r>
      <w:r w:rsidR="005C791D" w:rsidRPr="005C791D">
        <w:rPr>
          <w:color w:val="002060"/>
        </w:rPr>
        <w:t>2</w:t>
      </w:r>
      <w:r w:rsidRPr="005C791D">
        <w:rPr>
          <w:color w:val="002060"/>
        </w:rPr>
        <w:t>/202</w:t>
      </w:r>
      <w:r w:rsidR="005C791D" w:rsidRPr="005C791D">
        <w:rPr>
          <w:color w:val="002060"/>
        </w:rPr>
        <w:t>3</w:t>
      </w:r>
      <w:r w:rsidRPr="005C791D">
        <w:rPr>
          <w:color w:val="002060"/>
        </w:rPr>
        <w:t xml:space="preserve"> sono:</w:t>
      </w:r>
    </w:p>
    <w:p w14:paraId="133A67CB" w14:textId="5A58617F" w:rsidR="00A304C6" w:rsidRPr="004A3572" w:rsidRDefault="005C791D" w:rsidP="00A304C6">
      <w:pPr>
        <w:pStyle w:val="LndNormale1"/>
        <w:rPr>
          <w:b/>
          <w:color w:val="002060"/>
        </w:rPr>
      </w:pPr>
      <w:r w:rsidRPr="004A3572">
        <w:rPr>
          <w:b/>
          <w:color w:val="002060"/>
        </w:rPr>
        <w:t>INVICTA FUTSAL MACERATA</w:t>
      </w:r>
      <w:r w:rsidR="00A304C6" w:rsidRPr="004A3572">
        <w:rPr>
          <w:b/>
          <w:color w:val="002060"/>
        </w:rPr>
        <w:t xml:space="preserve"> </w:t>
      </w:r>
      <w:r w:rsidRPr="004A3572">
        <w:rPr>
          <w:b/>
          <w:color w:val="002060"/>
        </w:rPr>
        <w:tab/>
      </w:r>
      <w:r w:rsidRPr="004A3572">
        <w:rPr>
          <w:b/>
          <w:color w:val="002060"/>
        </w:rPr>
        <w:tab/>
      </w:r>
      <w:r w:rsidR="00A304C6" w:rsidRPr="004A3572">
        <w:rPr>
          <w:b/>
          <w:color w:val="002060"/>
        </w:rPr>
        <w:t>– Serie C1</w:t>
      </w:r>
    </w:p>
    <w:p w14:paraId="42AC9CA8" w14:textId="7227C737" w:rsidR="00A304C6" w:rsidRPr="005C791D" w:rsidRDefault="005C791D" w:rsidP="00A304C6">
      <w:pPr>
        <w:pStyle w:val="LndNormale1"/>
        <w:rPr>
          <w:b/>
          <w:color w:val="002060"/>
        </w:rPr>
      </w:pPr>
      <w:r w:rsidRPr="005C791D">
        <w:rPr>
          <w:b/>
          <w:color w:val="002060"/>
        </w:rPr>
        <w:t>U. MANDOLESI CALCIO</w:t>
      </w:r>
      <w:r w:rsidRPr="005C791D">
        <w:rPr>
          <w:b/>
          <w:color w:val="002060"/>
        </w:rPr>
        <w:tab/>
      </w:r>
      <w:r w:rsidRPr="005C791D">
        <w:rPr>
          <w:b/>
          <w:color w:val="002060"/>
        </w:rPr>
        <w:tab/>
      </w:r>
      <w:r w:rsidRPr="005C791D">
        <w:rPr>
          <w:b/>
          <w:color w:val="002060"/>
        </w:rPr>
        <w:tab/>
      </w:r>
      <w:r w:rsidR="00A304C6" w:rsidRPr="005C791D">
        <w:rPr>
          <w:b/>
          <w:color w:val="002060"/>
        </w:rPr>
        <w:t>– Serie C2</w:t>
      </w:r>
    </w:p>
    <w:p w14:paraId="73029E90" w14:textId="7A3A1E5F" w:rsidR="00A304C6" w:rsidRPr="005C791D" w:rsidRDefault="005C791D" w:rsidP="00A304C6">
      <w:pPr>
        <w:pStyle w:val="LndNormale1"/>
        <w:rPr>
          <w:b/>
          <w:color w:val="002060"/>
        </w:rPr>
      </w:pPr>
      <w:r w:rsidRPr="005C791D">
        <w:rPr>
          <w:b/>
          <w:color w:val="002060"/>
        </w:rPr>
        <w:t>ALMAJUVENTUS FANO1906 SRL</w:t>
      </w:r>
      <w:r w:rsidRPr="005C791D">
        <w:rPr>
          <w:b/>
          <w:color w:val="002060"/>
        </w:rPr>
        <w:tab/>
      </w:r>
      <w:r w:rsidRPr="005C791D">
        <w:rPr>
          <w:b/>
          <w:color w:val="002060"/>
        </w:rPr>
        <w:tab/>
      </w:r>
      <w:r w:rsidR="00A304C6" w:rsidRPr="005C791D">
        <w:rPr>
          <w:b/>
          <w:color w:val="002060"/>
        </w:rPr>
        <w:t>– Femminile</w:t>
      </w:r>
    </w:p>
    <w:p w14:paraId="4689E9BB" w14:textId="77777777" w:rsidR="00A304C6" w:rsidRPr="005C791D" w:rsidRDefault="00A304C6" w:rsidP="00A304C6">
      <w:pPr>
        <w:pStyle w:val="LndNormale1"/>
        <w:rPr>
          <w:color w:val="002060"/>
        </w:rPr>
      </w:pPr>
    </w:p>
    <w:p w14:paraId="33D888AC" w14:textId="29B27E87" w:rsidR="00A304C6" w:rsidRPr="00103746" w:rsidRDefault="00A304C6" w:rsidP="00A304C6">
      <w:pPr>
        <w:pStyle w:val="LndNormale1"/>
        <w:rPr>
          <w:b/>
          <w:color w:val="002060"/>
        </w:rPr>
      </w:pPr>
      <w:r w:rsidRPr="005C791D">
        <w:rPr>
          <w:b/>
          <w:color w:val="002060"/>
        </w:rPr>
        <w:t>Si ribadisce che la concessione del premio è subordinata alla iscrizione al campionato di propria competenza nella stagione sportiva 202</w:t>
      </w:r>
      <w:r w:rsidR="005C791D">
        <w:rPr>
          <w:b/>
          <w:color w:val="002060"/>
        </w:rPr>
        <w:t>3</w:t>
      </w:r>
      <w:r w:rsidRPr="005C791D">
        <w:rPr>
          <w:b/>
          <w:color w:val="002060"/>
        </w:rPr>
        <w:t>/202</w:t>
      </w:r>
      <w:r w:rsidR="005C791D">
        <w:rPr>
          <w:b/>
          <w:color w:val="002060"/>
        </w:rPr>
        <w:t>4</w:t>
      </w:r>
      <w:r w:rsidRPr="005C791D">
        <w:rPr>
          <w:b/>
          <w:color w:val="002060"/>
        </w:rPr>
        <w:t xml:space="preserve"> e che lo stesso verrà accreditato ad avvenuto inizio dei campionati 202</w:t>
      </w:r>
      <w:r w:rsidR="005C791D">
        <w:rPr>
          <w:b/>
          <w:color w:val="002060"/>
        </w:rPr>
        <w:t>3</w:t>
      </w:r>
      <w:r w:rsidRPr="005C791D">
        <w:rPr>
          <w:b/>
          <w:color w:val="002060"/>
        </w:rPr>
        <w:t>/202</w:t>
      </w:r>
      <w:r w:rsidR="005C791D">
        <w:rPr>
          <w:b/>
          <w:color w:val="002060"/>
        </w:rPr>
        <w:t>4</w:t>
      </w:r>
      <w:r w:rsidRPr="005C791D">
        <w:rPr>
          <w:b/>
          <w:color w:val="002060"/>
        </w:rPr>
        <w:t>.</w:t>
      </w:r>
    </w:p>
    <w:p w14:paraId="7DD8986D" w14:textId="77777777" w:rsidR="00A304C6" w:rsidRDefault="00A304C6" w:rsidP="008B5F73">
      <w:pPr>
        <w:rPr>
          <w:rFonts w:ascii="Arial" w:hAnsi="Arial" w:cs="Arial"/>
          <w:b/>
          <w:bCs/>
          <w:color w:val="002060"/>
          <w:sz w:val="22"/>
          <w:szCs w:val="22"/>
        </w:rPr>
      </w:pPr>
    </w:p>
    <w:p w14:paraId="3DD6F998" w14:textId="77777777" w:rsidR="005C791D" w:rsidRPr="00851124" w:rsidRDefault="005C791D"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68DA4" w14:textId="77777777" w:rsidR="007374B0" w:rsidRDefault="007374B0" w:rsidP="00D551E3">
      <w:pPr>
        <w:pStyle w:val="breakline"/>
        <w:rPr>
          <w:color w:val="002060"/>
        </w:rPr>
      </w:pPr>
    </w:p>
    <w:p w14:paraId="099C4E0E" w14:textId="77777777" w:rsidR="00C63037" w:rsidRPr="00B63C84" w:rsidRDefault="00C63037" w:rsidP="00C63037">
      <w:pPr>
        <w:pStyle w:val="titolocampionato0"/>
        <w:shd w:val="clear" w:color="auto" w:fill="CCCCCC"/>
        <w:spacing w:before="80" w:after="40"/>
        <w:rPr>
          <w:color w:val="002060"/>
        </w:rPr>
      </w:pPr>
      <w:r w:rsidRPr="00B63C84">
        <w:rPr>
          <w:color w:val="002060"/>
        </w:rPr>
        <w:t>PLAY OFF CALCIO 5 SERIE C2</w:t>
      </w:r>
    </w:p>
    <w:p w14:paraId="5179DE99" w14:textId="08D00E1B" w:rsidR="00A62686" w:rsidRPr="000C5A61" w:rsidRDefault="00A62686" w:rsidP="00A62686">
      <w:pPr>
        <w:jc w:val="center"/>
        <w:rPr>
          <w:rFonts w:ascii="Arial" w:hAnsi="Arial" w:cs="Arial"/>
          <w:color w:val="002060"/>
          <w:sz w:val="36"/>
          <w:szCs w:val="36"/>
        </w:rPr>
      </w:pPr>
      <w:r>
        <w:rPr>
          <w:rFonts w:ascii="Arial" w:hAnsi="Arial" w:cs="Arial"/>
          <w:b/>
          <w:color w:val="002060"/>
          <w:sz w:val="36"/>
          <w:szCs w:val="36"/>
        </w:rPr>
        <w:t>TRIANGOLARE PROMOZIONE</w:t>
      </w:r>
    </w:p>
    <w:p w14:paraId="7ED2D715" w14:textId="77777777" w:rsidR="00A62686" w:rsidRDefault="00A62686" w:rsidP="00A62686">
      <w:pPr>
        <w:pStyle w:val="LndNormale1"/>
        <w:rPr>
          <w:color w:val="002060"/>
        </w:rPr>
      </w:pPr>
    </w:p>
    <w:p w14:paraId="7992422D" w14:textId="3BADDA92" w:rsidR="00A62686" w:rsidRPr="00624B3A" w:rsidRDefault="00A62686" w:rsidP="00A62686">
      <w:pPr>
        <w:pStyle w:val="breakline"/>
        <w:jc w:val="both"/>
        <w:rPr>
          <w:rFonts w:ascii="Arial" w:hAnsi="Arial" w:cs="Arial"/>
          <w:b/>
          <w:bCs/>
          <w:color w:val="002060"/>
          <w:sz w:val="22"/>
          <w:szCs w:val="22"/>
        </w:rPr>
      </w:pPr>
      <w:r>
        <w:rPr>
          <w:rFonts w:ascii="Arial" w:hAnsi="Arial" w:cs="Arial"/>
          <w:b/>
          <w:bCs/>
          <w:color w:val="002060"/>
          <w:sz w:val="22"/>
          <w:szCs w:val="22"/>
        </w:rPr>
        <w:t>SECONDA CLASSIFICATA</w:t>
      </w:r>
      <w:r w:rsidRPr="00624B3A">
        <w:rPr>
          <w:rFonts w:ascii="Arial" w:hAnsi="Arial" w:cs="Arial"/>
          <w:b/>
          <w:bCs/>
          <w:color w:val="002060"/>
          <w:sz w:val="22"/>
          <w:szCs w:val="22"/>
        </w:rPr>
        <w:t xml:space="preserve"> GIRONE “A”</w:t>
      </w:r>
      <w:r>
        <w:rPr>
          <w:rFonts w:ascii="Arial" w:hAnsi="Arial" w:cs="Arial"/>
          <w:b/>
          <w:bCs/>
          <w:color w:val="002060"/>
          <w:sz w:val="22"/>
          <w:szCs w:val="22"/>
        </w:rPr>
        <w:tab/>
      </w:r>
      <w:r>
        <w:rPr>
          <w:rFonts w:ascii="Arial" w:hAnsi="Arial" w:cs="Arial"/>
          <w:b/>
          <w:bCs/>
          <w:color w:val="002060"/>
          <w:sz w:val="22"/>
          <w:szCs w:val="22"/>
        </w:rPr>
        <w:tab/>
      </w:r>
      <w:r w:rsidR="008F23E5">
        <w:rPr>
          <w:rFonts w:ascii="Arial" w:hAnsi="Arial" w:cs="Arial"/>
          <w:b/>
          <w:bCs/>
          <w:color w:val="002060"/>
          <w:sz w:val="22"/>
          <w:szCs w:val="22"/>
        </w:rPr>
        <w:t>CITTA’ DI OSTRA</w:t>
      </w:r>
    </w:p>
    <w:p w14:paraId="7B01BACB" w14:textId="6D26C096" w:rsidR="00A62686" w:rsidRPr="00624B3A" w:rsidRDefault="00A62686" w:rsidP="00A62686">
      <w:pPr>
        <w:pStyle w:val="breakline"/>
        <w:jc w:val="both"/>
        <w:rPr>
          <w:rFonts w:ascii="Arial" w:hAnsi="Arial" w:cs="Arial"/>
          <w:b/>
          <w:bCs/>
          <w:color w:val="002060"/>
          <w:sz w:val="22"/>
          <w:szCs w:val="22"/>
        </w:rPr>
      </w:pPr>
      <w:r>
        <w:rPr>
          <w:rFonts w:ascii="Arial" w:hAnsi="Arial" w:cs="Arial"/>
          <w:b/>
          <w:bCs/>
          <w:color w:val="002060"/>
          <w:sz w:val="22"/>
          <w:szCs w:val="22"/>
        </w:rPr>
        <w:t>SECONDA CLASSIFICATA</w:t>
      </w:r>
      <w:r w:rsidRPr="00624B3A">
        <w:rPr>
          <w:rFonts w:ascii="Arial" w:hAnsi="Arial" w:cs="Arial"/>
          <w:b/>
          <w:bCs/>
          <w:color w:val="002060"/>
          <w:sz w:val="22"/>
          <w:szCs w:val="22"/>
        </w:rPr>
        <w:t xml:space="preserve"> GIRONE “</w:t>
      </w:r>
      <w:r>
        <w:rPr>
          <w:rFonts w:ascii="Arial" w:hAnsi="Arial" w:cs="Arial"/>
          <w:b/>
          <w:bCs/>
          <w:color w:val="002060"/>
          <w:sz w:val="22"/>
          <w:szCs w:val="22"/>
        </w:rPr>
        <w:t>B</w:t>
      </w:r>
      <w:r w:rsidRPr="00624B3A">
        <w:rPr>
          <w:rFonts w:ascii="Arial" w:hAnsi="Arial" w:cs="Arial"/>
          <w:b/>
          <w:bCs/>
          <w:color w:val="002060"/>
          <w:sz w:val="22"/>
          <w:szCs w:val="22"/>
        </w:rPr>
        <w:t>”</w:t>
      </w:r>
      <w:r>
        <w:rPr>
          <w:rFonts w:ascii="Arial" w:hAnsi="Arial" w:cs="Arial"/>
          <w:b/>
          <w:bCs/>
          <w:color w:val="002060"/>
          <w:sz w:val="22"/>
          <w:szCs w:val="22"/>
        </w:rPr>
        <w:tab/>
      </w:r>
      <w:r>
        <w:rPr>
          <w:rFonts w:ascii="Arial" w:hAnsi="Arial" w:cs="Arial"/>
          <w:b/>
          <w:bCs/>
          <w:color w:val="002060"/>
          <w:sz w:val="22"/>
          <w:szCs w:val="22"/>
        </w:rPr>
        <w:tab/>
      </w:r>
      <w:r w:rsidR="008F23E5">
        <w:rPr>
          <w:rFonts w:ascii="Arial" w:hAnsi="Arial" w:cs="Arial"/>
          <w:b/>
          <w:bCs/>
          <w:color w:val="002060"/>
          <w:sz w:val="22"/>
          <w:szCs w:val="22"/>
        </w:rPr>
        <w:t>BAYER CAPPUCCINI</w:t>
      </w:r>
    </w:p>
    <w:p w14:paraId="0C680718" w14:textId="0030270B" w:rsidR="00A62686" w:rsidRPr="00624B3A" w:rsidRDefault="00A62686" w:rsidP="00A62686">
      <w:pPr>
        <w:pStyle w:val="breakline"/>
        <w:jc w:val="both"/>
        <w:rPr>
          <w:rFonts w:ascii="Arial" w:hAnsi="Arial" w:cs="Arial"/>
          <w:b/>
          <w:bCs/>
          <w:color w:val="002060"/>
          <w:sz w:val="22"/>
          <w:szCs w:val="22"/>
        </w:rPr>
      </w:pPr>
      <w:r>
        <w:rPr>
          <w:rFonts w:ascii="Arial" w:hAnsi="Arial" w:cs="Arial"/>
          <w:b/>
          <w:bCs/>
          <w:color w:val="002060"/>
          <w:sz w:val="22"/>
          <w:szCs w:val="22"/>
        </w:rPr>
        <w:t>SECONDA CLASSIFICATA</w:t>
      </w:r>
      <w:r w:rsidRPr="00624B3A">
        <w:rPr>
          <w:rFonts w:ascii="Arial" w:hAnsi="Arial" w:cs="Arial"/>
          <w:b/>
          <w:bCs/>
          <w:color w:val="002060"/>
          <w:sz w:val="22"/>
          <w:szCs w:val="22"/>
        </w:rPr>
        <w:t xml:space="preserve"> GIRONE “</w:t>
      </w:r>
      <w:r>
        <w:rPr>
          <w:rFonts w:ascii="Arial" w:hAnsi="Arial" w:cs="Arial"/>
          <w:b/>
          <w:bCs/>
          <w:color w:val="002060"/>
          <w:sz w:val="22"/>
          <w:szCs w:val="22"/>
        </w:rPr>
        <w:t>C</w:t>
      </w:r>
      <w:r w:rsidRPr="00624B3A">
        <w:rPr>
          <w:rFonts w:ascii="Arial" w:hAnsi="Arial" w:cs="Arial"/>
          <w:b/>
          <w:bCs/>
          <w:color w:val="002060"/>
          <w:sz w:val="22"/>
          <w:szCs w:val="22"/>
        </w:rPr>
        <w:t>”</w:t>
      </w:r>
      <w:r>
        <w:rPr>
          <w:rFonts w:ascii="Arial" w:hAnsi="Arial" w:cs="Arial"/>
          <w:b/>
          <w:bCs/>
          <w:color w:val="002060"/>
          <w:sz w:val="22"/>
          <w:szCs w:val="22"/>
        </w:rPr>
        <w:tab/>
      </w:r>
      <w:r>
        <w:rPr>
          <w:rFonts w:ascii="Arial" w:hAnsi="Arial" w:cs="Arial"/>
          <w:b/>
          <w:bCs/>
          <w:color w:val="002060"/>
          <w:sz w:val="22"/>
          <w:szCs w:val="22"/>
        </w:rPr>
        <w:tab/>
      </w:r>
      <w:r w:rsidR="008F23E5">
        <w:rPr>
          <w:rFonts w:ascii="Arial" w:hAnsi="Arial" w:cs="Arial"/>
          <w:b/>
          <w:bCs/>
          <w:color w:val="002060"/>
          <w:sz w:val="22"/>
          <w:szCs w:val="22"/>
        </w:rPr>
        <w:t>FUTSAL CASELLE</w:t>
      </w:r>
    </w:p>
    <w:p w14:paraId="5C4505BD" w14:textId="77777777" w:rsidR="008F23E5" w:rsidRDefault="008F23E5" w:rsidP="008F23E5">
      <w:pPr>
        <w:pStyle w:val="breakline"/>
        <w:jc w:val="both"/>
        <w:rPr>
          <w:rFonts w:ascii="Arial" w:hAnsi="Arial" w:cs="Arial"/>
          <w:color w:val="002060"/>
          <w:sz w:val="22"/>
          <w:szCs w:val="22"/>
        </w:rPr>
      </w:pPr>
    </w:p>
    <w:p w14:paraId="5EFA1819" w14:textId="43D8CA55" w:rsidR="008F23E5" w:rsidRPr="00CC510E" w:rsidRDefault="008F23E5" w:rsidP="008F23E5">
      <w:pPr>
        <w:pStyle w:val="breakline"/>
        <w:jc w:val="both"/>
        <w:rPr>
          <w:rFonts w:ascii="Arial" w:hAnsi="Arial" w:cs="Arial"/>
          <w:b/>
          <w:bCs/>
          <w:color w:val="002060"/>
          <w:sz w:val="22"/>
          <w:szCs w:val="22"/>
        </w:rPr>
      </w:pPr>
      <w:proofErr w:type="gramStart"/>
      <w:r w:rsidRPr="00CC510E">
        <w:rPr>
          <w:rFonts w:ascii="Arial" w:hAnsi="Arial" w:cs="Arial"/>
          <w:b/>
          <w:bCs/>
          <w:color w:val="002060"/>
          <w:sz w:val="22"/>
          <w:szCs w:val="22"/>
        </w:rPr>
        <w:t>I^</w:t>
      </w:r>
      <w:proofErr w:type="gramEnd"/>
      <w:r w:rsidRPr="00CC510E">
        <w:rPr>
          <w:rFonts w:ascii="Arial" w:hAnsi="Arial" w:cs="Arial"/>
          <w:b/>
          <w:bCs/>
          <w:color w:val="002060"/>
          <w:sz w:val="22"/>
          <w:szCs w:val="22"/>
        </w:rPr>
        <w:t xml:space="preserve"> giornata</w:t>
      </w:r>
      <w:r w:rsidRPr="00CC510E">
        <w:rPr>
          <w:rFonts w:ascii="Arial" w:hAnsi="Arial" w:cs="Arial"/>
          <w:b/>
          <w:bCs/>
          <w:color w:val="002060"/>
          <w:sz w:val="22"/>
          <w:szCs w:val="22"/>
        </w:rPr>
        <w:tab/>
      </w:r>
      <w:r w:rsidRPr="00CC510E">
        <w:rPr>
          <w:rFonts w:ascii="Arial" w:hAnsi="Arial" w:cs="Arial"/>
          <w:b/>
          <w:bCs/>
          <w:color w:val="002060"/>
          <w:sz w:val="22"/>
          <w:szCs w:val="22"/>
        </w:rPr>
        <w:tab/>
      </w:r>
      <w:r w:rsidRPr="00CC510E">
        <w:rPr>
          <w:rFonts w:ascii="Arial" w:hAnsi="Arial" w:cs="Arial"/>
          <w:b/>
          <w:bCs/>
          <w:color w:val="002060"/>
          <w:sz w:val="22"/>
          <w:szCs w:val="22"/>
        </w:rPr>
        <w:tab/>
      </w:r>
      <w:r w:rsidR="00784533">
        <w:rPr>
          <w:rFonts w:ascii="Arial" w:hAnsi="Arial" w:cs="Arial"/>
          <w:b/>
          <w:bCs/>
          <w:color w:val="002060"/>
          <w:sz w:val="22"/>
          <w:szCs w:val="22"/>
        </w:rPr>
        <w:tab/>
      </w:r>
      <w:r w:rsidR="00784533">
        <w:rPr>
          <w:rFonts w:ascii="Arial" w:hAnsi="Arial" w:cs="Arial"/>
          <w:b/>
          <w:bCs/>
          <w:color w:val="002060"/>
          <w:sz w:val="22"/>
          <w:szCs w:val="22"/>
        </w:rPr>
        <w:tab/>
      </w:r>
      <w:r w:rsidR="00CC510E" w:rsidRPr="00CC510E">
        <w:rPr>
          <w:rFonts w:ascii="Arial" w:hAnsi="Arial" w:cs="Arial"/>
          <w:b/>
          <w:bCs/>
          <w:color w:val="002060"/>
          <w:sz w:val="22"/>
          <w:szCs w:val="22"/>
        </w:rPr>
        <w:t>FUTSAL CASELLE – BAYER CAPPUCCINI</w:t>
      </w:r>
      <w:r w:rsidR="00061B3E">
        <w:rPr>
          <w:rFonts w:ascii="Arial" w:hAnsi="Arial" w:cs="Arial"/>
          <w:b/>
          <w:bCs/>
          <w:color w:val="002060"/>
          <w:sz w:val="22"/>
          <w:szCs w:val="22"/>
        </w:rPr>
        <w:tab/>
        <w:t>3-3</w:t>
      </w:r>
    </w:p>
    <w:p w14:paraId="3B7B5B43" w14:textId="17A2467C" w:rsidR="008F23E5" w:rsidRPr="000F41BE" w:rsidRDefault="008F23E5" w:rsidP="008F23E5">
      <w:pPr>
        <w:pStyle w:val="breakline"/>
        <w:jc w:val="both"/>
        <w:rPr>
          <w:rFonts w:ascii="Arial" w:hAnsi="Arial" w:cs="Arial"/>
          <w:b/>
          <w:bCs/>
          <w:i/>
          <w:iCs/>
          <w:color w:val="002060"/>
          <w:sz w:val="22"/>
          <w:szCs w:val="22"/>
        </w:rPr>
      </w:pPr>
      <w:r w:rsidRPr="00CC510E">
        <w:rPr>
          <w:rFonts w:ascii="Arial" w:hAnsi="Arial" w:cs="Arial"/>
          <w:color w:val="002060"/>
          <w:sz w:val="22"/>
          <w:szCs w:val="22"/>
        </w:rPr>
        <w:tab/>
      </w:r>
      <w:r w:rsidRPr="00CC510E">
        <w:rPr>
          <w:rFonts w:ascii="Arial" w:hAnsi="Arial" w:cs="Arial"/>
          <w:color w:val="002060"/>
          <w:sz w:val="22"/>
          <w:szCs w:val="22"/>
        </w:rPr>
        <w:tab/>
      </w:r>
      <w:r w:rsidR="00061B3E">
        <w:rPr>
          <w:rFonts w:ascii="Arial" w:hAnsi="Arial" w:cs="Arial"/>
          <w:b/>
          <w:bCs/>
          <w:color w:val="002060"/>
          <w:sz w:val="22"/>
          <w:szCs w:val="22"/>
        </w:rPr>
        <w:tab/>
      </w:r>
      <w:r w:rsidRPr="00CC510E">
        <w:rPr>
          <w:rFonts w:ascii="Arial" w:hAnsi="Arial" w:cs="Arial"/>
          <w:color w:val="002060"/>
          <w:sz w:val="22"/>
          <w:szCs w:val="22"/>
        </w:rPr>
        <w:tab/>
      </w:r>
      <w:r w:rsidRPr="00CC510E">
        <w:rPr>
          <w:rFonts w:ascii="Arial" w:hAnsi="Arial" w:cs="Arial"/>
          <w:color w:val="002060"/>
          <w:sz w:val="22"/>
          <w:szCs w:val="22"/>
        </w:rPr>
        <w:tab/>
      </w:r>
      <w:r w:rsidRPr="00CC510E">
        <w:rPr>
          <w:rFonts w:ascii="Arial" w:hAnsi="Arial" w:cs="Arial"/>
          <w:color w:val="002060"/>
          <w:sz w:val="22"/>
          <w:szCs w:val="22"/>
        </w:rPr>
        <w:tab/>
      </w:r>
      <w:r w:rsidR="00CC510E" w:rsidRPr="00CC510E">
        <w:rPr>
          <w:rFonts w:ascii="Arial" w:hAnsi="Arial" w:cs="Arial"/>
          <w:b/>
          <w:bCs/>
          <w:i/>
          <w:iCs/>
          <w:color w:val="002060"/>
          <w:sz w:val="22"/>
          <w:szCs w:val="22"/>
        </w:rPr>
        <w:t>Riposa: CITTA’ DI OSTRA</w:t>
      </w:r>
    </w:p>
    <w:p w14:paraId="0668ED90" w14:textId="77777777" w:rsidR="008F23E5" w:rsidRDefault="008F23E5" w:rsidP="008F23E5">
      <w:pPr>
        <w:pStyle w:val="breakline"/>
        <w:jc w:val="both"/>
        <w:rPr>
          <w:rFonts w:ascii="Arial" w:hAnsi="Arial" w:cs="Arial"/>
          <w:color w:val="002060"/>
          <w:sz w:val="22"/>
          <w:szCs w:val="22"/>
        </w:rPr>
      </w:pPr>
      <w:r>
        <w:rPr>
          <w:rFonts w:ascii="Arial" w:hAnsi="Arial" w:cs="Arial"/>
          <w:color w:val="002060"/>
          <w:sz w:val="22"/>
          <w:szCs w:val="22"/>
        </w:rPr>
        <w:tab/>
      </w:r>
    </w:p>
    <w:p w14:paraId="60756C31" w14:textId="46C02BA6" w:rsidR="008F23E5" w:rsidRDefault="008F23E5" w:rsidP="00061B3E">
      <w:pPr>
        <w:pStyle w:val="LndNormale1"/>
        <w:rPr>
          <w:color w:val="002060"/>
        </w:rPr>
      </w:pPr>
      <w:r w:rsidRPr="000F41BE">
        <w:rPr>
          <w:rFonts w:cs="Arial"/>
          <w:b/>
          <w:bCs/>
          <w:color w:val="002060"/>
          <w:szCs w:val="22"/>
        </w:rPr>
        <w:t>II^ giornata</w:t>
      </w:r>
      <w:r w:rsidRPr="000F41BE">
        <w:rPr>
          <w:rFonts w:cs="Arial"/>
          <w:b/>
          <w:bCs/>
          <w:color w:val="002060"/>
          <w:szCs w:val="22"/>
        </w:rPr>
        <w:tab/>
      </w:r>
      <w:r w:rsidR="00784533">
        <w:rPr>
          <w:rFonts w:cs="Arial"/>
          <w:b/>
          <w:bCs/>
          <w:color w:val="002060"/>
          <w:szCs w:val="22"/>
        </w:rPr>
        <w:tab/>
      </w:r>
      <w:r w:rsidR="00784533">
        <w:rPr>
          <w:rFonts w:cs="Arial"/>
          <w:b/>
          <w:bCs/>
          <w:color w:val="002060"/>
          <w:szCs w:val="22"/>
        </w:rPr>
        <w:tab/>
      </w:r>
      <w:r>
        <w:rPr>
          <w:rFonts w:cs="Arial"/>
          <w:b/>
          <w:bCs/>
          <w:color w:val="002060"/>
          <w:szCs w:val="22"/>
        </w:rPr>
        <w:tab/>
      </w:r>
      <w:r>
        <w:rPr>
          <w:rFonts w:cs="Arial"/>
          <w:b/>
          <w:bCs/>
          <w:color w:val="002060"/>
          <w:szCs w:val="22"/>
        </w:rPr>
        <w:tab/>
      </w:r>
      <w:r w:rsidR="00061B3E" w:rsidRPr="00061B3E">
        <w:rPr>
          <w:b/>
          <w:bCs/>
          <w:color w:val="002060"/>
        </w:rPr>
        <w:t>CITTA’ DI OSTRA – FUTSAL CASELLE</w:t>
      </w:r>
      <w:r w:rsidR="00784533">
        <w:rPr>
          <w:b/>
          <w:bCs/>
          <w:color w:val="002060"/>
        </w:rPr>
        <w:tab/>
      </w:r>
      <w:r w:rsidR="00784533">
        <w:rPr>
          <w:b/>
          <w:bCs/>
          <w:color w:val="002060"/>
        </w:rPr>
        <w:tab/>
        <w:t>1-6</w:t>
      </w:r>
    </w:p>
    <w:p w14:paraId="42436BE7" w14:textId="55574835" w:rsidR="00061B3E" w:rsidRPr="00061B3E" w:rsidRDefault="00061B3E" w:rsidP="00061B3E">
      <w:pPr>
        <w:pStyle w:val="LndNormale1"/>
        <w:rPr>
          <w:b/>
          <w:bCs/>
          <w:i/>
          <w:iCs/>
          <w:color w:val="002060"/>
        </w:rPr>
      </w:pPr>
      <w:r>
        <w:rPr>
          <w:color w:val="002060"/>
        </w:rPr>
        <w:tab/>
      </w:r>
      <w:r>
        <w:rPr>
          <w:color w:val="002060"/>
        </w:rPr>
        <w:tab/>
      </w:r>
      <w:r>
        <w:rPr>
          <w:color w:val="002060"/>
        </w:rPr>
        <w:tab/>
      </w:r>
      <w:r>
        <w:rPr>
          <w:color w:val="002060"/>
        </w:rPr>
        <w:tab/>
      </w:r>
      <w:r>
        <w:rPr>
          <w:color w:val="002060"/>
        </w:rPr>
        <w:tab/>
      </w:r>
      <w:r w:rsidR="00784533">
        <w:rPr>
          <w:color w:val="002060"/>
        </w:rPr>
        <w:tab/>
      </w:r>
      <w:r w:rsidRPr="00061B3E">
        <w:rPr>
          <w:b/>
          <w:bCs/>
          <w:i/>
          <w:iCs/>
          <w:color w:val="002060"/>
        </w:rPr>
        <w:t>Riposa: BAYER CAPPUCCINI</w:t>
      </w:r>
    </w:p>
    <w:p w14:paraId="13C46C4C" w14:textId="77777777" w:rsidR="008F23E5" w:rsidRPr="000F41BE" w:rsidRDefault="008F23E5" w:rsidP="008F23E5">
      <w:pPr>
        <w:pStyle w:val="breakline"/>
        <w:jc w:val="both"/>
        <w:rPr>
          <w:rFonts w:ascii="Arial" w:hAnsi="Arial" w:cs="Arial"/>
          <w:b/>
          <w:bCs/>
          <w:color w:val="002060"/>
          <w:sz w:val="22"/>
          <w:szCs w:val="22"/>
        </w:rPr>
      </w:pPr>
    </w:p>
    <w:p w14:paraId="717B5794" w14:textId="660BA071" w:rsidR="008F23E5" w:rsidRDefault="008F23E5" w:rsidP="008F23E5">
      <w:pPr>
        <w:pStyle w:val="breakline"/>
        <w:ind w:left="4253" w:hanging="4248"/>
        <w:jc w:val="both"/>
        <w:rPr>
          <w:rFonts w:ascii="Arial" w:hAnsi="Arial" w:cs="Arial"/>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r>
        <w:rPr>
          <w:rFonts w:ascii="Arial" w:hAnsi="Arial" w:cs="Arial"/>
          <w:b/>
          <w:bCs/>
          <w:color w:val="002060"/>
          <w:sz w:val="22"/>
          <w:szCs w:val="22"/>
        </w:rPr>
        <w:tab/>
      </w:r>
      <w:r w:rsidR="00061B3E" w:rsidRPr="00061B3E">
        <w:rPr>
          <w:rFonts w:ascii="Arial" w:hAnsi="Arial" w:cs="Arial"/>
          <w:b/>
          <w:bCs/>
          <w:color w:val="002060"/>
          <w:sz w:val="22"/>
          <w:szCs w:val="22"/>
        </w:rPr>
        <w:t>BAYER CAPPUCCINI – CITTA’ DI OSTRA</w:t>
      </w:r>
      <w:r w:rsidR="007374B0">
        <w:rPr>
          <w:rFonts w:ascii="Arial" w:hAnsi="Arial" w:cs="Arial"/>
          <w:b/>
          <w:bCs/>
          <w:color w:val="002060"/>
          <w:sz w:val="22"/>
          <w:szCs w:val="22"/>
        </w:rPr>
        <w:tab/>
        <w:t>6-1</w:t>
      </w:r>
    </w:p>
    <w:p w14:paraId="32C6C56F" w14:textId="6716F660" w:rsidR="00061B3E" w:rsidRPr="00061B3E" w:rsidRDefault="00061B3E" w:rsidP="00061B3E">
      <w:pPr>
        <w:pStyle w:val="breakline"/>
        <w:ind w:left="4253" w:hanging="2837"/>
        <w:jc w:val="both"/>
        <w:rPr>
          <w:rFonts w:ascii="Arial" w:hAnsi="Arial" w:cs="Arial"/>
          <w:i/>
          <w:iCs/>
          <w:color w:val="002060"/>
          <w:sz w:val="22"/>
          <w:szCs w:val="22"/>
        </w:rPr>
      </w:pPr>
      <w:r>
        <w:rPr>
          <w:rFonts w:ascii="Arial" w:hAnsi="Arial" w:cs="Arial"/>
          <w:b/>
          <w:bCs/>
          <w:color w:val="002060"/>
          <w:sz w:val="22"/>
          <w:szCs w:val="22"/>
        </w:rPr>
        <w:tab/>
      </w:r>
      <w:r w:rsidRPr="00061B3E">
        <w:rPr>
          <w:rFonts w:ascii="Arial" w:hAnsi="Arial" w:cs="Arial"/>
          <w:b/>
          <w:bCs/>
          <w:i/>
          <w:iCs/>
          <w:color w:val="002060"/>
          <w:sz w:val="22"/>
          <w:szCs w:val="22"/>
        </w:rPr>
        <w:t>Riposa: FUTSAL CASELLE</w:t>
      </w:r>
    </w:p>
    <w:p w14:paraId="78F453BA" w14:textId="77777777" w:rsidR="00A62686" w:rsidRDefault="00A62686" w:rsidP="00A62686">
      <w:pPr>
        <w:pStyle w:val="breakline"/>
        <w:rPr>
          <w:color w:val="002060"/>
          <w:sz w:val="22"/>
          <w:szCs w:val="22"/>
        </w:rPr>
      </w:pPr>
    </w:p>
    <w:p w14:paraId="6A958CC4" w14:textId="77777777" w:rsidR="00A304C6" w:rsidRPr="000C5A61" w:rsidRDefault="00A304C6" w:rsidP="00A304C6">
      <w:pPr>
        <w:pStyle w:val="LndNormale1"/>
        <w:rPr>
          <w:color w:val="002060"/>
        </w:rPr>
      </w:pPr>
      <w:r w:rsidRPr="000C5A61">
        <w:rPr>
          <w:color w:val="002060"/>
        </w:rPr>
        <w:t>Per la compilazione della classifica verranno attribuiti i seguenti punteggi:</w:t>
      </w:r>
    </w:p>
    <w:p w14:paraId="06463903" w14:textId="77777777" w:rsidR="00A304C6" w:rsidRPr="000C5A61" w:rsidRDefault="00A304C6" w:rsidP="00A304C6">
      <w:pPr>
        <w:pStyle w:val="LndNormale1"/>
        <w:rPr>
          <w:color w:val="002060"/>
        </w:rPr>
      </w:pPr>
      <w:r w:rsidRPr="000C5A61">
        <w:rPr>
          <w:color w:val="002060"/>
        </w:rPr>
        <w:t>vittoria</w:t>
      </w:r>
      <w:r w:rsidRPr="000C5A61">
        <w:rPr>
          <w:color w:val="002060"/>
        </w:rPr>
        <w:tab/>
      </w:r>
      <w:r w:rsidRPr="000C5A61">
        <w:rPr>
          <w:color w:val="002060"/>
        </w:rPr>
        <w:tab/>
        <w:t>punti 3</w:t>
      </w:r>
    </w:p>
    <w:p w14:paraId="4F05DA97" w14:textId="77777777" w:rsidR="00A304C6" w:rsidRPr="000C5A61" w:rsidRDefault="00A304C6" w:rsidP="00A304C6">
      <w:pPr>
        <w:pStyle w:val="LndNormale1"/>
        <w:rPr>
          <w:color w:val="002060"/>
        </w:rPr>
      </w:pPr>
      <w:r w:rsidRPr="000C5A61">
        <w:rPr>
          <w:color w:val="002060"/>
        </w:rPr>
        <w:t>pareggio</w:t>
      </w:r>
      <w:r w:rsidRPr="000C5A61">
        <w:rPr>
          <w:color w:val="002060"/>
        </w:rPr>
        <w:tab/>
        <w:t>punti 1</w:t>
      </w:r>
    </w:p>
    <w:p w14:paraId="2E9FBD08" w14:textId="77777777" w:rsidR="00A304C6" w:rsidRPr="000C5A61" w:rsidRDefault="00A304C6" w:rsidP="00A304C6">
      <w:pPr>
        <w:pStyle w:val="LndNormale1"/>
        <w:rPr>
          <w:color w:val="002060"/>
        </w:rPr>
      </w:pPr>
      <w:r w:rsidRPr="000C5A61">
        <w:rPr>
          <w:color w:val="002060"/>
        </w:rPr>
        <w:t>sconfitta</w:t>
      </w:r>
      <w:r w:rsidRPr="000C5A61">
        <w:rPr>
          <w:color w:val="002060"/>
        </w:rPr>
        <w:tab/>
        <w:t>punti 0</w:t>
      </w:r>
    </w:p>
    <w:p w14:paraId="41239E25" w14:textId="77777777" w:rsidR="00A304C6" w:rsidRPr="000C5A61" w:rsidRDefault="00A304C6" w:rsidP="00A304C6">
      <w:pPr>
        <w:pStyle w:val="LndNormale1"/>
        <w:rPr>
          <w:color w:val="002060"/>
        </w:rPr>
      </w:pPr>
    </w:p>
    <w:p w14:paraId="0E76BACD" w14:textId="77777777" w:rsidR="00A304C6" w:rsidRPr="000C5A61" w:rsidRDefault="00A304C6" w:rsidP="00A304C6">
      <w:pPr>
        <w:pStyle w:val="LndNormale1"/>
        <w:rPr>
          <w:color w:val="002060"/>
        </w:rPr>
      </w:pPr>
      <w:r w:rsidRPr="000C5A61">
        <w:rPr>
          <w:color w:val="002060"/>
        </w:rPr>
        <w:t>Per la classifica di ogni girone si terrà conto:</w:t>
      </w:r>
    </w:p>
    <w:p w14:paraId="7BE8F747" w14:textId="77777777" w:rsidR="00A304C6" w:rsidRPr="000C5A61" w:rsidRDefault="00A304C6" w:rsidP="00A304C6">
      <w:pPr>
        <w:pStyle w:val="LndNormale1"/>
        <w:rPr>
          <w:color w:val="002060"/>
        </w:rPr>
      </w:pPr>
      <w:r w:rsidRPr="000C5A61">
        <w:rPr>
          <w:color w:val="002060"/>
        </w:rPr>
        <w:t>a) dei punti ottenuti negli incontri disputati;</w:t>
      </w:r>
    </w:p>
    <w:p w14:paraId="33635076" w14:textId="77777777" w:rsidR="00A304C6" w:rsidRPr="000C5A61" w:rsidRDefault="00A304C6" w:rsidP="00A304C6">
      <w:pPr>
        <w:pStyle w:val="LndNormale1"/>
        <w:rPr>
          <w:color w:val="002060"/>
        </w:rPr>
      </w:pPr>
      <w:r w:rsidRPr="000C5A61">
        <w:rPr>
          <w:color w:val="002060"/>
        </w:rPr>
        <w:t>b) della migliore differenza reti;</w:t>
      </w:r>
    </w:p>
    <w:p w14:paraId="0412877A" w14:textId="77777777" w:rsidR="00A304C6" w:rsidRPr="000C5A61" w:rsidRDefault="00A304C6" w:rsidP="00A304C6">
      <w:pPr>
        <w:pStyle w:val="LndNormale1"/>
        <w:rPr>
          <w:color w:val="002060"/>
        </w:rPr>
      </w:pPr>
      <w:r w:rsidRPr="000C5A61">
        <w:rPr>
          <w:color w:val="002060"/>
        </w:rPr>
        <w:t>c) del maggior numero di reti segnate;</w:t>
      </w:r>
    </w:p>
    <w:p w14:paraId="55E4072B" w14:textId="77777777" w:rsidR="00A304C6" w:rsidRDefault="00A304C6" w:rsidP="00A304C6">
      <w:pPr>
        <w:pStyle w:val="LndNormale1"/>
        <w:rPr>
          <w:color w:val="002060"/>
        </w:rPr>
      </w:pPr>
      <w:r w:rsidRPr="000C5A61">
        <w:rPr>
          <w:color w:val="002060"/>
        </w:rPr>
        <w:t>Persistendo ulteriore parità la vincitrice sarà determinata per sorteggio che sarà effettuato dal Comitato Regionale Marche.</w:t>
      </w:r>
    </w:p>
    <w:p w14:paraId="7DEC3AB7" w14:textId="77777777" w:rsidR="00A304C6" w:rsidRDefault="00A304C6" w:rsidP="00A62686">
      <w:pPr>
        <w:pStyle w:val="breakline"/>
        <w:rPr>
          <w:color w:val="002060"/>
          <w:sz w:val="22"/>
          <w:szCs w:val="22"/>
        </w:rPr>
      </w:pPr>
    </w:p>
    <w:p w14:paraId="360CD54B" w14:textId="098183C9" w:rsidR="00A62686" w:rsidRPr="00A304C6" w:rsidRDefault="007374B0" w:rsidP="00A62686">
      <w:pPr>
        <w:pStyle w:val="LndNormale1"/>
        <w:rPr>
          <w:b/>
          <w:bCs/>
          <w:i/>
          <w:iCs/>
          <w:color w:val="002060"/>
        </w:rPr>
      </w:pPr>
      <w:r w:rsidRPr="00A304C6">
        <w:rPr>
          <w:b/>
          <w:bCs/>
          <w:i/>
          <w:iCs/>
          <w:color w:val="002060"/>
        </w:rPr>
        <w:t>CLASSIFICA FINALE</w:t>
      </w:r>
    </w:p>
    <w:p w14:paraId="23DF9A3A" w14:textId="25AE3AAD" w:rsidR="007374B0" w:rsidRPr="007374B0" w:rsidRDefault="007374B0" w:rsidP="00A62686">
      <w:pPr>
        <w:pStyle w:val="LndNormale1"/>
        <w:rPr>
          <w:b/>
          <w:bCs/>
          <w:color w:val="002060"/>
        </w:rPr>
      </w:pPr>
      <w:r w:rsidRPr="007374B0">
        <w:rPr>
          <w:b/>
          <w:bCs/>
          <w:color w:val="002060"/>
        </w:rPr>
        <w:t>BAYER CAPPUCCINI</w:t>
      </w:r>
      <w:r w:rsidRPr="007374B0">
        <w:rPr>
          <w:b/>
          <w:bCs/>
          <w:color w:val="002060"/>
        </w:rPr>
        <w:tab/>
        <w:t>punti 4</w:t>
      </w:r>
      <w:r w:rsidRPr="007374B0">
        <w:rPr>
          <w:b/>
          <w:bCs/>
          <w:color w:val="002060"/>
        </w:rPr>
        <w:tab/>
      </w:r>
      <w:r w:rsidRPr="007374B0">
        <w:rPr>
          <w:b/>
          <w:bCs/>
          <w:color w:val="002060"/>
        </w:rPr>
        <w:tab/>
        <w:t>differenza reti +5</w:t>
      </w:r>
      <w:r w:rsidRPr="007374B0">
        <w:rPr>
          <w:b/>
          <w:bCs/>
          <w:color w:val="002060"/>
        </w:rPr>
        <w:tab/>
        <w:t>reti segnate 9</w:t>
      </w:r>
    </w:p>
    <w:p w14:paraId="08EFEEEA" w14:textId="7DDB6682" w:rsidR="007374B0" w:rsidRPr="007374B0" w:rsidRDefault="007374B0" w:rsidP="00A62686">
      <w:pPr>
        <w:pStyle w:val="LndNormale1"/>
        <w:rPr>
          <w:b/>
          <w:bCs/>
          <w:color w:val="002060"/>
        </w:rPr>
      </w:pPr>
      <w:r w:rsidRPr="007374B0">
        <w:rPr>
          <w:b/>
          <w:bCs/>
          <w:color w:val="002060"/>
        </w:rPr>
        <w:t>FUTSAL CASELLE</w:t>
      </w:r>
      <w:r w:rsidRPr="007374B0">
        <w:rPr>
          <w:b/>
          <w:bCs/>
          <w:color w:val="002060"/>
        </w:rPr>
        <w:tab/>
      </w:r>
      <w:r w:rsidRPr="007374B0">
        <w:rPr>
          <w:b/>
          <w:bCs/>
          <w:color w:val="002060"/>
        </w:rPr>
        <w:tab/>
        <w:t>punti 4</w:t>
      </w:r>
      <w:r w:rsidRPr="007374B0">
        <w:rPr>
          <w:b/>
          <w:bCs/>
          <w:color w:val="002060"/>
        </w:rPr>
        <w:tab/>
      </w:r>
      <w:r w:rsidRPr="007374B0">
        <w:rPr>
          <w:b/>
          <w:bCs/>
          <w:color w:val="002060"/>
        </w:rPr>
        <w:tab/>
        <w:t>differenza reti +5</w:t>
      </w:r>
      <w:r w:rsidRPr="007374B0">
        <w:rPr>
          <w:b/>
          <w:bCs/>
          <w:color w:val="002060"/>
        </w:rPr>
        <w:tab/>
        <w:t>reti segnate 9</w:t>
      </w:r>
    </w:p>
    <w:p w14:paraId="497B0F8A" w14:textId="5B9AA3A8" w:rsidR="007374B0" w:rsidRPr="000C5A61" w:rsidRDefault="007374B0" w:rsidP="00A62686">
      <w:pPr>
        <w:pStyle w:val="LndNormale1"/>
        <w:rPr>
          <w:color w:val="002060"/>
        </w:rPr>
      </w:pPr>
      <w:r>
        <w:rPr>
          <w:color w:val="002060"/>
        </w:rPr>
        <w:lastRenderedPageBreak/>
        <w:t>CITTA’ DI OSTRA</w:t>
      </w:r>
      <w:r>
        <w:rPr>
          <w:color w:val="002060"/>
        </w:rPr>
        <w:tab/>
      </w:r>
      <w:r>
        <w:rPr>
          <w:color w:val="002060"/>
        </w:rPr>
        <w:tab/>
        <w:t>punti 0</w:t>
      </w:r>
      <w:r>
        <w:rPr>
          <w:color w:val="002060"/>
        </w:rPr>
        <w:tab/>
      </w:r>
      <w:r>
        <w:rPr>
          <w:color w:val="002060"/>
        </w:rPr>
        <w:tab/>
      </w:r>
    </w:p>
    <w:p w14:paraId="255F7AA2" w14:textId="77777777" w:rsidR="00A62686" w:rsidRDefault="00A62686" w:rsidP="00A62686">
      <w:pPr>
        <w:pStyle w:val="LndNormale1"/>
        <w:rPr>
          <w:color w:val="002060"/>
        </w:rPr>
      </w:pPr>
    </w:p>
    <w:p w14:paraId="067A6037" w14:textId="4BF67C38" w:rsidR="00A304C6" w:rsidRPr="00A304C6" w:rsidRDefault="007374B0" w:rsidP="00A304C6">
      <w:pPr>
        <w:rPr>
          <w:rFonts w:ascii="Arial" w:hAnsi="Arial" w:cs="Arial"/>
          <w:color w:val="002060"/>
          <w:sz w:val="22"/>
          <w:szCs w:val="22"/>
        </w:rPr>
      </w:pPr>
      <w:r w:rsidRPr="00A304C6">
        <w:rPr>
          <w:rFonts w:ascii="Arial" w:hAnsi="Arial" w:cs="Arial"/>
          <w:color w:val="002060"/>
          <w:sz w:val="22"/>
          <w:szCs w:val="22"/>
        </w:rPr>
        <w:t xml:space="preserve">Alla luce della classifica finale del Triangolare Promozione, persistendo la </w:t>
      </w:r>
      <w:r w:rsidR="00A304C6" w:rsidRPr="00A304C6">
        <w:rPr>
          <w:rFonts w:ascii="Arial" w:hAnsi="Arial" w:cs="Arial"/>
          <w:color w:val="002060"/>
          <w:sz w:val="22"/>
          <w:szCs w:val="22"/>
        </w:rPr>
        <w:t xml:space="preserve">parità nel computo dei punti ottenuti negli incontri disputati, nella differenza reti e nel maggior numero di reti segnate, si rende necessario il </w:t>
      </w:r>
      <w:r w:rsidR="00A304C6" w:rsidRPr="00A304C6">
        <w:rPr>
          <w:rFonts w:ascii="Arial" w:hAnsi="Arial" w:cs="Arial"/>
          <w:b/>
          <w:bCs/>
          <w:color w:val="002060"/>
          <w:sz w:val="22"/>
          <w:szCs w:val="22"/>
        </w:rPr>
        <w:t>sorteggio</w:t>
      </w:r>
      <w:r w:rsidR="00A304C6" w:rsidRPr="00A304C6">
        <w:rPr>
          <w:rFonts w:ascii="Arial" w:hAnsi="Arial" w:cs="Arial"/>
          <w:color w:val="002060"/>
          <w:sz w:val="22"/>
          <w:szCs w:val="22"/>
        </w:rPr>
        <w:t xml:space="preserve"> per la determinazione della squadra che acquisirà il titolo sportivo per disputare il Campionato di Serie C1 nella S.S. 2023/2024.</w:t>
      </w:r>
    </w:p>
    <w:p w14:paraId="39D5B43A" w14:textId="77777777" w:rsidR="0049732F" w:rsidRDefault="0049732F" w:rsidP="00A62686">
      <w:pPr>
        <w:pStyle w:val="LndNormale1"/>
        <w:rPr>
          <w:rFonts w:cs="Arial"/>
          <w:color w:val="002060"/>
          <w:szCs w:val="22"/>
        </w:rPr>
      </w:pPr>
    </w:p>
    <w:p w14:paraId="0EA150C7" w14:textId="77777777" w:rsidR="004E0153" w:rsidRDefault="004E0153" w:rsidP="00A62686">
      <w:pPr>
        <w:pStyle w:val="LndNormale1"/>
        <w:rPr>
          <w:rFonts w:cs="Arial"/>
          <w:color w:val="002060"/>
          <w:szCs w:val="22"/>
        </w:rPr>
      </w:pPr>
    </w:p>
    <w:p w14:paraId="7413A46D" w14:textId="4763EA3C" w:rsidR="00A304C6" w:rsidRPr="004A3572" w:rsidRDefault="00A304C6" w:rsidP="00A304C6">
      <w:pPr>
        <w:jc w:val="center"/>
        <w:rPr>
          <w:rFonts w:ascii="Arial" w:hAnsi="Arial" w:cs="Arial"/>
          <w:color w:val="002060"/>
          <w:sz w:val="36"/>
          <w:szCs w:val="36"/>
        </w:rPr>
      </w:pPr>
      <w:r w:rsidRPr="004A3572">
        <w:rPr>
          <w:rFonts w:ascii="Arial" w:hAnsi="Arial" w:cs="Arial"/>
          <w:b/>
          <w:color w:val="002060"/>
          <w:sz w:val="36"/>
          <w:szCs w:val="36"/>
        </w:rPr>
        <w:t>SORTEGGIO PER DETERMINARE LA PROMOZIONE</w:t>
      </w:r>
    </w:p>
    <w:p w14:paraId="71C57B23" w14:textId="77777777" w:rsidR="00267DA7" w:rsidRPr="004A3572" w:rsidRDefault="00267DA7" w:rsidP="00267DA7">
      <w:pPr>
        <w:pStyle w:val="Nessunaspaziatura"/>
        <w:jc w:val="both"/>
        <w:rPr>
          <w:rFonts w:ascii="Arial" w:hAnsi="Arial" w:cs="Arial"/>
          <w:color w:val="002060"/>
        </w:rPr>
      </w:pPr>
    </w:p>
    <w:p w14:paraId="3DBC6527" w14:textId="0BEDC6A7" w:rsidR="00267DA7" w:rsidRDefault="00267DA7" w:rsidP="00267DA7">
      <w:pPr>
        <w:pStyle w:val="Nessunaspaziatura"/>
        <w:jc w:val="both"/>
        <w:rPr>
          <w:rFonts w:ascii="Arial" w:hAnsi="Arial" w:cs="Arial"/>
          <w:color w:val="002060"/>
        </w:rPr>
      </w:pPr>
      <w:r w:rsidRPr="004A3572">
        <w:rPr>
          <w:rFonts w:ascii="Arial" w:hAnsi="Arial" w:cs="Arial"/>
          <w:color w:val="002060"/>
        </w:rPr>
        <w:t xml:space="preserve">Il </w:t>
      </w:r>
      <w:r w:rsidRPr="004A3572">
        <w:rPr>
          <w:rFonts w:ascii="Arial" w:hAnsi="Arial" w:cs="Arial"/>
          <w:b/>
          <w:bCs/>
          <w:color w:val="002060"/>
        </w:rPr>
        <w:t>sorteggio</w:t>
      </w:r>
      <w:r w:rsidRPr="004A3572">
        <w:rPr>
          <w:rFonts w:ascii="Arial" w:hAnsi="Arial" w:cs="Arial"/>
          <w:color w:val="002060"/>
        </w:rPr>
        <w:t xml:space="preserve"> tra </w:t>
      </w:r>
      <w:r w:rsidRPr="004A3572">
        <w:rPr>
          <w:rFonts w:ascii="Arial" w:hAnsi="Arial" w:cs="Arial"/>
          <w:b/>
          <w:bCs/>
          <w:color w:val="002060"/>
        </w:rPr>
        <w:t xml:space="preserve">BAYER CAPPUCCINI </w:t>
      </w:r>
      <w:r w:rsidRPr="004A3572">
        <w:rPr>
          <w:rFonts w:ascii="Arial" w:hAnsi="Arial" w:cs="Arial"/>
          <w:color w:val="002060"/>
        </w:rPr>
        <w:t>e</w:t>
      </w:r>
      <w:r w:rsidRPr="004A3572">
        <w:rPr>
          <w:rFonts w:ascii="Arial" w:hAnsi="Arial" w:cs="Arial"/>
          <w:b/>
          <w:bCs/>
          <w:color w:val="002060"/>
        </w:rPr>
        <w:t xml:space="preserve"> FUTSAL CASELLE </w:t>
      </w:r>
      <w:r w:rsidRPr="004A3572">
        <w:rPr>
          <w:rFonts w:ascii="Arial" w:hAnsi="Arial" w:cs="Arial"/>
          <w:color w:val="002060"/>
        </w:rPr>
        <w:t>per determinare la squadra che acquisirà il titolo sportivo per disputare il Campionato di Serie C1 nella S.S. 2023/2024 avrà luogo</w:t>
      </w:r>
      <w:r w:rsidR="004A3572" w:rsidRPr="004A3572">
        <w:rPr>
          <w:rFonts w:ascii="Arial" w:hAnsi="Arial" w:cs="Arial"/>
          <w:color w:val="002060"/>
        </w:rPr>
        <w:t xml:space="preserve">, alla presenza delle società interessate, </w:t>
      </w:r>
      <w:r w:rsidR="004A3572" w:rsidRPr="004A3572">
        <w:rPr>
          <w:rFonts w:ascii="Arial" w:hAnsi="Arial" w:cs="Arial"/>
          <w:b/>
          <w:bCs/>
          <w:color w:val="002060"/>
        </w:rPr>
        <w:t>MERCOLEDI’ 31</w:t>
      </w:r>
      <w:r w:rsidRPr="004A3572">
        <w:rPr>
          <w:rFonts w:ascii="Arial" w:hAnsi="Arial" w:cs="Arial"/>
          <w:b/>
          <w:bCs/>
          <w:color w:val="002060"/>
        </w:rPr>
        <w:t xml:space="preserve"> </w:t>
      </w:r>
      <w:r w:rsidR="004A3572" w:rsidRPr="004A3572">
        <w:rPr>
          <w:rFonts w:ascii="Arial" w:hAnsi="Arial" w:cs="Arial"/>
          <w:b/>
          <w:bCs/>
          <w:color w:val="002060"/>
        </w:rPr>
        <w:t xml:space="preserve">MAGGIO </w:t>
      </w:r>
      <w:r w:rsidRPr="004A3572">
        <w:rPr>
          <w:rFonts w:ascii="Arial" w:hAnsi="Arial" w:cs="Arial"/>
          <w:b/>
          <w:bCs/>
          <w:color w:val="002060"/>
        </w:rPr>
        <w:t>2023</w:t>
      </w:r>
      <w:r w:rsidRPr="004A3572">
        <w:rPr>
          <w:rFonts w:ascii="Arial" w:hAnsi="Arial" w:cs="Arial"/>
          <w:color w:val="002060"/>
        </w:rPr>
        <w:t xml:space="preserve"> alle </w:t>
      </w:r>
      <w:r w:rsidRPr="004A3572">
        <w:rPr>
          <w:rFonts w:ascii="Arial" w:hAnsi="Arial" w:cs="Arial"/>
          <w:b/>
          <w:bCs/>
          <w:color w:val="002060"/>
        </w:rPr>
        <w:t xml:space="preserve">ore </w:t>
      </w:r>
      <w:r w:rsidR="004A3572" w:rsidRPr="004A3572">
        <w:rPr>
          <w:rFonts w:ascii="Arial" w:hAnsi="Arial" w:cs="Arial"/>
          <w:b/>
          <w:bCs/>
          <w:color w:val="002060"/>
        </w:rPr>
        <w:t>16:45</w:t>
      </w:r>
      <w:r w:rsidRPr="004A3572">
        <w:rPr>
          <w:rFonts w:ascii="Arial" w:hAnsi="Arial" w:cs="Arial"/>
          <w:color w:val="002060"/>
        </w:rPr>
        <w:t xml:space="preserve"> presso la Sede del Comitato Regionale Marche (Via Schiavoni, snc – 60131 ANCONA).</w:t>
      </w:r>
    </w:p>
    <w:p w14:paraId="1B647DE7" w14:textId="77777777" w:rsidR="0049732F" w:rsidRDefault="0049732F" w:rsidP="00A62686">
      <w:pPr>
        <w:pStyle w:val="LndNormale1"/>
        <w:rPr>
          <w:rFonts w:cs="Arial"/>
          <w:color w:val="002060"/>
          <w:szCs w:val="22"/>
        </w:rPr>
      </w:pPr>
    </w:p>
    <w:p w14:paraId="47DC0E97" w14:textId="77777777" w:rsidR="004E0153" w:rsidRDefault="004E0153" w:rsidP="00A62686">
      <w:pPr>
        <w:pStyle w:val="LndNormale1"/>
        <w:rPr>
          <w:rFonts w:cs="Arial"/>
          <w:color w:val="002060"/>
          <w:szCs w:val="22"/>
        </w:rPr>
      </w:pPr>
    </w:p>
    <w:p w14:paraId="27A466CC" w14:textId="77777777" w:rsidR="00B75A11" w:rsidRPr="00B75A11" w:rsidRDefault="00B75A11" w:rsidP="00B75A11">
      <w:pPr>
        <w:pStyle w:val="titoloprinc0"/>
        <w:rPr>
          <w:color w:val="002060"/>
        </w:rPr>
      </w:pPr>
      <w:r w:rsidRPr="00B75A11">
        <w:rPr>
          <w:color w:val="002060"/>
        </w:rPr>
        <w:t>RISULTATI</w:t>
      </w:r>
    </w:p>
    <w:p w14:paraId="69086F15" w14:textId="77777777" w:rsidR="00B75A11" w:rsidRPr="00B75A11" w:rsidRDefault="00B75A11" w:rsidP="00B75A11">
      <w:pPr>
        <w:pStyle w:val="breakline"/>
        <w:rPr>
          <w:color w:val="002060"/>
        </w:rPr>
      </w:pPr>
    </w:p>
    <w:p w14:paraId="039A63B5" w14:textId="77777777" w:rsidR="00B75A11" w:rsidRPr="00B75A11" w:rsidRDefault="00B75A11" w:rsidP="00B75A11">
      <w:pPr>
        <w:pStyle w:val="sottotitolocampionato10"/>
        <w:rPr>
          <w:color w:val="002060"/>
        </w:rPr>
      </w:pPr>
      <w:r w:rsidRPr="00B75A11">
        <w:rPr>
          <w:color w:val="002060"/>
        </w:rPr>
        <w:t>RISULTATI UFFICIALI GARE DEL 26/05/2023</w:t>
      </w:r>
    </w:p>
    <w:p w14:paraId="54EFB985" w14:textId="77777777" w:rsidR="00B75A11" w:rsidRPr="00B75A11" w:rsidRDefault="00B75A11" w:rsidP="00B75A11">
      <w:pPr>
        <w:pStyle w:val="sottotitolocampionato20"/>
        <w:spacing w:before="0" w:beforeAutospacing="0" w:after="0" w:afterAutospacing="0"/>
        <w:rPr>
          <w:rFonts w:ascii="Arial" w:hAnsi="Arial" w:cs="Arial"/>
          <w:color w:val="002060"/>
          <w:sz w:val="20"/>
          <w:szCs w:val="20"/>
        </w:rPr>
      </w:pPr>
      <w:r w:rsidRPr="00B75A11">
        <w:rPr>
          <w:rFonts w:ascii="Arial" w:hAnsi="Arial" w:cs="Arial"/>
          <w:color w:val="002060"/>
          <w:sz w:val="20"/>
          <w:szCs w:val="20"/>
        </w:rPr>
        <w:t>Si trascrivono qui di seguito i risultati ufficiali delle gare disputate</w:t>
      </w:r>
    </w:p>
    <w:p w14:paraId="0BAD07F3" w14:textId="77777777" w:rsidR="00B75A11" w:rsidRPr="00B75A11" w:rsidRDefault="00B75A11" w:rsidP="00B75A1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75A11" w:rsidRPr="00B75A11" w14:paraId="70DF15CF" w14:textId="77777777" w:rsidTr="00D87D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75A11" w:rsidRPr="00B75A11" w14:paraId="68016989" w14:textId="77777777" w:rsidTr="00D87D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6A695" w14:textId="77777777" w:rsidR="00B75A11" w:rsidRPr="00B75A11" w:rsidRDefault="00B75A11" w:rsidP="00D87D11">
                  <w:pPr>
                    <w:pStyle w:val="headertabella0"/>
                    <w:rPr>
                      <w:color w:val="002060"/>
                    </w:rPr>
                  </w:pPr>
                  <w:r w:rsidRPr="00B75A11">
                    <w:rPr>
                      <w:color w:val="002060"/>
                    </w:rPr>
                    <w:t>GIRONE PR - 3 Giornata - A</w:t>
                  </w:r>
                </w:p>
              </w:tc>
            </w:tr>
            <w:tr w:rsidR="00B75A11" w:rsidRPr="00B75A11" w14:paraId="66174E5A" w14:textId="77777777" w:rsidTr="00D87D1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3A8A95" w14:textId="77777777" w:rsidR="00B75A11" w:rsidRPr="00B75A11" w:rsidRDefault="00B75A11" w:rsidP="00D87D11">
                  <w:pPr>
                    <w:pStyle w:val="rowtabella0"/>
                    <w:rPr>
                      <w:color w:val="002060"/>
                    </w:rPr>
                  </w:pPr>
                  <w:r w:rsidRPr="00B75A11">
                    <w:rPr>
                      <w:color w:val="002060"/>
                    </w:rPr>
                    <w:t>BAYER CAPPUCCINI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3397D" w14:textId="77777777" w:rsidR="00B75A11" w:rsidRPr="00B75A11" w:rsidRDefault="00B75A11" w:rsidP="00D87D11">
                  <w:pPr>
                    <w:pStyle w:val="rowtabella0"/>
                    <w:rPr>
                      <w:color w:val="002060"/>
                    </w:rPr>
                  </w:pPr>
                  <w:r w:rsidRPr="00B75A11">
                    <w:rPr>
                      <w:color w:val="002060"/>
                    </w:rPr>
                    <w:t xml:space="preserve">- </w:t>
                  </w:r>
                  <w:proofErr w:type="gramStart"/>
                  <w:r w:rsidRPr="00B75A11">
                    <w:rPr>
                      <w:color w:val="002060"/>
                    </w:rPr>
                    <w:t>CITTA</w:t>
                  </w:r>
                  <w:proofErr w:type="gramEnd"/>
                  <w:r w:rsidRPr="00B75A11">
                    <w:rPr>
                      <w:color w:val="002060"/>
                    </w:rPr>
                    <w:t xml:space="preserve"> DI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15591" w14:textId="77777777" w:rsidR="00B75A11" w:rsidRPr="00B75A11" w:rsidRDefault="00B75A11" w:rsidP="00D87D11">
                  <w:pPr>
                    <w:pStyle w:val="rowtabella0"/>
                    <w:jc w:val="center"/>
                    <w:rPr>
                      <w:color w:val="002060"/>
                    </w:rPr>
                  </w:pPr>
                  <w:r w:rsidRPr="00B75A11">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C578A" w14:textId="77777777" w:rsidR="00B75A11" w:rsidRPr="00B75A11" w:rsidRDefault="00B75A11" w:rsidP="00D87D11">
                  <w:pPr>
                    <w:pStyle w:val="rowtabella0"/>
                    <w:jc w:val="center"/>
                    <w:rPr>
                      <w:color w:val="002060"/>
                    </w:rPr>
                  </w:pPr>
                  <w:r w:rsidRPr="00B75A11">
                    <w:rPr>
                      <w:color w:val="002060"/>
                    </w:rPr>
                    <w:t> </w:t>
                  </w:r>
                </w:p>
              </w:tc>
            </w:tr>
          </w:tbl>
          <w:p w14:paraId="2725D167" w14:textId="77777777" w:rsidR="00B75A11" w:rsidRPr="00B75A11" w:rsidRDefault="00B75A11" w:rsidP="00D87D11">
            <w:pPr>
              <w:rPr>
                <w:color w:val="002060"/>
              </w:rPr>
            </w:pPr>
          </w:p>
        </w:tc>
      </w:tr>
    </w:tbl>
    <w:p w14:paraId="3954ABA6" w14:textId="77777777" w:rsidR="00B75A11" w:rsidRPr="00B75A11" w:rsidRDefault="00B75A11" w:rsidP="00B75A11">
      <w:pPr>
        <w:pStyle w:val="breakline"/>
        <w:rPr>
          <w:rFonts w:eastAsiaTheme="minorEastAsia"/>
          <w:color w:val="002060"/>
        </w:rPr>
      </w:pPr>
    </w:p>
    <w:p w14:paraId="0049C61E" w14:textId="77777777" w:rsidR="00B75A11" w:rsidRPr="00B75A11" w:rsidRDefault="00B75A11" w:rsidP="00B75A11">
      <w:pPr>
        <w:pStyle w:val="breakline"/>
        <w:rPr>
          <w:color w:val="002060"/>
        </w:rPr>
      </w:pPr>
    </w:p>
    <w:p w14:paraId="294212F7" w14:textId="77777777" w:rsidR="00B75A11" w:rsidRPr="00B75A11" w:rsidRDefault="00B75A11" w:rsidP="00B75A11">
      <w:pPr>
        <w:pStyle w:val="titoloprinc0"/>
        <w:rPr>
          <w:color w:val="002060"/>
        </w:rPr>
      </w:pPr>
      <w:r w:rsidRPr="00B75A11">
        <w:rPr>
          <w:color w:val="002060"/>
        </w:rPr>
        <w:t>GIUDICE SPORTIVO</w:t>
      </w:r>
    </w:p>
    <w:p w14:paraId="66DE4BB2" w14:textId="77777777" w:rsidR="00B75A11" w:rsidRPr="00B75A11" w:rsidRDefault="00B75A11" w:rsidP="00B75A11">
      <w:pPr>
        <w:pStyle w:val="diffida"/>
        <w:rPr>
          <w:color w:val="002060"/>
        </w:rPr>
      </w:pPr>
      <w:r w:rsidRPr="00B75A11">
        <w:rPr>
          <w:color w:val="002060"/>
        </w:rPr>
        <w:t>Il Giudice Sportivo Avv. Agnese Lazzaretti, con l'assistenza del segretario Angelo Castellana, nella seduta del 30/05/2023, ha adottato le decisioni che di seguito integralmente si riportano:</w:t>
      </w:r>
    </w:p>
    <w:p w14:paraId="790ADC34" w14:textId="77777777" w:rsidR="00B75A11" w:rsidRPr="00B75A11" w:rsidRDefault="00B75A11" w:rsidP="00B75A11">
      <w:pPr>
        <w:pStyle w:val="titolo10"/>
        <w:rPr>
          <w:color w:val="002060"/>
        </w:rPr>
      </w:pPr>
      <w:r w:rsidRPr="00B75A11">
        <w:rPr>
          <w:color w:val="002060"/>
        </w:rPr>
        <w:t xml:space="preserve">GARE DEL 26/ 5/2023 </w:t>
      </w:r>
    </w:p>
    <w:p w14:paraId="30AEB05A" w14:textId="77777777" w:rsidR="00B75A11" w:rsidRPr="00B75A11" w:rsidRDefault="00B75A11" w:rsidP="00B75A11">
      <w:pPr>
        <w:pStyle w:val="titolo7a"/>
        <w:rPr>
          <w:color w:val="002060"/>
        </w:rPr>
      </w:pPr>
      <w:r w:rsidRPr="00B75A11">
        <w:rPr>
          <w:color w:val="002060"/>
        </w:rPr>
        <w:t xml:space="preserve">PROVVEDIMENTI DISCIPLINARI </w:t>
      </w:r>
    </w:p>
    <w:p w14:paraId="38B0311B" w14:textId="77777777" w:rsidR="00B75A11" w:rsidRPr="00B75A11" w:rsidRDefault="00B75A11" w:rsidP="00B75A11">
      <w:pPr>
        <w:pStyle w:val="titolo7b0"/>
        <w:rPr>
          <w:color w:val="002060"/>
        </w:rPr>
      </w:pPr>
      <w:r w:rsidRPr="00B75A11">
        <w:rPr>
          <w:color w:val="002060"/>
        </w:rPr>
        <w:t xml:space="preserve">In base alle risultanze degli atti ufficiali sono state deliberate le seguenti sanzioni disciplinari. </w:t>
      </w:r>
    </w:p>
    <w:p w14:paraId="5A58AC6D" w14:textId="77777777" w:rsidR="00B75A11" w:rsidRPr="00B75A11" w:rsidRDefault="00B75A11" w:rsidP="00B75A11">
      <w:pPr>
        <w:pStyle w:val="titolo30"/>
        <w:rPr>
          <w:color w:val="002060"/>
        </w:rPr>
      </w:pPr>
      <w:r w:rsidRPr="00B75A11">
        <w:rPr>
          <w:color w:val="002060"/>
        </w:rPr>
        <w:t xml:space="preserve">CALCIATORI ESPULSI </w:t>
      </w:r>
    </w:p>
    <w:p w14:paraId="16DBC6B7" w14:textId="77777777" w:rsidR="00B75A11" w:rsidRPr="00B75A11" w:rsidRDefault="00B75A11" w:rsidP="00B75A11">
      <w:pPr>
        <w:pStyle w:val="titolo20"/>
        <w:rPr>
          <w:color w:val="002060"/>
        </w:rPr>
      </w:pPr>
      <w:r w:rsidRPr="00B75A1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5A11" w:rsidRPr="00B75A11" w14:paraId="3542FE68" w14:textId="77777777" w:rsidTr="00D87D11">
        <w:tc>
          <w:tcPr>
            <w:tcW w:w="2200" w:type="dxa"/>
            <w:tcMar>
              <w:top w:w="20" w:type="dxa"/>
              <w:left w:w="20" w:type="dxa"/>
              <w:bottom w:w="20" w:type="dxa"/>
              <w:right w:w="20" w:type="dxa"/>
            </w:tcMar>
            <w:vAlign w:val="center"/>
            <w:hideMark/>
          </w:tcPr>
          <w:p w14:paraId="08630A4A" w14:textId="77777777" w:rsidR="00B75A11" w:rsidRPr="00B75A11" w:rsidRDefault="00B75A11" w:rsidP="00D87D11">
            <w:pPr>
              <w:pStyle w:val="movimento"/>
              <w:rPr>
                <w:color w:val="002060"/>
              </w:rPr>
            </w:pPr>
            <w:r w:rsidRPr="00B75A11">
              <w:rPr>
                <w:color w:val="002060"/>
              </w:rPr>
              <w:t>GABALDI ALESSANDRO</w:t>
            </w:r>
          </w:p>
        </w:tc>
        <w:tc>
          <w:tcPr>
            <w:tcW w:w="2200" w:type="dxa"/>
            <w:tcMar>
              <w:top w:w="20" w:type="dxa"/>
              <w:left w:w="20" w:type="dxa"/>
              <w:bottom w:w="20" w:type="dxa"/>
              <w:right w:w="20" w:type="dxa"/>
            </w:tcMar>
            <w:vAlign w:val="center"/>
            <w:hideMark/>
          </w:tcPr>
          <w:p w14:paraId="5A8E6803" w14:textId="77777777" w:rsidR="00B75A11" w:rsidRPr="00B75A11" w:rsidRDefault="00B75A11" w:rsidP="00D87D11">
            <w:pPr>
              <w:pStyle w:val="movimento2"/>
              <w:rPr>
                <w:color w:val="002060"/>
              </w:rPr>
            </w:pPr>
            <w:r w:rsidRPr="00B75A11">
              <w:rPr>
                <w:color w:val="002060"/>
              </w:rPr>
              <w:t xml:space="preserve">(BAYER CAPPUCCINI) </w:t>
            </w:r>
          </w:p>
        </w:tc>
        <w:tc>
          <w:tcPr>
            <w:tcW w:w="800" w:type="dxa"/>
            <w:tcMar>
              <w:top w:w="20" w:type="dxa"/>
              <w:left w:w="20" w:type="dxa"/>
              <w:bottom w:w="20" w:type="dxa"/>
              <w:right w:w="20" w:type="dxa"/>
            </w:tcMar>
            <w:vAlign w:val="center"/>
            <w:hideMark/>
          </w:tcPr>
          <w:p w14:paraId="24391E99" w14:textId="77777777" w:rsidR="00B75A11" w:rsidRPr="00B75A11" w:rsidRDefault="00B75A11" w:rsidP="00D87D11">
            <w:pPr>
              <w:pStyle w:val="movimento"/>
              <w:rPr>
                <w:color w:val="002060"/>
              </w:rPr>
            </w:pPr>
            <w:r w:rsidRPr="00B75A11">
              <w:rPr>
                <w:color w:val="002060"/>
              </w:rPr>
              <w:t> </w:t>
            </w:r>
          </w:p>
        </w:tc>
        <w:tc>
          <w:tcPr>
            <w:tcW w:w="2200" w:type="dxa"/>
            <w:tcMar>
              <w:top w:w="20" w:type="dxa"/>
              <w:left w:w="20" w:type="dxa"/>
              <w:bottom w:w="20" w:type="dxa"/>
              <w:right w:w="20" w:type="dxa"/>
            </w:tcMar>
            <w:vAlign w:val="center"/>
            <w:hideMark/>
          </w:tcPr>
          <w:p w14:paraId="3E578F73" w14:textId="77777777" w:rsidR="00B75A11" w:rsidRPr="00B75A11" w:rsidRDefault="00B75A11" w:rsidP="00D87D11">
            <w:pPr>
              <w:pStyle w:val="movimento"/>
              <w:rPr>
                <w:color w:val="002060"/>
              </w:rPr>
            </w:pPr>
            <w:r w:rsidRPr="00B75A11">
              <w:rPr>
                <w:color w:val="002060"/>
              </w:rPr>
              <w:t> </w:t>
            </w:r>
          </w:p>
        </w:tc>
        <w:tc>
          <w:tcPr>
            <w:tcW w:w="2200" w:type="dxa"/>
            <w:tcMar>
              <w:top w:w="20" w:type="dxa"/>
              <w:left w:w="20" w:type="dxa"/>
              <w:bottom w:w="20" w:type="dxa"/>
              <w:right w:w="20" w:type="dxa"/>
            </w:tcMar>
            <w:vAlign w:val="center"/>
            <w:hideMark/>
          </w:tcPr>
          <w:p w14:paraId="40270DA3" w14:textId="77777777" w:rsidR="00B75A11" w:rsidRPr="00B75A11" w:rsidRDefault="00B75A11" w:rsidP="00D87D11">
            <w:pPr>
              <w:pStyle w:val="movimento2"/>
              <w:rPr>
                <w:color w:val="002060"/>
              </w:rPr>
            </w:pPr>
            <w:r w:rsidRPr="00B75A11">
              <w:rPr>
                <w:color w:val="002060"/>
              </w:rPr>
              <w:t> </w:t>
            </w:r>
          </w:p>
        </w:tc>
      </w:tr>
    </w:tbl>
    <w:p w14:paraId="6626AD9A" w14:textId="77777777" w:rsidR="00B75A11" w:rsidRPr="00B75A11" w:rsidRDefault="00B75A11" w:rsidP="00B75A11">
      <w:pPr>
        <w:pStyle w:val="titolo30"/>
        <w:rPr>
          <w:rFonts w:eastAsiaTheme="minorEastAsia"/>
          <w:color w:val="002060"/>
        </w:rPr>
      </w:pPr>
      <w:r w:rsidRPr="00B75A11">
        <w:rPr>
          <w:color w:val="002060"/>
        </w:rPr>
        <w:t xml:space="preserve">CALCIATORI NON ESPULSI </w:t>
      </w:r>
    </w:p>
    <w:p w14:paraId="74DED445" w14:textId="77777777" w:rsidR="00B75A11" w:rsidRPr="00B75A11" w:rsidRDefault="00B75A11" w:rsidP="00B75A11">
      <w:pPr>
        <w:pStyle w:val="titolo20"/>
        <w:rPr>
          <w:color w:val="002060"/>
        </w:rPr>
      </w:pPr>
      <w:r w:rsidRPr="00B75A1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5A11" w:rsidRPr="00B75A11" w14:paraId="215D8C6B" w14:textId="77777777" w:rsidTr="00D87D11">
        <w:tc>
          <w:tcPr>
            <w:tcW w:w="2200" w:type="dxa"/>
            <w:tcMar>
              <w:top w:w="20" w:type="dxa"/>
              <w:left w:w="20" w:type="dxa"/>
              <w:bottom w:w="20" w:type="dxa"/>
              <w:right w:w="20" w:type="dxa"/>
            </w:tcMar>
            <w:vAlign w:val="center"/>
            <w:hideMark/>
          </w:tcPr>
          <w:p w14:paraId="2382476A" w14:textId="77777777" w:rsidR="00B75A11" w:rsidRPr="00B75A11" w:rsidRDefault="00B75A11" w:rsidP="00D87D11">
            <w:pPr>
              <w:pStyle w:val="movimento"/>
              <w:rPr>
                <w:color w:val="002060"/>
              </w:rPr>
            </w:pPr>
            <w:r w:rsidRPr="00B75A11">
              <w:rPr>
                <w:color w:val="002060"/>
              </w:rPr>
              <w:t>FATTORINI MICHELE</w:t>
            </w:r>
          </w:p>
        </w:tc>
        <w:tc>
          <w:tcPr>
            <w:tcW w:w="2200" w:type="dxa"/>
            <w:tcMar>
              <w:top w:w="20" w:type="dxa"/>
              <w:left w:w="20" w:type="dxa"/>
              <w:bottom w:w="20" w:type="dxa"/>
              <w:right w:w="20" w:type="dxa"/>
            </w:tcMar>
            <w:vAlign w:val="center"/>
            <w:hideMark/>
          </w:tcPr>
          <w:p w14:paraId="57FA7A29" w14:textId="77777777" w:rsidR="00B75A11" w:rsidRPr="00B75A11" w:rsidRDefault="00B75A11" w:rsidP="00D87D11">
            <w:pPr>
              <w:pStyle w:val="movimento2"/>
              <w:rPr>
                <w:color w:val="002060"/>
              </w:rPr>
            </w:pPr>
            <w:r w:rsidRPr="00B75A11">
              <w:rPr>
                <w:color w:val="002060"/>
              </w:rPr>
              <w:t>(</w:t>
            </w:r>
            <w:proofErr w:type="gramStart"/>
            <w:r w:rsidRPr="00B75A11">
              <w:rPr>
                <w:color w:val="002060"/>
              </w:rPr>
              <w:t>CITTA</w:t>
            </w:r>
            <w:proofErr w:type="gramEnd"/>
            <w:r w:rsidRPr="00B75A11">
              <w:rPr>
                <w:color w:val="002060"/>
              </w:rPr>
              <w:t xml:space="preserve"> DI OSTRA) </w:t>
            </w:r>
          </w:p>
        </w:tc>
        <w:tc>
          <w:tcPr>
            <w:tcW w:w="800" w:type="dxa"/>
            <w:tcMar>
              <w:top w:w="20" w:type="dxa"/>
              <w:left w:w="20" w:type="dxa"/>
              <w:bottom w:w="20" w:type="dxa"/>
              <w:right w:w="20" w:type="dxa"/>
            </w:tcMar>
            <w:vAlign w:val="center"/>
            <w:hideMark/>
          </w:tcPr>
          <w:p w14:paraId="3F2D49C4" w14:textId="77777777" w:rsidR="00B75A11" w:rsidRPr="00B75A11" w:rsidRDefault="00B75A11" w:rsidP="00D87D11">
            <w:pPr>
              <w:pStyle w:val="movimento"/>
              <w:rPr>
                <w:color w:val="002060"/>
              </w:rPr>
            </w:pPr>
            <w:r w:rsidRPr="00B75A11">
              <w:rPr>
                <w:color w:val="002060"/>
              </w:rPr>
              <w:t> </w:t>
            </w:r>
          </w:p>
        </w:tc>
        <w:tc>
          <w:tcPr>
            <w:tcW w:w="2200" w:type="dxa"/>
            <w:tcMar>
              <w:top w:w="20" w:type="dxa"/>
              <w:left w:w="20" w:type="dxa"/>
              <w:bottom w:w="20" w:type="dxa"/>
              <w:right w:w="20" w:type="dxa"/>
            </w:tcMar>
            <w:vAlign w:val="center"/>
            <w:hideMark/>
          </w:tcPr>
          <w:p w14:paraId="4773B9FF" w14:textId="77777777" w:rsidR="00B75A11" w:rsidRPr="00B75A11" w:rsidRDefault="00B75A11" w:rsidP="00D87D11">
            <w:pPr>
              <w:pStyle w:val="movimento"/>
              <w:rPr>
                <w:color w:val="002060"/>
              </w:rPr>
            </w:pPr>
            <w:r w:rsidRPr="00B75A11">
              <w:rPr>
                <w:color w:val="002060"/>
              </w:rPr>
              <w:t>PACENTI GIACOMO</w:t>
            </w:r>
          </w:p>
        </w:tc>
        <w:tc>
          <w:tcPr>
            <w:tcW w:w="2200" w:type="dxa"/>
            <w:tcMar>
              <w:top w:w="20" w:type="dxa"/>
              <w:left w:w="20" w:type="dxa"/>
              <w:bottom w:w="20" w:type="dxa"/>
              <w:right w:w="20" w:type="dxa"/>
            </w:tcMar>
            <w:vAlign w:val="center"/>
            <w:hideMark/>
          </w:tcPr>
          <w:p w14:paraId="3DB344A7" w14:textId="77777777" w:rsidR="00B75A11" w:rsidRPr="00B75A11" w:rsidRDefault="00B75A11" w:rsidP="00D87D11">
            <w:pPr>
              <w:pStyle w:val="movimento2"/>
              <w:rPr>
                <w:color w:val="002060"/>
              </w:rPr>
            </w:pPr>
            <w:r w:rsidRPr="00B75A11">
              <w:rPr>
                <w:color w:val="002060"/>
              </w:rPr>
              <w:t>(</w:t>
            </w:r>
            <w:proofErr w:type="gramStart"/>
            <w:r w:rsidRPr="00B75A11">
              <w:rPr>
                <w:color w:val="002060"/>
              </w:rPr>
              <w:t>CITTA</w:t>
            </w:r>
            <w:proofErr w:type="gramEnd"/>
            <w:r w:rsidRPr="00B75A11">
              <w:rPr>
                <w:color w:val="002060"/>
              </w:rPr>
              <w:t xml:space="preserve"> DI OSTRA) </w:t>
            </w:r>
          </w:p>
        </w:tc>
      </w:tr>
    </w:tbl>
    <w:p w14:paraId="1CE09EDE" w14:textId="77777777" w:rsidR="00B75A11" w:rsidRPr="00B75A11" w:rsidRDefault="00B75A11" w:rsidP="00B75A11">
      <w:pPr>
        <w:pStyle w:val="titolo20"/>
        <w:rPr>
          <w:rFonts w:eastAsiaTheme="minorEastAsia"/>
          <w:color w:val="002060"/>
        </w:rPr>
      </w:pPr>
      <w:r w:rsidRPr="00B75A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5A11" w:rsidRPr="00B75A11" w14:paraId="19DB9C64" w14:textId="77777777" w:rsidTr="00D87D11">
        <w:tc>
          <w:tcPr>
            <w:tcW w:w="2200" w:type="dxa"/>
            <w:tcMar>
              <w:top w:w="20" w:type="dxa"/>
              <w:left w:w="20" w:type="dxa"/>
              <w:bottom w:w="20" w:type="dxa"/>
              <w:right w:w="20" w:type="dxa"/>
            </w:tcMar>
            <w:vAlign w:val="center"/>
            <w:hideMark/>
          </w:tcPr>
          <w:p w14:paraId="4DC29619" w14:textId="77777777" w:rsidR="00B75A11" w:rsidRPr="00B75A11" w:rsidRDefault="00B75A11" w:rsidP="00D87D11">
            <w:pPr>
              <w:pStyle w:val="movimento"/>
              <w:rPr>
                <w:color w:val="002060"/>
              </w:rPr>
            </w:pPr>
            <w:r w:rsidRPr="00B75A11">
              <w:rPr>
                <w:color w:val="002060"/>
              </w:rPr>
              <w:t>GABALDI ALESSANDRO</w:t>
            </w:r>
          </w:p>
        </w:tc>
        <w:tc>
          <w:tcPr>
            <w:tcW w:w="2200" w:type="dxa"/>
            <w:tcMar>
              <w:top w:w="20" w:type="dxa"/>
              <w:left w:w="20" w:type="dxa"/>
              <w:bottom w:w="20" w:type="dxa"/>
              <w:right w:w="20" w:type="dxa"/>
            </w:tcMar>
            <w:vAlign w:val="center"/>
            <w:hideMark/>
          </w:tcPr>
          <w:p w14:paraId="3D052010" w14:textId="77777777" w:rsidR="00B75A11" w:rsidRPr="00B75A11" w:rsidRDefault="00B75A11" w:rsidP="00D87D11">
            <w:pPr>
              <w:pStyle w:val="movimento2"/>
              <w:rPr>
                <w:color w:val="002060"/>
              </w:rPr>
            </w:pPr>
            <w:r w:rsidRPr="00B75A11">
              <w:rPr>
                <w:color w:val="002060"/>
              </w:rPr>
              <w:t xml:space="preserve">(BAYER CAPPUCCINI) </w:t>
            </w:r>
          </w:p>
        </w:tc>
        <w:tc>
          <w:tcPr>
            <w:tcW w:w="800" w:type="dxa"/>
            <w:tcMar>
              <w:top w:w="20" w:type="dxa"/>
              <w:left w:w="20" w:type="dxa"/>
              <w:bottom w:w="20" w:type="dxa"/>
              <w:right w:w="20" w:type="dxa"/>
            </w:tcMar>
            <w:vAlign w:val="center"/>
            <w:hideMark/>
          </w:tcPr>
          <w:p w14:paraId="08ABDDA2" w14:textId="77777777" w:rsidR="00B75A11" w:rsidRPr="00B75A11" w:rsidRDefault="00B75A11" w:rsidP="00D87D11">
            <w:pPr>
              <w:pStyle w:val="movimento"/>
              <w:rPr>
                <w:color w:val="002060"/>
              </w:rPr>
            </w:pPr>
            <w:r w:rsidRPr="00B75A11">
              <w:rPr>
                <w:color w:val="002060"/>
              </w:rPr>
              <w:t> </w:t>
            </w:r>
          </w:p>
        </w:tc>
        <w:tc>
          <w:tcPr>
            <w:tcW w:w="2200" w:type="dxa"/>
            <w:tcMar>
              <w:top w:w="20" w:type="dxa"/>
              <w:left w:w="20" w:type="dxa"/>
              <w:bottom w:w="20" w:type="dxa"/>
              <w:right w:w="20" w:type="dxa"/>
            </w:tcMar>
            <w:vAlign w:val="center"/>
            <w:hideMark/>
          </w:tcPr>
          <w:p w14:paraId="44623ED5" w14:textId="77777777" w:rsidR="00B75A11" w:rsidRPr="00B75A11" w:rsidRDefault="00B75A11" w:rsidP="00D87D11">
            <w:pPr>
              <w:pStyle w:val="movimento"/>
              <w:rPr>
                <w:color w:val="002060"/>
              </w:rPr>
            </w:pPr>
            <w:r w:rsidRPr="00B75A11">
              <w:rPr>
                <w:color w:val="002060"/>
              </w:rPr>
              <w:t>SALVI EMANUELE</w:t>
            </w:r>
          </w:p>
        </w:tc>
        <w:tc>
          <w:tcPr>
            <w:tcW w:w="2200" w:type="dxa"/>
            <w:tcMar>
              <w:top w:w="20" w:type="dxa"/>
              <w:left w:w="20" w:type="dxa"/>
              <w:bottom w:w="20" w:type="dxa"/>
              <w:right w:w="20" w:type="dxa"/>
            </w:tcMar>
            <w:vAlign w:val="center"/>
            <w:hideMark/>
          </w:tcPr>
          <w:p w14:paraId="081146F3" w14:textId="77777777" w:rsidR="00B75A11" w:rsidRPr="00B75A11" w:rsidRDefault="00B75A11" w:rsidP="00D87D11">
            <w:pPr>
              <w:pStyle w:val="movimento2"/>
              <w:rPr>
                <w:color w:val="002060"/>
              </w:rPr>
            </w:pPr>
            <w:r w:rsidRPr="00B75A11">
              <w:rPr>
                <w:color w:val="002060"/>
              </w:rPr>
              <w:t xml:space="preserve">(BAYER CAPPUCCINI) </w:t>
            </w:r>
          </w:p>
        </w:tc>
      </w:tr>
    </w:tbl>
    <w:p w14:paraId="422885DE" w14:textId="77777777" w:rsidR="00B75A11" w:rsidRDefault="00B75A11" w:rsidP="00A62686">
      <w:pPr>
        <w:pStyle w:val="LndNormale1"/>
        <w:rPr>
          <w:rFonts w:cs="Arial"/>
          <w:color w:val="002060"/>
          <w:szCs w:val="22"/>
        </w:rPr>
      </w:pPr>
    </w:p>
    <w:p w14:paraId="6AB9897E" w14:textId="77777777" w:rsidR="00B75A11" w:rsidRPr="00B63C84" w:rsidRDefault="00B75A11" w:rsidP="00B75A11">
      <w:pPr>
        <w:jc w:val="center"/>
        <w:rPr>
          <w:rFonts w:ascii="Arial" w:hAnsi="Arial" w:cs="Arial"/>
          <w:noProof/>
          <w:color w:val="002060"/>
          <w:sz w:val="22"/>
          <w:szCs w:val="22"/>
        </w:rPr>
      </w:pPr>
      <w:r w:rsidRPr="00B63C84">
        <w:rPr>
          <w:rFonts w:ascii="Arial" w:hAnsi="Arial" w:cs="Arial"/>
          <w:noProof/>
          <w:color w:val="002060"/>
          <w:sz w:val="22"/>
          <w:szCs w:val="22"/>
        </w:rPr>
        <w:t>F.to IL SEGRETARIO                                   F.to IL GIUDICE SPORTIVO</w:t>
      </w:r>
    </w:p>
    <w:p w14:paraId="6ADC83C2" w14:textId="77777777" w:rsidR="00B75A11" w:rsidRPr="00B63C84" w:rsidRDefault="00B75A11" w:rsidP="00B75A11">
      <w:pPr>
        <w:pStyle w:val="Corpodeltesto2"/>
        <w:spacing w:after="0" w:line="240" w:lineRule="auto"/>
        <w:jc w:val="both"/>
        <w:rPr>
          <w:rFonts w:ascii="Arial" w:hAnsi="Arial" w:cs="Arial"/>
          <w:b/>
          <w:color w:val="002060"/>
          <w:sz w:val="22"/>
          <w:szCs w:val="22"/>
        </w:rPr>
      </w:pPr>
      <w:r w:rsidRPr="00B63C84">
        <w:rPr>
          <w:rFonts w:ascii="Arial" w:hAnsi="Arial" w:cs="Arial"/>
          <w:noProof/>
          <w:color w:val="002060"/>
          <w:sz w:val="22"/>
          <w:szCs w:val="22"/>
        </w:rPr>
        <w:t xml:space="preserve">                         Angelo Castellana        </w:t>
      </w:r>
      <w:r w:rsidRPr="00B63C84">
        <w:rPr>
          <w:rFonts w:ascii="Arial" w:hAnsi="Arial" w:cs="Arial"/>
          <w:noProof/>
          <w:color w:val="002060"/>
          <w:sz w:val="22"/>
          <w:szCs w:val="22"/>
        </w:rPr>
        <w:tab/>
        <w:t xml:space="preserve">                                Agnese Lazzaretti</w:t>
      </w:r>
    </w:p>
    <w:p w14:paraId="61F8B37B" w14:textId="77777777" w:rsidR="00A304C6" w:rsidRDefault="00A304C6" w:rsidP="00A62686">
      <w:pPr>
        <w:pStyle w:val="LndNormale1"/>
        <w:rPr>
          <w:rFonts w:cs="Arial"/>
          <w:color w:val="002060"/>
          <w:szCs w:val="22"/>
        </w:rPr>
      </w:pPr>
    </w:p>
    <w:p w14:paraId="4EB1C4B5" w14:textId="77777777" w:rsidR="008E5315" w:rsidRPr="007918F3" w:rsidRDefault="008E5315" w:rsidP="008E5315">
      <w:pPr>
        <w:pStyle w:val="titolocampionato0"/>
        <w:shd w:val="clear" w:color="auto" w:fill="CCCCCC"/>
        <w:spacing w:before="80" w:after="40"/>
        <w:rPr>
          <w:color w:val="002060"/>
        </w:rPr>
      </w:pPr>
      <w:r w:rsidRPr="007918F3">
        <w:rPr>
          <w:color w:val="002060"/>
        </w:rPr>
        <w:t>CALCIO A CINQUE SERIE C1</w:t>
      </w:r>
    </w:p>
    <w:p w14:paraId="14D42F05" w14:textId="77777777" w:rsidR="008E5315" w:rsidRPr="007918F3" w:rsidRDefault="008E5315" w:rsidP="008E5315">
      <w:pPr>
        <w:pStyle w:val="titoloprinc0"/>
        <w:rPr>
          <w:color w:val="002060"/>
        </w:rPr>
      </w:pPr>
      <w:r>
        <w:rPr>
          <w:color w:val="002060"/>
        </w:rPr>
        <w:lastRenderedPageBreak/>
        <w:t>GRADUATORIA COPPA DISCIPLINA</w:t>
      </w:r>
    </w:p>
    <w:p w14:paraId="2B1C8F6F" w14:textId="77777777" w:rsidR="008E5315" w:rsidRDefault="008E5315" w:rsidP="008E5315">
      <w:pPr>
        <w:rPr>
          <w:rFonts w:ascii="Courier New" w:hAnsi="Courier New" w:cs="Courier New"/>
          <w:color w:val="002060"/>
        </w:rPr>
      </w:pPr>
      <w:r w:rsidRPr="00D36F49">
        <w:rPr>
          <w:rFonts w:ascii="Courier New" w:hAnsi="Courier New" w:cs="Courier New"/>
          <w:color w:val="002060"/>
        </w:rPr>
        <w:t xml:space="preserve">    </w:t>
      </w:r>
    </w:p>
    <w:p w14:paraId="01B76D25" w14:textId="256C69BD"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CALCIATORI</w:t>
      </w:r>
    </w:p>
    <w:p w14:paraId="74E2D36B" w14:textId="77777777" w:rsidR="008E5315" w:rsidRPr="004A3572" w:rsidRDefault="008E5315" w:rsidP="008E5315">
      <w:pPr>
        <w:rPr>
          <w:rFonts w:ascii="Courier New" w:hAnsi="Courier New" w:cs="Courier New"/>
          <w:b/>
          <w:bCs/>
          <w:color w:val="002060"/>
        </w:rPr>
      </w:pPr>
      <w:r w:rsidRPr="004A3572">
        <w:rPr>
          <w:rFonts w:ascii="Courier New" w:hAnsi="Courier New" w:cs="Courier New"/>
          <w:b/>
          <w:bCs/>
          <w:color w:val="002060"/>
        </w:rPr>
        <w:t xml:space="preserve">AUDAX 1970 </w:t>
      </w:r>
      <w:proofErr w:type="gramStart"/>
      <w:r w:rsidRPr="004A3572">
        <w:rPr>
          <w:rFonts w:ascii="Courier New" w:hAnsi="Courier New" w:cs="Courier New"/>
          <w:b/>
          <w:bCs/>
          <w:color w:val="002060"/>
        </w:rPr>
        <w:t>S.ANGELO</w:t>
      </w:r>
      <w:proofErr w:type="gramEnd"/>
      <w:r w:rsidRPr="004A3572">
        <w:rPr>
          <w:rFonts w:ascii="Courier New" w:hAnsi="Courier New" w:cs="Courier New"/>
          <w:b/>
          <w:bCs/>
          <w:color w:val="002060"/>
        </w:rPr>
        <w:t xml:space="preserve">        A     7,80                       0,15      7,65 </w:t>
      </w:r>
    </w:p>
    <w:p w14:paraId="3CD5ABC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JESI CALCIO A 5            A     9,60                       0,15      9,45 </w:t>
      </w:r>
    </w:p>
    <w:p w14:paraId="6C2CD90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DINAMIS 1990               A    11,75     2,00                        9,75 </w:t>
      </w:r>
    </w:p>
    <w:p w14:paraId="0F8E973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PIANACCIO                  A    12,00     2,00     4,00     0,15      5,85 </w:t>
      </w:r>
    </w:p>
    <w:p w14:paraId="6C4B0EB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FUTSAL MONTURANO           A    14,95              6,00     1,30      7,65 </w:t>
      </w:r>
    </w:p>
    <w:p w14:paraId="16813DA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MONTELUPONE CALCIO A 5     A    15,65              8,00               7,65 </w:t>
      </w:r>
    </w:p>
    <w:p w14:paraId="772622B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GROTTACCIA 2005            A    16,30             10,00               6,30 </w:t>
      </w:r>
    </w:p>
    <w:p w14:paraId="0D0F203A"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 xml:space="preserve">SANGIORGIO                 A    16,70     1,00    10,00     0,15      5,55 </w:t>
      </w:r>
    </w:p>
    <w:p w14:paraId="1853FEDB"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 xml:space="preserve">ALMA JUVENTUS FANO         A    17,45     4,00     7,00               6,45 </w:t>
      </w:r>
    </w:p>
    <w:p w14:paraId="6964CA5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PIETRALACROCE 73           A    18,20     3,00     4,00     1,45      9,75 </w:t>
      </w:r>
    </w:p>
    <w:p w14:paraId="5AB40B1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REAL SAN GIORGIO           A    19,20     4,00     4,00     2,05      9,15 </w:t>
      </w:r>
    </w:p>
    <w:p w14:paraId="481AE2E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POL.CAGLI SPORT </w:t>
      </w:r>
      <w:proofErr w:type="gramStart"/>
      <w:r w:rsidRPr="00D36F49">
        <w:rPr>
          <w:rFonts w:ascii="Courier New" w:hAnsi="Courier New" w:cs="Courier New"/>
          <w:color w:val="002060"/>
        </w:rPr>
        <w:t>ASSOCIATI  A</w:t>
      </w:r>
      <w:proofErr w:type="gramEnd"/>
      <w:r w:rsidRPr="00D36F49">
        <w:rPr>
          <w:rFonts w:ascii="Courier New" w:hAnsi="Courier New" w:cs="Courier New"/>
          <w:color w:val="002060"/>
        </w:rPr>
        <w:t xml:space="preserve">    30,25    10,00    12,00               8,25 </w:t>
      </w:r>
    </w:p>
    <w:p w14:paraId="4A8068F3"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NUOVA OTTRANO 98           A    44,70     4,00    20,00              20,70 </w:t>
      </w:r>
    </w:p>
    <w:p w14:paraId="3B471DB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INVICTA FUTSAL MACERATA    A    48,50     4,00    30,00     1,60     12,90</w:t>
      </w:r>
    </w:p>
    <w:p w14:paraId="324C2E2E" w14:textId="77777777" w:rsidR="008E5315" w:rsidRDefault="008E5315" w:rsidP="008E5315">
      <w:pPr>
        <w:rPr>
          <w:rFonts w:ascii="Courier New" w:hAnsi="Courier New" w:cs="Courier New"/>
          <w:color w:val="002060"/>
        </w:rPr>
      </w:pPr>
    </w:p>
    <w:p w14:paraId="2F946ABC" w14:textId="77777777" w:rsidR="008E5315" w:rsidRPr="007918F3" w:rsidRDefault="008E5315" w:rsidP="008E5315">
      <w:pPr>
        <w:pStyle w:val="titolocampionato0"/>
        <w:shd w:val="clear" w:color="auto" w:fill="CCCCCC"/>
        <w:spacing w:before="80" w:after="40"/>
        <w:rPr>
          <w:color w:val="002060"/>
        </w:rPr>
      </w:pPr>
      <w:r w:rsidRPr="007918F3">
        <w:rPr>
          <w:color w:val="002060"/>
        </w:rPr>
        <w:t>CALCIO A CINQUE SERIE C2</w:t>
      </w:r>
    </w:p>
    <w:p w14:paraId="6BCF87D5" w14:textId="77777777" w:rsidR="008E5315" w:rsidRPr="007918F3" w:rsidRDefault="008E5315" w:rsidP="008E5315">
      <w:pPr>
        <w:pStyle w:val="titoloprinc0"/>
        <w:rPr>
          <w:color w:val="002060"/>
        </w:rPr>
      </w:pPr>
      <w:r>
        <w:rPr>
          <w:color w:val="002060"/>
        </w:rPr>
        <w:t>GRADUATORIA COPPA DISCIPLINA</w:t>
      </w:r>
    </w:p>
    <w:p w14:paraId="139AF8E8" w14:textId="77777777" w:rsidR="008E5315" w:rsidRPr="00D36F49" w:rsidRDefault="008E5315" w:rsidP="008E5315">
      <w:pPr>
        <w:rPr>
          <w:rFonts w:ascii="Courier New" w:hAnsi="Courier New" w:cs="Courier New"/>
          <w:color w:val="002060"/>
        </w:rPr>
      </w:pPr>
    </w:p>
    <w:p w14:paraId="5671A1F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CALCIATORI</w:t>
      </w:r>
    </w:p>
    <w:p w14:paraId="5F43BB36" w14:textId="77777777" w:rsidR="008E5315" w:rsidRPr="004A3572" w:rsidRDefault="008E5315" w:rsidP="008E5315">
      <w:pPr>
        <w:rPr>
          <w:rFonts w:ascii="Courier New" w:hAnsi="Courier New" w:cs="Courier New"/>
          <w:b/>
          <w:bCs/>
          <w:color w:val="002060"/>
        </w:rPr>
      </w:pPr>
      <w:proofErr w:type="gramStart"/>
      <w:r w:rsidRPr="004A3572">
        <w:rPr>
          <w:rFonts w:ascii="Courier New" w:hAnsi="Courier New" w:cs="Courier New"/>
          <w:b/>
          <w:bCs/>
          <w:color w:val="002060"/>
        </w:rPr>
        <w:t>L ALTRO</w:t>
      </w:r>
      <w:proofErr w:type="gramEnd"/>
      <w:r w:rsidRPr="004A3572">
        <w:rPr>
          <w:rFonts w:ascii="Courier New" w:hAnsi="Courier New" w:cs="Courier New"/>
          <w:b/>
          <w:bCs/>
          <w:color w:val="002060"/>
        </w:rPr>
        <w:t xml:space="preserve"> SPORT CALCIO A 5   C     3,75                       0,15      3,60</w:t>
      </w:r>
    </w:p>
    <w:p w14:paraId="4471FE9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AVIS ARCEVIA 1964          A     5,85                                 5,85</w:t>
      </w:r>
    </w:p>
    <w:p w14:paraId="6440462F"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AMICI DEL CENTROSOCIO SP.  A     6,35              2,00     0,15      4,20</w:t>
      </w:r>
    </w:p>
    <w:p w14:paraId="10D171C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NEW ACADEMY                A     6,40     1,00              0,15      5,25</w:t>
      </w:r>
    </w:p>
    <w:p w14:paraId="4E06F76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CALCETTO CASTRUM LAURI     B     8,70                                 8,70</w:t>
      </w:r>
    </w:p>
    <w:p w14:paraId="7C4DD38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BAYER CAPPUCCINI           B     9,00     2,00     1,00     0,30      5,70</w:t>
      </w:r>
    </w:p>
    <w:p w14:paraId="50B9BDB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OLYMPIA FANO C5            A     9,15                       0,90      8,25</w:t>
      </w:r>
    </w:p>
    <w:p w14:paraId="00AFC1C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VERBENA C5 ANCONA          A     9,25     1,00                        8,25</w:t>
      </w:r>
    </w:p>
    <w:p w14:paraId="71A93D1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NUOVA JUVENTINA FFC        C     9,70     2,00     2,00               5,70</w:t>
      </w:r>
    </w:p>
    <w:p w14:paraId="049980B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FUTSAL PRANDONE            C    11,10                       0,15     10,95</w:t>
      </w:r>
    </w:p>
    <w:p w14:paraId="0FEC888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ACLI MANTOVANI CALCIO A </w:t>
      </w:r>
      <w:proofErr w:type="gramStart"/>
      <w:r w:rsidRPr="00D36F49">
        <w:rPr>
          <w:rFonts w:ascii="Courier New" w:hAnsi="Courier New" w:cs="Courier New"/>
          <w:color w:val="002060"/>
        </w:rPr>
        <w:t>5  A</w:t>
      </w:r>
      <w:proofErr w:type="gramEnd"/>
      <w:r w:rsidRPr="00D36F49">
        <w:rPr>
          <w:rFonts w:ascii="Courier New" w:hAnsi="Courier New" w:cs="Courier New"/>
          <w:color w:val="002060"/>
        </w:rPr>
        <w:t xml:space="preserve">    11,45     1,00              2,20      8,25</w:t>
      </w:r>
    </w:p>
    <w:p w14:paraId="003EBA4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POLISPORTIVA VICTORIA      B    12,25                       1,15     11,10</w:t>
      </w:r>
    </w:p>
    <w:p w14:paraId="017BF1D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REAL FABRIANO              B    12,25                       1,15     11,10</w:t>
      </w:r>
    </w:p>
    <w:p w14:paraId="0AFA38C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CHIARAVALLE FUTSAL         A    13,15              1,00     0,30     11,85</w:t>
      </w:r>
    </w:p>
    <w:p w14:paraId="3C60E07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GNANO 04                   A    13,20     2,00     1,00              10,20</w:t>
      </w:r>
    </w:p>
    <w:p w14:paraId="6B8F9D1A" w14:textId="77777777" w:rsidR="008E5315" w:rsidRPr="00D36F49" w:rsidRDefault="008E5315" w:rsidP="008E5315">
      <w:pPr>
        <w:rPr>
          <w:rFonts w:ascii="Courier New" w:hAnsi="Courier New" w:cs="Courier New"/>
          <w:color w:val="002060"/>
        </w:rPr>
      </w:pPr>
      <w:proofErr w:type="gramStart"/>
      <w:r w:rsidRPr="00D36F49">
        <w:rPr>
          <w:rFonts w:ascii="Courier New" w:hAnsi="Courier New" w:cs="Courier New"/>
          <w:color w:val="002060"/>
        </w:rPr>
        <w:t>CITTA</w:t>
      </w:r>
      <w:proofErr w:type="gramEnd"/>
      <w:r w:rsidRPr="00D36F49">
        <w:rPr>
          <w:rFonts w:ascii="Courier New" w:hAnsi="Courier New" w:cs="Courier New"/>
          <w:color w:val="002060"/>
        </w:rPr>
        <w:t xml:space="preserve"> DI OSTRA             A    13,30              5,00     2,30      6,00</w:t>
      </w:r>
    </w:p>
    <w:p w14:paraId="7F8ADBE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CSI STELLA A.S.D.          C    13,60              4,00               9,60</w:t>
      </w:r>
    </w:p>
    <w:p w14:paraId="0D238863"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FUTSAL SANGIUSTESE A.R.L.  C    13,65                       0,30     13,35</w:t>
      </w:r>
    </w:p>
    <w:p w14:paraId="2733F27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FUTSAL CAMPIGLIONE         C    14,10                       0,45     13,65</w:t>
      </w:r>
    </w:p>
    <w:p w14:paraId="0EEA8BE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ACLI AUDAX MONTECOSARO C</w:t>
      </w:r>
      <w:proofErr w:type="gramStart"/>
      <w:r w:rsidRPr="00D36F49">
        <w:rPr>
          <w:rFonts w:ascii="Courier New" w:hAnsi="Courier New" w:cs="Courier New"/>
          <w:color w:val="002060"/>
        </w:rPr>
        <w:t>5  C</w:t>
      </w:r>
      <w:proofErr w:type="gramEnd"/>
      <w:r w:rsidRPr="00D36F49">
        <w:rPr>
          <w:rFonts w:ascii="Courier New" w:hAnsi="Courier New" w:cs="Courier New"/>
          <w:color w:val="002060"/>
        </w:rPr>
        <w:t xml:space="preserve">    15,95              5,00     0,15     10,80</w:t>
      </w:r>
    </w:p>
    <w:p w14:paraId="5706561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ACLI VILLA MUSONE          B    16,20              6,00     0,30      9,90</w:t>
      </w:r>
    </w:p>
    <w:p w14:paraId="29209DA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FUTSAL CASELLE             C    16,75     5,00     2,00     0,30      9,45</w:t>
      </w:r>
    </w:p>
    <w:p w14:paraId="634CAA1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AVENALE                    B    17,35              7,00              10,35</w:t>
      </w:r>
    </w:p>
    <w:p w14:paraId="0F271F50" w14:textId="77777777" w:rsidR="008E5315" w:rsidRPr="00D36F49" w:rsidRDefault="008E5315" w:rsidP="008E5315">
      <w:pPr>
        <w:rPr>
          <w:rFonts w:ascii="Courier New" w:hAnsi="Courier New" w:cs="Courier New"/>
          <w:color w:val="002060"/>
        </w:rPr>
      </w:pPr>
      <w:proofErr w:type="gramStart"/>
      <w:r w:rsidRPr="00D36F49">
        <w:rPr>
          <w:rFonts w:ascii="Courier New" w:hAnsi="Courier New" w:cs="Courier New"/>
          <w:color w:val="002060"/>
        </w:rPr>
        <w:t>U.MANDOLESI</w:t>
      </w:r>
      <w:proofErr w:type="gramEnd"/>
      <w:r w:rsidRPr="00D36F49">
        <w:rPr>
          <w:rFonts w:ascii="Courier New" w:hAnsi="Courier New" w:cs="Courier New"/>
          <w:color w:val="002060"/>
        </w:rPr>
        <w:t xml:space="preserve"> CALCIO         C    17,55              8,00     2,20      7,35</w:t>
      </w:r>
    </w:p>
    <w:p w14:paraId="6AE8EE7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TRE TORRI A.S.D.           B    17,90              8,00     0,15      9,75</w:t>
      </w:r>
    </w:p>
    <w:p w14:paraId="05104F9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FUTSAL MONTEMARCIANO C5    A    18,00     2,00    10,00     0,30      5,70</w:t>
      </w:r>
    </w:p>
    <w:p w14:paraId="5DCA85CF"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POLVERIGI C5              SP    18,30     2,00     1,00              15,30</w:t>
      </w:r>
    </w:p>
    <w:p w14:paraId="3D7C3F4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RIVIERA DELLE PALME        C    18,30              9,00     0,45      8,85</w:t>
      </w:r>
    </w:p>
    <w:p w14:paraId="6293470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LUCREZIA CALCIO A 5        A    19,00    12,00     1,00     0,15      5,85</w:t>
      </w:r>
    </w:p>
    <w:p w14:paraId="47199E88"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ROCCAFLUVIONE              C    19,00     3,00    10,00               6,00</w:t>
      </w:r>
    </w:p>
    <w:p w14:paraId="3CE394F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ANCONITANA CALCIO A 5      A    19,05     6,00              0,30     12,75</w:t>
      </w:r>
    </w:p>
    <w:p w14:paraId="01D654C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CASTELBELLINO CALCIO A 5   B    19,05              6,00              13,05</w:t>
      </w:r>
    </w:p>
    <w:p w14:paraId="167ED446"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FUTSAL SAMBUCHETO          B    20,50     8,00     8,00               4,50</w:t>
      </w:r>
    </w:p>
    <w:p w14:paraId="1AA23895"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REAL ANCARIA               C    23,05              8,00     2,60     12,45</w:t>
      </w:r>
    </w:p>
    <w:p w14:paraId="5C616A9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AURORA TREIA               B    23,55     2,00    10,00     0,15     11,40</w:t>
      </w:r>
    </w:p>
    <w:p w14:paraId="20441BF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SERRALTA                  SP    23,65     3,00    13,00               7,65</w:t>
      </w:r>
    </w:p>
    <w:p w14:paraId="6FF1DA7F"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lastRenderedPageBreak/>
        <w:t>GAGLIOLE F.C.              B    23,75     2,00    11,00     1,45      9,30</w:t>
      </w:r>
    </w:p>
    <w:p w14:paraId="2C583F70"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REAL EAGLES VIRTUS PAGLIA  C    24,90    10,00     1,00     1,45     12,45</w:t>
      </w:r>
    </w:p>
    <w:p w14:paraId="5086648F"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PIEVE D ICO CALCIO A 5     A    26,25     4,00    14,00               8,25</w:t>
      </w:r>
    </w:p>
    <w:p w14:paraId="4ECC969E" w14:textId="77777777" w:rsidR="008E5315" w:rsidRPr="008E5315" w:rsidRDefault="008E5315" w:rsidP="008E5315">
      <w:pPr>
        <w:rPr>
          <w:rFonts w:ascii="Courier New" w:hAnsi="Courier New" w:cs="Courier New"/>
          <w:color w:val="002060"/>
          <w:lang w:val="es-ES"/>
        </w:rPr>
      </w:pPr>
      <w:r w:rsidRPr="00D36F49">
        <w:rPr>
          <w:rFonts w:ascii="Courier New" w:hAnsi="Courier New" w:cs="Courier New"/>
          <w:color w:val="002060"/>
        </w:rPr>
        <w:t xml:space="preserve">PICENO UNITED MMX A R.L.   </w:t>
      </w:r>
      <w:r w:rsidRPr="008E5315">
        <w:rPr>
          <w:rFonts w:ascii="Courier New" w:hAnsi="Courier New" w:cs="Courier New"/>
          <w:color w:val="002060"/>
          <w:lang w:val="es-ES"/>
        </w:rPr>
        <w:t>C    29,10             18,00              11,10</w:t>
      </w:r>
    </w:p>
    <w:p w14:paraId="19BB0EFB"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OLIMPIA JUVENTU FALCONARA  A    30,45    14,00     4,00              12,45</w:t>
      </w:r>
    </w:p>
    <w:p w14:paraId="383A7605" w14:textId="77777777" w:rsidR="008E5315" w:rsidRPr="008E5315" w:rsidRDefault="008E5315" w:rsidP="008E5315">
      <w:pPr>
        <w:rPr>
          <w:rFonts w:ascii="Courier New" w:hAnsi="Courier New" w:cs="Courier New"/>
          <w:color w:val="002060"/>
        </w:rPr>
      </w:pPr>
      <w:r w:rsidRPr="008E5315">
        <w:rPr>
          <w:rFonts w:ascii="Courier New" w:hAnsi="Courier New" w:cs="Courier New"/>
          <w:color w:val="002060"/>
        </w:rPr>
        <w:t>OSIMO FIVE                 B    31,55    12,00     8,00     0,30     11,25</w:t>
      </w:r>
    </w:p>
    <w:p w14:paraId="35CE788E" w14:textId="77777777" w:rsidR="008E5315" w:rsidRPr="008E5315" w:rsidRDefault="008E5315" w:rsidP="008E5315">
      <w:pPr>
        <w:rPr>
          <w:rFonts w:ascii="Courier New" w:hAnsi="Courier New" w:cs="Courier New"/>
          <w:color w:val="002060"/>
        </w:rPr>
      </w:pPr>
    </w:p>
    <w:p w14:paraId="4CF3B827" w14:textId="77777777" w:rsidR="008E5315" w:rsidRPr="008E5315" w:rsidRDefault="008E5315" w:rsidP="008E5315">
      <w:pPr>
        <w:rPr>
          <w:rFonts w:ascii="Courier New" w:hAnsi="Courier New" w:cs="Courier New"/>
          <w:color w:val="002060"/>
        </w:rPr>
      </w:pPr>
    </w:p>
    <w:p w14:paraId="3CEC7E78" w14:textId="77777777" w:rsidR="008E5315" w:rsidRPr="007918F3" w:rsidRDefault="008E5315" w:rsidP="008E5315">
      <w:pPr>
        <w:pStyle w:val="titolocampionato0"/>
        <w:shd w:val="clear" w:color="auto" w:fill="CCCCCC"/>
        <w:spacing w:before="80" w:after="40"/>
        <w:rPr>
          <w:color w:val="002060"/>
        </w:rPr>
      </w:pPr>
      <w:r w:rsidRPr="007918F3">
        <w:rPr>
          <w:color w:val="002060"/>
        </w:rPr>
        <w:t>CALCIO A CINQUE SERIE D</w:t>
      </w:r>
    </w:p>
    <w:p w14:paraId="57BC9450" w14:textId="77777777" w:rsidR="008E5315" w:rsidRPr="007918F3" w:rsidRDefault="008E5315" w:rsidP="008E5315">
      <w:pPr>
        <w:pStyle w:val="titoloprinc0"/>
        <w:rPr>
          <w:color w:val="002060"/>
        </w:rPr>
      </w:pPr>
      <w:r>
        <w:rPr>
          <w:color w:val="002060"/>
        </w:rPr>
        <w:t>GRADUATORIA COPPA DISCIPLINA</w:t>
      </w:r>
    </w:p>
    <w:p w14:paraId="7892AF47" w14:textId="77777777" w:rsidR="008E5315" w:rsidRPr="00D36F49" w:rsidRDefault="008E5315" w:rsidP="008E5315">
      <w:pPr>
        <w:rPr>
          <w:rFonts w:ascii="Courier New" w:hAnsi="Courier New" w:cs="Courier New"/>
          <w:color w:val="002060"/>
        </w:rPr>
      </w:pPr>
    </w:p>
    <w:p w14:paraId="606071F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CALCIATORI</w:t>
      </w:r>
    </w:p>
    <w:p w14:paraId="7D7639A7" w14:textId="77777777" w:rsidR="008E5315" w:rsidRPr="004A3572" w:rsidRDefault="008E5315" w:rsidP="008E5315">
      <w:pPr>
        <w:rPr>
          <w:rFonts w:ascii="Courier New" w:hAnsi="Courier New" w:cs="Courier New"/>
          <w:b/>
          <w:bCs/>
          <w:color w:val="002060"/>
        </w:rPr>
      </w:pPr>
      <w:r w:rsidRPr="004A3572">
        <w:rPr>
          <w:rFonts w:ascii="Courier New" w:hAnsi="Courier New" w:cs="Courier New"/>
          <w:b/>
          <w:bCs/>
          <w:color w:val="002060"/>
        </w:rPr>
        <w:t xml:space="preserve">DAMIANI E GATTI ASCOLI     E     1,80                                 1,80 </w:t>
      </w:r>
    </w:p>
    <w:p w14:paraId="3B8EB10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TRIBALCIO PICENA           E     2,55                                 2,55 </w:t>
      </w:r>
    </w:p>
    <w:p w14:paraId="6C295E9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FUTSAL CASTELFIDARDO       C     2,70                                 2,70 </w:t>
      </w:r>
    </w:p>
    <w:p w14:paraId="0A1E779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FROG S CLUB SPORT          E     3,25                       1,15      2,10 </w:t>
      </w:r>
    </w:p>
    <w:p w14:paraId="4DDD857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MOGLIANESE                 D     4,05                       0,15      3,90 </w:t>
      </w:r>
    </w:p>
    <w:p w14:paraId="4656CC6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GIOVANE ANCONA CALCIO      C     4,55     2,00                        2,55 </w:t>
      </w:r>
    </w:p>
    <w:p w14:paraId="0AEC438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CIRCOLO COLLODI CALCIO 5   C     4,80                                 4,80 </w:t>
      </w:r>
    </w:p>
    <w:p w14:paraId="24E7E0D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ATLETICO ASCOLI 2000       E     5,10                                 5,10 </w:t>
      </w:r>
    </w:p>
    <w:p w14:paraId="6EA9A4E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SAMBENEDETTESE CALCIO A </w:t>
      </w:r>
      <w:proofErr w:type="gramStart"/>
      <w:r w:rsidRPr="00D36F49">
        <w:rPr>
          <w:rFonts w:ascii="Courier New" w:hAnsi="Courier New" w:cs="Courier New"/>
          <w:color w:val="002060"/>
        </w:rPr>
        <w:t>5  E</w:t>
      </w:r>
      <w:proofErr w:type="gramEnd"/>
      <w:r w:rsidRPr="00D36F49">
        <w:rPr>
          <w:rFonts w:ascii="Courier New" w:hAnsi="Courier New" w:cs="Courier New"/>
          <w:color w:val="002060"/>
        </w:rPr>
        <w:t xml:space="preserve">     5,15              2,00               3,15 </w:t>
      </w:r>
    </w:p>
    <w:p w14:paraId="7D27CAA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CDC 2018                   B     5,50              1,00     0,45      4,05 </w:t>
      </w:r>
    </w:p>
    <w:p w14:paraId="7A95F3A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ANGELI                     B     6,70              1,00     0,15      5,55 </w:t>
      </w:r>
    </w:p>
    <w:p w14:paraId="65B24F0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CASENUOVE                  C     6,85              1,00               5,85 </w:t>
      </w:r>
    </w:p>
    <w:p w14:paraId="048E79E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FUTSAL L.C.                E     7,05                                 7,05 </w:t>
      </w:r>
    </w:p>
    <w:p w14:paraId="68E7CC9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BORGOROSSO TOLENTINO       D     7,35                       0,15      7,20 </w:t>
      </w:r>
    </w:p>
    <w:p w14:paraId="1FA09AB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FFJ CALCIO A 5             A     7,65                                 7,65 </w:t>
      </w:r>
    </w:p>
    <w:p w14:paraId="6F5D355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FIGHT BULLS CORRIDONIA     D     7,80                       0,15      7,65 </w:t>
      </w:r>
    </w:p>
    <w:p w14:paraId="65D49EB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CANDIA BARACCOLA ASPIO     C     8,05                       1,60      6,45 </w:t>
      </w:r>
    </w:p>
    <w:p w14:paraId="28DA281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SANTA MARIA NUOVA A.S.D.   B     8,05              1,00               7,05 </w:t>
      </w:r>
    </w:p>
    <w:p w14:paraId="544141D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ACQUALAGNA CALCIO C 5      A     8,10     3,00                        5,10 </w:t>
      </w:r>
    </w:p>
    <w:p w14:paraId="6686B6A1" w14:textId="77777777" w:rsidR="008E5315" w:rsidRPr="008E5315" w:rsidRDefault="008E5315" w:rsidP="008E5315">
      <w:pPr>
        <w:rPr>
          <w:rFonts w:ascii="Courier New" w:hAnsi="Courier New" w:cs="Courier New"/>
          <w:color w:val="002060"/>
        </w:rPr>
      </w:pPr>
      <w:r w:rsidRPr="008E5315">
        <w:rPr>
          <w:rFonts w:ascii="Courier New" w:hAnsi="Courier New" w:cs="Courier New"/>
          <w:color w:val="002060"/>
        </w:rPr>
        <w:t>CALCETTO NUMANA            C     8,75     1,00     4,00     0,30      3,45</w:t>
      </w:r>
    </w:p>
    <w:p w14:paraId="5919382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POLISPORTIVA FUTURA A.D.   C     8,90     2,00                        6,90</w:t>
      </w:r>
    </w:p>
    <w:p w14:paraId="378CC93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CIARNIN                    A     8,95     1,00              0,15      7,80</w:t>
      </w:r>
    </w:p>
    <w:p w14:paraId="2F10765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GLS DORICA AN.UR           C     9,00                       0,30      8,70</w:t>
      </w:r>
    </w:p>
    <w:p w14:paraId="25997B6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MONTECCHIO SPORT           A     9,05              5,00     0,45      3,60</w:t>
      </w:r>
    </w:p>
    <w:p w14:paraId="0C20831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MMSA GIOVANE AURORA        B     9,15                       0,15      9,00</w:t>
      </w:r>
    </w:p>
    <w:p w14:paraId="56523E0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FUTSAL VIRE C5             E     9,95              8,00     0,15      1,80</w:t>
      </w:r>
    </w:p>
    <w:p w14:paraId="2C21AA18"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FUTSAL RECANATI            D    10,35     2,00     4,00     0,15      4,20</w:t>
      </w:r>
    </w:p>
    <w:p w14:paraId="22872C9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C.U.S. CAMERINO A.S.D.     B    10,70     2,00     3,00               5,70</w:t>
      </w:r>
    </w:p>
    <w:p w14:paraId="36C7715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VAL TENNA UNITED           D    10,75     4,00                        6,75</w:t>
      </w:r>
    </w:p>
    <w:p w14:paraId="1C538BBE"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CAPODARCO CASABIANCA C5    D    11,15     2,00                        9,15</w:t>
      </w:r>
    </w:p>
    <w:p w14:paraId="4C24C4E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RIPABERARDA                E    11,20     3,00     1,00     0,30      6,90</w:t>
      </w:r>
    </w:p>
    <w:p w14:paraId="39A2935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VADO C5                    A    11,35     2,00     2,00               7,35</w:t>
      </w:r>
    </w:p>
    <w:p w14:paraId="2CFAED4F"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AUDAX CALCIO PIOBBICO      A    11,45              5,00               6,45</w:t>
      </w:r>
    </w:p>
    <w:p w14:paraId="316EC9D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SPECIAL ONE SPORTING </w:t>
      </w:r>
      <w:proofErr w:type="gramStart"/>
      <w:r w:rsidRPr="00D36F49">
        <w:rPr>
          <w:rFonts w:ascii="Courier New" w:hAnsi="Courier New" w:cs="Courier New"/>
          <w:color w:val="002060"/>
        </w:rPr>
        <w:t>CLUB  A</w:t>
      </w:r>
      <w:proofErr w:type="gramEnd"/>
      <w:r w:rsidRPr="00D36F49">
        <w:rPr>
          <w:rFonts w:ascii="Courier New" w:hAnsi="Courier New" w:cs="Courier New"/>
          <w:color w:val="002060"/>
        </w:rPr>
        <w:t xml:space="preserve">    11,45              2,00               9,45</w:t>
      </w:r>
    </w:p>
    <w:p w14:paraId="0242044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SPORTING GROTTAMMARE       E    11,65              4,00     0,15      7,50</w:t>
      </w:r>
    </w:p>
    <w:p w14:paraId="39AB53C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CANTINE RIUNITE CSI        D    11,90              4,00     1,30      6,60</w:t>
      </w:r>
    </w:p>
    <w:p w14:paraId="7CBA3C1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SAN BIAGIO                 C    12,25     4,00     3,00     0,15      5,10</w:t>
      </w:r>
    </w:p>
    <w:p w14:paraId="0FA0D2D8"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PIANDIROSE                 A    13,70              1,00     4,45      8,25</w:t>
      </w:r>
    </w:p>
    <w:p w14:paraId="27C565D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BOCASTRUM UNITED           E    14,00     1,00     4,00               9,00</w:t>
      </w:r>
    </w:p>
    <w:p w14:paraId="5AE09383"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FRASASSI C5                A    15,15     2,00     4,00               9,15</w:t>
      </w:r>
    </w:p>
    <w:p w14:paraId="7488017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ASPIO 2005                 C    16,55     4,00     4,00               8,55</w:t>
      </w:r>
    </w:p>
    <w:p w14:paraId="20AC7218"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CASTELRAIMONDO CALCIO A </w:t>
      </w:r>
      <w:proofErr w:type="gramStart"/>
      <w:r w:rsidRPr="00D36F49">
        <w:rPr>
          <w:rFonts w:ascii="Courier New" w:hAnsi="Courier New" w:cs="Courier New"/>
          <w:color w:val="002060"/>
        </w:rPr>
        <w:t>5  B</w:t>
      </w:r>
      <w:proofErr w:type="gramEnd"/>
      <w:r w:rsidRPr="00D36F49">
        <w:rPr>
          <w:rFonts w:ascii="Courier New" w:hAnsi="Courier New" w:cs="Courier New"/>
          <w:color w:val="002060"/>
        </w:rPr>
        <w:t xml:space="preserve">    16,55              6,00     2,75      7,80</w:t>
      </w:r>
    </w:p>
    <w:p w14:paraId="12A1C9F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ANKON NOVA MARMI           C    18,05     2,00     9,00               7,05</w:t>
      </w:r>
    </w:p>
    <w:p w14:paraId="63CE4BB1"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PEGASO C5                  C    18,15              8,00     1,15      9,00</w:t>
      </w:r>
    </w:p>
    <w:p w14:paraId="7C3AB743"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VALLESINA                  B    18,55     1,00     9,00     0,15      8,40</w:t>
      </w:r>
    </w:p>
    <w:p w14:paraId="7395901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lang w:val="es-ES"/>
        </w:rPr>
        <w:t xml:space="preserve">VIRTUS TEAM SOC.COOP.      </w:t>
      </w:r>
      <w:r w:rsidRPr="00D36F49">
        <w:rPr>
          <w:rFonts w:ascii="Courier New" w:hAnsi="Courier New" w:cs="Courier New"/>
          <w:color w:val="002060"/>
        </w:rPr>
        <w:t>B    20,00             11,00     0,15      8,85</w:t>
      </w:r>
    </w:p>
    <w:p w14:paraId="4BC644EF"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TRUENTIN LAMA              E    20,30             11,00     0,15      9,15</w:t>
      </w:r>
    </w:p>
    <w:p w14:paraId="104F58A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lastRenderedPageBreak/>
        <w:t>FERMANA FUTSAL 2022        D    20,40     8,00     4,00     3,15      5,25</w:t>
      </w:r>
    </w:p>
    <w:p w14:paraId="4F097BC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ATLETICO NO BORDERS        B    20,75     2,00     5,00     1,90     11,85</w:t>
      </w:r>
    </w:p>
    <w:p w14:paraId="39DE4B1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VILLA CECCOLINI CALCIO     A    21,15     3,00     8,00     1,45      8,70</w:t>
      </w:r>
    </w:p>
    <w:p w14:paraId="1FF3D4B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AMICI 84                   E    21,85     8,00     8,00               5,85</w:t>
      </w:r>
    </w:p>
    <w:p w14:paraId="6833AFF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BOCA CIVITANOVA A.         D    22,30     6,00     4,00     6,30      6,00</w:t>
      </w:r>
    </w:p>
    <w:p w14:paraId="21F287E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POLISPORTIVA UROBORO       B    24,45    14,00     1,00     0,30      9,15</w:t>
      </w:r>
    </w:p>
    <w:p w14:paraId="70535A7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SMIRRA CITY                A    26,05    14,00     4,00     1,15      6,90</w:t>
      </w:r>
    </w:p>
    <w:p w14:paraId="48C35D8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CALCIO </w:t>
      </w:r>
      <w:proofErr w:type="gramStart"/>
      <w:r w:rsidRPr="00D36F49">
        <w:rPr>
          <w:rFonts w:ascii="Courier New" w:hAnsi="Courier New" w:cs="Courier New"/>
          <w:color w:val="002060"/>
        </w:rPr>
        <w:t>S.ELPIDIO</w:t>
      </w:r>
      <w:proofErr w:type="gramEnd"/>
      <w:r w:rsidRPr="00D36F49">
        <w:rPr>
          <w:rFonts w:ascii="Courier New" w:hAnsi="Courier New" w:cs="Courier New"/>
          <w:color w:val="002060"/>
        </w:rPr>
        <w:t xml:space="preserve"> A MARE    D    26,65     4,00     9,00              13,65</w:t>
      </w:r>
    </w:p>
    <w:p w14:paraId="09E6ED8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FIUMINATA                  B    26,95    22,00                        4,95</w:t>
      </w:r>
    </w:p>
    <w:p w14:paraId="7B3297A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URBANIA CALCIO             A    28,60    12,00     4,00              12,60</w:t>
      </w:r>
    </w:p>
    <w:p w14:paraId="5EF0AC1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URBANITAS APIRO            B    30,40    10,00     9,00              11,40</w:t>
      </w:r>
    </w:p>
    <w:p w14:paraId="5206169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AMATORI STESE 2007 SRL     D    46,95                       0,15     46,80</w:t>
      </w:r>
    </w:p>
    <w:p w14:paraId="4E9E6A5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SAN GINESIO FUTSAL         D    62,65    10,00     3,00     3,15     46,50</w:t>
      </w:r>
    </w:p>
    <w:p w14:paraId="2E625543" w14:textId="77777777" w:rsidR="008E5315" w:rsidRPr="00D36F49" w:rsidRDefault="008E5315" w:rsidP="008E5315">
      <w:pPr>
        <w:rPr>
          <w:rFonts w:ascii="Courier New" w:hAnsi="Courier New" w:cs="Courier New"/>
          <w:color w:val="002060"/>
        </w:rPr>
      </w:pPr>
    </w:p>
    <w:p w14:paraId="0D6DB406" w14:textId="77777777" w:rsidR="008E5315" w:rsidRPr="00D36F49" w:rsidRDefault="008E5315" w:rsidP="008E5315">
      <w:pPr>
        <w:rPr>
          <w:rFonts w:ascii="Courier New" w:hAnsi="Courier New" w:cs="Courier New"/>
          <w:color w:val="002060"/>
        </w:rPr>
      </w:pPr>
    </w:p>
    <w:p w14:paraId="44A00500" w14:textId="77777777" w:rsidR="008E5315" w:rsidRPr="00D36F49" w:rsidRDefault="008E5315" w:rsidP="008E5315">
      <w:pPr>
        <w:rPr>
          <w:rFonts w:ascii="Courier New" w:hAnsi="Courier New" w:cs="Courier New"/>
          <w:color w:val="002060"/>
        </w:rPr>
      </w:pPr>
    </w:p>
    <w:p w14:paraId="49EC9B07" w14:textId="77777777" w:rsidR="008E5315" w:rsidRPr="00EC3467" w:rsidRDefault="008E5315" w:rsidP="008E5315">
      <w:pPr>
        <w:pStyle w:val="titolocampionato0"/>
        <w:shd w:val="clear" w:color="auto" w:fill="CCCCCC"/>
        <w:spacing w:before="80" w:after="40"/>
        <w:rPr>
          <w:color w:val="002060"/>
        </w:rPr>
      </w:pPr>
      <w:r w:rsidRPr="00EC3467">
        <w:rPr>
          <w:color w:val="002060"/>
        </w:rPr>
        <w:t>REGIONALE CALCIO A 5 FEMMINILE</w:t>
      </w:r>
    </w:p>
    <w:p w14:paraId="15044711" w14:textId="77777777" w:rsidR="008E5315" w:rsidRPr="00D36F49" w:rsidRDefault="008E5315" w:rsidP="008E5315">
      <w:pPr>
        <w:jc w:val="center"/>
        <w:rPr>
          <w:rFonts w:ascii="Arial" w:hAnsi="Arial" w:cs="Arial"/>
          <w:b/>
          <w:bCs/>
          <w:color w:val="002060"/>
          <w:sz w:val="36"/>
          <w:szCs w:val="36"/>
        </w:rPr>
      </w:pPr>
      <w:r w:rsidRPr="00D36F49">
        <w:rPr>
          <w:rFonts w:ascii="Arial" w:hAnsi="Arial" w:cs="Arial"/>
          <w:b/>
          <w:bCs/>
          <w:color w:val="002060"/>
          <w:sz w:val="36"/>
          <w:szCs w:val="36"/>
        </w:rPr>
        <w:t>GRADUATORIA COPPA DISCIPLINA</w:t>
      </w:r>
    </w:p>
    <w:p w14:paraId="602723C0" w14:textId="77777777" w:rsidR="008E5315" w:rsidRPr="00D36F49" w:rsidRDefault="008E5315" w:rsidP="008E5315">
      <w:pPr>
        <w:rPr>
          <w:rFonts w:ascii="Courier New" w:hAnsi="Courier New" w:cs="Courier New"/>
          <w:color w:val="002060"/>
        </w:rPr>
      </w:pPr>
    </w:p>
    <w:p w14:paraId="58936F04" w14:textId="77777777" w:rsidR="008E5315" w:rsidRPr="00D36F49" w:rsidRDefault="008E5315" w:rsidP="008E5315">
      <w:pPr>
        <w:rPr>
          <w:rFonts w:ascii="Courier New" w:hAnsi="Courier New" w:cs="Courier New"/>
          <w:color w:val="002060"/>
        </w:rPr>
      </w:pPr>
    </w:p>
    <w:p w14:paraId="6F016274" w14:textId="6B7A5463"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w:t>
      </w:r>
      <w:r>
        <w:rPr>
          <w:rFonts w:ascii="Courier New" w:hAnsi="Courier New" w:cs="Courier New"/>
          <w:color w:val="002060"/>
        </w:rPr>
        <w:t>RICI</w:t>
      </w:r>
    </w:p>
    <w:p w14:paraId="23C4DCCA" w14:textId="77777777" w:rsidR="008E5315" w:rsidRPr="004A3572" w:rsidRDefault="008E5315" w:rsidP="008E5315">
      <w:pPr>
        <w:rPr>
          <w:rFonts w:ascii="Courier New" w:hAnsi="Courier New" w:cs="Courier New"/>
          <w:b/>
          <w:bCs/>
          <w:color w:val="002060"/>
        </w:rPr>
      </w:pPr>
      <w:r w:rsidRPr="004A3572">
        <w:rPr>
          <w:rFonts w:ascii="Courier New" w:hAnsi="Courier New" w:cs="Courier New"/>
          <w:b/>
          <w:bCs/>
          <w:color w:val="002060"/>
        </w:rPr>
        <w:t xml:space="preserve">POTENZA PICENA             A     0,30                                 0,30 </w:t>
      </w:r>
    </w:p>
    <w:p w14:paraId="525706A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BOCCIOFILA MONTEFANESE     A     0,60                                 0,60 </w:t>
      </w:r>
    </w:p>
    <w:p w14:paraId="6FA7034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CENTRO SPORTIVO SUASA      A     1,50                                 1,50 </w:t>
      </w:r>
    </w:p>
    <w:p w14:paraId="7535364B" w14:textId="77777777" w:rsidR="008E5315" w:rsidRPr="00D36F49" w:rsidRDefault="008E5315" w:rsidP="008E5315">
      <w:pPr>
        <w:rPr>
          <w:rFonts w:ascii="Courier New" w:hAnsi="Courier New" w:cs="Courier New"/>
          <w:color w:val="002060"/>
        </w:rPr>
      </w:pPr>
      <w:proofErr w:type="gramStart"/>
      <w:r w:rsidRPr="00D36F49">
        <w:rPr>
          <w:rFonts w:ascii="Courier New" w:hAnsi="Courier New" w:cs="Courier New"/>
          <w:color w:val="002060"/>
        </w:rPr>
        <w:t>U.MANDOLESI</w:t>
      </w:r>
      <w:proofErr w:type="gramEnd"/>
      <w:r w:rsidRPr="00D36F49">
        <w:rPr>
          <w:rFonts w:ascii="Courier New" w:hAnsi="Courier New" w:cs="Courier New"/>
          <w:color w:val="002060"/>
        </w:rPr>
        <w:t xml:space="preserve"> CALCIO         A     2,05     1,00                        1,05 </w:t>
      </w:r>
    </w:p>
    <w:p w14:paraId="1570DF5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PIANDIROSE                 A     2,10                                 2,10 </w:t>
      </w:r>
    </w:p>
    <w:p w14:paraId="263515C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ALMAJUVENTUS FANO1906 </w:t>
      </w:r>
      <w:proofErr w:type="gramStart"/>
      <w:r w:rsidRPr="00D36F49">
        <w:rPr>
          <w:rFonts w:ascii="Courier New" w:hAnsi="Courier New" w:cs="Courier New"/>
          <w:color w:val="002060"/>
        </w:rPr>
        <w:t>SRL  A</w:t>
      </w:r>
      <w:proofErr w:type="gramEnd"/>
      <w:r w:rsidRPr="00D36F49">
        <w:rPr>
          <w:rFonts w:ascii="Courier New" w:hAnsi="Courier New" w:cs="Courier New"/>
          <w:color w:val="002060"/>
        </w:rPr>
        <w:t xml:space="preserve">     2,25                       0,30      1,95 </w:t>
      </w:r>
    </w:p>
    <w:p w14:paraId="5D92235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LABELSYSTEM </w:t>
      </w:r>
      <w:proofErr w:type="gramStart"/>
      <w:r w:rsidRPr="00D36F49">
        <w:rPr>
          <w:rFonts w:ascii="Courier New" w:hAnsi="Courier New" w:cs="Courier New"/>
          <w:color w:val="002060"/>
        </w:rPr>
        <w:t>POTENZAPICENA  A</w:t>
      </w:r>
      <w:proofErr w:type="gramEnd"/>
      <w:r w:rsidRPr="00D36F49">
        <w:rPr>
          <w:rFonts w:ascii="Courier New" w:hAnsi="Courier New" w:cs="Courier New"/>
          <w:color w:val="002060"/>
        </w:rPr>
        <w:t xml:space="preserve">     3,45     3,00                        0,45 </w:t>
      </w:r>
    </w:p>
    <w:p w14:paraId="4A631148"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ACLI MANTOVANI CALCIO A </w:t>
      </w:r>
      <w:proofErr w:type="gramStart"/>
      <w:r w:rsidRPr="00D36F49">
        <w:rPr>
          <w:rFonts w:ascii="Courier New" w:hAnsi="Courier New" w:cs="Courier New"/>
          <w:color w:val="002060"/>
        </w:rPr>
        <w:t>5  A</w:t>
      </w:r>
      <w:proofErr w:type="gramEnd"/>
      <w:r w:rsidRPr="00D36F49">
        <w:rPr>
          <w:rFonts w:ascii="Courier New" w:hAnsi="Courier New" w:cs="Courier New"/>
          <w:color w:val="002060"/>
        </w:rPr>
        <w:t xml:space="preserve">     4,20     1,00     2,00               1,20 </w:t>
      </w:r>
    </w:p>
    <w:p w14:paraId="559ACBF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POLISPORTIVA BOCA S.E.M.   A     4,35     2,00     1,00               1,35 </w:t>
      </w:r>
    </w:p>
    <w:p w14:paraId="2E9000F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RIPABERARDA                A     5,65              1,00     3,30      1,35 </w:t>
      </w:r>
    </w:p>
    <w:p w14:paraId="6582316A" w14:textId="77777777" w:rsidR="008E5315" w:rsidRPr="008E5315" w:rsidRDefault="008E5315" w:rsidP="008E5315">
      <w:pPr>
        <w:rPr>
          <w:rFonts w:ascii="Courier New" w:hAnsi="Courier New" w:cs="Courier New"/>
          <w:color w:val="002060"/>
        </w:rPr>
      </w:pPr>
      <w:r w:rsidRPr="00D36F49">
        <w:rPr>
          <w:rFonts w:ascii="Courier New" w:hAnsi="Courier New" w:cs="Courier New"/>
          <w:color w:val="002060"/>
        </w:rPr>
        <w:t xml:space="preserve">GROTTESE A.S.D.            </w:t>
      </w:r>
      <w:r w:rsidRPr="008E5315">
        <w:rPr>
          <w:rFonts w:ascii="Courier New" w:hAnsi="Courier New" w:cs="Courier New"/>
          <w:color w:val="002060"/>
        </w:rPr>
        <w:t>A     6,90              5,00     1,30      0,60</w:t>
      </w:r>
    </w:p>
    <w:p w14:paraId="4EAE8AFF" w14:textId="77777777" w:rsidR="008E5315" w:rsidRPr="008E5315" w:rsidRDefault="008E5315" w:rsidP="008E5315">
      <w:pPr>
        <w:rPr>
          <w:rFonts w:ascii="Courier New" w:hAnsi="Courier New" w:cs="Courier New"/>
          <w:color w:val="002060"/>
        </w:rPr>
      </w:pPr>
    </w:p>
    <w:p w14:paraId="19172A29" w14:textId="77777777" w:rsidR="008E5315" w:rsidRPr="008E5315" w:rsidRDefault="008E5315" w:rsidP="008E5315">
      <w:pPr>
        <w:rPr>
          <w:rFonts w:ascii="Courier New" w:hAnsi="Courier New" w:cs="Courier New"/>
          <w:color w:val="002060"/>
        </w:rPr>
      </w:pPr>
    </w:p>
    <w:p w14:paraId="28B93259" w14:textId="77777777" w:rsidR="008E5315" w:rsidRPr="007918F3" w:rsidRDefault="008E5315" w:rsidP="008E5315">
      <w:pPr>
        <w:pStyle w:val="titolocampionato0"/>
        <w:shd w:val="clear" w:color="auto" w:fill="CCCCCC"/>
        <w:spacing w:before="80" w:after="40"/>
        <w:rPr>
          <w:color w:val="002060"/>
        </w:rPr>
      </w:pPr>
      <w:r w:rsidRPr="007918F3">
        <w:rPr>
          <w:color w:val="002060"/>
        </w:rPr>
        <w:t>UNDER 21 CALCIO A 5 REGIONALE</w:t>
      </w:r>
    </w:p>
    <w:p w14:paraId="63CD56CC" w14:textId="77777777" w:rsidR="008E5315" w:rsidRPr="007918F3" w:rsidRDefault="008E5315" w:rsidP="008E5315">
      <w:pPr>
        <w:pStyle w:val="titoloprinc0"/>
        <w:rPr>
          <w:color w:val="002060"/>
        </w:rPr>
      </w:pPr>
      <w:r>
        <w:rPr>
          <w:color w:val="002060"/>
        </w:rPr>
        <w:t>GRADUATORIA COPPA DISCIPLINA</w:t>
      </w:r>
    </w:p>
    <w:p w14:paraId="5787C17A" w14:textId="77777777" w:rsidR="008E5315" w:rsidRPr="00D36F49" w:rsidRDefault="008E5315" w:rsidP="008E5315">
      <w:pPr>
        <w:rPr>
          <w:rFonts w:ascii="Courier New" w:hAnsi="Courier New" w:cs="Courier New"/>
          <w:color w:val="002060"/>
        </w:rPr>
      </w:pPr>
    </w:p>
    <w:p w14:paraId="4F0441D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CALCIATORI</w:t>
      </w:r>
    </w:p>
    <w:p w14:paraId="057C4557" w14:textId="77777777" w:rsidR="008E5315" w:rsidRPr="004A3572" w:rsidRDefault="008E5315" w:rsidP="008E5315">
      <w:pPr>
        <w:rPr>
          <w:rFonts w:ascii="Courier New" w:hAnsi="Courier New" w:cs="Courier New"/>
          <w:b/>
          <w:bCs/>
          <w:color w:val="002060"/>
        </w:rPr>
      </w:pPr>
      <w:r w:rsidRPr="004A3572">
        <w:rPr>
          <w:rFonts w:ascii="Courier New" w:hAnsi="Courier New" w:cs="Courier New"/>
          <w:b/>
          <w:bCs/>
          <w:color w:val="002060"/>
        </w:rPr>
        <w:t xml:space="preserve">ACLI VILLA MUSONE         QF     1,05                                 1,05 </w:t>
      </w:r>
    </w:p>
    <w:p w14:paraId="0B7CC505" w14:textId="77777777" w:rsidR="008E5315" w:rsidRPr="00657671" w:rsidRDefault="008E5315" w:rsidP="008E5315">
      <w:pPr>
        <w:rPr>
          <w:rFonts w:ascii="Courier New" w:hAnsi="Courier New" w:cs="Courier New"/>
          <w:b/>
          <w:bCs/>
          <w:color w:val="002060"/>
        </w:rPr>
      </w:pPr>
      <w:r w:rsidRPr="00657671">
        <w:rPr>
          <w:rFonts w:ascii="Courier New" w:hAnsi="Courier New" w:cs="Courier New"/>
          <w:b/>
          <w:bCs/>
          <w:color w:val="002060"/>
        </w:rPr>
        <w:t xml:space="preserve">DAMIANI E GATTI ASCOLI    SF     1,05                                 1,05 </w:t>
      </w:r>
    </w:p>
    <w:p w14:paraId="4C9EFCF3"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CSI STELLA A.S.D.         QF     1,20                                 1,20 </w:t>
      </w:r>
    </w:p>
    <w:p w14:paraId="0A5ACF98" w14:textId="77777777" w:rsidR="008E5315" w:rsidRPr="00D36F49" w:rsidRDefault="008E5315" w:rsidP="008E5315">
      <w:pPr>
        <w:rPr>
          <w:rFonts w:ascii="Courier New" w:hAnsi="Courier New" w:cs="Courier New"/>
          <w:color w:val="002060"/>
        </w:rPr>
      </w:pPr>
      <w:proofErr w:type="gramStart"/>
      <w:r w:rsidRPr="00D36F49">
        <w:rPr>
          <w:rFonts w:ascii="Courier New" w:hAnsi="Courier New" w:cs="Courier New"/>
          <w:color w:val="002060"/>
        </w:rPr>
        <w:t>CITTA</w:t>
      </w:r>
      <w:proofErr w:type="gramEnd"/>
      <w:r w:rsidRPr="00D36F49">
        <w:rPr>
          <w:rFonts w:ascii="Courier New" w:hAnsi="Courier New" w:cs="Courier New"/>
          <w:color w:val="002060"/>
        </w:rPr>
        <w:t xml:space="preserve"> DI OSTRA            SF     1,35                                 1,35 </w:t>
      </w:r>
    </w:p>
    <w:p w14:paraId="58DAC179" w14:textId="77777777" w:rsidR="008E5315" w:rsidRPr="008E5315" w:rsidRDefault="008E5315" w:rsidP="008E5315">
      <w:pPr>
        <w:rPr>
          <w:rFonts w:ascii="Courier New" w:hAnsi="Courier New" w:cs="Courier New"/>
          <w:color w:val="002060"/>
        </w:rPr>
      </w:pPr>
      <w:r w:rsidRPr="008E5315">
        <w:rPr>
          <w:rFonts w:ascii="Courier New" w:hAnsi="Courier New" w:cs="Courier New"/>
          <w:color w:val="002060"/>
        </w:rPr>
        <w:t xml:space="preserve">AUDAX 1970 </w:t>
      </w:r>
      <w:proofErr w:type="gramStart"/>
      <w:r w:rsidRPr="008E5315">
        <w:rPr>
          <w:rFonts w:ascii="Courier New" w:hAnsi="Courier New" w:cs="Courier New"/>
          <w:color w:val="002060"/>
        </w:rPr>
        <w:t>S.ANGELO</w:t>
      </w:r>
      <w:proofErr w:type="gramEnd"/>
      <w:r w:rsidRPr="008E5315">
        <w:rPr>
          <w:rFonts w:ascii="Courier New" w:hAnsi="Courier New" w:cs="Courier New"/>
          <w:color w:val="002060"/>
        </w:rPr>
        <w:t xml:space="preserve">       FF     1,60     1,00                        0,60 </w:t>
      </w:r>
    </w:p>
    <w:p w14:paraId="5B3D3531" w14:textId="77777777" w:rsidR="008E5315" w:rsidRPr="008E5315" w:rsidRDefault="008E5315" w:rsidP="008E5315">
      <w:pPr>
        <w:rPr>
          <w:rFonts w:ascii="Courier New" w:hAnsi="Courier New" w:cs="Courier New"/>
          <w:color w:val="002060"/>
        </w:rPr>
      </w:pPr>
      <w:r w:rsidRPr="008E5315">
        <w:rPr>
          <w:rFonts w:ascii="Courier New" w:hAnsi="Courier New" w:cs="Courier New"/>
          <w:color w:val="002060"/>
        </w:rPr>
        <w:t xml:space="preserve">REAL FABRIANO             FF     2,05     1,00                        1,05 </w:t>
      </w:r>
    </w:p>
    <w:p w14:paraId="562E8AC4" w14:textId="77777777" w:rsidR="008E5315" w:rsidRPr="008E5315" w:rsidRDefault="008E5315" w:rsidP="008E5315">
      <w:pPr>
        <w:rPr>
          <w:rFonts w:ascii="Courier New" w:hAnsi="Courier New" w:cs="Courier New"/>
          <w:color w:val="002060"/>
        </w:rPr>
      </w:pPr>
      <w:r w:rsidRPr="008E5315">
        <w:rPr>
          <w:rFonts w:ascii="Courier New" w:hAnsi="Courier New" w:cs="Courier New"/>
          <w:color w:val="002060"/>
        </w:rPr>
        <w:t>ACLI AUDAX MONTECOSARO C</w:t>
      </w:r>
      <w:proofErr w:type="gramStart"/>
      <w:r w:rsidRPr="008E5315">
        <w:rPr>
          <w:rFonts w:ascii="Courier New" w:hAnsi="Courier New" w:cs="Courier New"/>
          <w:color w:val="002060"/>
        </w:rPr>
        <w:t>5  A</w:t>
      </w:r>
      <w:proofErr w:type="gramEnd"/>
      <w:r w:rsidRPr="008E5315">
        <w:rPr>
          <w:rFonts w:ascii="Courier New" w:hAnsi="Courier New" w:cs="Courier New"/>
          <w:color w:val="002060"/>
        </w:rPr>
        <w:t xml:space="preserve">     5,85                       3,15      2,70</w:t>
      </w:r>
    </w:p>
    <w:p w14:paraId="528E659B" w14:textId="77777777" w:rsidR="008E5315" w:rsidRPr="008E5315" w:rsidRDefault="008E5315" w:rsidP="008E5315">
      <w:pPr>
        <w:rPr>
          <w:rFonts w:ascii="Courier New" w:hAnsi="Courier New" w:cs="Courier New"/>
          <w:color w:val="002060"/>
        </w:rPr>
      </w:pPr>
    </w:p>
    <w:p w14:paraId="3BDCD46F" w14:textId="77777777" w:rsidR="008E5315" w:rsidRPr="008E5315" w:rsidRDefault="008E5315" w:rsidP="008E5315">
      <w:pPr>
        <w:rPr>
          <w:rFonts w:ascii="Courier New" w:hAnsi="Courier New" w:cs="Courier New"/>
          <w:color w:val="002060"/>
        </w:rPr>
      </w:pPr>
    </w:p>
    <w:p w14:paraId="21CE7A19" w14:textId="77777777" w:rsidR="008E5315" w:rsidRPr="007918F3" w:rsidRDefault="008E5315" w:rsidP="008E5315">
      <w:pPr>
        <w:pStyle w:val="titolocampionato0"/>
        <w:shd w:val="clear" w:color="auto" w:fill="CCCCCC"/>
        <w:spacing w:before="80" w:after="40"/>
        <w:rPr>
          <w:color w:val="002060"/>
        </w:rPr>
      </w:pPr>
      <w:r w:rsidRPr="007918F3">
        <w:rPr>
          <w:color w:val="002060"/>
        </w:rPr>
        <w:t>UNDER 19 CALCIO A 5 REGIONALE</w:t>
      </w:r>
    </w:p>
    <w:p w14:paraId="092EC769" w14:textId="77777777" w:rsidR="008E5315" w:rsidRPr="007918F3" w:rsidRDefault="008E5315" w:rsidP="008E5315">
      <w:pPr>
        <w:pStyle w:val="titoloprinc0"/>
        <w:rPr>
          <w:color w:val="002060"/>
        </w:rPr>
      </w:pPr>
      <w:r>
        <w:rPr>
          <w:color w:val="002060"/>
        </w:rPr>
        <w:t>GRADUATORIA COPPA DISCIPLINA</w:t>
      </w:r>
    </w:p>
    <w:p w14:paraId="62A4AEB4" w14:textId="77777777" w:rsidR="008E5315" w:rsidRPr="00D36F49" w:rsidRDefault="008E5315" w:rsidP="008E5315">
      <w:pPr>
        <w:rPr>
          <w:rFonts w:ascii="Courier New" w:hAnsi="Courier New" w:cs="Courier New"/>
          <w:color w:val="002060"/>
        </w:rPr>
      </w:pPr>
    </w:p>
    <w:p w14:paraId="715DBF7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CALCIATORI</w:t>
      </w:r>
    </w:p>
    <w:p w14:paraId="40D7B219" w14:textId="77777777" w:rsidR="008E5315" w:rsidRPr="004A3572" w:rsidRDefault="008E5315" w:rsidP="008E5315">
      <w:pPr>
        <w:rPr>
          <w:rFonts w:ascii="Courier New" w:hAnsi="Courier New" w:cs="Courier New"/>
          <w:b/>
          <w:bCs/>
          <w:color w:val="002060"/>
        </w:rPr>
      </w:pPr>
      <w:r w:rsidRPr="004A3572">
        <w:rPr>
          <w:rFonts w:ascii="Courier New" w:hAnsi="Courier New" w:cs="Courier New"/>
          <w:b/>
          <w:bCs/>
          <w:color w:val="002060"/>
        </w:rPr>
        <w:t>DINAMIS 1990               A     1,50                                 1,50</w:t>
      </w:r>
    </w:p>
    <w:p w14:paraId="2DD84878"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OSIMO FIVE                 A     1,95                                 1,95</w:t>
      </w:r>
    </w:p>
    <w:p w14:paraId="5D60DFD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PIETRALACROCE 73           A     3,70     1,00                        2,70</w:t>
      </w:r>
    </w:p>
    <w:p w14:paraId="6877F01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REAL FABRIANO             FF     4,05                                 4,05</w:t>
      </w:r>
    </w:p>
    <w:p w14:paraId="5C42193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lastRenderedPageBreak/>
        <w:t>CALCETTO NUMANA            A     6,55              1,00               5,55</w:t>
      </w:r>
    </w:p>
    <w:p w14:paraId="6ECE26A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CANTINE RIUNITE CSI       SF     7,20                                 7,20</w:t>
      </w:r>
    </w:p>
    <w:p w14:paraId="75AE909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FERMANA FUTSAL 2022       FF     8,45     2,00     2,00     1,15      3,30</w:t>
      </w:r>
    </w:p>
    <w:p w14:paraId="44ECDCB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AUDAX 1970 </w:t>
      </w:r>
      <w:proofErr w:type="gramStart"/>
      <w:r w:rsidRPr="00D36F49">
        <w:rPr>
          <w:rFonts w:ascii="Courier New" w:hAnsi="Courier New" w:cs="Courier New"/>
          <w:color w:val="002060"/>
        </w:rPr>
        <w:t>S.ANGELO</w:t>
      </w:r>
      <w:proofErr w:type="gramEnd"/>
      <w:r w:rsidRPr="00D36F49">
        <w:rPr>
          <w:rFonts w:ascii="Courier New" w:hAnsi="Courier New" w:cs="Courier New"/>
          <w:color w:val="002060"/>
        </w:rPr>
        <w:t xml:space="preserve">        A     9,65     1,00     1,00     0,45      7,20</w:t>
      </w:r>
    </w:p>
    <w:p w14:paraId="4DDC7B2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SPECIAL ONE SPORTING </w:t>
      </w:r>
      <w:proofErr w:type="gramStart"/>
      <w:r w:rsidRPr="00D36F49">
        <w:rPr>
          <w:rFonts w:ascii="Courier New" w:hAnsi="Courier New" w:cs="Courier New"/>
          <w:color w:val="002060"/>
        </w:rPr>
        <w:t>CLUB  A</w:t>
      </w:r>
      <w:proofErr w:type="gramEnd"/>
      <w:r w:rsidRPr="00D36F49">
        <w:rPr>
          <w:rFonts w:ascii="Courier New" w:hAnsi="Courier New" w:cs="Courier New"/>
          <w:color w:val="002060"/>
        </w:rPr>
        <w:t xml:space="preserve">     9,85     4,00                        5,85</w:t>
      </w:r>
    </w:p>
    <w:p w14:paraId="1E6D47C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NUOVA JUVENTINA FFC       SF    11,50              4,00               7,50</w:t>
      </w:r>
    </w:p>
    <w:p w14:paraId="6166A6F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ACLI VILLA MUSONE          A    25,15    22,00                        3,15</w:t>
      </w:r>
    </w:p>
    <w:p w14:paraId="3A20CC4B" w14:textId="77777777" w:rsidR="008E5315" w:rsidRPr="00D36F49" w:rsidRDefault="008E5315" w:rsidP="008E5315">
      <w:pPr>
        <w:rPr>
          <w:rFonts w:ascii="Courier New" w:hAnsi="Courier New" w:cs="Courier New"/>
          <w:color w:val="002060"/>
        </w:rPr>
      </w:pPr>
    </w:p>
    <w:p w14:paraId="174A1C4F" w14:textId="77777777" w:rsidR="008E5315" w:rsidRPr="00971291" w:rsidRDefault="008E5315" w:rsidP="008E5315">
      <w:pPr>
        <w:pStyle w:val="titolocampionato0"/>
        <w:shd w:val="clear" w:color="auto" w:fill="CCCCCC"/>
        <w:spacing w:before="80" w:after="40"/>
        <w:rPr>
          <w:color w:val="002060"/>
        </w:rPr>
      </w:pPr>
      <w:r w:rsidRPr="00971291">
        <w:rPr>
          <w:color w:val="002060"/>
        </w:rPr>
        <w:t>UNDER 17 C5 REGIONALI MASCHILI</w:t>
      </w:r>
    </w:p>
    <w:p w14:paraId="112CCBFB" w14:textId="77777777" w:rsidR="008E5315" w:rsidRPr="007918F3" w:rsidRDefault="008E5315" w:rsidP="008E5315">
      <w:pPr>
        <w:pStyle w:val="titoloprinc0"/>
        <w:rPr>
          <w:color w:val="002060"/>
        </w:rPr>
      </w:pPr>
      <w:r>
        <w:rPr>
          <w:color w:val="002060"/>
        </w:rPr>
        <w:t>GRADUATORIA COPPA DISCIPLINA</w:t>
      </w:r>
    </w:p>
    <w:p w14:paraId="7E9A2862" w14:textId="77777777" w:rsidR="008E5315" w:rsidRDefault="008E5315" w:rsidP="008E5315">
      <w:pPr>
        <w:rPr>
          <w:rFonts w:ascii="Courier New" w:hAnsi="Courier New" w:cs="Courier New"/>
          <w:color w:val="002060"/>
        </w:rPr>
      </w:pPr>
    </w:p>
    <w:p w14:paraId="348768E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CALCIATORI</w:t>
      </w:r>
    </w:p>
    <w:p w14:paraId="7B0C2D63" w14:textId="77777777" w:rsidR="008E5315" w:rsidRPr="004A3572" w:rsidRDefault="008E5315" w:rsidP="008E5315">
      <w:pPr>
        <w:rPr>
          <w:rFonts w:ascii="Courier New" w:hAnsi="Courier New" w:cs="Courier New"/>
          <w:b/>
          <w:bCs/>
          <w:color w:val="002060"/>
        </w:rPr>
      </w:pPr>
      <w:r w:rsidRPr="004A3572">
        <w:rPr>
          <w:rFonts w:ascii="Courier New" w:hAnsi="Courier New" w:cs="Courier New"/>
          <w:b/>
          <w:bCs/>
          <w:color w:val="002060"/>
        </w:rPr>
        <w:t>AMICI DEL CENTROSOCIO SP. FF     1,20                                 1,20</w:t>
      </w:r>
    </w:p>
    <w:p w14:paraId="1D361D7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OSIMO FIVE                SB     1,60                                 1,60</w:t>
      </w:r>
    </w:p>
    <w:p w14:paraId="4015F4E4"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REAL FABRIANO             SB     2,20                       1,00      1,20</w:t>
      </w:r>
    </w:p>
    <w:p w14:paraId="2560965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VIRTUS FORTITUDO 1950 SSD SB     3,10                                 3,10</w:t>
      </w:r>
    </w:p>
    <w:p w14:paraId="0573397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C.U.S. MACERATA CALCIO A</w:t>
      </w:r>
      <w:proofErr w:type="gramStart"/>
      <w:r w:rsidRPr="00D36F49">
        <w:rPr>
          <w:rFonts w:ascii="Courier New" w:hAnsi="Courier New" w:cs="Courier New"/>
          <w:color w:val="002060"/>
        </w:rPr>
        <w:t>5  G</w:t>
      </w:r>
      <w:proofErr w:type="gramEnd"/>
      <w:r w:rsidRPr="00D36F49">
        <w:rPr>
          <w:rFonts w:ascii="Courier New" w:hAnsi="Courier New" w:cs="Courier New"/>
          <w:color w:val="002060"/>
        </w:rPr>
        <w:t xml:space="preserve">     3,70                                 3,70</w:t>
      </w:r>
    </w:p>
    <w:p w14:paraId="3070E2E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CSI GAUDIO                SA     5,40     3,00              1,00      1,40</w:t>
      </w:r>
    </w:p>
    <w:p w14:paraId="75BE5D42"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CERRETO D ESI C5 A.S.D.   QF     5,50                                 5,50</w:t>
      </w:r>
    </w:p>
    <w:p w14:paraId="230CB1E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CALCIO A 5 CORINALDO      SA     5,80                                 5,80</w:t>
      </w:r>
    </w:p>
    <w:p w14:paraId="3911A763"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C.U.S. ANCONA             FF     6,20                                 6,20</w:t>
      </w:r>
    </w:p>
    <w:p w14:paraId="754F4AD7"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FFJ CALCIO A 5            SA     7,00              3,00               4,00</w:t>
      </w:r>
    </w:p>
    <w:p w14:paraId="7DF71E0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ETA BETA FOOTBALL         SA     7,10     1,50                        5,60</w:t>
      </w:r>
    </w:p>
    <w:p w14:paraId="0C48D3F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LABELSYSTEM POTENZAPICENA SB     7,80                                 7,80</w:t>
      </w:r>
    </w:p>
    <w:p w14:paraId="60F9166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DAMIANI E GATTI ASCOLI    SB     8,00                                 8,00</w:t>
      </w:r>
    </w:p>
    <w:p w14:paraId="4EDC6B0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BORGOROSSO TOLENTINO      QF     8,20     1,50     1,00               5,70</w:t>
      </w:r>
    </w:p>
    <w:p w14:paraId="79035CB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ACLI MANTOVANI CALCIO A 5 SF     8,60                                 8,60</w:t>
      </w:r>
    </w:p>
    <w:p w14:paraId="11098D0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ITALSERVICE C5            QF    11,90                       1,00     10,90</w:t>
      </w:r>
    </w:p>
    <w:p w14:paraId="36746C1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BULDOG T.N.T. LUCREZIA    SA    13,20                       1,00     12,20</w:t>
      </w:r>
    </w:p>
    <w:p w14:paraId="2B643FD8"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REAL EAGLES VIRTUS PAGLIA  G    14,40                       1,00     13,40</w:t>
      </w:r>
    </w:p>
    <w:p w14:paraId="3FF21AD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FIGHT BULLS CORRIDONIA    SB    14,70     3,00              1,00     10,70</w:t>
      </w:r>
    </w:p>
    <w:p w14:paraId="45FD382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JESI CALCIO A 5           SA    23,70    11,50     8,00               4,20</w:t>
      </w:r>
    </w:p>
    <w:p w14:paraId="1E5FD58F"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SPES VALDASO 1993         QF    26,60    13,00     4,00               9,60</w:t>
      </w:r>
    </w:p>
    <w:p w14:paraId="5D909AE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MONTELUPONE CALCIO A 5    SB    35,20    23,00     7,00               5,20</w:t>
      </w:r>
    </w:p>
    <w:p w14:paraId="0F9456F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AUDAX 1970 </w:t>
      </w:r>
      <w:proofErr w:type="gramStart"/>
      <w:r w:rsidRPr="00D36F49">
        <w:rPr>
          <w:rFonts w:ascii="Courier New" w:hAnsi="Courier New" w:cs="Courier New"/>
          <w:color w:val="002060"/>
        </w:rPr>
        <w:t>S.ANGELO</w:t>
      </w:r>
      <w:proofErr w:type="gramEnd"/>
      <w:r w:rsidRPr="00D36F49">
        <w:rPr>
          <w:rFonts w:ascii="Courier New" w:hAnsi="Courier New" w:cs="Courier New"/>
          <w:color w:val="002060"/>
        </w:rPr>
        <w:t xml:space="preserve">       SF    67,70    40,50    11,00     2,00     14,20</w:t>
      </w:r>
    </w:p>
    <w:p w14:paraId="48D9AFB4" w14:textId="77777777" w:rsidR="008E5315" w:rsidRPr="00D36F49" w:rsidRDefault="008E5315" w:rsidP="008E5315">
      <w:pPr>
        <w:rPr>
          <w:rFonts w:ascii="Courier New" w:hAnsi="Courier New" w:cs="Courier New"/>
          <w:color w:val="002060"/>
        </w:rPr>
      </w:pPr>
    </w:p>
    <w:p w14:paraId="62366208" w14:textId="77777777" w:rsidR="008E5315" w:rsidRDefault="008E5315" w:rsidP="008E5315">
      <w:pPr>
        <w:rPr>
          <w:rFonts w:ascii="Courier New" w:hAnsi="Courier New" w:cs="Courier New"/>
          <w:color w:val="002060"/>
        </w:rPr>
      </w:pPr>
    </w:p>
    <w:p w14:paraId="5B5BBE59" w14:textId="77777777" w:rsidR="008E5315" w:rsidRPr="007918F3" w:rsidRDefault="008E5315" w:rsidP="008E5315">
      <w:pPr>
        <w:pStyle w:val="titolocampionato0"/>
        <w:shd w:val="clear" w:color="auto" w:fill="CCCCCC"/>
        <w:spacing w:before="80" w:after="40"/>
        <w:rPr>
          <w:color w:val="002060"/>
        </w:rPr>
      </w:pPr>
      <w:r w:rsidRPr="007918F3">
        <w:rPr>
          <w:color w:val="002060"/>
        </w:rPr>
        <w:t>UNDER 15 C5 REGIONALI MASCHILI</w:t>
      </w:r>
    </w:p>
    <w:p w14:paraId="69A23652" w14:textId="77777777" w:rsidR="008E5315" w:rsidRPr="007918F3" w:rsidRDefault="008E5315" w:rsidP="008E5315">
      <w:pPr>
        <w:pStyle w:val="titoloprinc0"/>
        <w:rPr>
          <w:color w:val="002060"/>
        </w:rPr>
      </w:pPr>
      <w:r>
        <w:rPr>
          <w:color w:val="002060"/>
        </w:rPr>
        <w:t>GRADUATORIA COPPA DISCIPLINA</w:t>
      </w:r>
    </w:p>
    <w:p w14:paraId="0F0AC767" w14:textId="77777777" w:rsidR="008E5315" w:rsidRPr="00D36F49" w:rsidRDefault="008E5315" w:rsidP="008E5315">
      <w:pPr>
        <w:rPr>
          <w:rFonts w:ascii="Courier New" w:hAnsi="Courier New" w:cs="Courier New"/>
          <w:color w:val="002060"/>
        </w:rPr>
      </w:pPr>
    </w:p>
    <w:p w14:paraId="49D0987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 </w:t>
      </w:r>
      <w:r>
        <w:rPr>
          <w:rFonts w:ascii="Courier New" w:hAnsi="Courier New" w:cs="Courier New"/>
          <w:color w:val="002060"/>
        </w:rPr>
        <w:t xml:space="preserve">                               </w:t>
      </w:r>
      <w:r w:rsidRPr="00D36F49">
        <w:rPr>
          <w:rFonts w:ascii="Courier New" w:hAnsi="Courier New" w:cs="Courier New"/>
          <w:color w:val="002060"/>
        </w:rPr>
        <w:t>PUNTI   SOCIETA' DIRIGENTI TECNICI CALCIATORI</w:t>
      </w:r>
    </w:p>
    <w:p w14:paraId="5D874ADD" w14:textId="77777777" w:rsidR="008E5315" w:rsidRPr="004A3572" w:rsidRDefault="008E5315" w:rsidP="008E5315">
      <w:pPr>
        <w:rPr>
          <w:rFonts w:ascii="Courier New" w:hAnsi="Courier New" w:cs="Courier New"/>
          <w:b/>
          <w:bCs/>
          <w:color w:val="002060"/>
          <w:lang w:val="es-ES"/>
        </w:rPr>
      </w:pPr>
      <w:r w:rsidRPr="004A3572">
        <w:rPr>
          <w:rFonts w:ascii="Courier New" w:hAnsi="Courier New" w:cs="Courier New"/>
          <w:b/>
          <w:bCs/>
          <w:color w:val="002060"/>
          <w:lang w:val="es-ES"/>
        </w:rPr>
        <w:t xml:space="preserve">FOOTBALLCLUBREAL MONTALTO SB                                              </w:t>
      </w:r>
    </w:p>
    <w:p w14:paraId="2A4FEB5C" w14:textId="77777777" w:rsidR="008E5315" w:rsidRPr="00D36F49" w:rsidRDefault="008E5315" w:rsidP="008E5315">
      <w:pPr>
        <w:rPr>
          <w:rFonts w:ascii="Courier New" w:hAnsi="Courier New" w:cs="Courier New"/>
          <w:color w:val="002060"/>
          <w:lang w:val="es-ES"/>
        </w:rPr>
      </w:pPr>
      <w:r w:rsidRPr="00D36F49">
        <w:rPr>
          <w:rFonts w:ascii="Courier New" w:hAnsi="Courier New" w:cs="Courier New"/>
          <w:color w:val="002060"/>
          <w:lang w:val="es-ES"/>
        </w:rPr>
        <w:t>ALMA JUVENTUS FANO        SA     0,40                                 0,40</w:t>
      </w:r>
    </w:p>
    <w:p w14:paraId="5704F18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C.U.S. ANCONA             SB     0,80                                 0,80</w:t>
      </w:r>
    </w:p>
    <w:p w14:paraId="73B392D9"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C.U.S. MACERATA CALCIO A5 SF     1,40                                 1,40</w:t>
      </w:r>
    </w:p>
    <w:p w14:paraId="4B158CDC"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CSI GAUDIO                SB     1,50                                 1,50</w:t>
      </w:r>
    </w:p>
    <w:p w14:paraId="14C9C1D8"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BULDOG T.N.T. LUCREZIA    SA     1,60                                 1,60</w:t>
      </w:r>
    </w:p>
    <w:p w14:paraId="1B1E40D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ITALSERVICE C5       </w:t>
      </w:r>
      <w:proofErr w:type="spellStart"/>
      <w:proofErr w:type="gramStart"/>
      <w:r w:rsidRPr="00D36F49">
        <w:rPr>
          <w:rFonts w:ascii="Courier New" w:hAnsi="Courier New" w:cs="Courier New"/>
          <w:color w:val="002060"/>
        </w:rPr>
        <w:t>sq.B</w:t>
      </w:r>
      <w:proofErr w:type="spellEnd"/>
      <w:proofErr w:type="gramEnd"/>
      <w:r w:rsidRPr="00D36F49">
        <w:rPr>
          <w:rFonts w:ascii="Courier New" w:hAnsi="Courier New" w:cs="Courier New"/>
          <w:color w:val="002060"/>
        </w:rPr>
        <w:t xml:space="preserve"> SA     1,60                                 1,60</w:t>
      </w:r>
    </w:p>
    <w:p w14:paraId="72AACCAD"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A.V.I.S. RIPATRANSONE     SB     2,40                                 2,40</w:t>
      </w:r>
    </w:p>
    <w:p w14:paraId="1D7AEEC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AMICI DEL </w:t>
      </w:r>
      <w:proofErr w:type="spellStart"/>
      <w:r w:rsidRPr="00D36F49">
        <w:rPr>
          <w:rFonts w:ascii="Courier New" w:hAnsi="Courier New" w:cs="Courier New"/>
          <w:color w:val="002060"/>
        </w:rPr>
        <w:t>CENTROSOCIOsq.B</w:t>
      </w:r>
      <w:proofErr w:type="spellEnd"/>
      <w:r w:rsidRPr="00D36F49">
        <w:rPr>
          <w:rFonts w:ascii="Courier New" w:hAnsi="Courier New" w:cs="Courier New"/>
          <w:color w:val="002060"/>
        </w:rPr>
        <w:t xml:space="preserve"> SA     2,70     1,50                        1,20</w:t>
      </w:r>
    </w:p>
    <w:p w14:paraId="102616C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CANTINE RIUNITE CSI        G     3,20              1,00               2,20</w:t>
      </w:r>
    </w:p>
    <w:p w14:paraId="20451176"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 xml:space="preserve">AUDAX 1970 </w:t>
      </w:r>
      <w:proofErr w:type="gramStart"/>
      <w:r w:rsidRPr="00D36F49">
        <w:rPr>
          <w:rFonts w:ascii="Courier New" w:hAnsi="Courier New" w:cs="Courier New"/>
          <w:color w:val="002060"/>
        </w:rPr>
        <w:t>S.ANGELO</w:t>
      </w:r>
      <w:proofErr w:type="gramEnd"/>
      <w:r w:rsidRPr="00D36F49">
        <w:rPr>
          <w:rFonts w:ascii="Courier New" w:hAnsi="Courier New" w:cs="Courier New"/>
          <w:color w:val="002060"/>
        </w:rPr>
        <w:t xml:space="preserve">       QF     3,40     3,00                        0,40</w:t>
      </w:r>
    </w:p>
    <w:p w14:paraId="14BB99B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FIGHT BULLS CORRIDONIA    QF     3,80                                 3,80</w:t>
      </w:r>
    </w:p>
    <w:p w14:paraId="7C03A2CA"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DAMIANI E GATTI ASCOLI    QF     4,40                                 4,40</w:t>
      </w:r>
    </w:p>
    <w:p w14:paraId="328925E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TAVERNELLE                SA     4,80                                 4,80</w:t>
      </w:r>
    </w:p>
    <w:p w14:paraId="527F046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ACLI MANTOVANI CALCIO A 5 SF     4,90                                 4,90</w:t>
      </w:r>
    </w:p>
    <w:p w14:paraId="6DD7B65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ITALSERVICE C5            FF     5,20                                 5,20</w:t>
      </w:r>
    </w:p>
    <w:p w14:paraId="077AC475"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lastRenderedPageBreak/>
        <w:t>CALCIO A 5 CORINALDO      SA     6,80              3,00               3,80</w:t>
      </w:r>
    </w:p>
    <w:p w14:paraId="0BCF6D70"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AMICI DEL CENTROSOCIO SP. FF     7,20     6,00                        1,20</w:t>
      </w:r>
    </w:p>
    <w:p w14:paraId="2FA60641"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MONTELUPONE CALCIO A 5    SB     7,50                                 7,50</w:t>
      </w:r>
    </w:p>
    <w:p w14:paraId="0F4AB7AB" w14:textId="77777777" w:rsidR="008E5315" w:rsidRPr="00D36F49" w:rsidRDefault="008E5315" w:rsidP="008E5315">
      <w:pPr>
        <w:rPr>
          <w:rFonts w:ascii="Courier New" w:hAnsi="Courier New" w:cs="Courier New"/>
          <w:color w:val="002060"/>
        </w:rPr>
      </w:pPr>
      <w:r w:rsidRPr="00D36F49">
        <w:rPr>
          <w:rFonts w:ascii="Courier New" w:hAnsi="Courier New" w:cs="Courier New"/>
          <w:color w:val="002060"/>
        </w:rPr>
        <w:t>NUOVA JUVENTINA FFC       QF    22,20    10,00    10,00               2,20</w:t>
      </w:r>
    </w:p>
    <w:p w14:paraId="4074DC9C" w14:textId="77777777" w:rsidR="008E5315" w:rsidRDefault="008E5315" w:rsidP="008E5315">
      <w:pPr>
        <w:rPr>
          <w:rFonts w:ascii="Courier New" w:hAnsi="Courier New" w:cs="Courier New"/>
          <w:color w:val="002060"/>
        </w:rPr>
      </w:pPr>
      <w:r w:rsidRPr="00D36F49">
        <w:rPr>
          <w:rFonts w:ascii="Courier New" w:hAnsi="Courier New" w:cs="Courier New"/>
          <w:color w:val="002060"/>
        </w:rPr>
        <w:t>VIRTUS FORTITUDO 1950 SSD SB    22,70    10,00     5,00               7,70</w:t>
      </w:r>
    </w:p>
    <w:p w14:paraId="5E401D12" w14:textId="77777777" w:rsidR="008E5315" w:rsidRDefault="008E5315" w:rsidP="008E5315">
      <w:pPr>
        <w:rPr>
          <w:rFonts w:ascii="Courier New" w:hAnsi="Courier New" w:cs="Courier New"/>
          <w:color w:val="002060"/>
        </w:rPr>
      </w:pPr>
    </w:p>
    <w:p w14:paraId="5CA8118E" w14:textId="77777777" w:rsidR="008E5315" w:rsidRPr="00D36F49" w:rsidRDefault="008E5315" w:rsidP="008E5315">
      <w:pPr>
        <w:rPr>
          <w:rFonts w:ascii="Courier New" w:hAnsi="Courier New" w:cs="Courier New"/>
          <w:i/>
          <w:iCs/>
          <w:color w:val="002060"/>
        </w:rPr>
      </w:pPr>
      <w:r w:rsidRPr="00D36F49">
        <w:rPr>
          <w:rFonts w:ascii="Courier New" w:hAnsi="Courier New" w:cs="Courier New"/>
          <w:i/>
          <w:iCs/>
          <w:color w:val="002060"/>
        </w:rPr>
        <w:t>SANGIORGIO esclusa dalla graduatoria poiché ha partecipato soltanto alla seconda fase del campionato.</w:t>
      </w:r>
    </w:p>
    <w:p w14:paraId="47ACE3F3" w14:textId="77777777" w:rsidR="008E5315" w:rsidRDefault="008E5315" w:rsidP="00A62686">
      <w:pPr>
        <w:pStyle w:val="LndNormale1"/>
        <w:rPr>
          <w:rFonts w:cs="Arial"/>
          <w:color w:val="002060"/>
          <w:szCs w:val="22"/>
        </w:rPr>
      </w:pPr>
    </w:p>
    <w:p w14:paraId="30EFD983" w14:textId="77777777" w:rsidR="00D748C6" w:rsidRPr="00A304C6" w:rsidRDefault="00D748C6" w:rsidP="00A62686">
      <w:pPr>
        <w:pStyle w:val="LndNormale1"/>
        <w:rPr>
          <w:rFonts w:cs="Arial"/>
          <w:color w:val="002060"/>
          <w:szCs w:val="22"/>
        </w:rPr>
      </w:pPr>
    </w:p>
    <w:p w14:paraId="4E6372AF" w14:textId="77777777" w:rsidR="007374B0" w:rsidRPr="00937FDE" w:rsidRDefault="007374B0" w:rsidP="007374B0">
      <w:pPr>
        <w:pStyle w:val="TITOLOCAMPIONATO"/>
        <w:shd w:val="clear" w:color="auto" w:fill="002060"/>
        <w:spacing w:before="0" w:beforeAutospacing="0" w:after="0" w:afterAutospacing="0"/>
        <w:rPr>
          <w:color w:val="FFFFFF"/>
          <w:szCs w:val="30"/>
        </w:rPr>
      </w:pPr>
      <w:bookmarkStart w:id="11" w:name="_Toc135754151"/>
      <w:r w:rsidRPr="00937FDE">
        <w:rPr>
          <w:color w:val="FFFFFF"/>
          <w:szCs w:val="30"/>
        </w:rPr>
        <w:t>DELIBERE DELLA CORTE SPORTIVA DI APPELLO TERRITORIALE</w:t>
      </w:r>
      <w:bookmarkEnd w:id="11"/>
    </w:p>
    <w:p w14:paraId="58337D0A" w14:textId="77777777" w:rsidR="007374B0" w:rsidRDefault="007374B0" w:rsidP="007374B0">
      <w:pPr>
        <w:pStyle w:val="LndNormale1"/>
      </w:pPr>
    </w:p>
    <w:p w14:paraId="4A50BDD3" w14:textId="77777777" w:rsidR="007374B0" w:rsidRPr="00787FFB" w:rsidRDefault="007374B0" w:rsidP="007374B0">
      <w:pPr>
        <w:pStyle w:val="Standard"/>
        <w:jc w:val="center"/>
        <w:rPr>
          <w:rFonts w:ascii="Arial" w:hAnsi="Arial"/>
          <w:color w:val="002060"/>
          <w:sz w:val="22"/>
          <w:szCs w:val="22"/>
        </w:rPr>
      </w:pPr>
      <w:r w:rsidRPr="00787FFB">
        <w:rPr>
          <w:rFonts w:ascii="Arial" w:hAnsi="Arial"/>
          <w:color w:val="002060"/>
          <w:sz w:val="22"/>
          <w:szCs w:val="22"/>
        </w:rPr>
        <w:t>TESTO DELLE DECISIONI RELATIVE AL</w:t>
      </w:r>
    </w:p>
    <w:p w14:paraId="168F35A6" w14:textId="77777777" w:rsidR="007374B0" w:rsidRPr="00787FFB" w:rsidRDefault="007374B0" w:rsidP="007374B0">
      <w:pPr>
        <w:pStyle w:val="Standard"/>
        <w:jc w:val="center"/>
        <w:rPr>
          <w:color w:val="002060"/>
        </w:rPr>
      </w:pPr>
      <w:r w:rsidRPr="00787FFB">
        <w:rPr>
          <w:rFonts w:ascii="Arial" w:hAnsi="Arial"/>
          <w:color w:val="002060"/>
          <w:sz w:val="22"/>
          <w:szCs w:val="22"/>
        </w:rPr>
        <w:t xml:space="preserve">COM. UFF. N. 238   </w:t>
      </w:r>
      <w:proofErr w:type="gramStart"/>
      <w:r w:rsidRPr="00787FFB">
        <w:rPr>
          <w:rFonts w:ascii="Arial" w:hAnsi="Arial"/>
          <w:color w:val="002060"/>
          <w:sz w:val="22"/>
          <w:szCs w:val="22"/>
        </w:rPr>
        <w:t>–  RIUNIONE</w:t>
      </w:r>
      <w:proofErr w:type="gramEnd"/>
      <w:r w:rsidRPr="00787FFB">
        <w:rPr>
          <w:rFonts w:ascii="Arial" w:hAnsi="Arial"/>
          <w:color w:val="002060"/>
          <w:sz w:val="22"/>
          <w:szCs w:val="22"/>
        </w:rPr>
        <w:t xml:space="preserve"> DEL 15</w:t>
      </w:r>
      <w:r w:rsidRPr="00787FFB">
        <w:rPr>
          <w:rFonts w:ascii="Arial" w:eastAsia="Arial" w:hAnsi="Arial"/>
          <w:color w:val="002060"/>
          <w:sz w:val="22"/>
          <w:szCs w:val="22"/>
        </w:rPr>
        <w:t xml:space="preserve"> MAGGIO 2023</w:t>
      </w:r>
    </w:p>
    <w:p w14:paraId="0F09EDA9" w14:textId="77777777" w:rsidR="007374B0" w:rsidRPr="00787FFB" w:rsidRDefault="007374B0" w:rsidP="007374B0">
      <w:pPr>
        <w:pStyle w:val="Standard"/>
        <w:jc w:val="center"/>
        <w:rPr>
          <w:rFonts w:ascii="Arial" w:hAnsi="Arial"/>
          <w:i/>
          <w:iCs/>
          <w:color w:val="002060"/>
          <w:sz w:val="22"/>
          <w:szCs w:val="22"/>
          <w:u w:val="single"/>
        </w:rPr>
      </w:pPr>
    </w:p>
    <w:p w14:paraId="0AEF2365" w14:textId="77777777" w:rsidR="007374B0" w:rsidRPr="00787FFB" w:rsidRDefault="007374B0" w:rsidP="007374B0">
      <w:pPr>
        <w:pStyle w:val="Heading"/>
        <w:jc w:val="both"/>
        <w:rPr>
          <w:color w:val="002060"/>
        </w:rPr>
      </w:pPr>
      <w:r w:rsidRPr="00787FFB">
        <w:rPr>
          <w:rFonts w:eastAsia="Times New Roman"/>
          <w:b w:val="0"/>
          <w:color w:val="002060"/>
          <w:szCs w:val="22"/>
        </w:rPr>
        <w:t xml:space="preserve">La Corte Sportiva d’Appello Territoriale </w:t>
      </w:r>
      <w:r w:rsidRPr="00787FFB">
        <w:rPr>
          <w:b w:val="0"/>
          <w:color w:val="002060"/>
          <w:szCs w:val="22"/>
        </w:rPr>
        <w:t>del Comitato Regionale Marche, nella riunione del giorno 15 maggio 2023, ha pronunciato le seguenti decisioni:</w:t>
      </w:r>
    </w:p>
    <w:p w14:paraId="132D999C" w14:textId="77777777" w:rsidR="007374B0" w:rsidRPr="00787FFB" w:rsidRDefault="007374B0" w:rsidP="007374B0">
      <w:pPr>
        <w:pStyle w:val="Textbody"/>
        <w:rPr>
          <w:color w:val="002060"/>
        </w:rPr>
      </w:pPr>
    </w:p>
    <w:p w14:paraId="576AA6D3" w14:textId="77777777" w:rsidR="007374B0" w:rsidRPr="00787FFB" w:rsidRDefault="007374B0" w:rsidP="007374B0">
      <w:pPr>
        <w:pStyle w:val="Standard"/>
        <w:ind w:firstLine="567"/>
        <w:jc w:val="center"/>
        <w:rPr>
          <w:rFonts w:ascii="Arial" w:hAnsi="Arial"/>
          <w:color w:val="002060"/>
          <w:sz w:val="22"/>
          <w:szCs w:val="22"/>
        </w:rPr>
      </w:pPr>
    </w:p>
    <w:p w14:paraId="318ECC7D" w14:textId="77777777" w:rsidR="007374B0" w:rsidRPr="00787FFB" w:rsidRDefault="007374B0" w:rsidP="007374B0">
      <w:pPr>
        <w:pStyle w:val="Standard"/>
        <w:ind w:firstLine="567"/>
        <w:jc w:val="center"/>
        <w:rPr>
          <w:color w:val="002060"/>
        </w:rPr>
      </w:pPr>
      <w:r w:rsidRPr="00787FFB">
        <w:rPr>
          <w:rFonts w:ascii="Arial" w:hAnsi="Arial"/>
          <w:color w:val="002060"/>
          <w:sz w:val="22"/>
          <w:szCs w:val="22"/>
        </w:rPr>
        <w:t>DECISIONE   N. 58/2022-2023</w:t>
      </w:r>
    </w:p>
    <w:p w14:paraId="4E479719" w14:textId="77777777" w:rsidR="007374B0" w:rsidRPr="00787FFB" w:rsidRDefault="007374B0" w:rsidP="007374B0">
      <w:pPr>
        <w:pStyle w:val="Titolo"/>
        <w:ind w:firstLine="567"/>
        <w:jc w:val="both"/>
        <w:rPr>
          <w:b w:val="0"/>
          <w:color w:val="002060"/>
          <w:szCs w:val="22"/>
        </w:rPr>
      </w:pPr>
    </w:p>
    <w:p w14:paraId="2B7C830F" w14:textId="77777777" w:rsidR="007374B0" w:rsidRPr="00787FFB" w:rsidRDefault="007374B0" w:rsidP="007374B0">
      <w:pPr>
        <w:pStyle w:val="Titolo"/>
        <w:ind w:firstLine="567"/>
        <w:jc w:val="both"/>
        <w:rPr>
          <w:b w:val="0"/>
          <w:color w:val="002060"/>
          <w:szCs w:val="22"/>
        </w:rPr>
      </w:pPr>
      <w:bookmarkStart w:id="12" w:name="Copia_di_Copia_di__Hlk132362463_1_2"/>
      <w:r w:rsidRPr="00787FFB">
        <w:rPr>
          <w:b w:val="0"/>
          <w:color w:val="002060"/>
          <w:szCs w:val="22"/>
        </w:rPr>
        <w:t>La Corte sportiva d’appello territoriale presso il Comitato Regionale Marche, composta da</w:t>
      </w:r>
      <w:bookmarkEnd w:id="12"/>
    </w:p>
    <w:p w14:paraId="62BC9C48" w14:textId="77777777" w:rsidR="007374B0" w:rsidRPr="00787FFB" w:rsidRDefault="007374B0" w:rsidP="007374B0">
      <w:pPr>
        <w:pStyle w:val="Titolo"/>
        <w:ind w:firstLine="567"/>
        <w:jc w:val="both"/>
        <w:rPr>
          <w:b w:val="0"/>
          <w:color w:val="002060"/>
          <w:szCs w:val="22"/>
        </w:rPr>
      </w:pPr>
      <w:r w:rsidRPr="00787FFB">
        <w:rPr>
          <w:b w:val="0"/>
          <w:color w:val="002060"/>
          <w:szCs w:val="22"/>
        </w:rPr>
        <w:t xml:space="preserve">Avv. Piero </w:t>
      </w:r>
      <w:proofErr w:type="spellStart"/>
      <w:r w:rsidRPr="00787FFB">
        <w:rPr>
          <w:b w:val="0"/>
          <w:color w:val="002060"/>
          <w:szCs w:val="22"/>
        </w:rPr>
        <w:t>Paciaroni</w:t>
      </w:r>
      <w:proofErr w:type="spellEnd"/>
      <w:r w:rsidRPr="00787FFB">
        <w:rPr>
          <w:b w:val="0"/>
          <w:color w:val="002060"/>
          <w:szCs w:val="22"/>
        </w:rPr>
        <w:t xml:space="preserve"> - Presidente</w:t>
      </w:r>
    </w:p>
    <w:p w14:paraId="78C45B15" w14:textId="77777777" w:rsidR="007374B0" w:rsidRPr="00787FFB" w:rsidRDefault="007374B0" w:rsidP="007374B0">
      <w:pPr>
        <w:pStyle w:val="Titolo"/>
        <w:ind w:firstLine="567"/>
        <w:jc w:val="both"/>
        <w:rPr>
          <w:b w:val="0"/>
          <w:color w:val="002060"/>
          <w:szCs w:val="22"/>
        </w:rPr>
      </w:pPr>
      <w:r w:rsidRPr="00787FFB">
        <w:rPr>
          <w:b w:val="0"/>
          <w:color w:val="002060"/>
          <w:szCs w:val="22"/>
        </w:rPr>
        <w:t>Dott. Giovanni Spanti - Vicepresidente</w:t>
      </w:r>
    </w:p>
    <w:p w14:paraId="1FE7282C" w14:textId="77777777" w:rsidR="007374B0" w:rsidRPr="00787FFB" w:rsidRDefault="007374B0" w:rsidP="007374B0">
      <w:pPr>
        <w:pStyle w:val="Titolo"/>
        <w:ind w:firstLine="567"/>
        <w:jc w:val="both"/>
        <w:rPr>
          <w:b w:val="0"/>
          <w:color w:val="002060"/>
          <w:szCs w:val="22"/>
        </w:rPr>
      </w:pPr>
      <w:r w:rsidRPr="00787FFB">
        <w:rPr>
          <w:b w:val="0"/>
          <w:color w:val="002060"/>
          <w:szCs w:val="22"/>
        </w:rPr>
        <w:t>Dott. Lorenzo Casagrande Albano - Componente Segretario f.f.</w:t>
      </w:r>
    </w:p>
    <w:p w14:paraId="01FCD710" w14:textId="77777777" w:rsidR="007374B0" w:rsidRPr="00787FFB" w:rsidRDefault="007374B0" w:rsidP="007374B0">
      <w:pPr>
        <w:pStyle w:val="Titolo"/>
        <w:ind w:firstLine="567"/>
        <w:jc w:val="both"/>
        <w:rPr>
          <w:color w:val="002060"/>
          <w:szCs w:val="22"/>
        </w:rPr>
      </w:pPr>
      <w:r w:rsidRPr="00787FFB">
        <w:rPr>
          <w:b w:val="0"/>
          <w:color w:val="002060"/>
          <w:szCs w:val="22"/>
        </w:rPr>
        <w:t>Avv. Francesco Scaloni – Componente</w:t>
      </w:r>
      <w:bookmarkStart w:id="13" w:name="Copia_di__Hlk134699269_2"/>
    </w:p>
    <w:bookmarkEnd w:id="13"/>
    <w:p w14:paraId="5BD32154" w14:textId="77777777" w:rsidR="007374B0" w:rsidRPr="00787FFB" w:rsidRDefault="007374B0" w:rsidP="007374B0">
      <w:pPr>
        <w:pStyle w:val="LndNormale1"/>
        <w:ind w:firstLine="567"/>
        <w:rPr>
          <w:color w:val="002060"/>
          <w:szCs w:val="22"/>
        </w:rPr>
      </w:pPr>
      <w:r w:rsidRPr="00787FFB">
        <w:rPr>
          <w:rFonts w:cs="Arial"/>
          <w:color w:val="002060"/>
          <w:szCs w:val="22"/>
        </w:rPr>
        <w:t xml:space="preserve">a seguito del reclamo n. 58 promosso dalla G.S. AUDAX 1970 S. ANGELO in data 08/05/2023 avverso le sanzioni sportive delle 3 ammende di € 80,00 (ottanta/00) cadauna e della inibizione fino al 29/05/2023 del dirigente GREGORINI DAVIDE applicate dal Giudice sportivo territoriale del Comitato Regionale Marche con delibera pubblicata sul Com. Uff. n. 123 del 08/05/2023,  </w:t>
      </w:r>
    </w:p>
    <w:p w14:paraId="4DB28D47" w14:textId="77777777" w:rsidR="007374B0" w:rsidRPr="00787FFB" w:rsidRDefault="007374B0" w:rsidP="007374B0">
      <w:pPr>
        <w:pStyle w:val="LndNormale1"/>
        <w:tabs>
          <w:tab w:val="center" w:pos="4819"/>
          <w:tab w:val="right" w:pos="9638"/>
        </w:tabs>
        <w:ind w:firstLine="567"/>
        <w:rPr>
          <w:color w:val="002060"/>
          <w:szCs w:val="22"/>
        </w:rPr>
      </w:pPr>
      <w:r w:rsidRPr="00787FFB">
        <w:rPr>
          <w:color w:val="002060"/>
          <w:szCs w:val="22"/>
        </w:rPr>
        <w:t>nella riunione del 15 maggio 2023,</w:t>
      </w:r>
      <w:r w:rsidRPr="00787FFB">
        <w:rPr>
          <w:rFonts w:cs="Arial"/>
          <w:color w:val="002060"/>
          <w:szCs w:val="22"/>
        </w:rPr>
        <w:t xml:space="preserve">                                                                </w:t>
      </w:r>
    </w:p>
    <w:p w14:paraId="55E2ADA4" w14:textId="77777777" w:rsidR="007374B0" w:rsidRPr="00787FFB" w:rsidRDefault="007374B0" w:rsidP="007374B0">
      <w:pPr>
        <w:pStyle w:val="LndNormale1"/>
        <w:tabs>
          <w:tab w:val="center" w:pos="4819"/>
          <w:tab w:val="right" w:pos="9638"/>
        </w:tabs>
        <w:ind w:firstLine="567"/>
        <w:rPr>
          <w:color w:val="002060"/>
        </w:rPr>
      </w:pPr>
      <w:r w:rsidRPr="00787FFB">
        <w:rPr>
          <w:rFonts w:cs="Arial"/>
          <w:color w:val="002060"/>
          <w:szCs w:val="22"/>
        </w:rPr>
        <w:t xml:space="preserve">- </w:t>
      </w:r>
      <w:bookmarkStart w:id="14" w:name="Copia_di__Hlk123292042_5"/>
      <w:r w:rsidRPr="00787FFB">
        <w:rPr>
          <w:rFonts w:cs="Arial"/>
          <w:color w:val="002060"/>
          <w:szCs w:val="22"/>
        </w:rPr>
        <w:t>esaminato il reclamo;</w:t>
      </w:r>
    </w:p>
    <w:p w14:paraId="742C460A" w14:textId="77777777" w:rsidR="007374B0" w:rsidRPr="00787FFB" w:rsidRDefault="007374B0" w:rsidP="007374B0">
      <w:pPr>
        <w:pStyle w:val="LndNormale1"/>
        <w:tabs>
          <w:tab w:val="center" w:pos="4819"/>
          <w:tab w:val="right" w:pos="9638"/>
        </w:tabs>
        <w:ind w:firstLine="567"/>
        <w:rPr>
          <w:color w:val="002060"/>
        </w:rPr>
      </w:pPr>
      <w:r w:rsidRPr="00787FFB">
        <w:rPr>
          <w:rFonts w:cs="Arial"/>
          <w:color w:val="002060"/>
          <w:szCs w:val="22"/>
        </w:rPr>
        <w:t>- sentita la reclamante alla richiesta audizione;</w:t>
      </w:r>
    </w:p>
    <w:p w14:paraId="6187E930" w14:textId="77777777" w:rsidR="007374B0" w:rsidRPr="00787FFB" w:rsidRDefault="007374B0" w:rsidP="007374B0">
      <w:pPr>
        <w:pStyle w:val="LndNormale1"/>
        <w:tabs>
          <w:tab w:val="center" w:pos="4819"/>
          <w:tab w:val="right" w:pos="9638"/>
        </w:tabs>
        <w:ind w:firstLine="567"/>
        <w:rPr>
          <w:color w:val="002060"/>
          <w:szCs w:val="22"/>
        </w:rPr>
      </w:pPr>
      <w:r w:rsidRPr="00787FFB">
        <w:rPr>
          <w:rFonts w:cs="Arial"/>
          <w:color w:val="002060"/>
          <w:szCs w:val="22"/>
        </w:rPr>
        <w:t>- letti tutti gli atti;</w:t>
      </w:r>
    </w:p>
    <w:p w14:paraId="3609C482"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 xml:space="preserve">- relatore Giovanni </w:t>
      </w:r>
      <w:proofErr w:type="gramStart"/>
      <w:r w:rsidRPr="00787FFB">
        <w:rPr>
          <w:rFonts w:ascii="Arial" w:hAnsi="Arial"/>
          <w:color w:val="002060"/>
          <w:sz w:val="22"/>
          <w:szCs w:val="22"/>
        </w:rPr>
        <w:t>Spanti ;</w:t>
      </w:r>
      <w:proofErr w:type="gramEnd"/>
    </w:p>
    <w:p w14:paraId="2FC4828C" w14:textId="77777777" w:rsidR="007374B0" w:rsidRPr="00787FFB" w:rsidRDefault="007374B0" w:rsidP="007374B0">
      <w:pPr>
        <w:pStyle w:val="Standard"/>
        <w:ind w:firstLine="567"/>
        <w:jc w:val="both"/>
        <w:rPr>
          <w:rFonts w:ascii="Arial" w:hAnsi="Arial"/>
          <w:color w:val="002060"/>
          <w:sz w:val="22"/>
          <w:szCs w:val="22"/>
        </w:rPr>
      </w:pPr>
      <w:r w:rsidRPr="00787FFB">
        <w:rPr>
          <w:rFonts w:ascii="Arial" w:hAnsi="Arial"/>
          <w:color w:val="002060"/>
          <w:sz w:val="22"/>
          <w:szCs w:val="22"/>
        </w:rPr>
        <w:t>- ritenuto e considerato in fatto e diritto quanto segue,</w:t>
      </w:r>
    </w:p>
    <w:p w14:paraId="20D10E1A" w14:textId="77777777" w:rsidR="007374B0" w:rsidRPr="00787FFB" w:rsidRDefault="007374B0" w:rsidP="007374B0">
      <w:pPr>
        <w:pStyle w:val="Standard"/>
        <w:ind w:firstLine="567"/>
        <w:jc w:val="both"/>
        <w:rPr>
          <w:rFonts w:ascii="Arial" w:hAnsi="Arial"/>
          <w:color w:val="002060"/>
          <w:sz w:val="22"/>
          <w:szCs w:val="22"/>
        </w:rPr>
      </w:pPr>
      <w:r w:rsidRPr="00787FFB">
        <w:rPr>
          <w:rFonts w:ascii="Arial" w:hAnsi="Arial"/>
          <w:color w:val="002060"/>
          <w:sz w:val="22"/>
          <w:szCs w:val="22"/>
        </w:rPr>
        <w:t>ha pronunciato la seguente decisione.</w:t>
      </w:r>
    </w:p>
    <w:p w14:paraId="0F16BBBD" w14:textId="77777777" w:rsidR="007374B0" w:rsidRPr="00787FFB" w:rsidRDefault="007374B0" w:rsidP="007374B0">
      <w:pPr>
        <w:pStyle w:val="Standard"/>
        <w:ind w:firstLine="567"/>
        <w:jc w:val="center"/>
        <w:rPr>
          <w:rFonts w:ascii="Arial" w:hAnsi="Arial"/>
          <w:color w:val="002060"/>
          <w:sz w:val="22"/>
          <w:szCs w:val="22"/>
        </w:rPr>
      </w:pPr>
      <w:r w:rsidRPr="00787FFB">
        <w:rPr>
          <w:rFonts w:ascii="Arial" w:hAnsi="Arial"/>
          <w:color w:val="002060"/>
          <w:sz w:val="22"/>
          <w:szCs w:val="22"/>
        </w:rPr>
        <w:tab/>
        <w:t>SVOLGIMENTO DEL PROCEDIMENTO</w:t>
      </w:r>
    </w:p>
    <w:p w14:paraId="762CEF4A"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 xml:space="preserve">Il Giudice sportivo territoriale del Comitato Regionale Marche con decisione pubblicata sul </w:t>
      </w:r>
      <w:proofErr w:type="spellStart"/>
      <w:r w:rsidRPr="00787FFB">
        <w:rPr>
          <w:rFonts w:ascii="Arial" w:hAnsi="Arial"/>
          <w:color w:val="002060"/>
          <w:sz w:val="22"/>
          <w:szCs w:val="22"/>
        </w:rPr>
        <w:t>Com</w:t>
      </w:r>
      <w:proofErr w:type="spellEnd"/>
      <w:r w:rsidRPr="00787FFB">
        <w:rPr>
          <w:rFonts w:ascii="Arial" w:hAnsi="Arial"/>
          <w:color w:val="002060"/>
          <w:sz w:val="22"/>
          <w:szCs w:val="22"/>
        </w:rPr>
        <w:t xml:space="preserve">. Uff. indicato in epigrafe ha inflitto alla società reclamante tre diverse ammende per il comportamento dei propri sostenitori nella gara Audax 1970 S. Angelo – </w:t>
      </w:r>
      <w:proofErr w:type="spellStart"/>
      <w:r w:rsidRPr="00787FFB">
        <w:rPr>
          <w:rFonts w:ascii="Arial" w:hAnsi="Arial"/>
          <w:color w:val="002060"/>
          <w:sz w:val="22"/>
          <w:szCs w:val="22"/>
        </w:rPr>
        <w:t>Pietralacroce</w:t>
      </w:r>
      <w:proofErr w:type="spellEnd"/>
      <w:r w:rsidRPr="00787FFB">
        <w:rPr>
          <w:rFonts w:ascii="Arial" w:hAnsi="Arial"/>
          <w:color w:val="002060"/>
          <w:sz w:val="22"/>
          <w:szCs w:val="22"/>
        </w:rPr>
        <w:t xml:space="preserve"> 73 del 5-5-2023 e l’inibizione fino al 29-5-2023 al dirigente Gregorini David.</w:t>
      </w:r>
    </w:p>
    <w:p w14:paraId="34E4DB7A"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Contro tali decisioni ha proposto reclamo la G.S. Audax 1970 S. Angelo la quale ha sostenuto che i comportamenti refertati dall’arbitro non avevano avuto le caratteristiche descritte dal direttore di gara ed ha richiesto l’annullamento della delibera.</w:t>
      </w:r>
    </w:p>
    <w:p w14:paraId="4AC498E2"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Alla richiesta audizione la reclamante ha ribadito la propria versione dei fatti ed insistito per l’accoglimento dei reclami.</w:t>
      </w:r>
    </w:p>
    <w:p w14:paraId="7329ED77" w14:textId="77777777" w:rsidR="007374B0" w:rsidRPr="00787FFB" w:rsidRDefault="007374B0" w:rsidP="007374B0">
      <w:pPr>
        <w:pStyle w:val="Standard"/>
        <w:ind w:firstLine="567"/>
        <w:jc w:val="center"/>
        <w:rPr>
          <w:color w:val="002060"/>
        </w:rPr>
      </w:pPr>
      <w:r w:rsidRPr="00787FFB">
        <w:rPr>
          <w:rFonts w:ascii="Arial" w:hAnsi="Arial"/>
          <w:color w:val="002060"/>
          <w:sz w:val="22"/>
          <w:szCs w:val="22"/>
        </w:rPr>
        <w:t>MOTIVI DELLA DECISIONE</w:t>
      </w:r>
    </w:p>
    <w:bookmarkEnd w:id="14"/>
    <w:p w14:paraId="2A87E67E"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 xml:space="preserve">Va preliminarmente rammentato che l’art. 61 C.G.S. prevede che i rapporti degli ufficiali di gara </w:t>
      </w:r>
      <w:proofErr w:type="gramStart"/>
      <w:r w:rsidRPr="00787FFB">
        <w:rPr>
          <w:rFonts w:ascii="Arial" w:hAnsi="Arial"/>
          <w:i/>
          <w:iCs/>
          <w:color w:val="002060"/>
          <w:sz w:val="22"/>
          <w:szCs w:val="22"/>
        </w:rPr>
        <w:t>“ fanno</w:t>
      </w:r>
      <w:proofErr w:type="gramEnd"/>
      <w:r w:rsidRPr="00787FFB">
        <w:rPr>
          <w:rFonts w:ascii="Arial" w:hAnsi="Arial"/>
          <w:i/>
          <w:iCs/>
          <w:color w:val="002060"/>
          <w:sz w:val="22"/>
          <w:szCs w:val="22"/>
        </w:rPr>
        <w:t xml:space="preserve"> piena prova circa i fatti accaduti e il comportamento di tesserati in occasione dello svolgimento delle gare “ </w:t>
      </w:r>
      <w:r w:rsidRPr="00787FFB">
        <w:rPr>
          <w:rFonts w:ascii="Arial" w:hAnsi="Arial"/>
          <w:color w:val="002060"/>
          <w:sz w:val="22"/>
          <w:szCs w:val="22"/>
        </w:rPr>
        <w:t xml:space="preserve"> e la descrizione dettagliata fatta dall’arbitro nel referto non lascia dubbi in merito ai comportamenti sanzionati ed agli autori degli stessi.</w:t>
      </w:r>
    </w:p>
    <w:p w14:paraId="3AA237C8"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lastRenderedPageBreak/>
        <w:t>Va rilevato che il reclamo avverso la sanzione irrogata al dirigente Gregorini Davide è inammissibile in base a quanto prevede l’art. 137, comma 3, C.G.S., essendo l’inibizione irrogata non superiore ad un mese.</w:t>
      </w:r>
    </w:p>
    <w:p w14:paraId="7C42BC7C"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Per quanto riguarda le tre ammende che sono tutte relative al comportamento messo in atto dai sostenitori la Corte ritiene che non possano essere irrogate più sanzioni distinte per fatti riguardanti la stessa gara messi in atto dallo stesso soggetto.</w:t>
      </w:r>
    </w:p>
    <w:p w14:paraId="2745D02B"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Ritiene la Corte che in tali fattispecie vada applicato il principio della continuazione e che pertanto in tali ipotesi vada applicata una unica pena che tenga conto di tutti i comportamenti sanzionabili messi in atto dai sostenitori.</w:t>
      </w:r>
    </w:p>
    <w:p w14:paraId="3C4FC37C"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Peraltro, nel caso in esame si ritiene errato anche l’aver irrogato la stessa sanzione per comportamenti che si mostrano di entità ben diversa, essendo evidente che è ben più grave il comportamento del sostenitore che ha scavalcato le transenne ed ha colpito con un pugno alla testa un calciatore avversario dagli insulti rivolti ai calciatori della squadra ospite.</w:t>
      </w:r>
    </w:p>
    <w:p w14:paraId="5B0B38EC" w14:textId="77777777" w:rsidR="007374B0" w:rsidRPr="00787FFB" w:rsidRDefault="007374B0" w:rsidP="007374B0">
      <w:pPr>
        <w:pStyle w:val="Standard"/>
        <w:ind w:firstLine="567"/>
        <w:jc w:val="both"/>
        <w:rPr>
          <w:color w:val="002060"/>
        </w:rPr>
      </w:pPr>
      <w:r w:rsidRPr="00787FFB">
        <w:rPr>
          <w:rFonts w:ascii="Arial" w:hAnsi="Arial"/>
          <w:color w:val="002060"/>
          <w:sz w:val="22"/>
          <w:szCs w:val="22"/>
        </w:rPr>
        <w:t xml:space="preserve">Alla luce di quanto refertato, la Corte ritiene congruo sanzionare la società G.S. Audax s. Angelo 1970 con l’irrogazione della ammenda di euro 200,00.                                </w:t>
      </w:r>
    </w:p>
    <w:p w14:paraId="58939D82" w14:textId="77777777" w:rsidR="007374B0" w:rsidRPr="00787FFB" w:rsidRDefault="007374B0" w:rsidP="007374B0">
      <w:pPr>
        <w:pStyle w:val="LndNormale1"/>
        <w:tabs>
          <w:tab w:val="center" w:pos="4819"/>
          <w:tab w:val="right" w:pos="9638"/>
        </w:tabs>
        <w:ind w:firstLine="567"/>
        <w:rPr>
          <w:bCs/>
          <w:color w:val="002060"/>
          <w:szCs w:val="22"/>
        </w:rPr>
      </w:pPr>
      <w:r w:rsidRPr="00787FFB">
        <w:rPr>
          <w:rFonts w:cs="Arial"/>
          <w:bCs/>
          <w:color w:val="002060"/>
          <w:szCs w:val="22"/>
        </w:rPr>
        <w:t xml:space="preserve">                                                                         P.Q.M.</w:t>
      </w:r>
    </w:p>
    <w:p w14:paraId="320E7405" w14:textId="77777777" w:rsidR="007374B0" w:rsidRPr="00787FFB" w:rsidRDefault="007374B0" w:rsidP="007374B0">
      <w:pPr>
        <w:pStyle w:val="Standard"/>
        <w:ind w:firstLine="567"/>
        <w:jc w:val="both"/>
        <w:rPr>
          <w:rFonts w:ascii="Arial" w:hAnsi="Arial"/>
          <w:color w:val="002060"/>
          <w:sz w:val="22"/>
          <w:szCs w:val="22"/>
        </w:rPr>
      </w:pPr>
      <w:r w:rsidRPr="00787FFB">
        <w:rPr>
          <w:rFonts w:ascii="Arial" w:hAnsi="Arial"/>
          <w:color w:val="002060"/>
          <w:sz w:val="22"/>
          <w:szCs w:val="22"/>
        </w:rPr>
        <w:t>la Corte sportiva d’appello territoriale, definitivamente pronunciando, accoglie parzialmente il reclamo e, per l’effetto, applica un'unica ammenda di € 200,00 (duecento/00); inammissibile nel resto.</w:t>
      </w:r>
    </w:p>
    <w:p w14:paraId="6F85BDF4" w14:textId="77777777" w:rsidR="007374B0" w:rsidRPr="00787FFB" w:rsidRDefault="007374B0" w:rsidP="007374B0">
      <w:pPr>
        <w:pStyle w:val="Standard"/>
        <w:ind w:firstLine="567"/>
        <w:jc w:val="both"/>
        <w:rPr>
          <w:rFonts w:ascii="Arial" w:hAnsi="Arial"/>
          <w:color w:val="002060"/>
          <w:sz w:val="22"/>
          <w:szCs w:val="22"/>
        </w:rPr>
      </w:pPr>
      <w:r w:rsidRPr="00787FFB">
        <w:rPr>
          <w:rFonts w:ascii="Arial" w:hAnsi="Arial"/>
          <w:color w:val="002060"/>
          <w:sz w:val="22"/>
          <w:szCs w:val="22"/>
        </w:rPr>
        <w:t>Dispone restituirsi il relativo contributo e manda alla Segreteria del Comitato Regionale Marche per gli adempimenti conseguenti.</w:t>
      </w:r>
    </w:p>
    <w:p w14:paraId="78D5272F" w14:textId="77777777" w:rsidR="007374B0" w:rsidRPr="00787FFB" w:rsidRDefault="007374B0" w:rsidP="007374B0">
      <w:pPr>
        <w:pStyle w:val="Standard"/>
        <w:ind w:firstLine="567"/>
        <w:jc w:val="both"/>
        <w:rPr>
          <w:rFonts w:ascii="Arial" w:hAnsi="Arial"/>
          <w:color w:val="002060"/>
          <w:sz w:val="22"/>
          <w:szCs w:val="22"/>
        </w:rPr>
      </w:pPr>
      <w:r w:rsidRPr="00787FFB">
        <w:rPr>
          <w:rFonts w:ascii="Arial" w:hAnsi="Arial"/>
          <w:color w:val="002060"/>
          <w:sz w:val="22"/>
          <w:szCs w:val="22"/>
        </w:rPr>
        <w:t>Così deciso in Ancona, nella sede della FIGC - LND - Comitato Regionale Marche, in data 15 maggio 2023.</w:t>
      </w:r>
    </w:p>
    <w:p w14:paraId="244D257F" w14:textId="77777777" w:rsidR="007374B0" w:rsidRPr="00787FFB" w:rsidRDefault="007374B0" w:rsidP="007374B0">
      <w:pPr>
        <w:pStyle w:val="Standard"/>
        <w:ind w:firstLine="567"/>
        <w:rPr>
          <w:rFonts w:ascii="Arial" w:hAnsi="Arial"/>
          <w:color w:val="002060"/>
          <w:sz w:val="22"/>
          <w:szCs w:val="22"/>
        </w:rPr>
      </w:pPr>
      <w:r w:rsidRPr="00787FFB">
        <w:rPr>
          <w:rFonts w:ascii="Arial" w:hAnsi="Arial"/>
          <w:color w:val="002060"/>
          <w:sz w:val="22"/>
          <w:szCs w:val="22"/>
        </w:rPr>
        <w:t xml:space="preserve">Il Relatore                                                                         Il Presidente                                                         </w:t>
      </w:r>
    </w:p>
    <w:p w14:paraId="3EA43082" w14:textId="77777777" w:rsidR="007374B0" w:rsidRPr="00787FFB" w:rsidRDefault="007374B0" w:rsidP="007374B0">
      <w:pPr>
        <w:pStyle w:val="Standard"/>
        <w:ind w:firstLine="567"/>
        <w:rPr>
          <w:rFonts w:ascii="Arial" w:hAnsi="Arial"/>
          <w:color w:val="002060"/>
          <w:sz w:val="22"/>
          <w:szCs w:val="22"/>
        </w:rPr>
      </w:pPr>
      <w:r w:rsidRPr="00787FFB">
        <w:rPr>
          <w:rFonts w:ascii="Arial" w:hAnsi="Arial"/>
          <w:color w:val="002060"/>
          <w:sz w:val="22"/>
          <w:szCs w:val="22"/>
        </w:rPr>
        <w:t xml:space="preserve">Giovanni Spanti                                                             Piero </w:t>
      </w:r>
      <w:proofErr w:type="spellStart"/>
      <w:r w:rsidRPr="00787FFB">
        <w:rPr>
          <w:rFonts w:ascii="Arial" w:hAnsi="Arial"/>
          <w:color w:val="002060"/>
          <w:sz w:val="22"/>
          <w:szCs w:val="22"/>
        </w:rPr>
        <w:t>Paciaroni</w:t>
      </w:r>
      <w:proofErr w:type="spellEnd"/>
    </w:p>
    <w:p w14:paraId="3BE5CDFC" w14:textId="77777777" w:rsidR="007374B0" w:rsidRPr="00787FFB" w:rsidRDefault="007374B0" w:rsidP="007374B0">
      <w:pPr>
        <w:pStyle w:val="Standard"/>
        <w:ind w:firstLine="567"/>
        <w:rPr>
          <w:rFonts w:ascii="Arial" w:hAnsi="Arial"/>
          <w:color w:val="002060"/>
          <w:sz w:val="22"/>
          <w:szCs w:val="22"/>
        </w:rPr>
      </w:pPr>
    </w:p>
    <w:p w14:paraId="7A1BFF74" w14:textId="77777777" w:rsidR="007374B0" w:rsidRPr="00787FFB" w:rsidRDefault="007374B0" w:rsidP="007374B0">
      <w:pPr>
        <w:pStyle w:val="Standard"/>
        <w:ind w:firstLine="567"/>
        <w:rPr>
          <w:rFonts w:ascii="Arial" w:hAnsi="Arial"/>
          <w:color w:val="002060"/>
          <w:sz w:val="22"/>
          <w:szCs w:val="22"/>
        </w:rPr>
      </w:pPr>
      <w:r w:rsidRPr="00787FFB">
        <w:rPr>
          <w:rFonts w:ascii="Arial" w:hAnsi="Arial"/>
          <w:color w:val="002060"/>
          <w:sz w:val="22"/>
          <w:szCs w:val="22"/>
        </w:rPr>
        <w:t>Depositato in Ancona in data 23 maggio 2023</w:t>
      </w:r>
    </w:p>
    <w:p w14:paraId="1F240D36" w14:textId="77777777" w:rsidR="007374B0" w:rsidRPr="00787FFB" w:rsidRDefault="007374B0" w:rsidP="007374B0">
      <w:pPr>
        <w:pStyle w:val="LndNormale1"/>
        <w:ind w:firstLine="567"/>
        <w:rPr>
          <w:color w:val="002060"/>
          <w:szCs w:val="22"/>
        </w:rPr>
      </w:pPr>
      <w:r w:rsidRPr="00787FFB">
        <w:rPr>
          <w:rFonts w:cs="Arial"/>
          <w:color w:val="002060"/>
          <w:szCs w:val="22"/>
        </w:rPr>
        <w:t xml:space="preserve">Il Segretario f.f.                                                                                            </w:t>
      </w:r>
    </w:p>
    <w:p w14:paraId="451BA510" w14:textId="77777777" w:rsidR="007374B0" w:rsidRPr="00787FFB" w:rsidRDefault="007374B0" w:rsidP="007374B0">
      <w:pPr>
        <w:pStyle w:val="LndNormale1"/>
        <w:ind w:firstLine="567"/>
        <w:rPr>
          <w:color w:val="002060"/>
        </w:rPr>
      </w:pPr>
      <w:r w:rsidRPr="00787FFB">
        <w:rPr>
          <w:color w:val="002060"/>
        </w:rPr>
        <w:t xml:space="preserve">Lorenzo Casagrande Albano   </w:t>
      </w:r>
    </w:p>
    <w:p w14:paraId="0AB49FCF" w14:textId="77777777" w:rsidR="007374B0" w:rsidRDefault="007374B0" w:rsidP="0087161E">
      <w:pPr>
        <w:rPr>
          <w:rFonts w:ascii="Arial" w:hAnsi="Arial" w:cs="Arial"/>
          <w:color w:val="002060"/>
          <w:sz w:val="22"/>
        </w:rPr>
      </w:pPr>
    </w:p>
    <w:p w14:paraId="111D1669" w14:textId="77777777" w:rsidR="007374B0" w:rsidRDefault="007374B0" w:rsidP="0087161E">
      <w:pPr>
        <w:rPr>
          <w:rFonts w:ascii="Arial" w:hAnsi="Arial" w:cs="Arial"/>
          <w:color w:val="002060"/>
          <w:sz w:val="22"/>
        </w:rPr>
      </w:pPr>
    </w:p>
    <w:p w14:paraId="43872F5D" w14:textId="77777777" w:rsidR="00E446E5" w:rsidRPr="00DE1EF7" w:rsidRDefault="00E446E5" w:rsidP="00E446E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430EC23" w14:textId="77777777" w:rsidR="00E446E5" w:rsidRPr="00DE1EF7" w:rsidRDefault="00E446E5" w:rsidP="00E446E5">
      <w:pPr>
        <w:pStyle w:val="Corpodeltesto21"/>
        <w:jc w:val="center"/>
        <w:rPr>
          <w:rFonts w:ascii="Arial" w:hAnsi="Arial" w:cs="Arial"/>
          <w:b/>
          <w:color w:val="002060"/>
          <w:sz w:val="30"/>
          <w:szCs w:val="30"/>
        </w:rPr>
      </w:pPr>
    </w:p>
    <w:p w14:paraId="53DFBD07" w14:textId="613E900F" w:rsidR="00E446E5" w:rsidRPr="00DE1EF7" w:rsidRDefault="00E446E5" w:rsidP="00E446E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157FC">
        <w:rPr>
          <w:rFonts w:ascii="Arial" w:hAnsi="Arial" w:cs="Arial"/>
          <w:b/>
          <w:bCs/>
          <w:color w:val="002060"/>
        </w:rPr>
        <w:t>12</w:t>
      </w:r>
      <w:r w:rsidR="00784533">
        <w:rPr>
          <w:rFonts w:ascii="Arial" w:hAnsi="Arial" w:cs="Arial"/>
          <w:b/>
          <w:bCs/>
          <w:color w:val="002060"/>
        </w:rPr>
        <w:t xml:space="preserve"> giugno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496385DE" w14:textId="77777777" w:rsidR="00E446E5" w:rsidRPr="00DE1EF7" w:rsidRDefault="00E446E5" w:rsidP="00E446E5">
      <w:pPr>
        <w:pStyle w:val="Nessunaspaziatura"/>
        <w:jc w:val="both"/>
        <w:rPr>
          <w:rFonts w:ascii="Arial" w:hAnsi="Arial" w:cs="Arial"/>
          <w:color w:val="002060"/>
        </w:rPr>
      </w:pPr>
    </w:p>
    <w:p w14:paraId="0A1364B4" w14:textId="77777777" w:rsidR="00E446E5" w:rsidRPr="00DE1EF7" w:rsidRDefault="00E446E5" w:rsidP="00E446E5">
      <w:pPr>
        <w:pStyle w:val="Nessunaspaziatura"/>
        <w:jc w:val="center"/>
        <w:rPr>
          <w:rFonts w:ascii="Arial" w:hAnsi="Arial" w:cs="Arial"/>
          <w:color w:val="002060"/>
        </w:rPr>
      </w:pPr>
      <w:r w:rsidRPr="00DE1EF7">
        <w:rPr>
          <w:rFonts w:ascii="Arial" w:hAnsi="Arial" w:cs="Arial"/>
          <w:color w:val="002060"/>
        </w:rPr>
        <w:t>BNL – ANCONA</w:t>
      </w:r>
    </w:p>
    <w:p w14:paraId="250AF2B5" w14:textId="77777777" w:rsidR="00E446E5" w:rsidRPr="00DE1EF7" w:rsidRDefault="00E446E5" w:rsidP="00E446E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300DCEC4" w14:textId="77777777" w:rsidR="00E446E5" w:rsidRPr="009B42C6" w:rsidRDefault="00E446E5" w:rsidP="00E446E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CC1F3D8" w14:textId="77777777" w:rsidR="00E446E5" w:rsidRPr="00DE1EF7" w:rsidRDefault="00E446E5" w:rsidP="00E446E5">
      <w:pPr>
        <w:pStyle w:val="Nessunaspaziatura"/>
        <w:jc w:val="both"/>
        <w:rPr>
          <w:rFonts w:ascii="Arial" w:hAnsi="Arial" w:cs="Arial"/>
          <w:color w:val="002060"/>
        </w:rPr>
      </w:pPr>
    </w:p>
    <w:p w14:paraId="57B4799D" w14:textId="77777777" w:rsidR="00E446E5" w:rsidRPr="00DE1EF7" w:rsidRDefault="00E446E5" w:rsidP="00E446E5">
      <w:pPr>
        <w:pStyle w:val="Corpodeltesto21"/>
        <w:rPr>
          <w:rFonts w:ascii="Arial" w:hAnsi="Arial" w:cs="Arial"/>
          <w:color w:val="002060"/>
          <w:sz w:val="22"/>
          <w:szCs w:val="22"/>
        </w:rPr>
      </w:pPr>
    </w:p>
    <w:p w14:paraId="41AA5533"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3E936536" w14:textId="77777777" w:rsidR="00E446E5" w:rsidRPr="00DE1EF7" w:rsidRDefault="00E446E5" w:rsidP="00E446E5">
      <w:pPr>
        <w:pStyle w:val="Corpodeltesto21"/>
        <w:rPr>
          <w:rFonts w:ascii="Arial" w:hAnsi="Arial" w:cs="Arial"/>
          <w:color w:val="002060"/>
          <w:sz w:val="22"/>
          <w:szCs w:val="22"/>
        </w:rPr>
      </w:pPr>
    </w:p>
    <w:p w14:paraId="379EA0BC" w14:textId="77777777" w:rsidR="00E446E5" w:rsidRPr="00DE1EF7" w:rsidRDefault="00E446E5" w:rsidP="00E446E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B891726" w14:textId="77777777" w:rsidR="00E446E5" w:rsidRPr="00DE1EF7" w:rsidRDefault="00E446E5" w:rsidP="00E446E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3549F841" w14:textId="77777777" w:rsidR="00E446E5" w:rsidRPr="00DE1EF7" w:rsidRDefault="00E446E5" w:rsidP="00E446E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71C59B38" w14:textId="77777777" w:rsidR="00E446E5" w:rsidRPr="00DE1EF7" w:rsidRDefault="00E446E5" w:rsidP="00E446E5">
      <w:pPr>
        <w:pStyle w:val="Corpodeltesto21"/>
        <w:rPr>
          <w:rFonts w:ascii="Arial" w:hAnsi="Arial" w:cs="Arial"/>
          <w:color w:val="002060"/>
          <w:sz w:val="22"/>
          <w:szCs w:val="22"/>
        </w:rPr>
      </w:pPr>
    </w:p>
    <w:p w14:paraId="44E0A9BB"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DC4478" w14:textId="77777777" w:rsidR="00E446E5" w:rsidRPr="00DE1EF7" w:rsidRDefault="00E446E5" w:rsidP="00E446E5">
      <w:pPr>
        <w:pStyle w:val="Corpodeltesto21"/>
        <w:rPr>
          <w:rFonts w:ascii="Arial" w:hAnsi="Arial" w:cs="Arial"/>
          <w:color w:val="002060"/>
          <w:sz w:val="22"/>
          <w:szCs w:val="22"/>
        </w:rPr>
      </w:pPr>
    </w:p>
    <w:p w14:paraId="123BB21F"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172D12ED"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373BC266" w14:textId="5DAA1D8E"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00AE63E9" w:rsidRPr="00AE63E9">
        <w:rPr>
          <w:rFonts w:ascii="Arial" w:hAnsi="Arial" w:cs="Arial"/>
          <w:bCs/>
          <w:color w:val="002060"/>
          <w:sz w:val="22"/>
          <w:szCs w:val="22"/>
        </w:rPr>
        <w:t xml:space="preserve"> </w:t>
      </w:r>
      <w:r w:rsidR="00AE63E9" w:rsidRPr="000D60EA">
        <w:rPr>
          <w:rFonts w:ascii="Arial" w:hAnsi="Arial" w:cs="Arial"/>
          <w:bCs/>
          <w:color w:val="002060"/>
          <w:sz w:val="22"/>
          <w:szCs w:val="22"/>
        </w:rPr>
        <w:t>IT 81 E 01005 02600 0000 0000 8868</w:t>
      </w:r>
    </w:p>
    <w:p w14:paraId="0A9D94A8" w14:textId="77777777" w:rsidR="00E446E5" w:rsidRPr="00DE1EF7" w:rsidRDefault="00E446E5" w:rsidP="00E446E5">
      <w:pPr>
        <w:pStyle w:val="LndNormale1"/>
        <w:rPr>
          <w:rFonts w:cs="Arial"/>
          <w:color w:val="002060"/>
          <w:szCs w:val="22"/>
        </w:rPr>
      </w:pPr>
    </w:p>
    <w:p w14:paraId="5A5C9D16" w14:textId="77777777" w:rsidR="00E446E5" w:rsidRPr="00DE1EF7" w:rsidRDefault="00E446E5" w:rsidP="00E446E5">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0D73627A" w14:textId="77777777" w:rsidR="007374B0" w:rsidRPr="00DE1EF7" w:rsidRDefault="007374B0" w:rsidP="00E446E5">
      <w:pPr>
        <w:pStyle w:val="LndNormale1"/>
        <w:rPr>
          <w:b/>
          <w:color w:val="002060"/>
          <w:sz w:val="28"/>
          <w:szCs w:val="28"/>
          <w:u w:val="single"/>
        </w:rPr>
      </w:pPr>
    </w:p>
    <w:p w14:paraId="4FC8BDC5" w14:textId="77777777" w:rsidR="00E446E5" w:rsidRPr="00DE1EF7" w:rsidRDefault="00E446E5" w:rsidP="00E446E5">
      <w:pPr>
        <w:pStyle w:val="LndNormale1"/>
        <w:rPr>
          <w:b/>
          <w:color w:val="002060"/>
          <w:sz w:val="28"/>
          <w:szCs w:val="28"/>
        </w:rPr>
      </w:pPr>
      <w:r w:rsidRPr="00DE1EF7">
        <w:rPr>
          <w:b/>
          <w:color w:val="002060"/>
          <w:sz w:val="28"/>
          <w:szCs w:val="28"/>
        </w:rPr>
        <w:t>ORARIO UFFICI</w:t>
      </w:r>
    </w:p>
    <w:p w14:paraId="6324FE10" w14:textId="77777777" w:rsidR="00E446E5" w:rsidRPr="00DE1EF7" w:rsidRDefault="00E446E5" w:rsidP="00E446E5">
      <w:pPr>
        <w:pStyle w:val="LndNormale1"/>
        <w:rPr>
          <w:color w:val="002060"/>
        </w:rPr>
      </w:pPr>
    </w:p>
    <w:p w14:paraId="1D33A14D" w14:textId="77777777" w:rsidR="00E446E5" w:rsidRPr="00DE1EF7" w:rsidRDefault="00E446E5" w:rsidP="00E446E5">
      <w:pPr>
        <w:pStyle w:val="LndNormale1"/>
        <w:rPr>
          <w:color w:val="002060"/>
          <w:szCs w:val="22"/>
        </w:rPr>
      </w:pPr>
      <w:r w:rsidRPr="00DE1EF7">
        <w:rPr>
          <w:color w:val="002060"/>
          <w:szCs w:val="22"/>
        </w:rPr>
        <w:t>L’orario di apertura degli uffici del Comitato Regionale Marche è il seguente:</w:t>
      </w:r>
    </w:p>
    <w:p w14:paraId="60BFD99E" w14:textId="77777777" w:rsidR="00E446E5" w:rsidRPr="00DE1EF7" w:rsidRDefault="00E446E5" w:rsidP="00E446E5">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446E5" w:rsidRPr="00DE1EF7" w14:paraId="561DC516" w14:textId="77777777" w:rsidTr="007E2C9E">
        <w:tc>
          <w:tcPr>
            <w:tcW w:w="3292" w:type="dxa"/>
          </w:tcPr>
          <w:p w14:paraId="3B0C69A6" w14:textId="77777777" w:rsidR="00E446E5" w:rsidRPr="00DE1EF7" w:rsidRDefault="00E446E5" w:rsidP="007E2C9E">
            <w:pPr>
              <w:pStyle w:val="LndNormale1"/>
              <w:rPr>
                <w:b/>
                <w:color w:val="002060"/>
                <w:szCs w:val="22"/>
              </w:rPr>
            </w:pPr>
            <w:r w:rsidRPr="00DE1EF7">
              <w:rPr>
                <w:b/>
                <w:color w:val="002060"/>
                <w:szCs w:val="22"/>
              </w:rPr>
              <w:t>GIORNO</w:t>
            </w:r>
          </w:p>
        </w:tc>
        <w:tc>
          <w:tcPr>
            <w:tcW w:w="3294" w:type="dxa"/>
          </w:tcPr>
          <w:p w14:paraId="663DEAAE" w14:textId="77777777" w:rsidR="00E446E5" w:rsidRPr="00DE1EF7" w:rsidRDefault="00E446E5" w:rsidP="007E2C9E">
            <w:pPr>
              <w:pStyle w:val="LndNormale1"/>
              <w:rPr>
                <w:b/>
                <w:color w:val="002060"/>
                <w:szCs w:val="22"/>
              </w:rPr>
            </w:pPr>
            <w:r w:rsidRPr="00DE1EF7">
              <w:rPr>
                <w:b/>
                <w:color w:val="002060"/>
                <w:szCs w:val="22"/>
              </w:rPr>
              <w:t>MATTINO</w:t>
            </w:r>
          </w:p>
        </w:tc>
        <w:tc>
          <w:tcPr>
            <w:tcW w:w="3326" w:type="dxa"/>
          </w:tcPr>
          <w:p w14:paraId="70610C32" w14:textId="77777777" w:rsidR="00E446E5" w:rsidRPr="00DE1EF7" w:rsidRDefault="00E446E5" w:rsidP="007E2C9E">
            <w:pPr>
              <w:pStyle w:val="LndNormale1"/>
              <w:rPr>
                <w:b/>
                <w:color w:val="002060"/>
                <w:szCs w:val="22"/>
              </w:rPr>
            </w:pPr>
            <w:r w:rsidRPr="00DE1EF7">
              <w:rPr>
                <w:b/>
                <w:color w:val="002060"/>
                <w:szCs w:val="22"/>
              </w:rPr>
              <w:t>POMERIGGIO</w:t>
            </w:r>
          </w:p>
        </w:tc>
      </w:tr>
      <w:tr w:rsidR="00E446E5" w:rsidRPr="00DE1EF7" w14:paraId="652CCAD9" w14:textId="77777777" w:rsidTr="007E2C9E">
        <w:tc>
          <w:tcPr>
            <w:tcW w:w="3292" w:type="dxa"/>
          </w:tcPr>
          <w:p w14:paraId="4F1EBEA0" w14:textId="77777777" w:rsidR="00E446E5" w:rsidRPr="00DE1EF7" w:rsidRDefault="00E446E5" w:rsidP="007E2C9E">
            <w:pPr>
              <w:pStyle w:val="LndNormale1"/>
              <w:rPr>
                <w:color w:val="002060"/>
                <w:szCs w:val="22"/>
              </w:rPr>
            </w:pPr>
            <w:r w:rsidRPr="00DE1EF7">
              <w:rPr>
                <w:color w:val="002060"/>
                <w:szCs w:val="22"/>
              </w:rPr>
              <w:t>Lunedì</w:t>
            </w:r>
          </w:p>
        </w:tc>
        <w:tc>
          <w:tcPr>
            <w:tcW w:w="3294" w:type="dxa"/>
          </w:tcPr>
          <w:p w14:paraId="6983CD99" w14:textId="46062CAA" w:rsidR="00E446E5" w:rsidRPr="00DE1EF7" w:rsidRDefault="005D4DB2" w:rsidP="007E2C9E">
            <w:pPr>
              <w:pStyle w:val="LndNormale1"/>
              <w:rPr>
                <w:color w:val="002060"/>
                <w:szCs w:val="22"/>
              </w:rPr>
            </w:pPr>
            <w:r w:rsidRPr="00DE1EF7">
              <w:rPr>
                <w:color w:val="002060"/>
                <w:szCs w:val="22"/>
              </w:rPr>
              <w:t>C</w:t>
            </w:r>
            <w:r w:rsidR="00E446E5" w:rsidRPr="00DE1EF7">
              <w:rPr>
                <w:color w:val="002060"/>
                <w:szCs w:val="22"/>
              </w:rPr>
              <w:t>hiuso</w:t>
            </w:r>
          </w:p>
        </w:tc>
        <w:tc>
          <w:tcPr>
            <w:tcW w:w="3326" w:type="dxa"/>
          </w:tcPr>
          <w:p w14:paraId="00735FBF" w14:textId="77777777" w:rsidR="00E446E5" w:rsidRPr="00DE1EF7" w:rsidRDefault="00E446E5" w:rsidP="007E2C9E">
            <w:pPr>
              <w:pStyle w:val="LndNormale1"/>
              <w:rPr>
                <w:color w:val="002060"/>
                <w:szCs w:val="22"/>
              </w:rPr>
            </w:pPr>
            <w:r w:rsidRPr="00DE1EF7">
              <w:rPr>
                <w:color w:val="002060"/>
                <w:szCs w:val="22"/>
              </w:rPr>
              <w:t>15.00 – 17.00</w:t>
            </w:r>
          </w:p>
        </w:tc>
      </w:tr>
      <w:tr w:rsidR="00E446E5" w:rsidRPr="00DE1EF7" w14:paraId="3FD4883B" w14:textId="77777777" w:rsidTr="007E2C9E">
        <w:tc>
          <w:tcPr>
            <w:tcW w:w="3292" w:type="dxa"/>
          </w:tcPr>
          <w:p w14:paraId="026EC3F9" w14:textId="77777777" w:rsidR="00E446E5" w:rsidRPr="00DE1EF7" w:rsidRDefault="00E446E5" w:rsidP="007E2C9E">
            <w:pPr>
              <w:pStyle w:val="LndNormale1"/>
              <w:rPr>
                <w:color w:val="002060"/>
                <w:szCs w:val="22"/>
              </w:rPr>
            </w:pPr>
            <w:r w:rsidRPr="00DE1EF7">
              <w:rPr>
                <w:color w:val="002060"/>
                <w:szCs w:val="22"/>
              </w:rPr>
              <w:t>Martedì</w:t>
            </w:r>
          </w:p>
        </w:tc>
        <w:tc>
          <w:tcPr>
            <w:tcW w:w="3294" w:type="dxa"/>
          </w:tcPr>
          <w:p w14:paraId="6E60DDED" w14:textId="77777777" w:rsidR="00E446E5" w:rsidRPr="00DE1EF7" w:rsidRDefault="00E446E5" w:rsidP="007E2C9E">
            <w:pPr>
              <w:pStyle w:val="LndNormale1"/>
              <w:rPr>
                <w:color w:val="002060"/>
                <w:szCs w:val="22"/>
              </w:rPr>
            </w:pPr>
            <w:r w:rsidRPr="00DE1EF7">
              <w:rPr>
                <w:color w:val="002060"/>
                <w:szCs w:val="22"/>
              </w:rPr>
              <w:t>10.00 – 12.00</w:t>
            </w:r>
          </w:p>
        </w:tc>
        <w:tc>
          <w:tcPr>
            <w:tcW w:w="3326" w:type="dxa"/>
          </w:tcPr>
          <w:p w14:paraId="152ECF54"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0C16BD6B" w14:textId="77777777" w:rsidTr="007E2C9E">
        <w:tc>
          <w:tcPr>
            <w:tcW w:w="3292" w:type="dxa"/>
          </w:tcPr>
          <w:p w14:paraId="577B1A8C" w14:textId="77777777" w:rsidR="00E446E5" w:rsidRPr="00DE1EF7" w:rsidRDefault="00E446E5" w:rsidP="007E2C9E">
            <w:pPr>
              <w:pStyle w:val="LndNormale1"/>
              <w:rPr>
                <w:color w:val="002060"/>
                <w:szCs w:val="22"/>
              </w:rPr>
            </w:pPr>
            <w:r w:rsidRPr="00DE1EF7">
              <w:rPr>
                <w:color w:val="002060"/>
                <w:szCs w:val="22"/>
              </w:rPr>
              <w:t>Mercoledì</w:t>
            </w:r>
          </w:p>
        </w:tc>
        <w:tc>
          <w:tcPr>
            <w:tcW w:w="3294" w:type="dxa"/>
          </w:tcPr>
          <w:p w14:paraId="28B641E8" w14:textId="0565F5E1" w:rsidR="00E446E5" w:rsidRPr="00DE1EF7" w:rsidRDefault="005D4DB2" w:rsidP="007E2C9E">
            <w:pPr>
              <w:pStyle w:val="LndNormale1"/>
              <w:rPr>
                <w:color w:val="002060"/>
                <w:szCs w:val="22"/>
              </w:rPr>
            </w:pPr>
            <w:r w:rsidRPr="00DE1EF7">
              <w:rPr>
                <w:color w:val="002060"/>
                <w:szCs w:val="22"/>
              </w:rPr>
              <w:t>C</w:t>
            </w:r>
            <w:r w:rsidR="00E446E5" w:rsidRPr="00DE1EF7">
              <w:rPr>
                <w:color w:val="002060"/>
                <w:szCs w:val="22"/>
              </w:rPr>
              <w:t>hiuso</w:t>
            </w:r>
          </w:p>
        </w:tc>
        <w:tc>
          <w:tcPr>
            <w:tcW w:w="3326" w:type="dxa"/>
          </w:tcPr>
          <w:p w14:paraId="730B1AF9"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5C2CA60B" w14:textId="77777777" w:rsidTr="007E2C9E">
        <w:tc>
          <w:tcPr>
            <w:tcW w:w="3292" w:type="dxa"/>
          </w:tcPr>
          <w:p w14:paraId="5F6D6831" w14:textId="77777777" w:rsidR="00E446E5" w:rsidRPr="00DE1EF7" w:rsidRDefault="00E446E5" w:rsidP="007E2C9E">
            <w:pPr>
              <w:pStyle w:val="LndNormale1"/>
              <w:rPr>
                <w:color w:val="002060"/>
                <w:szCs w:val="22"/>
              </w:rPr>
            </w:pPr>
            <w:r w:rsidRPr="00DE1EF7">
              <w:rPr>
                <w:color w:val="002060"/>
                <w:szCs w:val="22"/>
              </w:rPr>
              <w:t>Giovedì</w:t>
            </w:r>
          </w:p>
        </w:tc>
        <w:tc>
          <w:tcPr>
            <w:tcW w:w="3294" w:type="dxa"/>
          </w:tcPr>
          <w:p w14:paraId="03431418" w14:textId="77777777" w:rsidR="00E446E5" w:rsidRPr="00DE1EF7" w:rsidRDefault="00E446E5" w:rsidP="007E2C9E">
            <w:pPr>
              <w:pStyle w:val="LndNormale1"/>
              <w:rPr>
                <w:color w:val="002060"/>
                <w:szCs w:val="22"/>
              </w:rPr>
            </w:pPr>
            <w:r w:rsidRPr="00DE1EF7">
              <w:rPr>
                <w:color w:val="002060"/>
                <w:szCs w:val="22"/>
              </w:rPr>
              <w:t xml:space="preserve">10,00 – 12.00 </w:t>
            </w:r>
          </w:p>
        </w:tc>
        <w:tc>
          <w:tcPr>
            <w:tcW w:w="3326" w:type="dxa"/>
          </w:tcPr>
          <w:p w14:paraId="3F668C99"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7687CE08" w14:textId="77777777" w:rsidTr="007E2C9E">
        <w:tc>
          <w:tcPr>
            <w:tcW w:w="3292" w:type="dxa"/>
          </w:tcPr>
          <w:p w14:paraId="37EAEA62" w14:textId="77777777" w:rsidR="00E446E5" w:rsidRPr="00DE1EF7" w:rsidRDefault="00E446E5" w:rsidP="007E2C9E">
            <w:pPr>
              <w:pStyle w:val="LndNormale1"/>
              <w:rPr>
                <w:color w:val="002060"/>
                <w:szCs w:val="22"/>
              </w:rPr>
            </w:pPr>
            <w:r w:rsidRPr="00DE1EF7">
              <w:rPr>
                <w:color w:val="002060"/>
                <w:szCs w:val="22"/>
              </w:rPr>
              <w:t>Venerdì</w:t>
            </w:r>
          </w:p>
        </w:tc>
        <w:tc>
          <w:tcPr>
            <w:tcW w:w="3294" w:type="dxa"/>
          </w:tcPr>
          <w:p w14:paraId="4A2E8B24" w14:textId="2CC24BA7" w:rsidR="00E446E5" w:rsidRPr="00DE1EF7" w:rsidRDefault="005D4DB2" w:rsidP="007E2C9E">
            <w:pPr>
              <w:pStyle w:val="LndNormale1"/>
              <w:rPr>
                <w:color w:val="002060"/>
                <w:szCs w:val="22"/>
              </w:rPr>
            </w:pPr>
            <w:r w:rsidRPr="00DE1EF7">
              <w:rPr>
                <w:color w:val="002060"/>
                <w:szCs w:val="22"/>
              </w:rPr>
              <w:t>C</w:t>
            </w:r>
            <w:r w:rsidR="00E446E5" w:rsidRPr="00DE1EF7">
              <w:rPr>
                <w:color w:val="002060"/>
                <w:szCs w:val="22"/>
              </w:rPr>
              <w:t>hiuso</w:t>
            </w:r>
          </w:p>
        </w:tc>
        <w:tc>
          <w:tcPr>
            <w:tcW w:w="3326" w:type="dxa"/>
          </w:tcPr>
          <w:p w14:paraId="769CC03D" w14:textId="77777777" w:rsidR="00E446E5" w:rsidRPr="00DE1EF7" w:rsidRDefault="00E446E5" w:rsidP="007E2C9E">
            <w:pPr>
              <w:pStyle w:val="LndNormale1"/>
              <w:rPr>
                <w:color w:val="002060"/>
                <w:szCs w:val="22"/>
              </w:rPr>
            </w:pPr>
            <w:r w:rsidRPr="00DE1EF7">
              <w:rPr>
                <w:color w:val="002060"/>
                <w:szCs w:val="22"/>
              </w:rPr>
              <w:t>chiuso</w:t>
            </w:r>
          </w:p>
        </w:tc>
      </w:tr>
    </w:tbl>
    <w:p w14:paraId="52F7FC12" w14:textId="77777777" w:rsidR="00E446E5" w:rsidRPr="00DE1EF7" w:rsidRDefault="00E446E5" w:rsidP="00E446E5">
      <w:pPr>
        <w:pStyle w:val="LndNormale1"/>
        <w:rPr>
          <w:color w:val="002060"/>
          <w:szCs w:val="22"/>
        </w:rPr>
      </w:pPr>
    </w:p>
    <w:p w14:paraId="0E8E1F6D" w14:textId="77777777" w:rsidR="00E446E5" w:rsidRPr="00DE1EF7" w:rsidRDefault="00E446E5" w:rsidP="00E446E5">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7D5846C0" w14:textId="77777777" w:rsidR="00E446E5" w:rsidRPr="00DE1EF7" w:rsidRDefault="00E446E5" w:rsidP="00E446E5">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E9F2FC2" w14:textId="77777777" w:rsidR="00E446E5" w:rsidRPr="00DE1EF7" w:rsidRDefault="00E446E5" w:rsidP="00E446E5">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7BF7F0A0" w14:textId="77777777" w:rsidR="00E446E5" w:rsidRPr="00DE1EF7" w:rsidRDefault="00E446E5" w:rsidP="00E446E5">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71D73171" w14:textId="77777777" w:rsidR="00E446E5" w:rsidRPr="00DE1EF7" w:rsidRDefault="00E446E5" w:rsidP="00E446E5">
      <w:pPr>
        <w:pStyle w:val="LndNormale1"/>
        <w:rPr>
          <w:color w:val="002060"/>
          <w:szCs w:val="22"/>
        </w:rPr>
      </w:pPr>
      <w:r w:rsidRPr="00DE1EF7">
        <w:rPr>
          <w:color w:val="002060"/>
          <w:szCs w:val="22"/>
        </w:rPr>
        <w:t>Ufficio Emissione Tessere</w:t>
      </w:r>
      <w:r w:rsidRPr="00DE1EF7">
        <w:rPr>
          <w:color w:val="002060"/>
          <w:szCs w:val="22"/>
        </w:rPr>
        <w:tab/>
        <w:t>071/28560401</w:t>
      </w:r>
    </w:p>
    <w:p w14:paraId="5D73EE3B" w14:textId="77777777" w:rsidR="00E446E5" w:rsidRDefault="00E446E5" w:rsidP="0087161E"/>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A228BE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157FC">
        <w:rPr>
          <w:b/>
          <w:color w:val="002060"/>
          <w:u w:val="single"/>
        </w:rPr>
        <w:t>30</w:t>
      </w:r>
      <w:r w:rsidR="004A0FF1">
        <w:rPr>
          <w:b/>
          <w:color w:val="002060"/>
          <w:u w:val="single"/>
        </w:rPr>
        <w:t>/0</w:t>
      </w:r>
      <w:r w:rsidR="00BE4935">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610CC" w14:textId="77777777" w:rsidR="00812D8F" w:rsidRDefault="00812D8F">
      <w:r>
        <w:separator/>
      </w:r>
    </w:p>
  </w:endnote>
  <w:endnote w:type="continuationSeparator" w:id="0">
    <w:p w14:paraId="6C199413" w14:textId="77777777" w:rsidR="00812D8F" w:rsidRDefault="00812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3A878F5"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36D67">
      <w:rPr>
        <w:rStyle w:val="Numeropagina"/>
        <w:rFonts w:ascii="Arial" w:hAnsi="Arial" w:cs="Arial"/>
        <w:color w:val="002060"/>
      </w:rPr>
      <w:t>1</w:t>
    </w:r>
    <w:r w:rsidR="00784533">
      <w:rPr>
        <w:rStyle w:val="Numeropagina"/>
        <w:rFonts w:ascii="Arial" w:hAnsi="Arial" w:cs="Arial"/>
        <w:color w:val="002060"/>
      </w:rPr>
      <w:t>2</w:t>
    </w:r>
    <w:r w:rsidR="007374B0">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25F01" w14:textId="77777777" w:rsidR="00812D8F" w:rsidRDefault="00812D8F">
      <w:r>
        <w:separator/>
      </w:r>
    </w:p>
  </w:footnote>
  <w:footnote w:type="continuationSeparator" w:id="0">
    <w:p w14:paraId="3AD9D843" w14:textId="77777777" w:rsidR="00812D8F" w:rsidRDefault="00812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8"/>
  </w:num>
  <w:num w:numId="3" w16cid:durableId="57946484">
    <w:abstractNumId w:val="3"/>
  </w:num>
  <w:num w:numId="4" w16cid:durableId="317685637">
    <w:abstractNumId w:val="17"/>
  </w:num>
  <w:num w:numId="5" w16cid:durableId="1125348853">
    <w:abstractNumId w:val="5"/>
  </w:num>
  <w:num w:numId="6" w16cid:durableId="1651130942">
    <w:abstractNumId w:val="11"/>
  </w:num>
  <w:num w:numId="7" w16cid:durableId="279337470">
    <w:abstractNumId w:val="15"/>
  </w:num>
  <w:num w:numId="8" w16cid:durableId="1095176450">
    <w:abstractNumId w:val="10"/>
  </w:num>
  <w:num w:numId="9" w16cid:durableId="1870416519">
    <w:abstractNumId w:val="14"/>
  </w:num>
  <w:num w:numId="10" w16cid:durableId="790368833">
    <w:abstractNumId w:val="6"/>
  </w:num>
  <w:num w:numId="11" w16cid:durableId="36589981">
    <w:abstractNumId w:val="8"/>
  </w:num>
  <w:num w:numId="12" w16cid:durableId="2015456579">
    <w:abstractNumId w:val="2"/>
  </w:num>
  <w:num w:numId="13" w16cid:durableId="417096009">
    <w:abstractNumId w:val="0"/>
  </w:num>
  <w:num w:numId="14" w16cid:durableId="2009869095">
    <w:abstractNumId w:val="7"/>
  </w:num>
  <w:num w:numId="15" w16cid:durableId="1418357517">
    <w:abstractNumId w:val="4"/>
  </w:num>
  <w:num w:numId="16" w16cid:durableId="568853433">
    <w:abstractNumId w:val="16"/>
  </w:num>
  <w:num w:numId="17" w16cid:durableId="473330605">
    <w:abstractNumId w:val="9"/>
  </w:num>
  <w:num w:numId="18" w16cid:durableId="1696810908">
    <w:abstractNumId w:val="12"/>
  </w:num>
  <w:num w:numId="19" w16cid:durableId="209272168">
    <w:abstractNumId w:val="19"/>
  </w:num>
  <w:num w:numId="20" w16cid:durableId="203792112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3231"/>
    <w:rsid w:val="000147A2"/>
    <w:rsid w:val="00015453"/>
    <w:rsid w:val="000157C8"/>
    <w:rsid w:val="00015DFF"/>
    <w:rsid w:val="00017AB2"/>
    <w:rsid w:val="00017CC1"/>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72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653"/>
    <w:rsid w:val="003077ED"/>
    <w:rsid w:val="00307BA9"/>
    <w:rsid w:val="003102C3"/>
    <w:rsid w:val="00310A35"/>
    <w:rsid w:val="00310A5D"/>
    <w:rsid w:val="00310D02"/>
    <w:rsid w:val="00311290"/>
    <w:rsid w:val="00311503"/>
    <w:rsid w:val="00311512"/>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882"/>
    <w:rsid w:val="00401931"/>
    <w:rsid w:val="00401C85"/>
    <w:rsid w:val="00401F40"/>
    <w:rsid w:val="0040361B"/>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434A"/>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1B7"/>
    <w:rsid w:val="00490CA9"/>
    <w:rsid w:val="00491AE9"/>
    <w:rsid w:val="00491DF8"/>
    <w:rsid w:val="00492DBE"/>
    <w:rsid w:val="00495007"/>
    <w:rsid w:val="00495DDA"/>
    <w:rsid w:val="0049680A"/>
    <w:rsid w:val="00496849"/>
    <w:rsid w:val="00496960"/>
    <w:rsid w:val="00496DF3"/>
    <w:rsid w:val="00496EC9"/>
    <w:rsid w:val="0049732F"/>
    <w:rsid w:val="004A023E"/>
    <w:rsid w:val="004A051C"/>
    <w:rsid w:val="004A0699"/>
    <w:rsid w:val="004A0FF1"/>
    <w:rsid w:val="004A2770"/>
    <w:rsid w:val="004A3572"/>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0153"/>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0641"/>
    <w:rsid w:val="005922CC"/>
    <w:rsid w:val="00593EFF"/>
    <w:rsid w:val="00594020"/>
    <w:rsid w:val="0059439B"/>
    <w:rsid w:val="005947FD"/>
    <w:rsid w:val="00596B9E"/>
    <w:rsid w:val="005A060C"/>
    <w:rsid w:val="005A150A"/>
    <w:rsid w:val="005A1AB4"/>
    <w:rsid w:val="005A2024"/>
    <w:rsid w:val="005A2204"/>
    <w:rsid w:val="005A34EF"/>
    <w:rsid w:val="005A4286"/>
    <w:rsid w:val="005A4D8A"/>
    <w:rsid w:val="005A5700"/>
    <w:rsid w:val="005A586B"/>
    <w:rsid w:val="005A5D91"/>
    <w:rsid w:val="005A6ACC"/>
    <w:rsid w:val="005A6D6A"/>
    <w:rsid w:val="005A769E"/>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B0F"/>
    <w:rsid w:val="00604F00"/>
    <w:rsid w:val="0060512B"/>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4782"/>
    <w:rsid w:val="006A5165"/>
    <w:rsid w:val="006A5476"/>
    <w:rsid w:val="006A54A5"/>
    <w:rsid w:val="006A5B93"/>
    <w:rsid w:val="006A5E98"/>
    <w:rsid w:val="006A5FE5"/>
    <w:rsid w:val="006A6629"/>
    <w:rsid w:val="006A6788"/>
    <w:rsid w:val="006A735E"/>
    <w:rsid w:val="006A742D"/>
    <w:rsid w:val="006A767E"/>
    <w:rsid w:val="006A7DC4"/>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568"/>
    <w:rsid w:val="007816B4"/>
    <w:rsid w:val="00781706"/>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2D8F"/>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315"/>
    <w:rsid w:val="008E55A9"/>
    <w:rsid w:val="008E6137"/>
    <w:rsid w:val="008E6B80"/>
    <w:rsid w:val="008E7C6C"/>
    <w:rsid w:val="008E7CF1"/>
    <w:rsid w:val="008E7DE6"/>
    <w:rsid w:val="008F035F"/>
    <w:rsid w:val="008F0EAB"/>
    <w:rsid w:val="008F11F2"/>
    <w:rsid w:val="008F1CDE"/>
    <w:rsid w:val="008F1FBA"/>
    <w:rsid w:val="008F210B"/>
    <w:rsid w:val="008F23E5"/>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321"/>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555"/>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C1F"/>
    <w:rsid w:val="00B26033"/>
    <w:rsid w:val="00B2697F"/>
    <w:rsid w:val="00B26AB0"/>
    <w:rsid w:val="00B26D9D"/>
    <w:rsid w:val="00B27099"/>
    <w:rsid w:val="00B3000D"/>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5A11"/>
    <w:rsid w:val="00B76D57"/>
    <w:rsid w:val="00B800D6"/>
    <w:rsid w:val="00B802F8"/>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47C"/>
    <w:rsid w:val="00BF1899"/>
    <w:rsid w:val="00BF37AD"/>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7A2"/>
    <w:rsid w:val="00C518EF"/>
    <w:rsid w:val="00C51FFC"/>
    <w:rsid w:val="00C526A0"/>
    <w:rsid w:val="00C544F8"/>
    <w:rsid w:val="00C545D8"/>
    <w:rsid w:val="00C549C8"/>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FB5"/>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1E3"/>
    <w:rsid w:val="00D55638"/>
    <w:rsid w:val="00D558E4"/>
    <w:rsid w:val="00D55B80"/>
    <w:rsid w:val="00D55BD4"/>
    <w:rsid w:val="00D55D75"/>
    <w:rsid w:val="00D573AC"/>
    <w:rsid w:val="00D61356"/>
    <w:rsid w:val="00D61E23"/>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52</TotalTime>
  <Pages>10</Pages>
  <Words>4119</Words>
  <Characters>23484</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27548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21</cp:revision>
  <cp:lastPrinted>2023-05-02T15:08:00Z</cp:lastPrinted>
  <dcterms:created xsi:type="dcterms:W3CDTF">2023-05-30T07:52:00Z</dcterms:created>
  <dcterms:modified xsi:type="dcterms:W3CDTF">2023-05-30T11:42:00Z</dcterms:modified>
</cp:coreProperties>
</file>