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34E64C47"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EF0C7A">
              <w:rPr>
                <w:rFonts w:ascii="Arial" w:hAnsi="Arial" w:cs="Arial"/>
                <w:color w:val="002060"/>
                <w:sz w:val="40"/>
                <w:szCs w:val="40"/>
              </w:rPr>
              <w:t>1</w:t>
            </w:r>
            <w:r w:rsidR="0030644C">
              <w:rPr>
                <w:rFonts w:ascii="Arial" w:hAnsi="Arial" w:cs="Arial"/>
                <w:color w:val="002060"/>
                <w:sz w:val="40"/>
                <w:szCs w:val="40"/>
              </w:rPr>
              <w:t>3</w:t>
            </w:r>
            <w:r w:rsidR="007822E7">
              <w:rPr>
                <w:rFonts w:ascii="Arial" w:hAnsi="Arial" w:cs="Arial"/>
                <w:color w:val="002060"/>
                <w:sz w:val="40"/>
                <w:szCs w:val="40"/>
              </w:rPr>
              <w:t>2</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7822E7">
              <w:rPr>
                <w:rFonts w:ascii="Arial" w:hAnsi="Arial" w:cs="Arial"/>
                <w:color w:val="002060"/>
                <w:sz w:val="40"/>
                <w:szCs w:val="40"/>
              </w:rPr>
              <w:t>20</w:t>
            </w:r>
            <w:r w:rsidR="00CF4C7D" w:rsidRPr="00DE1EF7">
              <w:rPr>
                <w:rFonts w:ascii="Arial" w:hAnsi="Arial" w:cs="Arial"/>
                <w:color w:val="002060"/>
                <w:sz w:val="40"/>
                <w:szCs w:val="40"/>
              </w:rPr>
              <w:t>/</w:t>
            </w:r>
            <w:r w:rsidR="00A53D29">
              <w:rPr>
                <w:rFonts w:ascii="Arial" w:hAnsi="Arial" w:cs="Arial"/>
                <w:color w:val="002060"/>
                <w:sz w:val="40"/>
                <w:szCs w:val="40"/>
              </w:rPr>
              <w:t>0</w:t>
            </w:r>
            <w:r w:rsidR="0030644C">
              <w:rPr>
                <w:rFonts w:ascii="Arial" w:hAnsi="Arial" w:cs="Arial"/>
                <w:color w:val="002060"/>
                <w:sz w:val="40"/>
                <w:szCs w:val="40"/>
              </w:rPr>
              <w:t>6</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21FC9529"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2F06F3">
          <w:rPr>
            <w:noProof/>
            <w:webHidden/>
            <w:color w:val="002060"/>
          </w:rPr>
          <w:t>1</w:t>
        </w:r>
        <w:r w:rsidR="00AC19D9" w:rsidRPr="00DE1EF7">
          <w:rPr>
            <w:noProof/>
            <w:webHidden/>
            <w:color w:val="002060"/>
          </w:rPr>
          <w:fldChar w:fldCharType="end"/>
        </w:r>
      </w:hyperlink>
    </w:p>
    <w:p w14:paraId="112EDB38" w14:textId="4442E819"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2F06F3">
          <w:rPr>
            <w:noProof/>
            <w:webHidden/>
            <w:color w:val="002060"/>
          </w:rPr>
          <w:t>1</w:t>
        </w:r>
        <w:r w:rsidR="00AC19D9" w:rsidRPr="00DE1EF7">
          <w:rPr>
            <w:noProof/>
            <w:webHidden/>
            <w:color w:val="002060"/>
          </w:rPr>
          <w:fldChar w:fldCharType="end"/>
        </w:r>
      </w:hyperlink>
    </w:p>
    <w:p w14:paraId="4D9CAD43" w14:textId="4FBC6CC8"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2F06F3">
          <w:rPr>
            <w:noProof/>
            <w:webHidden/>
            <w:color w:val="002060"/>
          </w:rPr>
          <w:t>1</w:t>
        </w:r>
        <w:r w:rsidR="00AC19D9" w:rsidRPr="00DE1EF7">
          <w:rPr>
            <w:noProof/>
            <w:webHidden/>
            <w:color w:val="002060"/>
          </w:rPr>
          <w:fldChar w:fldCharType="end"/>
        </w:r>
      </w:hyperlink>
    </w:p>
    <w:p w14:paraId="0EAFCCD8" w14:textId="0DB109DF"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2F06F3">
          <w:rPr>
            <w:noProof/>
            <w:webHidden/>
            <w:color w:val="002060"/>
          </w:rPr>
          <w:t>1</w:t>
        </w:r>
        <w:r w:rsidR="00AC19D9" w:rsidRPr="00DE1EF7">
          <w:rPr>
            <w:noProof/>
            <w:webHidden/>
            <w:color w:val="002060"/>
          </w:rPr>
          <w:fldChar w:fldCharType="end"/>
        </w:r>
      </w:hyperlink>
    </w:p>
    <w:p w14:paraId="0952245B" w14:textId="7EB27D98"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2F06F3">
          <w:rPr>
            <w:noProof/>
            <w:webHidden/>
            <w:color w:val="002060"/>
          </w:rPr>
          <w:t>2</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57594394" w14:textId="77777777" w:rsidR="008706EE" w:rsidRPr="008706EE" w:rsidRDefault="008706EE" w:rsidP="00785F97">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A94F9DE" w14:textId="77777777" w:rsidR="008706EE" w:rsidRDefault="008706EE" w:rsidP="00F336CC">
      <w:pPr>
        <w:rPr>
          <w:rFonts w:ascii="Arial" w:hAnsi="Arial" w:cs="Arial"/>
          <w:color w:val="002060"/>
          <w:sz w:val="22"/>
          <w:szCs w:val="22"/>
        </w:rPr>
      </w:pPr>
    </w:p>
    <w:p w14:paraId="7183C458" w14:textId="77777777" w:rsidR="007C5151" w:rsidRPr="007C5151" w:rsidRDefault="007C5151" w:rsidP="007C5151">
      <w:pPr>
        <w:rPr>
          <w:rFonts w:ascii="Arial" w:hAnsi="Arial" w:cs="Arial"/>
          <w:b/>
          <w:color w:val="002060"/>
          <w:sz w:val="28"/>
          <w:szCs w:val="28"/>
        </w:rPr>
      </w:pPr>
      <w:r w:rsidRPr="007C5151">
        <w:rPr>
          <w:rFonts w:ascii="Arial" w:hAnsi="Arial" w:cs="Arial"/>
          <w:b/>
          <w:color w:val="002060"/>
          <w:sz w:val="28"/>
          <w:szCs w:val="28"/>
        </w:rPr>
        <w:t>LETTERA PRESIDENTE ABETE</w:t>
      </w:r>
    </w:p>
    <w:p w14:paraId="67105A21" w14:textId="77777777" w:rsidR="007C5151" w:rsidRPr="007C5151" w:rsidRDefault="007C5151" w:rsidP="007C5151">
      <w:pPr>
        <w:pStyle w:val="LndNormale1"/>
        <w:rPr>
          <w:b/>
          <w:color w:val="002060"/>
          <w:sz w:val="24"/>
          <w:szCs w:val="24"/>
        </w:rPr>
      </w:pPr>
    </w:p>
    <w:p w14:paraId="795E8F0F" w14:textId="77777777" w:rsidR="007C5151" w:rsidRPr="007C5151" w:rsidRDefault="007C5151" w:rsidP="007C5151">
      <w:pPr>
        <w:pStyle w:val="LndNormale1"/>
        <w:rPr>
          <w:rFonts w:cs="Arial"/>
          <w:b/>
          <w:i/>
          <w:color w:val="002060"/>
          <w:sz w:val="24"/>
          <w:szCs w:val="24"/>
        </w:rPr>
      </w:pPr>
      <w:r w:rsidRPr="007C5151">
        <w:rPr>
          <w:b/>
          <w:color w:val="002060"/>
          <w:sz w:val="24"/>
          <w:szCs w:val="24"/>
        </w:rPr>
        <w:t>Si allega la lettera del Presidente della Lega Nazionale Dilettanti Giancarlo Abete sulla riforma dell’ordinamento sportivo.</w:t>
      </w:r>
    </w:p>
    <w:p w14:paraId="3B6A2114" w14:textId="77777777" w:rsidR="007C5151" w:rsidRDefault="007C5151" w:rsidP="00F336CC">
      <w:pPr>
        <w:rPr>
          <w:rFonts w:ascii="Arial" w:hAnsi="Arial" w:cs="Arial"/>
          <w:color w:val="002060"/>
          <w:sz w:val="22"/>
          <w:szCs w:val="22"/>
        </w:rPr>
      </w:pPr>
    </w:p>
    <w:p w14:paraId="2EEFCE4D" w14:textId="77777777" w:rsidR="007C5151" w:rsidRPr="008706EE" w:rsidRDefault="007C5151" w:rsidP="00F336CC">
      <w:pPr>
        <w:rPr>
          <w:rFonts w:ascii="Arial" w:hAnsi="Arial" w:cs="Arial"/>
          <w:color w:val="002060"/>
          <w:sz w:val="22"/>
          <w:szCs w:val="22"/>
        </w:rPr>
      </w:pPr>
    </w:p>
    <w:p w14:paraId="2C740C09" w14:textId="77777777"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0164F482" w14:textId="77777777" w:rsidR="00432F2B" w:rsidRDefault="00432F2B" w:rsidP="00DE7EC2">
      <w:pPr>
        <w:rPr>
          <w:rFonts w:ascii="Arial" w:hAnsi="Arial" w:cs="Arial"/>
          <w:color w:val="002060"/>
          <w:sz w:val="22"/>
          <w:szCs w:val="22"/>
        </w:rPr>
      </w:pPr>
    </w:p>
    <w:p w14:paraId="076448C1" w14:textId="2FF41E7C" w:rsidR="005965F9" w:rsidRPr="00143909" w:rsidRDefault="00143909" w:rsidP="005965F9">
      <w:pPr>
        <w:rPr>
          <w:rFonts w:ascii="Arial" w:hAnsi="Arial" w:cs="Arial"/>
          <w:b/>
          <w:color w:val="002060"/>
          <w:sz w:val="28"/>
          <w:szCs w:val="28"/>
        </w:rPr>
      </w:pPr>
      <w:r w:rsidRPr="00143909">
        <w:rPr>
          <w:rFonts w:ascii="Arial" w:hAnsi="Arial" w:cs="Arial"/>
          <w:b/>
          <w:color w:val="002060"/>
          <w:sz w:val="28"/>
          <w:szCs w:val="28"/>
        </w:rPr>
        <w:t xml:space="preserve">PLAYOFF ASSEGNAZIONE N. </w:t>
      </w:r>
      <w:r w:rsidR="00B741D1">
        <w:rPr>
          <w:rFonts w:ascii="Arial" w:hAnsi="Arial" w:cs="Arial"/>
          <w:b/>
          <w:color w:val="002060"/>
          <w:sz w:val="28"/>
          <w:szCs w:val="28"/>
        </w:rPr>
        <w:t>4</w:t>
      </w:r>
      <w:r w:rsidRPr="00143909">
        <w:rPr>
          <w:rFonts w:ascii="Arial" w:hAnsi="Arial" w:cs="Arial"/>
          <w:b/>
          <w:color w:val="002060"/>
          <w:sz w:val="28"/>
          <w:szCs w:val="28"/>
        </w:rPr>
        <w:t xml:space="preserve"> POSTI COMPLETAMENTO ORGANICO CAMPIONATO NAZIONALE SERIE </w:t>
      </w:r>
      <w:r w:rsidR="00B741D1">
        <w:rPr>
          <w:rFonts w:ascii="Arial" w:hAnsi="Arial" w:cs="Arial"/>
          <w:b/>
          <w:color w:val="002060"/>
          <w:sz w:val="28"/>
          <w:szCs w:val="28"/>
        </w:rPr>
        <w:t>B</w:t>
      </w:r>
    </w:p>
    <w:p w14:paraId="2D47C92A" w14:textId="77777777" w:rsidR="005965F9" w:rsidRPr="00143909" w:rsidRDefault="005965F9" w:rsidP="005965F9">
      <w:pPr>
        <w:rPr>
          <w:rFonts w:ascii="Arial" w:hAnsi="Arial" w:cs="Arial"/>
          <w:color w:val="002060"/>
          <w:sz w:val="22"/>
          <w:szCs w:val="22"/>
        </w:rPr>
      </w:pPr>
    </w:p>
    <w:p w14:paraId="35FD1AD0" w14:textId="1948856B" w:rsidR="005965F9" w:rsidRPr="00143909" w:rsidRDefault="005965F9" w:rsidP="005965F9">
      <w:pPr>
        <w:pStyle w:val="LndNormale1"/>
        <w:rPr>
          <w:rFonts w:cs="Arial"/>
          <w:b/>
          <w:bCs/>
          <w:i/>
          <w:iCs/>
          <w:color w:val="002060"/>
          <w:szCs w:val="22"/>
        </w:rPr>
      </w:pPr>
      <w:r w:rsidRPr="00143909">
        <w:rPr>
          <w:rFonts w:cs="Arial"/>
          <w:b/>
          <w:bCs/>
          <w:i/>
          <w:iCs/>
          <w:color w:val="002060"/>
          <w:szCs w:val="22"/>
        </w:rPr>
        <w:t xml:space="preserve">Stralcio C.U. n° </w:t>
      </w:r>
      <w:r w:rsidR="00B741D1">
        <w:rPr>
          <w:rFonts w:cs="Arial"/>
          <w:b/>
          <w:bCs/>
          <w:i/>
          <w:iCs/>
          <w:color w:val="002060"/>
          <w:szCs w:val="22"/>
        </w:rPr>
        <w:t>1157</w:t>
      </w:r>
      <w:r w:rsidRPr="00143909">
        <w:rPr>
          <w:rFonts w:cs="Arial"/>
          <w:b/>
          <w:bCs/>
          <w:i/>
          <w:iCs/>
          <w:color w:val="002060"/>
          <w:szCs w:val="22"/>
        </w:rPr>
        <w:t xml:space="preserve"> del </w:t>
      </w:r>
      <w:r w:rsidR="00B741D1">
        <w:rPr>
          <w:rFonts w:cs="Arial"/>
          <w:b/>
          <w:bCs/>
          <w:i/>
          <w:iCs/>
          <w:color w:val="002060"/>
          <w:szCs w:val="22"/>
        </w:rPr>
        <w:t>30</w:t>
      </w:r>
      <w:r w:rsidRPr="00143909">
        <w:rPr>
          <w:rFonts w:cs="Arial"/>
          <w:b/>
          <w:bCs/>
          <w:i/>
          <w:iCs/>
          <w:color w:val="002060"/>
          <w:szCs w:val="22"/>
        </w:rPr>
        <w:t>/05/2023</w:t>
      </w:r>
    </w:p>
    <w:p w14:paraId="49FA6D23" w14:textId="77777777" w:rsidR="005965F9" w:rsidRPr="00143909" w:rsidRDefault="005965F9" w:rsidP="005965F9">
      <w:pPr>
        <w:pStyle w:val="LndNormale1"/>
        <w:rPr>
          <w:color w:val="002060"/>
        </w:rPr>
      </w:pPr>
    </w:p>
    <w:p w14:paraId="2739ADCF" w14:textId="77777777" w:rsidR="005965F9" w:rsidRPr="00143909" w:rsidRDefault="005965F9" w:rsidP="005965F9">
      <w:pPr>
        <w:pStyle w:val="LndNormale1"/>
        <w:rPr>
          <w:color w:val="002060"/>
        </w:rPr>
      </w:pPr>
      <w:r w:rsidRPr="00143909">
        <w:rPr>
          <w:color w:val="002060"/>
        </w:rPr>
        <w:t>…omissis…</w:t>
      </w:r>
    </w:p>
    <w:p w14:paraId="6ACDACB9" w14:textId="77777777" w:rsidR="005965F9" w:rsidRPr="00143909" w:rsidRDefault="005965F9" w:rsidP="005965F9">
      <w:pPr>
        <w:pStyle w:val="LndNormale1"/>
        <w:rPr>
          <w:color w:val="002060"/>
        </w:rPr>
      </w:pPr>
    </w:p>
    <w:p w14:paraId="6F681CD5" w14:textId="77777777" w:rsidR="005965F9" w:rsidRPr="00143909" w:rsidRDefault="005965F9" w:rsidP="005965F9">
      <w:pPr>
        <w:pStyle w:val="LndNormale1"/>
        <w:rPr>
          <w:b/>
          <w:bCs/>
          <w:color w:val="002060"/>
        </w:rPr>
      </w:pPr>
      <w:r w:rsidRPr="00143909">
        <w:rPr>
          <w:b/>
          <w:bCs/>
          <w:color w:val="002060"/>
        </w:rPr>
        <w:lastRenderedPageBreak/>
        <w:t>RISULTATI GARE</w:t>
      </w:r>
    </w:p>
    <w:p w14:paraId="0826F950" w14:textId="77777777" w:rsidR="005965F9" w:rsidRPr="00143909" w:rsidRDefault="005965F9" w:rsidP="005965F9">
      <w:pPr>
        <w:pStyle w:val="LndNormale1"/>
        <w:rPr>
          <w:color w:val="002060"/>
        </w:rPr>
      </w:pPr>
    </w:p>
    <w:p w14:paraId="5A37351F" w14:textId="1AF852A9" w:rsidR="005965F9" w:rsidRPr="00143909" w:rsidRDefault="00B741D1" w:rsidP="005965F9">
      <w:pPr>
        <w:pStyle w:val="LndNormale1"/>
        <w:rPr>
          <w:color w:val="002060"/>
          <w:lang w:val="en-US"/>
        </w:rPr>
      </w:pPr>
      <w:r>
        <w:rPr>
          <w:color w:val="002060"/>
          <w:lang w:val="en-US"/>
        </w:rPr>
        <w:t>27</w:t>
      </w:r>
      <w:r w:rsidR="005965F9" w:rsidRPr="00143909">
        <w:rPr>
          <w:color w:val="002060"/>
          <w:lang w:val="en-US"/>
        </w:rPr>
        <w:t>/05/23</w:t>
      </w:r>
      <w:r w:rsidR="005965F9" w:rsidRPr="00143909">
        <w:rPr>
          <w:color w:val="002060"/>
          <w:lang w:val="en-US"/>
        </w:rPr>
        <w:tab/>
        <w:t>1/A</w:t>
      </w:r>
      <w:r w:rsidR="005965F9" w:rsidRPr="00143909">
        <w:rPr>
          <w:color w:val="002060"/>
          <w:lang w:val="en-US"/>
        </w:rPr>
        <w:tab/>
      </w:r>
      <w:r>
        <w:rPr>
          <w:color w:val="002060"/>
          <w:lang w:val="en-US"/>
        </w:rPr>
        <w:t>AUDAX 1970 S.ANGELO</w:t>
      </w:r>
      <w:r>
        <w:rPr>
          <w:color w:val="002060"/>
          <w:lang w:val="en-US"/>
        </w:rPr>
        <w:tab/>
      </w:r>
      <w:r>
        <w:rPr>
          <w:color w:val="002060"/>
          <w:lang w:val="en-US"/>
        </w:rPr>
        <w:tab/>
        <w:t>CALCIO A CINQUE FORLI’</w:t>
      </w:r>
      <w:r>
        <w:rPr>
          <w:color w:val="002060"/>
          <w:lang w:val="en-US"/>
        </w:rPr>
        <w:tab/>
      </w:r>
      <w:r>
        <w:rPr>
          <w:color w:val="002060"/>
          <w:lang w:val="en-US"/>
        </w:rPr>
        <w:tab/>
        <w:t>0 – 4</w:t>
      </w:r>
    </w:p>
    <w:p w14:paraId="12FDD5E8" w14:textId="77777777" w:rsidR="005965F9" w:rsidRPr="00143909" w:rsidRDefault="005965F9" w:rsidP="005965F9">
      <w:pPr>
        <w:pStyle w:val="LndNormale1"/>
        <w:rPr>
          <w:color w:val="002060"/>
          <w:lang w:val="en-US"/>
        </w:rPr>
      </w:pPr>
    </w:p>
    <w:p w14:paraId="2F03F17C" w14:textId="77777777" w:rsidR="005965F9" w:rsidRPr="00143909" w:rsidRDefault="005965F9" w:rsidP="005965F9">
      <w:pPr>
        <w:pStyle w:val="LndNormale1"/>
        <w:rPr>
          <w:color w:val="002060"/>
        </w:rPr>
      </w:pPr>
      <w:r w:rsidRPr="00143909">
        <w:rPr>
          <w:color w:val="002060"/>
        </w:rPr>
        <w:t>…omissis…</w:t>
      </w:r>
    </w:p>
    <w:p w14:paraId="0B81A359" w14:textId="77777777" w:rsidR="005965F9" w:rsidRDefault="005965F9" w:rsidP="00DE7EC2">
      <w:pPr>
        <w:rPr>
          <w:rFonts w:ascii="Arial" w:hAnsi="Arial" w:cs="Arial"/>
          <w:color w:val="002060"/>
          <w:sz w:val="22"/>
          <w:szCs w:val="22"/>
        </w:rPr>
      </w:pPr>
    </w:p>
    <w:p w14:paraId="0A1287D9" w14:textId="6D8220B5" w:rsidR="00143909" w:rsidRPr="00143909" w:rsidRDefault="00143909" w:rsidP="00143909">
      <w:pPr>
        <w:pStyle w:val="LndNormale1"/>
        <w:rPr>
          <w:rFonts w:cs="Arial"/>
          <w:b/>
          <w:bCs/>
          <w:i/>
          <w:iCs/>
          <w:color w:val="002060"/>
          <w:szCs w:val="22"/>
        </w:rPr>
      </w:pPr>
      <w:r w:rsidRPr="00143909">
        <w:rPr>
          <w:rFonts w:cs="Arial"/>
          <w:b/>
          <w:bCs/>
          <w:i/>
          <w:iCs/>
          <w:color w:val="002060"/>
          <w:szCs w:val="22"/>
        </w:rPr>
        <w:t>Stralcio C.U. n° 1</w:t>
      </w:r>
      <w:r>
        <w:rPr>
          <w:rFonts w:cs="Arial"/>
          <w:b/>
          <w:bCs/>
          <w:i/>
          <w:iCs/>
          <w:color w:val="002060"/>
          <w:szCs w:val="22"/>
        </w:rPr>
        <w:t>1</w:t>
      </w:r>
      <w:r w:rsidR="00B741D1">
        <w:rPr>
          <w:rFonts w:cs="Arial"/>
          <w:b/>
          <w:bCs/>
          <w:i/>
          <w:iCs/>
          <w:color w:val="002060"/>
          <w:szCs w:val="22"/>
        </w:rPr>
        <w:t>73</w:t>
      </w:r>
      <w:r w:rsidRPr="00143909">
        <w:rPr>
          <w:rFonts w:cs="Arial"/>
          <w:b/>
          <w:bCs/>
          <w:i/>
          <w:iCs/>
          <w:color w:val="002060"/>
          <w:szCs w:val="22"/>
        </w:rPr>
        <w:t xml:space="preserve"> del </w:t>
      </w:r>
      <w:r w:rsidR="00B741D1">
        <w:rPr>
          <w:rFonts w:cs="Arial"/>
          <w:b/>
          <w:bCs/>
          <w:i/>
          <w:iCs/>
          <w:color w:val="002060"/>
          <w:szCs w:val="22"/>
        </w:rPr>
        <w:t>06</w:t>
      </w:r>
      <w:r w:rsidRPr="00143909">
        <w:rPr>
          <w:rFonts w:cs="Arial"/>
          <w:b/>
          <w:bCs/>
          <w:i/>
          <w:iCs/>
          <w:color w:val="002060"/>
          <w:szCs w:val="22"/>
        </w:rPr>
        <w:t>/0</w:t>
      </w:r>
      <w:r w:rsidR="00B741D1">
        <w:rPr>
          <w:rFonts w:cs="Arial"/>
          <w:b/>
          <w:bCs/>
          <w:i/>
          <w:iCs/>
          <w:color w:val="002060"/>
          <w:szCs w:val="22"/>
        </w:rPr>
        <w:t>6</w:t>
      </w:r>
      <w:r w:rsidRPr="00143909">
        <w:rPr>
          <w:rFonts w:cs="Arial"/>
          <w:b/>
          <w:bCs/>
          <w:i/>
          <w:iCs/>
          <w:color w:val="002060"/>
          <w:szCs w:val="22"/>
        </w:rPr>
        <w:t>/2023</w:t>
      </w:r>
    </w:p>
    <w:p w14:paraId="03F251C6" w14:textId="77777777" w:rsidR="00143909" w:rsidRPr="00143909" w:rsidRDefault="00143909" w:rsidP="00143909">
      <w:pPr>
        <w:pStyle w:val="LndNormale1"/>
        <w:rPr>
          <w:color w:val="002060"/>
        </w:rPr>
      </w:pPr>
    </w:p>
    <w:p w14:paraId="0237C66A" w14:textId="77777777" w:rsidR="00143909" w:rsidRPr="00143909" w:rsidRDefault="00143909" w:rsidP="00143909">
      <w:pPr>
        <w:pStyle w:val="LndNormale1"/>
        <w:rPr>
          <w:color w:val="002060"/>
        </w:rPr>
      </w:pPr>
      <w:r w:rsidRPr="00143909">
        <w:rPr>
          <w:color w:val="002060"/>
        </w:rPr>
        <w:t>…omissis…</w:t>
      </w:r>
    </w:p>
    <w:p w14:paraId="30C38DCD" w14:textId="77777777" w:rsidR="00143909" w:rsidRPr="00143909" w:rsidRDefault="00143909" w:rsidP="00143909">
      <w:pPr>
        <w:pStyle w:val="LndNormale1"/>
        <w:rPr>
          <w:color w:val="002060"/>
        </w:rPr>
      </w:pPr>
    </w:p>
    <w:p w14:paraId="5923BB47" w14:textId="77777777" w:rsidR="00143909" w:rsidRPr="00143909" w:rsidRDefault="00143909" w:rsidP="00143909">
      <w:pPr>
        <w:pStyle w:val="LndNormale1"/>
        <w:rPr>
          <w:b/>
          <w:bCs/>
          <w:color w:val="002060"/>
        </w:rPr>
      </w:pPr>
      <w:r w:rsidRPr="00143909">
        <w:rPr>
          <w:b/>
          <w:bCs/>
          <w:color w:val="002060"/>
        </w:rPr>
        <w:t>RISULTATI GARE</w:t>
      </w:r>
    </w:p>
    <w:p w14:paraId="4AD4806A" w14:textId="77777777" w:rsidR="00143909" w:rsidRPr="00143909" w:rsidRDefault="00143909" w:rsidP="00143909">
      <w:pPr>
        <w:pStyle w:val="LndNormale1"/>
        <w:rPr>
          <w:color w:val="002060"/>
        </w:rPr>
      </w:pPr>
    </w:p>
    <w:p w14:paraId="44EF2E75" w14:textId="4A81FC6F" w:rsidR="00B741D1" w:rsidRPr="00143909" w:rsidRDefault="00B741D1" w:rsidP="00B741D1">
      <w:pPr>
        <w:pStyle w:val="LndNormale1"/>
        <w:rPr>
          <w:color w:val="002060"/>
          <w:lang w:val="en-US"/>
        </w:rPr>
      </w:pPr>
      <w:r>
        <w:rPr>
          <w:color w:val="002060"/>
          <w:lang w:val="en-US"/>
        </w:rPr>
        <w:t>03/06</w:t>
      </w:r>
      <w:r w:rsidRPr="00143909">
        <w:rPr>
          <w:color w:val="002060"/>
          <w:lang w:val="en-US"/>
        </w:rPr>
        <w:t>/23</w:t>
      </w:r>
      <w:r w:rsidRPr="00143909">
        <w:rPr>
          <w:color w:val="002060"/>
          <w:lang w:val="en-US"/>
        </w:rPr>
        <w:tab/>
        <w:t>1/</w:t>
      </w:r>
      <w:r>
        <w:rPr>
          <w:color w:val="002060"/>
          <w:lang w:val="en-US"/>
        </w:rPr>
        <w:t>R</w:t>
      </w:r>
      <w:r w:rsidRPr="00143909">
        <w:rPr>
          <w:color w:val="002060"/>
          <w:lang w:val="en-US"/>
        </w:rPr>
        <w:tab/>
      </w:r>
      <w:r>
        <w:rPr>
          <w:color w:val="002060"/>
          <w:lang w:val="en-US"/>
        </w:rPr>
        <w:t>CALCIO A CINQUE FORLI’</w:t>
      </w:r>
      <w:r>
        <w:rPr>
          <w:color w:val="002060"/>
          <w:lang w:val="en-US"/>
        </w:rPr>
        <w:tab/>
      </w:r>
      <w:r>
        <w:rPr>
          <w:color w:val="002060"/>
          <w:lang w:val="en-US"/>
        </w:rPr>
        <w:tab/>
      </w:r>
      <w:r>
        <w:rPr>
          <w:color w:val="002060"/>
          <w:lang w:val="en-US"/>
        </w:rPr>
        <w:t>AUDAX 1970 S.ANGELO</w:t>
      </w:r>
      <w:r>
        <w:rPr>
          <w:color w:val="002060"/>
          <w:lang w:val="en-US"/>
        </w:rPr>
        <w:tab/>
      </w:r>
      <w:r>
        <w:rPr>
          <w:color w:val="002060"/>
          <w:lang w:val="en-US"/>
        </w:rPr>
        <w:tab/>
      </w:r>
      <w:r>
        <w:rPr>
          <w:color w:val="002060"/>
          <w:lang w:val="en-US"/>
        </w:rPr>
        <w:t>1 – 6</w:t>
      </w:r>
    </w:p>
    <w:p w14:paraId="5A4CA534" w14:textId="77777777" w:rsidR="00143909" w:rsidRPr="00B741D1" w:rsidRDefault="00143909" w:rsidP="00143909">
      <w:pPr>
        <w:pStyle w:val="LndNormale1"/>
        <w:rPr>
          <w:color w:val="002060"/>
          <w:lang w:val="en-US"/>
        </w:rPr>
      </w:pPr>
    </w:p>
    <w:p w14:paraId="496AA04B" w14:textId="77777777" w:rsidR="00143909" w:rsidRPr="00143909" w:rsidRDefault="00143909" w:rsidP="00143909">
      <w:pPr>
        <w:pStyle w:val="LndNormale1"/>
        <w:rPr>
          <w:color w:val="002060"/>
        </w:rPr>
      </w:pPr>
      <w:r w:rsidRPr="00143909">
        <w:rPr>
          <w:color w:val="002060"/>
        </w:rPr>
        <w:t>…omissis…</w:t>
      </w:r>
    </w:p>
    <w:p w14:paraId="39B5AF4A" w14:textId="77777777" w:rsidR="00143909" w:rsidRPr="00143909" w:rsidRDefault="00143909" w:rsidP="00DE7EC2">
      <w:pPr>
        <w:rPr>
          <w:rFonts w:ascii="Arial" w:hAnsi="Arial" w:cs="Arial"/>
          <w:color w:val="002060"/>
          <w:sz w:val="22"/>
          <w:szCs w:val="22"/>
        </w:rPr>
      </w:pPr>
    </w:p>
    <w:p w14:paraId="611EE14F" w14:textId="76A579DF" w:rsidR="00143909" w:rsidRPr="00143909" w:rsidRDefault="00143909" w:rsidP="00143909">
      <w:pPr>
        <w:pStyle w:val="LndNormale1"/>
        <w:rPr>
          <w:rFonts w:cs="Arial"/>
          <w:b/>
          <w:bCs/>
          <w:i/>
          <w:iCs/>
          <w:color w:val="002060"/>
          <w:szCs w:val="22"/>
        </w:rPr>
      </w:pPr>
      <w:r w:rsidRPr="00143909">
        <w:rPr>
          <w:rFonts w:cs="Arial"/>
          <w:b/>
          <w:bCs/>
          <w:i/>
          <w:iCs/>
          <w:color w:val="002060"/>
          <w:szCs w:val="22"/>
        </w:rPr>
        <w:t>Stralcio C.U. n° 1</w:t>
      </w:r>
      <w:r>
        <w:rPr>
          <w:rFonts w:cs="Arial"/>
          <w:b/>
          <w:bCs/>
          <w:i/>
          <w:iCs/>
          <w:color w:val="002060"/>
          <w:szCs w:val="22"/>
        </w:rPr>
        <w:t>1</w:t>
      </w:r>
      <w:r w:rsidR="00B741D1">
        <w:rPr>
          <w:rFonts w:cs="Arial"/>
          <w:b/>
          <w:bCs/>
          <w:i/>
          <w:iCs/>
          <w:color w:val="002060"/>
          <w:szCs w:val="22"/>
        </w:rPr>
        <w:t>93</w:t>
      </w:r>
      <w:r w:rsidRPr="00143909">
        <w:rPr>
          <w:rFonts w:cs="Arial"/>
          <w:b/>
          <w:bCs/>
          <w:i/>
          <w:iCs/>
          <w:color w:val="002060"/>
          <w:szCs w:val="22"/>
        </w:rPr>
        <w:t xml:space="preserve"> del </w:t>
      </w:r>
      <w:r w:rsidR="00B741D1">
        <w:rPr>
          <w:rFonts w:cs="Arial"/>
          <w:b/>
          <w:bCs/>
          <w:i/>
          <w:iCs/>
          <w:color w:val="002060"/>
          <w:szCs w:val="22"/>
        </w:rPr>
        <w:t>11</w:t>
      </w:r>
      <w:r w:rsidRPr="00143909">
        <w:rPr>
          <w:rFonts w:cs="Arial"/>
          <w:b/>
          <w:bCs/>
          <w:i/>
          <w:iCs/>
          <w:color w:val="002060"/>
          <w:szCs w:val="22"/>
        </w:rPr>
        <w:t>/0</w:t>
      </w:r>
      <w:r w:rsidR="00B741D1">
        <w:rPr>
          <w:rFonts w:cs="Arial"/>
          <w:b/>
          <w:bCs/>
          <w:i/>
          <w:iCs/>
          <w:color w:val="002060"/>
          <w:szCs w:val="22"/>
        </w:rPr>
        <w:t>6</w:t>
      </w:r>
      <w:r w:rsidRPr="00143909">
        <w:rPr>
          <w:rFonts w:cs="Arial"/>
          <w:b/>
          <w:bCs/>
          <w:i/>
          <w:iCs/>
          <w:color w:val="002060"/>
          <w:szCs w:val="22"/>
        </w:rPr>
        <w:t>/2023</w:t>
      </w:r>
    </w:p>
    <w:p w14:paraId="78B68F67" w14:textId="77777777" w:rsidR="00143909" w:rsidRPr="00143909" w:rsidRDefault="00143909" w:rsidP="00143909">
      <w:pPr>
        <w:pStyle w:val="LndNormale1"/>
        <w:rPr>
          <w:color w:val="002060"/>
        </w:rPr>
      </w:pPr>
    </w:p>
    <w:p w14:paraId="0EA85E5A" w14:textId="77777777" w:rsidR="00143909" w:rsidRPr="00143909" w:rsidRDefault="00143909" w:rsidP="00143909">
      <w:pPr>
        <w:pStyle w:val="LndNormale1"/>
        <w:rPr>
          <w:color w:val="002060"/>
        </w:rPr>
      </w:pPr>
      <w:r w:rsidRPr="00143909">
        <w:rPr>
          <w:color w:val="002060"/>
        </w:rPr>
        <w:t>…omissis…</w:t>
      </w:r>
    </w:p>
    <w:p w14:paraId="6C3866F4" w14:textId="77777777" w:rsidR="00143909" w:rsidRPr="00143909" w:rsidRDefault="00143909" w:rsidP="00143909">
      <w:pPr>
        <w:pStyle w:val="LndNormale1"/>
        <w:rPr>
          <w:color w:val="002060"/>
        </w:rPr>
      </w:pPr>
    </w:p>
    <w:p w14:paraId="4AD28AB0" w14:textId="77777777" w:rsidR="00143909" w:rsidRPr="00143909" w:rsidRDefault="00143909" w:rsidP="00143909">
      <w:pPr>
        <w:pStyle w:val="LndNormale1"/>
        <w:rPr>
          <w:b/>
          <w:bCs/>
          <w:color w:val="002060"/>
        </w:rPr>
      </w:pPr>
      <w:r w:rsidRPr="00143909">
        <w:rPr>
          <w:b/>
          <w:bCs/>
          <w:color w:val="002060"/>
        </w:rPr>
        <w:t>RISULTATI GARE</w:t>
      </w:r>
    </w:p>
    <w:p w14:paraId="0A1F5915" w14:textId="77777777" w:rsidR="00143909" w:rsidRPr="00143909" w:rsidRDefault="00143909" w:rsidP="00143909">
      <w:pPr>
        <w:pStyle w:val="LndNormale1"/>
        <w:rPr>
          <w:color w:val="002060"/>
        </w:rPr>
      </w:pPr>
    </w:p>
    <w:p w14:paraId="31DFF9C7" w14:textId="4E2DD68B" w:rsidR="00B741D1" w:rsidRPr="00143909" w:rsidRDefault="00B741D1" w:rsidP="00B741D1">
      <w:pPr>
        <w:pStyle w:val="LndNormale1"/>
        <w:rPr>
          <w:color w:val="002060"/>
          <w:lang w:val="en-US"/>
        </w:rPr>
      </w:pPr>
      <w:r>
        <w:rPr>
          <w:color w:val="002060"/>
          <w:lang w:val="en-US"/>
        </w:rPr>
        <w:t>10</w:t>
      </w:r>
      <w:r w:rsidRPr="00143909">
        <w:rPr>
          <w:color w:val="002060"/>
          <w:lang w:val="en-US"/>
        </w:rPr>
        <w:t>/0</w:t>
      </w:r>
      <w:r>
        <w:rPr>
          <w:color w:val="002060"/>
          <w:lang w:val="en-US"/>
        </w:rPr>
        <w:t>6</w:t>
      </w:r>
      <w:r w:rsidRPr="00143909">
        <w:rPr>
          <w:color w:val="002060"/>
          <w:lang w:val="en-US"/>
        </w:rPr>
        <w:t>/23</w:t>
      </w:r>
      <w:r w:rsidRPr="00143909">
        <w:rPr>
          <w:color w:val="002060"/>
          <w:lang w:val="en-US"/>
        </w:rPr>
        <w:tab/>
        <w:t>1/A</w:t>
      </w:r>
      <w:r w:rsidRPr="00143909">
        <w:rPr>
          <w:color w:val="002060"/>
          <w:lang w:val="en-US"/>
        </w:rPr>
        <w:tab/>
      </w:r>
      <w:r>
        <w:rPr>
          <w:color w:val="002060"/>
          <w:lang w:val="en-US"/>
        </w:rPr>
        <w:t>AUDAX 1970 S.ANGELO</w:t>
      </w:r>
      <w:r>
        <w:rPr>
          <w:color w:val="002060"/>
          <w:lang w:val="en-US"/>
        </w:rPr>
        <w:tab/>
      </w:r>
      <w:r>
        <w:rPr>
          <w:color w:val="002060"/>
          <w:lang w:val="en-US"/>
        </w:rPr>
        <w:tab/>
      </w:r>
      <w:r>
        <w:rPr>
          <w:color w:val="002060"/>
          <w:lang w:val="en-US"/>
        </w:rPr>
        <w:t>MSG RIETI</w:t>
      </w:r>
      <w:r>
        <w:rPr>
          <w:color w:val="002060"/>
          <w:lang w:val="en-US"/>
        </w:rPr>
        <w:tab/>
      </w:r>
      <w:r>
        <w:rPr>
          <w:color w:val="002060"/>
          <w:lang w:val="en-US"/>
        </w:rPr>
        <w:tab/>
      </w:r>
      <w:r>
        <w:rPr>
          <w:color w:val="002060"/>
          <w:lang w:val="en-US"/>
        </w:rPr>
        <w:tab/>
      </w:r>
      <w:r>
        <w:rPr>
          <w:color w:val="002060"/>
          <w:lang w:val="en-US"/>
        </w:rPr>
        <w:tab/>
        <w:t>2 – 7</w:t>
      </w:r>
    </w:p>
    <w:p w14:paraId="49C7A30E" w14:textId="77777777" w:rsidR="00143909" w:rsidRPr="00B741D1" w:rsidRDefault="00143909" w:rsidP="00143909">
      <w:pPr>
        <w:pStyle w:val="LndNormale1"/>
        <w:rPr>
          <w:color w:val="002060"/>
          <w:lang w:val="en-US"/>
        </w:rPr>
      </w:pPr>
    </w:p>
    <w:p w14:paraId="0AC73744" w14:textId="77777777" w:rsidR="00143909" w:rsidRPr="00143909" w:rsidRDefault="00143909" w:rsidP="00143909">
      <w:pPr>
        <w:pStyle w:val="LndNormale1"/>
        <w:rPr>
          <w:color w:val="002060"/>
        </w:rPr>
      </w:pPr>
      <w:r w:rsidRPr="00143909">
        <w:rPr>
          <w:color w:val="002060"/>
        </w:rPr>
        <w:t>…omissis…</w:t>
      </w:r>
    </w:p>
    <w:p w14:paraId="5338BB83" w14:textId="77777777" w:rsidR="005965F9" w:rsidRPr="008706EE" w:rsidRDefault="005965F9" w:rsidP="00DE7EC2">
      <w:pPr>
        <w:rPr>
          <w:rFonts w:ascii="Arial" w:hAnsi="Arial" w:cs="Arial"/>
          <w:color w:val="002060"/>
          <w:sz w:val="22"/>
          <w:szCs w:val="22"/>
          <w:highlight w:val="yellow"/>
        </w:rPr>
      </w:pPr>
    </w:p>
    <w:p w14:paraId="4EFAF13B" w14:textId="60ED915E" w:rsidR="00143909" w:rsidRPr="00143909" w:rsidRDefault="00143909" w:rsidP="00143909">
      <w:pPr>
        <w:pStyle w:val="LndNormale1"/>
        <w:rPr>
          <w:rFonts w:cs="Arial"/>
          <w:b/>
          <w:bCs/>
          <w:i/>
          <w:iCs/>
          <w:color w:val="002060"/>
          <w:szCs w:val="22"/>
        </w:rPr>
      </w:pPr>
      <w:r w:rsidRPr="00143909">
        <w:rPr>
          <w:rFonts w:cs="Arial"/>
          <w:b/>
          <w:bCs/>
          <w:i/>
          <w:iCs/>
          <w:color w:val="002060"/>
          <w:szCs w:val="22"/>
        </w:rPr>
        <w:t>Stralcio C.U. n° 1</w:t>
      </w:r>
      <w:r w:rsidR="001F41B4">
        <w:rPr>
          <w:rFonts w:cs="Arial"/>
          <w:b/>
          <w:bCs/>
          <w:i/>
          <w:iCs/>
          <w:color w:val="002060"/>
          <w:szCs w:val="22"/>
        </w:rPr>
        <w:t>206</w:t>
      </w:r>
      <w:r w:rsidRPr="00143909">
        <w:rPr>
          <w:rFonts w:cs="Arial"/>
          <w:b/>
          <w:bCs/>
          <w:i/>
          <w:iCs/>
          <w:color w:val="002060"/>
          <w:szCs w:val="22"/>
        </w:rPr>
        <w:t xml:space="preserve"> del </w:t>
      </w:r>
      <w:r>
        <w:rPr>
          <w:rFonts w:cs="Arial"/>
          <w:b/>
          <w:bCs/>
          <w:i/>
          <w:iCs/>
          <w:color w:val="002060"/>
          <w:szCs w:val="22"/>
        </w:rPr>
        <w:t>06</w:t>
      </w:r>
      <w:r w:rsidRPr="00143909">
        <w:rPr>
          <w:rFonts w:cs="Arial"/>
          <w:b/>
          <w:bCs/>
          <w:i/>
          <w:iCs/>
          <w:color w:val="002060"/>
          <w:szCs w:val="22"/>
        </w:rPr>
        <w:t>/0</w:t>
      </w:r>
      <w:r>
        <w:rPr>
          <w:rFonts w:cs="Arial"/>
          <w:b/>
          <w:bCs/>
          <w:i/>
          <w:iCs/>
          <w:color w:val="002060"/>
          <w:szCs w:val="22"/>
        </w:rPr>
        <w:t>6</w:t>
      </w:r>
      <w:r w:rsidRPr="00143909">
        <w:rPr>
          <w:rFonts w:cs="Arial"/>
          <w:b/>
          <w:bCs/>
          <w:i/>
          <w:iCs/>
          <w:color w:val="002060"/>
          <w:szCs w:val="22"/>
        </w:rPr>
        <w:t>/2023</w:t>
      </w:r>
    </w:p>
    <w:p w14:paraId="0C05429F" w14:textId="77777777" w:rsidR="00143909" w:rsidRPr="00143909" w:rsidRDefault="00143909" w:rsidP="00143909">
      <w:pPr>
        <w:pStyle w:val="LndNormale1"/>
        <w:rPr>
          <w:color w:val="002060"/>
        </w:rPr>
      </w:pPr>
    </w:p>
    <w:p w14:paraId="40D98D9A" w14:textId="77777777" w:rsidR="00143909" w:rsidRPr="00143909" w:rsidRDefault="00143909" w:rsidP="00143909">
      <w:pPr>
        <w:pStyle w:val="LndNormale1"/>
        <w:rPr>
          <w:color w:val="002060"/>
        </w:rPr>
      </w:pPr>
      <w:r w:rsidRPr="00143909">
        <w:rPr>
          <w:color w:val="002060"/>
        </w:rPr>
        <w:t>…omissis…</w:t>
      </w:r>
    </w:p>
    <w:p w14:paraId="751A1D7E" w14:textId="77777777" w:rsidR="00143909" w:rsidRPr="00143909" w:rsidRDefault="00143909" w:rsidP="00143909">
      <w:pPr>
        <w:pStyle w:val="LndNormale1"/>
        <w:rPr>
          <w:color w:val="002060"/>
        </w:rPr>
      </w:pPr>
    </w:p>
    <w:p w14:paraId="05EA4EBB" w14:textId="77777777" w:rsidR="00143909" w:rsidRPr="00143909" w:rsidRDefault="00143909" w:rsidP="00143909">
      <w:pPr>
        <w:pStyle w:val="LndNormale1"/>
        <w:rPr>
          <w:b/>
          <w:bCs/>
          <w:color w:val="002060"/>
        </w:rPr>
      </w:pPr>
      <w:r w:rsidRPr="00143909">
        <w:rPr>
          <w:b/>
          <w:bCs/>
          <w:color w:val="002060"/>
        </w:rPr>
        <w:t>RISULTATI GARE</w:t>
      </w:r>
    </w:p>
    <w:p w14:paraId="08DB1B67" w14:textId="77777777" w:rsidR="00143909" w:rsidRPr="00143909" w:rsidRDefault="00143909" w:rsidP="00143909">
      <w:pPr>
        <w:pStyle w:val="LndNormale1"/>
        <w:rPr>
          <w:color w:val="002060"/>
        </w:rPr>
      </w:pPr>
    </w:p>
    <w:p w14:paraId="58B6EC20" w14:textId="5C007F60" w:rsidR="00143909" w:rsidRPr="001F41B4" w:rsidRDefault="001F41B4" w:rsidP="00143909">
      <w:pPr>
        <w:pStyle w:val="LndNormale1"/>
        <w:rPr>
          <w:color w:val="002060"/>
        </w:rPr>
      </w:pPr>
      <w:r w:rsidRPr="001F41B4">
        <w:rPr>
          <w:color w:val="002060"/>
        </w:rPr>
        <w:t>19</w:t>
      </w:r>
      <w:r w:rsidR="00143909" w:rsidRPr="001F41B4">
        <w:rPr>
          <w:color w:val="002060"/>
        </w:rPr>
        <w:t>/06/23</w:t>
      </w:r>
      <w:r w:rsidR="00143909" w:rsidRPr="001F41B4">
        <w:rPr>
          <w:color w:val="002060"/>
        </w:rPr>
        <w:tab/>
        <w:t>1/</w:t>
      </w:r>
      <w:r w:rsidRPr="001F41B4">
        <w:rPr>
          <w:color w:val="002060"/>
        </w:rPr>
        <w:t>R</w:t>
      </w:r>
      <w:r w:rsidR="00143909" w:rsidRPr="001F41B4">
        <w:rPr>
          <w:color w:val="002060"/>
        </w:rPr>
        <w:tab/>
      </w:r>
      <w:r w:rsidRPr="001F41B4">
        <w:rPr>
          <w:color w:val="002060"/>
        </w:rPr>
        <w:t>MSG RIETI</w:t>
      </w:r>
      <w:r w:rsidRPr="001F41B4">
        <w:rPr>
          <w:color w:val="002060"/>
        </w:rPr>
        <w:tab/>
      </w:r>
      <w:r w:rsidRPr="001F41B4">
        <w:rPr>
          <w:color w:val="002060"/>
        </w:rPr>
        <w:tab/>
      </w:r>
      <w:r w:rsidRPr="001F41B4">
        <w:rPr>
          <w:color w:val="002060"/>
        </w:rPr>
        <w:tab/>
      </w:r>
      <w:r w:rsidRPr="001F41B4">
        <w:rPr>
          <w:color w:val="002060"/>
        </w:rPr>
        <w:tab/>
      </w:r>
      <w:r>
        <w:rPr>
          <w:color w:val="002060"/>
          <w:lang w:val="en-US"/>
        </w:rPr>
        <w:t>AUDAX 1970 S.ANGELO</w:t>
      </w:r>
      <w:r w:rsidR="00143909" w:rsidRPr="001F41B4">
        <w:rPr>
          <w:color w:val="002060"/>
        </w:rPr>
        <w:tab/>
      </w:r>
      <w:r w:rsidR="00143909" w:rsidRPr="001F41B4">
        <w:rPr>
          <w:color w:val="002060"/>
        </w:rPr>
        <w:tab/>
      </w:r>
      <w:r>
        <w:rPr>
          <w:color w:val="002060"/>
        </w:rPr>
        <w:t>6</w:t>
      </w:r>
      <w:r w:rsidR="00143909" w:rsidRPr="001F41B4">
        <w:rPr>
          <w:color w:val="002060"/>
        </w:rPr>
        <w:t xml:space="preserve"> – 3</w:t>
      </w:r>
    </w:p>
    <w:p w14:paraId="7C8D59D1" w14:textId="77777777" w:rsidR="00143909" w:rsidRPr="001F41B4" w:rsidRDefault="00143909" w:rsidP="00143909">
      <w:pPr>
        <w:pStyle w:val="LndNormale1"/>
        <w:rPr>
          <w:color w:val="002060"/>
        </w:rPr>
      </w:pPr>
    </w:p>
    <w:p w14:paraId="55BBB118" w14:textId="77777777" w:rsidR="00143909" w:rsidRPr="00143909" w:rsidRDefault="00143909" w:rsidP="00143909">
      <w:pPr>
        <w:pStyle w:val="LndNormale1"/>
        <w:rPr>
          <w:color w:val="002060"/>
        </w:rPr>
      </w:pPr>
      <w:r w:rsidRPr="00143909">
        <w:rPr>
          <w:color w:val="002060"/>
        </w:rPr>
        <w:t>…omissis…</w:t>
      </w:r>
    </w:p>
    <w:p w14:paraId="034F9762" w14:textId="77777777" w:rsidR="00143909" w:rsidRPr="007822E7" w:rsidRDefault="00143909" w:rsidP="00452DF4">
      <w:pPr>
        <w:pStyle w:val="LndNormale1"/>
        <w:rPr>
          <w:color w:val="002060"/>
        </w:rPr>
      </w:pPr>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DD8986D" w14:textId="77777777" w:rsidR="00A304C6" w:rsidRDefault="00A304C6" w:rsidP="008B5F73">
      <w:pPr>
        <w:rPr>
          <w:rFonts w:ascii="Arial" w:hAnsi="Arial" w:cs="Arial"/>
          <w:b/>
          <w:bCs/>
          <w:color w:val="002060"/>
          <w:sz w:val="22"/>
          <w:szCs w:val="22"/>
        </w:rPr>
      </w:pPr>
    </w:p>
    <w:p w14:paraId="027E47DD" w14:textId="77777777" w:rsidR="00604640" w:rsidRDefault="00604640" w:rsidP="008B5F73">
      <w:pPr>
        <w:rPr>
          <w:rFonts w:ascii="Arial" w:hAnsi="Arial" w:cs="Arial"/>
          <w:b/>
          <w:bCs/>
          <w:color w:val="002060"/>
          <w:sz w:val="22"/>
          <w:szCs w:val="22"/>
        </w:rPr>
      </w:pPr>
    </w:p>
    <w:p w14:paraId="40658024" w14:textId="77777777" w:rsidR="0081413B" w:rsidRPr="0081413B" w:rsidRDefault="0081413B" w:rsidP="0081413B">
      <w:pPr>
        <w:rPr>
          <w:rFonts w:ascii="Arial" w:hAnsi="Arial" w:cs="Arial"/>
          <w:b/>
          <w:color w:val="002060"/>
          <w:sz w:val="28"/>
          <w:szCs w:val="28"/>
        </w:rPr>
      </w:pPr>
      <w:r w:rsidRPr="0081413B">
        <w:rPr>
          <w:rFonts w:ascii="Arial" w:hAnsi="Arial" w:cs="Arial"/>
          <w:b/>
          <w:color w:val="002060"/>
          <w:sz w:val="28"/>
          <w:szCs w:val="28"/>
        </w:rPr>
        <w:t xml:space="preserve">PORTALE SERVIZI - FIGC - ANAGRAFE FEDERALE PER ISTANZE DI FUSIONI - SCISSIONI - CAMBI DI SEDE SOCIALE E/O CAMBI DI DENOMINAZIONE SOCIALE - CONFERIMENTI D'AZIENDA, STAGIONE SPORTIVA 2023/2024 </w:t>
      </w:r>
    </w:p>
    <w:p w14:paraId="05BDF4DA" w14:textId="77777777" w:rsidR="00604640" w:rsidRPr="0081413B" w:rsidRDefault="00604640" w:rsidP="00604640">
      <w:pPr>
        <w:pStyle w:val="Nessunaspaziatura"/>
        <w:jc w:val="both"/>
        <w:rPr>
          <w:color w:val="002060"/>
        </w:rPr>
      </w:pPr>
    </w:p>
    <w:p w14:paraId="63670D29" w14:textId="77777777" w:rsidR="00604640" w:rsidRPr="0081413B" w:rsidRDefault="00604640" w:rsidP="00604640">
      <w:pPr>
        <w:pStyle w:val="Nessunaspaziatura"/>
        <w:jc w:val="both"/>
        <w:rPr>
          <w:rFonts w:ascii="Arial" w:hAnsi="Arial" w:cs="Arial"/>
          <w:color w:val="002060"/>
        </w:rPr>
      </w:pPr>
      <w:r w:rsidRPr="0081413B">
        <w:rPr>
          <w:rFonts w:ascii="Arial" w:hAnsi="Arial" w:cs="Arial"/>
          <w:color w:val="002060"/>
        </w:rPr>
        <w:lastRenderedPageBreak/>
        <w:t xml:space="preserve">Si informano le Società che la F.I.G.C, al fine di rendere pienamente operativa la piattaforma di Anagrafe Federale sta attivando, sul portale servizi FIGC, collegandosi all’URL </w:t>
      </w:r>
      <w:hyperlink r:id="rId10" w:history="1">
        <w:r w:rsidRPr="0081413B">
          <w:rPr>
            <w:rStyle w:val="Collegamentoipertestuale"/>
            <w:rFonts w:ascii="Arial" w:hAnsi="Arial" w:cs="Arial"/>
            <w:color w:val="002060"/>
          </w:rPr>
          <w:t>https://anagrafefederale.figc.it</w:t>
        </w:r>
      </w:hyperlink>
      <w:r w:rsidRPr="0081413B">
        <w:rPr>
          <w:rFonts w:ascii="Arial" w:hAnsi="Arial" w:cs="Arial"/>
          <w:color w:val="002060"/>
        </w:rPr>
        <w:t xml:space="preserve"> il servizio di presentazione delle pratiche di cui in oggetto.</w:t>
      </w:r>
    </w:p>
    <w:p w14:paraId="0370C00E" w14:textId="77777777" w:rsidR="00604640" w:rsidRPr="0081413B" w:rsidRDefault="00604640" w:rsidP="00604640">
      <w:pPr>
        <w:pStyle w:val="Nessunaspaziatura"/>
        <w:jc w:val="both"/>
        <w:rPr>
          <w:rFonts w:ascii="Arial" w:hAnsi="Arial" w:cs="Arial"/>
          <w:color w:val="002060"/>
        </w:rPr>
      </w:pPr>
    </w:p>
    <w:p w14:paraId="17848A9E" w14:textId="77777777" w:rsidR="00604640" w:rsidRPr="0081413B" w:rsidRDefault="00604640" w:rsidP="00604640">
      <w:pPr>
        <w:pStyle w:val="Nessunaspaziatura"/>
        <w:jc w:val="both"/>
        <w:rPr>
          <w:rFonts w:ascii="Arial" w:hAnsi="Arial" w:cs="Arial"/>
          <w:color w:val="002060"/>
        </w:rPr>
      </w:pPr>
      <w:r w:rsidRPr="0081413B">
        <w:rPr>
          <w:rFonts w:ascii="Arial" w:hAnsi="Arial" w:cs="Arial"/>
          <w:color w:val="002060"/>
        </w:rPr>
        <w:t>Si informa che:</w:t>
      </w:r>
    </w:p>
    <w:p w14:paraId="52C68559" w14:textId="77777777" w:rsidR="00604640" w:rsidRPr="0081413B" w:rsidRDefault="00604640" w:rsidP="00604640">
      <w:pPr>
        <w:pStyle w:val="Nessunaspaziatura"/>
        <w:jc w:val="both"/>
        <w:rPr>
          <w:rFonts w:ascii="Arial" w:hAnsi="Arial" w:cs="Arial"/>
          <w:color w:val="002060"/>
        </w:rPr>
      </w:pPr>
      <w:r w:rsidRPr="0081413B">
        <w:rPr>
          <w:rFonts w:ascii="Arial" w:hAnsi="Arial" w:cs="Arial"/>
          <w:color w:val="002060"/>
        </w:rPr>
        <w:t xml:space="preserve">Dal </w:t>
      </w:r>
      <w:r w:rsidRPr="0081413B">
        <w:rPr>
          <w:rFonts w:ascii="Arial" w:hAnsi="Arial" w:cs="Arial"/>
          <w:b/>
          <w:color w:val="002060"/>
          <w:u w:val="single"/>
        </w:rPr>
        <w:t>12.06.2023</w:t>
      </w:r>
      <w:r w:rsidRPr="0081413B">
        <w:rPr>
          <w:rFonts w:ascii="Arial" w:hAnsi="Arial" w:cs="Arial"/>
          <w:color w:val="002060"/>
        </w:rPr>
        <w:t xml:space="preserve"> verrà attivato il servizio delle seguenti tipologie di pratiche:</w:t>
      </w:r>
    </w:p>
    <w:p w14:paraId="24F678C8" w14:textId="77777777" w:rsidR="00604640" w:rsidRPr="0081413B" w:rsidRDefault="00604640" w:rsidP="00604640">
      <w:pPr>
        <w:pStyle w:val="Nessunaspaziatura"/>
        <w:jc w:val="both"/>
        <w:rPr>
          <w:rFonts w:ascii="Arial" w:hAnsi="Arial" w:cs="Arial"/>
          <w:color w:val="002060"/>
        </w:rPr>
      </w:pPr>
      <w:r w:rsidRPr="0081413B">
        <w:rPr>
          <w:rFonts w:ascii="Arial" w:hAnsi="Arial" w:cs="Arial"/>
          <w:color w:val="002060"/>
        </w:rPr>
        <w:t>- Cambio di denominazione sociale</w:t>
      </w:r>
    </w:p>
    <w:p w14:paraId="1E845525" w14:textId="77777777" w:rsidR="00604640" w:rsidRPr="0081413B" w:rsidRDefault="00604640" w:rsidP="00604640">
      <w:pPr>
        <w:pStyle w:val="Nessunaspaziatura"/>
        <w:jc w:val="both"/>
        <w:rPr>
          <w:rFonts w:ascii="Arial" w:hAnsi="Arial" w:cs="Arial"/>
          <w:color w:val="002060"/>
        </w:rPr>
      </w:pPr>
      <w:r w:rsidRPr="0081413B">
        <w:rPr>
          <w:rFonts w:ascii="Arial" w:hAnsi="Arial" w:cs="Arial"/>
          <w:color w:val="002060"/>
        </w:rPr>
        <w:t>- Trasferimento di sede sociale</w:t>
      </w:r>
    </w:p>
    <w:p w14:paraId="55C320AA" w14:textId="77777777" w:rsidR="00604640" w:rsidRPr="0081413B" w:rsidRDefault="00604640" w:rsidP="00604640">
      <w:pPr>
        <w:pStyle w:val="Nessunaspaziatura"/>
        <w:jc w:val="both"/>
        <w:rPr>
          <w:rFonts w:ascii="Arial" w:hAnsi="Arial" w:cs="Arial"/>
          <w:color w:val="002060"/>
        </w:rPr>
      </w:pPr>
      <w:r w:rsidRPr="0081413B">
        <w:rPr>
          <w:rFonts w:ascii="Arial" w:hAnsi="Arial" w:cs="Arial"/>
          <w:color w:val="002060"/>
        </w:rPr>
        <w:t>- Cambio di denominazione sociale e trasferimento sede sociale</w:t>
      </w:r>
    </w:p>
    <w:p w14:paraId="39C90AC0" w14:textId="77777777" w:rsidR="00604640" w:rsidRPr="0081413B" w:rsidRDefault="00604640" w:rsidP="00604640">
      <w:pPr>
        <w:pStyle w:val="Nessunaspaziatura"/>
        <w:jc w:val="both"/>
        <w:rPr>
          <w:rFonts w:ascii="Arial" w:hAnsi="Arial" w:cs="Arial"/>
          <w:color w:val="002060"/>
        </w:rPr>
      </w:pPr>
      <w:r w:rsidRPr="0081413B">
        <w:rPr>
          <w:rFonts w:ascii="Arial" w:hAnsi="Arial" w:cs="Arial"/>
          <w:color w:val="002060"/>
        </w:rPr>
        <w:t>- Fusione</w:t>
      </w:r>
    </w:p>
    <w:p w14:paraId="70AE3E4A" w14:textId="77777777" w:rsidR="00604640" w:rsidRPr="0081413B" w:rsidRDefault="00604640" w:rsidP="00604640">
      <w:pPr>
        <w:pStyle w:val="Nessunaspaziatura"/>
        <w:jc w:val="both"/>
        <w:rPr>
          <w:rFonts w:ascii="Arial" w:hAnsi="Arial" w:cs="Arial"/>
          <w:color w:val="002060"/>
        </w:rPr>
      </w:pPr>
      <w:r w:rsidRPr="0081413B">
        <w:rPr>
          <w:rFonts w:ascii="Arial" w:hAnsi="Arial" w:cs="Arial"/>
          <w:color w:val="002060"/>
        </w:rPr>
        <w:t>- Scissione</w:t>
      </w:r>
    </w:p>
    <w:p w14:paraId="67989537" w14:textId="77777777" w:rsidR="00604640" w:rsidRPr="0081413B" w:rsidRDefault="00604640" w:rsidP="00604640">
      <w:pPr>
        <w:pStyle w:val="Nessunaspaziatura"/>
        <w:jc w:val="both"/>
        <w:rPr>
          <w:rFonts w:ascii="Arial" w:hAnsi="Arial" w:cs="Arial"/>
          <w:color w:val="002060"/>
        </w:rPr>
      </w:pPr>
      <w:r w:rsidRPr="0081413B">
        <w:rPr>
          <w:rFonts w:ascii="Arial" w:hAnsi="Arial" w:cs="Arial"/>
          <w:color w:val="002060"/>
        </w:rPr>
        <w:t>- Conferimento di azienda.</w:t>
      </w:r>
    </w:p>
    <w:p w14:paraId="63A15464" w14:textId="77777777" w:rsidR="00604640" w:rsidRPr="0081413B" w:rsidRDefault="00604640" w:rsidP="00604640">
      <w:pPr>
        <w:pStyle w:val="Nessunaspaziatura"/>
        <w:jc w:val="both"/>
        <w:rPr>
          <w:rFonts w:ascii="Arial" w:hAnsi="Arial" w:cs="Arial"/>
          <w:color w:val="002060"/>
        </w:rPr>
      </w:pPr>
    </w:p>
    <w:p w14:paraId="3F2F725F" w14:textId="77777777" w:rsidR="00604640" w:rsidRPr="0081413B" w:rsidRDefault="00604640" w:rsidP="00604640">
      <w:pPr>
        <w:pStyle w:val="Nessunaspaziatura"/>
        <w:jc w:val="both"/>
        <w:rPr>
          <w:rFonts w:ascii="Arial" w:hAnsi="Arial" w:cs="Arial"/>
          <w:color w:val="002060"/>
        </w:rPr>
      </w:pPr>
      <w:r w:rsidRPr="0081413B">
        <w:rPr>
          <w:rFonts w:ascii="Arial" w:hAnsi="Arial" w:cs="Arial"/>
          <w:color w:val="002060"/>
        </w:rPr>
        <w:t xml:space="preserve">Dal </w:t>
      </w:r>
      <w:r w:rsidRPr="0081413B">
        <w:rPr>
          <w:rFonts w:ascii="Arial" w:hAnsi="Arial" w:cs="Arial"/>
          <w:b/>
          <w:color w:val="002060"/>
          <w:u w:val="single"/>
        </w:rPr>
        <w:t>01.07.2003</w:t>
      </w:r>
      <w:r w:rsidRPr="0081413B">
        <w:rPr>
          <w:rFonts w:ascii="Arial" w:hAnsi="Arial" w:cs="Arial"/>
          <w:color w:val="002060"/>
        </w:rPr>
        <w:t xml:space="preserve"> verrà attivato il servizio delle seguenti tipologie di pratiche:</w:t>
      </w:r>
    </w:p>
    <w:p w14:paraId="1A436B86" w14:textId="77777777" w:rsidR="00604640" w:rsidRPr="0081413B" w:rsidRDefault="00604640" w:rsidP="00604640">
      <w:pPr>
        <w:pStyle w:val="Nessunaspaziatura"/>
        <w:jc w:val="both"/>
        <w:rPr>
          <w:rFonts w:ascii="Arial" w:hAnsi="Arial" w:cs="Arial"/>
          <w:color w:val="002060"/>
        </w:rPr>
      </w:pPr>
      <w:r w:rsidRPr="0081413B">
        <w:rPr>
          <w:rFonts w:ascii="Arial" w:hAnsi="Arial" w:cs="Arial"/>
          <w:color w:val="002060"/>
        </w:rPr>
        <w:t>- Affiliazione</w:t>
      </w:r>
    </w:p>
    <w:p w14:paraId="2780B252" w14:textId="77777777" w:rsidR="00604640" w:rsidRPr="0081413B" w:rsidRDefault="00604640" w:rsidP="00604640">
      <w:pPr>
        <w:pStyle w:val="Nessunaspaziatura"/>
        <w:jc w:val="both"/>
        <w:rPr>
          <w:rFonts w:ascii="Arial" w:hAnsi="Arial" w:cs="Arial"/>
          <w:color w:val="002060"/>
        </w:rPr>
      </w:pPr>
      <w:r w:rsidRPr="0081413B">
        <w:rPr>
          <w:rFonts w:ascii="Arial" w:hAnsi="Arial" w:cs="Arial"/>
          <w:color w:val="002060"/>
        </w:rPr>
        <w:t>- Variazione organigramma</w:t>
      </w:r>
    </w:p>
    <w:p w14:paraId="0F45C7F0" w14:textId="77777777" w:rsidR="00604640" w:rsidRPr="0081413B" w:rsidRDefault="00604640" w:rsidP="00604640">
      <w:pPr>
        <w:pStyle w:val="Nessunaspaziatura"/>
        <w:jc w:val="both"/>
        <w:rPr>
          <w:rFonts w:ascii="Arial" w:hAnsi="Arial" w:cs="Arial"/>
          <w:color w:val="002060"/>
        </w:rPr>
      </w:pPr>
      <w:r w:rsidRPr="0081413B">
        <w:rPr>
          <w:rFonts w:ascii="Arial" w:hAnsi="Arial" w:cs="Arial"/>
          <w:color w:val="002060"/>
        </w:rPr>
        <w:t>- Altre pratiche varie</w:t>
      </w:r>
    </w:p>
    <w:p w14:paraId="0313F4FE" w14:textId="77777777" w:rsidR="00604640" w:rsidRPr="0081413B" w:rsidRDefault="00604640" w:rsidP="00604640">
      <w:pPr>
        <w:pStyle w:val="Nessunaspaziatura"/>
        <w:jc w:val="both"/>
        <w:rPr>
          <w:rFonts w:ascii="Arial" w:hAnsi="Arial" w:cs="Arial"/>
          <w:color w:val="002060"/>
        </w:rPr>
      </w:pPr>
    </w:p>
    <w:p w14:paraId="2FAA6D98" w14:textId="77777777" w:rsidR="00604640" w:rsidRPr="0081413B" w:rsidRDefault="00604640" w:rsidP="00604640">
      <w:pPr>
        <w:pStyle w:val="Nessunaspaziatura"/>
        <w:jc w:val="both"/>
        <w:rPr>
          <w:rFonts w:ascii="Arial" w:hAnsi="Arial" w:cs="Arial"/>
          <w:color w:val="002060"/>
        </w:rPr>
      </w:pPr>
      <w:r w:rsidRPr="0081413B">
        <w:rPr>
          <w:rFonts w:ascii="Arial" w:hAnsi="Arial" w:cs="Arial"/>
          <w:color w:val="002060"/>
        </w:rPr>
        <w:t xml:space="preserve">Si rende noto che soltanto dal 12.06.2023 ogni società, che dovrà effettuare una delle variazioni sopra indicate, dovrà accedere a </w:t>
      </w:r>
      <w:hyperlink r:id="rId11" w:history="1">
        <w:r w:rsidRPr="0081413B">
          <w:rPr>
            <w:rStyle w:val="Collegamentoipertestuale"/>
            <w:rFonts w:ascii="Arial" w:hAnsi="Arial" w:cs="Arial"/>
            <w:color w:val="002060"/>
          </w:rPr>
          <w:t>https://anagrafefederale.figc.it</w:t>
        </w:r>
      </w:hyperlink>
      <w:r w:rsidRPr="0081413B">
        <w:rPr>
          <w:rFonts w:ascii="Arial" w:hAnsi="Arial" w:cs="Arial"/>
          <w:color w:val="002060"/>
        </w:rPr>
        <w:t xml:space="preserve">, attivare l’utenza e seguire le istruzioni presentate nelle schermate successive. </w:t>
      </w:r>
    </w:p>
    <w:p w14:paraId="383B3856" w14:textId="77777777" w:rsidR="00604640" w:rsidRPr="0081413B" w:rsidRDefault="00604640" w:rsidP="00604640">
      <w:pPr>
        <w:pStyle w:val="Nessunaspaziatura"/>
        <w:jc w:val="both"/>
        <w:rPr>
          <w:rFonts w:ascii="Arial" w:hAnsi="Arial" w:cs="Arial"/>
          <w:color w:val="002060"/>
        </w:rPr>
      </w:pPr>
      <w:r w:rsidRPr="0081413B">
        <w:rPr>
          <w:rFonts w:ascii="Arial" w:hAnsi="Arial" w:cs="Arial"/>
          <w:color w:val="002060"/>
        </w:rPr>
        <w:t>Per l’attivazione dell’utenza si dovrà utilizzare l’indirizzo email del Legale Rappresentante della Società.</w:t>
      </w:r>
    </w:p>
    <w:p w14:paraId="52ED1D19" w14:textId="77777777" w:rsidR="00604640" w:rsidRPr="0081413B" w:rsidRDefault="00604640" w:rsidP="00604640">
      <w:pPr>
        <w:pStyle w:val="Nessunaspaziatura"/>
        <w:jc w:val="both"/>
        <w:rPr>
          <w:rFonts w:ascii="Arial" w:hAnsi="Arial" w:cs="Arial"/>
          <w:color w:val="002060"/>
        </w:rPr>
      </w:pPr>
    </w:p>
    <w:p w14:paraId="6D822A76" w14:textId="77777777" w:rsidR="00604640" w:rsidRPr="0081413B" w:rsidRDefault="00604640" w:rsidP="00604640">
      <w:pPr>
        <w:pStyle w:val="Nessunaspaziatura"/>
        <w:jc w:val="both"/>
        <w:rPr>
          <w:rFonts w:ascii="Arial" w:hAnsi="Arial" w:cs="Arial"/>
          <w:color w:val="002060"/>
        </w:rPr>
      </w:pPr>
      <w:r w:rsidRPr="0081413B">
        <w:rPr>
          <w:rFonts w:ascii="Arial" w:hAnsi="Arial" w:cs="Arial"/>
          <w:color w:val="002060"/>
        </w:rPr>
        <w:t>Le operazioni che dovranno essere effettuate saranno:</w:t>
      </w:r>
    </w:p>
    <w:p w14:paraId="35A3DDAA" w14:textId="77777777" w:rsidR="00604640" w:rsidRPr="0081413B" w:rsidRDefault="00604640" w:rsidP="00604640">
      <w:pPr>
        <w:pStyle w:val="Nessunaspaziatura"/>
        <w:jc w:val="both"/>
        <w:rPr>
          <w:rFonts w:ascii="Arial" w:hAnsi="Arial" w:cs="Arial"/>
          <w:color w:val="002060"/>
        </w:rPr>
      </w:pPr>
      <w:r w:rsidRPr="0081413B">
        <w:rPr>
          <w:rFonts w:ascii="Arial" w:hAnsi="Arial" w:cs="Arial"/>
          <w:color w:val="002060"/>
        </w:rPr>
        <w:t>1. Inserire l’email del Legale Rappresentante e premere il pulsante “invia codice di verifica”</w:t>
      </w:r>
    </w:p>
    <w:p w14:paraId="6A7B92B4" w14:textId="77777777" w:rsidR="00604640" w:rsidRPr="0081413B" w:rsidRDefault="00604640" w:rsidP="00604640">
      <w:pPr>
        <w:pStyle w:val="Nessunaspaziatura"/>
        <w:jc w:val="both"/>
        <w:rPr>
          <w:rFonts w:ascii="Arial" w:hAnsi="Arial" w:cs="Arial"/>
          <w:color w:val="002060"/>
        </w:rPr>
      </w:pPr>
      <w:r w:rsidRPr="0081413B">
        <w:rPr>
          <w:rFonts w:ascii="Arial" w:hAnsi="Arial" w:cs="Arial"/>
          <w:color w:val="002060"/>
        </w:rPr>
        <w:t>2. Accedere all’email e prendere nota del codice di verifica</w:t>
      </w:r>
    </w:p>
    <w:p w14:paraId="21B7FC54" w14:textId="77777777" w:rsidR="00604640" w:rsidRPr="0081413B" w:rsidRDefault="00604640" w:rsidP="00604640">
      <w:pPr>
        <w:pStyle w:val="Nessunaspaziatura"/>
        <w:jc w:val="both"/>
        <w:rPr>
          <w:rFonts w:ascii="Arial" w:hAnsi="Arial" w:cs="Arial"/>
          <w:color w:val="002060"/>
        </w:rPr>
      </w:pPr>
      <w:r w:rsidRPr="0081413B">
        <w:rPr>
          <w:rFonts w:ascii="Arial" w:hAnsi="Arial" w:cs="Arial"/>
          <w:color w:val="002060"/>
        </w:rPr>
        <w:t>3. Inserire il codice di verifica ed impostare la password</w:t>
      </w:r>
    </w:p>
    <w:p w14:paraId="2A57DC70" w14:textId="77777777" w:rsidR="00604640" w:rsidRPr="0081413B" w:rsidRDefault="00604640" w:rsidP="00604640">
      <w:pPr>
        <w:pStyle w:val="Nessunaspaziatura"/>
        <w:jc w:val="both"/>
        <w:rPr>
          <w:rFonts w:ascii="Arial" w:hAnsi="Arial" w:cs="Arial"/>
          <w:color w:val="002060"/>
        </w:rPr>
      </w:pPr>
      <w:r w:rsidRPr="0081413B">
        <w:rPr>
          <w:rFonts w:ascii="Arial" w:hAnsi="Arial" w:cs="Arial"/>
          <w:color w:val="002060"/>
        </w:rPr>
        <w:t>4. Tornare in home page, premere accedi ed inserire le proprie credenziali; username; email del Legale Rappresentante; password come impostata.</w:t>
      </w:r>
    </w:p>
    <w:p w14:paraId="07B077D4" w14:textId="77777777" w:rsidR="00604640" w:rsidRPr="0081413B" w:rsidRDefault="00604640" w:rsidP="00604640">
      <w:pPr>
        <w:pStyle w:val="Nessunaspaziatura"/>
        <w:jc w:val="both"/>
        <w:rPr>
          <w:rFonts w:ascii="Arial" w:hAnsi="Arial" w:cs="Arial"/>
          <w:color w:val="002060"/>
        </w:rPr>
      </w:pPr>
    </w:p>
    <w:p w14:paraId="17F1A9E7" w14:textId="77777777" w:rsidR="00604640" w:rsidRPr="0081413B" w:rsidRDefault="00604640" w:rsidP="00604640">
      <w:pPr>
        <w:pStyle w:val="Nessunaspaziatura"/>
        <w:jc w:val="both"/>
        <w:rPr>
          <w:rFonts w:ascii="Arial" w:hAnsi="Arial" w:cs="Arial"/>
          <w:color w:val="002060"/>
        </w:rPr>
      </w:pPr>
      <w:r w:rsidRPr="0081413B">
        <w:rPr>
          <w:rFonts w:ascii="Arial" w:hAnsi="Arial" w:cs="Arial"/>
          <w:color w:val="002060"/>
        </w:rPr>
        <w:t>Al deposito della prima pratica ogni Società dovrà compilare le seguenti informazioni:</w:t>
      </w:r>
    </w:p>
    <w:p w14:paraId="2D0FCB00" w14:textId="77777777" w:rsidR="00604640" w:rsidRPr="0081413B" w:rsidRDefault="00604640" w:rsidP="00604640">
      <w:pPr>
        <w:pStyle w:val="Nessunaspaziatura"/>
        <w:jc w:val="both"/>
        <w:rPr>
          <w:rFonts w:ascii="Arial" w:hAnsi="Arial" w:cs="Arial"/>
          <w:color w:val="002060"/>
        </w:rPr>
      </w:pPr>
      <w:r w:rsidRPr="0081413B">
        <w:rPr>
          <w:rFonts w:ascii="Arial" w:hAnsi="Arial" w:cs="Arial"/>
          <w:color w:val="002060"/>
        </w:rPr>
        <w:t>- Ragione sociale/denominazione (come registrata all’Agenzia delle Entrate)</w:t>
      </w:r>
    </w:p>
    <w:p w14:paraId="51EB8ECC" w14:textId="77777777" w:rsidR="00604640" w:rsidRPr="0081413B" w:rsidRDefault="00604640" w:rsidP="00604640">
      <w:pPr>
        <w:pStyle w:val="Nessunaspaziatura"/>
        <w:jc w:val="both"/>
        <w:rPr>
          <w:rFonts w:ascii="Arial" w:hAnsi="Arial" w:cs="Arial"/>
          <w:color w:val="002060"/>
        </w:rPr>
      </w:pPr>
      <w:r w:rsidRPr="0081413B">
        <w:rPr>
          <w:rFonts w:ascii="Arial" w:hAnsi="Arial" w:cs="Arial"/>
          <w:color w:val="002060"/>
        </w:rPr>
        <w:t>- IBAN</w:t>
      </w:r>
    </w:p>
    <w:p w14:paraId="54D2131B" w14:textId="77777777" w:rsidR="00604640" w:rsidRPr="0081413B" w:rsidRDefault="00604640" w:rsidP="00604640">
      <w:pPr>
        <w:pStyle w:val="Nessunaspaziatura"/>
        <w:jc w:val="both"/>
        <w:rPr>
          <w:rFonts w:ascii="Arial" w:hAnsi="Arial" w:cs="Arial"/>
          <w:color w:val="002060"/>
        </w:rPr>
      </w:pPr>
      <w:r w:rsidRPr="0081413B">
        <w:rPr>
          <w:rFonts w:ascii="Arial" w:hAnsi="Arial" w:cs="Arial"/>
          <w:color w:val="002060"/>
        </w:rPr>
        <w:t>- Codice univoco di fatturazione elettronica.</w:t>
      </w:r>
    </w:p>
    <w:p w14:paraId="1A33DB56" w14:textId="77777777" w:rsidR="00604640" w:rsidRPr="0081413B" w:rsidRDefault="00604640" w:rsidP="00604640">
      <w:pPr>
        <w:pStyle w:val="Nessunaspaziatura"/>
        <w:jc w:val="both"/>
        <w:rPr>
          <w:rFonts w:ascii="Arial" w:hAnsi="Arial" w:cs="Arial"/>
          <w:color w:val="002060"/>
        </w:rPr>
      </w:pPr>
    </w:p>
    <w:p w14:paraId="527234A1" w14:textId="77777777" w:rsidR="00604640" w:rsidRPr="0081413B" w:rsidRDefault="00604640" w:rsidP="00604640">
      <w:pPr>
        <w:pStyle w:val="Nessunaspaziatura"/>
        <w:jc w:val="both"/>
        <w:rPr>
          <w:rFonts w:ascii="Arial" w:hAnsi="Arial" w:cs="Arial"/>
          <w:color w:val="002060"/>
        </w:rPr>
      </w:pPr>
      <w:r w:rsidRPr="0081413B">
        <w:rPr>
          <w:rFonts w:ascii="Arial" w:hAnsi="Arial" w:cs="Arial"/>
          <w:color w:val="002060"/>
        </w:rPr>
        <w:t xml:space="preserve">Per problematiche tecniche relative al funzionamento della piattaforma Portale Servizi F.I.G.C. è disponibile un supporto tecnico all’indirizzo </w:t>
      </w:r>
      <w:hyperlink r:id="rId12" w:history="1">
        <w:r w:rsidRPr="0081413B">
          <w:rPr>
            <w:rStyle w:val="Collegamentoipertestuale"/>
            <w:rFonts w:ascii="Arial" w:hAnsi="Arial" w:cs="Arial"/>
            <w:color w:val="002060"/>
          </w:rPr>
          <w:t>supportotecnico@figc.it</w:t>
        </w:r>
      </w:hyperlink>
    </w:p>
    <w:p w14:paraId="0259DBC9" w14:textId="77777777" w:rsidR="00604640" w:rsidRPr="0081413B" w:rsidRDefault="00604640" w:rsidP="00604640">
      <w:pPr>
        <w:pStyle w:val="Nessunaspaziatura"/>
        <w:jc w:val="both"/>
        <w:rPr>
          <w:rFonts w:ascii="Arial" w:hAnsi="Arial" w:cs="Arial"/>
          <w:color w:val="002060"/>
        </w:rPr>
      </w:pPr>
    </w:p>
    <w:p w14:paraId="4C515296" w14:textId="77777777" w:rsidR="00604640" w:rsidRPr="0081413B" w:rsidRDefault="00604640" w:rsidP="00604640">
      <w:pPr>
        <w:pStyle w:val="Nessunaspaziatura"/>
        <w:jc w:val="both"/>
        <w:rPr>
          <w:rFonts w:ascii="Arial" w:hAnsi="Arial" w:cs="Arial"/>
          <w:color w:val="002060"/>
        </w:rPr>
      </w:pPr>
      <w:r w:rsidRPr="0081413B">
        <w:rPr>
          <w:rFonts w:ascii="Arial" w:hAnsi="Arial" w:cs="Arial"/>
          <w:color w:val="002060"/>
        </w:rPr>
        <w:t>La società potrà controllare nel Portale Servizi F.I.G.C. il percorso della pratica, la richiesta di eventuali integrazioni di documenti e la segnalazione degli errori fino all’eventuale parere negativo o positivo del Comitato Regionale, della L.N.D. e quello finale della F.I.G.C.</w:t>
      </w:r>
    </w:p>
    <w:p w14:paraId="37896C56" w14:textId="77777777" w:rsidR="00604640" w:rsidRPr="0081413B" w:rsidRDefault="00604640" w:rsidP="008B5F73">
      <w:pPr>
        <w:rPr>
          <w:rFonts w:ascii="Arial" w:hAnsi="Arial" w:cs="Arial"/>
          <w:b/>
          <w:bCs/>
          <w:color w:val="002060"/>
          <w:sz w:val="22"/>
          <w:szCs w:val="22"/>
        </w:rPr>
      </w:pPr>
    </w:p>
    <w:p w14:paraId="60AE7079" w14:textId="77777777" w:rsidR="0081413B" w:rsidRPr="0081413B" w:rsidRDefault="0081413B" w:rsidP="0081413B">
      <w:pPr>
        <w:pStyle w:val="Default"/>
        <w:jc w:val="both"/>
        <w:rPr>
          <w:rFonts w:ascii="Arial" w:hAnsi="Arial" w:cs="Arial"/>
          <w:color w:val="002060"/>
          <w:sz w:val="22"/>
          <w:szCs w:val="22"/>
        </w:rPr>
      </w:pPr>
      <w:r w:rsidRPr="0081413B">
        <w:rPr>
          <w:rFonts w:ascii="Arial" w:hAnsi="Arial" w:cs="Arial"/>
          <w:color w:val="002060"/>
          <w:sz w:val="22"/>
          <w:szCs w:val="22"/>
        </w:rPr>
        <w:t xml:space="preserve">Si rammenta che la FIGC, su istanza della LND, ha derogato alle disposizioni di cui agli artt. 17, 18 e 20 NOIF per la stagione sportiva 2023/2024 con proprio Comunicato Ufficiale n. 162/A del 20 aprile 2023, riportato dalla LND su proprio Comunicato Ufficiale n. 314 di pari data, di seguito menzionato. </w:t>
      </w:r>
    </w:p>
    <w:p w14:paraId="1F1DC340" w14:textId="77777777" w:rsidR="0081413B" w:rsidRPr="0081413B" w:rsidRDefault="0081413B" w:rsidP="0081413B">
      <w:pPr>
        <w:pStyle w:val="Default"/>
        <w:jc w:val="both"/>
        <w:rPr>
          <w:rFonts w:ascii="Arial" w:hAnsi="Arial" w:cs="Arial"/>
          <w:color w:val="002060"/>
          <w:sz w:val="22"/>
          <w:szCs w:val="22"/>
        </w:rPr>
      </w:pPr>
      <w:r w:rsidRPr="0081413B">
        <w:rPr>
          <w:rFonts w:ascii="Arial" w:hAnsi="Arial" w:cs="Arial"/>
          <w:color w:val="002060"/>
          <w:sz w:val="22"/>
          <w:szCs w:val="22"/>
        </w:rPr>
        <w:t xml:space="preserve">Si ritiene utile, oltre che condividere i contenuti della documentazione allegata, richiamare l'attenzione su alcuni aspetti importanti: </w:t>
      </w:r>
    </w:p>
    <w:p w14:paraId="53D83A4D" w14:textId="77777777" w:rsidR="0081413B" w:rsidRPr="0081413B" w:rsidRDefault="0081413B" w:rsidP="0081413B">
      <w:pPr>
        <w:pStyle w:val="Default"/>
        <w:jc w:val="both"/>
        <w:rPr>
          <w:rFonts w:ascii="Arial" w:hAnsi="Arial" w:cs="Arial"/>
          <w:color w:val="002060"/>
          <w:sz w:val="22"/>
          <w:szCs w:val="22"/>
        </w:rPr>
      </w:pPr>
    </w:p>
    <w:p w14:paraId="294183D3" w14:textId="77777777" w:rsidR="0081413B" w:rsidRPr="0081413B" w:rsidRDefault="0081413B" w:rsidP="0081413B">
      <w:pPr>
        <w:pStyle w:val="Default"/>
        <w:jc w:val="both"/>
        <w:rPr>
          <w:rFonts w:ascii="Arial" w:hAnsi="Arial" w:cs="Arial"/>
          <w:color w:val="002060"/>
          <w:sz w:val="22"/>
          <w:szCs w:val="22"/>
        </w:rPr>
      </w:pPr>
      <w:r w:rsidRPr="0081413B">
        <w:rPr>
          <w:rFonts w:ascii="Arial" w:hAnsi="Arial" w:cs="Arial"/>
          <w:color w:val="002060"/>
          <w:sz w:val="22"/>
          <w:szCs w:val="22"/>
        </w:rPr>
        <w:t xml:space="preserve">1) Il monitoraggio e la regolare revisione degli indirizzi postali, di posta elettronica ordinaria e di posta elettronica certificata delle Associate, </w:t>
      </w:r>
      <w:r w:rsidRPr="0081413B">
        <w:rPr>
          <w:rFonts w:ascii="Arial" w:hAnsi="Arial" w:cs="Arial"/>
          <w:b/>
          <w:bCs/>
          <w:color w:val="002060"/>
          <w:sz w:val="22"/>
          <w:szCs w:val="22"/>
        </w:rPr>
        <w:t xml:space="preserve">nonché il costante aggiornamento degli organigrammi societari </w:t>
      </w:r>
      <w:r w:rsidRPr="0081413B">
        <w:rPr>
          <w:rFonts w:ascii="Arial" w:hAnsi="Arial" w:cs="Arial"/>
          <w:color w:val="002060"/>
          <w:sz w:val="22"/>
          <w:szCs w:val="22"/>
        </w:rPr>
        <w:t xml:space="preserve">nel rispetto di quanto previsto dalla vigente normativa in materia. </w:t>
      </w:r>
    </w:p>
    <w:p w14:paraId="516B060D" w14:textId="77777777" w:rsidR="0081413B" w:rsidRPr="0081413B" w:rsidRDefault="0081413B" w:rsidP="0081413B">
      <w:pPr>
        <w:pStyle w:val="Default"/>
        <w:jc w:val="both"/>
        <w:rPr>
          <w:rFonts w:ascii="Arial" w:hAnsi="Arial" w:cs="Arial"/>
          <w:color w:val="002060"/>
          <w:sz w:val="22"/>
          <w:szCs w:val="22"/>
        </w:rPr>
      </w:pPr>
      <w:r w:rsidRPr="0081413B">
        <w:rPr>
          <w:rFonts w:ascii="Arial" w:hAnsi="Arial" w:cs="Arial"/>
          <w:color w:val="002060"/>
          <w:sz w:val="22"/>
          <w:szCs w:val="22"/>
        </w:rPr>
        <w:t xml:space="preserve">Ove intervenissero variazioni è necessaria una tempestiva modifica, da parte della Società interessata, dei dati immessi nel portale servizi FIGC Anagrafe Federale, con successivo processo di lavoro da parte dei Comitati/Dipartimenti/Divisione. Con riferimento alla PEC, si rammenta che le Società hanno </w:t>
      </w:r>
      <w:r w:rsidRPr="0081413B">
        <w:rPr>
          <w:rFonts w:ascii="Arial" w:hAnsi="Arial" w:cs="Arial"/>
          <w:color w:val="002060"/>
          <w:sz w:val="22"/>
          <w:szCs w:val="22"/>
        </w:rPr>
        <w:lastRenderedPageBreak/>
        <w:t xml:space="preserve">l'obbligo di comunicare l'indirizzo di posta elettronica certificata eletto per le comunicazioni. </w:t>
      </w:r>
      <w:r w:rsidRPr="0081413B">
        <w:rPr>
          <w:rFonts w:ascii="Arial" w:hAnsi="Arial" w:cs="Arial"/>
          <w:b/>
          <w:bCs/>
          <w:color w:val="002060"/>
          <w:sz w:val="22"/>
          <w:szCs w:val="22"/>
        </w:rPr>
        <w:t>Tale informazione è condizione per l'affiliazione</w:t>
      </w:r>
      <w:r w:rsidRPr="0081413B">
        <w:rPr>
          <w:rFonts w:ascii="Arial" w:hAnsi="Arial" w:cs="Arial"/>
          <w:color w:val="002060"/>
          <w:sz w:val="22"/>
          <w:szCs w:val="22"/>
        </w:rPr>
        <w:t xml:space="preserve">. </w:t>
      </w:r>
    </w:p>
    <w:p w14:paraId="11D3F6BE" w14:textId="77777777" w:rsidR="0081413B" w:rsidRPr="0081413B" w:rsidRDefault="0081413B" w:rsidP="0081413B">
      <w:pPr>
        <w:pStyle w:val="Default"/>
        <w:jc w:val="both"/>
        <w:rPr>
          <w:rFonts w:ascii="Arial" w:hAnsi="Arial" w:cs="Arial"/>
          <w:color w:val="002060"/>
          <w:sz w:val="22"/>
          <w:szCs w:val="22"/>
        </w:rPr>
      </w:pPr>
      <w:r w:rsidRPr="0081413B">
        <w:rPr>
          <w:rFonts w:ascii="Arial" w:hAnsi="Arial" w:cs="Arial"/>
          <w:color w:val="002060"/>
          <w:sz w:val="22"/>
          <w:szCs w:val="22"/>
        </w:rPr>
        <w:t xml:space="preserve">I Comitati, la Divisione Calcio a Cinque e i Dipartimenti Interregionale e Calcio Femminile avranno cura di verificare con continuità i dati contenuti nelle anagrafiche dei componenti del Consiglio Direttivo e di altri organi previsti dallo statuto sociale delle proprie Società e, in caso di variazioni, provvedere all'immediata ratifica, con particolare attenzione alla durata e alla carica di: </w:t>
      </w:r>
    </w:p>
    <w:p w14:paraId="0BAD9E95" w14:textId="77777777" w:rsidR="0081413B" w:rsidRPr="0081413B" w:rsidRDefault="0081413B" w:rsidP="0081413B">
      <w:pPr>
        <w:pStyle w:val="Default"/>
        <w:spacing w:after="17"/>
        <w:jc w:val="both"/>
        <w:rPr>
          <w:rFonts w:ascii="Arial" w:hAnsi="Arial" w:cs="Arial"/>
          <w:color w:val="002060"/>
          <w:sz w:val="22"/>
          <w:szCs w:val="22"/>
        </w:rPr>
      </w:pPr>
      <w:r w:rsidRPr="0081413B">
        <w:rPr>
          <w:rFonts w:ascii="Arial" w:hAnsi="Arial" w:cs="Arial"/>
          <w:color w:val="002060"/>
          <w:sz w:val="22"/>
          <w:szCs w:val="22"/>
        </w:rPr>
        <w:t xml:space="preserve">- nome, cognome e Codice Fiscale del Presidente/Legale Rappresentante (obbligatorio); </w:t>
      </w:r>
    </w:p>
    <w:p w14:paraId="1EA97F84" w14:textId="77777777" w:rsidR="0081413B" w:rsidRPr="0081413B" w:rsidRDefault="0081413B" w:rsidP="0081413B">
      <w:pPr>
        <w:pStyle w:val="Default"/>
        <w:spacing w:after="17"/>
        <w:jc w:val="both"/>
        <w:rPr>
          <w:rFonts w:ascii="Arial" w:hAnsi="Arial" w:cs="Arial"/>
          <w:color w:val="002060"/>
          <w:sz w:val="22"/>
          <w:szCs w:val="22"/>
        </w:rPr>
      </w:pPr>
      <w:r w:rsidRPr="0081413B">
        <w:rPr>
          <w:rFonts w:ascii="Arial" w:hAnsi="Arial" w:cs="Arial"/>
          <w:color w:val="002060"/>
          <w:sz w:val="22"/>
          <w:szCs w:val="22"/>
        </w:rPr>
        <w:t xml:space="preserve">- nome, cognome e Codice Fiscale del Vice Presidente (obbligatorio); </w:t>
      </w:r>
    </w:p>
    <w:p w14:paraId="5845A2BB" w14:textId="77777777" w:rsidR="0081413B" w:rsidRDefault="0081413B" w:rsidP="0081413B">
      <w:pPr>
        <w:pStyle w:val="Default"/>
        <w:spacing w:after="18"/>
        <w:jc w:val="both"/>
        <w:rPr>
          <w:rFonts w:ascii="Arial" w:hAnsi="Arial" w:cs="Arial"/>
          <w:color w:val="002060"/>
          <w:sz w:val="22"/>
          <w:szCs w:val="22"/>
        </w:rPr>
      </w:pPr>
      <w:r w:rsidRPr="0081413B">
        <w:rPr>
          <w:rFonts w:ascii="Arial" w:hAnsi="Arial" w:cs="Arial"/>
          <w:color w:val="002060"/>
          <w:sz w:val="22"/>
          <w:szCs w:val="22"/>
        </w:rPr>
        <w:t xml:space="preserve">- nome, cognome e Codice Fiscale del Commissario (obbligatorio, laddove presente); </w:t>
      </w:r>
    </w:p>
    <w:p w14:paraId="678DA612" w14:textId="4616158D" w:rsidR="0081413B" w:rsidRPr="0081413B" w:rsidRDefault="0081413B" w:rsidP="0081413B">
      <w:pPr>
        <w:pStyle w:val="Default"/>
        <w:spacing w:after="18"/>
        <w:jc w:val="both"/>
        <w:rPr>
          <w:rFonts w:ascii="Arial" w:hAnsi="Arial" w:cs="Arial"/>
          <w:color w:val="002060"/>
          <w:sz w:val="22"/>
          <w:szCs w:val="22"/>
        </w:rPr>
      </w:pPr>
      <w:r w:rsidRPr="0081413B">
        <w:rPr>
          <w:rFonts w:ascii="Arial" w:hAnsi="Arial" w:cs="Arial"/>
          <w:color w:val="002060"/>
          <w:sz w:val="22"/>
          <w:szCs w:val="22"/>
        </w:rPr>
        <w:t xml:space="preserve">- nome, cognome e Codice Fiscale di almeno un Consigliere (obbligatorio); </w:t>
      </w:r>
    </w:p>
    <w:p w14:paraId="4028E671" w14:textId="77777777" w:rsidR="0081413B" w:rsidRPr="0081413B" w:rsidRDefault="0081413B" w:rsidP="0081413B">
      <w:pPr>
        <w:pStyle w:val="Default"/>
        <w:spacing w:after="18"/>
        <w:jc w:val="both"/>
        <w:rPr>
          <w:rFonts w:ascii="Arial" w:hAnsi="Arial" w:cs="Arial"/>
          <w:color w:val="002060"/>
          <w:sz w:val="22"/>
          <w:szCs w:val="22"/>
        </w:rPr>
      </w:pPr>
      <w:r w:rsidRPr="0081413B">
        <w:rPr>
          <w:rFonts w:ascii="Arial" w:hAnsi="Arial" w:cs="Arial"/>
          <w:color w:val="002060"/>
          <w:sz w:val="22"/>
          <w:szCs w:val="22"/>
        </w:rPr>
        <w:t xml:space="preserve">- nome, cognome e Codice Fiscale del Responsabile (obbligatorio, laddove presente); </w:t>
      </w:r>
    </w:p>
    <w:p w14:paraId="7C1D5816" w14:textId="77777777" w:rsidR="0081413B" w:rsidRPr="0081413B" w:rsidRDefault="0081413B" w:rsidP="0081413B">
      <w:pPr>
        <w:pStyle w:val="Default"/>
        <w:spacing w:after="18"/>
        <w:jc w:val="both"/>
        <w:rPr>
          <w:rFonts w:ascii="Arial" w:hAnsi="Arial" w:cs="Arial"/>
          <w:color w:val="002060"/>
          <w:sz w:val="22"/>
          <w:szCs w:val="22"/>
        </w:rPr>
      </w:pPr>
      <w:r w:rsidRPr="0081413B">
        <w:rPr>
          <w:rFonts w:ascii="Arial" w:hAnsi="Arial" w:cs="Arial"/>
          <w:color w:val="002060"/>
          <w:sz w:val="22"/>
          <w:szCs w:val="22"/>
        </w:rPr>
        <w:t xml:space="preserve">- nome, cognome e Codice Fiscale del Proboviro (obbligatorio, laddove presente); </w:t>
      </w:r>
    </w:p>
    <w:p w14:paraId="0CC9386F" w14:textId="77777777" w:rsidR="0081413B" w:rsidRPr="0081413B" w:rsidRDefault="0081413B" w:rsidP="0081413B">
      <w:pPr>
        <w:pStyle w:val="Default"/>
        <w:spacing w:after="18"/>
        <w:jc w:val="both"/>
        <w:rPr>
          <w:rFonts w:ascii="Arial" w:hAnsi="Arial" w:cs="Arial"/>
          <w:color w:val="002060"/>
          <w:sz w:val="22"/>
          <w:szCs w:val="22"/>
        </w:rPr>
      </w:pPr>
      <w:r w:rsidRPr="0081413B">
        <w:rPr>
          <w:rFonts w:ascii="Arial" w:hAnsi="Arial" w:cs="Arial"/>
          <w:color w:val="002060"/>
          <w:sz w:val="22"/>
          <w:szCs w:val="22"/>
        </w:rPr>
        <w:t xml:space="preserve">- nome, cognome e Codice Fiscale del Revisore (obbligatorio, laddove presente); </w:t>
      </w:r>
    </w:p>
    <w:p w14:paraId="1E86B84B" w14:textId="77777777" w:rsidR="0081413B" w:rsidRPr="0081413B" w:rsidRDefault="0081413B" w:rsidP="0081413B">
      <w:pPr>
        <w:pStyle w:val="Default"/>
        <w:spacing w:after="18"/>
        <w:jc w:val="both"/>
        <w:rPr>
          <w:rFonts w:ascii="Arial" w:hAnsi="Arial" w:cs="Arial"/>
          <w:color w:val="002060"/>
          <w:sz w:val="22"/>
          <w:szCs w:val="22"/>
        </w:rPr>
      </w:pPr>
      <w:r w:rsidRPr="0081413B">
        <w:rPr>
          <w:rFonts w:ascii="Arial" w:hAnsi="Arial" w:cs="Arial"/>
          <w:color w:val="002060"/>
          <w:sz w:val="22"/>
          <w:szCs w:val="22"/>
        </w:rPr>
        <w:t xml:space="preserve">- codice fiscale e/o partita IVA della Società; </w:t>
      </w:r>
    </w:p>
    <w:p w14:paraId="3158D10A" w14:textId="77777777" w:rsidR="0081413B" w:rsidRPr="0081413B" w:rsidRDefault="0081413B" w:rsidP="0081413B">
      <w:pPr>
        <w:pStyle w:val="Default"/>
        <w:jc w:val="both"/>
        <w:rPr>
          <w:rFonts w:ascii="Arial" w:hAnsi="Arial" w:cs="Arial"/>
          <w:color w:val="002060"/>
          <w:sz w:val="22"/>
          <w:szCs w:val="22"/>
        </w:rPr>
      </w:pPr>
      <w:r w:rsidRPr="0081413B">
        <w:rPr>
          <w:rFonts w:ascii="Arial" w:hAnsi="Arial" w:cs="Arial"/>
          <w:color w:val="002060"/>
          <w:sz w:val="22"/>
          <w:szCs w:val="22"/>
        </w:rPr>
        <w:t xml:space="preserve">- composizione del Consiglio Direttivo (dovrà coincidere il dato caricato sul portale Servizi FIGC Anagrafe federale con quanto riportato nell'Atto Costitutivo / Statuto / verbali di modifica caricati sul medesimo portale). </w:t>
      </w:r>
      <w:r w:rsidRPr="0081413B">
        <w:rPr>
          <w:rFonts w:ascii="Arial" w:hAnsi="Arial" w:cs="Arial"/>
          <w:b/>
          <w:bCs/>
          <w:color w:val="002060"/>
          <w:sz w:val="22"/>
          <w:szCs w:val="22"/>
        </w:rPr>
        <w:t>Si ricorda che è previsto un numero minimo di 3 componenti, tranne nei casi in cui è presente un Commissario o un Amministratore Unico</w:t>
      </w:r>
      <w:r w:rsidRPr="0081413B">
        <w:rPr>
          <w:rFonts w:ascii="Arial" w:hAnsi="Arial" w:cs="Arial"/>
          <w:color w:val="002060"/>
          <w:sz w:val="22"/>
          <w:szCs w:val="22"/>
        </w:rPr>
        <w:t xml:space="preserve">; </w:t>
      </w:r>
    </w:p>
    <w:p w14:paraId="37584486" w14:textId="77777777" w:rsidR="0081413B" w:rsidRPr="0081413B" w:rsidRDefault="0081413B" w:rsidP="0081413B">
      <w:pPr>
        <w:pStyle w:val="Default"/>
        <w:jc w:val="both"/>
        <w:rPr>
          <w:rFonts w:ascii="Arial" w:hAnsi="Arial" w:cs="Arial"/>
          <w:color w:val="002060"/>
          <w:sz w:val="22"/>
          <w:szCs w:val="22"/>
        </w:rPr>
      </w:pPr>
      <w:r w:rsidRPr="0081413B">
        <w:rPr>
          <w:rFonts w:ascii="Arial" w:hAnsi="Arial" w:cs="Arial"/>
          <w:color w:val="002060"/>
          <w:sz w:val="22"/>
          <w:szCs w:val="22"/>
        </w:rPr>
        <w:t xml:space="preserve">nome, cognome e Codice Fiscale dell'Amministratore Unico (obbligatorio, laddove presente); </w:t>
      </w:r>
    </w:p>
    <w:p w14:paraId="5049A4FE" w14:textId="77777777" w:rsidR="0081413B" w:rsidRPr="0081413B" w:rsidRDefault="0081413B" w:rsidP="0081413B">
      <w:pPr>
        <w:pStyle w:val="Default"/>
        <w:spacing w:after="18"/>
        <w:jc w:val="both"/>
        <w:rPr>
          <w:rFonts w:ascii="Arial" w:hAnsi="Arial" w:cs="Arial"/>
          <w:color w:val="002060"/>
          <w:sz w:val="22"/>
          <w:szCs w:val="22"/>
        </w:rPr>
      </w:pPr>
      <w:r w:rsidRPr="0081413B">
        <w:rPr>
          <w:rFonts w:ascii="Arial" w:hAnsi="Arial" w:cs="Arial"/>
          <w:color w:val="002060"/>
          <w:sz w:val="22"/>
          <w:szCs w:val="22"/>
        </w:rPr>
        <w:t xml:space="preserve">- natura giuridica della Società; </w:t>
      </w:r>
    </w:p>
    <w:p w14:paraId="344B75B9" w14:textId="77777777" w:rsidR="0081413B" w:rsidRPr="0081413B" w:rsidRDefault="0081413B" w:rsidP="0081413B">
      <w:pPr>
        <w:pStyle w:val="Default"/>
        <w:spacing w:after="18"/>
        <w:jc w:val="both"/>
        <w:rPr>
          <w:rFonts w:ascii="Arial" w:hAnsi="Arial" w:cs="Arial"/>
          <w:color w:val="002060"/>
          <w:sz w:val="22"/>
          <w:szCs w:val="22"/>
        </w:rPr>
      </w:pPr>
      <w:r w:rsidRPr="0081413B">
        <w:rPr>
          <w:rFonts w:ascii="Arial" w:hAnsi="Arial" w:cs="Arial"/>
          <w:color w:val="002060"/>
          <w:sz w:val="22"/>
          <w:szCs w:val="22"/>
        </w:rPr>
        <w:t xml:space="preserve">- data di costituzione della Società; </w:t>
      </w:r>
    </w:p>
    <w:p w14:paraId="4DEFFEB1" w14:textId="77777777" w:rsidR="0081413B" w:rsidRPr="0081413B" w:rsidRDefault="0081413B" w:rsidP="0081413B">
      <w:pPr>
        <w:pStyle w:val="Default"/>
        <w:spacing w:after="18"/>
        <w:jc w:val="both"/>
        <w:rPr>
          <w:rFonts w:ascii="Arial" w:hAnsi="Arial" w:cs="Arial"/>
          <w:color w:val="002060"/>
          <w:sz w:val="22"/>
          <w:szCs w:val="22"/>
        </w:rPr>
      </w:pPr>
      <w:r w:rsidRPr="0081413B">
        <w:rPr>
          <w:rFonts w:ascii="Arial" w:hAnsi="Arial" w:cs="Arial"/>
          <w:color w:val="002060"/>
          <w:sz w:val="22"/>
          <w:szCs w:val="22"/>
        </w:rPr>
        <w:t xml:space="preserve">- indirizzo della sede sociale; </w:t>
      </w:r>
    </w:p>
    <w:p w14:paraId="0B0AA6E5" w14:textId="77777777" w:rsidR="0081413B" w:rsidRPr="0081413B" w:rsidRDefault="0081413B" w:rsidP="0081413B">
      <w:pPr>
        <w:pStyle w:val="Default"/>
        <w:spacing w:after="18"/>
        <w:jc w:val="both"/>
        <w:rPr>
          <w:rFonts w:ascii="Arial" w:hAnsi="Arial" w:cs="Arial"/>
          <w:color w:val="002060"/>
          <w:sz w:val="22"/>
          <w:szCs w:val="22"/>
        </w:rPr>
      </w:pPr>
      <w:r w:rsidRPr="0081413B">
        <w:rPr>
          <w:rFonts w:ascii="Arial" w:hAnsi="Arial" w:cs="Arial"/>
          <w:color w:val="002060"/>
          <w:sz w:val="22"/>
          <w:szCs w:val="22"/>
        </w:rPr>
        <w:t xml:space="preserve">- indirizzo per la corrispondenza; </w:t>
      </w:r>
    </w:p>
    <w:p w14:paraId="32B14375" w14:textId="77777777" w:rsidR="0081413B" w:rsidRPr="0081413B" w:rsidRDefault="0081413B" w:rsidP="0081413B">
      <w:pPr>
        <w:pStyle w:val="Default"/>
        <w:spacing w:after="18"/>
        <w:jc w:val="both"/>
        <w:rPr>
          <w:rFonts w:ascii="Arial" w:hAnsi="Arial" w:cs="Arial"/>
          <w:color w:val="002060"/>
          <w:sz w:val="22"/>
          <w:szCs w:val="22"/>
        </w:rPr>
      </w:pPr>
      <w:r w:rsidRPr="0081413B">
        <w:rPr>
          <w:rFonts w:ascii="Arial" w:hAnsi="Arial" w:cs="Arial"/>
          <w:color w:val="002060"/>
          <w:sz w:val="22"/>
          <w:szCs w:val="22"/>
        </w:rPr>
        <w:t xml:space="preserve">- indirizzo di posta elettronica ordinaria; </w:t>
      </w:r>
    </w:p>
    <w:p w14:paraId="5575B60C" w14:textId="77777777" w:rsidR="0081413B" w:rsidRPr="0081413B" w:rsidRDefault="0081413B" w:rsidP="0081413B">
      <w:pPr>
        <w:pStyle w:val="Default"/>
        <w:jc w:val="both"/>
        <w:rPr>
          <w:rFonts w:ascii="Arial" w:hAnsi="Arial" w:cs="Arial"/>
          <w:color w:val="002060"/>
          <w:sz w:val="22"/>
          <w:szCs w:val="22"/>
        </w:rPr>
      </w:pPr>
      <w:r w:rsidRPr="0081413B">
        <w:rPr>
          <w:rFonts w:ascii="Arial" w:hAnsi="Arial" w:cs="Arial"/>
          <w:color w:val="002060"/>
          <w:sz w:val="22"/>
          <w:szCs w:val="22"/>
        </w:rPr>
        <w:t xml:space="preserve">- indirizzo di Posta Elettronica Certificata. </w:t>
      </w:r>
    </w:p>
    <w:p w14:paraId="1FD5BC55" w14:textId="77777777" w:rsidR="0081413B" w:rsidRPr="0081413B" w:rsidRDefault="0081413B" w:rsidP="0081413B">
      <w:pPr>
        <w:pStyle w:val="Default"/>
        <w:jc w:val="both"/>
        <w:rPr>
          <w:rFonts w:ascii="Arial" w:hAnsi="Arial" w:cs="Arial"/>
          <w:color w:val="002060"/>
          <w:sz w:val="22"/>
          <w:szCs w:val="22"/>
        </w:rPr>
      </w:pPr>
    </w:p>
    <w:p w14:paraId="65A6D7C7" w14:textId="77777777" w:rsidR="0081413B" w:rsidRPr="0081413B" w:rsidRDefault="0081413B" w:rsidP="0081413B">
      <w:pPr>
        <w:pStyle w:val="Default"/>
        <w:jc w:val="both"/>
        <w:rPr>
          <w:rFonts w:ascii="Arial" w:hAnsi="Arial" w:cs="Arial"/>
          <w:color w:val="002060"/>
          <w:sz w:val="22"/>
          <w:szCs w:val="22"/>
        </w:rPr>
      </w:pPr>
      <w:r w:rsidRPr="0081413B">
        <w:rPr>
          <w:rFonts w:ascii="Arial" w:hAnsi="Arial" w:cs="Arial"/>
          <w:color w:val="002060"/>
          <w:sz w:val="22"/>
          <w:szCs w:val="22"/>
        </w:rPr>
        <w:t xml:space="preserve">2) Per quanto attiene al Registro Nazionale delle Associazioni e Società Sportive Dilettantistiche del C.O.N.I. (Registro 2.0 C.O.N.I.) si trasmette il link dove poter scaricare i relativi regolamenti ed effettuare la relativa iscrizione, a valere per la Stagione Sportiva 2023/ 2024 : </w:t>
      </w:r>
      <w:hyperlink r:id="rId13" w:history="1">
        <w:r w:rsidRPr="0081413B">
          <w:rPr>
            <w:rStyle w:val="Collegamentoipertestuale"/>
            <w:rFonts w:ascii="Arial" w:hAnsi="Arial" w:cs="Arial"/>
            <w:color w:val="002060"/>
            <w:sz w:val="22"/>
            <w:szCs w:val="22"/>
          </w:rPr>
          <w:t>https://www.coni.it/it/registro-societa-sportive.html</w:t>
        </w:r>
      </w:hyperlink>
      <w:r w:rsidRPr="0081413B">
        <w:rPr>
          <w:rFonts w:ascii="Arial" w:hAnsi="Arial" w:cs="Arial"/>
          <w:color w:val="002060"/>
          <w:sz w:val="22"/>
          <w:szCs w:val="22"/>
        </w:rPr>
        <w:t xml:space="preserve">. </w:t>
      </w:r>
    </w:p>
    <w:p w14:paraId="4CB0D166" w14:textId="77777777" w:rsidR="0081413B" w:rsidRPr="0081413B" w:rsidRDefault="0081413B" w:rsidP="0081413B">
      <w:pPr>
        <w:pStyle w:val="Default"/>
        <w:jc w:val="both"/>
        <w:rPr>
          <w:rFonts w:ascii="Arial" w:hAnsi="Arial" w:cs="Arial"/>
          <w:color w:val="002060"/>
          <w:sz w:val="22"/>
          <w:szCs w:val="22"/>
        </w:rPr>
      </w:pPr>
    </w:p>
    <w:p w14:paraId="365E034F" w14:textId="77777777" w:rsidR="0081413B" w:rsidRPr="0081413B" w:rsidRDefault="0081413B" w:rsidP="0081413B">
      <w:pPr>
        <w:pStyle w:val="Default"/>
        <w:jc w:val="both"/>
        <w:rPr>
          <w:rFonts w:ascii="Arial" w:hAnsi="Arial" w:cs="Arial"/>
          <w:color w:val="002060"/>
          <w:sz w:val="22"/>
          <w:szCs w:val="22"/>
        </w:rPr>
      </w:pPr>
      <w:r w:rsidRPr="0081413B">
        <w:rPr>
          <w:rFonts w:ascii="Arial" w:hAnsi="Arial" w:cs="Arial"/>
          <w:color w:val="002060"/>
          <w:sz w:val="22"/>
          <w:szCs w:val="22"/>
        </w:rPr>
        <w:t xml:space="preserve">3) Con riferimento al Registro delle Attività Sportive Dilettantistiche di Sport e Salute, si ricorda che i dati delle Società verranno inviati dalla FIGC direttamente a Sport e Salute con il rinnovo dell'affiliazione e ad ogni successiva modifica dei dati che le Società effettueranno sul portale servizi FIGC Anagrafe federale. L'accesso al Registro di Sport e Salute dovrà essere effettuato tramite il portale dedicato, reperibile al seguente link: </w:t>
      </w:r>
      <w:hyperlink r:id="rId14" w:history="1">
        <w:r w:rsidRPr="0081413B">
          <w:rPr>
            <w:rStyle w:val="Collegamentoipertestuale"/>
            <w:rFonts w:ascii="Arial" w:hAnsi="Arial" w:cs="Arial"/>
            <w:color w:val="002060"/>
            <w:sz w:val="22"/>
            <w:szCs w:val="22"/>
          </w:rPr>
          <w:t>https://registro.sportesalute.eu/login/?next=/home/</w:t>
        </w:r>
      </w:hyperlink>
      <w:r w:rsidRPr="0081413B">
        <w:rPr>
          <w:rFonts w:ascii="Arial" w:hAnsi="Arial" w:cs="Arial"/>
          <w:color w:val="002060"/>
          <w:sz w:val="22"/>
          <w:szCs w:val="22"/>
        </w:rPr>
        <w:t>.</w:t>
      </w:r>
    </w:p>
    <w:p w14:paraId="4FB1AB97" w14:textId="77777777" w:rsidR="0081413B" w:rsidRPr="0081413B" w:rsidRDefault="0081413B" w:rsidP="0081413B">
      <w:pPr>
        <w:pStyle w:val="Default"/>
        <w:jc w:val="both"/>
        <w:rPr>
          <w:rFonts w:ascii="Arial" w:hAnsi="Arial" w:cs="Arial"/>
          <w:color w:val="002060"/>
          <w:sz w:val="22"/>
          <w:szCs w:val="22"/>
        </w:rPr>
      </w:pPr>
      <w:r w:rsidRPr="0081413B">
        <w:rPr>
          <w:rFonts w:ascii="Arial" w:hAnsi="Arial" w:cs="Arial"/>
          <w:color w:val="002060"/>
          <w:sz w:val="22"/>
          <w:szCs w:val="22"/>
        </w:rPr>
        <w:t xml:space="preserve">È vivamente raccomandato alle Società di verificare l'iscrizione al Registro delle Attività Sportive Dilettantistiche di Sport e Salute agli inizi di ogni nuova stagione sportiva sul citato portale dedicato. Per quanto attiene al Regolamento che disciplina la tenuta, la conservazione e la gestione del Registro, si rimanda al Comunicato Ufficiale L.N.D. n. 297 del 30 Marzo 2023. </w:t>
      </w:r>
    </w:p>
    <w:p w14:paraId="6E109B0A" w14:textId="77777777" w:rsidR="0081413B" w:rsidRPr="0081413B" w:rsidRDefault="0081413B" w:rsidP="0081413B">
      <w:pPr>
        <w:pStyle w:val="Default"/>
        <w:jc w:val="both"/>
        <w:rPr>
          <w:rFonts w:ascii="Arial" w:hAnsi="Arial" w:cs="Arial"/>
          <w:color w:val="002060"/>
          <w:sz w:val="22"/>
          <w:szCs w:val="22"/>
        </w:rPr>
      </w:pPr>
    </w:p>
    <w:p w14:paraId="0E18D103" w14:textId="77777777" w:rsidR="0081413B" w:rsidRPr="0081413B" w:rsidRDefault="0081413B" w:rsidP="0081413B">
      <w:pPr>
        <w:pStyle w:val="Default"/>
        <w:jc w:val="both"/>
        <w:rPr>
          <w:rFonts w:ascii="Arial" w:hAnsi="Arial" w:cs="Arial"/>
          <w:b/>
          <w:bCs/>
          <w:color w:val="002060"/>
          <w:sz w:val="22"/>
          <w:szCs w:val="22"/>
        </w:rPr>
      </w:pPr>
      <w:r w:rsidRPr="0081413B">
        <w:rPr>
          <w:rFonts w:ascii="Arial" w:hAnsi="Arial" w:cs="Arial"/>
          <w:color w:val="002060"/>
          <w:sz w:val="22"/>
          <w:szCs w:val="22"/>
        </w:rPr>
        <w:t xml:space="preserve">4) Con riguardo alla documentazione che le Società dovranno produrre e caricare sul portale Servizi FIGC Anagrafe, si richiama l'attenzione sulla novità introdotta a partire dalla S.S. 2023/2024, </w:t>
      </w:r>
      <w:r w:rsidRPr="0081413B">
        <w:rPr>
          <w:rFonts w:ascii="Arial" w:hAnsi="Arial" w:cs="Arial"/>
          <w:b/>
          <w:bCs/>
          <w:color w:val="002060"/>
          <w:sz w:val="22"/>
          <w:szCs w:val="22"/>
        </w:rPr>
        <w:t xml:space="preserve">ossia il modulo di avvenuta comunicazione all'Agenzia delle Entrate dell'operazione effettuata e la relativa ricevuta di consegna per quanto attiene ai cambi di denominazione, cambi di sede, fusioni, scissioni e conferimenti d'azienda. </w:t>
      </w:r>
    </w:p>
    <w:p w14:paraId="691715A9" w14:textId="77777777" w:rsidR="0081413B" w:rsidRPr="0081413B" w:rsidRDefault="0081413B" w:rsidP="0081413B">
      <w:pPr>
        <w:pStyle w:val="Default"/>
        <w:jc w:val="both"/>
        <w:rPr>
          <w:rFonts w:ascii="Arial" w:hAnsi="Arial" w:cs="Arial"/>
          <w:color w:val="002060"/>
          <w:sz w:val="22"/>
          <w:szCs w:val="22"/>
        </w:rPr>
      </w:pPr>
    </w:p>
    <w:p w14:paraId="35A6EFBA" w14:textId="77777777" w:rsidR="0081413B" w:rsidRPr="0081413B" w:rsidRDefault="0081413B" w:rsidP="0081413B">
      <w:pPr>
        <w:pStyle w:val="Default"/>
        <w:jc w:val="both"/>
        <w:rPr>
          <w:rFonts w:ascii="Arial" w:hAnsi="Arial" w:cs="Arial"/>
          <w:color w:val="002060"/>
          <w:sz w:val="22"/>
          <w:szCs w:val="22"/>
        </w:rPr>
      </w:pPr>
      <w:r w:rsidRPr="0081413B">
        <w:rPr>
          <w:rFonts w:ascii="Arial" w:hAnsi="Arial" w:cs="Arial"/>
          <w:color w:val="002060"/>
          <w:sz w:val="22"/>
          <w:szCs w:val="22"/>
        </w:rPr>
        <w:t xml:space="preserve">5) Giova ricordare che i portali web non riconoscono il contenuto dei documenti .pdf caricati nelle apposite sezioni, pertanto, si richiama l'attenzione sulla verifica della correttezza di tali documenti. </w:t>
      </w:r>
    </w:p>
    <w:p w14:paraId="60478BA9" w14:textId="77777777" w:rsidR="0081413B" w:rsidRPr="0081413B" w:rsidRDefault="0081413B" w:rsidP="0081413B">
      <w:pPr>
        <w:pStyle w:val="Default"/>
        <w:jc w:val="both"/>
        <w:rPr>
          <w:rFonts w:ascii="Arial" w:hAnsi="Arial" w:cs="Arial"/>
          <w:color w:val="002060"/>
          <w:sz w:val="22"/>
          <w:szCs w:val="22"/>
        </w:rPr>
      </w:pPr>
      <w:r w:rsidRPr="0081413B">
        <w:rPr>
          <w:rFonts w:ascii="Arial" w:hAnsi="Arial" w:cs="Arial"/>
          <w:color w:val="002060"/>
          <w:sz w:val="22"/>
          <w:szCs w:val="22"/>
        </w:rPr>
        <w:t xml:space="preserve">Si invitano le Società a rinominare i file .pdf in modo adeguato e cioè corrispondente al contenuto del documento (es. "Statuto ASD XXXX .pdf", ecc.). </w:t>
      </w:r>
    </w:p>
    <w:p w14:paraId="33C5AB1C" w14:textId="77777777" w:rsidR="0081413B" w:rsidRPr="0081413B" w:rsidRDefault="0081413B" w:rsidP="0081413B">
      <w:pPr>
        <w:pStyle w:val="Default"/>
        <w:jc w:val="both"/>
        <w:rPr>
          <w:rFonts w:ascii="Arial" w:hAnsi="Arial" w:cs="Arial"/>
          <w:color w:val="002060"/>
          <w:sz w:val="22"/>
          <w:szCs w:val="22"/>
        </w:rPr>
      </w:pPr>
    </w:p>
    <w:p w14:paraId="41422D69" w14:textId="77777777" w:rsidR="0081413B" w:rsidRPr="0081413B" w:rsidRDefault="0081413B" w:rsidP="0081413B">
      <w:pPr>
        <w:pStyle w:val="Default"/>
        <w:jc w:val="both"/>
        <w:rPr>
          <w:rFonts w:ascii="Arial" w:hAnsi="Arial" w:cs="Arial"/>
          <w:color w:val="002060"/>
          <w:sz w:val="22"/>
          <w:szCs w:val="22"/>
        </w:rPr>
      </w:pPr>
      <w:r w:rsidRPr="0081413B">
        <w:rPr>
          <w:rFonts w:ascii="Arial" w:hAnsi="Arial" w:cs="Arial"/>
          <w:color w:val="002060"/>
          <w:sz w:val="22"/>
          <w:szCs w:val="22"/>
        </w:rPr>
        <w:t xml:space="preserve">Per quanto attiene il portale LND delle Società, l'Ufficio Sistemi Informativi LND provvederà a far data dal 1° luglio 2023 a disattivare le funzioni relative ai dati societari, all'organigramma societario e al </w:t>
      </w:r>
      <w:r w:rsidRPr="0081413B">
        <w:rPr>
          <w:rFonts w:ascii="Arial" w:hAnsi="Arial" w:cs="Arial"/>
          <w:color w:val="002060"/>
          <w:sz w:val="22"/>
          <w:szCs w:val="22"/>
        </w:rPr>
        <w:lastRenderedPageBreak/>
        <w:t xml:space="preserve">caricamento dell'Atto Costitutivo, dello Statuto e dei verbali assembleari di modifica dello Statuto e dell'organigramma. </w:t>
      </w:r>
    </w:p>
    <w:p w14:paraId="22D4DFA0" w14:textId="77777777" w:rsidR="0081413B" w:rsidRPr="0081413B" w:rsidRDefault="0081413B" w:rsidP="0081413B">
      <w:pPr>
        <w:pStyle w:val="LndNormale1"/>
        <w:rPr>
          <w:rFonts w:cs="Arial"/>
          <w:b/>
          <w:bCs/>
          <w:color w:val="002060"/>
          <w:szCs w:val="22"/>
        </w:rPr>
      </w:pPr>
      <w:r w:rsidRPr="0081413B">
        <w:rPr>
          <w:rFonts w:cs="Arial"/>
          <w:b/>
          <w:bCs/>
          <w:color w:val="002060"/>
          <w:szCs w:val="22"/>
        </w:rPr>
        <w:t>Le predette operazioni dovranno essere effettuate dalle Associate sul portale Servizi FIGC Anagrafe federale. Il portale LND delle Società resterà attivo per tutte le altre funzioni già in essere.</w:t>
      </w:r>
    </w:p>
    <w:p w14:paraId="5B93C5BB" w14:textId="77777777" w:rsidR="0081413B" w:rsidRPr="0081413B" w:rsidRDefault="0081413B" w:rsidP="0081413B">
      <w:pPr>
        <w:pStyle w:val="LndNormale1"/>
        <w:rPr>
          <w:rFonts w:cs="Arial"/>
          <w:color w:val="002060"/>
          <w:szCs w:val="22"/>
        </w:rPr>
      </w:pPr>
    </w:p>
    <w:p w14:paraId="4F157126" w14:textId="77777777" w:rsidR="0081413B" w:rsidRPr="0081413B" w:rsidRDefault="0081413B" w:rsidP="0081413B">
      <w:pPr>
        <w:pStyle w:val="LndNormale1"/>
        <w:rPr>
          <w:rFonts w:cs="Arial"/>
          <w:color w:val="002060"/>
          <w:szCs w:val="22"/>
        </w:rPr>
      </w:pPr>
      <w:r w:rsidRPr="0081413B">
        <w:rPr>
          <w:rFonts w:cs="Arial"/>
          <w:color w:val="002060"/>
          <w:szCs w:val="22"/>
        </w:rPr>
        <w:t xml:space="preserve">Per ogni necessità di supporto tecnico alle Società sportive sul portale Servizi FIGC Anagrafe federale, quindi per eventuali problemi di funzionalità del portate, per eventuali problemi di carcamento dei docuimenti e così via, può essere aperta una segnalazione all’indirizzso </w:t>
      </w:r>
      <w:hyperlink r:id="rId15" w:history="1">
        <w:r w:rsidRPr="0081413B">
          <w:rPr>
            <w:rStyle w:val="Collegamentoipertestuale"/>
            <w:rFonts w:cs="Arial"/>
            <w:color w:val="002060"/>
            <w:szCs w:val="22"/>
          </w:rPr>
          <w:t>supprtotecnico@figc.it</w:t>
        </w:r>
      </w:hyperlink>
    </w:p>
    <w:p w14:paraId="04A28CF5" w14:textId="77777777" w:rsidR="0081413B" w:rsidRPr="0081413B" w:rsidRDefault="0081413B" w:rsidP="0081413B">
      <w:pPr>
        <w:rPr>
          <w:rFonts w:ascii="Arial" w:hAnsi="Arial" w:cs="Arial"/>
          <w:color w:val="002060"/>
          <w:sz w:val="22"/>
          <w:szCs w:val="22"/>
        </w:rPr>
      </w:pPr>
    </w:p>
    <w:p w14:paraId="6B0657C9" w14:textId="5083054D" w:rsidR="0081413B" w:rsidRPr="0081413B" w:rsidRDefault="0081413B" w:rsidP="0081413B">
      <w:pPr>
        <w:rPr>
          <w:rFonts w:ascii="Arial" w:hAnsi="Arial" w:cs="Arial"/>
          <w:color w:val="002060"/>
          <w:sz w:val="22"/>
          <w:szCs w:val="22"/>
        </w:rPr>
      </w:pPr>
      <w:r w:rsidRPr="0081413B">
        <w:rPr>
          <w:rFonts w:ascii="Arial" w:hAnsi="Arial" w:cs="Arial"/>
          <w:color w:val="002060"/>
          <w:sz w:val="22"/>
          <w:szCs w:val="22"/>
        </w:rPr>
        <w:t>Si allega:</w:t>
      </w:r>
    </w:p>
    <w:p w14:paraId="6D62B07B" w14:textId="77777777" w:rsidR="0081413B" w:rsidRPr="0081413B" w:rsidRDefault="0081413B" w:rsidP="0081413B">
      <w:pPr>
        <w:pStyle w:val="Paragrafoelenco"/>
        <w:numPr>
          <w:ilvl w:val="0"/>
          <w:numId w:val="24"/>
        </w:numPr>
        <w:suppressAutoHyphens w:val="0"/>
        <w:overflowPunct/>
        <w:autoSpaceDE/>
        <w:jc w:val="both"/>
        <w:textAlignment w:val="auto"/>
        <w:rPr>
          <w:rFonts w:ascii="Arial" w:hAnsi="Arial" w:cs="Arial"/>
          <w:color w:val="002060"/>
          <w:sz w:val="22"/>
          <w:szCs w:val="22"/>
        </w:rPr>
      </w:pPr>
      <w:r w:rsidRPr="0081413B">
        <w:rPr>
          <w:rFonts w:ascii="Arial" w:hAnsi="Arial" w:cs="Arial"/>
          <w:color w:val="002060"/>
          <w:sz w:val="22"/>
          <w:szCs w:val="22"/>
        </w:rPr>
        <w:t>Slide sulle normative Anagrafe FIGC</w:t>
      </w:r>
    </w:p>
    <w:p w14:paraId="2C36466E" w14:textId="77777777" w:rsidR="0081413B" w:rsidRPr="0081413B" w:rsidRDefault="0081413B" w:rsidP="0081413B">
      <w:pPr>
        <w:pStyle w:val="Paragrafoelenco"/>
        <w:numPr>
          <w:ilvl w:val="0"/>
          <w:numId w:val="24"/>
        </w:numPr>
        <w:suppressAutoHyphens w:val="0"/>
        <w:overflowPunct/>
        <w:autoSpaceDE/>
        <w:jc w:val="both"/>
        <w:textAlignment w:val="auto"/>
        <w:rPr>
          <w:rFonts w:ascii="Arial" w:hAnsi="Arial" w:cs="Arial"/>
          <w:color w:val="002060"/>
          <w:sz w:val="22"/>
          <w:szCs w:val="22"/>
        </w:rPr>
      </w:pPr>
      <w:r w:rsidRPr="0081413B">
        <w:rPr>
          <w:rFonts w:ascii="Arial" w:hAnsi="Arial" w:cs="Arial"/>
          <w:color w:val="002060"/>
          <w:sz w:val="22"/>
          <w:szCs w:val="22"/>
        </w:rPr>
        <w:t>Slide sulle attività operative nel Portale Servizi FIGC</w:t>
      </w:r>
    </w:p>
    <w:p w14:paraId="7E193F43" w14:textId="73CF6515" w:rsidR="0081413B" w:rsidRPr="0081413B" w:rsidRDefault="0081413B" w:rsidP="0081413B">
      <w:pPr>
        <w:pStyle w:val="Paragrafoelenco"/>
        <w:numPr>
          <w:ilvl w:val="0"/>
          <w:numId w:val="24"/>
        </w:numPr>
        <w:suppressAutoHyphens w:val="0"/>
        <w:overflowPunct/>
        <w:autoSpaceDE/>
        <w:jc w:val="both"/>
        <w:textAlignment w:val="auto"/>
        <w:rPr>
          <w:rFonts w:ascii="Arial" w:hAnsi="Arial" w:cs="Arial"/>
          <w:color w:val="002060"/>
          <w:sz w:val="22"/>
          <w:szCs w:val="22"/>
        </w:rPr>
      </w:pPr>
      <w:r w:rsidRPr="0081413B">
        <w:rPr>
          <w:rFonts w:ascii="Arial" w:hAnsi="Arial" w:cs="Arial"/>
          <w:color w:val="002060"/>
          <w:sz w:val="22"/>
          <w:szCs w:val="22"/>
        </w:rPr>
        <w:t xml:space="preserve">Guida rapida </w:t>
      </w:r>
    </w:p>
    <w:p w14:paraId="04342CFC" w14:textId="77777777" w:rsidR="0081413B" w:rsidRPr="0081413B" w:rsidRDefault="0081413B" w:rsidP="008B5F73">
      <w:pPr>
        <w:rPr>
          <w:rFonts w:ascii="Arial" w:hAnsi="Arial" w:cs="Arial"/>
          <w:b/>
          <w:bCs/>
          <w:color w:val="002060"/>
          <w:sz w:val="22"/>
          <w:szCs w:val="22"/>
        </w:rPr>
      </w:pPr>
    </w:p>
    <w:p w14:paraId="5D61137F" w14:textId="77777777" w:rsidR="008706EE" w:rsidRPr="008706EE" w:rsidRDefault="008706EE" w:rsidP="008B5F73">
      <w:pPr>
        <w:rPr>
          <w:rFonts w:ascii="Arial" w:hAnsi="Arial" w:cs="Arial"/>
          <w:b/>
          <w:bCs/>
          <w:color w:val="002060"/>
          <w:sz w:val="22"/>
          <w:szCs w:val="22"/>
        </w:rPr>
      </w:pPr>
    </w:p>
    <w:p w14:paraId="3B2F0772" w14:textId="77777777" w:rsidR="007C5151" w:rsidRPr="007C5151" w:rsidRDefault="007C5151" w:rsidP="007C5151">
      <w:pPr>
        <w:pStyle w:val="LndNormale1"/>
        <w:rPr>
          <w:b/>
          <w:color w:val="002060"/>
          <w:sz w:val="28"/>
          <w:szCs w:val="28"/>
        </w:rPr>
      </w:pPr>
      <w:r w:rsidRPr="007C5151">
        <w:rPr>
          <w:b/>
          <w:color w:val="002060"/>
          <w:sz w:val="28"/>
          <w:szCs w:val="28"/>
        </w:rPr>
        <w:t>AUTORIZZAZIONE TORNEI</w:t>
      </w:r>
    </w:p>
    <w:p w14:paraId="163D6B6C" w14:textId="77777777" w:rsidR="007C5151" w:rsidRPr="007C5151" w:rsidRDefault="007C5151" w:rsidP="007C5151">
      <w:pPr>
        <w:pStyle w:val="LndNormale1"/>
        <w:rPr>
          <w:color w:val="002060"/>
          <w:szCs w:val="22"/>
        </w:rPr>
      </w:pPr>
    </w:p>
    <w:p w14:paraId="4D4EBAE4" w14:textId="77777777" w:rsidR="007C5151" w:rsidRPr="007C5151" w:rsidRDefault="007C5151" w:rsidP="007C5151">
      <w:pPr>
        <w:pStyle w:val="LndNormale1"/>
        <w:rPr>
          <w:color w:val="002060"/>
        </w:rPr>
      </w:pPr>
      <w:r w:rsidRPr="007C5151">
        <w:rPr>
          <w:color w:val="002060"/>
        </w:rPr>
        <w:t>Il Comitato Regionale Marche ha autorizzato l’effettuazione dei sottonotati Tornei organizzati dalle Società sportive, approvandone i regolamenti:</w:t>
      </w:r>
    </w:p>
    <w:p w14:paraId="6064A08E" w14:textId="77777777" w:rsidR="007C5151" w:rsidRPr="007C5151" w:rsidRDefault="007C5151" w:rsidP="007C5151">
      <w:pPr>
        <w:pStyle w:val="LndNormale1"/>
        <w:rPr>
          <w:color w:val="002060"/>
        </w:rPr>
      </w:pPr>
    </w:p>
    <w:p w14:paraId="0F705EBA" w14:textId="77777777" w:rsidR="007C5151" w:rsidRPr="007C5151" w:rsidRDefault="007C5151" w:rsidP="007C5151">
      <w:pPr>
        <w:pStyle w:val="LndNormale1"/>
        <w:tabs>
          <w:tab w:val="left" w:pos="2895"/>
        </w:tabs>
        <w:rPr>
          <w:b/>
          <w:color w:val="002060"/>
          <w:szCs w:val="22"/>
          <w:u w:val="single"/>
        </w:rPr>
      </w:pPr>
      <w:r w:rsidRPr="007C5151">
        <w:rPr>
          <w:b/>
          <w:color w:val="002060"/>
          <w:szCs w:val="22"/>
          <w:u w:val="single"/>
        </w:rPr>
        <w:t>TORNEI L.N.D.</w:t>
      </w:r>
    </w:p>
    <w:p w14:paraId="64EEB1B3" w14:textId="77777777" w:rsidR="007C5151" w:rsidRPr="007C5151" w:rsidRDefault="007C5151" w:rsidP="007C5151">
      <w:pPr>
        <w:pStyle w:val="LndNormale1"/>
        <w:ind w:left="2832" w:hanging="2832"/>
        <w:rPr>
          <w:b/>
          <w:color w:val="002060"/>
        </w:rPr>
      </w:pPr>
      <w:r w:rsidRPr="007C5151">
        <w:rPr>
          <w:color w:val="002060"/>
        </w:rPr>
        <w:t xml:space="preserve">Denominazione Torneo: </w:t>
      </w:r>
      <w:r w:rsidRPr="007C5151">
        <w:rPr>
          <w:color w:val="002060"/>
        </w:rPr>
        <w:tab/>
      </w:r>
      <w:r w:rsidRPr="007C5151">
        <w:rPr>
          <w:b/>
          <w:color w:val="002060"/>
        </w:rPr>
        <w:t>1° TORNEO “FederCUSI”</w:t>
      </w:r>
    </w:p>
    <w:p w14:paraId="34241FB5" w14:textId="77777777" w:rsidR="007C5151" w:rsidRPr="007C5151" w:rsidRDefault="007C5151" w:rsidP="007C5151">
      <w:pPr>
        <w:pStyle w:val="LndNormale1"/>
        <w:ind w:left="2832" w:hanging="2832"/>
        <w:rPr>
          <w:color w:val="002060"/>
        </w:rPr>
      </w:pPr>
      <w:r w:rsidRPr="007C5151">
        <w:rPr>
          <w:color w:val="002060"/>
        </w:rPr>
        <w:t>Periodo di svolgimento:</w:t>
      </w:r>
      <w:r w:rsidRPr="007C5151">
        <w:rPr>
          <w:color w:val="002060"/>
        </w:rPr>
        <w:tab/>
        <w:t>19.06 – 21.06.2023</w:t>
      </w:r>
    </w:p>
    <w:p w14:paraId="68E12A02" w14:textId="77777777" w:rsidR="007C5151" w:rsidRPr="007C5151" w:rsidRDefault="007C5151" w:rsidP="007C5151">
      <w:pPr>
        <w:pStyle w:val="LndNormale1"/>
        <w:ind w:left="2832" w:hanging="2832"/>
        <w:rPr>
          <w:color w:val="002060"/>
        </w:rPr>
      </w:pPr>
      <w:r w:rsidRPr="007C5151">
        <w:rPr>
          <w:color w:val="002060"/>
        </w:rPr>
        <w:t>Categoria:</w:t>
      </w:r>
      <w:r w:rsidRPr="007C5151">
        <w:rPr>
          <w:color w:val="002060"/>
        </w:rPr>
        <w:tab/>
        <w:t>Calcio a 5 Femminile</w:t>
      </w:r>
    </w:p>
    <w:p w14:paraId="211584F7" w14:textId="77777777" w:rsidR="007C5151" w:rsidRPr="007C5151" w:rsidRDefault="007C5151" w:rsidP="007C5151">
      <w:pPr>
        <w:pStyle w:val="LndNormale1"/>
        <w:ind w:left="2832" w:hanging="2832"/>
        <w:rPr>
          <w:color w:val="002060"/>
        </w:rPr>
      </w:pPr>
      <w:r w:rsidRPr="007C5151">
        <w:rPr>
          <w:color w:val="002060"/>
        </w:rPr>
        <w:t>Organizzazione:</w:t>
      </w:r>
      <w:r w:rsidRPr="007C5151">
        <w:rPr>
          <w:color w:val="002060"/>
        </w:rPr>
        <w:tab/>
        <w:t>C.U.S. CAMERINO A.S.D.</w:t>
      </w:r>
    </w:p>
    <w:p w14:paraId="69870BD5" w14:textId="77777777" w:rsidR="00DB446B" w:rsidRPr="008706EE" w:rsidRDefault="00DB446B" w:rsidP="008B5F73">
      <w:pPr>
        <w:rPr>
          <w:rFonts w:ascii="Arial" w:hAnsi="Arial" w:cs="Arial"/>
          <w:b/>
          <w:bCs/>
          <w:color w:val="002060"/>
          <w:sz w:val="22"/>
          <w:szCs w:val="22"/>
        </w:rPr>
      </w:pPr>
    </w:p>
    <w:p w14:paraId="3DD6F998" w14:textId="77777777" w:rsidR="005C791D" w:rsidRPr="00851124" w:rsidRDefault="005C791D" w:rsidP="008B5F73">
      <w:pPr>
        <w:rPr>
          <w:rFonts w:ascii="Arial" w:hAnsi="Arial" w:cs="Arial"/>
          <w:b/>
          <w:bCs/>
          <w:color w:val="002060"/>
          <w:sz w:val="22"/>
          <w:szCs w:val="22"/>
        </w:rPr>
      </w:pPr>
    </w:p>
    <w:p w14:paraId="03B18856" w14:textId="77777777" w:rsidR="006644BA" w:rsidRPr="00DE1EF7" w:rsidRDefault="006644BA" w:rsidP="006644BA">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3AE68DA4" w14:textId="77777777" w:rsidR="007374B0" w:rsidRPr="008706EE" w:rsidRDefault="007374B0" w:rsidP="00D551E3">
      <w:pPr>
        <w:pStyle w:val="breakline"/>
        <w:rPr>
          <w:rFonts w:ascii="Arial" w:hAnsi="Arial" w:cs="Arial"/>
          <w:color w:val="002060"/>
          <w:sz w:val="22"/>
          <w:szCs w:val="22"/>
        </w:rPr>
      </w:pPr>
    </w:p>
    <w:p w14:paraId="1454C267" w14:textId="4988297C" w:rsidR="008706EE" w:rsidRPr="00AD41A0" w:rsidRDefault="007C5151" w:rsidP="008706EE">
      <w:pPr>
        <w:pStyle w:val="TITOLOCAMPIONATO"/>
        <w:shd w:val="clear" w:color="auto" w:fill="002060"/>
        <w:spacing w:before="0" w:beforeAutospacing="0" w:after="0" w:afterAutospacing="0"/>
        <w:rPr>
          <w:color w:val="FFFFFF"/>
        </w:rPr>
      </w:pPr>
      <w:r>
        <w:rPr>
          <w:color w:val="FFFFFF"/>
        </w:rPr>
        <w:t xml:space="preserve">DELIBERE DEL </w:t>
      </w:r>
      <w:r w:rsidR="008706EE">
        <w:rPr>
          <w:color w:val="FFFFFF"/>
        </w:rPr>
        <w:t>TRIBUNALE FEDERALE TERRITORIALE</w:t>
      </w:r>
    </w:p>
    <w:p w14:paraId="12B2B433" w14:textId="77777777" w:rsidR="008706EE" w:rsidRPr="007C5151" w:rsidRDefault="008706EE" w:rsidP="008706EE">
      <w:pPr>
        <w:pStyle w:val="Titolo"/>
        <w:jc w:val="both"/>
        <w:rPr>
          <w:rFonts w:cs="Arial"/>
          <w:color w:val="002060"/>
          <w:szCs w:val="22"/>
        </w:rPr>
      </w:pPr>
    </w:p>
    <w:p w14:paraId="45F45A7F" w14:textId="77777777" w:rsidR="007C5151" w:rsidRPr="007C5151" w:rsidRDefault="007C5151" w:rsidP="007C5151">
      <w:pPr>
        <w:pStyle w:val="Standard"/>
        <w:jc w:val="center"/>
        <w:rPr>
          <w:rFonts w:ascii="Arial" w:hAnsi="Arial"/>
          <w:b/>
          <w:bCs/>
          <w:color w:val="002060"/>
          <w:sz w:val="22"/>
          <w:szCs w:val="22"/>
        </w:rPr>
      </w:pPr>
      <w:r w:rsidRPr="007C5151">
        <w:rPr>
          <w:rFonts w:ascii="Arial" w:hAnsi="Arial"/>
          <w:b/>
          <w:bCs/>
          <w:color w:val="002060"/>
          <w:sz w:val="22"/>
          <w:szCs w:val="22"/>
        </w:rPr>
        <w:t>Decisione n. 14/TFT 2022/2023 relativa al</w:t>
      </w:r>
    </w:p>
    <w:p w14:paraId="4A40A68F" w14:textId="77777777" w:rsidR="007C5151" w:rsidRPr="007C5151" w:rsidRDefault="007C5151" w:rsidP="007C5151">
      <w:pPr>
        <w:pStyle w:val="LndNormale1"/>
        <w:jc w:val="center"/>
        <w:rPr>
          <w:b/>
          <w:bCs/>
          <w:color w:val="002060"/>
          <w:szCs w:val="22"/>
        </w:rPr>
      </w:pPr>
      <w:r w:rsidRPr="007C5151">
        <w:rPr>
          <w:rFonts w:cs="Arial"/>
          <w:b/>
          <w:bCs/>
          <w:color w:val="002060"/>
          <w:szCs w:val="22"/>
        </w:rPr>
        <w:t>deferimento</w:t>
      </w:r>
      <w:r w:rsidRPr="007C5151">
        <w:rPr>
          <w:b/>
          <w:bCs/>
          <w:color w:val="002060"/>
          <w:szCs w:val="22"/>
        </w:rPr>
        <w:t xml:space="preserve"> Prot. 28187/523 pfi 22-23/PM/ag </w:t>
      </w:r>
      <w:r w:rsidRPr="007C5151">
        <w:rPr>
          <w:rFonts w:cs="Arial"/>
          <w:b/>
          <w:bCs/>
          <w:color w:val="002060"/>
          <w:szCs w:val="22"/>
        </w:rPr>
        <w:t>del 23 maggio 2023</w:t>
      </w:r>
    </w:p>
    <w:p w14:paraId="2D428F6C" w14:textId="77777777" w:rsidR="007C5151" w:rsidRPr="007C5151" w:rsidRDefault="007C5151" w:rsidP="007C5151">
      <w:pPr>
        <w:pStyle w:val="Heading"/>
        <w:rPr>
          <w:bCs/>
          <w:color w:val="002060"/>
          <w:szCs w:val="22"/>
          <w:u w:val="single"/>
        </w:rPr>
      </w:pPr>
    </w:p>
    <w:p w14:paraId="6D84E30B" w14:textId="77777777" w:rsidR="007C5151" w:rsidRPr="007C5151" w:rsidRDefault="007C5151" w:rsidP="007C5151">
      <w:pPr>
        <w:pStyle w:val="Titolo"/>
        <w:keepNext/>
        <w:suppressAutoHyphens/>
        <w:jc w:val="both"/>
        <w:rPr>
          <w:b w:val="0"/>
          <w:color w:val="002060"/>
          <w:szCs w:val="22"/>
        </w:rPr>
      </w:pPr>
      <w:r w:rsidRPr="007C5151">
        <w:rPr>
          <w:b w:val="0"/>
          <w:color w:val="002060"/>
          <w:szCs w:val="22"/>
        </w:rPr>
        <w:t>Il Tribunale federale territoriale presso il Comitato Regionale Marche, composto da</w:t>
      </w:r>
    </w:p>
    <w:p w14:paraId="1E0721C5" w14:textId="77777777" w:rsidR="007C5151" w:rsidRPr="007C5151" w:rsidRDefault="007C5151" w:rsidP="007C5151">
      <w:pPr>
        <w:pStyle w:val="Titolo"/>
        <w:jc w:val="both"/>
        <w:rPr>
          <w:b w:val="0"/>
          <w:color w:val="002060"/>
          <w:szCs w:val="22"/>
        </w:rPr>
      </w:pPr>
      <w:r w:rsidRPr="007C5151">
        <w:rPr>
          <w:b w:val="0"/>
          <w:color w:val="002060"/>
          <w:szCs w:val="22"/>
        </w:rPr>
        <w:t xml:space="preserve">Avv. Piero </w:t>
      </w:r>
      <w:proofErr w:type="spellStart"/>
      <w:r w:rsidRPr="007C5151">
        <w:rPr>
          <w:b w:val="0"/>
          <w:color w:val="002060"/>
          <w:szCs w:val="22"/>
        </w:rPr>
        <w:t>Paciaroni</w:t>
      </w:r>
      <w:proofErr w:type="spellEnd"/>
      <w:r w:rsidRPr="007C5151">
        <w:rPr>
          <w:b w:val="0"/>
          <w:color w:val="002060"/>
          <w:szCs w:val="22"/>
        </w:rPr>
        <w:t xml:space="preserve"> - Presidente</w:t>
      </w:r>
    </w:p>
    <w:p w14:paraId="12A75750" w14:textId="77777777" w:rsidR="007C5151" w:rsidRPr="007C5151" w:rsidRDefault="007C5151" w:rsidP="007C5151">
      <w:pPr>
        <w:pStyle w:val="Titolo"/>
        <w:jc w:val="both"/>
        <w:rPr>
          <w:b w:val="0"/>
          <w:color w:val="002060"/>
          <w:szCs w:val="22"/>
        </w:rPr>
      </w:pPr>
      <w:r w:rsidRPr="007C5151">
        <w:rPr>
          <w:b w:val="0"/>
          <w:color w:val="002060"/>
          <w:szCs w:val="22"/>
        </w:rPr>
        <w:t>Dott. Lorenzo Casagrande Albano – Componente Segretario f.f.</w:t>
      </w:r>
    </w:p>
    <w:p w14:paraId="38CD5C3F" w14:textId="77777777" w:rsidR="007C5151" w:rsidRPr="007C5151" w:rsidRDefault="007C5151" w:rsidP="007C5151">
      <w:pPr>
        <w:pStyle w:val="Titolo"/>
        <w:jc w:val="both"/>
        <w:rPr>
          <w:b w:val="0"/>
          <w:color w:val="002060"/>
          <w:szCs w:val="22"/>
        </w:rPr>
      </w:pPr>
      <w:r w:rsidRPr="007C5151">
        <w:rPr>
          <w:b w:val="0"/>
          <w:color w:val="002060"/>
          <w:szCs w:val="22"/>
        </w:rPr>
        <w:t>Avv. Francesco Scaloni – Componente</w:t>
      </w:r>
    </w:p>
    <w:p w14:paraId="3958C1F7" w14:textId="77777777" w:rsidR="007C5151" w:rsidRPr="007C5151" w:rsidRDefault="007C5151" w:rsidP="007C5151">
      <w:pPr>
        <w:pStyle w:val="Titolo"/>
        <w:jc w:val="both"/>
        <w:rPr>
          <w:b w:val="0"/>
          <w:color w:val="002060"/>
          <w:szCs w:val="22"/>
        </w:rPr>
      </w:pPr>
      <w:r w:rsidRPr="007C5151">
        <w:rPr>
          <w:b w:val="0"/>
          <w:color w:val="002060"/>
          <w:szCs w:val="22"/>
        </w:rPr>
        <w:t>Dr. Valentina Pupo– Componente</w:t>
      </w:r>
    </w:p>
    <w:p w14:paraId="1D15FBD9" w14:textId="77777777" w:rsidR="007C5151" w:rsidRPr="007C5151" w:rsidRDefault="007C5151" w:rsidP="007C5151">
      <w:pPr>
        <w:pStyle w:val="Textbody"/>
        <w:rPr>
          <w:color w:val="002060"/>
          <w:szCs w:val="22"/>
        </w:rPr>
      </w:pPr>
      <w:r w:rsidRPr="007C5151">
        <w:rPr>
          <w:color w:val="002060"/>
          <w:szCs w:val="22"/>
        </w:rPr>
        <w:t>Avv. Francesco Paoletti - componente</w:t>
      </w:r>
    </w:p>
    <w:p w14:paraId="6F6B6283" w14:textId="77777777" w:rsidR="007C5151" w:rsidRPr="007C5151" w:rsidRDefault="007C5151" w:rsidP="007C5151">
      <w:pPr>
        <w:pStyle w:val="Standard"/>
        <w:jc w:val="both"/>
        <w:rPr>
          <w:rFonts w:ascii="Arial" w:hAnsi="Arial"/>
          <w:color w:val="002060"/>
          <w:sz w:val="22"/>
          <w:szCs w:val="22"/>
        </w:rPr>
      </w:pPr>
      <w:r w:rsidRPr="007C5151">
        <w:rPr>
          <w:rFonts w:ascii="Arial" w:hAnsi="Arial"/>
          <w:color w:val="002060"/>
          <w:sz w:val="22"/>
          <w:szCs w:val="22"/>
        </w:rPr>
        <w:t>nella riunione del 12 giugno 2023, ha pronunciato</w:t>
      </w:r>
      <w:r w:rsidRPr="007C5151">
        <w:rPr>
          <w:rFonts w:ascii="Arial" w:eastAsia="Arial" w:hAnsi="Arial"/>
          <w:b/>
          <w:color w:val="002060"/>
          <w:sz w:val="22"/>
          <w:szCs w:val="22"/>
        </w:rPr>
        <w:t xml:space="preserve"> </w:t>
      </w:r>
      <w:bookmarkStart w:id="11" w:name="_Hlk6257217714"/>
      <w:bookmarkEnd w:id="11"/>
      <w:r w:rsidRPr="007C5151">
        <w:rPr>
          <w:rFonts w:ascii="Arial" w:hAnsi="Arial"/>
          <w:bCs/>
          <w:color w:val="002060"/>
          <w:sz w:val="22"/>
          <w:szCs w:val="22"/>
        </w:rPr>
        <w:t xml:space="preserve">a seguito del </w:t>
      </w:r>
      <w:r w:rsidRPr="007C5151">
        <w:rPr>
          <w:rFonts w:ascii="Arial" w:hAnsi="Arial"/>
          <w:color w:val="002060"/>
          <w:sz w:val="22"/>
          <w:szCs w:val="22"/>
        </w:rPr>
        <w:t>d</w:t>
      </w:r>
      <w:r w:rsidRPr="007C5151">
        <w:rPr>
          <w:rFonts w:ascii="Arial" w:eastAsia="Arial" w:hAnsi="Arial"/>
          <w:color w:val="002060"/>
          <w:sz w:val="22"/>
          <w:szCs w:val="22"/>
        </w:rPr>
        <w:t xml:space="preserve">eferimento n. 28187/523 </w:t>
      </w:r>
      <w:proofErr w:type="spellStart"/>
      <w:r w:rsidRPr="007C5151">
        <w:rPr>
          <w:rFonts w:ascii="Arial" w:eastAsia="Arial" w:hAnsi="Arial"/>
          <w:color w:val="002060"/>
          <w:sz w:val="22"/>
          <w:szCs w:val="22"/>
        </w:rPr>
        <w:t>pfi</w:t>
      </w:r>
      <w:proofErr w:type="spellEnd"/>
      <w:r w:rsidRPr="007C5151">
        <w:rPr>
          <w:rFonts w:ascii="Arial" w:eastAsia="Arial" w:hAnsi="Arial"/>
          <w:color w:val="002060"/>
          <w:sz w:val="22"/>
          <w:szCs w:val="22"/>
        </w:rPr>
        <w:t xml:space="preserve"> 22-23/PM/</w:t>
      </w:r>
      <w:proofErr w:type="spellStart"/>
      <w:r w:rsidRPr="007C5151">
        <w:rPr>
          <w:rFonts w:ascii="Arial" w:eastAsia="Arial" w:hAnsi="Arial"/>
          <w:color w:val="002060"/>
          <w:sz w:val="22"/>
          <w:szCs w:val="22"/>
        </w:rPr>
        <w:t>ag</w:t>
      </w:r>
      <w:proofErr w:type="spellEnd"/>
      <w:r w:rsidRPr="007C5151">
        <w:rPr>
          <w:rFonts w:ascii="Arial" w:eastAsia="Arial" w:hAnsi="Arial"/>
          <w:b/>
          <w:bCs/>
          <w:color w:val="002060"/>
          <w:sz w:val="22"/>
          <w:szCs w:val="22"/>
        </w:rPr>
        <w:t xml:space="preserve"> </w:t>
      </w:r>
      <w:r w:rsidRPr="007C5151">
        <w:rPr>
          <w:rFonts w:ascii="Arial" w:eastAsia="Arial" w:hAnsi="Arial"/>
          <w:color w:val="002060"/>
          <w:sz w:val="22"/>
          <w:szCs w:val="22"/>
        </w:rPr>
        <w:t xml:space="preserve">del 23 maggio 2023 </w:t>
      </w:r>
      <w:r w:rsidRPr="007C5151">
        <w:rPr>
          <w:rFonts w:ascii="Arial" w:eastAsia="Arial" w:hAnsi="Arial"/>
          <w:bCs/>
          <w:color w:val="002060"/>
          <w:sz w:val="22"/>
          <w:szCs w:val="22"/>
        </w:rPr>
        <w:t>a carico di DE RUGGIERO GIORGIO e A.S. REAL SAN GIORGIO la seguente decisione.</w:t>
      </w:r>
    </w:p>
    <w:p w14:paraId="05AF1BA7" w14:textId="77777777" w:rsidR="007C5151" w:rsidRPr="007C5151" w:rsidRDefault="007C5151" w:rsidP="007C5151">
      <w:pPr>
        <w:pStyle w:val="Standard"/>
        <w:widowControl w:val="0"/>
        <w:autoSpaceDE w:val="0"/>
        <w:jc w:val="both"/>
        <w:rPr>
          <w:rFonts w:ascii="Arial" w:hAnsi="Arial"/>
          <w:b/>
          <w:color w:val="002060"/>
          <w:sz w:val="22"/>
          <w:szCs w:val="22"/>
        </w:rPr>
      </w:pPr>
      <w:r w:rsidRPr="007C5151">
        <w:rPr>
          <w:rFonts w:ascii="Arial" w:hAnsi="Arial"/>
          <w:b/>
          <w:color w:val="002060"/>
          <w:sz w:val="22"/>
          <w:szCs w:val="22"/>
        </w:rPr>
        <w:t>Il deferimento</w:t>
      </w:r>
    </w:p>
    <w:p w14:paraId="29C4840D" w14:textId="77777777" w:rsidR="007C5151" w:rsidRPr="007C5151" w:rsidRDefault="007C5151" w:rsidP="007C5151">
      <w:pPr>
        <w:pStyle w:val="Standard"/>
        <w:ind w:firstLine="567"/>
        <w:jc w:val="both"/>
        <w:rPr>
          <w:rFonts w:ascii="Arial" w:hAnsi="Arial"/>
          <w:color w:val="002060"/>
          <w:sz w:val="22"/>
          <w:szCs w:val="22"/>
        </w:rPr>
      </w:pPr>
      <w:r w:rsidRPr="007C5151">
        <w:rPr>
          <w:rFonts w:ascii="Arial" w:hAnsi="Arial"/>
          <w:color w:val="002060"/>
          <w:sz w:val="22"/>
          <w:szCs w:val="22"/>
        </w:rPr>
        <w:t>Con provvedimento del 23 maggio 2023 la Procura federale della F.I.G.C. ha deferito i soggetti sopra indicati per rispondere:</w:t>
      </w:r>
    </w:p>
    <w:p w14:paraId="730AAAE8" w14:textId="77777777" w:rsidR="007C5151" w:rsidRPr="007C5151" w:rsidRDefault="007C5151" w:rsidP="007C5151">
      <w:pPr>
        <w:pStyle w:val="Default"/>
        <w:jc w:val="both"/>
        <w:rPr>
          <w:rFonts w:ascii="Arial" w:hAnsi="Arial"/>
          <w:color w:val="002060"/>
          <w:sz w:val="22"/>
          <w:szCs w:val="22"/>
        </w:rPr>
      </w:pPr>
      <w:r w:rsidRPr="007C5151">
        <w:rPr>
          <w:rFonts w:ascii="Arial" w:hAnsi="Arial"/>
          <w:color w:val="002060"/>
          <w:sz w:val="22"/>
          <w:szCs w:val="22"/>
        </w:rPr>
        <w:t xml:space="preserve">1.- il sig. </w:t>
      </w:r>
      <w:r w:rsidRPr="007C5151">
        <w:rPr>
          <w:rFonts w:ascii="Arial" w:hAnsi="Arial"/>
          <w:b/>
          <w:color w:val="002060"/>
          <w:sz w:val="22"/>
          <w:szCs w:val="22"/>
        </w:rPr>
        <w:t>Giorgio De Ruggiero</w:t>
      </w:r>
      <w:r w:rsidRPr="007C5151">
        <w:rPr>
          <w:rFonts w:ascii="Arial" w:hAnsi="Arial"/>
          <w:color w:val="002060"/>
          <w:sz w:val="22"/>
          <w:szCs w:val="22"/>
        </w:rPr>
        <w:t>, all’epoca dei fatti presidente dotato di poteri di rappresentanza della società A.S. Real San Giorgio:</w:t>
      </w:r>
    </w:p>
    <w:p w14:paraId="7B4B6B5B" w14:textId="77777777" w:rsidR="007C5151" w:rsidRPr="007C5151" w:rsidRDefault="007C5151" w:rsidP="007C5151">
      <w:pPr>
        <w:pStyle w:val="Default"/>
        <w:jc w:val="both"/>
        <w:rPr>
          <w:rFonts w:ascii="Arial" w:hAnsi="Arial"/>
          <w:color w:val="002060"/>
          <w:sz w:val="22"/>
          <w:szCs w:val="22"/>
        </w:rPr>
      </w:pPr>
      <w:r w:rsidRPr="007C5151">
        <w:rPr>
          <w:rFonts w:ascii="Arial" w:hAnsi="Arial"/>
          <w:color w:val="002060"/>
          <w:sz w:val="22"/>
          <w:szCs w:val="22"/>
        </w:rPr>
        <w:t xml:space="preserve">della violazione dell’art. 4, comma 1, del Codice di Giustizia Sportiva, sia in via autonoma che in relazione a quanto previsto dall’art. 108, comma 1, delle N.O.I.F. per avere lo stesso, nella stagione sportiva 2022 - 2023, quale presidente dotato di poteri di rappresentanza della società A.S. Real San Giorgio, subordinato la concessione del trasferimento del calciatore sig. Stefano Lignite dalla società </w:t>
      </w:r>
      <w:r w:rsidRPr="007C5151">
        <w:rPr>
          <w:rFonts w:ascii="Arial" w:hAnsi="Arial"/>
          <w:color w:val="002060"/>
          <w:sz w:val="22"/>
          <w:szCs w:val="22"/>
        </w:rPr>
        <w:lastRenderedPageBreak/>
        <w:t>A.S. Real san Giorgio alla società A.S.D. San Giorgio, al pagamento da parte dello stesso della somma di € 2.500,00;</w:t>
      </w:r>
    </w:p>
    <w:p w14:paraId="1762839D" w14:textId="77777777" w:rsidR="007C5151" w:rsidRPr="007C5151" w:rsidRDefault="007C5151" w:rsidP="007C5151">
      <w:pPr>
        <w:pStyle w:val="Standard"/>
        <w:jc w:val="both"/>
        <w:rPr>
          <w:rFonts w:ascii="Arial" w:hAnsi="Arial"/>
          <w:color w:val="002060"/>
          <w:sz w:val="22"/>
          <w:szCs w:val="22"/>
        </w:rPr>
      </w:pPr>
      <w:r w:rsidRPr="007C5151">
        <w:rPr>
          <w:rFonts w:ascii="Arial" w:hAnsi="Arial"/>
          <w:color w:val="002060"/>
          <w:sz w:val="22"/>
          <w:szCs w:val="22"/>
        </w:rPr>
        <w:t xml:space="preserve">2.- la società </w:t>
      </w:r>
      <w:r w:rsidRPr="007C5151">
        <w:rPr>
          <w:rFonts w:ascii="Arial" w:hAnsi="Arial"/>
          <w:b/>
          <w:color w:val="002060"/>
          <w:sz w:val="22"/>
          <w:szCs w:val="22"/>
        </w:rPr>
        <w:t xml:space="preserve">A.S. Real San Giorgio </w:t>
      </w:r>
      <w:r w:rsidRPr="007C5151">
        <w:rPr>
          <w:rFonts w:ascii="Arial" w:hAnsi="Arial"/>
          <w:color w:val="002060"/>
          <w:sz w:val="22"/>
          <w:szCs w:val="22"/>
        </w:rPr>
        <w:t>a titolo di responsabilità diretta ai sensi dell'art. 6, comma 1, del Codice di Giustizia Sportiva per i fatti ed i comportamenti posti in essere dal sig. Giorgio De Ruggiero, così come indicati e descritti nel precedente capo di incolpazione.</w:t>
      </w:r>
    </w:p>
    <w:p w14:paraId="395FD3C2" w14:textId="77777777" w:rsidR="007C5151" w:rsidRPr="007C5151" w:rsidRDefault="007C5151" w:rsidP="007C5151">
      <w:pPr>
        <w:pStyle w:val="Standard"/>
        <w:widowControl w:val="0"/>
        <w:autoSpaceDE w:val="0"/>
        <w:ind w:firstLine="567"/>
        <w:jc w:val="both"/>
        <w:rPr>
          <w:rFonts w:ascii="Arial" w:hAnsi="Arial"/>
          <w:color w:val="002060"/>
          <w:sz w:val="22"/>
          <w:szCs w:val="22"/>
        </w:rPr>
      </w:pPr>
      <w:r w:rsidRPr="007C5151">
        <w:rPr>
          <w:rFonts w:ascii="Arial" w:hAnsi="Arial"/>
          <w:color w:val="002060"/>
          <w:sz w:val="22"/>
          <w:szCs w:val="22"/>
        </w:rPr>
        <w:t>Con provvedimento del 23 maggio 2023 questo Tribunale federale territoriale ha disposto la notificazione dell’avviso di convocazione per la trattazione del giudizio, fissata per l’odierna riunione, con l’avvertimento che gli atti sarebbero rimasti depositati nei termini di legge potendo le parti, entro tali termini, prenderne visione, estrarre copia e presentare memorie, istanze, documenti e quant’altro ritenuto utile ai fini della difesa.</w:t>
      </w:r>
    </w:p>
    <w:p w14:paraId="2C4B9C62" w14:textId="77777777" w:rsidR="007C5151" w:rsidRPr="007C5151" w:rsidRDefault="007C5151" w:rsidP="007C5151">
      <w:pPr>
        <w:pStyle w:val="Standard"/>
        <w:widowControl w:val="0"/>
        <w:autoSpaceDE w:val="0"/>
        <w:ind w:firstLine="567"/>
        <w:jc w:val="both"/>
        <w:rPr>
          <w:rFonts w:ascii="Arial" w:hAnsi="Arial"/>
          <w:color w:val="002060"/>
          <w:sz w:val="22"/>
          <w:szCs w:val="22"/>
        </w:rPr>
      </w:pPr>
      <w:r w:rsidRPr="007C5151">
        <w:rPr>
          <w:rFonts w:ascii="Arial" w:hAnsi="Arial"/>
          <w:color w:val="002060"/>
          <w:sz w:val="22"/>
          <w:szCs w:val="22"/>
        </w:rPr>
        <w:t>In data 7 giugno 2023 il signor De Ruggiero Giorgio in proprio ed in qualità di Presidente della A.S.D. Real San Giorgio ha inviato una memoria difensiva, allegando alla stessa alcuni documenti, nella quale ha richiesto il rigetto del deferimento ed in via istruttoria, ove ritenuto necessario ai fini del decidere l’audizione di alcuni testimoni su diverse circostanze di fatto; con la stessa memoria sono stati nominati quali difensori dei deferiti, congiuntamente e disgiuntamente gli avvocati Giancarlo e Massimo Nascimbeni</w:t>
      </w:r>
    </w:p>
    <w:p w14:paraId="6BBB2C72" w14:textId="77777777" w:rsidR="007C5151" w:rsidRPr="007C5151" w:rsidRDefault="007C5151" w:rsidP="007C5151">
      <w:pPr>
        <w:pStyle w:val="Standard"/>
        <w:tabs>
          <w:tab w:val="left" w:pos="720"/>
        </w:tabs>
        <w:jc w:val="both"/>
        <w:rPr>
          <w:rFonts w:ascii="Arial" w:hAnsi="Arial"/>
          <w:b/>
          <w:color w:val="002060"/>
          <w:sz w:val="22"/>
          <w:szCs w:val="22"/>
        </w:rPr>
      </w:pPr>
      <w:r w:rsidRPr="007C5151">
        <w:rPr>
          <w:rFonts w:ascii="Arial" w:hAnsi="Arial"/>
          <w:b/>
          <w:color w:val="002060"/>
          <w:sz w:val="22"/>
          <w:szCs w:val="22"/>
        </w:rPr>
        <w:t>Il dibattimento</w:t>
      </w:r>
    </w:p>
    <w:p w14:paraId="06A5113F" w14:textId="77777777" w:rsidR="007C5151" w:rsidRPr="007C5151" w:rsidRDefault="007C5151" w:rsidP="007C5151">
      <w:pPr>
        <w:pStyle w:val="Standard"/>
        <w:ind w:firstLine="567"/>
        <w:jc w:val="both"/>
        <w:rPr>
          <w:rFonts w:ascii="Arial" w:hAnsi="Arial"/>
          <w:color w:val="002060"/>
          <w:sz w:val="22"/>
          <w:szCs w:val="22"/>
        </w:rPr>
      </w:pPr>
      <w:r w:rsidRPr="007C5151">
        <w:rPr>
          <w:rFonts w:ascii="Arial" w:hAnsi="Arial"/>
          <w:color w:val="002060"/>
          <w:sz w:val="22"/>
          <w:szCs w:val="22"/>
        </w:rPr>
        <w:t>Alla riunione di trattazione, come sopra fissata, erano presenti il rappresentante della Procura federale, il signor De Ruggiero Giorgio, in proprio e quale Presidente della società deferita ed il loro difensore avvocato Giancarlo Nascimbeni, anche in sostituzione dell’avv. Massimo Nascimbeni.</w:t>
      </w:r>
    </w:p>
    <w:p w14:paraId="05934CDF" w14:textId="77777777" w:rsidR="007C5151" w:rsidRPr="007C5151" w:rsidRDefault="007C5151" w:rsidP="007C5151">
      <w:pPr>
        <w:pStyle w:val="Standard"/>
        <w:tabs>
          <w:tab w:val="left" w:pos="720"/>
        </w:tabs>
        <w:ind w:firstLine="567"/>
        <w:jc w:val="both"/>
        <w:rPr>
          <w:rFonts w:ascii="Arial" w:hAnsi="Arial"/>
          <w:color w:val="002060"/>
          <w:sz w:val="22"/>
          <w:szCs w:val="22"/>
        </w:rPr>
      </w:pPr>
      <w:r w:rsidRPr="007C5151">
        <w:rPr>
          <w:rFonts w:ascii="Arial" w:hAnsi="Arial"/>
          <w:color w:val="002060"/>
          <w:sz w:val="22"/>
          <w:szCs w:val="22"/>
        </w:rPr>
        <w:t>Il rappresentante della Procura federale ha illustrato i motivi del deferimento ed ha ribadito la validità, la fondatezza e la prova raggiunta degli addebiti contestati ed  ha concluso per l’affermazione di responsabilità dei deferiti con richiesta di irrogazione di sanzioni come da verbale d’udienza.</w:t>
      </w:r>
    </w:p>
    <w:p w14:paraId="7EF8B637" w14:textId="77777777" w:rsidR="007C5151" w:rsidRPr="007C5151" w:rsidRDefault="007C5151" w:rsidP="007C5151">
      <w:pPr>
        <w:pStyle w:val="Standard"/>
        <w:tabs>
          <w:tab w:val="left" w:pos="720"/>
        </w:tabs>
        <w:ind w:firstLine="567"/>
        <w:jc w:val="both"/>
        <w:rPr>
          <w:rFonts w:ascii="Arial" w:hAnsi="Arial"/>
          <w:color w:val="002060"/>
          <w:sz w:val="22"/>
          <w:szCs w:val="22"/>
        </w:rPr>
      </w:pPr>
      <w:r w:rsidRPr="007C5151">
        <w:rPr>
          <w:rFonts w:ascii="Arial" w:hAnsi="Arial"/>
          <w:color w:val="002060"/>
          <w:sz w:val="22"/>
          <w:szCs w:val="22"/>
        </w:rPr>
        <w:t>Il difensore dei deferiti ha ribadito quanto argomentato nella memoria difensiva depositata in atti, riportandosi alle conclusioni in essa precisate, e quindi chiedendo il proscioglimento dei deferiti, “...</w:t>
      </w:r>
      <w:r w:rsidRPr="007C5151">
        <w:rPr>
          <w:rFonts w:ascii="Arial" w:hAnsi="Arial"/>
          <w:i/>
          <w:iCs/>
          <w:color w:val="002060"/>
          <w:sz w:val="22"/>
          <w:szCs w:val="22"/>
        </w:rPr>
        <w:t xml:space="preserve"> in via principale </w:t>
      </w:r>
      <w:proofErr w:type="spellStart"/>
      <w:r w:rsidRPr="007C5151">
        <w:rPr>
          <w:rFonts w:ascii="Arial" w:hAnsi="Arial"/>
          <w:i/>
          <w:iCs/>
          <w:color w:val="002060"/>
          <w:sz w:val="22"/>
          <w:szCs w:val="22"/>
        </w:rPr>
        <w:t>perchè</w:t>
      </w:r>
      <w:proofErr w:type="spellEnd"/>
      <w:r w:rsidRPr="007C5151">
        <w:rPr>
          <w:rFonts w:ascii="Arial" w:hAnsi="Arial"/>
          <w:i/>
          <w:iCs/>
          <w:color w:val="002060"/>
          <w:sz w:val="22"/>
          <w:szCs w:val="22"/>
        </w:rPr>
        <w:t xml:space="preserve"> il fatto non sussiste o per non aver commesso il fatto e, subordinatamente, per assoluta carenza di prova agli atti della verificazione del fatto contestato e/o della sua commissione;</w:t>
      </w:r>
      <w:r w:rsidRPr="007C5151">
        <w:rPr>
          <w:rFonts w:ascii="Arial" w:hAnsi="Arial"/>
          <w:color w:val="002060"/>
          <w:sz w:val="22"/>
          <w:szCs w:val="22"/>
        </w:rPr>
        <w:t xml:space="preserve"> “ ha infine richiesto la ammissione delle istanze istruttorie formulate, ove ciò fosse stato ritenuto opportuno o necessario dal Tribunale.</w:t>
      </w:r>
    </w:p>
    <w:p w14:paraId="26734675" w14:textId="77777777" w:rsidR="007C5151" w:rsidRPr="007C5151" w:rsidRDefault="007C5151" w:rsidP="007C5151">
      <w:pPr>
        <w:pStyle w:val="Standard"/>
        <w:jc w:val="both"/>
        <w:rPr>
          <w:rFonts w:ascii="Arial" w:hAnsi="Arial"/>
          <w:b/>
          <w:color w:val="002060"/>
          <w:sz w:val="22"/>
          <w:szCs w:val="22"/>
        </w:rPr>
      </w:pPr>
      <w:r w:rsidRPr="007C5151">
        <w:rPr>
          <w:rFonts w:ascii="Arial" w:hAnsi="Arial"/>
          <w:b/>
          <w:color w:val="002060"/>
          <w:sz w:val="22"/>
          <w:szCs w:val="22"/>
        </w:rPr>
        <w:t>La decisione</w:t>
      </w:r>
    </w:p>
    <w:p w14:paraId="2F62AE54" w14:textId="77777777" w:rsidR="007C5151" w:rsidRPr="007C5151" w:rsidRDefault="007C5151" w:rsidP="007C5151">
      <w:pPr>
        <w:pStyle w:val="Textbody"/>
        <w:ind w:firstLine="567"/>
        <w:rPr>
          <w:color w:val="002060"/>
          <w:szCs w:val="22"/>
        </w:rPr>
      </w:pPr>
      <w:r w:rsidRPr="007C5151">
        <w:rPr>
          <w:color w:val="002060"/>
          <w:szCs w:val="22"/>
        </w:rPr>
        <w:t>Il Tribunale federale territoriale ritiene che il deferimento debba essere accolto in quanto il materiale probatorio raccolto dalla Procura Federale nelle indagini condotte è tale da non lasciare dubbi in merito a quanto accaduto.</w:t>
      </w:r>
    </w:p>
    <w:p w14:paraId="77C68C5A" w14:textId="77777777" w:rsidR="007C5151" w:rsidRPr="007C5151" w:rsidRDefault="007C5151" w:rsidP="007C5151">
      <w:pPr>
        <w:pStyle w:val="Textbody"/>
        <w:ind w:firstLine="567"/>
        <w:rPr>
          <w:color w:val="002060"/>
          <w:szCs w:val="22"/>
        </w:rPr>
      </w:pPr>
      <w:r w:rsidRPr="007C5151">
        <w:rPr>
          <w:color w:val="002060"/>
          <w:szCs w:val="22"/>
        </w:rPr>
        <w:t>Infatti la tesi accusatoria formulata da Lignite Stefano nel suo esposto e da egli ribadita in sede di audizione risulta essere stata confermata in maniera precisa e dettagliata dalle dichiarazioni effettuate, sempre in sede di audizione, da Ciuti Fabrizio, il quale ha confermato:</w:t>
      </w:r>
    </w:p>
    <w:p w14:paraId="17034F9C" w14:textId="77777777" w:rsidR="007C5151" w:rsidRPr="007C5151" w:rsidRDefault="007C5151" w:rsidP="007C5151">
      <w:pPr>
        <w:pStyle w:val="Textbody"/>
        <w:ind w:firstLine="567"/>
        <w:rPr>
          <w:color w:val="002060"/>
          <w:szCs w:val="22"/>
        </w:rPr>
      </w:pPr>
      <w:r w:rsidRPr="007C5151">
        <w:rPr>
          <w:color w:val="002060"/>
          <w:szCs w:val="22"/>
        </w:rPr>
        <w:t>- che nel mese di novembre 2022 il Lignite gli ha chiesto consiglio in merito alla sua volontà di lasciare la società A.S. Real San Giorgio per trasferirsi presso la A.S.D. Sangiorgio, di cui il Ciuti era un dirigente;</w:t>
      </w:r>
    </w:p>
    <w:p w14:paraId="7511D156" w14:textId="77777777" w:rsidR="007C5151" w:rsidRPr="007C5151" w:rsidRDefault="007C5151" w:rsidP="007C5151">
      <w:pPr>
        <w:pStyle w:val="Textbody"/>
        <w:ind w:firstLine="567"/>
        <w:rPr>
          <w:color w:val="002060"/>
          <w:szCs w:val="22"/>
        </w:rPr>
      </w:pPr>
      <w:r w:rsidRPr="007C5151">
        <w:rPr>
          <w:color w:val="002060"/>
          <w:szCs w:val="22"/>
        </w:rPr>
        <w:t>- che il De Ruggiero, presidente della A.S. Real San Giorgio, richiesto di effettuare il trasferimento ha chiesto una contropartita tecnica che la A.S.D. Sangiorgio non era in grado di effettuare;</w:t>
      </w:r>
    </w:p>
    <w:p w14:paraId="4798BCE3" w14:textId="77777777" w:rsidR="007C5151" w:rsidRPr="007C5151" w:rsidRDefault="007C5151" w:rsidP="007C5151">
      <w:pPr>
        <w:pStyle w:val="Textbody"/>
        <w:ind w:firstLine="567"/>
        <w:rPr>
          <w:color w:val="002060"/>
          <w:szCs w:val="22"/>
        </w:rPr>
      </w:pPr>
      <w:r w:rsidRPr="007C5151">
        <w:rPr>
          <w:color w:val="002060"/>
          <w:szCs w:val="22"/>
        </w:rPr>
        <w:t>- che nell’approssimarsi della scadenza dei termini per gli svincoli e dietro le insistenze del Lignite il De Ruggiero ha chiesto al Lignite per consentire il trasferimento il versamento di una somma di denaro di euro 3.000,00, poi ridotta ad euro 2.500,00,</w:t>
      </w:r>
    </w:p>
    <w:p w14:paraId="499338FD" w14:textId="77777777" w:rsidR="007C5151" w:rsidRPr="007C5151" w:rsidRDefault="007C5151" w:rsidP="007C5151">
      <w:pPr>
        <w:pStyle w:val="Textbody"/>
        <w:ind w:firstLine="567"/>
        <w:rPr>
          <w:color w:val="002060"/>
          <w:szCs w:val="22"/>
        </w:rPr>
      </w:pPr>
      <w:r w:rsidRPr="007C5151">
        <w:rPr>
          <w:color w:val="002060"/>
          <w:szCs w:val="22"/>
        </w:rPr>
        <w:t>- che il giorno 23 dicembre 2023 – ultimo giorno utile per il trasferimento – egli si è recato insieme al Lignite nel parcheggio del palazzetto dello sport di Porto San Giorgio;</w:t>
      </w:r>
    </w:p>
    <w:p w14:paraId="2FFE2AA9" w14:textId="77777777" w:rsidR="007C5151" w:rsidRPr="007C5151" w:rsidRDefault="007C5151" w:rsidP="007C5151">
      <w:pPr>
        <w:pStyle w:val="Textbody"/>
        <w:ind w:firstLine="567"/>
        <w:rPr>
          <w:color w:val="002060"/>
          <w:szCs w:val="22"/>
        </w:rPr>
      </w:pPr>
      <w:r w:rsidRPr="007C5151">
        <w:rPr>
          <w:color w:val="002060"/>
          <w:szCs w:val="22"/>
        </w:rPr>
        <w:t>- che in attesa che arrivasse il De Ruggiero, il Lignite davanti al Ciuti ha contato il denaro presente in una busta e che le banconote ammontavano alla somma di euro 2.500,00;</w:t>
      </w:r>
    </w:p>
    <w:p w14:paraId="44B76CB0" w14:textId="77777777" w:rsidR="007C5151" w:rsidRPr="007C5151" w:rsidRDefault="007C5151" w:rsidP="007C5151">
      <w:pPr>
        <w:pStyle w:val="Textbody"/>
        <w:ind w:firstLine="567"/>
        <w:rPr>
          <w:color w:val="002060"/>
          <w:szCs w:val="22"/>
        </w:rPr>
      </w:pPr>
      <w:r w:rsidRPr="007C5151">
        <w:rPr>
          <w:color w:val="002060"/>
          <w:szCs w:val="22"/>
        </w:rPr>
        <w:t>- che poco più tardi è giunto il De Ruggiero che è rimasto all’interno della sua autovettura, che egli ed il Lignite si sono avvicinati alla macchina, che il Lignite ha consegnato la busta con il danaro al De Ruggiero il quale ha consegnato al Ciuti il foglio del trasferimento del Lignite alla A.S.D. Sangiorgio;</w:t>
      </w:r>
    </w:p>
    <w:p w14:paraId="4BD166DE" w14:textId="77777777" w:rsidR="007C5151" w:rsidRPr="007C5151" w:rsidRDefault="007C5151" w:rsidP="007C5151">
      <w:pPr>
        <w:pStyle w:val="Textbody"/>
        <w:ind w:firstLine="567"/>
        <w:rPr>
          <w:color w:val="002060"/>
          <w:szCs w:val="22"/>
        </w:rPr>
      </w:pPr>
      <w:r w:rsidRPr="007C5151">
        <w:rPr>
          <w:color w:val="002060"/>
          <w:szCs w:val="22"/>
        </w:rPr>
        <w:t>- che egli ed il Lignite si sono recati subito negli uffici della A.S.D. Sangiorgio per procedere alla sottoscrizione del modulo di trasferimento da parte del Presidente e all’immediato invio telematico dello stesso.</w:t>
      </w:r>
    </w:p>
    <w:p w14:paraId="3B641EB4" w14:textId="77777777" w:rsidR="007C5151" w:rsidRPr="007C5151" w:rsidRDefault="007C5151" w:rsidP="007C5151">
      <w:pPr>
        <w:pStyle w:val="Textbody"/>
        <w:ind w:firstLine="567"/>
        <w:rPr>
          <w:color w:val="002060"/>
          <w:szCs w:val="22"/>
        </w:rPr>
      </w:pPr>
      <w:r w:rsidRPr="007C5151">
        <w:rPr>
          <w:color w:val="002060"/>
          <w:szCs w:val="22"/>
        </w:rPr>
        <w:lastRenderedPageBreak/>
        <w:t>Le dichiarazioni del Ciuti non lasciano spazio a dubbi o a diverse interpretazioni dell’accaduto: risulta provato che il De Ruggiero ha chiesto al Lignite e dallo stesso ricevuto la somma di euro 2.500,00 per consegnare il modulo di trasferimento del calciatore dalla A.S. Real San Giorgio alla A.S.D. San Giorgio, operazione economica vietata dalle norme federali.</w:t>
      </w:r>
    </w:p>
    <w:p w14:paraId="0AFAA0E2" w14:textId="77777777" w:rsidR="007C5151" w:rsidRPr="007C5151" w:rsidRDefault="007C5151" w:rsidP="007C5151">
      <w:pPr>
        <w:pStyle w:val="Textbody"/>
        <w:ind w:firstLine="567"/>
        <w:rPr>
          <w:color w:val="002060"/>
          <w:szCs w:val="22"/>
        </w:rPr>
      </w:pPr>
      <w:r w:rsidRPr="007C5151">
        <w:rPr>
          <w:color w:val="002060"/>
          <w:szCs w:val="22"/>
        </w:rPr>
        <w:t xml:space="preserve">Peraltro l’esposto e le dichiarazioni del Ligniti sono confermate, non solo dalle dichiarazioni del Ciuti, ma anche da quelle  della Presidente della A.S.D. San Giorgio </w:t>
      </w:r>
      <w:proofErr w:type="spellStart"/>
      <w:r w:rsidRPr="007C5151">
        <w:rPr>
          <w:color w:val="002060"/>
          <w:szCs w:val="22"/>
        </w:rPr>
        <w:t>Ciccoli</w:t>
      </w:r>
      <w:proofErr w:type="spellEnd"/>
      <w:r w:rsidRPr="007C5151">
        <w:rPr>
          <w:color w:val="002060"/>
          <w:szCs w:val="22"/>
        </w:rPr>
        <w:t xml:space="preserve"> Antonella che ha confermato di essere a conoscenza della richiesta  fatta dal De Ruggiero al Lignite e di aver avuto conferma dai due dello scambio – busta con il danaro/modulo di trasferimento – avvenuta nel parcheggio esterno del Palasport </w:t>
      </w:r>
      <w:proofErr w:type="spellStart"/>
      <w:r w:rsidRPr="007C5151">
        <w:rPr>
          <w:color w:val="002060"/>
          <w:szCs w:val="22"/>
        </w:rPr>
        <w:t>allorchè</w:t>
      </w:r>
      <w:proofErr w:type="spellEnd"/>
      <w:r w:rsidRPr="007C5151">
        <w:rPr>
          <w:color w:val="002060"/>
          <w:szCs w:val="22"/>
        </w:rPr>
        <w:t xml:space="preserve"> gli stessi sono tornati in sede per completare le operazioni di trasferimento del calciatore.</w:t>
      </w:r>
    </w:p>
    <w:p w14:paraId="4BFAA823" w14:textId="77777777" w:rsidR="007C5151" w:rsidRPr="007C5151" w:rsidRDefault="007C5151" w:rsidP="007C5151">
      <w:pPr>
        <w:pStyle w:val="Textbody"/>
        <w:ind w:firstLine="567"/>
        <w:rPr>
          <w:color w:val="002060"/>
          <w:szCs w:val="22"/>
        </w:rPr>
      </w:pPr>
      <w:r w:rsidRPr="007C5151">
        <w:rPr>
          <w:color w:val="002060"/>
          <w:szCs w:val="22"/>
        </w:rPr>
        <w:t>Tali elementi probatori sono corroborati, e non smentiti, anche dalla ricostruzione dei contatti intervenuti tra il Lignite, il De Ruggiero e la A.S.D. San Giorgio: infatti risulta pacificamente accertato che il Lignite voleva trasferirsi alla A.S.D. San Giorgio e che il De Ruggiero, di fronte a tale istanza ha opposto prima la richiesta di avere una contropartita tecnica per poi accettare- all’ultimo minuto possibile - il pagamento della somma di 2.500,00 euro versatagli dal Lignite.</w:t>
      </w:r>
    </w:p>
    <w:p w14:paraId="6A111CBB" w14:textId="77777777" w:rsidR="007C5151" w:rsidRPr="007C5151" w:rsidRDefault="007C5151" w:rsidP="007C5151">
      <w:pPr>
        <w:pStyle w:val="Textbody"/>
        <w:ind w:firstLine="567"/>
        <w:rPr>
          <w:color w:val="002060"/>
          <w:szCs w:val="22"/>
        </w:rPr>
      </w:pPr>
      <w:r w:rsidRPr="007C5151">
        <w:rPr>
          <w:color w:val="002060"/>
          <w:szCs w:val="22"/>
        </w:rPr>
        <w:t>Va infine rilevato che le argomentazioni della difesa in ordine ai messaggi prodotti dal Ligniti sono del tutto generiche e non tali da scalfire la portata probatoria della tesi accusatoria degli stessi.</w:t>
      </w:r>
    </w:p>
    <w:p w14:paraId="2D881FDB" w14:textId="77777777" w:rsidR="007C5151" w:rsidRPr="007C5151" w:rsidRDefault="007C5151" w:rsidP="007C5151">
      <w:pPr>
        <w:pStyle w:val="Textbody"/>
        <w:ind w:firstLine="567"/>
        <w:rPr>
          <w:color w:val="002060"/>
          <w:szCs w:val="22"/>
        </w:rPr>
      </w:pPr>
      <w:r w:rsidRPr="007C5151">
        <w:rPr>
          <w:color w:val="002060"/>
          <w:szCs w:val="22"/>
        </w:rPr>
        <w:t>Alla luce delle chiare risultanze probatorie sopra esposte, il Tribunale respinge la richiesta di audizione dei testimoni fatta dai deferiti in quanto tutte le circostanze elencate risultano essere ininfluenti ai fini della presente decisione che riguarda e deve riguardare soltanto l’accertamento del fatto  – che per il Tribunale risulta essere stato provato - della richiesta e ricevimento da parte del De Ruggiero di una somma di denaro per consentire il trasferimento del Lignite.</w:t>
      </w:r>
    </w:p>
    <w:p w14:paraId="5A3AD9F1" w14:textId="77777777" w:rsidR="007C5151" w:rsidRPr="007C5151" w:rsidRDefault="007C5151" w:rsidP="007C5151">
      <w:pPr>
        <w:pStyle w:val="Textbody"/>
        <w:ind w:firstLine="567"/>
        <w:rPr>
          <w:color w:val="002060"/>
          <w:szCs w:val="22"/>
        </w:rPr>
      </w:pPr>
      <w:r w:rsidRPr="007C5151">
        <w:rPr>
          <w:color w:val="002060"/>
          <w:szCs w:val="22"/>
        </w:rPr>
        <w:t>Va inoltre rigettata l’eccezione relativa alla ipotizzata incapacità a testimoniare del Ciuti che deriverebbe da un suo interesse diretto e concreto al trasferimento del Lignite alla A.S.D. San Giorgio di cui egli è un dirigente.</w:t>
      </w:r>
    </w:p>
    <w:p w14:paraId="1EC7D409" w14:textId="77777777" w:rsidR="007C5151" w:rsidRPr="007C5151" w:rsidRDefault="007C5151" w:rsidP="007C5151">
      <w:pPr>
        <w:pStyle w:val="Textbody"/>
        <w:ind w:firstLine="567"/>
        <w:rPr>
          <w:color w:val="002060"/>
          <w:szCs w:val="22"/>
        </w:rPr>
      </w:pPr>
      <w:r w:rsidRPr="007C5151">
        <w:rPr>
          <w:color w:val="002060"/>
          <w:szCs w:val="22"/>
        </w:rPr>
        <w:t xml:space="preserve">Di certo non esiste alcuna incapacità in quanto il trasferimento è avvenuto, a prescindere dal fatto che il Lignite abbia versato o meno la somma di euro 2.500,00 euro al De Ruggiero: che interesse o vantaggio ha o può avere il Ciuti a rendere una dichiarazione mendace, quando la sua società ha comunque ottenuto il trasferimento del Lignite? </w:t>
      </w:r>
      <w:proofErr w:type="spellStart"/>
      <w:r w:rsidRPr="007C5151">
        <w:rPr>
          <w:color w:val="002060"/>
          <w:szCs w:val="22"/>
        </w:rPr>
        <w:t>Perchè</w:t>
      </w:r>
      <w:proofErr w:type="spellEnd"/>
      <w:r w:rsidRPr="007C5151">
        <w:rPr>
          <w:color w:val="002060"/>
          <w:szCs w:val="22"/>
        </w:rPr>
        <w:t xml:space="preserve"> dovrebbe farsi coinvolgere in una denuncia non veritiera che gli potrebbe comportare soltanto responsabilità, anche di carattere penalistico?</w:t>
      </w:r>
    </w:p>
    <w:p w14:paraId="731E1CCE" w14:textId="77777777" w:rsidR="007C5151" w:rsidRPr="007C5151" w:rsidRDefault="007C5151" w:rsidP="007C5151">
      <w:pPr>
        <w:pStyle w:val="Textbody"/>
        <w:ind w:firstLine="567"/>
        <w:rPr>
          <w:color w:val="002060"/>
          <w:szCs w:val="22"/>
        </w:rPr>
      </w:pPr>
      <w:r w:rsidRPr="007C5151">
        <w:rPr>
          <w:color w:val="002060"/>
          <w:szCs w:val="22"/>
        </w:rPr>
        <w:t>Va infine precisato che sono estranee a questo procedimento le accuse mosse nei confronti del Lignite e del Ciuti dal De Ruggiero nell’esposto inviato alla Procura Federale in data 12 aprile 2023, cioè dopo che lo stesso De Ruggiero in data 17-3-2023 era stato chiamato in audizione dal rappresentante della Procura in relazione al deferimento in oggetto: sarà la Procura ad effettuare quanto di propria competenza in relazione al contenuto dello stesso.</w:t>
      </w:r>
    </w:p>
    <w:p w14:paraId="65440C3C" w14:textId="77777777" w:rsidR="007C5151" w:rsidRPr="007C5151" w:rsidRDefault="007C5151" w:rsidP="007C5151">
      <w:pPr>
        <w:pStyle w:val="Textbody"/>
        <w:ind w:firstLine="567"/>
        <w:rPr>
          <w:color w:val="002060"/>
          <w:szCs w:val="22"/>
        </w:rPr>
      </w:pPr>
      <w:r w:rsidRPr="007C5151">
        <w:rPr>
          <w:color w:val="002060"/>
          <w:szCs w:val="22"/>
        </w:rPr>
        <w:t>Per tutto quanto sopra esposto, il Tribunale accoglie il deferimento ed infligge ai deferiti le sanzioni come richieste dalla Procura Federale, ritenendole congrue al comportamento tenuto dal De Ruggiero ed alla responsabilità oggettiva che fa capo alla società A.S. Real San Giorgio.</w:t>
      </w:r>
    </w:p>
    <w:p w14:paraId="7E964E4F" w14:textId="77777777" w:rsidR="007C5151" w:rsidRPr="007C5151" w:rsidRDefault="007C5151" w:rsidP="007C5151">
      <w:pPr>
        <w:pStyle w:val="LndNormale1"/>
        <w:tabs>
          <w:tab w:val="center" w:pos="4819"/>
          <w:tab w:val="right" w:pos="9638"/>
        </w:tabs>
        <w:jc w:val="center"/>
        <w:rPr>
          <w:color w:val="002060"/>
          <w:szCs w:val="22"/>
        </w:rPr>
      </w:pPr>
      <w:r w:rsidRPr="007C5151">
        <w:rPr>
          <w:rFonts w:cs="Arial"/>
          <w:b/>
          <w:color w:val="002060"/>
          <w:szCs w:val="22"/>
        </w:rPr>
        <w:t xml:space="preserve"> </w:t>
      </w:r>
      <w:r w:rsidRPr="007C5151">
        <w:rPr>
          <w:rFonts w:cs="Arial"/>
          <w:bCs/>
          <w:color w:val="002060"/>
          <w:szCs w:val="22"/>
        </w:rPr>
        <w:t>P.Q.M.</w:t>
      </w:r>
    </w:p>
    <w:p w14:paraId="674717D8" w14:textId="77777777" w:rsidR="007C5151" w:rsidRPr="007C5151" w:rsidRDefault="007C5151" w:rsidP="007C5151">
      <w:pPr>
        <w:pStyle w:val="Standard"/>
        <w:jc w:val="both"/>
        <w:rPr>
          <w:rFonts w:ascii="Arial" w:hAnsi="Arial"/>
          <w:color w:val="002060"/>
          <w:sz w:val="22"/>
          <w:szCs w:val="22"/>
        </w:rPr>
      </w:pPr>
      <w:r w:rsidRPr="007C5151">
        <w:rPr>
          <w:rFonts w:ascii="Arial" w:hAnsi="Arial"/>
          <w:color w:val="002060"/>
          <w:sz w:val="22"/>
          <w:szCs w:val="22"/>
        </w:rPr>
        <w:t>Il Tribunale federale territoriale dispone, in accoglimento del deferimento in epigrafe, le seguenti sanzioni:</w:t>
      </w:r>
    </w:p>
    <w:p w14:paraId="2D6AB015" w14:textId="77777777" w:rsidR="007C5151" w:rsidRPr="007C5151" w:rsidRDefault="007C5151" w:rsidP="007C5151">
      <w:pPr>
        <w:pStyle w:val="Paragrafoelenco"/>
        <w:numPr>
          <w:ilvl w:val="0"/>
          <w:numId w:val="25"/>
        </w:numPr>
        <w:suppressAutoHyphens w:val="0"/>
        <w:autoSpaceDE/>
        <w:autoSpaceDN w:val="0"/>
        <w:ind w:left="0" w:firstLine="0"/>
        <w:contextualSpacing w:val="0"/>
        <w:jc w:val="both"/>
        <w:rPr>
          <w:rFonts w:ascii="Arial" w:hAnsi="Arial" w:cs="Arial"/>
          <w:color w:val="002060"/>
          <w:sz w:val="22"/>
          <w:szCs w:val="22"/>
        </w:rPr>
      </w:pPr>
      <w:r w:rsidRPr="007C5151">
        <w:rPr>
          <w:rFonts w:ascii="Arial" w:hAnsi="Arial" w:cs="Arial"/>
          <w:color w:val="002060"/>
          <w:sz w:val="22"/>
          <w:szCs w:val="22"/>
        </w:rPr>
        <w:t>al sig. GIORGIO DE RUGGIERO l’inibizione di 6 (sei) mesi,</w:t>
      </w:r>
    </w:p>
    <w:p w14:paraId="70F1DDB5" w14:textId="77777777" w:rsidR="007C5151" w:rsidRPr="007C5151" w:rsidRDefault="007C5151" w:rsidP="007C5151">
      <w:pPr>
        <w:pStyle w:val="Paragrafoelenco"/>
        <w:numPr>
          <w:ilvl w:val="0"/>
          <w:numId w:val="25"/>
        </w:numPr>
        <w:suppressAutoHyphens w:val="0"/>
        <w:autoSpaceDE/>
        <w:autoSpaceDN w:val="0"/>
        <w:ind w:left="0" w:firstLine="0"/>
        <w:contextualSpacing w:val="0"/>
        <w:jc w:val="both"/>
        <w:rPr>
          <w:rFonts w:ascii="Arial" w:hAnsi="Arial" w:cs="Arial"/>
          <w:color w:val="002060"/>
          <w:sz w:val="22"/>
          <w:szCs w:val="22"/>
        </w:rPr>
      </w:pPr>
      <w:r w:rsidRPr="007C5151">
        <w:rPr>
          <w:rFonts w:ascii="Arial" w:hAnsi="Arial" w:cs="Arial"/>
          <w:color w:val="002060"/>
          <w:sz w:val="22"/>
          <w:szCs w:val="22"/>
        </w:rPr>
        <w:t>alla società A.S. REAL SAN GIORGIO l’ammenda di € 600,00 (seicento/00).</w:t>
      </w:r>
    </w:p>
    <w:p w14:paraId="09D35EEB" w14:textId="77777777" w:rsidR="007C5151" w:rsidRPr="007C5151" w:rsidRDefault="007C5151" w:rsidP="007C5151">
      <w:pPr>
        <w:pStyle w:val="Standard"/>
        <w:jc w:val="both"/>
        <w:rPr>
          <w:rFonts w:ascii="Arial" w:hAnsi="Arial"/>
          <w:color w:val="002060"/>
          <w:sz w:val="22"/>
          <w:szCs w:val="22"/>
        </w:rPr>
      </w:pPr>
      <w:r w:rsidRPr="007C5151">
        <w:rPr>
          <w:rFonts w:ascii="Arial" w:hAnsi="Arial"/>
          <w:color w:val="002060"/>
          <w:sz w:val="22"/>
          <w:szCs w:val="22"/>
        </w:rPr>
        <w:t>Manda alla Segreteria del Comitato Regionale Marche per le comunicazioni e gli adempimenti conseguenti.</w:t>
      </w:r>
    </w:p>
    <w:p w14:paraId="0CED2215" w14:textId="77777777" w:rsidR="007C5151" w:rsidRPr="007C5151" w:rsidRDefault="007C5151" w:rsidP="007C5151">
      <w:pPr>
        <w:pStyle w:val="Standard"/>
        <w:jc w:val="both"/>
        <w:rPr>
          <w:rFonts w:ascii="Arial" w:hAnsi="Arial"/>
          <w:color w:val="002060"/>
          <w:sz w:val="22"/>
          <w:szCs w:val="22"/>
        </w:rPr>
      </w:pPr>
      <w:r w:rsidRPr="007C5151">
        <w:rPr>
          <w:rFonts w:ascii="Arial" w:hAnsi="Arial"/>
          <w:color w:val="002060"/>
          <w:sz w:val="22"/>
          <w:szCs w:val="22"/>
        </w:rPr>
        <w:t>Così deciso in Ancona, nella sede della FIGC – LND - Comitato Regionale Marche, in data 12 giugno 2023</w:t>
      </w:r>
    </w:p>
    <w:p w14:paraId="004148C3" w14:textId="77777777" w:rsidR="007C5151" w:rsidRPr="007C5151" w:rsidRDefault="007C5151" w:rsidP="007C5151">
      <w:pPr>
        <w:pStyle w:val="Standard"/>
        <w:jc w:val="both"/>
        <w:rPr>
          <w:rFonts w:ascii="Arial" w:hAnsi="Arial"/>
          <w:color w:val="002060"/>
          <w:sz w:val="22"/>
          <w:szCs w:val="22"/>
        </w:rPr>
      </w:pPr>
      <w:r w:rsidRPr="007C5151">
        <w:rPr>
          <w:rFonts w:ascii="Arial" w:hAnsi="Arial"/>
          <w:color w:val="002060"/>
          <w:sz w:val="22"/>
          <w:szCs w:val="22"/>
        </w:rPr>
        <w:t xml:space="preserve">                                                                                           Il Relatore e Presidente</w:t>
      </w:r>
    </w:p>
    <w:p w14:paraId="63911F1A" w14:textId="77777777" w:rsidR="007C5151" w:rsidRPr="007C5151" w:rsidRDefault="007C5151" w:rsidP="007C5151">
      <w:pPr>
        <w:pStyle w:val="Standard"/>
        <w:jc w:val="both"/>
        <w:rPr>
          <w:rFonts w:ascii="Arial" w:hAnsi="Arial"/>
          <w:color w:val="002060"/>
          <w:sz w:val="22"/>
          <w:szCs w:val="22"/>
        </w:rPr>
      </w:pPr>
      <w:r w:rsidRPr="007C5151">
        <w:rPr>
          <w:rFonts w:ascii="Arial" w:hAnsi="Arial"/>
          <w:color w:val="002060"/>
          <w:sz w:val="22"/>
          <w:szCs w:val="22"/>
        </w:rPr>
        <w:t xml:space="preserve">                                  </w:t>
      </w:r>
      <w:r w:rsidRPr="007C5151">
        <w:rPr>
          <w:rFonts w:ascii="Arial" w:hAnsi="Arial"/>
          <w:color w:val="002060"/>
          <w:sz w:val="22"/>
          <w:szCs w:val="22"/>
        </w:rPr>
        <w:tab/>
      </w:r>
      <w:r w:rsidRPr="007C5151">
        <w:rPr>
          <w:rFonts w:ascii="Arial" w:hAnsi="Arial"/>
          <w:color w:val="002060"/>
          <w:sz w:val="22"/>
          <w:szCs w:val="22"/>
        </w:rPr>
        <w:tab/>
      </w:r>
      <w:r w:rsidRPr="007C5151">
        <w:rPr>
          <w:rFonts w:ascii="Arial" w:hAnsi="Arial"/>
          <w:color w:val="002060"/>
          <w:sz w:val="22"/>
          <w:szCs w:val="22"/>
        </w:rPr>
        <w:tab/>
      </w:r>
      <w:r w:rsidRPr="007C5151">
        <w:rPr>
          <w:rFonts w:ascii="Arial" w:hAnsi="Arial"/>
          <w:color w:val="002060"/>
          <w:sz w:val="22"/>
          <w:szCs w:val="22"/>
        </w:rPr>
        <w:tab/>
      </w:r>
      <w:r w:rsidRPr="007C5151">
        <w:rPr>
          <w:rFonts w:ascii="Arial" w:hAnsi="Arial"/>
          <w:color w:val="002060"/>
          <w:sz w:val="22"/>
          <w:szCs w:val="22"/>
        </w:rPr>
        <w:tab/>
      </w:r>
      <w:r w:rsidRPr="007C5151">
        <w:rPr>
          <w:rFonts w:ascii="Arial" w:hAnsi="Arial"/>
          <w:color w:val="002060"/>
          <w:sz w:val="22"/>
          <w:szCs w:val="22"/>
        </w:rPr>
        <w:tab/>
        <w:t xml:space="preserve">   Piero </w:t>
      </w:r>
      <w:proofErr w:type="spellStart"/>
      <w:r w:rsidRPr="007C5151">
        <w:rPr>
          <w:rFonts w:ascii="Arial" w:hAnsi="Arial"/>
          <w:color w:val="002060"/>
          <w:sz w:val="22"/>
          <w:szCs w:val="22"/>
        </w:rPr>
        <w:t>Paciaroni</w:t>
      </w:r>
      <w:proofErr w:type="spellEnd"/>
    </w:p>
    <w:p w14:paraId="5163267A" w14:textId="77777777" w:rsidR="007C5151" w:rsidRPr="007C5151" w:rsidRDefault="007C5151" w:rsidP="007C5151">
      <w:pPr>
        <w:pStyle w:val="LndNormale1"/>
        <w:rPr>
          <w:rFonts w:cs="Arial"/>
          <w:color w:val="002060"/>
          <w:szCs w:val="22"/>
        </w:rPr>
      </w:pPr>
      <w:r w:rsidRPr="007C5151">
        <w:rPr>
          <w:rFonts w:cs="Arial"/>
          <w:color w:val="002060"/>
          <w:szCs w:val="22"/>
        </w:rPr>
        <w:t>Depositato in Ancona in data 16 giugno 2023</w:t>
      </w:r>
    </w:p>
    <w:p w14:paraId="63C7EC1D" w14:textId="77777777" w:rsidR="007C5151" w:rsidRPr="007C5151" w:rsidRDefault="007C5151" w:rsidP="007C5151">
      <w:pPr>
        <w:pStyle w:val="LndNormale1"/>
        <w:rPr>
          <w:color w:val="002060"/>
          <w:szCs w:val="22"/>
        </w:rPr>
      </w:pPr>
      <w:r w:rsidRPr="007C5151">
        <w:rPr>
          <w:rFonts w:cs="Arial"/>
          <w:color w:val="002060"/>
          <w:szCs w:val="22"/>
        </w:rPr>
        <w:tab/>
        <w:t xml:space="preserve">Il Segretario f.f.            </w:t>
      </w:r>
    </w:p>
    <w:p w14:paraId="07B9ED8E" w14:textId="77777777" w:rsidR="007C5151" w:rsidRPr="007C5151" w:rsidRDefault="007C5151" w:rsidP="007C5151">
      <w:pPr>
        <w:pStyle w:val="LndNormale1"/>
        <w:rPr>
          <w:color w:val="002060"/>
          <w:szCs w:val="22"/>
        </w:rPr>
      </w:pPr>
      <w:r w:rsidRPr="007C5151">
        <w:rPr>
          <w:rFonts w:cs="Arial"/>
          <w:color w:val="002060"/>
          <w:szCs w:val="22"/>
        </w:rPr>
        <w:t xml:space="preserve">     Lorenzo Casagrande Albano</w:t>
      </w:r>
    </w:p>
    <w:p w14:paraId="29532955" w14:textId="77777777" w:rsidR="008706EE" w:rsidRPr="007C5151" w:rsidRDefault="008706EE" w:rsidP="008706EE">
      <w:pPr>
        <w:rPr>
          <w:rFonts w:ascii="Arial" w:hAnsi="Arial" w:cs="Arial"/>
          <w:color w:val="002060"/>
          <w:sz w:val="22"/>
          <w:szCs w:val="22"/>
        </w:rPr>
      </w:pPr>
    </w:p>
    <w:p w14:paraId="0A9D94A8" w14:textId="77777777" w:rsidR="00E446E5" w:rsidRPr="002A23FA" w:rsidRDefault="00E446E5" w:rsidP="00E446E5">
      <w:pPr>
        <w:pStyle w:val="LndNormale1"/>
        <w:rPr>
          <w:rFonts w:cs="Arial"/>
          <w:color w:val="002060"/>
          <w:szCs w:val="22"/>
        </w:rPr>
      </w:pPr>
    </w:p>
    <w:p w14:paraId="0C0F7345" w14:textId="77777777"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lastRenderedPageBreak/>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77777777" w:rsidR="00514C7B" w:rsidRPr="00DE1EF7" w:rsidRDefault="00514C7B" w:rsidP="00313C97">
            <w:pPr>
              <w:pStyle w:val="LndNormale1"/>
              <w:rPr>
                <w:color w:val="002060"/>
                <w:szCs w:val="22"/>
              </w:rPr>
            </w:pPr>
            <w:r w:rsidRPr="00DE1EF7">
              <w:rPr>
                <w:color w:val="002060"/>
                <w:szCs w:val="22"/>
              </w:rPr>
              <w:t>chiuso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77777777" w:rsidR="00514C7B" w:rsidRPr="00DE1EF7" w:rsidRDefault="00514C7B" w:rsidP="00313C97">
            <w:pPr>
              <w:pStyle w:val="LndNormale1"/>
              <w:rPr>
                <w:color w:val="002060"/>
                <w:szCs w:val="22"/>
              </w:rPr>
            </w:pPr>
            <w:r w:rsidRPr="00DE1EF7">
              <w:rPr>
                <w:color w:val="002060"/>
                <w:szCs w:val="22"/>
              </w:rPr>
              <w:t>chiuso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77777777" w:rsidR="00514C7B" w:rsidRPr="00DE1EF7" w:rsidRDefault="00514C7B" w:rsidP="00313C97">
            <w:pPr>
              <w:pStyle w:val="LndNormale1"/>
              <w:rPr>
                <w:color w:val="002060"/>
                <w:szCs w:val="22"/>
              </w:rPr>
            </w:pPr>
            <w:r w:rsidRPr="00DE1EF7">
              <w:rPr>
                <w:color w:val="002060"/>
                <w:szCs w:val="22"/>
              </w:rPr>
              <w:t>chiuso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77777777" w:rsidR="00514C7B" w:rsidRPr="00DE1EF7" w:rsidRDefault="00514C7B" w:rsidP="00313C97">
            <w:pPr>
              <w:pStyle w:val="LndNormale1"/>
              <w:rPr>
                <w:color w:val="002060"/>
                <w:szCs w:val="22"/>
              </w:rPr>
            </w:pPr>
            <w:r w:rsidRPr="00DE1EF7">
              <w:rPr>
                <w:color w:val="002060"/>
                <w:szCs w:val="22"/>
              </w:rPr>
              <w:t>chiuso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760DACC2"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7C5151">
        <w:rPr>
          <w:b/>
          <w:color w:val="002060"/>
          <w:u w:val="single"/>
        </w:rPr>
        <w:t>20/</w:t>
      </w:r>
      <w:r w:rsidR="004A0FF1">
        <w:rPr>
          <w:b/>
          <w:color w:val="002060"/>
          <w:u w:val="single"/>
        </w:rPr>
        <w:t>0</w:t>
      </w:r>
      <w:r w:rsidR="0030644C">
        <w:rPr>
          <w:b/>
          <w:color w:val="002060"/>
          <w:u w:val="single"/>
        </w:rPr>
        <w:t>6</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6"/>
      <w:footerReference w:type="even" r:id="rId17"/>
      <w:footerReference w:type="default" r:id="rId18"/>
      <w:headerReference w:type="first" r:id="rId19"/>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C61A9" w14:textId="77777777" w:rsidR="00682CE3" w:rsidRDefault="00682CE3">
      <w:r>
        <w:separator/>
      </w:r>
    </w:p>
  </w:endnote>
  <w:endnote w:type="continuationSeparator" w:id="0">
    <w:p w14:paraId="4A50DF70" w14:textId="77777777" w:rsidR="00682CE3" w:rsidRDefault="00682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5B93682D"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7C5151">
      <w:rPr>
        <w:rStyle w:val="Numeropagina"/>
        <w:rFonts w:ascii="Arial" w:hAnsi="Arial" w:cs="Arial"/>
        <w:color w:val="002060"/>
      </w:rPr>
      <w:t>132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476CC" w14:textId="77777777" w:rsidR="00682CE3" w:rsidRDefault="00682CE3">
      <w:r>
        <w:separator/>
      </w:r>
    </w:p>
  </w:footnote>
  <w:footnote w:type="continuationSeparator" w:id="0">
    <w:p w14:paraId="49CDD7B6" w14:textId="77777777" w:rsidR="00682CE3" w:rsidRDefault="00682C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7"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8" w15:restartNumberingAfterBreak="0">
    <w:nsid w:val="37CD6DA6"/>
    <w:multiLevelType w:val="hybridMultilevel"/>
    <w:tmpl w:val="7DC0AF32"/>
    <w:lvl w:ilvl="0" w:tplc="9C3043F2">
      <w:start w:val="1"/>
      <w:numFmt w:val="bullet"/>
      <w:lvlText w:val=""/>
      <w:lvlJc w:val="left"/>
      <w:pPr>
        <w:tabs>
          <w:tab w:val="num" w:pos="720"/>
        </w:tabs>
        <w:ind w:left="720" w:hanging="360"/>
      </w:pPr>
      <w:rPr>
        <w:rFonts w:ascii="Wingdings" w:hAnsi="Wingdings" w:hint="default"/>
      </w:rPr>
    </w:lvl>
    <w:lvl w:ilvl="1" w:tplc="23DAD07A" w:tentative="1">
      <w:start w:val="1"/>
      <w:numFmt w:val="bullet"/>
      <w:lvlText w:val=""/>
      <w:lvlJc w:val="left"/>
      <w:pPr>
        <w:tabs>
          <w:tab w:val="num" w:pos="1440"/>
        </w:tabs>
        <w:ind w:left="1440" w:hanging="360"/>
      </w:pPr>
      <w:rPr>
        <w:rFonts w:ascii="Wingdings" w:hAnsi="Wingdings" w:hint="default"/>
      </w:rPr>
    </w:lvl>
    <w:lvl w:ilvl="2" w:tplc="81287CFE" w:tentative="1">
      <w:start w:val="1"/>
      <w:numFmt w:val="bullet"/>
      <w:lvlText w:val=""/>
      <w:lvlJc w:val="left"/>
      <w:pPr>
        <w:tabs>
          <w:tab w:val="num" w:pos="2160"/>
        </w:tabs>
        <w:ind w:left="2160" w:hanging="360"/>
      </w:pPr>
      <w:rPr>
        <w:rFonts w:ascii="Wingdings" w:hAnsi="Wingdings" w:hint="default"/>
      </w:rPr>
    </w:lvl>
    <w:lvl w:ilvl="3" w:tplc="94005AAE" w:tentative="1">
      <w:start w:val="1"/>
      <w:numFmt w:val="bullet"/>
      <w:lvlText w:val=""/>
      <w:lvlJc w:val="left"/>
      <w:pPr>
        <w:tabs>
          <w:tab w:val="num" w:pos="2880"/>
        </w:tabs>
        <w:ind w:left="2880" w:hanging="360"/>
      </w:pPr>
      <w:rPr>
        <w:rFonts w:ascii="Wingdings" w:hAnsi="Wingdings" w:hint="default"/>
      </w:rPr>
    </w:lvl>
    <w:lvl w:ilvl="4" w:tplc="1E307996" w:tentative="1">
      <w:start w:val="1"/>
      <w:numFmt w:val="bullet"/>
      <w:lvlText w:val=""/>
      <w:lvlJc w:val="left"/>
      <w:pPr>
        <w:tabs>
          <w:tab w:val="num" w:pos="3600"/>
        </w:tabs>
        <w:ind w:left="3600" w:hanging="360"/>
      </w:pPr>
      <w:rPr>
        <w:rFonts w:ascii="Wingdings" w:hAnsi="Wingdings" w:hint="default"/>
      </w:rPr>
    </w:lvl>
    <w:lvl w:ilvl="5" w:tplc="EAEE3A22" w:tentative="1">
      <w:start w:val="1"/>
      <w:numFmt w:val="bullet"/>
      <w:lvlText w:val=""/>
      <w:lvlJc w:val="left"/>
      <w:pPr>
        <w:tabs>
          <w:tab w:val="num" w:pos="4320"/>
        </w:tabs>
        <w:ind w:left="4320" w:hanging="360"/>
      </w:pPr>
      <w:rPr>
        <w:rFonts w:ascii="Wingdings" w:hAnsi="Wingdings" w:hint="default"/>
      </w:rPr>
    </w:lvl>
    <w:lvl w:ilvl="6" w:tplc="78306AC2" w:tentative="1">
      <w:start w:val="1"/>
      <w:numFmt w:val="bullet"/>
      <w:lvlText w:val=""/>
      <w:lvlJc w:val="left"/>
      <w:pPr>
        <w:tabs>
          <w:tab w:val="num" w:pos="5040"/>
        </w:tabs>
        <w:ind w:left="5040" w:hanging="360"/>
      </w:pPr>
      <w:rPr>
        <w:rFonts w:ascii="Wingdings" w:hAnsi="Wingdings" w:hint="default"/>
      </w:rPr>
    </w:lvl>
    <w:lvl w:ilvl="7" w:tplc="210C1156" w:tentative="1">
      <w:start w:val="1"/>
      <w:numFmt w:val="bullet"/>
      <w:lvlText w:val=""/>
      <w:lvlJc w:val="left"/>
      <w:pPr>
        <w:tabs>
          <w:tab w:val="num" w:pos="5760"/>
        </w:tabs>
        <w:ind w:left="5760" w:hanging="360"/>
      </w:pPr>
      <w:rPr>
        <w:rFonts w:ascii="Wingdings" w:hAnsi="Wingdings" w:hint="default"/>
      </w:rPr>
    </w:lvl>
    <w:lvl w:ilvl="8" w:tplc="516E782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4"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1"/>
  </w:num>
  <w:num w:numId="2" w16cid:durableId="1429622785">
    <w:abstractNumId w:val="23"/>
  </w:num>
  <w:num w:numId="3" w16cid:durableId="57946484">
    <w:abstractNumId w:val="3"/>
  </w:num>
  <w:num w:numId="4" w16cid:durableId="317685637">
    <w:abstractNumId w:val="21"/>
  </w:num>
  <w:num w:numId="5" w16cid:durableId="1125348853">
    <w:abstractNumId w:val="6"/>
  </w:num>
  <w:num w:numId="6" w16cid:durableId="1651130942">
    <w:abstractNumId w:val="13"/>
  </w:num>
  <w:num w:numId="7" w16cid:durableId="279337470">
    <w:abstractNumId w:val="18"/>
  </w:num>
  <w:num w:numId="8" w16cid:durableId="1095176450">
    <w:abstractNumId w:val="12"/>
  </w:num>
  <w:num w:numId="9" w16cid:durableId="1870416519">
    <w:abstractNumId w:val="17"/>
  </w:num>
  <w:num w:numId="10" w16cid:durableId="790368833">
    <w:abstractNumId w:val="7"/>
  </w:num>
  <w:num w:numId="11" w16cid:durableId="36589981">
    <w:abstractNumId w:val="10"/>
  </w:num>
  <w:num w:numId="12" w16cid:durableId="2015456579">
    <w:abstractNumId w:val="2"/>
  </w:num>
  <w:num w:numId="13" w16cid:durableId="417096009">
    <w:abstractNumId w:val="0"/>
  </w:num>
  <w:num w:numId="14" w16cid:durableId="2009869095">
    <w:abstractNumId w:val="9"/>
  </w:num>
  <w:num w:numId="15" w16cid:durableId="1418357517">
    <w:abstractNumId w:val="5"/>
  </w:num>
  <w:num w:numId="16" w16cid:durableId="568853433">
    <w:abstractNumId w:val="19"/>
  </w:num>
  <w:num w:numId="17" w16cid:durableId="473330605">
    <w:abstractNumId w:val="11"/>
  </w:num>
  <w:num w:numId="18" w16cid:durableId="1696810908">
    <w:abstractNumId w:val="14"/>
  </w:num>
  <w:num w:numId="19" w16cid:durableId="209272168">
    <w:abstractNumId w:val="24"/>
  </w:num>
  <w:num w:numId="20" w16cid:durableId="2037921123">
    <w:abstractNumId w:val="15"/>
  </w:num>
  <w:num w:numId="21" w16cid:durableId="295646404">
    <w:abstractNumId w:val="8"/>
  </w:num>
  <w:num w:numId="22" w16cid:durableId="913512189">
    <w:abstractNumId w:val="4"/>
  </w:num>
  <w:num w:numId="23" w16cid:durableId="1935089653">
    <w:abstractNumId w:val="22"/>
  </w:num>
  <w:num w:numId="24" w16cid:durableId="713849579">
    <w:abstractNumId w:val="16"/>
  </w:num>
  <w:num w:numId="25" w16cid:durableId="564266614">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A73"/>
    <w:rsid w:val="00007DAD"/>
    <w:rsid w:val="00012A93"/>
    <w:rsid w:val="00013231"/>
    <w:rsid w:val="000147A2"/>
    <w:rsid w:val="00015453"/>
    <w:rsid w:val="000157C8"/>
    <w:rsid w:val="00015DFF"/>
    <w:rsid w:val="00017AB2"/>
    <w:rsid w:val="00017CC1"/>
    <w:rsid w:val="00021079"/>
    <w:rsid w:val="00021AE9"/>
    <w:rsid w:val="00021EF2"/>
    <w:rsid w:val="00022144"/>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35E"/>
    <w:rsid w:val="00076533"/>
    <w:rsid w:val="00076847"/>
    <w:rsid w:val="00076856"/>
    <w:rsid w:val="000776A2"/>
    <w:rsid w:val="00077E3F"/>
    <w:rsid w:val="00077E71"/>
    <w:rsid w:val="00080782"/>
    <w:rsid w:val="00080D94"/>
    <w:rsid w:val="00082180"/>
    <w:rsid w:val="000822F3"/>
    <w:rsid w:val="000855DA"/>
    <w:rsid w:val="000856B0"/>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3AC9"/>
    <w:rsid w:val="000A4314"/>
    <w:rsid w:val="000A48FC"/>
    <w:rsid w:val="000A4CD9"/>
    <w:rsid w:val="000A518B"/>
    <w:rsid w:val="000A5520"/>
    <w:rsid w:val="000A7233"/>
    <w:rsid w:val="000B05DF"/>
    <w:rsid w:val="000B09CA"/>
    <w:rsid w:val="000B0AF8"/>
    <w:rsid w:val="000B0CBE"/>
    <w:rsid w:val="000B10F6"/>
    <w:rsid w:val="000B1E9C"/>
    <w:rsid w:val="000B2CA3"/>
    <w:rsid w:val="000B2E0C"/>
    <w:rsid w:val="000B309E"/>
    <w:rsid w:val="000B3325"/>
    <w:rsid w:val="000B3C91"/>
    <w:rsid w:val="000B4152"/>
    <w:rsid w:val="000B42C5"/>
    <w:rsid w:val="000B49BE"/>
    <w:rsid w:val="000B6171"/>
    <w:rsid w:val="000B692A"/>
    <w:rsid w:val="000B6E8C"/>
    <w:rsid w:val="000B7AFD"/>
    <w:rsid w:val="000C07F6"/>
    <w:rsid w:val="000C145A"/>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2B0F"/>
    <w:rsid w:val="000D34C3"/>
    <w:rsid w:val="000D34E6"/>
    <w:rsid w:val="000D355F"/>
    <w:rsid w:val="000D4B1C"/>
    <w:rsid w:val="000D4C5B"/>
    <w:rsid w:val="000D53CC"/>
    <w:rsid w:val="000D5D44"/>
    <w:rsid w:val="000D5D8D"/>
    <w:rsid w:val="000D5E81"/>
    <w:rsid w:val="000D60EA"/>
    <w:rsid w:val="000D6A1D"/>
    <w:rsid w:val="000D7469"/>
    <w:rsid w:val="000D7A3E"/>
    <w:rsid w:val="000D7E42"/>
    <w:rsid w:val="000E1D81"/>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723"/>
    <w:rsid w:val="0011687F"/>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8E2"/>
    <w:rsid w:val="00134F7E"/>
    <w:rsid w:val="001353D4"/>
    <w:rsid w:val="001358BB"/>
    <w:rsid w:val="00135DC7"/>
    <w:rsid w:val="00135DF0"/>
    <w:rsid w:val="00136327"/>
    <w:rsid w:val="001369FB"/>
    <w:rsid w:val="00136CCE"/>
    <w:rsid w:val="00137DE0"/>
    <w:rsid w:val="00140263"/>
    <w:rsid w:val="00140A55"/>
    <w:rsid w:val="001424E3"/>
    <w:rsid w:val="001433D1"/>
    <w:rsid w:val="0014344F"/>
    <w:rsid w:val="00143566"/>
    <w:rsid w:val="00143909"/>
    <w:rsid w:val="0014449F"/>
    <w:rsid w:val="0014462E"/>
    <w:rsid w:val="00146487"/>
    <w:rsid w:val="00146A28"/>
    <w:rsid w:val="001470AF"/>
    <w:rsid w:val="00147376"/>
    <w:rsid w:val="00147445"/>
    <w:rsid w:val="00150565"/>
    <w:rsid w:val="001516D8"/>
    <w:rsid w:val="00151819"/>
    <w:rsid w:val="0015253A"/>
    <w:rsid w:val="00152877"/>
    <w:rsid w:val="001530ED"/>
    <w:rsid w:val="00153184"/>
    <w:rsid w:val="00153DD6"/>
    <w:rsid w:val="00153E60"/>
    <w:rsid w:val="00154121"/>
    <w:rsid w:val="00157388"/>
    <w:rsid w:val="00157870"/>
    <w:rsid w:val="0016034C"/>
    <w:rsid w:val="00161ADE"/>
    <w:rsid w:val="00161AF6"/>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3E4"/>
    <w:rsid w:val="001A77D1"/>
    <w:rsid w:val="001A7C6B"/>
    <w:rsid w:val="001B197F"/>
    <w:rsid w:val="001B3335"/>
    <w:rsid w:val="001B34A1"/>
    <w:rsid w:val="001B3670"/>
    <w:rsid w:val="001B55E1"/>
    <w:rsid w:val="001B57D6"/>
    <w:rsid w:val="001B5DD6"/>
    <w:rsid w:val="001B6006"/>
    <w:rsid w:val="001B6722"/>
    <w:rsid w:val="001B6741"/>
    <w:rsid w:val="001B6EAD"/>
    <w:rsid w:val="001B73A3"/>
    <w:rsid w:val="001B7648"/>
    <w:rsid w:val="001C0343"/>
    <w:rsid w:val="001C06DD"/>
    <w:rsid w:val="001C1F73"/>
    <w:rsid w:val="001C24CB"/>
    <w:rsid w:val="001C2825"/>
    <w:rsid w:val="001C41B1"/>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41B4"/>
    <w:rsid w:val="001F4353"/>
    <w:rsid w:val="001F4E6F"/>
    <w:rsid w:val="001F552D"/>
    <w:rsid w:val="001F5F0F"/>
    <w:rsid w:val="001F6C75"/>
    <w:rsid w:val="001F7C50"/>
    <w:rsid w:val="0020062B"/>
    <w:rsid w:val="002009F1"/>
    <w:rsid w:val="00200A7E"/>
    <w:rsid w:val="00202734"/>
    <w:rsid w:val="00202AC1"/>
    <w:rsid w:val="00202CAB"/>
    <w:rsid w:val="00202D2B"/>
    <w:rsid w:val="0020364C"/>
    <w:rsid w:val="00204766"/>
    <w:rsid w:val="00204B05"/>
    <w:rsid w:val="00206BC5"/>
    <w:rsid w:val="0020745A"/>
    <w:rsid w:val="00207930"/>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1A7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909"/>
    <w:rsid w:val="002863BE"/>
    <w:rsid w:val="00286F50"/>
    <w:rsid w:val="0028726A"/>
    <w:rsid w:val="002912BB"/>
    <w:rsid w:val="00291A2B"/>
    <w:rsid w:val="002922A5"/>
    <w:rsid w:val="00292B28"/>
    <w:rsid w:val="00292F67"/>
    <w:rsid w:val="0029305A"/>
    <w:rsid w:val="00294D09"/>
    <w:rsid w:val="00294D49"/>
    <w:rsid w:val="00294EBD"/>
    <w:rsid w:val="002950F9"/>
    <w:rsid w:val="002964ED"/>
    <w:rsid w:val="0029656A"/>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553E"/>
    <w:rsid w:val="002E7756"/>
    <w:rsid w:val="002E783A"/>
    <w:rsid w:val="002F0537"/>
    <w:rsid w:val="002F06F3"/>
    <w:rsid w:val="002F0F65"/>
    <w:rsid w:val="002F15C5"/>
    <w:rsid w:val="002F16CB"/>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552C"/>
    <w:rsid w:val="00365C6A"/>
    <w:rsid w:val="00365D44"/>
    <w:rsid w:val="00365E3D"/>
    <w:rsid w:val="00367C66"/>
    <w:rsid w:val="003705E0"/>
    <w:rsid w:val="00370F55"/>
    <w:rsid w:val="00371715"/>
    <w:rsid w:val="00372410"/>
    <w:rsid w:val="003733E5"/>
    <w:rsid w:val="0037517C"/>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00EA"/>
    <w:rsid w:val="003A192C"/>
    <w:rsid w:val="003A2C0B"/>
    <w:rsid w:val="003A4647"/>
    <w:rsid w:val="003A584D"/>
    <w:rsid w:val="003A5E44"/>
    <w:rsid w:val="003A6D84"/>
    <w:rsid w:val="003A7C55"/>
    <w:rsid w:val="003B03A2"/>
    <w:rsid w:val="003B17EA"/>
    <w:rsid w:val="003B18AD"/>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CCE"/>
    <w:rsid w:val="003C7E8A"/>
    <w:rsid w:val="003D05D5"/>
    <w:rsid w:val="003D10E8"/>
    <w:rsid w:val="003D1E6B"/>
    <w:rsid w:val="003D2C6C"/>
    <w:rsid w:val="003D3151"/>
    <w:rsid w:val="003D4338"/>
    <w:rsid w:val="003D4540"/>
    <w:rsid w:val="003D4731"/>
    <w:rsid w:val="003D47AE"/>
    <w:rsid w:val="003D504D"/>
    <w:rsid w:val="003D52F2"/>
    <w:rsid w:val="003D5B3B"/>
    <w:rsid w:val="003D6892"/>
    <w:rsid w:val="003D69EA"/>
    <w:rsid w:val="003D7070"/>
    <w:rsid w:val="003D7206"/>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882"/>
    <w:rsid w:val="00401931"/>
    <w:rsid w:val="00401C85"/>
    <w:rsid w:val="00401F40"/>
    <w:rsid w:val="0040361B"/>
    <w:rsid w:val="00404893"/>
    <w:rsid w:val="00404967"/>
    <w:rsid w:val="0040539E"/>
    <w:rsid w:val="0040753D"/>
    <w:rsid w:val="00410265"/>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434A"/>
    <w:rsid w:val="00435600"/>
    <w:rsid w:val="004358C9"/>
    <w:rsid w:val="00435BBB"/>
    <w:rsid w:val="00436136"/>
    <w:rsid w:val="004361AF"/>
    <w:rsid w:val="00436BAA"/>
    <w:rsid w:val="00436F00"/>
    <w:rsid w:val="00436F31"/>
    <w:rsid w:val="00437111"/>
    <w:rsid w:val="00437A92"/>
    <w:rsid w:val="004405B1"/>
    <w:rsid w:val="0044067C"/>
    <w:rsid w:val="00441427"/>
    <w:rsid w:val="00441691"/>
    <w:rsid w:val="00441EC5"/>
    <w:rsid w:val="00442061"/>
    <w:rsid w:val="00442E4E"/>
    <w:rsid w:val="004435F1"/>
    <w:rsid w:val="00444D63"/>
    <w:rsid w:val="00445520"/>
    <w:rsid w:val="00445D30"/>
    <w:rsid w:val="004463C1"/>
    <w:rsid w:val="00446787"/>
    <w:rsid w:val="004511E3"/>
    <w:rsid w:val="004515CB"/>
    <w:rsid w:val="004525DF"/>
    <w:rsid w:val="00452DF4"/>
    <w:rsid w:val="0045384B"/>
    <w:rsid w:val="00455048"/>
    <w:rsid w:val="0045529E"/>
    <w:rsid w:val="004558AF"/>
    <w:rsid w:val="004564CE"/>
    <w:rsid w:val="0045674E"/>
    <w:rsid w:val="004567F3"/>
    <w:rsid w:val="004568AD"/>
    <w:rsid w:val="00456EC6"/>
    <w:rsid w:val="00456F6F"/>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2850"/>
    <w:rsid w:val="00472C39"/>
    <w:rsid w:val="00473074"/>
    <w:rsid w:val="00473C7C"/>
    <w:rsid w:val="004744E3"/>
    <w:rsid w:val="00474695"/>
    <w:rsid w:val="00475CD5"/>
    <w:rsid w:val="0047650C"/>
    <w:rsid w:val="00476B85"/>
    <w:rsid w:val="00477707"/>
    <w:rsid w:val="004779AC"/>
    <w:rsid w:val="00477B8D"/>
    <w:rsid w:val="004809E4"/>
    <w:rsid w:val="00480E87"/>
    <w:rsid w:val="00480FB5"/>
    <w:rsid w:val="00481B2E"/>
    <w:rsid w:val="0048215F"/>
    <w:rsid w:val="00482D70"/>
    <w:rsid w:val="00483A3E"/>
    <w:rsid w:val="004847B2"/>
    <w:rsid w:val="00485007"/>
    <w:rsid w:val="00486565"/>
    <w:rsid w:val="004866C8"/>
    <w:rsid w:val="004901B7"/>
    <w:rsid w:val="00490CA9"/>
    <w:rsid w:val="00491AE9"/>
    <w:rsid w:val="00491DF8"/>
    <w:rsid w:val="00492DBE"/>
    <w:rsid w:val="00495007"/>
    <w:rsid w:val="00495DDA"/>
    <w:rsid w:val="0049680A"/>
    <w:rsid w:val="00496849"/>
    <w:rsid w:val="00496960"/>
    <w:rsid w:val="00496DF3"/>
    <w:rsid w:val="00496EC9"/>
    <w:rsid w:val="0049732F"/>
    <w:rsid w:val="004A023E"/>
    <w:rsid w:val="004A051C"/>
    <w:rsid w:val="004A0699"/>
    <w:rsid w:val="004A0FF1"/>
    <w:rsid w:val="004A2770"/>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5B"/>
    <w:rsid w:val="004C0577"/>
    <w:rsid w:val="004C0932"/>
    <w:rsid w:val="004C1592"/>
    <w:rsid w:val="004C2FE5"/>
    <w:rsid w:val="004C447C"/>
    <w:rsid w:val="004C4520"/>
    <w:rsid w:val="004C47E4"/>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0153"/>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220E9"/>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7AF"/>
    <w:rsid w:val="00585F25"/>
    <w:rsid w:val="005866BF"/>
    <w:rsid w:val="00590641"/>
    <w:rsid w:val="005922CC"/>
    <w:rsid w:val="00593EFF"/>
    <w:rsid w:val="00594020"/>
    <w:rsid w:val="0059439B"/>
    <w:rsid w:val="005947FD"/>
    <w:rsid w:val="005965F9"/>
    <w:rsid w:val="00596B9E"/>
    <w:rsid w:val="005A060C"/>
    <w:rsid w:val="005A150A"/>
    <w:rsid w:val="005A1AB4"/>
    <w:rsid w:val="005A2024"/>
    <w:rsid w:val="005A2204"/>
    <w:rsid w:val="005A34EF"/>
    <w:rsid w:val="005A4286"/>
    <w:rsid w:val="005A4D8A"/>
    <w:rsid w:val="005A5700"/>
    <w:rsid w:val="005A586B"/>
    <w:rsid w:val="005A5D91"/>
    <w:rsid w:val="005A6ACC"/>
    <w:rsid w:val="005A6D6A"/>
    <w:rsid w:val="005A769E"/>
    <w:rsid w:val="005B0A3F"/>
    <w:rsid w:val="005B1D77"/>
    <w:rsid w:val="005B2321"/>
    <w:rsid w:val="005B2377"/>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FEE"/>
    <w:rsid w:val="005D28E0"/>
    <w:rsid w:val="005D346D"/>
    <w:rsid w:val="005D3C53"/>
    <w:rsid w:val="005D4267"/>
    <w:rsid w:val="005D433D"/>
    <w:rsid w:val="005D4DB2"/>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4B3A"/>
    <w:rsid w:val="00625714"/>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CE3"/>
    <w:rsid w:val="00682EDC"/>
    <w:rsid w:val="00684DB0"/>
    <w:rsid w:val="00685F46"/>
    <w:rsid w:val="00686445"/>
    <w:rsid w:val="00686D3A"/>
    <w:rsid w:val="00687708"/>
    <w:rsid w:val="00687C6B"/>
    <w:rsid w:val="00690DD6"/>
    <w:rsid w:val="00691C37"/>
    <w:rsid w:val="00692330"/>
    <w:rsid w:val="0069247B"/>
    <w:rsid w:val="0069466F"/>
    <w:rsid w:val="0069524B"/>
    <w:rsid w:val="00695C63"/>
    <w:rsid w:val="00695EB7"/>
    <w:rsid w:val="00696510"/>
    <w:rsid w:val="00696D00"/>
    <w:rsid w:val="00697CB9"/>
    <w:rsid w:val="006A1950"/>
    <w:rsid w:val="006A2D00"/>
    <w:rsid w:val="006A39BC"/>
    <w:rsid w:val="006A3F47"/>
    <w:rsid w:val="006A4782"/>
    <w:rsid w:val="006A5165"/>
    <w:rsid w:val="006A5476"/>
    <w:rsid w:val="006A54A5"/>
    <w:rsid w:val="006A5B93"/>
    <w:rsid w:val="006A5E98"/>
    <w:rsid w:val="006A5FE5"/>
    <w:rsid w:val="006A6629"/>
    <w:rsid w:val="006A6788"/>
    <w:rsid w:val="006A735E"/>
    <w:rsid w:val="006A742D"/>
    <w:rsid w:val="006A767E"/>
    <w:rsid w:val="006A7DC4"/>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568"/>
    <w:rsid w:val="007816B4"/>
    <w:rsid w:val="00781706"/>
    <w:rsid w:val="007822E7"/>
    <w:rsid w:val="0078244A"/>
    <w:rsid w:val="007831A0"/>
    <w:rsid w:val="00783A96"/>
    <w:rsid w:val="00784533"/>
    <w:rsid w:val="00784B7C"/>
    <w:rsid w:val="00784E4A"/>
    <w:rsid w:val="007851F4"/>
    <w:rsid w:val="00785F97"/>
    <w:rsid w:val="007864E2"/>
    <w:rsid w:val="00786617"/>
    <w:rsid w:val="00790156"/>
    <w:rsid w:val="007901BC"/>
    <w:rsid w:val="00790EFC"/>
    <w:rsid w:val="007916CE"/>
    <w:rsid w:val="00791876"/>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151"/>
    <w:rsid w:val="007C54D7"/>
    <w:rsid w:val="007C6A41"/>
    <w:rsid w:val="007C6E14"/>
    <w:rsid w:val="007C6F21"/>
    <w:rsid w:val="007D25C0"/>
    <w:rsid w:val="007D4406"/>
    <w:rsid w:val="007D45C3"/>
    <w:rsid w:val="007D52A2"/>
    <w:rsid w:val="007D5AB5"/>
    <w:rsid w:val="007D60A8"/>
    <w:rsid w:val="007D69C3"/>
    <w:rsid w:val="007D6BC2"/>
    <w:rsid w:val="007E0090"/>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1040"/>
    <w:rsid w:val="00821C93"/>
    <w:rsid w:val="00821CDA"/>
    <w:rsid w:val="00821E4C"/>
    <w:rsid w:val="00822464"/>
    <w:rsid w:val="00822CD8"/>
    <w:rsid w:val="0082302C"/>
    <w:rsid w:val="00823267"/>
    <w:rsid w:val="00823F8C"/>
    <w:rsid w:val="00824900"/>
    <w:rsid w:val="00824992"/>
    <w:rsid w:val="00826078"/>
    <w:rsid w:val="008260E7"/>
    <w:rsid w:val="0082629C"/>
    <w:rsid w:val="00826806"/>
    <w:rsid w:val="008268AA"/>
    <w:rsid w:val="00827049"/>
    <w:rsid w:val="00827202"/>
    <w:rsid w:val="00827551"/>
    <w:rsid w:val="00827CB1"/>
    <w:rsid w:val="00830450"/>
    <w:rsid w:val="008304EC"/>
    <w:rsid w:val="00831BED"/>
    <w:rsid w:val="00831D17"/>
    <w:rsid w:val="00833798"/>
    <w:rsid w:val="00835D41"/>
    <w:rsid w:val="00835F1D"/>
    <w:rsid w:val="0083641D"/>
    <w:rsid w:val="00836A3B"/>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6D9A"/>
    <w:rsid w:val="00887A02"/>
    <w:rsid w:val="008900FF"/>
    <w:rsid w:val="00891953"/>
    <w:rsid w:val="008925DE"/>
    <w:rsid w:val="00892959"/>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C0157"/>
    <w:rsid w:val="008C04A8"/>
    <w:rsid w:val="008C1382"/>
    <w:rsid w:val="008C240D"/>
    <w:rsid w:val="008C2DA1"/>
    <w:rsid w:val="008C393B"/>
    <w:rsid w:val="008C40FE"/>
    <w:rsid w:val="008C411E"/>
    <w:rsid w:val="008C48A7"/>
    <w:rsid w:val="008C4963"/>
    <w:rsid w:val="008C582C"/>
    <w:rsid w:val="008C5920"/>
    <w:rsid w:val="008C6691"/>
    <w:rsid w:val="008C7E6E"/>
    <w:rsid w:val="008C7EB7"/>
    <w:rsid w:val="008C7FAC"/>
    <w:rsid w:val="008D01D5"/>
    <w:rsid w:val="008D0977"/>
    <w:rsid w:val="008D0C91"/>
    <w:rsid w:val="008D1A68"/>
    <w:rsid w:val="008D2452"/>
    <w:rsid w:val="008D3FA7"/>
    <w:rsid w:val="008D6F88"/>
    <w:rsid w:val="008D7FA3"/>
    <w:rsid w:val="008E0B3C"/>
    <w:rsid w:val="008E0E04"/>
    <w:rsid w:val="008E1BBD"/>
    <w:rsid w:val="008E2FCE"/>
    <w:rsid w:val="008E3612"/>
    <w:rsid w:val="008E3853"/>
    <w:rsid w:val="008E4CAF"/>
    <w:rsid w:val="008E5315"/>
    <w:rsid w:val="008E55A9"/>
    <w:rsid w:val="008E6137"/>
    <w:rsid w:val="008E6B80"/>
    <w:rsid w:val="008E7C6C"/>
    <w:rsid w:val="008E7CF1"/>
    <w:rsid w:val="008E7DE6"/>
    <w:rsid w:val="008F035F"/>
    <w:rsid w:val="008F0EAB"/>
    <w:rsid w:val="008F11F2"/>
    <w:rsid w:val="008F1CDE"/>
    <w:rsid w:val="008F1FBA"/>
    <w:rsid w:val="008F210B"/>
    <w:rsid w:val="008F23E5"/>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260"/>
    <w:rsid w:val="009806F2"/>
    <w:rsid w:val="00980B1E"/>
    <w:rsid w:val="009817A3"/>
    <w:rsid w:val="009817D2"/>
    <w:rsid w:val="00981824"/>
    <w:rsid w:val="00982075"/>
    <w:rsid w:val="00982242"/>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4FB"/>
    <w:rsid w:val="009B5977"/>
    <w:rsid w:val="009B6A05"/>
    <w:rsid w:val="009B6F3C"/>
    <w:rsid w:val="009C0933"/>
    <w:rsid w:val="009C0BE5"/>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321"/>
    <w:rsid w:val="009D38B5"/>
    <w:rsid w:val="009D3F2A"/>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226F"/>
    <w:rsid w:val="009F3950"/>
    <w:rsid w:val="009F4073"/>
    <w:rsid w:val="009F4F37"/>
    <w:rsid w:val="009F5436"/>
    <w:rsid w:val="009F5B6F"/>
    <w:rsid w:val="00A01442"/>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4C6"/>
    <w:rsid w:val="00A30EC3"/>
    <w:rsid w:val="00A30FA8"/>
    <w:rsid w:val="00A310C9"/>
    <w:rsid w:val="00A31243"/>
    <w:rsid w:val="00A31289"/>
    <w:rsid w:val="00A316C6"/>
    <w:rsid w:val="00A32388"/>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4320"/>
    <w:rsid w:val="00A852D7"/>
    <w:rsid w:val="00A86878"/>
    <w:rsid w:val="00A870D9"/>
    <w:rsid w:val="00A91ADC"/>
    <w:rsid w:val="00A923BC"/>
    <w:rsid w:val="00A9371C"/>
    <w:rsid w:val="00A94555"/>
    <w:rsid w:val="00A949AA"/>
    <w:rsid w:val="00A94FA9"/>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CFF"/>
    <w:rsid w:val="00AB0D7A"/>
    <w:rsid w:val="00AB10BB"/>
    <w:rsid w:val="00AB192E"/>
    <w:rsid w:val="00AB2B19"/>
    <w:rsid w:val="00AB33E0"/>
    <w:rsid w:val="00AB369E"/>
    <w:rsid w:val="00AB51C3"/>
    <w:rsid w:val="00AB60CC"/>
    <w:rsid w:val="00AB618E"/>
    <w:rsid w:val="00AB6FEC"/>
    <w:rsid w:val="00AC13CB"/>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F2714"/>
    <w:rsid w:val="00AF2AF6"/>
    <w:rsid w:val="00AF2DD8"/>
    <w:rsid w:val="00AF40A4"/>
    <w:rsid w:val="00AF4F82"/>
    <w:rsid w:val="00AF5ACD"/>
    <w:rsid w:val="00AF5DB3"/>
    <w:rsid w:val="00AF742E"/>
    <w:rsid w:val="00AF79DB"/>
    <w:rsid w:val="00AF7A6A"/>
    <w:rsid w:val="00B00AC3"/>
    <w:rsid w:val="00B011CC"/>
    <w:rsid w:val="00B01335"/>
    <w:rsid w:val="00B01B7B"/>
    <w:rsid w:val="00B01F1E"/>
    <w:rsid w:val="00B0267E"/>
    <w:rsid w:val="00B03A23"/>
    <w:rsid w:val="00B071A6"/>
    <w:rsid w:val="00B11B32"/>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AD4"/>
    <w:rsid w:val="00B23150"/>
    <w:rsid w:val="00B238C0"/>
    <w:rsid w:val="00B243BD"/>
    <w:rsid w:val="00B24C1F"/>
    <w:rsid w:val="00B26033"/>
    <w:rsid w:val="00B2697F"/>
    <w:rsid w:val="00B26AB0"/>
    <w:rsid w:val="00B26D9D"/>
    <w:rsid w:val="00B27099"/>
    <w:rsid w:val="00B3000D"/>
    <w:rsid w:val="00B30ADF"/>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E20"/>
    <w:rsid w:val="00B37983"/>
    <w:rsid w:val="00B401EA"/>
    <w:rsid w:val="00B40254"/>
    <w:rsid w:val="00B40721"/>
    <w:rsid w:val="00B414D4"/>
    <w:rsid w:val="00B41876"/>
    <w:rsid w:val="00B43113"/>
    <w:rsid w:val="00B44091"/>
    <w:rsid w:val="00B4480A"/>
    <w:rsid w:val="00B44A70"/>
    <w:rsid w:val="00B45886"/>
    <w:rsid w:val="00B45C66"/>
    <w:rsid w:val="00B471CE"/>
    <w:rsid w:val="00B479F6"/>
    <w:rsid w:val="00B47C25"/>
    <w:rsid w:val="00B47E26"/>
    <w:rsid w:val="00B5087C"/>
    <w:rsid w:val="00B51BDC"/>
    <w:rsid w:val="00B520DA"/>
    <w:rsid w:val="00B5303A"/>
    <w:rsid w:val="00B544B6"/>
    <w:rsid w:val="00B547F2"/>
    <w:rsid w:val="00B556E6"/>
    <w:rsid w:val="00B55C26"/>
    <w:rsid w:val="00B60840"/>
    <w:rsid w:val="00B6086E"/>
    <w:rsid w:val="00B61016"/>
    <w:rsid w:val="00B613E7"/>
    <w:rsid w:val="00B621E5"/>
    <w:rsid w:val="00B623C7"/>
    <w:rsid w:val="00B6408A"/>
    <w:rsid w:val="00B646C3"/>
    <w:rsid w:val="00B64BB0"/>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41D1"/>
    <w:rsid w:val="00B75320"/>
    <w:rsid w:val="00B75A11"/>
    <w:rsid w:val="00B76D57"/>
    <w:rsid w:val="00B800D6"/>
    <w:rsid w:val="00B802F8"/>
    <w:rsid w:val="00B80CF0"/>
    <w:rsid w:val="00B80D1B"/>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302"/>
    <w:rsid w:val="00BA0269"/>
    <w:rsid w:val="00BA028E"/>
    <w:rsid w:val="00BA09B2"/>
    <w:rsid w:val="00BA0A88"/>
    <w:rsid w:val="00BA11E6"/>
    <w:rsid w:val="00BA1665"/>
    <w:rsid w:val="00BA16B2"/>
    <w:rsid w:val="00BA1A40"/>
    <w:rsid w:val="00BA1D60"/>
    <w:rsid w:val="00BA2378"/>
    <w:rsid w:val="00BA2B63"/>
    <w:rsid w:val="00BA4302"/>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081C"/>
    <w:rsid w:val="00BD1A6B"/>
    <w:rsid w:val="00BD1F7A"/>
    <w:rsid w:val="00BD2E05"/>
    <w:rsid w:val="00BD2F55"/>
    <w:rsid w:val="00BD3831"/>
    <w:rsid w:val="00BD416C"/>
    <w:rsid w:val="00BD4592"/>
    <w:rsid w:val="00BD4A04"/>
    <w:rsid w:val="00BD5319"/>
    <w:rsid w:val="00BD58E6"/>
    <w:rsid w:val="00BD6367"/>
    <w:rsid w:val="00BD6546"/>
    <w:rsid w:val="00BD6CAD"/>
    <w:rsid w:val="00BD7708"/>
    <w:rsid w:val="00BE0388"/>
    <w:rsid w:val="00BE0DCF"/>
    <w:rsid w:val="00BE1745"/>
    <w:rsid w:val="00BE19CC"/>
    <w:rsid w:val="00BE1A4F"/>
    <w:rsid w:val="00BE1FB0"/>
    <w:rsid w:val="00BE20A5"/>
    <w:rsid w:val="00BE214B"/>
    <w:rsid w:val="00BE230B"/>
    <w:rsid w:val="00BE4935"/>
    <w:rsid w:val="00BE4AB5"/>
    <w:rsid w:val="00BE4B50"/>
    <w:rsid w:val="00BE55DB"/>
    <w:rsid w:val="00BE5DB6"/>
    <w:rsid w:val="00BE6970"/>
    <w:rsid w:val="00BE6C3D"/>
    <w:rsid w:val="00BE7A1F"/>
    <w:rsid w:val="00BF0D03"/>
    <w:rsid w:val="00BF147C"/>
    <w:rsid w:val="00BF1899"/>
    <w:rsid w:val="00BF37AD"/>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3FE2"/>
    <w:rsid w:val="00C24382"/>
    <w:rsid w:val="00C25710"/>
    <w:rsid w:val="00C2582B"/>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7A2"/>
    <w:rsid w:val="00C518EF"/>
    <w:rsid w:val="00C51FFC"/>
    <w:rsid w:val="00C526A0"/>
    <w:rsid w:val="00C544F8"/>
    <w:rsid w:val="00C545D8"/>
    <w:rsid w:val="00C549C8"/>
    <w:rsid w:val="00C610A8"/>
    <w:rsid w:val="00C614F2"/>
    <w:rsid w:val="00C63037"/>
    <w:rsid w:val="00C63B93"/>
    <w:rsid w:val="00C63DD9"/>
    <w:rsid w:val="00C63EB5"/>
    <w:rsid w:val="00C6478F"/>
    <w:rsid w:val="00C6491F"/>
    <w:rsid w:val="00C64B46"/>
    <w:rsid w:val="00C64CBF"/>
    <w:rsid w:val="00C65861"/>
    <w:rsid w:val="00C66907"/>
    <w:rsid w:val="00C66DFD"/>
    <w:rsid w:val="00C67A10"/>
    <w:rsid w:val="00C71C0C"/>
    <w:rsid w:val="00C71EB7"/>
    <w:rsid w:val="00C72570"/>
    <w:rsid w:val="00C72612"/>
    <w:rsid w:val="00C73CE1"/>
    <w:rsid w:val="00C73E5D"/>
    <w:rsid w:val="00C753E7"/>
    <w:rsid w:val="00C75817"/>
    <w:rsid w:val="00C75BC1"/>
    <w:rsid w:val="00C75D82"/>
    <w:rsid w:val="00C76181"/>
    <w:rsid w:val="00C77ABA"/>
    <w:rsid w:val="00C80213"/>
    <w:rsid w:val="00C80833"/>
    <w:rsid w:val="00C80BDC"/>
    <w:rsid w:val="00C8166A"/>
    <w:rsid w:val="00C819FF"/>
    <w:rsid w:val="00C83EB8"/>
    <w:rsid w:val="00C83FB5"/>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A1583"/>
    <w:rsid w:val="00CA1DAA"/>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B7DBC"/>
    <w:rsid w:val="00CC10F9"/>
    <w:rsid w:val="00CC27C1"/>
    <w:rsid w:val="00CC4541"/>
    <w:rsid w:val="00CC505A"/>
    <w:rsid w:val="00CC510E"/>
    <w:rsid w:val="00CC544C"/>
    <w:rsid w:val="00CC655A"/>
    <w:rsid w:val="00CC6F18"/>
    <w:rsid w:val="00CD05DD"/>
    <w:rsid w:val="00CD2598"/>
    <w:rsid w:val="00CD3AC4"/>
    <w:rsid w:val="00CD4387"/>
    <w:rsid w:val="00CD4784"/>
    <w:rsid w:val="00CD58F5"/>
    <w:rsid w:val="00CD5E88"/>
    <w:rsid w:val="00CD6259"/>
    <w:rsid w:val="00CD67A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E57"/>
    <w:rsid w:val="00D00E84"/>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135"/>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1E3"/>
    <w:rsid w:val="00D55638"/>
    <w:rsid w:val="00D558E4"/>
    <w:rsid w:val="00D55B80"/>
    <w:rsid w:val="00D55BD4"/>
    <w:rsid w:val="00D55D75"/>
    <w:rsid w:val="00D573AC"/>
    <w:rsid w:val="00D61356"/>
    <w:rsid w:val="00D61E23"/>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446B"/>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60D8"/>
    <w:rsid w:val="00DD6F22"/>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06C"/>
    <w:rsid w:val="00E032BF"/>
    <w:rsid w:val="00E0342C"/>
    <w:rsid w:val="00E05CDB"/>
    <w:rsid w:val="00E0693C"/>
    <w:rsid w:val="00E10017"/>
    <w:rsid w:val="00E10D47"/>
    <w:rsid w:val="00E10EF8"/>
    <w:rsid w:val="00E11402"/>
    <w:rsid w:val="00E1180C"/>
    <w:rsid w:val="00E12175"/>
    <w:rsid w:val="00E125C5"/>
    <w:rsid w:val="00E127B0"/>
    <w:rsid w:val="00E12908"/>
    <w:rsid w:val="00E12C41"/>
    <w:rsid w:val="00E13D55"/>
    <w:rsid w:val="00E14E17"/>
    <w:rsid w:val="00E1558C"/>
    <w:rsid w:val="00E15AD5"/>
    <w:rsid w:val="00E15BE0"/>
    <w:rsid w:val="00E15DA7"/>
    <w:rsid w:val="00E1702C"/>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28D9"/>
    <w:rsid w:val="00E43B1F"/>
    <w:rsid w:val="00E43C48"/>
    <w:rsid w:val="00E446E5"/>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5B1"/>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3E31"/>
    <w:rsid w:val="00E74573"/>
    <w:rsid w:val="00E75110"/>
    <w:rsid w:val="00E75888"/>
    <w:rsid w:val="00E76A8F"/>
    <w:rsid w:val="00E76C85"/>
    <w:rsid w:val="00E77241"/>
    <w:rsid w:val="00E7746F"/>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9AC"/>
    <w:rsid w:val="00EA4A09"/>
    <w:rsid w:val="00EA4E12"/>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2964"/>
    <w:rsid w:val="00EF3FBD"/>
    <w:rsid w:val="00EF411E"/>
    <w:rsid w:val="00EF4527"/>
    <w:rsid w:val="00EF5396"/>
    <w:rsid w:val="00EF6409"/>
    <w:rsid w:val="00EF7196"/>
    <w:rsid w:val="00EF7C8E"/>
    <w:rsid w:val="00F0001D"/>
    <w:rsid w:val="00F00698"/>
    <w:rsid w:val="00F009AC"/>
    <w:rsid w:val="00F00A5F"/>
    <w:rsid w:val="00F00E88"/>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4878"/>
    <w:rsid w:val="00F14EAC"/>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B66"/>
    <w:rsid w:val="00F37B91"/>
    <w:rsid w:val="00F40A39"/>
    <w:rsid w:val="00F4123B"/>
    <w:rsid w:val="00F41445"/>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79F"/>
    <w:rsid w:val="00FB4E16"/>
    <w:rsid w:val="00FB5412"/>
    <w:rsid w:val="00FB5A5F"/>
    <w:rsid w:val="00FB615D"/>
    <w:rsid w:val="00FB690E"/>
    <w:rsid w:val="00FB6BF2"/>
    <w:rsid w:val="00FB7100"/>
    <w:rsid w:val="00FB71BB"/>
    <w:rsid w:val="00FB71C8"/>
    <w:rsid w:val="00FC0612"/>
    <w:rsid w:val="00FC2A62"/>
    <w:rsid w:val="00FC2C5D"/>
    <w:rsid w:val="00FC3735"/>
    <w:rsid w:val="00FC3F04"/>
    <w:rsid w:val="00FC41C2"/>
    <w:rsid w:val="00FC49A6"/>
    <w:rsid w:val="00FC5E2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563"/>
    <w:rsid w:val="00FE0982"/>
    <w:rsid w:val="00FE0DBF"/>
    <w:rsid w:val="00FE1CE7"/>
    <w:rsid w:val="00FE3283"/>
    <w:rsid w:val="00FE4671"/>
    <w:rsid w:val="00FE4B89"/>
    <w:rsid w:val="00FE4F4A"/>
    <w:rsid w:val="00FE72FF"/>
    <w:rsid w:val="00FE73F0"/>
    <w:rsid w:val="00FE7E62"/>
    <w:rsid w:val="00FE7FF7"/>
    <w:rsid w:val="00FF0497"/>
    <w:rsid w:val="00FF07DF"/>
    <w:rsid w:val="00FF2116"/>
    <w:rsid w:val="00FF215C"/>
    <w:rsid w:val="00FF2B4A"/>
    <w:rsid w:val="00FF3023"/>
    <w:rsid w:val="00FF358D"/>
    <w:rsid w:val="00FF3B66"/>
    <w:rsid w:val="00FF4E7A"/>
    <w:rsid w:val="00FF6DF9"/>
    <w:rsid w:val="00FF72EF"/>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oni.it/it/registro-societa-sportive.html"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upportotecnico@figc.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nagrafefederale.figc.it" TargetMode="External"/><Relationship Id="rId5" Type="http://schemas.openxmlformats.org/officeDocument/2006/relationships/webSettings" Target="webSettings.xml"/><Relationship Id="rId15" Type="http://schemas.openxmlformats.org/officeDocument/2006/relationships/hyperlink" Target="mailto:supprtotecnico@figc.it" TargetMode="External"/><Relationship Id="rId10" Type="http://schemas.openxmlformats.org/officeDocument/2006/relationships/hyperlink" Target="https://anagrafefederale.figc.i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https://registro.sportesalute.eu/login/?next=/hom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32</TotalTime>
  <Pages>8</Pages>
  <Words>3289</Words>
  <Characters>18752</Characters>
  <Application>Microsoft Office Word</Application>
  <DocSecurity>0</DocSecurity>
  <Lines>156</Lines>
  <Paragraphs>43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21998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5</cp:revision>
  <cp:lastPrinted>2023-06-16T12:59:00Z</cp:lastPrinted>
  <dcterms:created xsi:type="dcterms:W3CDTF">2023-06-20T07:31:00Z</dcterms:created>
  <dcterms:modified xsi:type="dcterms:W3CDTF">2023-06-20T08:09:00Z</dcterms:modified>
</cp:coreProperties>
</file>