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AC1154">
        <w:tc>
          <w:tcPr>
            <w:tcW w:w="1659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341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2B7F8899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AC140B">
              <w:rPr>
                <w:rFonts w:ascii="Arial" w:hAnsi="Arial" w:cs="Arial"/>
                <w:color w:val="002060"/>
                <w:sz w:val="40"/>
                <w:szCs w:val="40"/>
              </w:rPr>
              <w:t>136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AC1154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0644C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7B8AD0CE" w14:textId="77777777" w:rsidR="00AC1154" w:rsidRPr="00AC1154" w:rsidRDefault="00AC1154" w:rsidP="00AC1154">
      <w:pPr>
        <w:spacing w:after="120"/>
        <w:jc w:val="center"/>
        <w:rPr>
          <w:rFonts w:ascii="Arial" w:hAnsi="Arial" w:cs="Arial"/>
          <w:i/>
          <w:iCs/>
          <w:color w:val="002060"/>
          <w:sz w:val="40"/>
        </w:rPr>
      </w:pPr>
      <w:r w:rsidRPr="00AC1154">
        <w:rPr>
          <w:rFonts w:ascii="Arial" w:hAnsi="Arial" w:cs="Arial"/>
          <w:i/>
          <w:iCs/>
          <w:color w:val="002060"/>
          <w:sz w:val="40"/>
          <w:szCs w:val="40"/>
        </w:rPr>
        <w:t>ULTIMO DELLA STAGIONE SPORTIVA</w:t>
      </w:r>
      <w:r w:rsidRPr="00AC1154">
        <w:rPr>
          <w:rFonts w:ascii="Arial" w:hAnsi="Arial" w:cs="Arial"/>
          <w:i/>
          <w:iCs/>
          <w:color w:val="002060"/>
          <w:sz w:val="40"/>
        </w:rPr>
        <w:t xml:space="preserve"> </w:t>
      </w:r>
    </w:p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902AFB2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16AF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09DD5770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16AF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65EABB4A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16AF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5B545A26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16AF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5353330F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16AF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57594394" w14:textId="77777777" w:rsidR="008706EE" w:rsidRPr="008706EE" w:rsidRDefault="008706EE" w:rsidP="00785F97">
      <w:pPr>
        <w:pStyle w:val="LndNormale1"/>
        <w:rPr>
          <w:color w:val="002060"/>
        </w:rPr>
      </w:pPr>
    </w:p>
    <w:p w14:paraId="3B6A2114" w14:textId="38ED8AA7" w:rsidR="007C5151" w:rsidRPr="00BE0609" w:rsidRDefault="00C967AF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2EEFCE4D" w14:textId="77777777" w:rsidR="007C5151" w:rsidRPr="008706EE" w:rsidRDefault="007C5151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34F9762" w14:textId="0DEFEE25" w:rsidR="00143909" w:rsidRPr="00BE0609" w:rsidRDefault="00CB0BB9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304DEE97" w14:textId="77777777" w:rsidR="00452DF4" w:rsidRPr="007822E7" w:rsidRDefault="00452DF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635785E2" w14:textId="787C1C12" w:rsidR="00AC1154" w:rsidRPr="00AD41A0" w:rsidRDefault="00AC1154" w:rsidP="00AC115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517941286"/>
      <w:bookmarkStart w:id="7" w:name="_Toc12618822"/>
      <w:r>
        <w:rPr>
          <w:color w:val="FFFFFF"/>
        </w:rPr>
        <w:t>CLASSIFICHE FINALI S.S. 202</w:t>
      </w:r>
      <w:r w:rsidR="009A4EEF">
        <w:rPr>
          <w:color w:val="FFFFFF"/>
        </w:rPr>
        <w:t>2</w:t>
      </w:r>
      <w:r>
        <w:rPr>
          <w:color w:val="FFFFFF"/>
        </w:rPr>
        <w:t>/20</w:t>
      </w:r>
      <w:bookmarkEnd w:id="6"/>
      <w:bookmarkEnd w:id="7"/>
      <w:r>
        <w:rPr>
          <w:color w:val="FFFFFF"/>
        </w:rPr>
        <w:t>2</w:t>
      </w:r>
      <w:r w:rsidR="009A4EEF">
        <w:rPr>
          <w:color w:val="FFFFFF"/>
        </w:rPr>
        <w:t>3</w:t>
      </w:r>
    </w:p>
    <w:p w14:paraId="2FB80B90" w14:textId="77777777" w:rsidR="00AC1154" w:rsidRPr="001B3335" w:rsidRDefault="00AC1154" w:rsidP="00AC1154">
      <w:pPr>
        <w:pStyle w:val="LndNormale1"/>
      </w:pPr>
    </w:p>
    <w:p w14:paraId="42A072B2" w14:textId="4217B9BF" w:rsidR="00AC1154" w:rsidRPr="000815DC" w:rsidRDefault="00AC1154" w:rsidP="00AC1154">
      <w:pPr>
        <w:pStyle w:val="LndNormale1"/>
        <w:rPr>
          <w:color w:val="002060"/>
        </w:rPr>
      </w:pPr>
      <w:r w:rsidRPr="000815DC">
        <w:rPr>
          <w:color w:val="002060"/>
        </w:rPr>
        <w:t>Si pubblicano, di seguito, le classifiche finali e le graduatorie del Premio Disciplina dei Campionati organizzati nell’ambito di questo Comitato Regionale, relative alla stagione sportiva 20</w:t>
      </w:r>
      <w:r>
        <w:rPr>
          <w:color w:val="002060"/>
        </w:rPr>
        <w:t>2</w:t>
      </w:r>
      <w:r w:rsidR="009A4EEF">
        <w:rPr>
          <w:color w:val="002060"/>
        </w:rPr>
        <w:t>2</w:t>
      </w:r>
      <w:r>
        <w:rPr>
          <w:color w:val="002060"/>
        </w:rPr>
        <w:t>/202</w:t>
      </w:r>
      <w:r w:rsidR="009A4EEF">
        <w:rPr>
          <w:color w:val="002060"/>
        </w:rPr>
        <w:t>3</w:t>
      </w:r>
      <w:r w:rsidRPr="000815DC">
        <w:rPr>
          <w:color w:val="002060"/>
        </w:rPr>
        <w:t>.</w:t>
      </w:r>
    </w:p>
    <w:p w14:paraId="205CF946" w14:textId="77777777" w:rsidR="00AC1154" w:rsidRPr="000815DC" w:rsidRDefault="00AC1154" w:rsidP="00AC1154">
      <w:pPr>
        <w:pStyle w:val="LndNormale1"/>
        <w:rPr>
          <w:color w:val="002060"/>
        </w:rPr>
      </w:pPr>
    </w:p>
    <w:p w14:paraId="29D3A768" w14:textId="77777777" w:rsidR="00AC1154" w:rsidRDefault="00AC1154" w:rsidP="00AC1154">
      <w:pPr>
        <w:pStyle w:val="LndNormale1"/>
        <w:rPr>
          <w:color w:val="002060"/>
        </w:rPr>
      </w:pPr>
      <w:r w:rsidRPr="000815DC">
        <w:rPr>
          <w:color w:val="002060"/>
        </w:rPr>
        <w:t>Eventuali osservazioni, contestazioni o precisazioni in ordine alle classifiche ed alle relative graduatorie del Premio Disciplina dovranno essere redatte – in forma articolata e motivata – su carta intestata, sottoscritta dal Presidente, timbrata in originale e dovranno pervenire entro e non oltre il decimo giorno dalla pubblicazione all’albo del Comitato Regionale.</w:t>
      </w:r>
    </w:p>
    <w:p w14:paraId="55FF309F" w14:textId="77777777" w:rsidR="009A4EEF" w:rsidRDefault="009A4EEF" w:rsidP="00AC1154">
      <w:pPr>
        <w:pStyle w:val="LndNormale1"/>
        <w:rPr>
          <w:color w:val="002060"/>
        </w:rPr>
      </w:pPr>
    </w:p>
    <w:p w14:paraId="78698737" w14:textId="77777777" w:rsidR="009A4EEF" w:rsidRPr="007918F3" w:rsidRDefault="009A4EEF" w:rsidP="009A4EE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CALCIO A CINQUE SERIE C1</w:t>
      </w:r>
    </w:p>
    <w:p w14:paraId="1B799514" w14:textId="3A5F86C9" w:rsidR="009A4EEF" w:rsidRPr="007918F3" w:rsidRDefault="009A4EEF" w:rsidP="009A4EEF">
      <w:pPr>
        <w:pStyle w:val="titoloprinc0"/>
        <w:rPr>
          <w:color w:val="002060"/>
        </w:rPr>
      </w:pPr>
      <w:r w:rsidRPr="007918F3">
        <w:rPr>
          <w:color w:val="002060"/>
        </w:rPr>
        <w:t>CLASSIFICA</w:t>
      </w:r>
      <w:r w:rsidR="00DD446F">
        <w:rPr>
          <w:color w:val="002060"/>
        </w:rPr>
        <w:t xml:space="preserve"> REGULAR SEASON</w:t>
      </w:r>
    </w:p>
    <w:p w14:paraId="0084E27B" w14:textId="77777777" w:rsidR="009A4EEF" w:rsidRPr="007918F3" w:rsidRDefault="009A4EEF" w:rsidP="009A4EEF">
      <w:pPr>
        <w:pStyle w:val="breakline"/>
        <w:rPr>
          <w:color w:val="002060"/>
        </w:rPr>
      </w:pPr>
    </w:p>
    <w:p w14:paraId="04F14827" w14:textId="77777777" w:rsidR="009A4EEF" w:rsidRPr="007918F3" w:rsidRDefault="009A4EEF" w:rsidP="009A4EEF">
      <w:pPr>
        <w:pStyle w:val="breakline"/>
        <w:rPr>
          <w:color w:val="002060"/>
        </w:rPr>
      </w:pPr>
    </w:p>
    <w:p w14:paraId="3769ADE0" w14:textId="77777777" w:rsidR="009A4EEF" w:rsidRPr="007918F3" w:rsidRDefault="009A4EEF" w:rsidP="009A4EEF">
      <w:pPr>
        <w:pStyle w:val="sottotitolocampionato10"/>
        <w:rPr>
          <w:color w:val="002060"/>
        </w:rPr>
      </w:pPr>
      <w:r w:rsidRPr="007918F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7918F3" w14:paraId="44CC94CF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04811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99F05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683EA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FA704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6F35C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2DF06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2B16A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CE6E0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2287F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85333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A4EEF" w:rsidRPr="007918F3" w14:paraId="6138CDE5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59566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15FD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6A99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635F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132A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0F60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C323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EDAC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C78C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2851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281E83B2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FC4C6" w14:textId="77777777" w:rsidR="009A4EEF" w:rsidRPr="00443050" w:rsidRDefault="009A4EEF" w:rsidP="00D21EBC">
            <w:pPr>
              <w:pStyle w:val="rowtabella0"/>
              <w:rPr>
                <w:color w:val="002060"/>
                <w:lang w:val="es-ES"/>
              </w:rPr>
            </w:pPr>
            <w:r w:rsidRPr="00443050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CC01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1016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E985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8157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CE68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4908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9497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3F32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5183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509985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F005B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D81D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B0CB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2B83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3097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F56D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2BDC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6A4E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0FB3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19FB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967739B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6C995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0098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A8D4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AEC0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EBA5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E781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2BD7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C2CC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F2D0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04C9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88358C6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ADBF9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5B10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6388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2A59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6C3C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19F2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3A7A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3C7F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B838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DDB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DC4773B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16C9B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07DD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904A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4B9E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C01E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2870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2547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FDD2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425A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4E3C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7D44C6A2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EF62A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67A0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4576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9E3B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26A8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EB07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487C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94F6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9180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AF7E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2FE91F0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528C4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9C10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F94A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73D8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F98D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655A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1C03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6D25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F685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1745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67A4F5BE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8E95A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CDAF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820B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B421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2C4F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A3D1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5CE8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1F07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28E4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9D2B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29797AE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45643" w14:textId="77777777" w:rsidR="009A4EEF" w:rsidRPr="00443050" w:rsidRDefault="009A4EEF" w:rsidP="00D21EBC">
            <w:pPr>
              <w:pStyle w:val="rowtabella0"/>
              <w:rPr>
                <w:color w:val="002060"/>
                <w:lang w:val="es-ES"/>
              </w:rPr>
            </w:pPr>
            <w:r w:rsidRPr="00443050">
              <w:rPr>
                <w:color w:val="002060"/>
                <w:lang w:val="es-ES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E12D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4CAE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88D6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59CE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2419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BCDC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1DF1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7B3F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F0EC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00607B6F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2B385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DCFD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AE20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E744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0593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B18A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E773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F849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F77D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64AC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7004AD5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C0674" w14:textId="77777777" w:rsidR="009A4EEF" w:rsidRPr="00732D8F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32D8F">
              <w:rPr>
                <w:color w:val="002060"/>
                <w:lang w:val="en-US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03B4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FD2C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68F4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3BFA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D601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BF8B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184A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BFF3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BED6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2CF0C5B1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3BE39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5595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02C4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F6DF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9A1B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D202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64C2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38C6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DC29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E70F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0554555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CEAD9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A4E9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6B75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3C04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3FE1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7AF3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8C7C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553D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D7C0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C779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6528F62B" w14:textId="77777777" w:rsidR="00A03184" w:rsidRPr="00A03184" w:rsidRDefault="00A03184" w:rsidP="00A03184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</w:p>
    <w:p w14:paraId="037533E8" w14:textId="368DE57E" w:rsidR="009A4EEF" w:rsidRPr="007918F3" w:rsidRDefault="009A4EEF" w:rsidP="009A4EEF">
      <w:pPr>
        <w:pStyle w:val="titoloprinc0"/>
        <w:rPr>
          <w:color w:val="002060"/>
        </w:rPr>
      </w:pPr>
      <w:r>
        <w:rPr>
          <w:color w:val="002060"/>
        </w:rPr>
        <w:t>PLAY OFF</w:t>
      </w:r>
    </w:p>
    <w:p w14:paraId="4255068D" w14:textId="77777777" w:rsidR="009A4EEF" w:rsidRPr="00732D8F" w:rsidRDefault="009A4EEF" w:rsidP="009A4EEF">
      <w:pPr>
        <w:rPr>
          <w:rFonts w:ascii="Arial" w:hAnsi="Arial" w:cs="Arial"/>
          <w:color w:val="002060"/>
          <w:sz w:val="22"/>
          <w:szCs w:val="22"/>
        </w:rPr>
      </w:pPr>
    </w:p>
    <w:p w14:paraId="53FED1D2" w14:textId="77777777" w:rsidR="009A4EEF" w:rsidRDefault="009A4EEF" w:rsidP="00A03184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71C45A79" w14:textId="079D62EE" w:rsidR="009A4EEF" w:rsidRPr="00A03184" w:rsidRDefault="009A4EEF" w:rsidP="00A03184">
      <w:pPr>
        <w:rPr>
          <w:rFonts w:ascii="Arial" w:hAnsi="Arial" w:cs="Arial"/>
          <w:color w:val="002060"/>
          <w:sz w:val="22"/>
          <w:szCs w:val="22"/>
        </w:rPr>
      </w:pPr>
      <w:r w:rsidRPr="00A03184">
        <w:rPr>
          <w:rFonts w:ascii="Arial" w:hAnsi="Arial" w:cs="Arial"/>
          <w:color w:val="002060"/>
          <w:sz w:val="22"/>
          <w:szCs w:val="22"/>
        </w:rPr>
        <w:t>AUDAX 1970 S.ANGELO – POL.CAGLI SPORT ASSOCIATI</w:t>
      </w:r>
      <w:r w:rsidRPr="00A03184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A03184">
        <w:rPr>
          <w:rFonts w:ascii="Arial" w:hAnsi="Arial" w:cs="Arial"/>
          <w:color w:val="002060"/>
          <w:sz w:val="22"/>
          <w:szCs w:val="22"/>
        </w:rPr>
        <w:t>6-4</w:t>
      </w:r>
    </w:p>
    <w:p w14:paraId="14CFD776" w14:textId="77777777" w:rsidR="009A4EEF" w:rsidRPr="00732D8F" w:rsidRDefault="009A4EEF" w:rsidP="00A03184">
      <w:pPr>
        <w:rPr>
          <w:rFonts w:ascii="Arial" w:hAnsi="Arial" w:cs="Arial"/>
          <w:color w:val="002060"/>
          <w:sz w:val="22"/>
          <w:szCs w:val="22"/>
        </w:rPr>
      </w:pPr>
    </w:p>
    <w:p w14:paraId="048974F4" w14:textId="77777777" w:rsidR="009A4EEF" w:rsidRDefault="009A4EEF" w:rsidP="00A03184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28587920" w14:textId="3BE8FC48" w:rsidR="009A4EEF" w:rsidRPr="00A03184" w:rsidRDefault="009A4EEF" w:rsidP="00A03184">
      <w:pPr>
        <w:rPr>
          <w:rFonts w:ascii="Arial" w:hAnsi="Arial" w:cs="Arial"/>
          <w:color w:val="002060"/>
          <w:sz w:val="22"/>
          <w:szCs w:val="22"/>
        </w:rPr>
      </w:pPr>
      <w:r w:rsidRPr="00A03184">
        <w:rPr>
          <w:rFonts w:ascii="Arial" w:hAnsi="Arial" w:cs="Arial"/>
          <w:color w:val="002060"/>
          <w:sz w:val="22"/>
          <w:szCs w:val="22"/>
        </w:rPr>
        <w:t>MONTELUPONE CALCIO A 5 – PIETRALACROCE 73</w:t>
      </w:r>
      <w:r w:rsidRPr="00A03184">
        <w:rPr>
          <w:rFonts w:ascii="Arial" w:hAnsi="Arial" w:cs="Arial"/>
          <w:color w:val="002060"/>
          <w:sz w:val="22"/>
          <w:szCs w:val="22"/>
        </w:rPr>
        <w:tab/>
      </w:r>
      <w:r w:rsidRPr="00A03184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A03184">
        <w:rPr>
          <w:rFonts w:ascii="Arial" w:hAnsi="Arial" w:cs="Arial"/>
          <w:color w:val="002060"/>
          <w:sz w:val="22"/>
          <w:szCs w:val="22"/>
        </w:rPr>
        <w:t>4-5</w:t>
      </w:r>
    </w:p>
    <w:p w14:paraId="652B9B36" w14:textId="77777777" w:rsidR="009A4EEF" w:rsidRPr="00732D8F" w:rsidRDefault="009A4EEF" w:rsidP="00A03184">
      <w:pPr>
        <w:rPr>
          <w:rFonts w:ascii="Arial" w:hAnsi="Arial" w:cs="Arial"/>
          <w:color w:val="002060"/>
          <w:sz w:val="22"/>
          <w:szCs w:val="22"/>
        </w:rPr>
      </w:pPr>
    </w:p>
    <w:p w14:paraId="54EE579C" w14:textId="77777777" w:rsidR="009A4EEF" w:rsidRPr="00732D8F" w:rsidRDefault="009A4EEF" w:rsidP="00A03184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off</w:t>
      </w:r>
    </w:p>
    <w:p w14:paraId="56A3D237" w14:textId="74233C5B" w:rsidR="009A4EEF" w:rsidRPr="00A03184" w:rsidRDefault="009A4EEF" w:rsidP="00A03184">
      <w:pPr>
        <w:rPr>
          <w:rFonts w:ascii="Arial" w:hAnsi="Arial" w:cs="Arial"/>
          <w:color w:val="002060"/>
          <w:sz w:val="22"/>
          <w:szCs w:val="22"/>
        </w:rPr>
      </w:pPr>
      <w:r w:rsidRPr="00A03184">
        <w:rPr>
          <w:rFonts w:ascii="Arial" w:hAnsi="Arial" w:cs="Arial"/>
          <w:color w:val="002060"/>
          <w:sz w:val="22"/>
          <w:szCs w:val="22"/>
        </w:rPr>
        <w:t>AUDAX 1970 S.ANGELO – PIETRALACROCE 73</w:t>
      </w:r>
      <w:r w:rsidRPr="00A03184">
        <w:rPr>
          <w:rFonts w:ascii="Arial" w:hAnsi="Arial" w:cs="Arial"/>
          <w:color w:val="002060"/>
          <w:sz w:val="22"/>
          <w:szCs w:val="22"/>
        </w:rPr>
        <w:tab/>
      </w:r>
      <w:r w:rsidRPr="00A03184">
        <w:rPr>
          <w:rFonts w:ascii="Arial" w:hAnsi="Arial" w:cs="Arial"/>
          <w:color w:val="002060"/>
          <w:sz w:val="22"/>
          <w:szCs w:val="22"/>
        </w:rPr>
        <w:tab/>
      </w:r>
      <w:r w:rsidR="0085190E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A03184">
        <w:rPr>
          <w:rFonts w:ascii="Arial" w:hAnsi="Arial" w:cs="Arial"/>
          <w:color w:val="002060"/>
          <w:sz w:val="22"/>
          <w:szCs w:val="22"/>
        </w:rPr>
        <w:t>5-4</w:t>
      </w:r>
    </w:p>
    <w:p w14:paraId="65C459F3" w14:textId="77777777" w:rsidR="009A4EEF" w:rsidRPr="00732D8F" w:rsidRDefault="009A4EEF" w:rsidP="009A4EEF">
      <w:pPr>
        <w:pStyle w:val="Corpodeltesto2"/>
        <w:spacing w:after="0" w:line="240" w:lineRule="auto"/>
        <w:rPr>
          <w:rFonts w:ascii="Arial" w:hAnsi="Arial" w:cs="Arial"/>
          <w:color w:val="002060"/>
          <w:sz w:val="22"/>
          <w:szCs w:val="22"/>
        </w:rPr>
      </w:pPr>
    </w:p>
    <w:p w14:paraId="56DECBD1" w14:textId="77777777" w:rsidR="009A4EEF" w:rsidRPr="007918F3" w:rsidRDefault="009A4EEF" w:rsidP="009A4EEF">
      <w:pPr>
        <w:pStyle w:val="titoloprinc0"/>
        <w:rPr>
          <w:color w:val="002060"/>
        </w:rPr>
      </w:pPr>
      <w:r>
        <w:rPr>
          <w:color w:val="002060"/>
        </w:rPr>
        <w:t>PLAY OUT</w:t>
      </w:r>
    </w:p>
    <w:p w14:paraId="1418CACD" w14:textId="77777777" w:rsidR="00BB07AF" w:rsidRDefault="00BB07AF" w:rsidP="00A03184">
      <w:pPr>
        <w:rPr>
          <w:rFonts w:ascii="Arial" w:hAnsi="Arial" w:cs="Arial"/>
          <w:color w:val="002060"/>
          <w:sz w:val="22"/>
          <w:szCs w:val="22"/>
        </w:rPr>
      </w:pPr>
    </w:p>
    <w:p w14:paraId="2E6432E0" w14:textId="082BD1B5" w:rsidR="009A4EEF" w:rsidRDefault="009A4EEF" w:rsidP="00A03184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10^ classificata – 13^ classificata regular season</w:t>
      </w:r>
    </w:p>
    <w:p w14:paraId="550094C3" w14:textId="77777777" w:rsidR="009A4EEF" w:rsidRPr="00A03184" w:rsidRDefault="009A4EEF" w:rsidP="00A03184">
      <w:pPr>
        <w:pStyle w:val="Paragrafoelenco"/>
        <w:ind w:left="0"/>
        <w:jc w:val="both"/>
        <w:rPr>
          <w:rFonts w:ascii="Arial" w:hAnsi="Arial" w:cs="Arial"/>
          <w:iCs/>
          <w:color w:val="002060"/>
          <w:sz w:val="22"/>
          <w:szCs w:val="22"/>
        </w:rPr>
      </w:pPr>
      <w:r w:rsidRPr="00A03184">
        <w:rPr>
          <w:rFonts w:ascii="Arial" w:hAnsi="Arial" w:cs="Arial"/>
          <w:iCs/>
          <w:color w:val="002060"/>
          <w:sz w:val="22"/>
          <w:szCs w:val="22"/>
        </w:rPr>
        <w:t>INVICTA FUTSAL MACERATA QUALIFICATA ALLA FINALE PLAY-OUT PER EFFETTO DEL DISTACCO PARI O SUPERIORE AI 10 PUNTI DALLA TREDICESIMA CLASSIFICATA</w:t>
      </w:r>
    </w:p>
    <w:p w14:paraId="1257F16E" w14:textId="77777777" w:rsidR="009A4EEF" w:rsidRPr="008E2FCE" w:rsidRDefault="009A4EEF" w:rsidP="00A03184">
      <w:pPr>
        <w:pStyle w:val="Paragrafoelenco"/>
        <w:ind w:left="0"/>
        <w:rPr>
          <w:rFonts w:ascii="Arial" w:hAnsi="Arial" w:cs="Arial"/>
          <w:b/>
          <w:iCs/>
          <w:color w:val="002060"/>
          <w:sz w:val="22"/>
          <w:szCs w:val="22"/>
        </w:rPr>
      </w:pPr>
    </w:p>
    <w:p w14:paraId="52D5D4B6" w14:textId="77777777" w:rsidR="009A4EEF" w:rsidRPr="006C06BA" w:rsidRDefault="009A4EEF" w:rsidP="00A03184">
      <w:pPr>
        <w:pStyle w:val="Paragrafoelenco"/>
        <w:ind w:left="0"/>
        <w:rPr>
          <w:rFonts w:ascii="Arial" w:hAnsi="Arial" w:cs="Arial"/>
          <w:color w:val="002060"/>
          <w:sz w:val="22"/>
          <w:szCs w:val="22"/>
        </w:rPr>
      </w:pPr>
      <w:r w:rsidRPr="006C06BA">
        <w:rPr>
          <w:rFonts w:ascii="Arial" w:hAnsi="Arial" w:cs="Arial"/>
          <w:color w:val="002060"/>
          <w:sz w:val="22"/>
          <w:szCs w:val="22"/>
        </w:rPr>
        <w:t>Semifinale 11^ classificata – 12^ classificata regular season</w:t>
      </w:r>
    </w:p>
    <w:p w14:paraId="704E3C75" w14:textId="06CF65F9" w:rsidR="009A4EEF" w:rsidRPr="00A03184" w:rsidRDefault="009A4EEF" w:rsidP="00A03184">
      <w:pPr>
        <w:rPr>
          <w:rFonts w:ascii="Arial" w:hAnsi="Arial" w:cs="Arial"/>
          <w:color w:val="002060"/>
          <w:sz w:val="22"/>
          <w:szCs w:val="22"/>
        </w:rPr>
      </w:pPr>
      <w:r w:rsidRPr="00A03184">
        <w:rPr>
          <w:rFonts w:ascii="Arial" w:hAnsi="Arial" w:cs="Arial"/>
          <w:color w:val="002060"/>
          <w:sz w:val="22"/>
          <w:szCs w:val="22"/>
        </w:rPr>
        <w:t>GROTTACCIA 2005 – REAL SAN GIORGIO</w:t>
      </w:r>
      <w:r w:rsidRPr="00A03184">
        <w:rPr>
          <w:rFonts w:ascii="Arial" w:hAnsi="Arial" w:cs="Arial"/>
          <w:color w:val="002060"/>
          <w:sz w:val="22"/>
          <w:szCs w:val="22"/>
        </w:rPr>
        <w:tab/>
      </w:r>
      <w:r w:rsidRPr="00A03184">
        <w:rPr>
          <w:rFonts w:ascii="Arial" w:hAnsi="Arial" w:cs="Arial"/>
          <w:color w:val="002060"/>
          <w:sz w:val="22"/>
          <w:szCs w:val="22"/>
        </w:rPr>
        <w:tab/>
      </w:r>
      <w:r w:rsidRPr="00A03184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A03184">
        <w:rPr>
          <w:rFonts w:ascii="Arial" w:hAnsi="Arial" w:cs="Arial"/>
          <w:color w:val="002060"/>
          <w:sz w:val="22"/>
          <w:szCs w:val="22"/>
        </w:rPr>
        <w:t>4-1</w:t>
      </w:r>
    </w:p>
    <w:p w14:paraId="04723564" w14:textId="77777777" w:rsidR="009A4EEF" w:rsidRPr="008E2FCE" w:rsidRDefault="009A4EEF" w:rsidP="00A03184">
      <w:pPr>
        <w:rPr>
          <w:rFonts w:ascii="Arial" w:hAnsi="Arial" w:cs="Arial"/>
          <w:color w:val="002060"/>
          <w:sz w:val="22"/>
          <w:szCs w:val="22"/>
        </w:rPr>
      </w:pPr>
    </w:p>
    <w:p w14:paraId="2C76EB8F" w14:textId="77777777" w:rsidR="009A4EEF" w:rsidRPr="006C06BA" w:rsidRDefault="009A4EEF" w:rsidP="00A03184">
      <w:pPr>
        <w:pStyle w:val="Paragrafoelenco"/>
        <w:ind w:left="0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out</w:t>
      </w:r>
    </w:p>
    <w:p w14:paraId="6937A98F" w14:textId="5D87BF1F" w:rsidR="009A4EEF" w:rsidRPr="00A03184" w:rsidRDefault="009A4EEF" w:rsidP="00A03184">
      <w:pPr>
        <w:rPr>
          <w:rFonts w:ascii="Arial" w:hAnsi="Arial" w:cs="Arial"/>
          <w:color w:val="002060"/>
          <w:sz w:val="22"/>
          <w:szCs w:val="22"/>
        </w:rPr>
      </w:pPr>
      <w:r w:rsidRPr="00A03184">
        <w:rPr>
          <w:rFonts w:ascii="Arial" w:hAnsi="Arial" w:cs="Arial"/>
          <w:color w:val="002060"/>
          <w:sz w:val="22"/>
          <w:szCs w:val="22"/>
        </w:rPr>
        <w:t>INVICTA FUTSAL MACERATA – GROTTACCIA 2005</w:t>
      </w:r>
      <w:r w:rsidRPr="00A03184">
        <w:rPr>
          <w:rFonts w:ascii="Arial" w:hAnsi="Arial" w:cs="Arial"/>
          <w:color w:val="002060"/>
          <w:sz w:val="22"/>
          <w:szCs w:val="22"/>
        </w:rPr>
        <w:tab/>
      </w:r>
      <w:r w:rsidRPr="00A03184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A03184">
        <w:rPr>
          <w:rFonts w:ascii="Arial" w:hAnsi="Arial" w:cs="Arial"/>
          <w:color w:val="002060"/>
          <w:sz w:val="22"/>
          <w:szCs w:val="22"/>
        </w:rPr>
        <w:t>6-4</w:t>
      </w:r>
    </w:p>
    <w:p w14:paraId="1770C046" w14:textId="77777777" w:rsidR="009A4EEF" w:rsidRPr="00546731" w:rsidRDefault="009A4EEF" w:rsidP="009A4EEF">
      <w:pPr>
        <w:rPr>
          <w:rFonts w:ascii="Arial" w:hAnsi="Arial" w:cs="Arial"/>
          <w:color w:val="002060"/>
        </w:rPr>
      </w:pPr>
    </w:p>
    <w:p w14:paraId="15AB1974" w14:textId="77777777" w:rsidR="00A03184" w:rsidRDefault="00A03184" w:rsidP="00A03184">
      <w:pPr>
        <w:pStyle w:val="TITOLOPRINC"/>
        <w:spacing w:before="0" w:beforeAutospacing="0" w:after="0" w:afterAutospacing="0"/>
        <w:rPr>
          <w:color w:val="002060"/>
        </w:rPr>
      </w:pPr>
      <w:bookmarkStart w:id="8" w:name="_Toc12618832"/>
      <w:bookmarkStart w:id="9" w:name="_Toc517941293"/>
      <w:r>
        <w:rPr>
          <w:color w:val="002060"/>
        </w:rPr>
        <w:t>CLASSIFICA FINALE</w:t>
      </w:r>
      <w:bookmarkEnd w:id="8"/>
    </w:p>
    <w:p w14:paraId="5FFC2EE3" w14:textId="77777777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0E0C96C8" w14:textId="77777777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  <w:sectPr w:rsidR="00A03184" w:rsidSect="00A03184">
          <w:headerReference w:type="default" r:id="rId9"/>
          <w:footerReference w:type="even" r:id="rId10"/>
          <w:footerReference w:type="default" r:id="rId11"/>
          <w:headerReference w:type="first" r:id="rId12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  <w:bookmarkStart w:id="10" w:name="_Toc12618833"/>
    </w:p>
    <w:p w14:paraId="4DD83CB2" w14:textId="2D985856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1^</w:t>
      </w:r>
      <w:r>
        <w:rPr>
          <w:b w:val="0"/>
          <w:color w:val="002060"/>
          <w:sz w:val="22"/>
          <w:szCs w:val="22"/>
        </w:rPr>
        <w:tab/>
      </w:r>
      <w:bookmarkEnd w:id="10"/>
      <w:r>
        <w:rPr>
          <w:b w:val="0"/>
          <w:color w:val="002060"/>
          <w:sz w:val="22"/>
          <w:szCs w:val="22"/>
        </w:rPr>
        <w:t>SANGIORGIO</w:t>
      </w:r>
    </w:p>
    <w:p w14:paraId="7B9D5C3E" w14:textId="26E30508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1" w:name="_Toc12618834"/>
      <w:r>
        <w:rPr>
          <w:b w:val="0"/>
          <w:color w:val="002060"/>
          <w:sz w:val="22"/>
          <w:szCs w:val="22"/>
        </w:rPr>
        <w:t>2^</w:t>
      </w:r>
      <w:r>
        <w:rPr>
          <w:b w:val="0"/>
          <w:color w:val="002060"/>
          <w:sz w:val="22"/>
          <w:szCs w:val="22"/>
        </w:rPr>
        <w:tab/>
      </w:r>
      <w:bookmarkEnd w:id="11"/>
      <w:r>
        <w:rPr>
          <w:b w:val="0"/>
          <w:color w:val="002060"/>
          <w:sz w:val="22"/>
          <w:szCs w:val="22"/>
        </w:rPr>
        <w:t>AUDAX 1970 S.ANGELO</w:t>
      </w:r>
    </w:p>
    <w:p w14:paraId="5EE89FB9" w14:textId="0AF3A419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2" w:name="_Toc12618835"/>
      <w:r>
        <w:rPr>
          <w:b w:val="0"/>
          <w:color w:val="002060"/>
          <w:sz w:val="22"/>
          <w:szCs w:val="22"/>
        </w:rPr>
        <w:t>3^</w:t>
      </w:r>
      <w:r>
        <w:rPr>
          <w:b w:val="0"/>
          <w:color w:val="002060"/>
          <w:sz w:val="22"/>
          <w:szCs w:val="22"/>
        </w:rPr>
        <w:tab/>
      </w:r>
      <w:bookmarkEnd w:id="9"/>
      <w:bookmarkEnd w:id="12"/>
      <w:r>
        <w:rPr>
          <w:b w:val="0"/>
          <w:color w:val="002060"/>
          <w:sz w:val="22"/>
          <w:szCs w:val="22"/>
        </w:rPr>
        <w:t>PIETRALACROCE 73</w:t>
      </w:r>
    </w:p>
    <w:p w14:paraId="1D4456F3" w14:textId="57114119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3" w:name="_Toc12618836"/>
      <w:r>
        <w:rPr>
          <w:b w:val="0"/>
          <w:color w:val="002060"/>
          <w:sz w:val="22"/>
          <w:szCs w:val="22"/>
        </w:rPr>
        <w:t>4^</w:t>
      </w:r>
      <w:r>
        <w:rPr>
          <w:b w:val="0"/>
          <w:color w:val="002060"/>
          <w:sz w:val="22"/>
          <w:szCs w:val="22"/>
        </w:rPr>
        <w:tab/>
      </w:r>
      <w:bookmarkEnd w:id="13"/>
      <w:r>
        <w:rPr>
          <w:b w:val="0"/>
          <w:color w:val="002060"/>
          <w:sz w:val="22"/>
          <w:szCs w:val="22"/>
        </w:rPr>
        <w:t>MONTELUPONE CALCIO A 5</w:t>
      </w:r>
    </w:p>
    <w:p w14:paraId="61C85A7A" w14:textId="045BCC1B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4" w:name="_Toc12618837"/>
      <w:r>
        <w:rPr>
          <w:b w:val="0"/>
          <w:color w:val="002060"/>
          <w:sz w:val="22"/>
          <w:szCs w:val="22"/>
        </w:rPr>
        <w:t>5^</w:t>
      </w:r>
      <w:r>
        <w:rPr>
          <w:b w:val="0"/>
          <w:color w:val="002060"/>
          <w:sz w:val="22"/>
          <w:szCs w:val="22"/>
        </w:rPr>
        <w:tab/>
      </w:r>
      <w:bookmarkEnd w:id="14"/>
      <w:r>
        <w:rPr>
          <w:b w:val="0"/>
          <w:color w:val="002060"/>
          <w:sz w:val="22"/>
          <w:szCs w:val="22"/>
        </w:rPr>
        <w:t>POL.CAGLI SPORT ASSOCIATI</w:t>
      </w:r>
    </w:p>
    <w:p w14:paraId="5E43EEFB" w14:textId="77777777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6F340C44" w14:textId="7A482B7C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5" w:name="_Toc12618838"/>
      <w:r>
        <w:rPr>
          <w:b w:val="0"/>
          <w:color w:val="002060"/>
          <w:sz w:val="22"/>
          <w:szCs w:val="22"/>
        </w:rPr>
        <w:t>10^</w:t>
      </w:r>
      <w:r>
        <w:rPr>
          <w:b w:val="0"/>
          <w:color w:val="002060"/>
          <w:sz w:val="22"/>
          <w:szCs w:val="22"/>
        </w:rPr>
        <w:tab/>
      </w:r>
      <w:bookmarkEnd w:id="15"/>
      <w:r>
        <w:rPr>
          <w:b w:val="0"/>
          <w:color w:val="002060"/>
          <w:sz w:val="22"/>
          <w:szCs w:val="22"/>
        </w:rPr>
        <w:t>INVICTA FUTSAL MACERATA</w:t>
      </w:r>
    </w:p>
    <w:p w14:paraId="3AC77AEC" w14:textId="448695C6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6" w:name="_Toc12618839"/>
      <w:r>
        <w:rPr>
          <w:b w:val="0"/>
          <w:color w:val="002060"/>
          <w:sz w:val="22"/>
          <w:szCs w:val="22"/>
        </w:rPr>
        <w:t>11^</w:t>
      </w:r>
      <w:r>
        <w:rPr>
          <w:b w:val="0"/>
          <w:color w:val="002060"/>
          <w:sz w:val="22"/>
          <w:szCs w:val="22"/>
        </w:rPr>
        <w:tab/>
      </w:r>
      <w:bookmarkEnd w:id="16"/>
      <w:r>
        <w:rPr>
          <w:b w:val="0"/>
          <w:color w:val="002060"/>
          <w:sz w:val="22"/>
          <w:szCs w:val="22"/>
        </w:rPr>
        <w:t>GROTTACCIA 2005</w:t>
      </w:r>
    </w:p>
    <w:p w14:paraId="11C39112" w14:textId="12CD31A8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7" w:name="_Toc12618840"/>
      <w:r>
        <w:rPr>
          <w:b w:val="0"/>
          <w:color w:val="002060"/>
          <w:sz w:val="22"/>
          <w:szCs w:val="22"/>
        </w:rPr>
        <w:t>12^</w:t>
      </w:r>
      <w:r>
        <w:rPr>
          <w:b w:val="0"/>
          <w:color w:val="002060"/>
          <w:sz w:val="22"/>
          <w:szCs w:val="22"/>
        </w:rPr>
        <w:tab/>
      </w:r>
      <w:bookmarkEnd w:id="17"/>
      <w:r>
        <w:rPr>
          <w:b w:val="0"/>
          <w:color w:val="002060"/>
          <w:sz w:val="22"/>
          <w:szCs w:val="22"/>
        </w:rPr>
        <w:t>REAL SAN GIORGIO</w:t>
      </w:r>
    </w:p>
    <w:p w14:paraId="16A11125" w14:textId="31D6F734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8" w:name="_Toc12618841"/>
      <w:r>
        <w:rPr>
          <w:b w:val="0"/>
          <w:color w:val="002060"/>
          <w:sz w:val="22"/>
          <w:szCs w:val="22"/>
        </w:rPr>
        <w:t>13^</w:t>
      </w:r>
      <w:r>
        <w:rPr>
          <w:b w:val="0"/>
          <w:color w:val="002060"/>
          <w:sz w:val="22"/>
          <w:szCs w:val="22"/>
        </w:rPr>
        <w:tab/>
      </w:r>
      <w:bookmarkEnd w:id="18"/>
      <w:r>
        <w:rPr>
          <w:b w:val="0"/>
          <w:color w:val="002060"/>
          <w:sz w:val="22"/>
          <w:szCs w:val="22"/>
        </w:rPr>
        <w:t>NUOVA OTTRANO 98</w:t>
      </w:r>
    </w:p>
    <w:p w14:paraId="3C1B755C" w14:textId="56551101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9" w:name="_Toc12618842"/>
      <w:r>
        <w:rPr>
          <w:b w:val="0"/>
          <w:color w:val="002060"/>
          <w:sz w:val="22"/>
          <w:szCs w:val="22"/>
        </w:rPr>
        <w:t>14</w:t>
      </w:r>
      <w:r>
        <w:rPr>
          <w:b w:val="0"/>
          <w:color w:val="002060"/>
          <w:sz w:val="22"/>
          <w:szCs w:val="22"/>
        </w:rPr>
        <w:tab/>
      </w:r>
      <w:bookmarkEnd w:id="19"/>
      <w:r>
        <w:rPr>
          <w:b w:val="0"/>
          <w:color w:val="002060"/>
          <w:sz w:val="22"/>
          <w:szCs w:val="22"/>
        </w:rPr>
        <w:t>DINAMIS 1990</w:t>
      </w:r>
    </w:p>
    <w:p w14:paraId="55C2BEE3" w14:textId="77777777" w:rsidR="00A03184" w:rsidRDefault="00A03184" w:rsidP="009A4EEF">
      <w:pPr>
        <w:pStyle w:val="Nessunaspaziatura"/>
        <w:jc w:val="both"/>
        <w:rPr>
          <w:rFonts w:ascii="Arial" w:hAnsi="Arial" w:cs="Arial"/>
          <w:b/>
          <w:color w:val="002060"/>
        </w:rPr>
        <w:sectPr w:rsidR="00A03184" w:rsidSect="00A03184">
          <w:type w:val="continuous"/>
          <w:pgSz w:w="11907" w:h="16840" w:code="9"/>
          <w:pgMar w:top="1418" w:right="992" w:bottom="1418" w:left="993" w:header="709" w:footer="567" w:gutter="0"/>
          <w:pgNumType w:start="1"/>
          <w:cols w:num="2" w:space="720"/>
        </w:sectPr>
      </w:pPr>
    </w:p>
    <w:p w14:paraId="29AA8712" w14:textId="77777777" w:rsidR="00A03184" w:rsidRDefault="00A03184" w:rsidP="009A4EEF">
      <w:pPr>
        <w:pStyle w:val="Nessunaspaziatura"/>
        <w:jc w:val="both"/>
        <w:rPr>
          <w:rFonts w:ascii="Arial" w:hAnsi="Arial" w:cs="Arial"/>
          <w:b/>
          <w:color w:val="002060"/>
        </w:rPr>
        <w:sectPr w:rsidR="00A03184" w:rsidSect="00A03184">
          <w:type w:val="continuous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</w:p>
    <w:p w14:paraId="77274FEE" w14:textId="6BDDA014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Campione Regionale Calcio a Cinque Serie C1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 w:rsidR="0085190E">
        <w:rPr>
          <w:b w:val="0"/>
          <w:color w:val="002060"/>
          <w:sz w:val="22"/>
          <w:szCs w:val="22"/>
        </w:rPr>
        <w:t>SANGIORGIO</w:t>
      </w:r>
    </w:p>
    <w:p w14:paraId="3A324EAE" w14:textId="77777777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37012E5F" w14:textId="4317C2F0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20" w:name="_Toc517941306"/>
      <w:bookmarkStart w:id="21" w:name="_Toc12618844"/>
      <w:r>
        <w:rPr>
          <w:b w:val="0"/>
          <w:color w:val="002060"/>
          <w:sz w:val="22"/>
          <w:szCs w:val="22"/>
        </w:rPr>
        <w:t>Seconda classificata e qualificata agli spareggi nazionali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20"/>
      <w:bookmarkEnd w:id="21"/>
      <w:r w:rsidR="0085190E">
        <w:rPr>
          <w:b w:val="0"/>
          <w:color w:val="002060"/>
          <w:sz w:val="22"/>
          <w:szCs w:val="22"/>
        </w:rPr>
        <w:t>AUDAX 1970 S.ANGELO</w:t>
      </w:r>
    </w:p>
    <w:p w14:paraId="435CBF17" w14:textId="77777777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581BA142" w14:textId="183B0020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22" w:name="_Toc517941307"/>
      <w:bookmarkStart w:id="23" w:name="_Toc12618845"/>
      <w:r>
        <w:rPr>
          <w:b w:val="0"/>
          <w:color w:val="002060"/>
          <w:sz w:val="22"/>
          <w:szCs w:val="22"/>
        </w:rPr>
        <w:t>Retrocessa direttamente al Campionato di Serie C2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22"/>
      <w:bookmarkEnd w:id="23"/>
      <w:r w:rsidR="0085190E">
        <w:rPr>
          <w:b w:val="0"/>
          <w:color w:val="002060"/>
          <w:sz w:val="22"/>
          <w:szCs w:val="22"/>
        </w:rPr>
        <w:t>DINAMIS 1990</w:t>
      </w:r>
    </w:p>
    <w:p w14:paraId="37063AE4" w14:textId="77777777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050E1579" w14:textId="0C070817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24" w:name="_Toc517941308"/>
      <w:bookmarkStart w:id="25" w:name="_Toc12618846"/>
      <w:r>
        <w:rPr>
          <w:b w:val="0"/>
          <w:color w:val="002060"/>
          <w:sz w:val="22"/>
          <w:szCs w:val="22"/>
        </w:rPr>
        <w:t>Retrocesse al Campionato di Serie C2 dopo i play-out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24"/>
      <w:bookmarkEnd w:id="25"/>
      <w:r w:rsidR="0085190E">
        <w:rPr>
          <w:b w:val="0"/>
          <w:color w:val="002060"/>
          <w:sz w:val="22"/>
          <w:szCs w:val="22"/>
        </w:rPr>
        <w:t>GROTTACCIA 2005</w:t>
      </w:r>
    </w:p>
    <w:p w14:paraId="085A71DE" w14:textId="294C9E28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 w:rsidR="0085190E">
        <w:rPr>
          <w:b w:val="0"/>
          <w:color w:val="002060"/>
          <w:sz w:val="22"/>
          <w:szCs w:val="22"/>
        </w:rPr>
        <w:t>REAL SAN GIORGIO</w:t>
      </w:r>
    </w:p>
    <w:p w14:paraId="10CEF9E3" w14:textId="24FD7D22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Start w:id="26" w:name="_Toc12618848"/>
      <w:r w:rsidR="0085190E">
        <w:rPr>
          <w:b w:val="0"/>
          <w:color w:val="002060"/>
          <w:sz w:val="22"/>
          <w:szCs w:val="22"/>
        </w:rPr>
        <w:t>NUOVA OTTRANO 98</w:t>
      </w:r>
      <w:r>
        <w:rPr>
          <w:b w:val="0"/>
          <w:color w:val="002060"/>
          <w:sz w:val="22"/>
          <w:szCs w:val="22"/>
        </w:rPr>
        <w:t>*</w:t>
      </w:r>
      <w:bookmarkEnd w:id="26"/>
    </w:p>
    <w:p w14:paraId="6F5541B1" w14:textId="77777777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i/>
          <w:color w:val="002060"/>
          <w:sz w:val="22"/>
          <w:szCs w:val="22"/>
        </w:rPr>
      </w:pPr>
      <w:bookmarkStart w:id="27" w:name="_Toc517941398"/>
    </w:p>
    <w:p w14:paraId="34C62766" w14:textId="77777777" w:rsidR="00A03184" w:rsidRDefault="00A03184" w:rsidP="00A03184">
      <w:pPr>
        <w:pStyle w:val="TITOLOPRINC"/>
        <w:spacing w:before="0" w:beforeAutospacing="0" w:after="0" w:afterAutospacing="0"/>
        <w:jc w:val="both"/>
        <w:rPr>
          <w:b w:val="0"/>
          <w:i/>
          <w:color w:val="002060"/>
          <w:sz w:val="22"/>
          <w:szCs w:val="22"/>
        </w:rPr>
      </w:pPr>
      <w:bookmarkStart w:id="28" w:name="_Toc12618849"/>
      <w:r>
        <w:rPr>
          <w:b w:val="0"/>
          <w:i/>
          <w:color w:val="002060"/>
          <w:sz w:val="22"/>
          <w:szCs w:val="22"/>
        </w:rPr>
        <w:t>* non ha disputato il</w:t>
      </w:r>
      <w:r w:rsidRPr="0017291D">
        <w:rPr>
          <w:b w:val="0"/>
          <w:i/>
          <w:color w:val="002060"/>
          <w:sz w:val="22"/>
          <w:szCs w:val="22"/>
        </w:rPr>
        <w:t xml:space="preserve"> play-out visto il distacco pari o superiore ai 10 punti </w:t>
      </w:r>
      <w:r>
        <w:rPr>
          <w:b w:val="0"/>
          <w:i/>
          <w:color w:val="002060"/>
          <w:sz w:val="22"/>
          <w:szCs w:val="22"/>
        </w:rPr>
        <w:t xml:space="preserve">dalla decima </w:t>
      </w:r>
      <w:r w:rsidRPr="0017291D">
        <w:rPr>
          <w:b w:val="0"/>
          <w:i/>
          <w:color w:val="002060"/>
          <w:sz w:val="22"/>
          <w:szCs w:val="22"/>
        </w:rPr>
        <w:t>classificata.</w:t>
      </w:r>
      <w:bookmarkEnd w:id="27"/>
      <w:bookmarkEnd w:id="28"/>
    </w:p>
    <w:p w14:paraId="6B131A24" w14:textId="77777777" w:rsidR="009A4EEF" w:rsidRDefault="009A4EEF" w:rsidP="00AC1154">
      <w:pPr>
        <w:pStyle w:val="LndNormale1"/>
        <w:rPr>
          <w:color w:val="002060"/>
        </w:rPr>
      </w:pPr>
    </w:p>
    <w:p w14:paraId="04133873" w14:textId="77777777" w:rsidR="004F7F95" w:rsidRPr="007918F3" w:rsidRDefault="004F7F95" w:rsidP="004F7F95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7069418E" w14:textId="77777777" w:rsidR="004F7F95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    </w:t>
      </w:r>
    </w:p>
    <w:p w14:paraId="1104E41E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 </w:t>
      </w:r>
      <w:r>
        <w:rPr>
          <w:rFonts w:ascii="Courier New" w:hAnsi="Courier New" w:cs="Courier New"/>
          <w:color w:val="002060"/>
        </w:rPr>
        <w:t xml:space="preserve">                               </w:t>
      </w:r>
      <w:r w:rsidRPr="00D36F49">
        <w:rPr>
          <w:rFonts w:ascii="Courier New" w:hAnsi="Courier New" w:cs="Courier New"/>
          <w:color w:val="002060"/>
        </w:rPr>
        <w:t>PUNTI   SOCIETA' DIRIGENTI TECNICI CALCIATORI</w:t>
      </w:r>
    </w:p>
    <w:p w14:paraId="03B00C5F" w14:textId="77777777" w:rsidR="004F7F95" w:rsidRPr="004A3572" w:rsidRDefault="004F7F95" w:rsidP="004F7F95">
      <w:pPr>
        <w:rPr>
          <w:rFonts w:ascii="Courier New" w:hAnsi="Courier New" w:cs="Courier New"/>
          <w:b/>
          <w:bCs/>
          <w:color w:val="002060"/>
        </w:rPr>
      </w:pPr>
      <w:r w:rsidRPr="004A3572">
        <w:rPr>
          <w:rFonts w:ascii="Courier New" w:hAnsi="Courier New" w:cs="Courier New"/>
          <w:b/>
          <w:bCs/>
          <w:color w:val="002060"/>
        </w:rPr>
        <w:t xml:space="preserve">AUDAX 1970 S.ANGELO        A     7,80                       0,15      7,65 </w:t>
      </w:r>
    </w:p>
    <w:p w14:paraId="13D75834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JESI CALCIO A 5            A     9,60                       0,15      9,45 </w:t>
      </w:r>
    </w:p>
    <w:p w14:paraId="475F8580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DINAMIS 1990               A    11,75     2,00                        9,75 </w:t>
      </w:r>
    </w:p>
    <w:p w14:paraId="36916BB3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PIANACCIO                  A    12,00     2,00     4,00     0,15      5,85 </w:t>
      </w:r>
    </w:p>
    <w:p w14:paraId="03DD7099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FUTSAL MONTURANO           A    14,95              6,00     1,30      7,65 </w:t>
      </w:r>
    </w:p>
    <w:p w14:paraId="61354465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MONTELUPONE CALCIO A 5     A    15,65              8,00               7,65 </w:t>
      </w:r>
    </w:p>
    <w:p w14:paraId="538DB3FA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GROTTACCIA 2005            A    16,30             10,00               6,30 </w:t>
      </w:r>
    </w:p>
    <w:p w14:paraId="7E3E5D20" w14:textId="77777777" w:rsidR="004F7F95" w:rsidRPr="004F7F95" w:rsidRDefault="004F7F95" w:rsidP="004F7F95">
      <w:pPr>
        <w:rPr>
          <w:rFonts w:ascii="Courier New" w:hAnsi="Courier New" w:cs="Courier New"/>
          <w:color w:val="002060"/>
          <w:lang w:val="es-ES"/>
        </w:rPr>
      </w:pPr>
      <w:r w:rsidRPr="004F7F95">
        <w:rPr>
          <w:rFonts w:ascii="Courier New" w:hAnsi="Courier New" w:cs="Courier New"/>
          <w:color w:val="002060"/>
          <w:lang w:val="es-ES"/>
        </w:rPr>
        <w:t xml:space="preserve">SANGIORGIO                 A    16,70     1,00    10,00     0,15      5,55 </w:t>
      </w:r>
    </w:p>
    <w:p w14:paraId="398796A0" w14:textId="77777777" w:rsidR="004F7F95" w:rsidRPr="004F7F95" w:rsidRDefault="004F7F95" w:rsidP="004F7F95">
      <w:pPr>
        <w:rPr>
          <w:rFonts w:ascii="Courier New" w:hAnsi="Courier New" w:cs="Courier New"/>
          <w:color w:val="002060"/>
          <w:lang w:val="es-ES"/>
        </w:rPr>
      </w:pPr>
      <w:r w:rsidRPr="004F7F95">
        <w:rPr>
          <w:rFonts w:ascii="Courier New" w:hAnsi="Courier New" w:cs="Courier New"/>
          <w:color w:val="002060"/>
          <w:lang w:val="es-ES"/>
        </w:rPr>
        <w:t xml:space="preserve">ALMA JUVENTUS FANO         A    17,45     4,00     7,00               6,45 </w:t>
      </w:r>
    </w:p>
    <w:p w14:paraId="21AA57A9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PIETRALACROCE 73           A    18,20     3,00     4,00     1,45      9,75 </w:t>
      </w:r>
    </w:p>
    <w:p w14:paraId="1EF1B893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REAL SAN GIORGIO           A    19,20     4,00     4,00     2,05      9,15 </w:t>
      </w:r>
    </w:p>
    <w:p w14:paraId="3A42B280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POL.CAGLI SPORT ASSOCIATI  A    30,25    10,00    12,00               8,25 </w:t>
      </w:r>
    </w:p>
    <w:p w14:paraId="2BC69CD6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NUOVA OTTRANO 98           A    44,70     4,00    20,00              20,70 </w:t>
      </w:r>
    </w:p>
    <w:p w14:paraId="7D7B8A64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INVICTA FUTSAL MACERATA    A    48,50     4,00    30,00     1,60     12,90</w:t>
      </w:r>
    </w:p>
    <w:p w14:paraId="72676825" w14:textId="77777777" w:rsidR="004F7F95" w:rsidRDefault="004F7F95" w:rsidP="00AC1154">
      <w:pPr>
        <w:pStyle w:val="LndNormale1"/>
        <w:rPr>
          <w:color w:val="002060"/>
        </w:rPr>
      </w:pPr>
    </w:p>
    <w:p w14:paraId="1FD85E4E" w14:textId="77777777" w:rsidR="0085190E" w:rsidRPr="009028D5" w:rsidRDefault="0085190E" w:rsidP="0085190E">
      <w:pPr>
        <w:pStyle w:val="LndNormale1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PREMIO </w:t>
      </w:r>
      <w:r w:rsidRPr="009028D5">
        <w:rPr>
          <w:b/>
          <w:color w:val="002060"/>
          <w:sz w:val="36"/>
          <w:szCs w:val="36"/>
        </w:rPr>
        <w:t>IMPIEGO GIOVANI CAMPIONAT</w:t>
      </w:r>
      <w:r>
        <w:rPr>
          <w:b/>
          <w:color w:val="002060"/>
          <w:sz w:val="36"/>
          <w:szCs w:val="36"/>
        </w:rPr>
        <w:t>O</w:t>
      </w:r>
      <w:r w:rsidRPr="009028D5">
        <w:rPr>
          <w:b/>
          <w:color w:val="002060"/>
          <w:sz w:val="36"/>
          <w:szCs w:val="36"/>
        </w:rPr>
        <w:t xml:space="preserve"> SERIE C1</w:t>
      </w:r>
    </w:p>
    <w:p w14:paraId="4AA689A9" w14:textId="77777777" w:rsidR="0085190E" w:rsidRDefault="0085190E" w:rsidP="0085190E">
      <w:pPr>
        <w:pStyle w:val="LndNormale1"/>
        <w:rPr>
          <w:color w:val="002060"/>
          <w:szCs w:val="22"/>
        </w:rPr>
      </w:pPr>
    </w:p>
    <w:p w14:paraId="71FC027E" w14:textId="4EB1AD43" w:rsidR="0085190E" w:rsidRPr="009028D5" w:rsidRDefault="0085190E" w:rsidP="0085190E">
      <w:pPr>
        <w:pStyle w:val="LndNormale1"/>
        <w:rPr>
          <w:bCs/>
          <w:color w:val="002060"/>
        </w:rPr>
      </w:pPr>
      <w:r w:rsidRPr="0062396D">
        <w:rPr>
          <w:color w:val="002060"/>
        </w:rPr>
        <w:t>L</w:t>
      </w:r>
      <w:r>
        <w:rPr>
          <w:color w:val="002060"/>
        </w:rPr>
        <w:t>a</w:t>
      </w:r>
      <w:r w:rsidRPr="0062396D">
        <w:rPr>
          <w:color w:val="002060"/>
        </w:rPr>
        <w:t xml:space="preserve"> Società che h</w:t>
      </w:r>
      <w:r>
        <w:rPr>
          <w:color w:val="002060"/>
        </w:rPr>
        <w:t>a</w:t>
      </w:r>
      <w:r w:rsidRPr="0062396D">
        <w:rPr>
          <w:color w:val="002060"/>
        </w:rPr>
        <w:t xml:space="preserve"> diritto al premio per la S.S. 202</w:t>
      </w:r>
      <w:r>
        <w:rPr>
          <w:color w:val="002060"/>
        </w:rPr>
        <w:t>2</w:t>
      </w:r>
      <w:r w:rsidRPr="0062396D">
        <w:rPr>
          <w:color w:val="002060"/>
        </w:rPr>
        <w:t>/202</w:t>
      </w:r>
      <w:r>
        <w:rPr>
          <w:color w:val="002060"/>
        </w:rPr>
        <w:t>3</w:t>
      </w:r>
      <w:r w:rsidRPr="0062396D">
        <w:rPr>
          <w:color w:val="002060"/>
        </w:rPr>
        <w:t xml:space="preserve"> </w:t>
      </w:r>
      <w:r>
        <w:rPr>
          <w:color w:val="002060"/>
        </w:rPr>
        <w:t xml:space="preserve">è la </w:t>
      </w:r>
      <w:r>
        <w:rPr>
          <w:b/>
          <w:color w:val="002060"/>
        </w:rPr>
        <w:t>INVICTA FUTSAL MACERATA</w:t>
      </w:r>
      <w:r>
        <w:rPr>
          <w:bCs/>
          <w:color w:val="002060"/>
        </w:rPr>
        <w:t>.</w:t>
      </w:r>
    </w:p>
    <w:p w14:paraId="285D56D1" w14:textId="77777777" w:rsidR="0085190E" w:rsidRPr="000815DC" w:rsidRDefault="0085190E" w:rsidP="00AC1154">
      <w:pPr>
        <w:pStyle w:val="LndNormale1"/>
        <w:rPr>
          <w:color w:val="002060"/>
        </w:rPr>
      </w:pPr>
    </w:p>
    <w:p w14:paraId="5432DC18" w14:textId="77777777" w:rsidR="009A4EEF" w:rsidRPr="007918F3" w:rsidRDefault="009A4EEF" w:rsidP="009A4EE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CALCIO A CINQUE SERIE C2</w:t>
      </w:r>
    </w:p>
    <w:p w14:paraId="6D57EC33" w14:textId="2C57F6E9" w:rsidR="009A4EEF" w:rsidRPr="007918F3" w:rsidRDefault="009A4EEF" w:rsidP="009A4EEF">
      <w:pPr>
        <w:pStyle w:val="titoloprinc0"/>
        <w:rPr>
          <w:color w:val="002060"/>
        </w:rPr>
      </w:pPr>
      <w:r w:rsidRPr="007918F3">
        <w:rPr>
          <w:color w:val="002060"/>
        </w:rPr>
        <w:t>CLASSIFICA</w:t>
      </w:r>
      <w:r w:rsidR="00BB07AF">
        <w:rPr>
          <w:color w:val="002060"/>
        </w:rPr>
        <w:t xml:space="preserve"> REGULAR SEASON</w:t>
      </w:r>
    </w:p>
    <w:p w14:paraId="610D50D8" w14:textId="77777777" w:rsidR="009A4EEF" w:rsidRPr="007918F3" w:rsidRDefault="009A4EEF" w:rsidP="009A4EEF">
      <w:pPr>
        <w:pStyle w:val="breakline"/>
        <w:rPr>
          <w:color w:val="002060"/>
        </w:rPr>
      </w:pPr>
    </w:p>
    <w:p w14:paraId="56E35319" w14:textId="77777777" w:rsidR="009A4EEF" w:rsidRPr="007918F3" w:rsidRDefault="009A4EEF" w:rsidP="009A4EEF">
      <w:pPr>
        <w:pStyle w:val="breakline"/>
        <w:rPr>
          <w:color w:val="002060"/>
        </w:rPr>
      </w:pPr>
    </w:p>
    <w:p w14:paraId="69F7BDBF" w14:textId="77777777" w:rsidR="009A4EEF" w:rsidRPr="007918F3" w:rsidRDefault="009A4EEF" w:rsidP="009A4EEF">
      <w:pPr>
        <w:pStyle w:val="sottotitolocampionato10"/>
        <w:rPr>
          <w:color w:val="002060"/>
        </w:rPr>
      </w:pPr>
      <w:r w:rsidRPr="007918F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7918F3" w14:paraId="2C87DE43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73628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57A57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34554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78CAC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C5E35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6C1D1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628FF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F8FB6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90120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CF175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A4EEF" w:rsidRPr="007918F3" w14:paraId="6525EC87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67220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21E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23A2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E2D4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BFCB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A14D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DCC8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C23C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5166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9657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01FE45BE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FEBA1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F719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6135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1984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B85F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FABD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0907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380B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D077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4B2D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7E13FFBA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636E9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5348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E06F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F558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1F82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A12F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427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C83F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EE32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C71B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7FE1405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678E2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85FA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B471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21B2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7DDE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834F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3D58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4271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C5EE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234B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2D36D0D7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2EA17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B723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A47A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AD19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8640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335C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2816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A7CF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A07C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E9A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6467DD1A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6A205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2727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DC7C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5C58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7BAA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FDCF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C390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4D12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9B36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4E45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3E7F3B25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A1AF0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869F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6F20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04F6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2561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CA07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5E53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6D72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8D62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C561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43284D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CDA47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LUCREZIA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E957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978A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6B13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9E30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6442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24FA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5D92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8D58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4A1D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26C72CF9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FC324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E000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44FC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6795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8C5F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018C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482F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0CEF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0AB0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E087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7E1115B2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51656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6BED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39FD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79FE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DF52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28E4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9A4C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2E50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8C74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2068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766E1B67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57C1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57E5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C0FB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2D57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3F9B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0BAB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9319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04B2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F836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0489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B364644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E27FD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1129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20FA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0593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C102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4EC1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2A14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1CFA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6F4D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B62B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09111949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2856D" w14:textId="77777777" w:rsidR="009A4EEF" w:rsidRPr="00443050" w:rsidRDefault="009A4EEF" w:rsidP="00D21EBC">
            <w:pPr>
              <w:pStyle w:val="rowtabella0"/>
              <w:rPr>
                <w:color w:val="002060"/>
                <w:lang w:val="es-ES"/>
              </w:rPr>
            </w:pPr>
            <w:r w:rsidRPr="00443050">
              <w:rPr>
                <w:color w:val="002060"/>
                <w:lang w:val="es-ES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5A7E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7F65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2D0E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62C6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3360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B871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BAA6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4C18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133E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3635B18E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3BC5E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E45F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FE96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F7B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E819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E9B0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F451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9AD5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BA85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6D5D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44E96D60" w14:textId="77777777" w:rsidR="009A4EEF" w:rsidRPr="007918F3" w:rsidRDefault="009A4EEF" w:rsidP="009A4EEF">
      <w:pPr>
        <w:pStyle w:val="breakline"/>
        <w:rPr>
          <w:rFonts w:eastAsiaTheme="minorEastAsia"/>
          <w:color w:val="002060"/>
        </w:rPr>
      </w:pPr>
    </w:p>
    <w:p w14:paraId="4A15DF14" w14:textId="77777777" w:rsidR="009A4EEF" w:rsidRPr="007918F3" w:rsidRDefault="009A4EEF" w:rsidP="009A4EEF">
      <w:pPr>
        <w:pStyle w:val="breakline"/>
        <w:rPr>
          <w:color w:val="002060"/>
        </w:rPr>
      </w:pPr>
    </w:p>
    <w:p w14:paraId="441BEEFD" w14:textId="77777777" w:rsidR="009A4EEF" w:rsidRPr="007918F3" w:rsidRDefault="009A4EEF" w:rsidP="009A4EEF">
      <w:pPr>
        <w:pStyle w:val="sottotitolocampionato10"/>
        <w:rPr>
          <w:color w:val="002060"/>
        </w:rPr>
      </w:pPr>
      <w:r w:rsidRPr="007918F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7918F3" w14:paraId="7DA03634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C28E3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98986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D934C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8BE9A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4D451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1EE01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4A09C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27170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6BDB0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7E747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A4EEF" w:rsidRPr="007918F3" w14:paraId="56E89EB8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C5790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7EDB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7DE2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3238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6372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E8F7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36A5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3E48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2BCC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FE3F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C251571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DD096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7D8D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7965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F4B5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A2A3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333A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0C70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F8CE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DCA2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0BED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7438E844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46ED7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lastRenderedPageBreak/>
              <w:t>A.S.D. GAGLIOLE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CD8F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C51A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61A7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1045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06CA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4FD7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D6E8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58A1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F101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3DE5E830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37575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DF3F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59BE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BD8B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4F95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E157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A12B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C5E2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3F08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045E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258A465B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9414B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ABB8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814D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235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8F41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9783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4B51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4CDA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39C9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B745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7F49946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9DF5C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S.S. CALCETTO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A9F2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8164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C42D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E0FC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0D41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514D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DC64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BD4B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CBBF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072BE93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8ED64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802C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0346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773F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9949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5487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A6D4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FFBE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00AC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AA58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72AD6B7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F4C15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69EB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2B6B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7FF6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D7DA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AB08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3401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DFD9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701F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2643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CB14157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BEA51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91C5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0F33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EAAD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CE69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77C6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B9EA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271D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5302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4F7B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75BC55C1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47042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3830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6380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F220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9521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E22D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AF1E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E674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C3EF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9855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421AFC2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2CB84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6714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480F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46B3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1A42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4169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4246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66DE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3C80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DB7D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0CC4FF5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07ADC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60FC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7440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A272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DA04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A566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07C8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58D0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0EEE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B1E0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915D273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43A2D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8B7D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0ED9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6E4A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F137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9AD3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6142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016D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883C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35A8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7B390238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76FF3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EA5E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E721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BD5E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9572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07BE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D605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608A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7C6A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D3E3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551725BD" w14:textId="77777777" w:rsidR="009A4EEF" w:rsidRDefault="009A4EEF" w:rsidP="009A4EEF">
      <w:pPr>
        <w:pStyle w:val="breakline"/>
        <w:rPr>
          <w:rFonts w:eastAsiaTheme="minorEastAsia"/>
          <w:color w:val="002060"/>
        </w:rPr>
      </w:pPr>
    </w:p>
    <w:p w14:paraId="6DB8981C" w14:textId="14CCA44E" w:rsidR="00BB07AF" w:rsidRPr="00BB07AF" w:rsidRDefault="00BB07AF" w:rsidP="00BB07AF">
      <w:pPr>
        <w:pStyle w:val="titoloprinc0"/>
        <w:rPr>
          <w:color w:val="002060"/>
          <w:sz w:val="22"/>
          <w:szCs w:val="22"/>
        </w:rPr>
      </w:pPr>
      <w:r w:rsidRPr="00BB07AF">
        <w:rPr>
          <w:color w:val="002060"/>
          <w:sz w:val="22"/>
          <w:szCs w:val="22"/>
        </w:rPr>
        <w:t xml:space="preserve">SPAREGGIO </w:t>
      </w:r>
      <w:r w:rsidR="008F6052">
        <w:rPr>
          <w:color w:val="002060"/>
          <w:sz w:val="22"/>
          <w:szCs w:val="22"/>
        </w:rPr>
        <w:t>TREDICESIMO</w:t>
      </w:r>
      <w:r w:rsidRPr="00BB07AF">
        <w:rPr>
          <w:color w:val="002060"/>
          <w:sz w:val="22"/>
          <w:szCs w:val="22"/>
        </w:rPr>
        <w:t xml:space="preserve"> POSTO</w:t>
      </w:r>
    </w:p>
    <w:p w14:paraId="5DB049C7" w14:textId="77777777" w:rsidR="00BB07AF" w:rsidRPr="00BB07AF" w:rsidRDefault="00BB07AF" w:rsidP="00BB07AF">
      <w:pPr>
        <w:pStyle w:val="breakline"/>
        <w:rPr>
          <w:color w:val="002060"/>
        </w:rPr>
      </w:pPr>
    </w:p>
    <w:p w14:paraId="3223A386" w14:textId="3BBBF4E9" w:rsidR="00BB07AF" w:rsidRPr="00BB07AF" w:rsidRDefault="00BB07AF" w:rsidP="00BB07AF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BB07AF">
        <w:rPr>
          <w:rFonts w:ascii="Arial" w:hAnsi="Arial" w:cs="Arial"/>
          <w:color w:val="002060"/>
          <w:sz w:val="22"/>
          <w:szCs w:val="22"/>
        </w:rPr>
        <w:t>SERRALTA – POLVERIGI C5</w:t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>4-0</w:t>
      </w:r>
    </w:p>
    <w:p w14:paraId="07BCB6AC" w14:textId="77777777" w:rsidR="00BB07AF" w:rsidRPr="007918F3" w:rsidRDefault="00BB07AF" w:rsidP="009A4EEF">
      <w:pPr>
        <w:pStyle w:val="breakline"/>
        <w:rPr>
          <w:rFonts w:eastAsiaTheme="minorEastAsia"/>
          <w:color w:val="002060"/>
        </w:rPr>
      </w:pPr>
    </w:p>
    <w:p w14:paraId="740FA630" w14:textId="77777777" w:rsidR="009A4EEF" w:rsidRPr="007918F3" w:rsidRDefault="009A4EEF" w:rsidP="009A4EEF">
      <w:pPr>
        <w:pStyle w:val="breakline"/>
        <w:rPr>
          <w:color w:val="002060"/>
        </w:rPr>
      </w:pPr>
    </w:p>
    <w:p w14:paraId="17677A2C" w14:textId="77777777" w:rsidR="009A4EEF" w:rsidRPr="007918F3" w:rsidRDefault="009A4EEF" w:rsidP="009A4EEF">
      <w:pPr>
        <w:pStyle w:val="sottotitolocampionato10"/>
        <w:rPr>
          <w:color w:val="002060"/>
        </w:rPr>
      </w:pPr>
      <w:r w:rsidRPr="007918F3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7918F3" w14:paraId="2A159FAF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6B1D6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1665D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0CEEE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F75CD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6FE55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7D9F3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0F54D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F6363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4B3B1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E6856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A4EEF" w:rsidRPr="007918F3" w14:paraId="47883B7C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BBA8B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0224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48C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4B03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A0BF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A13F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BEA9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3FEE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7699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9C49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6F2CCFB8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EE155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7593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5621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0525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47D0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C19D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8AA8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2807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822E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F326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D63B54F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9B8E6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712C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7C06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DB33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0555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6ABB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685C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6747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EBEF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1CDE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A116F9" w:rsidRPr="007918F3" w14:paraId="74F2708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899F54" w14:textId="422E5390" w:rsidR="00A116F9" w:rsidRPr="00A116F9" w:rsidRDefault="00A116F9" w:rsidP="00A116F9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B22E55" w14:textId="0648995A" w:rsidR="00A116F9" w:rsidRPr="007918F3" w:rsidRDefault="00A116F9" w:rsidP="00A116F9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A86465" w14:textId="2A2FC399" w:rsidR="00A116F9" w:rsidRPr="007918F3" w:rsidRDefault="00A116F9" w:rsidP="00A116F9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2057BA" w14:textId="056F9D60" w:rsidR="00A116F9" w:rsidRPr="007918F3" w:rsidRDefault="00A116F9" w:rsidP="00A116F9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D236A9" w14:textId="25F528B8" w:rsidR="00A116F9" w:rsidRPr="007918F3" w:rsidRDefault="00A116F9" w:rsidP="00A116F9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87E52A" w14:textId="4927E134" w:rsidR="00A116F9" w:rsidRPr="007918F3" w:rsidRDefault="00A116F9" w:rsidP="00A116F9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6F21CC" w14:textId="19F750E0" w:rsidR="00A116F9" w:rsidRPr="007918F3" w:rsidRDefault="00A116F9" w:rsidP="00A116F9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706906" w14:textId="3FE651B4" w:rsidR="00A116F9" w:rsidRPr="007918F3" w:rsidRDefault="00A116F9" w:rsidP="00A116F9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79E3D2" w14:textId="01D9464E" w:rsidR="00A116F9" w:rsidRPr="007918F3" w:rsidRDefault="00A116F9" w:rsidP="00A116F9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25C48E" w14:textId="076ABEA2" w:rsidR="00A116F9" w:rsidRPr="007918F3" w:rsidRDefault="00A116F9" w:rsidP="00A116F9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948EED8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F749D" w14:textId="77777777" w:rsidR="009A4EEF" w:rsidRPr="00443050" w:rsidRDefault="009A4EEF" w:rsidP="00D21EBC">
            <w:pPr>
              <w:pStyle w:val="rowtabella0"/>
              <w:rPr>
                <w:color w:val="002060"/>
                <w:lang w:val="es-ES"/>
              </w:rPr>
            </w:pPr>
            <w:r w:rsidRPr="00443050">
              <w:rPr>
                <w:color w:val="002060"/>
                <w:lang w:val="es-ES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9678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489B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51B9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1047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62F4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1344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F4E1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3174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0D99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6A0DD9BE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915D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7914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DFBD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2F17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57EC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E56F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B091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781A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5D18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3736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E43410A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74198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C229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6A69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18BC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C2FA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C014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9618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EAB9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93A2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9183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3E6AB605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2D98D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0C38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ABD1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4A5C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859E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E870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EFEA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BD76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2A37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5F66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33F9964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5A72C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B162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DC7D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8254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AC1A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4DC1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D55A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C7B1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B898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9091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AEA956B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C74D5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AF19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3CC8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A559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2A06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076B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8437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03FE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FA86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D49F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216F91C6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2EECE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032D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C6D4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9159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DD85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1219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2D9E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F2FC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9384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15BE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3B596E9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81F49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522D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74EF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DACB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8489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ADB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5E55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B828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C86E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F6B5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4D72882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B4C60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S.S.D. PICENO UNITED MMX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DCFA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3E5C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3C2C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486A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E117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05AB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60F6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AB1B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0D9F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A29FE9F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9D13B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7B4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2517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D54E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EB44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6CE8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DD68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AD4F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8503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9EA9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1F219025" w14:textId="77777777" w:rsidR="00A116F9" w:rsidRDefault="00A116F9" w:rsidP="00A116F9">
      <w:pPr>
        <w:pStyle w:val="titoloprinc0"/>
        <w:jc w:val="left"/>
        <w:rPr>
          <w:rFonts w:ascii="Courier New" w:hAnsi="Courier New" w:cs="Courier New"/>
          <w:b w:val="0"/>
          <w:bCs w:val="0"/>
          <w:color w:val="002060"/>
          <w:sz w:val="12"/>
          <w:szCs w:val="12"/>
        </w:rPr>
      </w:pPr>
    </w:p>
    <w:p w14:paraId="37B1A423" w14:textId="77777777" w:rsidR="00A116F9" w:rsidRPr="007918F3" w:rsidRDefault="00A116F9" w:rsidP="00A116F9">
      <w:pPr>
        <w:pStyle w:val="sottotitolocampionato10"/>
        <w:rPr>
          <w:i/>
          <w:iCs/>
          <w:color w:val="002060"/>
          <w:sz w:val="20"/>
          <w:szCs w:val="20"/>
        </w:rPr>
      </w:pPr>
      <w:r w:rsidRPr="007918F3">
        <w:rPr>
          <w:i/>
          <w:iCs/>
          <w:color w:val="002060"/>
          <w:sz w:val="20"/>
          <w:szCs w:val="20"/>
        </w:rPr>
        <w:t>STRALCIO CLASSIFICA AVULSA</w:t>
      </w:r>
    </w:p>
    <w:p w14:paraId="34F29AF2" w14:textId="77777777" w:rsidR="00A116F9" w:rsidRPr="007918F3" w:rsidRDefault="00A116F9" w:rsidP="00A116F9">
      <w:pPr>
        <w:pStyle w:val="breakline"/>
        <w:rPr>
          <w:rFonts w:eastAsiaTheme="minorEastAsia"/>
          <w:color w:val="002060"/>
        </w:rPr>
      </w:pPr>
    </w:p>
    <w:p w14:paraId="5A2F13A6" w14:textId="77777777" w:rsidR="00A116F9" w:rsidRPr="00FF7EE0" w:rsidRDefault="00A116F9" w:rsidP="00A116F9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*============================================================================</w:t>
      </w:r>
      <w:r>
        <w:rPr>
          <w:rFonts w:ascii="Courier" w:eastAsiaTheme="minorEastAsia" w:hAnsi="Courier"/>
          <w:color w:val="002060"/>
        </w:rPr>
        <w:t>======================================================</w:t>
      </w:r>
      <w:r w:rsidRPr="00FF7EE0">
        <w:rPr>
          <w:rFonts w:ascii="Courier" w:eastAsiaTheme="minorEastAsia" w:hAnsi="Courier"/>
          <w:color w:val="002060"/>
        </w:rPr>
        <w:t xml:space="preserve">= </w:t>
      </w:r>
    </w:p>
    <w:p w14:paraId="5B11AA0F" w14:textId="77777777" w:rsidR="00A116F9" w:rsidRPr="00FF7EE0" w:rsidRDefault="00A116F9" w:rsidP="00A116F9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I     Societa'                        I PN | GC | VI | PE | NL | G.F| G.S| DIF I PN | GI | VI | PE | NL | G.F| G.S|  DIF|          |</w:t>
      </w:r>
    </w:p>
    <w:p w14:paraId="4FB5EAB9" w14:textId="77777777" w:rsidR="00A116F9" w:rsidRPr="00FF7EE0" w:rsidRDefault="00A116F9" w:rsidP="00A116F9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I                                     I    |    |    |    |    |    |    |     I    |    |    |    |    |    |    |     |          </w:t>
      </w:r>
      <w:r>
        <w:rPr>
          <w:rFonts w:ascii="Courier" w:eastAsiaTheme="minorEastAsia" w:hAnsi="Courier"/>
          <w:color w:val="002060"/>
        </w:rPr>
        <w:t>|</w:t>
      </w:r>
    </w:p>
    <w:p w14:paraId="10FA9CEB" w14:textId="77777777" w:rsidR="00A116F9" w:rsidRPr="00FF7EE0" w:rsidRDefault="00A116F9" w:rsidP="00A116F9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*--------------------------------------------------------------------------</w:t>
      </w:r>
      <w:r>
        <w:rPr>
          <w:rFonts w:ascii="Courier" w:eastAsiaTheme="minorEastAsia" w:hAnsi="Courier"/>
          <w:color w:val="002060"/>
        </w:rPr>
        <w:t>------------------------------------------------------</w:t>
      </w:r>
      <w:r w:rsidRPr="00FF7EE0">
        <w:rPr>
          <w:rFonts w:ascii="Courier" w:eastAsiaTheme="minorEastAsia" w:hAnsi="Courier"/>
          <w:color w:val="002060"/>
        </w:rPr>
        <w:t>---</w:t>
      </w:r>
    </w:p>
    <w:p w14:paraId="48CF79A2" w14:textId="77777777" w:rsidR="00A116F9" w:rsidRPr="00A116F9" w:rsidRDefault="00A116F9" w:rsidP="00A116F9">
      <w:pPr>
        <w:pStyle w:val="titoloprinc0"/>
        <w:jc w:val="left"/>
        <w:rPr>
          <w:rFonts w:ascii="Courier New" w:hAnsi="Courier New" w:cs="Courier New"/>
          <w:b w:val="0"/>
          <w:bCs w:val="0"/>
          <w:color w:val="002060"/>
          <w:sz w:val="12"/>
          <w:szCs w:val="12"/>
        </w:rPr>
      </w:pPr>
      <w:r w:rsidRPr="00A116F9">
        <w:rPr>
          <w:rFonts w:ascii="Courier New" w:hAnsi="Courier New" w:cs="Courier New"/>
          <w:b w:val="0"/>
          <w:bCs w:val="0"/>
          <w:color w:val="002060"/>
          <w:sz w:val="12"/>
          <w:szCs w:val="12"/>
        </w:rPr>
        <w:t>!  4  POL.  CSI STELLA A.S.D.         I 40 ! 26 ! 12 ! 10 !  4 !106 !107 !  1- I  3 !  2 !  1 !  1 !    ! 10 !  8 !  2  !          I</w:t>
      </w:r>
    </w:p>
    <w:p w14:paraId="5A7A1624" w14:textId="77777777" w:rsidR="00A116F9" w:rsidRPr="00A116F9" w:rsidRDefault="00A116F9" w:rsidP="00A116F9">
      <w:pPr>
        <w:pStyle w:val="titoloprinc0"/>
        <w:jc w:val="left"/>
        <w:rPr>
          <w:rFonts w:ascii="Courier New" w:hAnsi="Courier New" w:cs="Courier New"/>
          <w:b w:val="0"/>
          <w:bCs w:val="0"/>
          <w:color w:val="002060"/>
          <w:sz w:val="12"/>
          <w:szCs w:val="12"/>
        </w:rPr>
      </w:pPr>
      <w:r w:rsidRPr="00A116F9">
        <w:rPr>
          <w:rFonts w:ascii="Courier New" w:hAnsi="Courier New" w:cs="Courier New"/>
          <w:b w:val="0"/>
          <w:bCs w:val="0"/>
          <w:color w:val="002060"/>
          <w:sz w:val="12"/>
          <w:szCs w:val="12"/>
        </w:rPr>
        <w:t>I                                     I    !    !    !    !    !    !    !     I    !    !    !    !    !    !    !     !          I</w:t>
      </w:r>
    </w:p>
    <w:p w14:paraId="18B03833" w14:textId="77777777" w:rsidR="00A116F9" w:rsidRPr="00A116F9" w:rsidRDefault="00A116F9" w:rsidP="00A116F9">
      <w:pPr>
        <w:pStyle w:val="titoloprinc0"/>
        <w:jc w:val="left"/>
        <w:rPr>
          <w:rFonts w:ascii="Courier New" w:hAnsi="Courier New" w:cs="Courier New"/>
          <w:b w:val="0"/>
          <w:bCs w:val="0"/>
          <w:color w:val="002060"/>
          <w:sz w:val="12"/>
          <w:szCs w:val="12"/>
        </w:rPr>
      </w:pPr>
      <w:r w:rsidRPr="00A116F9">
        <w:rPr>
          <w:rFonts w:ascii="Courier New" w:hAnsi="Courier New" w:cs="Courier New"/>
          <w:b w:val="0"/>
          <w:bCs w:val="0"/>
          <w:color w:val="002060"/>
          <w:sz w:val="12"/>
          <w:szCs w:val="12"/>
        </w:rPr>
        <w:t>!  5  A.S.D.REAL ANCARIA              I 40 ! 26 ! 12 ! 10 !  4 ! 89 ! 82 !  7  I  3 !  2 !  1 !  1 !    !  8 ! 10 !  2- !          I</w:t>
      </w:r>
    </w:p>
    <w:p w14:paraId="4E5DE6FB" w14:textId="77777777" w:rsidR="00A116F9" w:rsidRPr="00FF7EE0" w:rsidRDefault="00A116F9" w:rsidP="00A116F9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I                                     I    |    |    |    |    |    |    |     I    |    |    |    |    |    |    |     |          </w:t>
      </w:r>
      <w:r>
        <w:rPr>
          <w:rFonts w:ascii="Courier" w:eastAsiaTheme="minorEastAsia" w:hAnsi="Courier"/>
          <w:color w:val="002060"/>
        </w:rPr>
        <w:t>|</w:t>
      </w:r>
    </w:p>
    <w:p w14:paraId="03730613" w14:textId="77777777" w:rsidR="00A116F9" w:rsidRPr="00FF7EE0" w:rsidRDefault="00A116F9" w:rsidP="00A116F9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*--------------------------------------------------------------------------</w:t>
      </w:r>
      <w:r>
        <w:rPr>
          <w:rFonts w:ascii="Courier" w:eastAsiaTheme="minorEastAsia" w:hAnsi="Courier"/>
          <w:color w:val="002060"/>
        </w:rPr>
        <w:t>------------------------------------------------------</w:t>
      </w:r>
      <w:r w:rsidRPr="00FF7EE0">
        <w:rPr>
          <w:rFonts w:ascii="Courier" w:eastAsiaTheme="minorEastAsia" w:hAnsi="Courier"/>
          <w:color w:val="002060"/>
        </w:rPr>
        <w:t>---</w:t>
      </w:r>
    </w:p>
    <w:p w14:paraId="4E80A11D" w14:textId="77777777" w:rsidR="00A116F9" w:rsidRDefault="00A116F9" w:rsidP="00A116F9">
      <w:pPr>
        <w:pStyle w:val="titoloprinc0"/>
        <w:jc w:val="left"/>
        <w:rPr>
          <w:rFonts w:ascii="Courier New" w:hAnsi="Courier New" w:cs="Courier New"/>
          <w:b w:val="0"/>
          <w:bCs w:val="0"/>
          <w:color w:val="002060"/>
          <w:sz w:val="12"/>
          <w:szCs w:val="12"/>
        </w:rPr>
      </w:pPr>
    </w:p>
    <w:p w14:paraId="3E3278C8" w14:textId="059B085E" w:rsidR="009A4EEF" w:rsidRPr="00046569" w:rsidRDefault="009A4EEF" w:rsidP="009A4EEF">
      <w:pPr>
        <w:pStyle w:val="titoloprinc0"/>
        <w:rPr>
          <w:color w:val="002060"/>
        </w:rPr>
      </w:pPr>
      <w:r>
        <w:rPr>
          <w:color w:val="002060"/>
        </w:rPr>
        <w:t>TITOLO REGIONALE</w:t>
      </w:r>
    </w:p>
    <w:p w14:paraId="3150785C" w14:textId="77777777" w:rsidR="009A4EEF" w:rsidRPr="002A23D5" w:rsidRDefault="009A4EEF" w:rsidP="009A4EEF">
      <w:pPr>
        <w:pStyle w:val="LndNormale1"/>
        <w:rPr>
          <w:color w:val="002060"/>
        </w:rPr>
      </w:pPr>
    </w:p>
    <w:p w14:paraId="53C71BB4" w14:textId="3CA3858B" w:rsidR="009A4EEF" w:rsidRPr="00BB07AF" w:rsidRDefault="009A4EEF" w:rsidP="009A4EEF">
      <w:pPr>
        <w:pStyle w:val="breakline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 w:rsidRPr="00BB07AF">
        <w:rPr>
          <w:rFonts w:ascii="Arial" w:hAnsi="Arial" w:cs="Arial"/>
          <w:color w:val="002060"/>
          <w:sz w:val="22"/>
          <w:szCs w:val="22"/>
        </w:rPr>
        <w:t>NUOVA JUVENTINA FFC – TRE TORRI A.S.D.</w:t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>7-5</w:t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ab/>
      </w:r>
    </w:p>
    <w:p w14:paraId="187EA036" w14:textId="44B617D8" w:rsidR="009A4EEF" w:rsidRPr="00BB07AF" w:rsidRDefault="009A4EEF" w:rsidP="009A4EEF">
      <w:pPr>
        <w:pStyle w:val="LndNormale1"/>
        <w:rPr>
          <w:i/>
          <w:iCs/>
          <w:color w:val="002060"/>
        </w:rPr>
      </w:pPr>
      <w:r w:rsidRPr="00BB07AF">
        <w:rPr>
          <w:rFonts w:cs="Arial"/>
          <w:color w:val="002060"/>
          <w:szCs w:val="22"/>
        </w:rPr>
        <w:t>TRE TORRI A.S.D. – FUTSAL MONTEMARCIANO C5</w:t>
      </w:r>
      <w:r w:rsidRPr="00BB07AF">
        <w:rPr>
          <w:rFonts w:cs="Arial"/>
          <w:color w:val="002060"/>
          <w:szCs w:val="22"/>
        </w:rPr>
        <w:tab/>
      </w:r>
      <w:r w:rsidRPr="00BB07AF">
        <w:rPr>
          <w:rFonts w:cs="Arial"/>
          <w:color w:val="002060"/>
          <w:szCs w:val="22"/>
        </w:rPr>
        <w:tab/>
      </w:r>
      <w:r w:rsidR="00DE3CA9">
        <w:rPr>
          <w:rFonts w:cs="Arial"/>
          <w:color w:val="002060"/>
          <w:szCs w:val="22"/>
        </w:rPr>
        <w:tab/>
      </w:r>
      <w:r w:rsidRPr="00BB07AF">
        <w:rPr>
          <w:rFonts w:cs="Arial"/>
          <w:color w:val="002060"/>
          <w:szCs w:val="22"/>
        </w:rPr>
        <w:t>7-6</w:t>
      </w:r>
      <w:r w:rsidRPr="00BB07AF">
        <w:rPr>
          <w:rFonts w:cs="Arial"/>
          <w:color w:val="002060"/>
          <w:szCs w:val="22"/>
        </w:rPr>
        <w:tab/>
      </w:r>
    </w:p>
    <w:p w14:paraId="60F90947" w14:textId="18BD9901" w:rsidR="009A4EEF" w:rsidRPr="00BB07AF" w:rsidRDefault="009A4EEF" w:rsidP="009A4EEF">
      <w:pPr>
        <w:pStyle w:val="LndNormale1"/>
        <w:rPr>
          <w:i/>
          <w:iCs/>
          <w:color w:val="002060"/>
        </w:rPr>
      </w:pPr>
      <w:r w:rsidRPr="00BB07AF">
        <w:rPr>
          <w:rFonts w:cs="Arial"/>
          <w:color w:val="002060"/>
          <w:szCs w:val="22"/>
        </w:rPr>
        <w:t>FUTSAL MONTEMARCIANO C5 – NUOVA JUVENTINA FFC</w:t>
      </w:r>
      <w:r w:rsidRPr="00BB07AF">
        <w:rPr>
          <w:rFonts w:cs="Arial"/>
          <w:color w:val="002060"/>
          <w:szCs w:val="22"/>
        </w:rPr>
        <w:tab/>
      </w:r>
      <w:r w:rsidR="00DE3CA9">
        <w:rPr>
          <w:rFonts w:cs="Arial"/>
          <w:color w:val="002060"/>
          <w:szCs w:val="22"/>
        </w:rPr>
        <w:tab/>
      </w:r>
      <w:r w:rsidRPr="00BB07AF">
        <w:rPr>
          <w:rFonts w:cs="Arial"/>
          <w:color w:val="002060"/>
          <w:szCs w:val="22"/>
        </w:rPr>
        <w:t>2-3</w:t>
      </w:r>
      <w:r w:rsidRPr="00BB07AF">
        <w:rPr>
          <w:rFonts w:cs="Arial"/>
          <w:color w:val="002060"/>
          <w:szCs w:val="22"/>
        </w:rPr>
        <w:tab/>
      </w:r>
    </w:p>
    <w:p w14:paraId="260C6B27" w14:textId="77777777" w:rsidR="009A4EEF" w:rsidRDefault="009A4EEF" w:rsidP="009A4EEF">
      <w:pPr>
        <w:pStyle w:val="breakline"/>
        <w:rPr>
          <w:color w:val="002060"/>
          <w:sz w:val="22"/>
          <w:szCs w:val="22"/>
        </w:rPr>
      </w:pPr>
    </w:p>
    <w:p w14:paraId="45778BD6" w14:textId="77777777" w:rsidR="009A4EEF" w:rsidRPr="00BB07AF" w:rsidRDefault="009A4EEF" w:rsidP="009A4EEF">
      <w:pPr>
        <w:jc w:val="left"/>
        <w:rPr>
          <w:rFonts w:ascii="Arial" w:hAnsi="Arial" w:cs="Arial"/>
          <w:bCs/>
          <w:color w:val="002060"/>
          <w:sz w:val="22"/>
          <w:szCs w:val="22"/>
        </w:rPr>
      </w:pPr>
      <w:r w:rsidRPr="00BB07AF">
        <w:rPr>
          <w:rFonts w:ascii="Arial" w:hAnsi="Arial" w:cs="Arial"/>
          <w:bCs/>
          <w:color w:val="002060"/>
          <w:sz w:val="22"/>
          <w:szCs w:val="22"/>
        </w:rPr>
        <w:t>La Società NUOVA JUVENTINA FFC si aggiudica il Titolo Regionale Calcio a Cinque Serie C2.</w:t>
      </w:r>
    </w:p>
    <w:p w14:paraId="787C50C0" w14:textId="77777777" w:rsidR="009A4EEF" w:rsidRDefault="009A4EEF" w:rsidP="009A4EEF">
      <w:pPr>
        <w:jc w:val="center"/>
        <w:rPr>
          <w:rFonts w:ascii="Arial" w:hAnsi="Arial" w:cs="Arial"/>
          <w:b/>
          <w:color w:val="002060"/>
          <w:sz w:val="36"/>
          <w:szCs w:val="36"/>
        </w:rPr>
      </w:pPr>
    </w:p>
    <w:p w14:paraId="505F607B" w14:textId="77777777" w:rsidR="009A4EEF" w:rsidRPr="000C5A61" w:rsidRDefault="009A4EEF" w:rsidP="009A4EEF">
      <w:pPr>
        <w:jc w:val="center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PLAY OFF</w:t>
      </w:r>
    </w:p>
    <w:p w14:paraId="760521ED" w14:textId="67977485" w:rsidR="009A4EE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</w:p>
    <w:p w14:paraId="08EE4D0A" w14:textId="3295723F" w:rsidR="00BB07AF" w:rsidRPr="00BB07AF" w:rsidRDefault="00BB07AF" w:rsidP="009A4EEF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BB07AF">
        <w:rPr>
          <w:rFonts w:ascii="Arial" w:hAnsi="Arial" w:cs="Arial"/>
          <w:b/>
          <w:bCs/>
          <w:color w:val="002060"/>
          <w:sz w:val="22"/>
        </w:rPr>
        <w:t>GIRONE “A”</w:t>
      </w:r>
    </w:p>
    <w:p w14:paraId="4091E5DB" w14:textId="77777777" w:rsidR="009A4EEF" w:rsidRDefault="009A4EEF" w:rsidP="00BB07AF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06DB1969" w14:textId="77777777" w:rsidR="009A4EEF" w:rsidRPr="00BB07AF" w:rsidRDefault="009A4EEF" w:rsidP="00BB07AF">
      <w:pPr>
        <w:rPr>
          <w:rFonts w:ascii="Arial" w:hAnsi="Arial" w:cs="Arial"/>
          <w:bCs/>
          <w:iCs/>
          <w:color w:val="002060"/>
          <w:sz w:val="22"/>
          <w:szCs w:val="22"/>
        </w:rPr>
      </w:pPr>
      <w:r w:rsidRPr="00BB07AF">
        <w:rPr>
          <w:rFonts w:ascii="Arial" w:hAnsi="Arial" w:cs="Arial"/>
          <w:bCs/>
          <w:iCs/>
          <w:color w:val="002060"/>
          <w:sz w:val="22"/>
          <w:szCs w:val="22"/>
        </w:rPr>
        <w:t>AMICI DEL CENTROSOCIO SP. QUALIFICATO ALLA FINALE PLAY-OFF PER EFFETTO DEL DISTACCO PARI O SUPERIORE AI 10 PUNTI DALLA QUINTA CLASSIFICATA</w:t>
      </w:r>
    </w:p>
    <w:p w14:paraId="1E6A81B3" w14:textId="77777777" w:rsidR="009A4EEF" w:rsidRDefault="009A4EEF" w:rsidP="00BB07AF">
      <w:pPr>
        <w:rPr>
          <w:rFonts w:ascii="Arial" w:hAnsi="Arial" w:cs="Arial"/>
          <w:color w:val="002060"/>
          <w:sz w:val="22"/>
          <w:szCs w:val="22"/>
        </w:rPr>
      </w:pPr>
    </w:p>
    <w:p w14:paraId="12C534D2" w14:textId="77777777" w:rsidR="00BB07AF" w:rsidRDefault="00BB07AF" w:rsidP="00BB07AF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2B07EA66" w14:textId="6846F897" w:rsidR="00BB07AF" w:rsidRPr="00BB07AF" w:rsidRDefault="00BB07AF" w:rsidP="00BB07AF">
      <w:pPr>
        <w:rPr>
          <w:rFonts w:ascii="Arial" w:hAnsi="Arial" w:cs="Arial"/>
          <w:color w:val="002060"/>
          <w:sz w:val="22"/>
          <w:szCs w:val="22"/>
        </w:rPr>
      </w:pPr>
      <w:r w:rsidRPr="00BB07AF">
        <w:rPr>
          <w:rFonts w:ascii="Arial" w:hAnsi="Arial" w:cs="Arial"/>
          <w:color w:val="002060"/>
          <w:sz w:val="22"/>
          <w:szCs w:val="22"/>
        </w:rPr>
        <w:t>CITTA’ DI OSTRA – ANCONITANA CALCIO A 5</w:t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>3-1</w:t>
      </w:r>
    </w:p>
    <w:p w14:paraId="45D4E0E9" w14:textId="77777777" w:rsidR="00BB07AF" w:rsidRDefault="00BB07AF" w:rsidP="00BB07AF">
      <w:pPr>
        <w:rPr>
          <w:rFonts w:ascii="Arial" w:hAnsi="Arial" w:cs="Arial"/>
          <w:color w:val="002060"/>
          <w:sz w:val="22"/>
          <w:szCs w:val="22"/>
        </w:rPr>
      </w:pPr>
    </w:p>
    <w:p w14:paraId="29DE7E05" w14:textId="77777777" w:rsidR="00BB07AF" w:rsidRPr="00C526A0" w:rsidRDefault="00BB07AF" w:rsidP="00BB07AF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off</w:t>
      </w:r>
    </w:p>
    <w:p w14:paraId="57955B29" w14:textId="05BBA38F" w:rsidR="00BB07AF" w:rsidRPr="00BB07AF" w:rsidRDefault="00BB07AF" w:rsidP="00BB07AF">
      <w:pPr>
        <w:rPr>
          <w:rFonts w:ascii="Arial" w:hAnsi="Arial" w:cs="Arial"/>
          <w:color w:val="002060"/>
          <w:sz w:val="22"/>
          <w:szCs w:val="22"/>
        </w:rPr>
      </w:pPr>
      <w:r w:rsidRPr="00BB07AF">
        <w:rPr>
          <w:rFonts w:ascii="Arial" w:hAnsi="Arial" w:cs="Arial"/>
          <w:color w:val="002060"/>
          <w:sz w:val="22"/>
          <w:szCs w:val="22"/>
        </w:rPr>
        <w:lastRenderedPageBreak/>
        <w:t>AMICI DEL CENTROSOCIO SP. – CITTA’ DI OSTRA</w:t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>4-7</w:t>
      </w:r>
    </w:p>
    <w:p w14:paraId="1AD2F3C5" w14:textId="77777777" w:rsidR="00BB07AF" w:rsidRDefault="00BB07AF" w:rsidP="00BB07AF">
      <w:pPr>
        <w:rPr>
          <w:rFonts w:ascii="Arial" w:hAnsi="Arial" w:cs="Arial"/>
          <w:color w:val="002060"/>
          <w:sz w:val="22"/>
          <w:szCs w:val="22"/>
        </w:rPr>
      </w:pPr>
    </w:p>
    <w:p w14:paraId="76FE7E79" w14:textId="77777777" w:rsidR="009A4EEF" w:rsidRPr="00BB07AF" w:rsidRDefault="009A4EEF" w:rsidP="00BB07A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BB07AF">
        <w:rPr>
          <w:rFonts w:ascii="Arial" w:hAnsi="Arial" w:cs="Arial"/>
          <w:b/>
          <w:bCs/>
          <w:color w:val="002060"/>
          <w:sz w:val="22"/>
          <w:szCs w:val="22"/>
        </w:rPr>
        <w:t>GIRONE “B”</w:t>
      </w:r>
    </w:p>
    <w:p w14:paraId="12E74692" w14:textId="77777777" w:rsidR="00BB07AF" w:rsidRPr="00BB07AF" w:rsidRDefault="00BB07AF" w:rsidP="00BB07AF">
      <w:pPr>
        <w:pStyle w:val="Paragrafoelenco"/>
        <w:ind w:left="0"/>
        <w:jc w:val="both"/>
        <w:rPr>
          <w:rFonts w:ascii="Arial" w:hAnsi="Arial" w:cs="Arial"/>
          <w:bCs/>
          <w:iCs/>
          <w:color w:val="002060"/>
          <w:sz w:val="22"/>
          <w:szCs w:val="22"/>
        </w:rPr>
      </w:pPr>
      <w:r w:rsidRPr="00BB07AF">
        <w:rPr>
          <w:rFonts w:ascii="Arial" w:hAnsi="Arial" w:cs="Arial"/>
          <w:bCs/>
          <w:iCs/>
          <w:color w:val="002060"/>
          <w:sz w:val="22"/>
          <w:szCs w:val="22"/>
        </w:rPr>
        <w:t>BAYER CAPPUCCINI QUALIFICATO ALLA FASE SPAREGGI-PROMOZIONE PER EFFETTO DEL DISTACCO PARI O SUPERIORE AI 10 PUNTI DALLA TERZA CLASSIFICATA</w:t>
      </w:r>
    </w:p>
    <w:p w14:paraId="684AD2F2" w14:textId="77777777" w:rsidR="009A4EEF" w:rsidRDefault="009A4EEF" w:rsidP="00BB07AF">
      <w:pPr>
        <w:ind w:firstLine="348"/>
        <w:rPr>
          <w:rFonts w:ascii="Arial" w:hAnsi="Arial" w:cs="Arial"/>
          <w:i/>
          <w:iCs/>
          <w:color w:val="002060"/>
          <w:sz w:val="22"/>
          <w:szCs w:val="22"/>
        </w:rPr>
      </w:pPr>
    </w:p>
    <w:p w14:paraId="198B7DDC" w14:textId="77777777" w:rsidR="009A4EEF" w:rsidRPr="00BB07AF" w:rsidRDefault="009A4EEF" w:rsidP="00BB07AF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BB07AF">
        <w:rPr>
          <w:rFonts w:ascii="Arial" w:hAnsi="Arial" w:cs="Arial"/>
          <w:b/>
          <w:bCs/>
          <w:color w:val="002060"/>
          <w:sz w:val="22"/>
          <w:szCs w:val="22"/>
        </w:rPr>
        <w:t>GIRONE “C”</w:t>
      </w:r>
    </w:p>
    <w:p w14:paraId="24BE2EB0" w14:textId="77777777" w:rsidR="00BB07AF" w:rsidRDefault="00BB07AF" w:rsidP="00BB07AF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176822A3" w14:textId="6A2B6544" w:rsidR="009A4EEF" w:rsidRPr="00BB07AF" w:rsidRDefault="009A4EEF" w:rsidP="00BB07AF">
      <w:pPr>
        <w:pStyle w:val="Paragrafoelenco"/>
        <w:ind w:left="0"/>
        <w:jc w:val="both"/>
        <w:rPr>
          <w:rFonts w:ascii="Arial" w:hAnsi="Arial" w:cs="Arial"/>
          <w:bCs/>
          <w:iCs/>
          <w:color w:val="002060"/>
          <w:sz w:val="22"/>
          <w:szCs w:val="22"/>
        </w:rPr>
      </w:pPr>
      <w:r w:rsidRPr="00BB07AF">
        <w:rPr>
          <w:rFonts w:ascii="Arial" w:hAnsi="Arial" w:cs="Arial"/>
          <w:bCs/>
          <w:iCs/>
          <w:color w:val="002060"/>
          <w:sz w:val="22"/>
          <w:szCs w:val="22"/>
        </w:rPr>
        <w:t>FUTSAL CASELLE QUALIFICATO ALLA FINALE PLAY-OFF PER EFFETTO DEL DISTACCO PARI O SUPERIORE AI 10 PUNTI DALLA QUINTA CLASSIFICATA</w:t>
      </w:r>
    </w:p>
    <w:p w14:paraId="1BF87630" w14:textId="77777777" w:rsidR="009A4EEF" w:rsidRPr="00732D8F" w:rsidRDefault="009A4EEF" w:rsidP="00BB07AF">
      <w:pPr>
        <w:rPr>
          <w:rFonts w:ascii="Arial" w:hAnsi="Arial" w:cs="Arial"/>
          <w:color w:val="002060"/>
          <w:sz w:val="22"/>
          <w:szCs w:val="22"/>
        </w:rPr>
      </w:pPr>
    </w:p>
    <w:p w14:paraId="25DAD81F" w14:textId="77777777" w:rsidR="009A4EEF" w:rsidRDefault="009A4EEF" w:rsidP="00BB07AF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2F5438C8" w14:textId="77777777" w:rsidR="00BB07AF" w:rsidRPr="00BB07AF" w:rsidRDefault="00BB07AF" w:rsidP="00BB07AF">
      <w:pPr>
        <w:pStyle w:val="Paragrafoelenco"/>
        <w:ind w:left="0"/>
        <w:jc w:val="both"/>
        <w:rPr>
          <w:rFonts w:ascii="Arial" w:hAnsi="Arial" w:cs="Arial"/>
          <w:bCs/>
          <w:iCs/>
          <w:color w:val="002060"/>
          <w:sz w:val="22"/>
          <w:szCs w:val="22"/>
        </w:rPr>
      </w:pPr>
      <w:r w:rsidRPr="00BB07AF">
        <w:rPr>
          <w:rFonts w:ascii="Arial" w:hAnsi="Arial" w:cs="Arial"/>
          <w:bCs/>
          <w:iCs/>
          <w:color w:val="002060"/>
          <w:sz w:val="22"/>
          <w:szCs w:val="22"/>
        </w:rPr>
        <w:t>ROCCAFLUVIONE QUALIFICATO ALLA FASE SPAREGGI-PROMOZIONE PER EFFETTO DEL DISTACCO PARI O SUPERIORE AI 10 PUNTI DALLA QUARTA CLASSIFICATA</w:t>
      </w:r>
    </w:p>
    <w:p w14:paraId="3FF4838E" w14:textId="77777777" w:rsidR="009A4EEF" w:rsidRDefault="009A4EEF" w:rsidP="00BB07AF">
      <w:pPr>
        <w:rPr>
          <w:rFonts w:ascii="Arial" w:hAnsi="Arial" w:cs="Arial"/>
          <w:color w:val="002060"/>
          <w:sz w:val="22"/>
          <w:szCs w:val="22"/>
        </w:rPr>
      </w:pPr>
    </w:p>
    <w:p w14:paraId="591D3526" w14:textId="77777777" w:rsidR="00BB07AF" w:rsidRPr="00C526A0" w:rsidRDefault="00BB07AF" w:rsidP="00BB07AF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off</w:t>
      </w:r>
    </w:p>
    <w:p w14:paraId="508CD662" w14:textId="0A7E4B3E" w:rsidR="00BB07AF" w:rsidRPr="00BB07AF" w:rsidRDefault="00BB07AF" w:rsidP="00BB07AF">
      <w:pPr>
        <w:rPr>
          <w:rFonts w:ascii="Arial" w:hAnsi="Arial" w:cs="Arial"/>
          <w:color w:val="002060"/>
          <w:sz w:val="22"/>
          <w:szCs w:val="22"/>
        </w:rPr>
      </w:pPr>
      <w:r w:rsidRPr="00BB07AF">
        <w:rPr>
          <w:rFonts w:ascii="Arial" w:hAnsi="Arial" w:cs="Arial"/>
          <w:color w:val="002060"/>
          <w:sz w:val="22"/>
          <w:szCs w:val="22"/>
        </w:rPr>
        <w:t>FUTSAL CASELLE – ROCCAFLUVIONE</w:t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>6-4</w:t>
      </w:r>
    </w:p>
    <w:p w14:paraId="361184B7" w14:textId="77777777" w:rsidR="00BB07AF" w:rsidRDefault="00BB07AF" w:rsidP="00BB07AF">
      <w:pPr>
        <w:rPr>
          <w:rFonts w:ascii="Arial" w:hAnsi="Arial" w:cs="Arial"/>
          <w:color w:val="002060"/>
          <w:sz w:val="22"/>
          <w:szCs w:val="22"/>
        </w:rPr>
      </w:pPr>
    </w:p>
    <w:p w14:paraId="43D21D8A" w14:textId="6B9F685D" w:rsidR="009A4EEF" w:rsidRPr="000C5A61" w:rsidRDefault="009A4EEF" w:rsidP="009A4EEF">
      <w:pPr>
        <w:jc w:val="center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TRIANGOLARE PROMOZIONE</w:t>
      </w:r>
      <w:r w:rsidR="00BB07AF">
        <w:rPr>
          <w:rFonts w:ascii="Arial" w:hAnsi="Arial" w:cs="Arial"/>
          <w:b/>
          <w:color w:val="002060"/>
          <w:sz w:val="36"/>
          <w:szCs w:val="36"/>
        </w:rPr>
        <w:t xml:space="preserve"> SECONDE CLASSIFICATE</w:t>
      </w:r>
    </w:p>
    <w:p w14:paraId="6EC404D5" w14:textId="77777777" w:rsidR="009A4EEF" w:rsidRDefault="009A4EEF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70FA4714" w14:textId="2A193608" w:rsidR="009A4EEF" w:rsidRPr="00BB07AF" w:rsidRDefault="009A4EEF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BB07AF">
        <w:rPr>
          <w:rFonts w:ascii="Arial" w:hAnsi="Arial" w:cs="Arial"/>
          <w:color w:val="002060"/>
          <w:sz w:val="22"/>
          <w:szCs w:val="22"/>
        </w:rPr>
        <w:t>FUTSAL CASELLE – BAYER CAPPUCCINI</w:t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="00BB07AF">
        <w:rPr>
          <w:rFonts w:ascii="Arial" w:hAnsi="Arial" w:cs="Arial"/>
          <w:color w:val="002060"/>
          <w:sz w:val="22"/>
          <w:szCs w:val="22"/>
        </w:rPr>
        <w:tab/>
      </w:r>
      <w:r w:rsidR="00BB07AF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>3-3</w:t>
      </w:r>
    </w:p>
    <w:p w14:paraId="3314EF14" w14:textId="243AA6B3" w:rsidR="009A4EEF" w:rsidRPr="00BB07AF" w:rsidRDefault="009A4EEF" w:rsidP="009A4EEF">
      <w:pPr>
        <w:pStyle w:val="LndNormale1"/>
        <w:rPr>
          <w:color w:val="002060"/>
        </w:rPr>
      </w:pPr>
      <w:r w:rsidRPr="00BB07AF">
        <w:rPr>
          <w:color w:val="002060"/>
        </w:rPr>
        <w:t>CITTA’ DI OSTRA – FUTSAL CASELLE</w:t>
      </w:r>
      <w:r w:rsidRPr="00BB07AF">
        <w:rPr>
          <w:color w:val="002060"/>
        </w:rPr>
        <w:tab/>
      </w:r>
      <w:r w:rsidRPr="00BB07AF">
        <w:rPr>
          <w:color w:val="002060"/>
        </w:rPr>
        <w:tab/>
      </w:r>
      <w:r w:rsidR="00BB07AF">
        <w:rPr>
          <w:color w:val="002060"/>
        </w:rPr>
        <w:tab/>
      </w:r>
      <w:r w:rsidR="00BB07AF">
        <w:rPr>
          <w:color w:val="002060"/>
        </w:rPr>
        <w:tab/>
      </w:r>
      <w:r w:rsidR="00DE3CA9">
        <w:rPr>
          <w:color w:val="002060"/>
        </w:rPr>
        <w:tab/>
      </w:r>
      <w:r w:rsidRPr="00BB07AF">
        <w:rPr>
          <w:color w:val="002060"/>
        </w:rPr>
        <w:t>1-6</w:t>
      </w:r>
    </w:p>
    <w:p w14:paraId="5E5ED165" w14:textId="7919FA0A" w:rsidR="009A4EEF" w:rsidRPr="00BB07AF" w:rsidRDefault="009A4EEF" w:rsidP="00BB07AF">
      <w:pPr>
        <w:pStyle w:val="breakline"/>
        <w:ind w:left="4253" w:hanging="4248"/>
        <w:jc w:val="both"/>
        <w:rPr>
          <w:rFonts w:ascii="Arial" w:hAnsi="Arial" w:cs="Arial"/>
          <w:color w:val="002060"/>
          <w:sz w:val="22"/>
          <w:szCs w:val="22"/>
        </w:rPr>
      </w:pPr>
      <w:r w:rsidRPr="00BB07AF">
        <w:rPr>
          <w:rFonts w:ascii="Arial" w:hAnsi="Arial" w:cs="Arial"/>
          <w:color w:val="002060"/>
          <w:sz w:val="22"/>
          <w:szCs w:val="22"/>
        </w:rPr>
        <w:t>BAYER CAPPUCCINI – CITTA’ DI OSTRA</w:t>
      </w:r>
      <w:r w:rsidRPr="00BB07AF">
        <w:rPr>
          <w:rFonts w:ascii="Arial" w:hAnsi="Arial" w:cs="Arial"/>
          <w:color w:val="002060"/>
          <w:sz w:val="22"/>
          <w:szCs w:val="22"/>
        </w:rPr>
        <w:tab/>
      </w:r>
      <w:r w:rsidR="00BB07AF">
        <w:rPr>
          <w:rFonts w:ascii="Arial" w:hAnsi="Arial" w:cs="Arial"/>
          <w:color w:val="002060"/>
          <w:sz w:val="22"/>
          <w:szCs w:val="22"/>
        </w:rPr>
        <w:tab/>
      </w:r>
      <w:r w:rsidR="00BB07AF">
        <w:rPr>
          <w:rFonts w:ascii="Arial" w:hAnsi="Arial" w:cs="Arial"/>
          <w:color w:val="002060"/>
          <w:sz w:val="22"/>
          <w:szCs w:val="22"/>
        </w:rPr>
        <w:tab/>
      </w:r>
      <w:r w:rsidR="00BB07AF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BB07AF">
        <w:rPr>
          <w:rFonts w:ascii="Arial" w:hAnsi="Arial" w:cs="Arial"/>
          <w:color w:val="002060"/>
          <w:sz w:val="22"/>
          <w:szCs w:val="22"/>
        </w:rPr>
        <w:t>6-1</w:t>
      </w:r>
    </w:p>
    <w:p w14:paraId="7693F5F7" w14:textId="77777777" w:rsidR="009A4EEF" w:rsidRDefault="009A4EEF" w:rsidP="009A4EEF">
      <w:pPr>
        <w:pStyle w:val="breakline"/>
        <w:rPr>
          <w:color w:val="002060"/>
          <w:sz w:val="22"/>
          <w:szCs w:val="22"/>
        </w:rPr>
      </w:pPr>
    </w:p>
    <w:p w14:paraId="2550029D" w14:textId="77777777" w:rsidR="009A4EEF" w:rsidRPr="004825A5" w:rsidRDefault="009A4EEF" w:rsidP="009A4EEF">
      <w:pPr>
        <w:pStyle w:val="LndNormale1"/>
        <w:rPr>
          <w:b/>
          <w:bCs/>
          <w:color w:val="002060"/>
        </w:rPr>
      </w:pPr>
      <w:r w:rsidRPr="004825A5">
        <w:rPr>
          <w:b/>
          <w:bCs/>
          <w:color w:val="002060"/>
        </w:rPr>
        <w:t>CLASSIFICA FINALE</w:t>
      </w:r>
    </w:p>
    <w:p w14:paraId="0980FA82" w14:textId="77777777" w:rsidR="009A4EEF" w:rsidRPr="007374B0" w:rsidRDefault="009A4EEF" w:rsidP="009A4EEF">
      <w:pPr>
        <w:pStyle w:val="LndNormale1"/>
        <w:rPr>
          <w:b/>
          <w:bCs/>
          <w:color w:val="002060"/>
        </w:rPr>
      </w:pPr>
      <w:r w:rsidRPr="007374B0">
        <w:rPr>
          <w:b/>
          <w:bCs/>
          <w:color w:val="002060"/>
        </w:rPr>
        <w:t>BAYER CAPPUCCINI</w:t>
      </w:r>
      <w:r w:rsidRPr="007374B0">
        <w:rPr>
          <w:b/>
          <w:bCs/>
          <w:color w:val="002060"/>
        </w:rPr>
        <w:tab/>
        <w:t>punti 4</w:t>
      </w:r>
      <w:r w:rsidRPr="007374B0">
        <w:rPr>
          <w:b/>
          <w:bCs/>
          <w:color w:val="002060"/>
        </w:rPr>
        <w:tab/>
      </w:r>
      <w:r w:rsidRPr="007374B0">
        <w:rPr>
          <w:b/>
          <w:bCs/>
          <w:color w:val="002060"/>
        </w:rPr>
        <w:tab/>
        <w:t>differenza reti +5</w:t>
      </w:r>
      <w:r w:rsidRPr="007374B0">
        <w:rPr>
          <w:b/>
          <w:bCs/>
          <w:color w:val="002060"/>
        </w:rPr>
        <w:tab/>
        <w:t>reti segnate 9</w:t>
      </w:r>
    </w:p>
    <w:p w14:paraId="34170CEB" w14:textId="77777777" w:rsidR="009A4EEF" w:rsidRPr="007374B0" w:rsidRDefault="009A4EEF" w:rsidP="009A4EEF">
      <w:pPr>
        <w:pStyle w:val="LndNormale1"/>
        <w:rPr>
          <w:b/>
          <w:bCs/>
          <w:color w:val="002060"/>
        </w:rPr>
      </w:pPr>
      <w:r w:rsidRPr="007374B0">
        <w:rPr>
          <w:b/>
          <w:bCs/>
          <w:color w:val="002060"/>
        </w:rPr>
        <w:t>FUTSAL CASELLE</w:t>
      </w:r>
      <w:r w:rsidRPr="007374B0">
        <w:rPr>
          <w:b/>
          <w:bCs/>
          <w:color w:val="002060"/>
        </w:rPr>
        <w:tab/>
      </w:r>
      <w:r w:rsidRPr="007374B0">
        <w:rPr>
          <w:b/>
          <w:bCs/>
          <w:color w:val="002060"/>
        </w:rPr>
        <w:tab/>
        <w:t>punti 4</w:t>
      </w:r>
      <w:r w:rsidRPr="007374B0">
        <w:rPr>
          <w:b/>
          <w:bCs/>
          <w:color w:val="002060"/>
        </w:rPr>
        <w:tab/>
      </w:r>
      <w:r w:rsidRPr="007374B0">
        <w:rPr>
          <w:b/>
          <w:bCs/>
          <w:color w:val="002060"/>
        </w:rPr>
        <w:tab/>
        <w:t>differenza reti +5</w:t>
      </w:r>
      <w:r w:rsidRPr="007374B0">
        <w:rPr>
          <w:b/>
          <w:bCs/>
          <w:color w:val="002060"/>
        </w:rPr>
        <w:tab/>
        <w:t>reti segnate 9</w:t>
      </w:r>
    </w:p>
    <w:p w14:paraId="735755FB" w14:textId="77777777" w:rsidR="009A4EEF" w:rsidRPr="000C5A61" w:rsidRDefault="009A4EEF" w:rsidP="009A4EEF">
      <w:pPr>
        <w:pStyle w:val="LndNormale1"/>
        <w:rPr>
          <w:color w:val="002060"/>
        </w:rPr>
      </w:pPr>
      <w:r>
        <w:rPr>
          <w:color w:val="002060"/>
        </w:rPr>
        <w:t>CITTA’ DI OSTRA</w:t>
      </w:r>
      <w:r>
        <w:rPr>
          <w:color w:val="002060"/>
        </w:rPr>
        <w:tab/>
      </w:r>
      <w:r>
        <w:rPr>
          <w:color w:val="002060"/>
        </w:rPr>
        <w:tab/>
        <w:t>punti 0</w:t>
      </w:r>
      <w:r>
        <w:rPr>
          <w:color w:val="002060"/>
        </w:rPr>
        <w:tab/>
      </w:r>
      <w:r>
        <w:rPr>
          <w:color w:val="002060"/>
        </w:rPr>
        <w:tab/>
      </w:r>
    </w:p>
    <w:p w14:paraId="714D6EDF" w14:textId="77777777" w:rsidR="009A4EEF" w:rsidRDefault="009A4EEF" w:rsidP="009A4EEF">
      <w:pPr>
        <w:pStyle w:val="LndNormale1"/>
        <w:rPr>
          <w:rFonts w:cs="Arial"/>
          <w:color w:val="002060"/>
          <w:szCs w:val="22"/>
        </w:rPr>
      </w:pPr>
    </w:p>
    <w:p w14:paraId="42A34557" w14:textId="77777777" w:rsidR="009A4EEF" w:rsidRPr="004A3572" w:rsidRDefault="009A4EEF" w:rsidP="009A4EEF">
      <w:pPr>
        <w:jc w:val="center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 xml:space="preserve">ESITO </w:t>
      </w:r>
      <w:r w:rsidRPr="004A3572">
        <w:rPr>
          <w:rFonts w:ascii="Arial" w:hAnsi="Arial" w:cs="Arial"/>
          <w:b/>
          <w:color w:val="002060"/>
          <w:sz w:val="36"/>
          <w:szCs w:val="36"/>
        </w:rPr>
        <w:t>SORTEGGIO PROMOZIONE</w:t>
      </w:r>
    </w:p>
    <w:p w14:paraId="0CA7FCD7" w14:textId="77777777" w:rsidR="009A4EEF" w:rsidRPr="004A3572" w:rsidRDefault="009A4EEF" w:rsidP="009A4EEF">
      <w:pPr>
        <w:pStyle w:val="Nessunaspaziatura"/>
        <w:jc w:val="both"/>
        <w:rPr>
          <w:rFonts w:ascii="Arial" w:hAnsi="Arial" w:cs="Arial"/>
          <w:color w:val="002060"/>
        </w:rPr>
      </w:pPr>
    </w:p>
    <w:p w14:paraId="239B7C9A" w14:textId="2AE54933" w:rsidR="009A4EEF" w:rsidRDefault="009A4EEF" w:rsidP="009A4EEF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 seguito del</w:t>
      </w:r>
      <w:r w:rsidRPr="004A3572">
        <w:rPr>
          <w:rFonts w:ascii="Arial" w:hAnsi="Arial" w:cs="Arial"/>
          <w:color w:val="002060"/>
        </w:rPr>
        <w:t xml:space="preserve"> </w:t>
      </w:r>
      <w:r w:rsidRPr="004A3572">
        <w:rPr>
          <w:rFonts w:ascii="Arial" w:hAnsi="Arial" w:cs="Arial"/>
          <w:b/>
          <w:bCs/>
          <w:color w:val="002060"/>
        </w:rPr>
        <w:t>sorteggio</w:t>
      </w:r>
      <w:r w:rsidRPr="004A3572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effettuato il 31 maggio 2023 </w:t>
      </w:r>
      <w:r w:rsidRPr="004A3572">
        <w:rPr>
          <w:rFonts w:ascii="Arial" w:hAnsi="Arial" w:cs="Arial"/>
          <w:color w:val="002060"/>
        </w:rPr>
        <w:t xml:space="preserve">presso la Sede del Comitato Regionale Marche </w:t>
      </w:r>
      <w:r>
        <w:rPr>
          <w:rFonts w:ascii="Arial" w:hAnsi="Arial" w:cs="Arial"/>
          <w:color w:val="002060"/>
        </w:rPr>
        <w:t xml:space="preserve">la squadra che acquisisce il </w:t>
      </w:r>
      <w:r w:rsidRPr="00827202">
        <w:rPr>
          <w:rFonts w:ascii="Arial" w:hAnsi="Arial" w:cs="Arial"/>
          <w:b/>
          <w:bCs/>
          <w:color w:val="002060"/>
        </w:rPr>
        <w:t>titolo sportivo per disputare il Campionato di Serie C1</w:t>
      </w:r>
      <w:r w:rsidRPr="004A3572">
        <w:rPr>
          <w:rFonts w:ascii="Arial" w:hAnsi="Arial" w:cs="Arial"/>
          <w:color w:val="002060"/>
        </w:rPr>
        <w:t xml:space="preserve"> nella </w:t>
      </w:r>
      <w:r w:rsidRPr="002E553E">
        <w:rPr>
          <w:rFonts w:ascii="Arial" w:hAnsi="Arial" w:cs="Arial"/>
          <w:b/>
          <w:bCs/>
          <w:color w:val="002060"/>
        </w:rPr>
        <w:t>S.S. 2023/2024</w:t>
      </w:r>
      <w:r>
        <w:rPr>
          <w:rFonts w:ascii="Arial" w:hAnsi="Arial" w:cs="Arial"/>
          <w:color w:val="002060"/>
        </w:rPr>
        <w:t xml:space="preserve"> è il </w:t>
      </w:r>
      <w:r w:rsidRPr="002E553E">
        <w:rPr>
          <w:rFonts w:ascii="Arial" w:hAnsi="Arial" w:cs="Arial"/>
          <w:b/>
          <w:bCs/>
          <w:color w:val="002060"/>
        </w:rPr>
        <w:t>FUTSAL CASELLE</w:t>
      </w:r>
      <w:r>
        <w:rPr>
          <w:rFonts w:ascii="Arial" w:hAnsi="Arial" w:cs="Arial"/>
          <w:color w:val="002060"/>
        </w:rPr>
        <w:t>.</w:t>
      </w:r>
    </w:p>
    <w:p w14:paraId="1675813C" w14:textId="77777777" w:rsidR="00703B20" w:rsidRDefault="00703B20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450E011" w14:textId="77777777" w:rsidR="009A4EEF" w:rsidRPr="006A742D" w:rsidRDefault="009A4EEF" w:rsidP="009A4EEF">
      <w:pPr>
        <w:jc w:val="center"/>
        <w:rPr>
          <w:rFonts w:ascii="Arial" w:hAnsi="Arial"/>
          <w:noProof/>
          <w:color w:val="002060"/>
          <w:sz w:val="22"/>
          <w:lang w:eastAsia="en-US"/>
        </w:rPr>
      </w:pPr>
      <w:r>
        <w:rPr>
          <w:rFonts w:ascii="Arial" w:hAnsi="Arial" w:cs="Arial"/>
          <w:b/>
          <w:color w:val="002060"/>
          <w:sz w:val="36"/>
          <w:szCs w:val="36"/>
        </w:rPr>
        <w:t>PLAY OUT</w:t>
      </w:r>
    </w:p>
    <w:p w14:paraId="6DB0C497" w14:textId="77777777" w:rsidR="009A4EEF" w:rsidRDefault="009A4EEF" w:rsidP="009A4EEF">
      <w:pPr>
        <w:pStyle w:val="LndNormale1"/>
        <w:rPr>
          <w:color w:val="002060"/>
        </w:rPr>
      </w:pPr>
    </w:p>
    <w:p w14:paraId="1055A366" w14:textId="77777777" w:rsidR="004825A5" w:rsidRPr="00BB07AF" w:rsidRDefault="004825A5" w:rsidP="004825A5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BB07AF">
        <w:rPr>
          <w:rFonts w:ascii="Arial" w:hAnsi="Arial" w:cs="Arial"/>
          <w:b/>
          <w:bCs/>
          <w:color w:val="002060"/>
          <w:sz w:val="22"/>
        </w:rPr>
        <w:t>GIRONE “A”</w:t>
      </w:r>
    </w:p>
    <w:p w14:paraId="3172BB95" w14:textId="77777777" w:rsidR="009A4EEF" w:rsidRDefault="009A4EEF" w:rsidP="004825A5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10^ classificata – 13^ classificata regular season</w:t>
      </w:r>
    </w:p>
    <w:p w14:paraId="3BF925B2" w14:textId="77777777" w:rsidR="009A4EEF" w:rsidRDefault="009A4EEF" w:rsidP="004825A5">
      <w:pPr>
        <w:rPr>
          <w:rFonts w:ascii="Arial" w:hAnsi="Arial" w:cs="Arial"/>
          <w:bCs/>
          <w:iCs/>
          <w:color w:val="002060"/>
          <w:sz w:val="22"/>
          <w:szCs w:val="22"/>
        </w:rPr>
      </w:pPr>
      <w:r w:rsidRPr="004825A5">
        <w:rPr>
          <w:rFonts w:ascii="Arial" w:hAnsi="Arial" w:cs="Arial"/>
          <w:bCs/>
          <w:iCs/>
          <w:color w:val="002060"/>
          <w:sz w:val="22"/>
          <w:szCs w:val="22"/>
        </w:rPr>
        <w:t>OLYMPIA FANO C5 CLASSIFICATA AL DECIMO POSTO PER EFFETTO DEL DISTACCO PARI O SUPERIORE AI 10 PUNTI DALLA TREDICESIMA CLASSIFICATA</w:t>
      </w:r>
    </w:p>
    <w:p w14:paraId="2BE24021" w14:textId="77777777" w:rsidR="004825A5" w:rsidRDefault="004825A5" w:rsidP="004825A5">
      <w:pPr>
        <w:rPr>
          <w:rFonts w:ascii="Arial" w:hAnsi="Arial" w:cs="Arial"/>
          <w:bCs/>
          <w:iCs/>
          <w:color w:val="002060"/>
          <w:sz w:val="22"/>
          <w:szCs w:val="22"/>
        </w:rPr>
      </w:pPr>
    </w:p>
    <w:p w14:paraId="64E42CFD" w14:textId="77777777" w:rsidR="004825A5" w:rsidRDefault="004825A5" w:rsidP="004825A5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11^ classificata – 12^ classificata regular season</w:t>
      </w:r>
    </w:p>
    <w:p w14:paraId="209EE06C" w14:textId="749A49BD" w:rsidR="004825A5" w:rsidRPr="004825A5" w:rsidRDefault="004825A5" w:rsidP="004825A5">
      <w:pPr>
        <w:rPr>
          <w:rFonts w:ascii="Arial" w:hAnsi="Arial" w:cs="Arial"/>
          <w:color w:val="002060"/>
          <w:sz w:val="22"/>
          <w:szCs w:val="22"/>
        </w:rPr>
      </w:pPr>
      <w:r w:rsidRPr="004825A5">
        <w:rPr>
          <w:rFonts w:ascii="Arial" w:hAnsi="Arial" w:cs="Arial"/>
          <w:color w:val="002060"/>
          <w:sz w:val="22"/>
          <w:szCs w:val="22"/>
        </w:rPr>
        <w:t>AVIS ARCEVIA 1964 – GNANO 04</w:t>
      </w:r>
      <w:r w:rsidRPr="004825A5">
        <w:rPr>
          <w:rFonts w:ascii="Arial" w:hAnsi="Arial" w:cs="Arial"/>
          <w:color w:val="002060"/>
          <w:sz w:val="22"/>
          <w:szCs w:val="22"/>
        </w:rPr>
        <w:tab/>
      </w:r>
      <w:r w:rsidRPr="004825A5">
        <w:rPr>
          <w:rFonts w:ascii="Arial" w:hAnsi="Arial" w:cs="Arial"/>
          <w:color w:val="002060"/>
          <w:sz w:val="22"/>
          <w:szCs w:val="22"/>
        </w:rPr>
        <w:tab/>
      </w:r>
      <w:r w:rsidRPr="004825A5">
        <w:rPr>
          <w:rFonts w:ascii="Arial" w:hAnsi="Arial" w:cs="Arial"/>
          <w:color w:val="002060"/>
          <w:sz w:val="22"/>
          <w:szCs w:val="22"/>
        </w:rPr>
        <w:tab/>
      </w:r>
      <w:r w:rsidRPr="004825A5">
        <w:rPr>
          <w:rFonts w:ascii="Arial" w:hAnsi="Arial" w:cs="Arial"/>
          <w:color w:val="002060"/>
          <w:sz w:val="22"/>
          <w:szCs w:val="22"/>
        </w:rPr>
        <w:tab/>
      </w:r>
      <w:r w:rsidRPr="004825A5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4825A5">
        <w:rPr>
          <w:rFonts w:ascii="Arial" w:hAnsi="Arial" w:cs="Arial"/>
          <w:color w:val="002060"/>
          <w:sz w:val="22"/>
          <w:szCs w:val="22"/>
        </w:rPr>
        <w:t>1-3</w:t>
      </w:r>
    </w:p>
    <w:p w14:paraId="508A4E21" w14:textId="77777777" w:rsidR="004825A5" w:rsidRDefault="004825A5" w:rsidP="004825A5">
      <w:pPr>
        <w:rPr>
          <w:rFonts w:ascii="Arial" w:hAnsi="Arial" w:cs="Arial"/>
          <w:bCs/>
          <w:iCs/>
          <w:color w:val="002060"/>
          <w:sz w:val="22"/>
          <w:szCs w:val="22"/>
        </w:rPr>
      </w:pPr>
    </w:p>
    <w:p w14:paraId="5593C054" w14:textId="77777777" w:rsidR="004825A5" w:rsidRPr="00AC140B" w:rsidRDefault="004825A5" w:rsidP="004825A5">
      <w:pPr>
        <w:rPr>
          <w:rFonts w:ascii="Arial" w:hAnsi="Arial" w:cs="Arial"/>
          <w:b/>
          <w:color w:val="002060"/>
          <w:sz w:val="22"/>
          <w:szCs w:val="22"/>
        </w:rPr>
      </w:pPr>
      <w:r w:rsidRPr="00AC140B">
        <w:rPr>
          <w:rFonts w:ascii="Arial" w:hAnsi="Arial" w:cs="Arial"/>
          <w:color w:val="002060"/>
          <w:sz w:val="22"/>
          <w:szCs w:val="22"/>
        </w:rPr>
        <w:t>Finale play out</w:t>
      </w:r>
    </w:p>
    <w:p w14:paraId="2046396C" w14:textId="5E0BDE74" w:rsidR="004825A5" w:rsidRPr="00AC140B" w:rsidRDefault="004825A5" w:rsidP="004825A5">
      <w:pPr>
        <w:rPr>
          <w:rFonts w:ascii="Arial" w:hAnsi="Arial" w:cs="Arial"/>
          <w:color w:val="002060"/>
          <w:sz w:val="22"/>
          <w:szCs w:val="22"/>
        </w:rPr>
      </w:pPr>
      <w:r w:rsidRPr="00AC140B">
        <w:rPr>
          <w:rFonts w:ascii="Arial" w:hAnsi="Arial" w:cs="Arial"/>
          <w:color w:val="002060"/>
          <w:sz w:val="22"/>
          <w:szCs w:val="22"/>
        </w:rPr>
        <w:t>AVIS ARCEVIA 1964 – OLIMPIA JUVENTU FALCONARA</w:t>
      </w:r>
      <w:r w:rsidRPr="00AC140B">
        <w:rPr>
          <w:rFonts w:ascii="Arial" w:hAnsi="Arial" w:cs="Arial"/>
          <w:color w:val="002060"/>
          <w:sz w:val="22"/>
          <w:szCs w:val="22"/>
        </w:rPr>
        <w:tab/>
      </w:r>
      <w:r w:rsidR="00DE3CA9" w:rsidRPr="00AC140B">
        <w:rPr>
          <w:rFonts w:ascii="Arial" w:hAnsi="Arial" w:cs="Arial"/>
          <w:color w:val="002060"/>
          <w:sz w:val="22"/>
          <w:szCs w:val="22"/>
        </w:rPr>
        <w:tab/>
      </w:r>
      <w:r w:rsidRPr="00AC140B">
        <w:rPr>
          <w:rFonts w:ascii="Arial" w:hAnsi="Arial" w:cs="Arial"/>
          <w:color w:val="002060"/>
          <w:sz w:val="22"/>
          <w:szCs w:val="22"/>
        </w:rPr>
        <w:t>4-3</w:t>
      </w:r>
    </w:p>
    <w:p w14:paraId="602801D7" w14:textId="77777777" w:rsidR="009A4EEF" w:rsidRPr="00AC140B" w:rsidRDefault="009A4EEF" w:rsidP="004825A5">
      <w:pPr>
        <w:tabs>
          <w:tab w:val="num" w:pos="786"/>
        </w:tabs>
        <w:rPr>
          <w:rFonts w:ascii="Arial" w:hAnsi="Arial" w:cs="Arial"/>
          <w:color w:val="002060"/>
          <w:sz w:val="22"/>
          <w:szCs w:val="22"/>
        </w:rPr>
      </w:pPr>
    </w:p>
    <w:p w14:paraId="79DB8FAF" w14:textId="77777777" w:rsidR="009A4EEF" w:rsidRPr="004825A5" w:rsidRDefault="009A4EEF" w:rsidP="004825A5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4825A5">
        <w:rPr>
          <w:rFonts w:ascii="Arial" w:hAnsi="Arial" w:cs="Arial"/>
          <w:b/>
          <w:bCs/>
          <w:color w:val="002060"/>
          <w:sz w:val="22"/>
          <w:szCs w:val="22"/>
        </w:rPr>
        <w:t>GIRONE “B”</w:t>
      </w:r>
    </w:p>
    <w:p w14:paraId="74053A7A" w14:textId="77777777" w:rsidR="004825A5" w:rsidRDefault="004825A5" w:rsidP="004825A5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10^ classificata – 13^ classificata regular season</w:t>
      </w:r>
    </w:p>
    <w:p w14:paraId="77243311" w14:textId="759E5979" w:rsidR="009A4EEF" w:rsidRDefault="009A4EEF" w:rsidP="004825A5">
      <w:pPr>
        <w:rPr>
          <w:rFonts w:ascii="Arial" w:hAnsi="Arial" w:cs="Arial"/>
          <w:bCs/>
          <w:iCs/>
          <w:color w:val="002060"/>
          <w:sz w:val="22"/>
          <w:szCs w:val="22"/>
        </w:rPr>
      </w:pPr>
      <w:r w:rsidRPr="004825A5">
        <w:rPr>
          <w:rFonts w:ascii="Arial" w:hAnsi="Arial" w:cs="Arial"/>
          <w:bCs/>
          <w:iCs/>
          <w:color w:val="002060"/>
          <w:sz w:val="22"/>
          <w:szCs w:val="22"/>
        </w:rPr>
        <w:t>AURORA TREIA CLASSIFICATA AL DECIMO POSTO PER EFFETTO DEL DISTACCO PARI O SUPERIORE AI 10 PUNTI DALLA TREDICESIMA CLASSIFICATA</w:t>
      </w:r>
      <w:r w:rsidR="004F7F95" w:rsidRPr="004825A5">
        <w:rPr>
          <w:rFonts w:ascii="Arial" w:hAnsi="Arial" w:cs="Arial"/>
          <w:bCs/>
          <w:iCs/>
          <w:color w:val="002060"/>
          <w:sz w:val="22"/>
          <w:szCs w:val="22"/>
        </w:rPr>
        <w:t xml:space="preserve"> </w:t>
      </w:r>
    </w:p>
    <w:p w14:paraId="3D1434C8" w14:textId="77777777" w:rsidR="004825A5" w:rsidRDefault="004825A5" w:rsidP="004825A5">
      <w:pPr>
        <w:rPr>
          <w:rFonts w:ascii="Arial" w:hAnsi="Arial" w:cs="Arial"/>
          <w:bCs/>
          <w:iCs/>
          <w:color w:val="002060"/>
          <w:sz w:val="22"/>
          <w:szCs w:val="22"/>
        </w:rPr>
      </w:pPr>
    </w:p>
    <w:p w14:paraId="573ECE00" w14:textId="77777777" w:rsidR="004825A5" w:rsidRDefault="004825A5" w:rsidP="004825A5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>Semifinale 11^ classificata – 12^ classificata regular season</w:t>
      </w:r>
    </w:p>
    <w:p w14:paraId="6B72EEBC" w14:textId="0861FFA8" w:rsidR="004825A5" w:rsidRPr="004825A5" w:rsidRDefault="004825A5" w:rsidP="004825A5">
      <w:pPr>
        <w:rPr>
          <w:rFonts w:ascii="Arial" w:hAnsi="Arial" w:cs="Arial"/>
          <w:color w:val="002060"/>
          <w:sz w:val="22"/>
          <w:szCs w:val="22"/>
        </w:rPr>
      </w:pPr>
      <w:r w:rsidRPr="004825A5">
        <w:rPr>
          <w:rFonts w:ascii="Arial" w:hAnsi="Arial" w:cs="Arial"/>
          <w:color w:val="002060"/>
          <w:sz w:val="22"/>
          <w:szCs w:val="22"/>
        </w:rPr>
        <w:t>FUTSAL SAMBUCHETO – OSIMO FIVE</w:t>
      </w:r>
      <w:r w:rsidRPr="004825A5">
        <w:rPr>
          <w:rFonts w:ascii="Arial" w:hAnsi="Arial" w:cs="Arial"/>
          <w:color w:val="002060"/>
          <w:sz w:val="22"/>
          <w:szCs w:val="22"/>
        </w:rPr>
        <w:tab/>
      </w:r>
      <w:r w:rsidRPr="004825A5">
        <w:rPr>
          <w:rFonts w:ascii="Arial" w:hAnsi="Arial" w:cs="Arial"/>
          <w:color w:val="002060"/>
          <w:sz w:val="22"/>
          <w:szCs w:val="22"/>
        </w:rPr>
        <w:tab/>
      </w:r>
      <w:r w:rsidRPr="004825A5">
        <w:rPr>
          <w:rFonts w:ascii="Arial" w:hAnsi="Arial" w:cs="Arial"/>
          <w:color w:val="002060"/>
          <w:sz w:val="22"/>
          <w:szCs w:val="22"/>
        </w:rPr>
        <w:tab/>
      </w:r>
      <w:r w:rsidRPr="004825A5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4825A5">
        <w:rPr>
          <w:rFonts w:ascii="Arial" w:hAnsi="Arial" w:cs="Arial"/>
          <w:color w:val="002060"/>
          <w:sz w:val="22"/>
          <w:szCs w:val="22"/>
        </w:rPr>
        <w:t>3-4</w:t>
      </w:r>
    </w:p>
    <w:p w14:paraId="7DCDB251" w14:textId="77777777" w:rsidR="004825A5" w:rsidRDefault="004825A5" w:rsidP="004825A5">
      <w:pPr>
        <w:rPr>
          <w:rFonts w:ascii="Arial" w:hAnsi="Arial" w:cs="Arial"/>
          <w:bCs/>
          <w:iCs/>
          <w:color w:val="002060"/>
          <w:sz w:val="22"/>
          <w:szCs w:val="22"/>
        </w:rPr>
      </w:pPr>
    </w:p>
    <w:p w14:paraId="3B82ABEC" w14:textId="77777777" w:rsidR="004825A5" w:rsidRDefault="004825A5" w:rsidP="004825A5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out</w:t>
      </w:r>
    </w:p>
    <w:p w14:paraId="1F0A5CCB" w14:textId="77777777" w:rsidR="004825A5" w:rsidRPr="004825A5" w:rsidRDefault="004825A5" w:rsidP="004825A5">
      <w:pPr>
        <w:pStyle w:val="Paragrafoelenco"/>
        <w:ind w:left="0"/>
        <w:jc w:val="both"/>
        <w:rPr>
          <w:rFonts w:ascii="Arial" w:hAnsi="Arial" w:cs="Arial"/>
          <w:iCs/>
          <w:color w:val="002060"/>
          <w:sz w:val="22"/>
          <w:szCs w:val="22"/>
        </w:rPr>
      </w:pPr>
      <w:r w:rsidRPr="004825A5">
        <w:rPr>
          <w:rFonts w:ascii="Arial" w:hAnsi="Arial" w:cs="Arial"/>
          <w:iCs/>
          <w:color w:val="002060"/>
          <w:sz w:val="22"/>
          <w:szCs w:val="22"/>
        </w:rPr>
        <w:t>FUTSAL SAMBUCHETO CLASSIFICATA AL DODICESIMO POSTO PER EFFETTO DEL DISTACCO PARI O SUPERIORE AI 10 PUNTI DALLA TREDICESIMA CLASSIFICATA</w:t>
      </w:r>
    </w:p>
    <w:p w14:paraId="42C8152D" w14:textId="77777777" w:rsidR="009A4EEF" w:rsidRPr="004825A5" w:rsidRDefault="009A4EEF" w:rsidP="004825A5">
      <w:pPr>
        <w:tabs>
          <w:tab w:val="num" w:pos="786"/>
        </w:tabs>
        <w:rPr>
          <w:rFonts w:ascii="Arial" w:hAnsi="Arial" w:cs="Arial"/>
          <w:color w:val="002060"/>
          <w:sz w:val="22"/>
          <w:szCs w:val="22"/>
        </w:rPr>
      </w:pPr>
    </w:p>
    <w:p w14:paraId="10E13EE2" w14:textId="77777777" w:rsidR="009A4EEF" w:rsidRPr="004825A5" w:rsidRDefault="009A4EEF" w:rsidP="004825A5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4825A5">
        <w:rPr>
          <w:rFonts w:ascii="Arial" w:hAnsi="Arial" w:cs="Arial"/>
          <w:b/>
          <w:bCs/>
          <w:color w:val="002060"/>
          <w:sz w:val="22"/>
          <w:szCs w:val="22"/>
        </w:rPr>
        <w:t>GIRONE “C”</w:t>
      </w:r>
    </w:p>
    <w:p w14:paraId="21688062" w14:textId="676C3A7C" w:rsidR="004825A5" w:rsidRPr="004825A5" w:rsidRDefault="004825A5" w:rsidP="004825A5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10^ classificata – 13^ classificata regular season</w:t>
      </w:r>
    </w:p>
    <w:p w14:paraId="2C362E48" w14:textId="708109F9" w:rsidR="009A4EEF" w:rsidRDefault="009A4EEF" w:rsidP="004825A5">
      <w:pPr>
        <w:rPr>
          <w:rFonts w:ascii="Arial" w:hAnsi="Arial" w:cs="Arial"/>
          <w:bCs/>
          <w:iCs/>
          <w:color w:val="002060"/>
          <w:sz w:val="22"/>
          <w:szCs w:val="22"/>
        </w:rPr>
      </w:pPr>
      <w:r w:rsidRPr="004825A5">
        <w:rPr>
          <w:rFonts w:ascii="Arial" w:hAnsi="Arial" w:cs="Arial"/>
          <w:bCs/>
          <w:iCs/>
          <w:color w:val="002060"/>
          <w:sz w:val="22"/>
          <w:szCs w:val="22"/>
        </w:rPr>
        <w:t>FUTSAL PRANDONE CLASSIFICATO AL DECIMO POSTO PER EFFETTO DEL DISTACCO PARI O SUPERIORE AI 10 PUNTI DALLA TREDICESIMA CLASSIFICATA</w:t>
      </w:r>
    </w:p>
    <w:p w14:paraId="7222958A" w14:textId="77777777" w:rsidR="004825A5" w:rsidRDefault="004825A5" w:rsidP="004825A5">
      <w:pPr>
        <w:rPr>
          <w:rFonts w:ascii="Arial" w:hAnsi="Arial" w:cs="Arial"/>
          <w:bCs/>
          <w:iCs/>
          <w:color w:val="002060"/>
          <w:sz w:val="22"/>
          <w:szCs w:val="22"/>
        </w:rPr>
      </w:pPr>
    </w:p>
    <w:p w14:paraId="078703F7" w14:textId="77777777" w:rsidR="004825A5" w:rsidRPr="004825A5" w:rsidRDefault="004825A5" w:rsidP="004825A5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11^ classificata – 12^ classificata regular season</w:t>
      </w:r>
    </w:p>
    <w:p w14:paraId="61AFBDB8" w14:textId="329978A5" w:rsidR="004825A5" w:rsidRPr="004825A5" w:rsidRDefault="004825A5" w:rsidP="004825A5">
      <w:pPr>
        <w:rPr>
          <w:rFonts w:ascii="Arial" w:hAnsi="Arial" w:cs="Arial"/>
          <w:color w:val="002060"/>
          <w:sz w:val="22"/>
          <w:szCs w:val="22"/>
        </w:rPr>
      </w:pPr>
      <w:r w:rsidRPr="004825A5">
        <w:rPr>
          <w:rFonts w:ascii="Arial" w:hAnsi="Arial" w:cs="Arial"/>
          <w:color w:val="002060"/>
          <w:sz w:val="22"/>
          <w:szCs w:val="22"/>
        </w:rPr>
        <w:t>U.MANDOLESI CALCIO – RIVIERA DELLE PALME</w:t>
      </w:r>
      <w:r w:rsidRPr="004825A5">
        <w:rPr>
          <w:rFonts w:ascii="Arial" w:hAnsi="Arial" w:cs="Arial"/>
          <w:color w:val="002060"/>
          <w:sz w:val="22"/>
          <w:szCs w:val="22"/>
        </w:rPr>
        <w:tab/>
      </w:r>
      <w:r w:rsidRPr="004825A5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4825A5">
        <w:rPr>
          <w:rFonts w:ascii="Arial" w:hAnsi="Arial" w:cs="Arial"/>
          <w:color w:val="002060"/>
          <w:sz w:val="22"/>
          <w:szCs w:val="22"/>
        </w:rPr>
        <w:t>3-2</w:t>
      </w:r>
    </w:p>
    <w:p w14:paraId="772CAA1D" w14:textId="77777777" w:rsidR="004825A5" w:rsidRDefault="004825A5" w:rsidP="004825A5">
      <w:pPr>
        <w:rPr>
          <w:rFonts w:ascii="Arial" w:hAnsi="Arial" w:cs="Arial"/>
          <w:bCs/>
          <w:iCs/>
          <w:color w:val="002060"/>
          <w:sz w:val="22"/>
          <w:szCs w:val="22"/>
        </w:rPr>
      </w:pPr>
    </w:p>
    <w:p w14:paraId="4C54BBDC" w14:textId="77777777" w:rsidR="004825A5" w:rsidRDefault="004825A5" w:rsidP="004825A5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out</w:t>
      </w:r>
    </w:p>
    <w:p w14:paraId="69B7C960" w14:textId="44B616A7" w:rsidR="004825A5" w:rsidRPr="004825A5" w:rsidRDefault="004825A5" w:rsidP="004825A5">
      <w:pPr>
        <w:rPr>
          <w:rFonts w:ascii="Arial" w:hAnsi="Arial" w:cs="Arial"/>
          <w:color w:val="002060"/>
          <w:sz w:val="22"/>
          <w:szCs w:val="22"/>
        </w:rPr>
      </w:pPr>
      <w:r w:rsidRPr="004825A5">
        <w:rPr>
          <w:rFonts w:ascii="Arial" w:hAnsi="Arial" w:cs="Arial"/>
          <w:color w:val="002060"/>
          <w:sz w:val="22"/>
          <w:szCs w:val="22"/>
        </w:rPr>
        <w:t>RIVIERA DELLE PALME – PICENO UNITED MMX ARL</w:t>
      </w:r>
      <w:r w:rsidRPr="004825A5">
        <w:rPr>
          <w:rFonts w:ascii="Arial" w:hAnsi="Arial" w:cs="Arial"/>
          <w:color w:val="002060"/>
          <w:sz w:val="22"/>
          <w:szCs w:val="22"/>
        </w:rPr>
        <w:tab/>
      </w:r>
      <w:r w:rsidRPr="004825A5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4825A5">
        <w:rPr>
          <w:rFonts w:ascii="Arial" w:hAnsi="Arial" w:cs="Arial"/>
          <w:color w:val="002060"/>
          <w:sz w:val="22"/>
          <w:szCs w:val="22"/>
        </w:rPr>
        <w:t>5-0</w:t>
      </w:r>
    </w:p>
    <w:p w14:paraId="359A5341" w14:textId="77777777" w:rsidR="009A4EEF" w:rsidRDefault="009A4EEF" w:rsidP="004825A5">
      <w:pPr>
        <w:rPr>
          <w:rFonts w:ascii="Arial" w:hAnsi="Arial" w:cs="Arial"/>
          <w:bCs/>
          <w:iCs/>
          <w:color w:val="002060"/>
          <w:sz w:val="22"/>
          <w:szCs w:val="22"/>
        </w:rPr>
      </w:pPr>
    </w:p>
    <w:p w14:paraId="19A3F2B6" w14:textId="77777777" w:rsidR="004825A5" w:rsidRDefault="004825A5" w:rsidP="004825A5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CLASSIFICA FINALE</w:t>
      </w:r>
    </w:p>
    <w:p w14:paraId="41A2E206" w14:textId="77777777" w:rsid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71653BE8" w14:textId="77777777" w:rsidR="004825A5" w:rsidRDefault="004825A5" w:rsidP="004825A5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</w:rPr>
        <w:sectPr w:rsidR="004825A5" w:rsidSect="004825A5">
          <w:headerReference w:type="default" r:id="rId13"/>
          <w:footerReference w:type="even" r:id="rId14"/>
          <w:footerReference w:type="default" r:id="rId15"/>
          <w:headerReference w:type="first" r:id="rId16"/>
          <w:type w:val="continuous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</w:p>
    <w:p w14:paraId="0B529AF4" w14:textId="48C43390" w:rsidR="004825A5" w:rsidRPr="004825A5" w:rsidRDefault="004825A5" w:rsidP="004825A5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</w:rPr>
      </w:pPr>
      <w:r w:rsidRPr="004825A5">
        <w:rPr>
          <w:bCs/>
          <w:color w:val="002060"/>
          <w:sz w:val="22"/>
          <w:szCs w:val="22"/>
        </w:rPr>
        <w:t>GIRONE “A”</w:t>
      </w:r>
    </w:p>
    <w:p w14:paraId="20C5C99D" w14:textId="77777777" w:rsidR="004825A5" w:rsidRPr="004825A5" w:rsidRDefault="004825A5" w:rsidP="004825A5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</w:rPr>
        <w:sectPr w:rsidR="004825A5" w:rsidRPr="004825A5" w:rsidSect="004825A5">
          <w:type w:val="continuous"/>
          <w:pgSz w:w="11907" w:h="16840" w:code="9"/>
          <w:pgMar w:top="1418" w:right="992" w:bottom="1418" w:left="993" w:header="709" w:footer="567" w:gutter="0"/>
          <w:pgNumType w:start="1"/>
          <w:cols w:num="2" w:space="720"/>
        </w:sectPr>
      </w:pPr>
    </w:p>
    <w:p w14:paraId="5ED43FCF" w14:textId="437D7F05" w:rsid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1^</w:t>
      </w:r>
      <w:r>
        <w:rPr>
          <w:b w:val="0"/>
          <w:color w:val="002060"/>
          <w:sz w:val="22"/>
          <w:szCs w:val="22"/>
        </w:rPr>
        <w:tab/>
        <w:t>FUTSAL MONTEMARCIANO C5</w:t>
      </w:r>
    </w:p>
    <w:p w14:paraId="0FA0D5BF" w14:textId="023FD854" w:rsid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2^</w:t>
      </w:r>
      <w:r>
        <w:rPr>
          <w:b w:val="0"/>
          <w:color w:val="002060"/>
          <w:sz w:val="22"/>
          <w:szCs w:val="22"/>
        </w:rPr>
        <w:tab/>
        <w:t>CITTA DI OSTRA</w:t>
      </w:r>
    </w:p>
    <w:p w14:paraId="2834C94B" w14:textId="561EA269" w:rsid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3^</w:t>
      </w:r>
      <w:r>
        <w:rPr>
          <w:b w:val="0"/>
          <w:color w:val="002060"/>
          <w:sz w:val="22"/>
          <w:szCs w:val="22"/>
        </w:rPr>
        <w:tab/>
        <w:t>AMICI DEL CENTROSOCIO SP.</w:t>
      </w:r>
    </w:p>
    <w:p w14:paraId="0C1B11F9" w14:textId="1303AF6A" w:rsid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4^</w:t>
      </w:r>
      <w:r>
        <w:rPr>
          <w:b w:val="0"/>
          <w:color w:val="002060"/>
          <w:sz w:val="22"/>
          <w:szCs w:val="22"/>
        </w:rPr>
        <w:tab/>
        <w:t>ANCONITANA CALCIO A 5</w:t>
      </w:r>
    </w:p>
    <w:p w14:paraId="058D3B20" w14:textId="6B71511C" w:rsid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5^</w:t>
      </w:r>
      <w:r>
        <w:rPr>
          <w:b w:val="0"/>
          <w:color w:val="002060"/>
          <w:sz w:val="22"/>
          <w:szCs w:val="22"/>
        </w:rPr>
        <w:tab/>
        <w:t>CHIARAVALLE FUTSAL</w:t>
      </w:r>
    </w:p>
    <w:p w14:paraId="162200E9" w14:textId="77777777" w:rsid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3189ACA8" w14:textId="256505C5" w:rsid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10^</w:t>
      </w:r>
      <w:r>
        <w:rPr>
          <w:b w:val="0"/>
          <w:color w:val="002060"/>
          <w:sz w:val="22"/>
          <w:szCs w:val="22"/>
        </w:rPr>
        <w:tab/>
        <w:t>OLYMPIA FANO C5</w:t>
      </w:r>
    </w:p>
    <w:p w14:paraId="09B183D9" w14:textId="0F97DA46" w:rsidR="004825A5" w:rsidRPr="00AC140B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  <w:lang w:val="es-ES"/>
        </w:rPr>
      </w:pPr>
      <w:r w:rsidRPr="00AC140B">
        <w:rPr>
          <w:b w:val="0"/>
          <w:color w:val="002060"/>
          <w:sz w:val="22"/>
          <w:szCs w:val="22"/>
          <w:lang w:val="es-ES"/>
        </w:rPr>
        <w:t>11^</w:t>
      </w:r>
      <w:r w:rsidRPr="00AC140B">
        <w:rPr>
          <w:b w:val="0"/>
          <w:color w:val="002060"/>
          <w:sz w:val="22"/>
          <w:szCs w:val="22"/>
          <w:lang w:val="es-ES"/>
        </w:rPr>
        <w:tab/>
        <w:t>GNANO 04</w:t>
      </w:r>
    </w:p>
    <w:p w14:paraId="7A1BD500" w14:textId="6165AA27" w:rsidR="004825A5" w:rsidRPr="00AC140B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  <w:lang w:val="es-ES"/>
        </w:rPr>
      </w:pPr>
      <w:r w:rsidRPr="00AC140B">
        <w:rPr>
          <w:b w:val="0"/>
          <w:color w:val="002060"/>
          <w:sz w:val="22"/>
          <w:szCs w:val="22"/>
          <w:lang w:val="es-ES"/>
        </w:rPr>
        <w:t>12^</w:t>
      </w:r>
      <w:r w:rsidRPr="00AC140B">
        <w:rPr>
          <w:b w:val="0"/>
          <w:color w:val="002060"/>
          <w:sz w:val="22"/>
          <w:szCs w:val="22"/>
          <w:lang w:val="es-ES"/>
        </w:rPr>
        <w:tab/>
        <w:t>AVIS ARCEVIA 1964</w:t>
      </w:r>
    </w:p>
    <w:p w14:paraId="18C7518C" w14:textId="15EC5227" w:rsidR="004825A5" w:rsidRP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  <w:lang w:val="es-ES"/>
        </w:rPr>
      </w:pPr>
      <w:r w:rsidRPr="004825A5">
        <w:rPr>
          <w:b w:val="0"/>
          <w:color w:val="002060"/>
          <w:sz w:val="22"/>
          <w:szCs w:val="22"/>
          <w:lang w:val="es-ES"/>
        </w:rPr>
        <w:t>13^</w:t>
      </w:r>
      <w:r w:rsidRPr="004825A5">
        <w:rPr>
          <w:b w:val="0"/>
          <w:color w:val="002060"/>
          <w:sz w:val="22"/>
          <w:szCs w:val="22"/>
          <w:lang w:val="es-ES"/>
        </w:rPr>
        <w:tab/>
        <w:t>OLIMPIA JUVENTU FALCONARA</w:t>
      </w:r>
    </w:p>
    <w:p w14:paraId="319014BE" w14:textId="1F05F118" w:rsidR="004825A5" w:rsidRPr="00AC140B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AC140B">
        <w:rPr>
          <w:b w:val="0"/>
          <w:color w:val="002060"/>
          <w:sz w:val="22"/>
          <w:szCs w:val="22"/>
        </w:rPr>
        <w:t>14</w:t>
      </w:r>
      <w:r w:rsidRPr="00AC140B">
        <w:rPr>
          <w:b w:val="0"/>
          <w:color w:val="002060"/>
          <w:sz w:val="22"/>
          <w:szCs w:val="22"/>
        </w:rPr>
        <w:tab/>
        <w:t>NEW ACADEMY</w:t>
      </w:r>
    </w:p>
    <w:p w14:paraId="53B82F70" w14:textId="77777777" w:rsidR="004825A5" w:rsidRPr="00AC140B" w:rsidRDefault="004825A5" w:rsidP="004825A5">
      <w:pPr>
        <w:rPr>
          <w:rFonts w:ascii="Arial" w:hAnsi="Arial" w:cs="Arial"/>
          <w:color w:val="002060"/>
          <w:sz w:val="22"/>
          <w:szCs w:val="22"/>
        </w:rPr>
        <w:sectPr w:rsidR="004825A5" w:rsidRPr="00AC140B" w:rsidSect="004825A5">
          <w:type w:val="continuous"/>
          <w:pgSz w:w="11907" w:h="16840" w:code="9"/>
          <w:pgMar w:top="1418" w:right="992" w:bottom="1418" w:left="993" w:header="709" w:footer="567" w:gutter="0"/>
          <w:pgNumType w:start="1"/>
          <w:cols w:num="2" w:space="720"/>
        </w:sectPr>
      </w:pPr>
    </w:p>
    <w:p w14:paraId="5B25E938" w14:textId="5A07C3DA" w:rsidR="004825A5" w:rsidRPr="004825A5" w:rsidRDefault="004825A5" w:rsidP="004825A5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</w:rPr>
      </w:pPr>
      <w:r w:rsidRPr="004825A5">
        <w:rPr>
          <w:bCs/>
          <w:color w:val="002060"/>
          <w:sz w:val="22"/>
          <w:szCs w:val="22"/>
        </w:rPr>
        <w:t>GIRONE “</w:t>
      </w:r>
      <w:r>
        <w:rPr>
          <w:bCs/>
          <w:color w:val="002060"/>
          <w:sz w:val="22"/>
          <w:szCs w:val="22"/>
        </w:rPr>
        <w:t>B</w:t>
      </w:r>
      <w:r w:rsidRPr="004825A5">
        <w:rPr>
          <w:bCs/>
          <w:color w:val="002060"/>
          <w:sz w:val="22"/>
          <w:szCs w:val="22"/>
        </w:rPr>
        <w:t>”</w:t>
      </w:r>
    </w:p>
    <w:p w14:paraId="5870E1C2" w14:textId="77777777" w:rsidR="004825A5" w:rsidRPr="004825A5" w:rsidRDefault="004825A5" w:rsidP="004825A5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</w:rPr>
        <w:sectPr w:rsidR="004825A5" w:rsidRPr="004825A5" w:rsidSect="004825A5">
          <w:type w:val="continuous"/>
          <w:pgSz w:w="11907" w:h="16840" w:code="9"/>
          <w:pgMar w:top="1418" w:right="992" w:bottom="1418" w:left="993" w:header="709" w:footer="567" w:gutter="0"/>
          <w:pgNumType w:start="1"/>
          <w:cols w:num="2" w:space="720"/>
        </w:sectPr>
      </w:pPr>
    </w:p>
    <w:p w14:paraId="46E4FE38" w14:textId="399B8671" w:rsid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1^</w:t>
      </w:r>
      <w:r>
        <w:rPr>
          <w:b w:val="0"/>
          <w:color w:val="002060"/>
          <w:sz w:val="22"/>
          <w:szCs w:val="22"/>
        </w:rPr>
        <w:tab/>
      </w:r>
      <w:r w:rsidR="00A116F9">
        <w:rPr>
          <w:b w:val="0"/>
          <w:color w:val="002060"/>
          <w:sz w:val="22"/>
          <w:szCs w:val="22"/>
        </w:rPr>
        <w:t>TRE TORRI A.S.D.</w:t>
      </w:r>
    </w:p>
    <w:p w14:paraId="59F97858" w14:textId="3EF85A36" w:rsid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2^</w:t>
      </w:r>
      <w:r>
        <w:rPr>
          <w:b w:val="0"/>
          <w:color w:val="002060"/>
          <w:sz w:val="22"/>
          <w:szCs w:val="22"/>
        </w:rPr>
        <w:tab/>
      </w:r>
      <w:r w:rsidR="00A116F9">
        <w:rPr>
          <w:b w:val="0"/>
          <w:color w:val="002060"/>
          <w:sz w:val="22"/>
          <w:szCs w:val="22"/>
        </w:rPr>
        <w:t>BAYER CAPPUCCINI</w:t>
      </w:r>
    </w:p>
    <w:p w14:paraId="528AA52E" w14:textId="3FC14830" w:rsid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3^</w:t>
      </w:r>
      <w:r>
        <w:rPr>
          <w:b w:val="0"/>
          <w:color w:val="002060"/>
          <w:sz w:val="22"/>
          <w:szCs w:val="22"/>
        </w:rPr>
        <w:tab/>
      </w:r>
      <w:r w:rsidR="00A116F9">
        <w:rPr>
          <w:b w:val="0"/>
          <w:color w:val="002060"/>
          <w:sz w:val="22"/>
          <w:szCs w:val="22"/>
        </w:rPr>
        <w:t>GAGLIOLE F.C.</w:t>
      </w:r>
    </w:p>
    <w:p w14:paraId="2BEFAE0E" w14:textId="122AA857" w:rsid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4^</w:t>
      </w:r>
      <w:r>
        <w:rPr>
          <w:b w:val="0"/>
          <w:color w:val="002060"/>
          <w:sz w:val="22"/>
          <w:szCs w:val="22"/>
        </w:rPr>
        <w:tab/>
      </w:r>
      <w:r w:rsidR="00A116F9">
        <w:rPr>
          <w:b w:val="0"/>
          <w:color w:val="002060"/>
          <w:sz w:val="22"/>
          <w:szCs w:val="22"/>
        </w:rPr>
        <w:t>AVENALE</w:t>
      </w:r>
    </w:p>
    <w:p w14:paraId="24F5087C" w14:textId="42D6A54E" w:rsid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5^</w:t>
      </w:r>
      <w:r>
        <w:rPr>
          <w:b w:val="0"/>
          <w:color w:val="002060"/>
          <w:sz w:val="22"/>
          <w:szCs w:val="22"/>
        </w:rPr>
        <w:tab/>
      </w:r>
      <w:r w:rsidR="00A116F9">
        <w:rPr>
          <w:b w:val="0"/>
          <w:color w:val="002060"/>
          <w:sz w:val="22"/>
          <w:szCs w:val="22"/>
        </w:rPr>
        <w:t>CASTELBELLINO CALCIO A 5</w:t>
      </w:r>
    </w:p>
    <w:p w14:paraId="675335C4" w14:textId="77777777" w:rsid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7E428D4C" w14:textId="4347ED38" w:rsid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10^</w:t>
      </w:r>
      <w:r>
        <w:rPr>
          <w:b w:val="0"/>
          <w:color w:val="002060"/>
          <w:sz w:val="22"/>
          <w:szCs w:val="22"/>
        </w:rPr>
        <w:tab/>
      </w:r>
      <w:r w:rsidR="00A116F9">
        <w:rPr>
          <w:b w:val="0"/>
          <w:color w:val="002060"/>
          <w:sz w:val="22"/>
          <w:szCs w:val="22"/>
        </w:rPr>
        <w:t>AURORA TREIA</w:t>
      </w:r>
    </w:p>
    <w:p w14:paraId="5A33886E" w14:textId="251E123B" w:rsidR="004825A5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11^</w:t>
      </w:r>
      <w:r>
        <w:rPr>
          <w:b w:val="0"/>
          <w:color w:val="002060"/>
          <w:sz w:val="22"/>
          <w:szCs w:val="22"/>
        </w:rPr>
        <w:tab/>
      </w:r>
      <w:r w:rsidR="00A116F9">
        <w:rPr>
          <w:b w:val="0"/>
          <w:color w:val="002060"/>
          <w:sz w:val="22"/>
          <w:szCs w:val="22"/>
        </w:rPr>
        <w:t>OSIMO FIVE</w:t>
      </w:r>
    </w:p>
    <w:p w14:paraId="0605CC7D" w14:textId="7F56B376" w:rsidR="004825A5" w:rsidRPr="00A116F9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A116F9">
        <w:rPr>
          <w:b w:val="0"/>
          <w:color w:val="002060"/>
          <w:sz w:val="22"/>
          <w:szCs w:val="22"/>
        </w:rPr>
        <w:t>12^</w:t>
      </w:r>
      <w:r w:rsidRPr="00A116F9">
        <w:rPr>
          <w:b w:val="0"/>
          <w:color w:val="002060"/>
          <w:sz w:val="22"/>
          <w:szCs w:val="22"/>
        </w:rPr>
        <w:tab/>
      </w:r>
      <w:r w:rsidR="00A116F9" w:rsidRPr="00A116F9">
        <w:rPr>
          <w:b w:val="0"/>
          <w:color w:val="002060"/>
          <w:sz w:val="22"/>
          <w:szCs w:val="22"/>
        </w:rPr>
        <w:t>F</w:t>
      </w:r>
      <w:r w:rsidR="00A116F9">
        <w:rPr>
          <w:b w:val="0"/>
          <w:color w:val="002060"/>
          <w:sz w:val="22"/>
          <w:szCs w:val="22"/>
        </w:rPr>
        <w:t>UTSAL SAMBUCHETO</w:t>
      </w:r>
    </w:p>
    <w:p w14:paraId="278299CC" w14:textId="52367AD8" w:rsidR="004825A5" w:rsidRPr="00A116F9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A116F9">
        <w:rPr>
          <w:b w:val="0"/>
          <w:color w:val="002060"/>
          <w:sz w:val="22"/>
          <w:szCs w:val="22"/>
        </w:rPr>
        <w:t>13^</w:t>
      </w:r>
      <w:r w:rsidRPr="00A116F9">
        <w:rPr>
          <w:b w:val="0"/>
          <w:color w:val="002060"/>
          <w:sz w:val="22"/>
          <w:szCs w:val="22"/>
        </w:rPr>
        <w:tab/>
      </w:r>
      <w:r w:rsidR="00A116F9" w:rsidRPr="00A116F9">
        <w:rPr>
          <w:b w:val="0"/>
          <w:color w:val="002060"/>
          <w:sz w:val="22"/>
          <w:szCs w:val="22"/>
        </w:rPr>
        <w:t>SERRALTA</w:t>
      </w:r>
    </w:p>
    <w:p w14:paraId="5852FE66" w14:textId="13076BDE" w:rsidR="004825A5" w:rsidRPr="00A116F9" w:rsidRDefault="004825A5" w:rsidP="004825A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A116F9">
        <w:rPr>
          <w:b w:val="0"/>
          <w:color w:val="002060"/>
          <w:sz w:val="22"/>
          <w:szCs w:val="22"/>
        </w:rPr>
        <w:t>14</w:t>
      </w:r>
      <w:r w:rsidRPr="00A116F9">
        <w:rPr>
          <w:b w:val="0"/>
          <w:color w:val="002060"/>
          <w:sz w:val="22"/>
          <w:szCs w:val="22"/>
        </w:rPr>
        <w:tab/>
      </w:r>
      <w:r w:rsidR="00A116F9" w:rsidRPr="00A116F9">
        <w:rPr>
          <w:b w:val="0"/>
          <w:color w:val="002060"/>
          <w:sz w:val="22"/>
          <w:szCs w:val="22"/>
        </w:rPr>
        <w:t>POLVERIGI C5</w:t>
      </w:r>
    </w:p>
    <w:p w14:paraId="02F6805A" w14:textId="77777777" w:rsidR="004825A5" w:rsidRPr="00A116F9" w:rsidRDefault="004825A5" w:rsidP="004825A5">
      <w:pPr>
        <w:rPr>
          <w:rFonts w:ascii="Arial" w:hAnsi="Arial" w:cs="Arial"/>
          <w:color w:val="002060"/>
          <w:sz w:val="22"/>
          <w:szCs w:val="22"/>
        </w:rPr>
        <w:sectPr w:rsidR="004825A5" w:rsidRPr="00A116F9" w:rsidSect="004825A5">
          <w:type w:val="continuous"/>
          <w:pgSz w:w="11907" w:h="16840" w:code="9"/>
          <w:pgMar w:top="1418" w:right="992" w:bottom="1418" w:left="993" w:header="709" w:footer="567" w:gutter="0"/>
          <w:pgNumType w:start="1"/>
          <w:cols w:num="2" w:space="720"/>
        </w:sectPr>
      </w:pPr>
    </w:p>
    <w:p w14:paraId="029B449D" w14:textId="77777777" w:rsidR="004825A5" w:rsidRDefault="004825A5" w:rsidP="004825A5">
      <w:pPr>
        <w:rPr>
          <w:rFonts w:ascii="Arial" w:hAnsi="Arial" w:cs="Arial"/>
          <w:color w:val="002060"/>
          <w:sz w:val="22"/>
          <w:szCs w:val="22"/>
        </w:rPr>
      </w:pPr>
    </w:p>
    <w:p w14:paraId="4DF2E674" w14:textId="77777777" w:rsidR="00A116F9" w:rsidRDefault="00A116F9" w:rsidP="00A116F9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</w:rPr>
        <w:sectPr w:rsidR="00A116F9" w:rsidSect="004825A5">
          <w:type w:val="continuous"/>
          <w:pgSz w:w="11907" w:h="16840" w:code="9"/>
          <w:pgMar w:top="1418" w:right="992" w:bottom="1418" w:left="993" w:header="709" w:footer="567" w:gutter="0"/>
          <w:pgNumType w:start="1"/>
          <w:cols w:num="2" w:space="720"/>
        </w:sectPr>
      </w:pPr>
    </w:p>
    <w:p w14:paraId="7CA04E88" w14:textId="13F00E4C" w:rsidR="00A116F9" w:rsidRPr="004825A5" w:rsidRDefault="00A116F9" w:rsidP="00A116F9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</w:rPr>
      </w:pPr>
      <w:r w:rsidRPr="004825A5">
        <w:rPr>
          <w:bCs/>
          <w:color w:val="002060"/>
          <w:sz w:val="22"/>
          <w:szCs w:val="22"/>
        </w:rPr>
        <w:t>GIRONE “</w:t>
      </w:r>
      <w:r>
        <w:rPr>
          <w:bCs/>
          <w:color w:val="002060"/>
          <w:sz w:val="22"/>
          <w:szCs w:val="22"/>
        </w:rPr>
        <w:t>C</w:t>
      </w:r>
      <w:r w:rsidRPr="004825A5">
        <w:rPr>
          <w:bCs/>
          <w:color w:val="002060"/>
          <w:sz w:val="22"/>
          <w:szCs w:val="22"/>
        </w:rPr>
        <w:t>”</w:t>
      </w:r>
    </w:p>
    <w:p w14:paraId="2CF1A926" w14:textId="77777777" w:rsidR="00A116F9" w:rsidRPr="004825A5" w:rsidRDefault="00A116F9" w:rsidP="00A116F9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</w:rPr>
        <w:sectPr w:rsidR="00A116F9" w:rsidRPr="004825A5" w:rsidSect="00A116F9">
          <w:type w:val="continuous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</w:p>
    <w:p w14:paraId="023256B6" w14:textId="41B8450C" w:rsidR="00A116F9" w:rsidRDefault="00A116F9" w:rsidP="00A116F9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1^</w:t>
      </w:r>
      <w:r>
        <w:rPr>
          <w:b w:val="0"/>
          <w:color w:val="002060"/>
          <w:sz w:val="22"/>
          <w:szCs w:val="22"/>
        </w:rPr>
        <w:tab/>
        <w:t>NUOVA JUVENTINA FFC</w:t>
      </w:r>
    </w:p>
    <w:p w14:paraId="60353831" w14:textId="64449D20" w:rsidR="00A116F9" w:rsidRDefault="00A116F9" w:rsidP="00A116F9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2^</w:t>
      </w:r>
      <w:r>
        <w:rPr>
          <w:b w:val="0"/>
          <w:color w:val="002060"/>
          <w:sz w:val="22"/>
          <w:szCs w:val="22"/>
        </w:rPr>
        <w:tab/>
        <w:t>FUTSAL CASELLE</w:t>
      </w:r>
    </w:p>
    <w:p w14:paraId="74B992DB" w14:textId="1106A35D" w:rsidR="00A116F9" w:rsidRDefault="00A116F9" w:rsidP="00A116F9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3^</w:t>
      </w:r>
      <w:r>
        <w:rPr>
          <w:b w:val="0"/>
          <w:color w:val="002060"/>
          <w:sz w:val="22"/>
          <w:szCs w:val="22"/>
        </w:rPr>
        <w:tab/>
        <w:t>ROCCAFLUVIONE</w:t>
      </w:r>
    </w:p>
    <w:p w14:paraId="0E43D159" w14:textId="7FDC2B81" w:rsidR="00A116F9" w:rsidRDefault="00A116F9" w:rsidP="00A116F9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4^</w:t>
      </w:r>
      <w:r>
        <w:rPr>
          <w:b w:val="0"/>
          <w:color w:val="002060"/>
          <w:sz w:val="22"/>
          <w:szCs w:val="22"/>
        </w:rPr>
        <w:tab/>
        <w:t>CSI STELLA A.S.D.</w:t>
      </w:r>
    </w:p>
    <w:p w14:paraId="5AC30B7D" w14:textId="2311A7C4" w:rsidR="00A116F9" w:rsidRDefault="00A116F9" w:rsidP="00A116F9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5^</w:t>
      </w:r>
      <w:r>
        <w:rPr>
          <w:b w:val="0"/>
          <w:color w:val="002060"/>
          <w:sz w:val="22"/>
          <w:szCs w:val="22"/>
        </w:rPr>
        <w:tab/>
        <w:t>REAL ANCARIA</w:t>
      </w:r>
    </w:p>
    <w:p w14:paraId="079C912E" w14:textId="77777777" w:rsidR="00A116F9" w:rsidRDefault="00A116F9" w:rsidP="00A116F9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1C7A523A" w14:textId="559935A6" w:rsidR="00A116F9" w:rsidRDefault="00A116F9" w:rsidP="00A116F9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10^</w:t>
      </w:r>
      <w:r>
        <w:rPr>
          <w:b w:val="0"/>
          <w:color w:val="002060"/>
          <w:sz w:val="22"/>
          <w:szCs w:val="22"/>
        </w:rPr>
        <w:tab/>
      </w:r>
      <w:r w:rsidR="0072141A">
        <w:rPr>
          <w:b w:val="0"/>
          <w:color w:val="002060"/>
          <w:sz w:val="22"/>
          <w:szCs w:val="22"/>
        </w:rPr>
        <w:t>FUTSAL PRANDONE</w:t>
      </w:r>
    </w:p>
    <w:p w14:paraId="1BB13D9C" w14:textId="23A07971" w:rsidR="00A116F9" w:rsidRDefault="00A116F9" w:rsidP="00A116F9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11^</w:t>
      </w:r>
      <w:r>
        <w:rPr>
          <w:b w:val="0"/>
          <w:color w:val="002060"/>
          <w:sz w:val="22"/>
          <w:szCs w:val="22"/>
        </w:rPr>
        <w:tab/>
      </w:r>
      <w:r w:rsidR="0072141A">
        <w:rPr>
          <w:b w:val="0"/>
          <w:color w:val="002060"/>
          <w:sz w:val="22"/>
          <w:szCs w:val="22"/>
        </w:rPr>
        <w:t>U.MANDOLESI CALCIO</w:t>
      </w:r>
    </w:p>
    <w:p w14:paraId="79954889" w14:textId="36C62106" w:rsidR="00A116F9" w:rsidRPr="00A116F9" w:rsidRDefault="00A116F9" w:rsidP="00A116F9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A116F9">
        <w:rPr>
          <w:b w:val="0"/>
          <w:color w:val="002060"/>
          <w:sz w:val="22"/>
          <w:szCs w:val="22"/>
        </w:rPr>
        <w:t>12^</w:t>
      </w:r>
      <w:r w:rsidRPr="00A116F9">
        <w:rPr>
          <w:b w:val="0"/>
          <w:color w:val="002060"/>
          <w:sz w:val="22"/>
          <w:szCs w:val="22"/>
        </w:rPr>
        <w:tab/>
      </w:r>
      <w:r w:rsidR="0072141A">
        <w:rPr>
          <w:b w:val="0"/>
          <w:color w:val="002060"/>
          <w:sz w:val="22"/>
          <w:szCs w:val="22"/>
        </w:rPr>
        <w:t>RIVIERA DELLE PALME</w:t>
      </w:r>
    </w:p>
    <w:p w14:paraId="6F0C98D1" w14:textId="2E734CAD" w:rsidR="00A116F9" w:rsidRPr="00A116F9" w:rsidRDefault="00A116F9" w:rsidP="00A116F9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A116F9">
        <w:rPr>
          <w:b w:val="0"/>
          <w:color w:val="002060"/>
          <w:sz w:val="22"/>
          <w:szCs w:val="22"/>
        </w:rPr>
        <w:t>13^</w:t>
      </w:r>
      <w:r w:rsidRPr="00A116F9">
        <w:rPr>
          <w:b w:val="0"/>
          <w:color w:val="002060"/>
          <w:sz w:val="22"/>
          <w:szCs w:val="22"/>
        </w:rPr>
        <w:tab/>
      </w:r>
      <w:r w:rsidR="0072141A">
        <w:rPr>
          <w:b w:val="0"/>
          <w:color w:val="002060"/>
          <w:sz w:val="22"/>
          <w:szCs w:val="22"/>
        </w:rPr>
        <w:t>PICENO UNITED MMX A.R.L.</w:t>
      </w:r>
    </w:p>
    <w:p w14:paraId="514F7D3D" w14:textId="2B77E686" w:rsidR="00A116F9" w:rsidRPr="00A116F9" w:rsidRDefault="00A116F9" w:rsidP="00A116F9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A116F9">
        <w:rPr>
          <w:b w:val="0"/>
          <w:color w:val="002060"/>
          <w:sz w:val="22"/>
          <w:szCs w:val="22"/>
        </w:rPr>
        <w:t>14</w:t>
      </w:r>
      <w:r w:rsidRPr="00A116F9">
        <w:rPr>
          <w:b w:val="0"/>
          <w:color w:val="002060"/>
          <w:sz w:val="22"/>
          <w:szCs w:val="22"/>
        </w:rPr>
        <w:tab/>
      </w:r>
      <w:r w:rsidR="0072141A">
        <w:rPr>
          <w:b w:val="0"/>
          <w:color w:val="002060"/>
          <w:sz w:val="22"/>
          <w:szCs w:val="22"/>
        </w:rPr>
        <w:t>FUTSAL SANGIUSTESE A.R.L.</w:t>
      </w:r>
    </w:p>
    <w:p w14:paraId="71847BFA" w14:textId="77777777" w:rsidR="00A116F9" w:rsidRPr="00A116F9" w:rsidRDefault="00A116F9" w:rsidP="00A116F9">
      <w:pPr>
        <w:rPr>
          <w:rFonts w:ascii="Arial" w:hAnsi="Arial" w:cs="Arial"/>
          <w:color w:val="002060"/>
          <w:sz w:val="22"/>
          <w:szCs w:val="22"/>
        </w:rPr>
        <w:sectPr w:rsidR="00A116F9" w:rsidRPr="00A116F9" w:rsidSect="004825A5">
          <w:type w:val="continuous"/>
          <w:pgSz w:w="11907" w:h="16840" w:code="9"/>
          <w:pgMar w:top="1418" w:right="992" w:bottom="1418" w:left="993" w:header="709" w:footer="567" w:gutter="0"/>
          <w:pgNumType w:start="1"/>
          <w:cols w:num="2" w:space="720"/>
        </w:sectPr>
      </w:pPr>
    </w:p>
    <w:p w14:paraId="7FDC656D" w14:textId="5DB80394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29" w:name="_Toc517941385"/>
      <w:bookmarkStart w:id="30" w:name="_Toc12618924"/>
      <w:r>
        <w:rPr>
          <w:b w:val="0"/>
          <w:color w:val="002060"/>
          <w:sz w:val="22"/>
          <w:szCs w:val="22"/>
        </w:rPr>
        <w:t>Promosse al Campionato Regionale di Serie C1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29"/>
      <w:bookmarkEnd w:id="30"/>
      <w:r>
        <w:rPr>
          <w:b w:val="0"/>
          <w:color w:val="002060"/>
          <w:sz w:val="22"/>
          <w:szCs w:val="22"/>
        </w:rPr>
        <w:t>FUTSAL MONTEMARCIANO C5</w:t>
      </w:r>
    </w:p>
    <w:p w14:paraId="452C0753" w14:textId="7D682D35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TRE TORRI A.S.D.</w:t>
      </w:r>
    </w:p>
    <w:p w14:paraId="4521D764" w14:textId="6737F5AD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NUOVA JUVENTINA FFC</w:t>
      </w:r>
    </w:p>
    <w:p w14:paraId="3E50E1CF" w14:textId="77777777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3FF38ACE" w14:textId="5E5AA75F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31" w:name="_Toc517941388"/>
      <w:bookmarkStart w:id="32" w:name="_Toc12618927"/>
      <w:r>
        <w:rPr>
          <w:b w:val="0"/>
          <w:color w:val="002060"/>
          <w:sz w:val="22"/>
          <w:szCs w:val="22"/>
        </w:rPr>
        <w:t>Promossa al Campionato Regionale di Serie C1 dopo i play-off</w:t>
      </w:r>
      <w:r>
        <w:rPr>
          <w:b w:val="0"/>
          <w:color w:val="002060"/>
          <w:sz w:val="22"/>
          <w:szCs w:val="22"/>
        </w:rPr>
        <w:tab/>
      </w:r>
      <w:bookmarkEnd w:id="31"/>
      <w:bookmarkEnd w:id="32"/>
      <w:r>
        <w:rPr>
          <w:b w:val="0"/>
          <w:color w:val="002060"/>
          <w:sz w:val="22"/>
          <w:szCs w:val="22"/>
        </w:rPr>
        <w:t>FUTSAL CASELLE</w:t>
      </w:r>
    </w:p>
    <w:p w14:paraId="7D20DB0C" w14:textId="77777777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70804FDF" w14:textId="66D62F05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33" w:name="_Toc517941389"/>
      <w:bookmarkStart w:id="34" w:name="_Toc12618928"/>
      <w:r>
        <w:rPr>
          <w:b w:val="0"/>
          <w:color w:val="002060"/>
          <w:sz w:val="22"/>
          <w:szCs w:val="22"/>
        </w:rPr>
        <w:t>Retrocesse direttamente al Campionato di Serie D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33"/>
      <w:bookmarkEnd w:id="34"/>
      <w:r>
        <w:rPr>
          <w:b w:val="0"/>
          <w:color w:val="002060"/>
          <w:sz w:val="22"/>
          <w:szCs w:val="22"/>
        </w:rPr>
        <w:t>NEW ACADEMY</w:t>
      </w:r>
    </w:p>
    <w:p w14:paraId="0585093D" w14:textId="65257785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POLVERIGI C5</w:t>
      </w:r>
    </w:p>
    <w:p w14:paraId="5BC019F0" w14:textId="63F748B1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FUTSAL SANGIUSTESE A.R.L.</w:t>
      </w:r>
    </w:p>
    <w:p w14:paraId="73AFEF8A" w14:textId="77777777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3F857BCA" w14:textId="39CBED1C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35" w:name="_Toc517941392"/>
      <w:bookmarkStart w:id="36" w:name="_Toc12618931"/>
      <w:r>
        <w:rPr>
          <w:b w:val="0"/>
          <w:color w:val="002060"/>
          <w:sz w:val="22"/>
          <w:szCs w:val="22"/>
        </w:rPr>
        <w:t>Retrocesse al Campionato di Serie D dopo i play-out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35"/>
      <w:bookmarkEnd w:id="36"/>
      <w:r>
        <w:rPr>
          <w:b w:val="0"/>
          <w:color w:val="002060"/>
          <w:sz w:val="22"/>
          <w:szCs w:val="22"/>
        </w:rPr>
        <w:t>OLIMPIA JUVENTU FALCONARA</w:t>
      </w:r>
    </w:p>
    <w:p w14:paraId="3AC36E43" w14:textId="371270DB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SERRALTA*</w:t>
      </w:r>
    </w:p>
    <w:p w14:paraId="0281E341" w14:textId="07228F8A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lastRenderedPageBreak/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PICENO UNITED MMX A.R.L.</w:t>
      </w:r>
    </w:p>
    <w:p w14:paraId="5B32BB86" w14:textId="77777777" w:rsidR="009A4EEF" w:rsidRDefault="009A4EEF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590AF6A" w14:textId="77777777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i/>
          <w:color w:val="002060"/>
          <w:sz w:val="22"/>
          <w:szCs w:val="22"/>
        </w:rPr>
      </w:pPr>
      <w:r>
        <w:rPr>
          <w:b w:val="0"/>
          <w:i/>
          <w:color w:val="002060"/>
          <w:sz w:val="22"/>
          <w:szCs w:val="22"/>
        </w:rPr>
        <w:t>* non ha disputato il</w:t>
      </w:r>
      <w:r w:rsidRPr="0017291D">
        <w:rPr>
          <w:b w:val="0"/>
          <w:i/>
          <w:color w:val="002060"/>
          <w:sz w:val="22"/>
          <w:szCs w:val="22"/>
        </w:rPr>
        <w:t xml:space="preserve"> play-out visto il distacco pari o superiore ai 10 punti </w:t>
      </w:r>
      <w:r>
        <w:rPr>
          <w:b w:val="0"/>
          <w:i/>
          <w:color w:val="002060"/>
          <w:sz w:val="22"/>
          <w:szCs w:val="22"/>
        </w:rPr>
        <w:t xml:space="preserve">dalla decima </w:t>
      </w:r>
      <w:r w:rsidRPr="0017291D">
        <w:rPr>
          <w:b w:val="0"/>
          <w:i/>
          <w:color w:val="002060"/>
          <w:sz w:val="22"/>
          <w:szCs w:val="22"/>
        </w:rPr>
        <w:t>classificata.</w:t>
      </w:r>
    </w:p>
    <w:p w14:paraId="2C4D8915" w14:textId="77777777" w:rsidR="0072141A" w:rsidRDefault="0072141A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BAC8E8C" w14:textId="77777777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 xml:space="preserve">Retrocesse al Campionato di Serie D dopo la fase finale </w:t>
      </w:r>
    </w:p>
    <w:p w14:paraId="1F2E8C4E" w14:textId="67B6E167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con le vincenti play-off della Serie D: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AVIS ARCEVIA 1964</w:t>
      </w:r>
    </w:p>
    <w:p w14:paraId="57C957A3" w14:textId="22A93106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FUTSAL SAMBUCHETO</w:t>
      </w:r>
    </w:p>
    <w:p w14:paraId="6233F71B" w14:textId="009EE946" w:rsidR="0072141A" w:rsidRDefault="0072141A" w:rsidP="0072141A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RIVIERA DELLE PALME</w:t>
      </w:r>
    </w:p>
    <w:p w14:paraId="4DFA878A" w14:textId="77777777" w:rsidR="0072141A" w:rsidRDefault="0072141A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4D426EB" w14:textId="77777777" w:rsidR="004F7F95" w:rsidRPr="007918F3" w:rsidRDefault="004F7F95" w:rsidP="004F7F95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19E5E103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</w:p>
    <w:p w14:paraId="22F5E930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 </w:t>
      </w:r>
      <w:r>
        <w:rPr>
          <w:rFonts w:ascii="Courier New" w:hAnsi="Courier New" w:cs="Courier New"/>
          <w:color w:val="002060"/>
        </w:rPr>
        <w:t xml:space="preserve">                               </w:t>
      </w:r>
      <w:r w:rsidRPr="00D36F49">
        <w:rPr>
          <w:rFonts w:ascii="Courier New" w:hAnsi="Courier New" w:cs="Courier New"/>
          <w:color w:val="002060"/>
        </w:rPr>
        <w:t>PUNTI   SOCIETA' DIRIGENTI TECNICI CALCIATORI</w:t>
      </w:r>
    </w:p>
    <w:p w14:paraId="4EFF99A6" w14:textId="77777777" w:rsidR="004F7F95" w:rsidRPr="004A3572" w:rsidRDefault="004F7F95" w:rsidP="004F7F95">
      <w:pPr>
        <w:rPr>
          <w:rFonts w:ascii="Courier New" w:hAnsi="Courier New" w:cs="Courier New"/>
          <w:b/>
          <w:bCs/>
          <w:color w:val="002060"/>
        </w:rPr>
      </w:pPr>
      <w:r w:rsidRPr="004A3572">
        <w:rPr>
          <w:rFonts w:ascii="Courier New" w:hAnsi="Courier New" w:cs="Courier New"/>
          <w:b/>
          <w:bCs/>
          <w:color w:val="002060"/>
        </w:rPr>
        <w:t>L ALTRO SPORT CALCIO A 5   C     3,75                       0,15      3,60</w:t>
      </w:r>
    </w:p>
    <w:p w14:paraId="3EB64C86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AVIS ARCEVIA 1964          A     5,85                                 5,85</w:t>
      </w:r>
    </w:p>
    <w:p w14:paraId="72A274A3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AMICI DEL CENTROSOCIO SP.  A     6,35              2,00     0,15      4,20</w:t>
      </w:r>
    </w:p>
    <w:p w14:paraId="5D6187C0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NEW ACADEMY                A     6,40     1,00              0,15      5,25</w:t>
      </w:r>
    </w:p>
    <w:p w14:paraId="01A1B861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CALCETTO CASTRUM LAURI     B     8,70                                 8,70</w:t>
      </w:r>
    </w:p>
    <w:p w14:paraId="342B1CBB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BAYER CAPPUCCINI           B     9,00     2,00     1,00     0,30      5,70</w:t>
      </w:r>
    </w:p>
    <w:p w14:paraId="74FA1450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OLYMPIA FANO C5            A     9,15                       0,90      8,25</w:t>
      </w:r>
    </w:p>
    <w:p w14:paraId="38EA395C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VERBENA C5 ANCONA          A     9,25     1,00                        8,25</w:t>
      </w:r>
    </w:p>
    <w:p w14:paraId="0CA75D0F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NUOVA JUVENTINA FFC        C     9,70     2,00     2,00               5,70</w:t>
      </w:r>
    </w:p>
    <w:p w14:paraId="0BA9CBBD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FUTSAL PRANDONE            C    11,10                       0,15     10,95</w:t>
      </w:r>
    </w:p>
    <w:p w14:paraId="0BF9C97C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ACLI MANTOVANI CALCIO A 5  A    11,45     1,00              2,20      8,25</w:t>
      </w:r>
    </w:p>
    <w:p w14:paraId="08B359E4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POLISPORTIVA VICTORIA      B    12,25                       1,15     11,10</w:t>
      </w:r>
    </w:p>
    <w:p w14:paraId="638C2A03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REAL FABRIANO              B    12,25                       1,15     11,10</w:t>
      </w:r>
    </w:p>
    <w:p w14:paraId="1334990C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CHIARAVALLE FUTSAL         A    13,15              1,00     0,30     11,85</w:t>
      </w:r>
    </w:p>
    <w:p w14:paraId="63E020AC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GNANO 04                   A    13,20     2,00     1,00              10,20</w:t>
      </w:r>
    </w:p>
    <w:p w14:paraId="285252FB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CITTA DI OSTRA             A    13,30              5,00     2,30      6,00</w:t>
      </w:r>
    </w:p>
    <w:p w14:paraId="7946419E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CSI STELLA A.S.D.          C    13,60              4,00               9,60</w:t>
      </w:r>
    </w:p>
    <w:p w14:paraId="175053D2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FUTSAL SANGIUSTESE A.R.L.  C    13,65                       0,30     13,35</w:t>
      </w:r>
    </w:p>
    <w:p w14:paraId="7FAC57DB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FUTSAL CAMPIGLIONE         C    14,10                       0,45     13,65</w:t>
      </w:r>
    </w:p>
    <w:p w14:paraId="11B37215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ACLI AUDAX MONTECOSARO C5  C    15,95              5,00     0,15     10,80</w:t>
      </w:r>
    </w:p>
    <w:p w14:paraId="2C2C5D7B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ACLI VILLA MUSONE          B    16,20              6,00     0,30      9,90</w:t>
      </w:r>
    </w:p>
    <w:p w14:paraId="3D0B06F5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FUTSAL CASELLE             C    16,75     5,00     2,00     0,30      9,45</w:t>
      </w:r>
    </w:p>
    <w:p w14:paraId="6B16C596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AVENALE                    B    17,35              7,00              10,35</w:t>
      </w:r>
    </w:p>
    <w:p w14:paraId="63A6EA80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U.MANDOLESI CALCIO         C    17,55              8,00     2,20      7,35</w:t>
      </w:r>
    </w:p>
    <w:p w14:paraId="157F16A1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TRE TORRI A.S.D.           B    17,90              8,00     0,15      9,75</w:t>
      </w:r>
    </w:p>
    <w:p w14:paraId="4793E811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FUTSAL MONTEMARCIANO C5    A    18,00     2,00    10,00     0,30      5,70</w:t>
      </w:r>
    </w:p>
    <w:p w14:paraId="103ABC41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POLVERIGI C5              SP    18,30     2,00     1,00              15,30</w:t>
      </w:r>
    </w:p>
    <w:p w14:paraId="3854C88E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RIVIERA DELLE PALME        C    18,30              9,00     0,45      8,85</w:t>
      </w:r>
    </w:p>
    <w:p w14:paraId="279EB93E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LUCREZIA CALCIO A 5        A    19,00    12,00     1,00     0,15      5,85</w:t>
      </w:r>
    </w:p>
    <w:p w14:paraId="0F354835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ROCCAFLUVIONE              C    19,00     3,00    10,00               6,00</w:t>
      </w:r>
    </w:p>
    <w:p w14:paraId="0A1FD414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ANCONITANA CALCIO A 5      A    19,05     6,00              0,30     12,75</w:t>
      </w:r>
    </w:p>
    <w:p w14:paraId="0217A6F0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CASTELBELLINO CALCIO A 5   B    19,05              6,00              13,05</w:t>
      </w:r>
    </w:p>
    <w:p w14:paraId="606BE3FB" w14:textId="77777777" w:rsidR="004F7F95" w:rsidRPr="00D36F49" w:rsidRDefault="004F7F95" w:rsidP="004F7F95">
      <w:pPr>
        <w:rPr>
          <w:rFonts w:ascii="Courier New" w:hAnsi="Courier New" w:cs="Courier New"/>
          <w:color w:val="002060"/>
          <w:lang w:val="es-ES"/>
        </w:rPr>
      </w:pPr>
      <w:r w:rsidRPr="00D36F49">
        <w:rPr>
          <w:rFonts w:ascii="Courier New" w:hAnsi="Courier New" w:cs="Courier New"/>
          <w:color w:val="002060"/>
          <w:lang w:val="es-ES"/>
        </w:rPr>
        <w:t>FUTSAL SAMBUCHETO          B    20,50     8,00     8,00               4,50</w:t>
      </w:r>
    </w:p>
    <w:p w14:paraId="26160721" w14:textId="77777777" w:rsidR="004F7F95" w:rsidRPr="00D36F49" w:rsidRDefault="004F7F95" w:rsidP="004F7F95">
      <w:pPr>
        <w:rPr>
          <w:rFonts w:ascii="Courier New" w:hAnsi="Courier New" w:cs="Courier New"/>
          <w:color w:val="002060"/>
          <w:lang w:val="es-ES"/>
        </w:rPr>
      </w:pPr>
      <w:r w:rsidRPr="00D36F49">
        <w:rPr>
          <w:rFonts w:ascii="Courier New" w:hAnsi="Courier New" w:cs="Courier New"/>
          <w:color w:val="002060"/>
          <w:lang w:val="es-ES"/>
        </w:rPr>
        <w:t>REAL ANCARIA               C    23,05              8,00     2,60     12,45</w:t>
      </w:r>
    </w:p>
    <w:p w14:paraId="361C3988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AURORA TREIA               B    23,55     2,00    10,00     0,15     11,40</w:t>
      </w:r>
    </w:p>
    <w:p w14:paraId="73D7E740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SERRALTA                  SP    23,65     3,00    13,00               7,65</w:t>
      </w:r>
    </w:p>
    <w:p w14:paraId="3CCF8214" w14:textId="77777777" w:rsidR="004F7F95" w:rsidRPr="00D36F49" w:rsidRDefault="004F7F95" w:rsidP="004F7F95">
      <w:pPr>
        <w:rPr>
          <w:rFonts w:ascii="Courier New" w:hAnsi="Courier New" w:cs="Courier New"/>
          <w:color w:val="002060"/>
          <w:lang w:val="es-ES"/>
        </w:rPr>
      </w:pPr>
      <w:r w:rsidRPr="00D36F49">
        <w:rPr>
          <w:rFonts w:ascii="Courier New" w:hAnsi="Courier New" w:cs="Courier New"/>
          <w:color w:val="002060"/>
          <w:lang w:val="es-ES"/>
        </w:rPr>
        <w:t>GAGLIOLE F.C.              B    23,75     2,00    11,00     1,45      9,30</w:t>
      </w:r>
    </w:p>
    <w:p w14:paraId="7FBE0E9B" w14:textId="77777777" w:rsidR="004F7F95" w:rsidRPr="00D36F49" w:rsidRDefault="004F7F95" w:rsidP="004F7F95">
      <w:pPr>
        <w:rPr>
          <w:rFonts w:ascii="Courier New" w:hAnsi="Courier New" w:cs="Courier New"/>
          <w:color w:val="002060"/>
          <w:lang w:val="es-ES"/>
        </w:rPr>
      </w:pPr>
      <w:r w:rsidRPr="00D36F49">
        <w:rPr>
          <w:rFonts w:ascii="Courier New" w:hAnsi="Courier New" w:cs="Courier New"/>
          <w:color w:val="002060"/>
          <w:lang w:val="es-ES"/>
        </w:rPr>
        <w:t>REAL EAGLES VIRTUS PAGLIA  C    24,90    10,00     1,00     1,45     12,45</w:t>
      </w:r>
    </w:p>
    <w:p w14:paraId="39434C3E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PIEVE D ICO CALCIO A 5     A    26,25     4,00    14,00               8,25</w:t>
      </w:r>
    </w:p>
    <w:p w14:paraId="65D0AAC8" w14:textId="77777777" w:rsidR="004F7F95" w:rsidRPr="008E5315" w:rsidRDefault="004F7F95" w:rsidP="004F7F95">
      <w:pPr>
        <w:rPr>
          <w:rFonts w:ascii="Courier New" w:hAnsi="Courier New" w:cs="Courier New"/>
          <w:color w:val="002060"/>
          <w:lang w:val="es-ES"/>
        </w:rPr>
      </w:pPr>
      <w:r w:rsidRPr="00D36F49">
        <w:rPr>
          <w:rFonts w:ascii="Courier New" w:hAnsi="Courier New" w:cs="Courier New"/>
          <w:color w:val="002060"/>
        </w:rPr>
        <w:t xml:space="preserve">PICENO UNITED MMX A R.L.   </w:t>
      </w:r>
      <w:r w:rsidRPr="008E5315">
        <w:rPr>
          <w:rFonts w:ascii="Courier New" w:hAnsi="Courier New" w:cs="Courier New"/>
          <w:color w:val="002060"/>
          <w:lang w:val="es-ES"/>
        </w:rPr>
        <w:t>C    29,10             18,00              11,10</w:t>
      </w:r>
    </w:p>
    <w:p w14:paraId="1134A6B5" w14:textId="77777777" w:rsidR="004F7F95" w:rsidRPr="00D36F49" w:rsidRDefault="004F7F95" w:rsidP="004F7F95">
      <w:pPr>
        <w:rPr>
          <w:rFonts w:ascii="Courier New" w:hAnsi="Courier New" w:cs="Courier New"/>
          <w:color w:val="002060"/>
          <w:lang w:val="es-ES"/>
        </w:rPr>
      </w:pPr>
      <w:r w:rsidRPr="00D36F49">
        <w:rPr>
          <w:rFonts w:ascii="Courier New" w:hAnsi="Courier New" w:cs="Courier New"/>
          <w:color w:val="002060"/>
          <w:lang w:val="es-ES"/>
        </w:rPr>
        <w:t>OLIMPIA JUVENTU FALCONARA  A    30,45    14,00     4,00              12,45</w:t>
      </w:r>
    </w:p>
    <w:p w14:paraId="2BEC1E62" w14:textId="77777777" w:rsidR="004F7F95" w:rsidRPr="008E5315" w:rsidRDefault="004F7F95" w:rsidP="004F7F95">
      <w:pPr>
        <w:rPr>
          <w:rFonts w:ascii="Courier New" w:hAnsi="Courier New" w:cs="Courier New"/>
          <w:color w:val="002060"/>
        </w:rPr>
      </w:pPr>
      <w:r w:rsidRPr="008E5315">
        <w:rPr>
          <w:rFonts w:ascii="Courier New" w:hAnsi="Courier New" w:cs="Courier New"/>
          <w:color w:val="002060"/>
        </w:rPr>
        <w:t>OSIMO FIVE                 B    31,55    12,00     8,00     0,30     11,25</w:t>
      </w:r>
    </w:p>
    <w:p w14:paraId="08A5344D" w14:textId="77777777" w:rsidR="004F7F95" w:rsidRDefault="004F7F95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D9B74A4" w14:textId="77777777" w:rsidR="0072141A" w:rsidRPr="009028D5" w:rsidRDefault="0072141A" w:rsidP="0072141A">
      <w:pPr>
        <w:pStyle w:val="LndNormale1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PREMIO </w:t>
      </w:r>
      <w:r w:rsidRPr="009028D5">
        <w:rPr>
          <w:b/>
          <w:color w:val="002060"/>
          <w:sz w:val="36"/>
          <w:szCs w:val="36"/>
        </w:rPr>
        <w:t>IMPIEGO GIOVANI CAMPIONAT</w:t>
      </w:r>
      <w:r>
        <w:rPr>
          <w:b/>
          <w:color w:val="002060"/>
          <w:sz w:val="36"/>
          <w:szCs w:val="36"/>
        </w:rPr>
        <w:t>O</w:t>
      </w:r>
      <w:r w:rsidRPr="009028D5">
        <w:rPr>
          <w:b/>
          <w:color w:val="002060"/>
          <w:sz w:val="36"/>
          <w:szCs w:val="36"/>
        </w:rPr>
        <w:t xml:space="preserve"> SERIE C</w:t>
      </w:r>
      <w:r>
        <w:rPr>
          <w:b/>
          <w:color w:val="002060"/>
          <w:sz w:val="36"/>
          <w:szCs w:val="36"/>
        </w:rPr>
        <w:t>2</w:t>
      </w:r>
    </w:p>
    <w:p w14:paraId="5FD6A38C" w14:textId="77777777" w:rsidR="0072141A" w:rsidRDefault="0072141A" w:rsidP="0072141A">
      <w:pPr>
        <w:pStyle w:val="LndNormale1"/>
        <w:rPr>
          <w:color w:val="002060"/>
          <w:szCs w:val="22"/>
        </w:rPr>
      </w:pPr>
    </w:p>
    <w:p w14:paraId="484D283F" w14:textId="58068C62" w:rsidR="0072141A" w:rsidRPr="009028D5" w:rsidRDefault="0072141A" w:rsidP="0072141A">
      <w:pPr>
        <w:pStyle w:val="LndNormale1"/>
        <w:rPr>
          <w:bCs/>
          <w:color w:val="002060"/>
        </w:rPr>
      </w:pPr>
      <w:r w:rsidRPr="0062396D">
        <w:rPr>
          <w:color w:val="002060"/>
        </w:rPr>
        <w:t>L</w:t>
      </w:r>
      <w:r>
        <w:rPr>
          <w:color w:val="002060"/>
        </w:rPr>
        <w:t>a</w:t>
      </w:r>
      <w:r w:rsidRPr="0062396D">
        <w:rPr>
          <w:color w:val="002060"/>
        </w:rPr>
        <w:t xml:space="preserve"> Società che h</w:t>
      </w:r>
      <w:r>
        <w:rPr>
          <w:color w:val="002060"/>
        </w:rPr>
        <w:t>a</w:t>
      </w:r>
      <w:r w:rsidRPr="0062396D">
        <w:rPr>
          <w:color w:val="002060"/>
        </w:rPr>
        <w:t xml:space="preserve"> diritto al premio per la S.S. 202</w:t>
      </w:r>
      <w:r>
        <w:rPr>
          <w:color w:val="002060"/>
        </w:rPr>
        <w:t>2</w:t>
      </w:r>
      <w:r w:rsidRPr="0062396D">
        <w:rPr>
          <w:color w:val="002060"/>
        </w:rPr>
        <w:t>/202</w:t>
      </w:r>
      <w:r>
        <w:rPr>
          <w:color w:val="002060"/>
        </w:rPr>
        <w:t>3</w:t>
      </w:r>
      <w:r w:rsidRPr="0062396D">
        <w:rPr>
          <w:color w:val="002060"/>
        </w:rPr>
        <w:t xml:space="preserve"> </w:t>
      </w:r>
      <w:r>
        <w:rPr>
          <w:color w:val="002060"/>
        </w:rPr>
        <w:t xml:space="preserve">è la </w:t>
      </w:r>
      <w:r>
        <w:rPr>
          <w:b/>
          <w:color w:val="002060"/>
        </w:rPr>
        <w:t>U.MANDOLESI CALCIO</w:t>
      </w:r>
      <w:r>
        <w:rPr>
          <w:bCs/>
          <w:color w:val="002060"/>
        </w:rPr>
        <w:t>.</w:t>
      </w:r>
    </w:p>
    <w:p w14:paraId="39CB76DB" w14:textId="77777777" w:rsidR="0072141A" w:rsidRDefault="0072141A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B08DB8D" w14:textId="77777777" w:rsidR="009A4EEF" w:rsidRDefault="009A4EEF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1B29E02E" w14:textId="77777777" w:rsidR="004F7F95" w:rsidRDefault="004F7F95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11AAA07" w14:textId="77777777" w:rsidR="009A4EEF" w:rsidRPr="007918F3" w:rsidRDefault="009A4EEF" w:rsidP="009A4EE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CALCIO A CINQUE SERIE D</w:t>
      </w:r>
    </w:p>
    <w:p w14:paraId="19262B8A" w14:textId="77777777" w:rsidR="0072141A" w:rsidRPr="007918F3" w:rsidRDefault="0072141A" w:rsidP="0072141A">
      <w:pPr>
        <w:pStyle w:val="titoloprinc0"/>
        <w:rPr>
          <w:color w:val="002060"/>
        </w:rPr>
      </w:pPr>
      <w:r w:rsidRPr="007918F3">
        <w:rPr>
          <w:color w:val="002060"/>
        </w:rPr>
        <w:t>CLASSIFICA</w:t>
      </w:r>
      <w:r>
        <w:rPr>
          <w:color w:val="002060"/>
        </w:rPr>
        <w:t xml:space="preserve"> REGULAR SEASON</w:t>
      </w:r>
    </w:p>
    <w:p w14:paraId="52174670" w14:textId="77777777" w:rsidR="009A4EEF" w:rsidRPr="007918F3" w:rsidRDefault="009A4EEF" w:rsidP="009A4EEF">
      <w:pPr>
        <w:pStyle w:val="breakline"/>
        <w:rPr>
          <w:color w:val="002060"/>
        </w:rPr>
      </w:pPr>
    </w:p>
    <w:p w14:paraId="61F60EA7" w14:textId="77777777" w:rsidR="009A4EEF" w:rsidRPr="007918F3" w:rsidRDefault="009A4EEF" w:rsidP="009A4EEF">
      <w:pPr>
        <w:pStyle w:val="breakline"/>
        <w:rPr>
          <w:color w:val="002060"/>
        </w:rPr>
      </w:pPr>
    </w:p>
    <w:p w14:paraId="379CFFF3" w14:textId="77777777" w:rsidR="009A4EEF" w:rsidRPr="007918F3" w:rsidRDefault="009A4EEF" w:rsidP="009A4EEF">
      <w:pPr>
        <w:pStyle w:val="sottotitolocampionato10"/>
        <w:rPr>
          <w:color w:val="002060"/>
        </w:rPr>
      </w:pPr>
      <w:r w:rsidRPr="007918F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7918F3" w14:paraId="42944045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3DA9B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6312C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915AF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1DD53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491A4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42E46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00A45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6E6E9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55D6D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DDDD7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A4EEF" w:rsidRPr="007918F3" w14:paraId="5F35A915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275A0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SMIRRA CITY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75DC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68A2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E6CE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4D45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3530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5985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36A5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4B41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D168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9DBF9CB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47062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URBANIA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82CB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7CBB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EC23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C605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8A63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DB08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9DA0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DEDD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982C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10CE1DE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ABC3D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VILLA CECCOLINI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41B5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8E43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8F4F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B7F6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4598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C781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74DE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5573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F167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0B39A045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1BC05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ACQUALAGNA CALCIO C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6D26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270F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397E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673C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42F0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CC6B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0CDB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016B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4E17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7679D0A0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61FFA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59A6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1406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17BB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4582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691E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74A1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3319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2861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FBD9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D75CB48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58ADA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MONTECCHIO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CA96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CD1C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9947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08D4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837D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3915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BAD1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B45A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D229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0261869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478E0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DFC8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E522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2DDC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361A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52FC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6104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A3AE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14BC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44E0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323B2BC2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5C704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0D51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B049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C8BD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CC52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3C55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EE4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FF8C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8B69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1FB8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290EABF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A706B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VADO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7828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73DB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7C36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F9D5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4979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7FBB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01AA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B790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E946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766E09D7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A705D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5648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D254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B865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D428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EBC6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F1A4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F113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56B7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7817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9C07C36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C80FA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CEB0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1879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C9FF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1082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319C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013E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8320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3F75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53C8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F2AB4B6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9E3AF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AUDAX CALCIO PIOBBICO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06FA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8A45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5D12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4E74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99E8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2A38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8B57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6188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8CB4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</w:tr>
    </w:tbl>
    <w:p w14:paraId="04638F20" w14:textId="77777777" w:rsidR="009A4EEF" w:rsidRPr="007918F3" w:rsidRDefault="009A4EEF" w:rsidP="009A4EEF">
      <w:pPr>
        <w:pStyle w:val="breakline"/>
        <w:rPr>
          <w:rFonts w:eastAsiaTheme="minorEastAsia"/>
          <w:color w:val="002060"/>
        </w:rPr>
      </w:pPr>
    </w:p>
    <w:p w14:paraId="7A766C67" w14:textId="77777777" w:rsidR="009A4EEF" w:rsidRPr="007918F3" w:rsidRDefault="009A4EEF" w:rsidP="009A4EEF">
      <w:pPr>
        <w:pStyle w:val="breakline"/>
        <w:rPr>
          <w:color w:val="002060"/>
        </w:rPr>
      </w:pPr>
    </w:p>
    <w:p w14:paraId="2C29AAF3" w14:textId="77777777" w:rsidR="009A4EEF" w:rsidRPr="007918F3" w:rsidRDefault="009A4EEF" w:rsidP="009A4EEF">
      <w:pPr>
        <w:pStyle w:val="sottotitolocampionato10"/>
        <w:rPr>
          <w:color w:val="002060"/>
        </w:rPr>
      </w:pPr>
      <w:r w:rsidRPr="007918F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7918F3" w14:paraId="0940E597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FE5BF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DB671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CCFA9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77297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3EFC8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2BF31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DBE73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0212A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50493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D5DB5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A4EEF" w:rsidRPr="007918F3" w14:paraId="369554FC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476A6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878E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2EB0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FD68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577C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0A28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6CB9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C1C9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1D66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BD9F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1470ED6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A1E3E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EA1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E7B3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9120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5100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4979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8346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018C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2985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A9DD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33779CD9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102C7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 CASTELRAIMONDO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480B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B6A1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2AEC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7024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E068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D222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3824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A282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4114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ECAC7C1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8F253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5043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E7B7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2FF0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FCE3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635A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4E0E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5796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E483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4645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659275E2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E2901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7E8C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C75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EC17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05F5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6BBD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1E1A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AB1B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172F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4E06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C7BFF5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1599C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ATLETICO NO BORDERS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78ED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F876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B38B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B8F5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69B5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1AB2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EBAA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B4BD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979A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351C84A3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05F97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FDE4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FFD8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DD77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EFB1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48B6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5148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02A1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BD26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2B02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67D51846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92B2C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C.U.S. CAMERINO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9F52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F900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5E7E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DCCE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A80C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C0BD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023D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C6B1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525B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738E4C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12F1C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A.F.C.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944C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046A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375F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27EB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5275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26F0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9274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54F5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1E0C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7078555A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E29EB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B1BF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D062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3140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48AB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B5D0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CFD1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5EE2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E8B7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81AC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3CB0157D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F50B6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8290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C279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7077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5807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E768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6DBD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C67B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3186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B906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370B5220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5343A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POL. FIUMINATA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16A6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C3A1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CD58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861C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CD36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81A9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222B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BE33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76E3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</w:tr>
    </w:tbl>
    <w:p w14:paraId="485A66EC" w14:textId="77777777" w:rsidR="009A4EEF" w:rsidRPr="007918F3" w:rsidRDefault="009A4EEF" w:rsidP="009A4EEF">
      <w:pPr>
        <w:pStyle w:val="breakline"/>
        <w:rPr>
          <w:rFonts w:eastAsiaTheme="minorEastAsia"/>
          <w:color w:val="002060"/>
        </w:rPr>
      </w:pPr>
    </w:p>
    <w:p w14:paraId="4F2B48A5" w14:textId="77777777" w:rsidR="009A4EEF" w:rsidRPr="007918F3" w:rsidRDefault="009A4EEF" w:rsidP="009A4EEF">
      <w:pPr>
        <w:pStyle w:val="breakline"/>
        <w:rPr>
          <w:color w:val="002060"/>
        </w:rPr>
      </w:pPr>
    </w:p>
    <w:p w14:paraId="4A8EC4C6" w14:textId="77777777" w:rsidR="009A4EEF" w:rsidRPr="007918F3" w:rsidRDefault="009A4EEF" w:rsidP="009A4EEF">
      <w:pPr>
        <w:pStyle w:val="sottotitolocampionato10"/>
        <w:rPr>
          <w:color w:val="002060"/>
        </w:rPr>
      </w:pPr>
      <w:r w:rsidRPr="007918F3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7918F3" w14:paraId="36502D7C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FA9CF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247C8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8BED6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E0943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60A03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AD130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7C57B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FA526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F75C1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52384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A4EEF" w:rsidRPr="007918F3" w14:paraId="14A78440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DC02B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 S D FUTSAL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20E7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17A5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0362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A2D1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0AAA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0176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E5D2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8648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5743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0671932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935CE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226A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0E60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45CF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FA78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AD58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ECD6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A99B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8159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205D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C2BD9EB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E51F4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ADFB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58D2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40B6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6FF4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D41B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E859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7944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F1D1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CAE6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20537EF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53FC2B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FDB16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8B5D3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84B61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4979E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D6509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DE50C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CDA47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2ADEE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B5A84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3C5CA6AA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F8FA2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6227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4857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22C4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A9E0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C54F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4884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E0CD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FCBF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12C4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01A17463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29FCC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93F5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075A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D66B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A9AC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FA5E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C1CA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32F9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6A62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0F34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22C21D64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AB708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C892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7251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73CE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88C6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F0DC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16F2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10FE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C766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7F51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7BAC4087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E5B59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32CE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DEC3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BB51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F65F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84F9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1FBA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FADB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888A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FE8A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7F1F553F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4655E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1976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9EC2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4CA8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9EE9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2D90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C573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A3D2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9FF1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B754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2288DDE3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64905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C3DD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CAEF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1992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DD31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9379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5527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8D60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79E2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A101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15F11FA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50D87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4D97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8B4E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FEA3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8141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7C2B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508A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A787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B453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C2C6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311AE0D2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17903" w14:textId="77777777" w:rsidR="009A4EEF" w:rsidRPr="00443050" w:rsidRDefault="009A4EEF" w:rsidP="00D21EBC">
            <w:pPr>
              <w:pStyle w:val="rowtabella0"/>
              <w:rPr>
                <w:color w:val="002060"/>
                <w:lang w:val="es-ES"/>
              </w:rPr>
            </w:pPr>
            <w:r w:rsidRPr="00443050">
              <w:rPr>
                <w:color w:val="002060"/>
                <w:lang w:val="es-ES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C561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F565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04B5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6BBF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4F20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E81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9222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13EC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1A8F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6F2FA5C3" w14:textId="77777777" w:rsidR="009A4EEF" w:rsidRDefault="009A4EEF" w:rsidP="009A4EEF">
      <w:pPr>
        <w:pStyle w:val="breakline"/>
        <w:rPr>
          <w:color w:val="002060"/>
        </w:rPr>
      </w:pPr>
    </w:p>
    <w:p w14:paraId="11F72301" w14:textId="77777777" w:rsidR="009A4EEF" w:rsidRPr="007918F3" w:rsidRDefault="009A4EEF" w:rsidP="009A4EEF">
      <w:pPr>
        <w:pStyle w:val="sottotitolocampionato10"/>
        <w:rPr>
          <w:i/>
          <w:iCs/>
          <w:color w:val="002060"/>
          <w:sz w:val="20"/>
          <w:szCs w:val="20"/>
        </w:rPr>
      </w:pPr>
      <w:r w:rsidRPr="007918F3">
        <w:rPr>
          <w:i/>
          <w:iCs/>
          <w:color w:val="002060"/>
          <w:sz w:val="20"/>
          <w:szCs w:val="20"/>
        </w:rPr>
        <w:t>STRALCIO CLASSIFICA AVULSA</w:t>
      </w:r>
    </w:p>
    <w:p w14:paraId="510685E6" w14:textId="77777777" w:rsidR="009A4EEF" w:rsidRPr="007918F3" w:rsidRDefault="009A4EEF" w:rsidP="009A4EEF">
      <w:pPr>
        <w:pStyle w:val="breakline"/>
        <w:rPr>
          <w:rFonts w:eastAsiaTheme="minorEastAsia"/>
          <w:color w:val="002060"/>
        </w:rPr>
      </w:pPr>
    </w:p>
    <w:p w14:paraId="024BACAA" w14:textId="77777777" w:rsidR="009A4EEF" w:rsidRPr="00FF7EE0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*============================================================================</w:t>
      </w:r>
      <w:r>
        <w:rPr>
          <w:rFonts w:ascii="Courier" w:eastAsiaTheme="minorEastAsia" w:hAnsi="Courier"/>
          <w:color w:val="002060"/>
        </w:rPr>
        <w:t>======================================================</w:t>
      </w:r>
      <w:r w:rsidRPr="00FF7EE0">
        <w:rPr>
          <w:rFonts w:ascii="Courier" w:eastAsiaTheme="minorEastAsia" w:hAnsi="Courier"/>
          <w:color w:val="002060"/>
        </w:rPr>
        <w:t xml:space="preserve">= </w:t>
      </w:r>
    </w:p>
    <w:p w14:paraId="2C2B9CA6" w14:textId="77777777" w:rsidR="009A4EEF" w:rsidRPr="00FF7EE0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I     Societa'                        I PN | GC | VI | PE | NL | G.F| G.S| DIF I PN | GI | VI | PE | NL | G.F| G.S|  DIF|          |</w:t>
      </w:r>
    </w:p>
    <w:p w14:paraId="20254A33" w14:textId="77777777" w:rsidR="009A4EEF" w:rsidRPr="00FF7EE0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I                                     I    |    |    |    |    |    |    |     I    |    |    |    |    |    |    |     |          </w:t>
      </w:r>
      <w:r>
        <w:rPr>
          <w:rFonts w:ascii="Courier" w:eastAsiaTheme="minorEastAsia" w:hAnsi="Courier"/>
          <w:color w:val="002060"/>
        </w:rPr>
        <w:t>|</w:t>
      </w:r>
    </w:p>
    <w:p w14:paraId="519C525B" w14:textId="77777777" w:rsidR="009A4EEF" w:rsidRPr="00FF7EE0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*--------------------------------------------------------------------------</w:t>
      </w:r>
      <w:r>
        <w:rPr>
          <w:rFonts w:ascii="Courier" w:eastAsiaTheme="minorEastAsia" w:hAnsi="Courier"/>
          <w:color w:val="002060"/>
        </w:rPr>
        <w:t>------------------------------------------------------</w:t>
      </w:r>
      <w:r w:rsidRPr="00FF7EE0">
        <w:rPr>
          <w:rFonts w:ascii="Courier" w:eastAsiaTheme="minorEastAsia" w:hAnsi="Courier"/>
          <w:color w:val="002060"/>
        </w:rPr>
        <w:t>---</w:t>
      </w:r>
    </w:p>
    <w:p w14:paraId="75104000" w14:textId="77777777" w:rsidR="009A4EEF" w:rsidRPr="00FF7EE0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|  4  A.S.D.SAN BIAGIO                I 42 | 22 | 13 |  6 |  3 |123 | 94 | 29  I  3 |  2 |  1 |  1 |    | 12 | 11 |  1  |          </w:t>
      </w:r>
      <w:r>
        <w:rPr>
          <w:rFonts w:ascii="Courier" w:eastAsiaTheme="minorEastAsia" w:hAnsi="Courier"/>
          <w:color w:val="002060"/>
        </w:rPr>
        <w:t>|</w:t>
      </w:r>
      <w:r w:rsidRPr="00FF7EE0">
        <w:rPr>
          <w:rFonts w:ascii="Courier" w:eastAsiaTheme="minorEastAsia" w:hAnsi="Courier"/>
          <w:color w:val="002060"/>
        </w:rPr>
        <w:t xml:space="preserve">   </w:t>
      </w:r>
    </w:p>
    <w:p w14:paraId="0B744321" w14:textId="77777777" w:rsidR="009A4EEF" w:rsidRPr="00FF7EE0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I                                     I    |    |    |    |    |    |    |     I    |    |    |    |    |    |    |     |          I   </w:t>
      </w:r>
    </w:p>
    <w:p w14:paraId="063FF7AC" w14:textId="77777777" w:rsidR="009A4EEF" w:rsidRPr="00FF7EE0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|  5  A.S.  CALCETTO NUMANA           I 42 | 22 | 13 |  6 |  3 | 93 | 63 | 30  I  3 |  2 |  1 |  1 |    | 11 | 12 |  1- |          I   </w:t>
      </w:r>
    </w:p>
    <w:p w14:paraId="5F0D3B2D" w14:textId="77777777" w:rsidR="009A4EEF" w:rsidRPr="00FF7EE0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I                                     I    |    |    |    |    |    |    |     I    |    |    |    |    |    |    |     |          </w:t>
      </w:r>
      <w:r>
        <w:rPr>
          <w:rFonts w:ascii="Courier" w:eastAsiaTheme="minorEastAsia" w:hAnsi="Courier"/>
          <w:color w:val="002060"/>
        </w:rPr>
        <w:t>|</w:t>
      </w:r>
    </w:p>
    <w:p w14:paraId="19A4284F" w14:textId="77777777" w:rsidR="009A4EEF" w:rsidRPr="00FF7EE0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*--------------------------------------------------------------------------</w:t>
      </w:r>
      <w:r>
        <w:rPr>
          <w:rFonts w:ascii="Courier" w:eastAsiaTheme="minorEastAsia" w:hAnsi="Courier"/>
          <w:color w:val="002060"/>
        </w:rPr>
        <w:t>------------------------------------------------------</w:t>
      </w:r>
      <w:r w:rsidRPr="00FF7EE0">
        <w:rPr>
          <w:rFonts w:ascii="Courier" w:eastAsiaTheme="minorEastAsia" w:hAnsi="Courier"/>
          <w:color w:val="002060"/>
        </w:rPr>
        <w:t>---</w:t>
      </w:r>
    </w:p>
    <w:p w14:paraId="49AB14F2" w14:textId="77777777" w:rsidR="009A4EEF" w:rsidRPr="007918F3" w:rsidRDefault="009A4EEF" w:rsidP="009A4EEF">
      <w:pPr>
        <w:pStyle w:val="breakline"/>
        <w:rPr>
          <w:color w:val="002060"/>
        </w:rPr>
      </w:pPr>
    </w:p>
    <w:p w14:paraId="434F753C" w14:textId="77777777" w:rsidR="009A4EEF" w:rsidRPr="007918F3" w:rsidRDefault="009A4EEF" w:rsidP="009A4EEF">
      <w:pPr>
        <w:pStyle w:val="sottotitolocampionato10"/>
        <w:rPr>
          <w:color w:val="002060"/>
        </w:rPr>
      </w:pPr>
      <w:r w:rsidRPr="007918F3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7918F3" w14:paraId="6EC02AEA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15929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655FA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D6117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28033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D245A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88C67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F210F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42DE4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15DD2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8FA89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A4EEF" w:rsidRPr="007918F3" w14:paraId="5F8AC80F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B4858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3433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585D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D720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C9BA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D864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6306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AF57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7DC9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5E76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6F35020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9D465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lastRenderedPageBreak/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6049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6C1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1B5C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6693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EE3A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06FE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2FDB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D144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0A33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DECDF00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5A3DA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BE64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EAE1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8FF2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10C0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73D5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9E3F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A4F2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B19E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E90F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3ACB261D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3D977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A9B9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00F9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6AA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03F9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5894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F825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91E6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F14A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7307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6323C9F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1FB0E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91DB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65A0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7FF3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7419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D134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A670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08E7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6CAF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54E1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31CD49C3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C7F4B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SAN GINESIO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C50C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4287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1BB1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35B5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3E75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F644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7BA7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813B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8E95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7317C188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38180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FUTSAL RECANATI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BE62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9AAD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C65F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1208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9CCC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20A8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A5F7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C44B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447E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704B2F5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88354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A.P.D. BOCA CIVITANOVA 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3105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6F04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D051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87A9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4317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ACC6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0059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2ABC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5915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60D9D3B9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23560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VAL TENNA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66B9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A067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6430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5D71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9FAC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77C1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F59B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27F0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019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00C9432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C4031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7656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AE75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96E7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F82C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7F08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2DFF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671F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F519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A22E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2970219F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2A741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CALCIO S.ELPIDIO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7524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BBDF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4711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3978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9395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8840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E1C2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B81B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C89D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116C647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68C8E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S.S.D. AMATORI STESE 2007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AFB7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E53A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B3F4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8317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E301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7D35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3D3D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40A5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DC76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71C17D2A" w14:textId="77777777" w:rsidR="009A4EEF" w:rsidRDefault="009A4EEF" w:rsidP="009A4EEF">
      <w:pPr>
        <w:pStyle w:val="breakline"/>
        <w:rPr>
          <w:color w:val="002060"/>
        </w:rPr>
      </w:pPr>
    </w:p>
    <w:p w14:paraId="26EB9943" w14:textId="77777777" w:rsidR="009A4EEF" w:rsidRPr="007918F3" w:rsidRDefault="009A4EEF" w:rsidP="009A4EEF">
      <w:pPr>
        <w:pStyle w:val="sottotitolocampionato10"/>
        <w:rPr>
          <w:i/>
          <w:iCs/>
          <w:color w:val="002060"/>
          <w:sz w:val="20"/>
          <w:szCs w:val="20"/>
        </w:rPr>
      </w:pPr>
      <w:r w:rsidRPr="007918F3">
        <w:rPr>
          <w:i/>
          <w:iCs/>
          <w:color w:val="002060"/>
          <w:sz w:val="20"/>
          <w:szCs w:val="20"/>
        </w:rPr>
        <w:t>STRALCIO CLASSIFICA AVULSA</w:t>
      </w:r>
    </w:p>
    <w:p w14:paraId="3763737C" w14:textId="77777777" w:rsidR="009A4EEF" w:rsidRPr="007918F3" w:rsidRDefault="009A4EEF" w:rsidP="009A4EEF">
      <w:pPr>
        <w:pStyle w:val="breakline"/>
        <w:rPr>
          <w:rFonts w:eastAsiaTheme="minorEastAsia"/>
          <w:color w:val="002060"/>
        </w:rPr>
      </w:pPr>
    </w:p>
    <w:p w14:paraId="7D523535" w14:textId="77777777" w:rsidR="009A4EEF" w:rsidRPr="00FF7EE0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*============================================================================</w:t>
      </w:r>
      <w:r>
        <w:rPr>
          <w:rFonts w:ascii="Courier" w:eastAsiaTheme="minorEastAsia" w:hAnsi="Courier"/>
          <w:color w:val="002060"/>
        </w:rPr>
        <w:t>======================================================</w:t>
      </w:r>
      <w:r w:rsidRPr="00FF7EE0">
        <w:rPr>
          <w:rFonts w:ascii="Courier" w:eastAsiaTheme="minorEastAsia" w:hAnsi="Courier"/>
          <w:color w:val="002060"/>
        </w:rPr>
        <w:t xml:space="preserve">= </w:t>
      </w:r>
    </w:p>
    <w:p w14:paraId="55D0384D" w14:textId="77777777" w:rsidR="009A4EEF" w:rsidRPr="00FF7EE0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I     Societa'                        I PN | GC | VI | PE | NL | G.F| G.S| DIF I PN | GI | VI | PE | NL | G.F| G.S|  DIF|          |</w:t>
      </w:r>
    </w:p>
    <w:p w14:paraId="300CBA2A" w14:textId="77777777" w:rsidR="009A4EEF" w:rsidRPr="00FF7EE0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I                                     I    |    |    |    |    |    |    |     I    |    |    |    |    |    |    |     |          </w:t>
      </w:r>
      <w:r>
        <w:rPr>
          <w:rFonts w:ascii="Courier" w:eastAsiaTheme="minorEastAsia" w:hAnsi="Courier"/>
          <w:color w:val="002060"/>
        </w:rPr>
        <w:t>|</w:t>
      </w:r>
    </w:p>
    <w:p w14:paraId="734EAF14" w14:textId="77777777" w:rsidR="009A4EEF" w:rsidRPr="00FF7EE0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*--------------------------------------------------------------------------</w:t>
      </w:r>
      <w:r>
        <w:rPr>
          <w:rFonts w:ascii="Courier" w:eastAsiaTheme="minorEastAsia" w:hAnsi="Courier"/>
          <w:color w:val="002060"/>
        </w:rPr>
        <w:t>------------------------------------------------------</w:t>
      </w:r>
      <w:r w:rsidRPr="00FF7EE0">
        <w:rPr>
          <w:rFonts w:ascii="Courier" w:eastAsiaTheme="minorEastAsia" w:hAnsi="Courier"/>
          <w:color w:val="002060"/>
        </w:rPr>
        <w:t>---</w:t>
      </w:r>
    </w:p>
    <w:p w14:paraId="2C9F7998" w14:textId="77777777" w:rsidR="009A4EEF" w:rsidRPr="00045DDA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045DDA">
        <w:rPr>
          <w:rFonts w:ascii="Courier" w:eastAsiaTheme="minorEastAsia" w:hAnsi="Courier"/>
          <w:color w:val="002060"/>
        </w:rPr>
        <w:t>|  4  A.S.D.CANTINE RIUNITE CSI       I 40 | 22 | 12 |  6 |  4 | 66 | 47 | 19</w:t>
      </w:r>
      <w:r>
        <w:rPr>
          <w:rFonts w:ascii="Courier" w:eastAsiaTheme="minorEastAsia" w:hAnsi="Courier"/>
          <w:color w:val="002060"/>
        </w:rPr>
        <w:t xml:space="preserve">  </w:t>
      </w:r>
      <w:r w:rsidRPr="00045DDA">
        <w:rPr>
          <w:rFonts w:ascii="Courier" w:eastAsiaTheme="minorEastAsia" w:hAnsi="Courier"/>
          <w:color w:val="002060"/>
        </w:rPr>
        <w:t xml:space="preserve">I  4 |  2 |  1 |    |  1 |  6 |  4 |  2  |          </w:t>
      </w:r>
      <w:r>
        <w:rPr>
          <w:rFonts w:ascii="Courier" w:eastAsiaTheme="minorEastAsia" w:hAnsi="Courier"/>
          <w:color w:val="002060"/>
        </w:rPr>
        <w:t>|</w:t>
      </w:r>
    </w:p>
    <w:p w14:paraId="7D088246" w14:textId="77777777" w:rsidR="009A4EEF" w:rsidRPr="00FF7EE0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I                                     I    |    |    |    |    |    |    |     I    |    |    |    |    |    |    |     |          I   </w:t>
      </w:r>
    </w:p>
    <w:p w14:paraId="4A7AB143" w14:textId="77777777" w:rsidR="009A4EEF" w:rsidRPr="00FF7EE0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045DDA">
        <w:rPr>
          <w:rFonts w:ascii="Courier" w:eastAsiaTheme="minorEastAsia" w:hAnsi="Courier"/>
          <w:color w:val="002060"/>
        </w:rPr>
        <w:t>|  5  A.S.D.CAPODARCO CASABIANCA C5   I 40 | 22 | 13 |  8 |  1 | 79 | 76 |  3</w:t>
      </w:r>
      <w:r>
        <w:rPr>
          <w:rFonts w:ascii="Courier" w:eastAsiaTheme="minorEastAsia" w:hAnsi="Courier"/>
          <w:color w:val="002060"/>
        </w:rPr>
        <w:t xml:space="preserve">  </w:t>
      </w:r>
      <w:r w:rsidRPr="00045DDA">
        <w:rPr>
          <w:rFonts w:ascii="Courier" w:eastAsiaTheme="minorEastAsia" w:hAnsi="Courier"/>
          <w:color w:val="002060"/>
        </w:rPr>
        <w:t>I  1 |  2 |    |  1 |  1 |  4 |  6 |  2- |          I</w:t>
      </w:r>
    </w:p>
    <w:p w14:paraId="5FEF3EAA" w14:textId="77777777" w:rsidR="009A4EEF" w:rsidRPr="00FF7EE0" w:rsidRDefault="009A4EEF" w:rsidP="009A4EEF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I                                     I    |    |    |    |    |    |    |     I    |    |    |    |    |    |    |     |          </w:t>
      </w:r>
      <w:r>
        <w:rPr>
          <w:rFonts w:ascii="Courier" w:eastAsiaTheme="minorEastAsia" w:hAnsi="Courier"/>
          <w:color w:val="002060"/>
        </w:rPr>
        <w:t>|</w:t>
      </w:r>
    </w:p>
    <w:p w14:paraId="7843EC1A" w14:textId="77777777" w:rsidR="009A4EEF" w:rsidRPr="007918F3" w:rsidRDefault="009A4EEF" w:rsidP="009A4EEF">
      <w:pPr>
        <w:pStyle w:val="breakline"/>
        <w:rPr>
          <w:color w:val="002060"/>
        </w:rPr>
      </w:pPr>
      <w:r w:rsidRPr="00FF7EE0">
        <w:rPr>
          <w:rFonts w:ascii="Courier" w:eastAsiaTheme="minorEastAsia" w:hAnsi="Courier"/>
          <w:color w:val="002060"/>
        </w:rPr>
        <w:t>*--------------------------------------------------------------------------</w:t>
      </w:r>
      <w:r>
        <w:rPr>
          <w:rFonts w:ascii="Courier" w:eastAsiaTheme="minorEastAsia" w:hAnsi="Courier"/>
          <w:color w:val="002060"/>
        </w:rPr>
        <w:t>------------------------------------------------------</w:t>
      </w:r>
      <w:r w:rsidRPr="00FF7EE0">
        <w:rPr>
          <w:rFonts w:ascii="Courier" w:eastAsiaTheme="minorEastAsia" w:hAnsi="Courier"/>
          <w:color w:val="002060"/>
        </w:rPr>
        <w:t>---</w:t>
      </w:r>
    </w:p>
    <w:p w14:paraId="60C5944F" w14:textId="77777777" w:rsidR="009A4EEF" w:rsidRPr="007918F3" w:rsidRDefault="009A4EEF" w:rsidP="009A4EEF">
      <w:pPr>
        <w:pStyle w:val="sottotitolocampionato10"/>
        <w:rPr>
          <w:color w:val="002060"/>
        </w:rPr>
      </w:pPr>
      <w:r w:rsidRPr="007918F3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7918F3" w14:paraId="480D44A8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78613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F458A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BB9A4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DA1BF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2D5B5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D58DF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72DDD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762BC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38C0F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0D30C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A4EEF" w:rsidRPr="007918F3" w14:paraId="3CB27EF6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FBDF1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6A96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CDE7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FF24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E15E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A709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F3E5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804B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9001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68ED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221E4EA7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D6754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SSD AS SAMBENEDETTESE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1D1B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6346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59A6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2323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D7A6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D255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D903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21DC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DB4C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E9945F0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C3441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BOCASTRUM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DAEC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6EA3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4762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4BFA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8760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5D20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693D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31F6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9CE3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A619E20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CCADF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TRUENTIN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FC02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C5F3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E2EF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C1C4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E79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2B2B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F2A6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A076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A184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740C112E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C1F05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FUTSAL VIRE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EE42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35DD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411C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B68E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4E6D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8E6C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93E5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AAE8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7866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DCB4D09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C03FB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167D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84FC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A895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3EA4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09D6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38E4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5F80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2F3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1392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6FAFD28B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73C5E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3C3C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A9D2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AF42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524A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B119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FF87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D040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FEC3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6B16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548D98B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D0573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6D66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D290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AEC8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180E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A6FF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7097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3CC7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7B2B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00D3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620F59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E710E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FUTSAL L.C.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3EB7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D3C1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68AC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7DBE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AEE7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A95F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7AC3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6E6D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2A1A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089B2F33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B4F5E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FROG S CLUB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09FF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69AC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BC2E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08A6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B837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030F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37CC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69A3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7D5A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CE6A064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E635C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TRIBALCIO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6A43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71CD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925F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141E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926D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4A2C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4C86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95F8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3844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AD45BBD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3D4D3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ATLETICO ASCOLI 2000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87AD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D824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C383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5359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6217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DFDB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B0D2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4696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DA01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6E9778DD" w14:textId="77777777" w:rsidR="0072141A" w:rsidRPr="0072141A" w:rsidRDefault="0072141A" w:rsidP="009A4EEF">
      <w:pPr>
        <w:pStyle w:val="titoloprinc0"/>
        <w:rPr>
          <w:b w:val="0"/>
          <w:bCs w:val="0"/>
          <w:color w:val="002060"/>
          <w:sz w:val="22"/>
          <w:szCs w:val="22"/>
        </w:rPr>
      </w:pPr>
    </w:p>
    <w:p w14:paraId="66F99E1D" w14:textId="68610F5E" w:rsidR="009A4EEF" w:rsidRPr="00046569" w:rsidRDefault="009A4EEF" w:rsidP="009A4EEF">
      <w:pPr>
        <w:pStyle w:val="titoloprinc0"/>
        <w:rPr>
          <w:color w:val="002060"/>
        </w:rPr>
      </w:pPr>
      <w:r>
        <w:rPr>
          <w:color w:val="002060"/>
        </w:rPr>
        <w:t>TITOLO REGIONALE</w:t>
      </w:r>
    </w:p>
    <w:p w14:paraId="1133BAFF" w14:textId="77777777" w:rsidR="009A4EEF" w:rsidRDefault="009A4EEF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691FBAC7" w14:textId="77777777" w:rsidR="009A4EEF" w:rsidRPr="00DE3CA9" w:rsidRDefault="009A4EEF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GIRONE “1”</w:t>
      </w:r>
    </w:p>
    <w:p w14:paraId="014D44BB" w14:textId="3B5D5BF4" w:rsidR="009A4EEF" w:rsidRPr="00DE3CA9" w:rsidRDefault="009A4EEF" w:rsidP="009A4EEF">
      <w:pPr>
        <w:pStyle w:val="breakline"/>
        <w:jc w:val="both"/>
        <w:rPr>
          <w:rFonts w:ascii="Arial" w:hAnsi="Arial" w:cs="Arial"/>
          <w:color w:val="002060"/>
          <w:sz w:val="21"/>
          <w:szCs w:val="21"/>
        </w:rPr>
      </w:pPr>
      <w:r w:rsidRPr="00DE3CA9">
        <w:rPr>
          <w:rFonts w:ascii="Arial" w:hAnsi="Arial" w:cs="Arial"/>
          <w:color w:val="002060"/>
          <w:sz w:val="22"/>
          <w:szCs w:val="22"/>
        </w:rPr>
        <w:t>POLISPORTIVA UROBORO – SMIRRA CITY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>5-5</w:t>
      </w:r>
    </w:p>
    <w:p w14:paraId="4FEBD5F3" w14:textId="5067DB85" w:rsidR="009A4EEF" w:rsidRPr="00DE3CA9" w:rsidRDefault="009A4EEF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SMIRRA CITY – POLISPORTIVA UROBORO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>3-4</w:t>
      </w:r>
    </w:p>
    <w:p w14:paraId="50943697" w14:textId="544110AC" w:rsidR="00DE3CA9" w:rsidRPr="00DE3CA9" w:rsidRDefault="00DE3CA9" w:rsidP="00DE3CA9">
      <w:pPr>
        <w:pStyle w:val="LndNormale1"/>
        <w:rPr>
          <w:i/>
          <w:iCs/>
          <w:color w:val="002060"/>
        </w:rPr>
      </w:pPr>
      <w:r w:rsidRPr="00DE3CA9">
        <w:rPr>
          <w:i/>
          <w:iCs/>
          <w:color w:val="002060"/>
        </w:rPr>
        <w:t>Il Futsal Castelfidardo ha rinunciato alla partecipazione alla fase finale per l’assegnazione del Titolo Regionale.</w:t>
      </w:r>
    </w:p>
    <w:p w14:paraId="12A6FB0B" w14:textId="76A23778" w:rsidR="009A4EEF" w:rsidRPr="00DE3CA9" w:rsidRDefault="009A4EEF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</w:p>
    <w:p w14:paraId="2AF98088" w14:textId="77777777" w:rsidR="009A4EEF" w:rsidRPr="00DE3CA9" w:rsidRDefault="009A4EEF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GIRONE “2”</w:t>
      </w:r>
    </w:p>
    <w:p w14:paraId="40C4A956" w14:textId="47D1A305" w:rsidR="009A4EEF" w:rsidRPr="00DE3CA9" w:rsidRDefault="009A4EEF" w:rsidP="009A4EEF">
      <w:pPr>
        <w:pStyle w:val="breakline"/>
        <w:jc w:val="both"/>
        <w:rPr>
          <w:rFonts w:ascii="Arial" w:hAnsi="Arial" w:cs="Arial"/>
          <w:color w:val="002060"/>
          <w:sz w:val="21"/>
          <w:szCs w:val="21"/>
        </w:rPr>
      </w:pPr>
      <w:r w:rsidRPr="00DE3CA9">
        <w:rPr>
          <w:rFonts w:ascii="Arial" w:hAnsi="Arial" w:cs="Arial"/>
          <w:color w:val="002060"/>
          <w:sz w:val="22"/>
          <w:szCs w:val="22"/>
        </w:rPr>
        <w:t>FERMANA FUTSAL 2022 – DAMIANI E GATTI ASCOLI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>4-4</w:t>
      </w:r>
    </w:p>
    <w:p w14:paraId="69CD3878" w14:textId="590C4C22" w:rsidR="009A4EEF" w:rsidRPr="00DE3CA9" w:rsidRDefault="009A4EEF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DAMIANI E GATTI ASCOLI – FERMANA FUTSAL 2022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>9-1</w:t>
      </w:r>
    </w:p>
    <w:p w14:paraId="00FC3B60" w14:textId="77777777" w:rsidR="009A4EEF" w:rsidRPr="00DE3CA9" w:rsidRDefault="009A4EEF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</w:p>
    <w:p w14:paraId="3EFCCDA0" w14:textId="77777777" w:rsidR="00DE3CA9" w:rsidRPr="00DE3CA9" w:rsidRDefault="009A4EEF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GARA DI FINALE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</w:p>
    <w:p w14:paraId="677E74F0" w14:textId="48755A0C" w:rsidR="009A4EEF" w:rsidRPr="00DE3CA9" w:rsidRDefault="009A4EEF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DAMIANI E GATTI ASCOLI – POLISPORTIVA UROBORO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>5-0</w:t>
      </w:r>
    </w:p>
    <w:p w14:paraId="79591BB0" w14:textId="77777777" w:rsidR="009A4EEF" w:rsidRPr="0060512B" w:rsidRDefault="009A4EEF" w:rsidP="009A4EEF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</w:p>
    <w:p w14:paraId="6A8827F2" w14:textId="77777777" w:rsidR="009A4EEF" w:rsidRPr="00DE3CA9" w:rsidRDefault="009A4EEF" w:rsidP="009A4EEF">
      <w:pPr>
        <w:rPr>
          <w:rFonts w:ascii="Arial" w:hAnsi="Arial" w:cs="Arial"/>
          <w:bCs/>
          <w:color w:val="002060"/>
          <w:sz w:val="22"/>
          <w:szCs w:val="22"/>
        </w:rPr>
      </w:pPr>
      <w:r w:rsidRPr="00DE3CA9">
        <w:rPr>
          <w:rFonts w:ascii="Arial" w:hAnsi="Arial" w:cs="Arial"/>
          <w:bCs/>
          <w:color w:val="002060"/>
          <w:sz w:val="22"/>
          <w:szCs w:val="22"/>
        </w:rPr>
        <w:t>La Società DAMIANI E GATTI ASCOLI si aggiudica il Titolo Regionale Calcio a Cinque Serie D.</w:t>
      </w:r>
    </w:p>
    <w:p w14:paraId="398B53CD" w14:textId="77777777" w:rsidR="009A4EEF" w:rsidRDefault="009A4EEF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7C18C2F" w14:textId="77777777" w:rsidR="009A4EEF" w:rsidRPr="007918F3" w:rsidRDefault="009A4EEF" w:rsidP="009A4EEF">
      <w:pPr>
        <w:pStyle w:val="titoloprinc0"/>
        <w:rPr>
          <w:color w:val="002060"/>
        </w:rPr>
      </w:pPr>
      <w:r>
        <w:rPr>
          <w:color w:val="002060"/>
        </w:rPr>
        <w:t>PLAY OFF</w:t>
      </w:r>
    </w:p>
    <w:p w14:paraId="572BCC4D" w14:textId="77777777" w:rsidR="009A4EEF" w:rsidRDefault="009A4EEF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518CA5A1" w14:textId="77777777" w:rsidR="00DE3CA9" w:rsidRPr="00BB07AF" w:rsidRDefault="00DE3CA9" w:rsidP="00DE3CA9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BB07AF">
        <w:rPr>
          <w:rFonts w:ascii="Arial" w:hAnsi="Arial" w:cs="Arial"/>
          <w:b/>
          <w:bCs/>
          <w:color w:val="002060"/>
          <w:sz w:val="22"/>
        </w:rPr>
        <w:t>GIRONE “A”</w:t>
      </w:r>
    </w:p>
    <w:p w14:paraId="1BBB01CF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6A141AD6" w14:textId="06988FCB" w:rsidR="00DE3CA9" w:rsidRP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URBANIA CALCIO – FRASASSI C5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>3-5</w:t>
      </w:r>
    </w:p>
    <w:p w14:paraId="0D846D08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</w:p>
    <w:p w14:paraId="2C577126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76FE9408" w14:textId="2592AA36" w:rsidR="00DE3CA9" w:rsidRP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VILLA CECCOLINI CALCIO – ACQUALAGNA CALCIO C 5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>4-1</w:t>
      </w:r>
    </w:p>
    <w:p w14:paraId="5B6E5397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</w:p>
    <w:p w14:paraId="3289C1FD" w14:textId="77777777" w:rsidR="00DE3CA9" w:rsidRPr="00C526A0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>Finale play off</w:t>
      </w:r>
    </w:p>
    <w:p w14:paraId="2D1D8D6C" w14:textId="7B271662" w:rsidR="00DE3CA9" w:rsidRP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VILLA CECCOLINI CALCIO – FRASASSI C5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>5-3</w:t>
      </w:r>
    </w:p>
    <w:p w14:paraId="3FB6594D" w14:textId="77777777" w:rsidR="00DE3CA9" w:rsidRDefault="00DE3CA9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7A9CA46" w14:textId="31499B12" w:rsidR="00DE3CA9" w:rsidRPr="00BB07AF" w:rsidRDefault="00DE3CA9" w:rsidP="00DE3CA9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BB07AF">
        <w:rPr>
          <w:rFonts w:ascii="Arial" w:hAnsi="Arial" w:cs="Arial"/>
          <w:b/>
          <w:bCs/>
          <w:color w:val="002060"/>
          <w:sz w:val="22"/>
        </w:rPr>
        <w:t>GIRONE “</w:t>
      </w:r>
      <w:r>
        <w:rPr>
          <w:rFonts w:ascii="Arial" w:hAnsi="Arial" w:cs="Arial"/>
          <w:b/>
          <w:bCs/>
          <w:color w:val="002060"/>
          <w:sz w:val="22"/>
        </w:rPr>
        <w:t>B</w:t>
      </w:r>
      <w:r w:rsidRPr="00BB07AF">
        <w:rPr>
          <w:rFonts w:ascii="Arial" w:hAnsi="Arial" w:cs="Arial"/>
          <w:b/>
          <w:bCs/>
          <w:color w:val="002060"/>
          <w:sz w:val="22"/>
        </w:rPr>
        <w:t>”</w:t>
      </w:r>
    </w:p>
    <w:p w14:paraId="07C1BDEB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6BAF21D5" w14:textId="77777777" w:rsidR="00DE3CA9" w:rsidRP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CDC 2018 – MMSA GIOVANE AURORA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  <w:t>2-3</w:t>
      </w:r>
    </w:p>
    <w:p w14:paraId="3B3F9A45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</w:p>
    <w:p w14:paraId="120E2E86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1B6B36EE" w14:textId="77777777" w:rsidR="00DE3CA9" w:rsidRP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CASTELRAIMONDO CALCIO A 5 – SANTA MARIA NUOVA A.S.D.</w:t>
      </w:r>
      <w:r w:rsidRPr="00DE3CA9">
        <w:rPr>
          <w:rFonts w:ascii="Arial" w:hAnsi="Arial" w:cs="Arial"/>
          <w:color w:val="002060"/>
          <w:sz w:val="22"/>
          <w:szCs w:val="22"/>
        </w:rPr>
        <w:tab/>
        <w:t>1-2</w:t>
      </w:r>
    </w:p>
    <w:p w14:paraId="4A6D5A15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</w:p>
    <w:p w14:paraId="6025B98F" w14:textId="77777777" w:rsidR="00DE3CA9" w:rsidRPr="00C526A0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off</w:t>
      </w:r>
    </w:p>
    <w:p w14:paraId="64C0832E" w14:textId="77777777" w:rsidR="00DE3CA9" w:rsidRP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SANTA MARIA NUOVA A.S.D. – MMSA GIOVANE AURORA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  <w:t>1-2</w:t>
      </w:r>
    </w:p>
    <w:p w14:paraId="102AFE30" w14:textId="77777777" w:rsidR="00DE3CA9" w:rsidRDefault="00DE3CA9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58185538" w14:textId="345B3416" w:rsidR="00DE3CA9" w:rsidRPr="00BB07AF" w:rsidRDefault="00DE3CA9" w:rsidP="00DE3CA9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BB07AF">
        <w:rPr>
          <w:rFonts w:ascii="Arial" w:hAnsi="Arial" w:cs="Arial"/>
          <w:b/>
          <w:bCs/>
          <w:color w:val="002060"/>
          <w:sz w:val="22"/>
        </w:rPr>
        <w:t>GIRONE “</w:t>
      </w:r>
      <w:r>
        <w:rPr>
          <w:rFonts w:ascii="Arial" w:hAnsi="Arial" w:cs="Arial"/>
          <w:b/>
          <w:bCs/>
          <w:color w:val="002060"/>
          <w:sz w:val="22"/>
        </w:rPr>
        <w:t>C</w:t>
      </w:r>
      <w:r w:rsidRPr="00BB07AF">
        <w:rPr>
          <w:rFonts w:ascii="Arial" w:hAnsi="Arial" w:cs="Arial"/>
          <w:b/>
          <w:bCs/>
          <w:color w:val="002060"/>
          <w:sz w:val="22"/>
        </w:rPr>
        <w:t>”</w:t>
      </w:r>
    </w:p>
    <w:p w14:paraId="388A2E8B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0FEA4030" w14:textId="77777777" w:rsidR="00DE3CA9" w:rsidRP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CIRCOLO COLLODI CALCIO 5 – CALCETTO NUMANA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  <w:t>4-2</w:t>
      </w:r>
    </w:p>
    <w:p w14:paraId="30C0875D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</w:p>
    <w:p w14:paraId="6515C915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1587D585" w14:textId="77777777" w:rsidR="00DE3CA9" w:rsidRP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CANDIA BARACCOLA ASPIO – SAN BIAGIO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  <w:t>5-4</w:t>
      </w:r>
    </w:p>
    <w:p w14:paraId="3EF6EB56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</w:p>
    <w:p w14:paraId="21AF2380" w14:textId="77777777" w:rsidR="00DE3CA9" w:rsidRPr="00C526A0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off</w:t>
      </w:r>
    </w:p>
    <w:p w14:paraId="3D712A0F" w14:textId="396753CC" w:rsidR="00DE3CA9" w:rsidRP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CIRCOLO COLLODI CALCIO 5 – CANDIA BARACCOLA ASPIO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>2-3</w:t>
      </w:r>
    </w:p>
    <w:p w14:paraId="58972D03" w14:textId="77777777" w:rsidR="00DE3CA9" w:rsidRDefault="00DE3CA9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4AA21E74" w14:textId="2A101817" w:rsidR="00DE3CA9" w:rsidRPr="00BB07AF" w:rsidRDefault="00DE3CA9" w:rsidP="00DE3CA9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BB07AF">
        <w:rPr>
          <w:rFonts w:ascii="Arial" w:hAnsi="Arial" w:cs="Arial"/>
          <w:b/>
          <w:bCs/>
          <w:color w:val="002060"/>
          <w:sz w:val="22"/>
        </w:rPr>
        <w:t>GIRONE “</w:t>
      </w:r>
      <w:r>
        <w:rPr>
          <w:rFonts w:ascii="Arial" w:hAnsi="Arial" w:cs="Arial"/>
          <w:b/>
          <w:bCs/>
          <w:color w:val="002060"/>
          <w:sz w:val="22"/>
        </w:rPr>
        <w:t>D</w:t>
      </w:r>
      <w:r w:rsidRPr="00BB07AF">
        <w:rPr>
          <w:rFonts w:ascii="Arial" w:hAnsi="Arial" w:cs="Arial"/>
          <w:b/>
          <w:bCs/>
          <w:color w:val="002060"/>
          <w:sz w:val="22"/>
        </w:rPr>
        <w:t>”</w:t>
      </w:r>
    </w:p>
    <w:p w14:paraId="48772DD1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278F52C8" w14:textId="77777777" w:rsidR="00DE3CA9" w:rsidRP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BORGOROSSO TOLENTINO – CAPODARCO CASABIANCA C5</w:t>
      </w:r>
      <w:r w:rsidRPr="00DE3CA9">
        <w:rPr>
          <w:rFonts w:ascii="Arial" w:hAnsi="Arial" w:cs="Arial"/>
          <w:color w:val="002060"/>
          <w:sz w:val="22"/>
          <w:szCs w:val="22"/>
        </w:rPr>
        <w:tab/>
        <w:t>6-2</w:t>
      </w:r>
    </w:p>
    <w:p w14:paraId="002EE4AD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</w:p>
    <w:p w14:paraId="22077D8B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61D1A6F9" w14:textId="77777777" w:rsidR="00DE3CA9" w:rsidRP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FIGHT BULLS CORRIDONIA – CANTINE RIUNITE CSI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  <w:t>3-2</w:t>
      </w:r>
    </w:p>
    <w:p w14:paraId="735217FA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</w:p>
    <w:p w14:paraId="2F6EC955" w14:textId="77777777" w:rsidR="00DE3CA9" w:rsidRPr="00C526A0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off</w:t>
      </w:r>
    </w:p>
    <w:p w14:paraId="5D74B041" w14:textId="77777777" w:rsidR="00DE3CA9" w:rsidRP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BORGOROSSO TOLENTINO – FIGHT BULLS CORRIDONIA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  <w:t>4-3</w:t>
      </w:r>
    </w:p>
    <w:p w14:paraId="47D17C80" w14:textId="77777777" w:rsidR="00DE3CA9" w:rsidRDefault="00DE3CA9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6EBF78E0" w14:textId="03431973" w:rsidR="00DE3CA9" w:rsidRPr="00BB07AF" w:rsidRDefault="00DE3CA9" w:rsidP="00DE3CA9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BB07AF">
        <w:rPr>
          <w:rFonts w:ascii="Arial" w:hAnsi="Arial" w:cs="Arial"/>
          <w:b/>
          <w:bCs/>
          <w:color w:val="002060"/>
          <w:sz w:val="22"/>
        </w:rPr>
        <w:t>GIRONE “</w:t>
      </w:r>
      <w:r>
        <w:rPr>
          <w:rFonts w:ascii="Arial" w:hAnsi="Arial" w:cs="Arial"/>
          <w:b/>
          <w:bCs/>
          <w:color w:val="002060"/>
          <w:sz w:val="22"/>
        </w:rPr>
        <w:t>E</w:t>
      </w:r>
      <w:r w:rsidRPr="00BB07AF">
        <w:rPr>
          <w:rFonts w:ascii="Arial" w:hAnsi="Arial" w:cs="Arial"/>
          <w:b/>
          <w:bCs/>
          <w:color w:val="002060"/>
          <w:sz w:val="22"/>
        </w:rPr>
        <w:t>”</w:t>
      </w:r>
    </w:p>
    <w:p w14:paraId="428D1832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24B11904" w14:textId="77777777" w:rsidR="00DE3CA9" w:rsidRPr="00DE3CA9" w:rsidRDefault="00DE3CA9" w:rsidP="00DE3CA9">
      <w:pPr>
        <w:pStyle w:val="Paragrafoelenco"/>
        <w:ind w:left="0"/>
        <w:jc w:val="both"/>
        <w:rPr>
          <w:rFonts w:ascii="Arial" w:hAnsi="Arial" w:cs="Arial"/>
          <w:iCs/>
          <w:color w:val="002060"/>
          <w:sz w:val="22"/>
          <w:szCs w:val="22"/>
        </w:rPr>
      </w:pPr>
      <w:r w:rsidRPr="00DE3CA9">
        <w:rPr>
          <w:rFonts w:ascii="Arial" w:hAnsi="Arial" w:cs="Arial"/>
          <w:iCs/>
          <w:color w:val="002060"/>
          <w:sz w:val="22"/>
          <w:szCs w:val="22"/>
        </w:rPr>
        <w:t>SAMBENEDETTESE CALCIO A 5 QUALIFICATA ALLA FINALE PLAY-OFF PER EFFETTO DEL DISTACCO PARI O SUPERIORE AI 14 PUNTI DALLA QUINTA CLASSIFICATA</w:t>
      </w:r>
    </w:p>
    <w:p w14:paraId="47FB5F50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</w:p>
    <w:p w14:paraId="11846658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2174EF1B" w14:textId="77777777" w:rsidR="00DE3CA9" w:rsidRP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color w:val="002060"/>
          <w:sz w:val="22"/>
          <w:szCs w:val="22"/>
        </w:rPr>
        <w:t>BOCASTRUM UNITED – TRUENTIN LAMA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  <w:t>2-3</w:t>
      </w:r>
    </w:p>
    <w:p w14:paraId="65205818" w14:textId="77777777" w:rsid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</w:p>
    <w:p w14:paraId="24E076C6" w14:textId="77777777" w:rsidR="00DE3CA9" w:rsidRPr="00C526A0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off</w:t>
      </w:r>
    </w:p>
    <w:p w14:paraId="5739E726" w14:textId="77777777" w:rsidR="00DE3CA9" w:rsidRPr="00DE3CA9" w:rsidRDefault="00DE3CA9" w:rsidP="00DE3CA9">
      <w:pPr>
        <w:rPr>
          <w:rFonts w:ascii="Arial" w:hAnsi="Arial" w:cs="Arial"/>
          <w:color w:val="002060"/>
          <w:sz w:val="22"/>
          <w:szCs w:val="22"/>
        </w:rPr>
      </w:pPr>
      <w:r w:rsidRPr="00DE3CA9">
        <w:rPr>
          <w:rFonts w:ascii="Arial" w:hAnsi="Arial" w:cs="Arial"/>
          <w:iCs/>
          <w:color w:val="002060"/>
          <w:sz w:val="22"/>
          <w:szCs w:val="22"/>
        </w:rPr>
        <w:t xml:space="preserve">SAMBENEDETTESE CALCIO A 5 </w:t>
      </w:r>
      <w:r w:rsidRPr="00DE3CA9">
        <w:rPr>
          <w:rFonts w:ascii="Arial" w:hAnsi="Arial" w:cs="Arial"/>
          <w:color w:val="002060"/>
          <w:sz w:val="22"/>
          <w:szCs w:val="22"/>
        </w:rPr>
        <w:t>– TRUENTIN LAMA</w:t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ab/>
        <w:t>6-4</w:t>
      </w:r>
    </w:p>
    <w:p w14:paraId="6DE113BF" w14:textId="77777777" w:rsidR="00DE3CA9" w:rsidRDefault="00DE3CA9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0D6C59D" w14:textId="77777777" w:rsidR="00E35F27" w:rsidRDefault="00E35F27" w:rsidP="00E35F27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F11726">
        <w:rPr>
          <w:rFonts w:ascii="Arial" w:hAnsi="Arial" w:cs="Arial"/>
          <w:b/>
          <w:bCs/>
          <w:color w:val="002060"/>
          <w:sz w:val="36"/>
          <w:szCs w:val="36"/>
        </w:rPr>
        <w:t>FASE REGIONALE</w:t>
      </w:r>
    </w:p>
    <w:p w14:paraId="6A67D40D" w14:textId="77777777" w:rsidR="00E35F27" w:rsidRPr="00F11726" w:rsidRDefault="00E35F27" w:rsidP="00E35F27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F11726">
        <w:rPr>
          <w:rFonts w:ascii="Arial" w:hAnsi="Arial" w:cs="Arial"/>
          <w:b/>
          <w:bCs/>
          <w:color w:val="002060"/>
          <w:sz w:val="36"/>
          <w:szCs w:val="36"/>
        </w:rPr>
        <w:t>PROMOZIONE/RETROCESSIONE SERIE C2/SERIE D</w:t>
      </w:r>
    </w:p>
    <w:p w14:paraId="2C3EE385" w14:textId="77777777" w:rsidR="00E35F27" w:rsidRPr="00007A73" w:rsidRDefault="00E35F27" w:rsidP="00E35F27">
      <w:pPr>
        <w:rPr>
          <w:rFonts w:ascii="Arial" w:hAnsi="Arial" w:cs="Arial"/>
          <w:color w:val="002060"/>
          <w:sz w:val="22"/>
          <w:szCs w:val="22"/>
        </w:rPr>
      </w:pPr>
    </w:p>
    <w:p w14:paraId="03AB3545" w14:textId="77777777" w:rsidR="00E35F27" w:rsidRPr="00E35F27" w:rsidRDefault="00E35F27" w:rsidP="00E35F27">
      <w:pPr>
        <w:rPr>
          <w:rFonts w:ascii="Arial" w:hAnsi="Arial" w:cs="Arial"/>
          <w:color w:val="002060"/>
          <w:sz w:val="22"/>
          <w:szCs w:val="22"/>
        </w:rPr>
      </w:pPr>
      <w:r w:rsidRPr="00E35F27">
        <w:rPr>
          <w:rFonts w:ascii="Arial" w:hAnsi="Arial" w:cs="Arial"/>
          <w:color w:val="002060"/>
          <w:sz w:val="22"/>
          <w:szCs w:val="22"/>
        </w:rPr>
        <w:t>VILLA CECCOLINI CALCIO – FUTSAL SAMBUCHETO</w:t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  <w:t>3-1</w:t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  <w:t>3-4</w:t>
      </w:r>
    </w:p>
    <w:p w14:paraId="5A274446" w14:textId="77777777" w:rsidR="00E35F27" w:rsidRPr="00E35F27" w:rsidRDefault="00E35F27" w:rsidP="00E35F27">
      <w:pPr>
        <w:rPr>
          <w:rFonts w:ascii="Arial" w:hAnsi="Arial" w:cs="Arial"/>
          <w:color w:val="002060"/>
          <w:sz w:val="22"/>
          <w:szCs w:val="22"/>
        </w:rPr>
      </w:pPr>
      <w:r w:rsidRPr="00E35F27">
        <w:rPr>
          <w:rFonts w:ascii="Arial" w:hAnsi="Arial" w:cs="Arial"/>
          <w:color w:val="002060"/>
          <w:sz w:val="22"/>
          <w:szCs w:val="22"/>
        </w:rPr>
        <w:t>CANDIA BARACCOLA ASPIO – AVIS ARCEVIA 1964</w:t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  <w:t>5-4</w:t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  <w:t>1-0</w:t>
      </w:r>
    </w:p>
    <w:p w14:paraId="2F7311B7" w14:textId="77777777" w:rsidR="00E35F27" w:rsidRPr="00E35F27" w:rsidRDefault="00E35F27" w:rsidP="00E35F27">
      <w:pPr>
        <w:rPr>
          <w:rFonts w:ascii="Arial" w:hAnsi="Arial" w:cs="Arial"/>
          <w:color w:val="002060"/>
          <w:sz w:val="22"/>
          <w:szCs w:val="22"/>
        </w:rPr>
      </w:pPr>
      <w:r w:rsidRPr="00E35F27">
        <w:rPr>
          <w:rFonts w:ascii="Arial" w:hAnsi="Arial" w:cs="Arial"/>
          <w:color w:val="002060"/>
          <w:sz w:val="22"/>
          <w:szCs w:val="22"/>
        </w:rPr>
        <w:t>RIVIERA DELLE PALME – BORGOROSSO TOLENTINO</w:t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>2-3</w:t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  <w:t>1-8</w:t>
      </w:r>
    </w:p>
    <w:p w14:paraId="6C7B5C9D" w14:textId="77777777" w:rsidR="00E35F27" w:rsidRPr="00E35F27" w:rsidRDefault="00E35F27" w:rsidP="00E35F27">
      <w:pPr>
        <w:rPr>
          <w:rFonts w:ascii="Arial" w:hAnsi="Arial" w:cs="Arial"/>
          <w:color w:val="002060"/>
          <w:sz w:val="22"/>
          <w:szCs w:val="22"/>
        </w:rPr>
      </w:pPr>
      <w:r w:rsidRPr="00E35F27">
        <w:rPr>
          <w:rFonts w:ascii="Arial" w:hAnsi="Arial" w:cs="Arial"/>
          <w:color w:val="002060"/>
          <w:sz w:val="22"/>
          <w:szCs w:val="22"/>
        </w:rPr>
        <w:t>MMSA GIOVANE AURORA – SAMBENEDETTESE CALCIO A 5</w:t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>4-7</w:t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  <w:t>2-4</w:t>
      </w:r>
    </w:p>
    <w:p w14:paraId="137594B6" w14:textId="77777777" w:rsidR="00E35F27" w:rsidRDefault="00E35F27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437CD38D" w14:textId="77777777" w:rsidR="00C51B6E" w:rsidRDefault="00C51B6E" w:rsidP="00C51B6E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CLASSIFICA FINALE</w:t>
      </w:r>
    </w:p>
    <w:p w14:paraId="26CCA9DB" w14:textId="77777777" w:rsidR="00C51B6E" w:rsidRDefault="00C51B6E" w:rsidP="00C51B6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149D040A" w14:textId="77777777" w:rsidR="00C51B6E" w:rsidRDefault="00C51B6E" w:rsidP="00C51B6E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</w:rPr>
        <w:sectPr w:rsidR="00C51B6E" w:rsidSect="004825A5">
          <w:headerReference w:type="default" r:id="rId17"/>
          <w:footerReference w:type="even" r:id="rId18"/>
          <w:footerReference w:type="default" r:id="rId19"/>
          <w:headerReference w:type="first" r:id="rId20"/>
          <w:type w:val="continuous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</w:p>
    <w:p w14:paraId="66B0A010" w14:textId="77777777" w:rsidR="00C51B6E" w:rsidRPr="004825A5" w:rsidRDefault="00C51B6E" w:rsidP="00C51B6E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</w:rPr>
      </w:pPr>
      <w:r w:rsidRPr="004825A5">
        <w:rPr>
          <w:bCs/>
          <w:color w:val="002060"/>
          <w:sz w:val="22"/>
          <w:szCs w:val="22"/>
        </w:rPr>
        <w:t>GIRONE “A”</w:t>
      </w:r>
    </w:p>
    <w:p w14:paraId="3B22DCC9" w14:textId="0D7DC126" w:rsidR="00C51B6E" w:rsidRDefault="00C51B6E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1^</w:t>
      </w:r>
      <w:r>
        <w:rPr>
          <w:rFonts w:ascii="Arial" w:hAnsi="Arial" w:cs="Arial"/>
          <w:color w:val="002060"/>
          <w:sz w:val="22"/>
          <w:szCs w:val="22"/>
        </w:rPr>
        <w:tab/>
        <w:t>SMIRRA CITY</w:t>
      </w:r>
    </w:p>
    <w:p w14:paraId="19235FA9" w14:textId="337A6EEA" w:rsidR="00C51B6E" w:rsidRDefault="00C51B6E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2^ </w:t>
      </w:r>
      <w:r>
        <w:rPr>
          <w:rFonts w:ascii="Arial" w:hAnsi="Arial" w:cs="Arial"/>
          <w:color w:val="002060"/>
          <w:sz w:val="22"/>
          <w:szCs w:val="22"/>
        </w:rPr>
        <w:tab/>
        <w:t>VILLA CECCOLINI CALCIO</w:t>
      </w:r>
    </w:p>
    <w:p w14:paraId="77B6415D" w14:textId="28DD70AD" w:rsidR="00C51B6E" w:rsidRDefault="00C51B6E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3^</w:t>
      </w:r>
      <w:r>
        <w:rPr>
          <w:rFonts w:ascii="Arial" w:hAnsi="Arial" w:cs="Arial"/>
          <w:color w:val="002060"/>
          <w:sz w:val="22"/>
          <w:szCs w:val="22"/>
        </w:rPr>
        <w:tab/>
        <w:t>FRASASSI C5</w:t>
      </w:r>
    </w:p>
    <w:p w14:paraId="5A311AFD" w14:textId="60C0720E" w:rsidR="00C51B6E" w:rsidRDefault="00C51B6E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4^</w:t>
      </w:r>
      <w:r>
        <w:rPr>
          <w:rFonts w:ascii="Arial" w:hAnsi="Arial" w:cs="Arial"/>
          <w:color w:val="002060"/>
          <w:sz w:val="22"/>
          <w:szCs w:val="22"/>
        </w:rPr>
        <w:tab/>
        <w:t>URBANIA CALCIO</w:t>
      </w:r>
    </w:p>
    <w:p w14:paraId="45CA0859" w14:textId="4C48BDC5" w:rsidR="00C51B6E" w:rsidRDefault="00C51B6E" w:rsidP="009A4EE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5^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>ACQUALAGNA CALCIO C 5</w:t>
      </w:r>
    </w:p>
    <w:p w14:paraId="57FF49DD" w14:textId="77777777" w:rsidR="009A4EEF" w:rsidRDefault="009A4EEF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A0CD4FB" w14:textId="79434502" w:rsidR="00C51B6E" w:rsidRPr="004825A5" w:rsidRDefault="00C51B6E" w:rsidP="00C51B6E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</w:rPr>
      </w:pPr>
      <w:r w:rsidRPr="004825A5">
        <w:rPr>
          <w:bCs/>
          <w:color w:val="002060"/>
          <w:sz w:val="22"/>
          <w:szCs w:val="22"/>
        </w:rPr>
        <w:t>GIRONE “</w:t>
      </w:r>
      <w:r>
        <w:rPr>
          <w:bCs/>
          <w:color w:val="002060"/>
          <w:sz w:val="22"/>
          <w:szCs w:val="22"/>
        </w:rPr>
        <w:t>B</w:t>
      </w:r>
      <w:r w:rsidRPr="004825A5">
        <w:rPr>
          <w:bCs/>
          <w:color w:val="002060"/>
          <w:sz w:val="22"/>
          <w:szCs w:val="22"/>
        </w:rPr>
        <w:t>”</w:t>
      </w:r>
    </w:p>
    <w:p w14:paraId="0953873D" w14:textId="1B2BD188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1^</w:t>
      </w:r>
      <w:r>
        <w:rPr>
          <w:rFonts w:ascii="Arial" w:hAnsi="Arial" w:cs="Arial"/>
          <w:color w:val="002060"/>
          <w:sz w:val="22"/>
          <w:szCs w:val="22"/>
        </w:rPr>
        <w:tab/>
        <w:t>POLISPORTIVA UROBORO</w:t>
      </w:r>
    </w:p>
    <w:p w14:paraId="6477F1C5" w14:textId="7822455A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2^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>MMSA GIOVANE AURORA</w:t>
      </w:r>
    </w:p>
    <w:p w14:paraId="1C15A019" w14:textId="77777777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3^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>SANTA MARIA NUOVA A.S.D.</w:t>
      </w:r>
    </w:p>
    <w:p w14:paraId="047463C6" w14:textId="32EB02B8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4^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>CDC 2018</w:t>
      </w:r>
    </w:p>
    <w:p w14:paraId="002449BF" w14:textId="679992FD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5^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>CASTELRAIMONDO CALCIO A 5</w:t>
      </w:r>
    </w:p>
    <w:p w14:paraId="59FD6B5E" w14:textId="77777777" w:rsidR="00C51B6E" w:rsidRDefault="00C51B6E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1D5C83C2" w14:textId="26B0B9E6" w:rsidR="00C51B6E" w:rsidRPr="004825A5" w:rsidRDefault="00C51B6E" w:rsidP="00C51B6E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</w:rPr>
      </w:pPr>
      <w:r w:rsidRPr="004825A5">
        <w:rPr>
          <w:bCs/>
          <w:color w:val="002060"/>
          <w:sz w:val="22"/>
          <w:szCs w:val="22"/>
        </w:rPr>
        <w:t>GIRONE “</w:t>
      </w:r>
      <w:r>
        <w:rPr>
          <w:bCs/>
          <w:color w:val="002060"/>
          <w:sz w:val="22"/>
          <w:szCs w:val="22"/>
        </w:rPr>
        <w:t>C</w:t>
      </w:r>
      <w:r w:rsidRPr="004825A5">
        <w:rPr>
          <w:bCs/>
          <w:color w:val="002060"/>
          <w:sz w:val="22"/>
          <w:szCs w:val="22"/>
        </w:rPr>
        <w:t>”</w:t>
      </w:r>
    </w:p>
    <w:p w14:paraId="013773A9" w14:textId="5E4E4187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1^</w:t>
      </w:r>
      <w:r>
        <w:rPr>
          <w:rFonts w:ascii="Arial" w:hAnsi="Arial" w:cs="Arial"/>
          <w:color w:val="002060"/>
          <w:sz w:val="22"/>
          <w:szCs w:val="22"/>
        </w:rPr>
        <w:tab/>
        <w:t>FUTSAL CASTELFIDARDO</w:t>
      </w:r>
    </w:p>
    <w:p w14:paraId="475CC720" w14:textId="0345236E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2^ </w:t>
      </w:r>
      <w:r>
        <w:rPr>
          <w:rFonts w:ascii="Arial" w:hAnsi="Arial" w:cs="Arial"/>
          <w:color w:val="002060"/>
          <w:sz w:val="22"/>
          <w:szCs w:val="22"/>
        </w:rPr>
        <w:tab/>
        <w:t>CANDIA BARACCOLA ASPIO</w:t>
      </w:r>
    </w:p>
    <w:p w14:paraId="035CC017" w14:textId="77777777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3^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 xml:space="preserve">CIRCOLO COLLODI CALCIO 5 </w:t>
      </w:r>
    </w:p>
    <w:p w14:paraId="114FA545" w14:textId="20AB42A3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4^</w:t>
      </w:r>
      <w:r>
        <w:rPr>
          <w:rFonts w:ascii="Arial" w:hAnsi="Arial" w:cs="Arial"/>
          <w:color w:val="002060"/>
          <w:sz w:val="22"/>
          <w:szCs w:val="22"/>
        </w:rPr>
        <w:tab/>
        <w:t>SAN BIAGIO</w:t>
      </w:r>
    </w:p>
    <w:p w14:paraId="378412EC" w14:textId="1282325D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5^</w:t>
      </w:r>
      <w:r>
        <w:rPr>
          <w:rFonts w:ascii="Arial" w:hAnsi="Arial" w:cs="Arial"/>
          <w:color w:val="002060"/>
          <w:sz w:val="22"/>
          <w:szCs w:val="22"/>
        </w:rPr>
        <w:tab/>
        <w:t>CALCETTO NUMANA</w:t>
      </w:r>
    </w:p>
    <w:p w14:paraId="48165F8D" w14:textId="77777777" w:rsidR="00C51B6E" w:rsidRDefault="00C51B6E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FCCC865" w14:textId="3A624C4D" w:rsidR="00C51B6E" w:rsidRPr="004825A5" w:rsidRDefault="00C51B6E" w:rsidP="00C51B6E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</w:rPr>
      </w:pPr>
      <w:r w:rsidRPr="004825A5">
        <w:rPr>
          <w:bCs/>
          <w:color w:val="002060"/>
          <w:sz w:val="22"/>
          <w:szCs w:val="22"/>
        </w:rPr>
        <w:t>GIRONE “</w:t>
      </w:r>
      <w:r>
        <w:rPr>
          <w:bCs/>
          <w:color w:val="002060"/>
          <w:sz w:val="22"/>
          <w:szCs w:val="22"/>
        </w:rPr>
        <w:t>D</w:t>
      </w:r>
      <w:r w:rsidRPr="004825A5">
        <w:rPr>
          <w:bCs/>
          <w:color w:val="002060"/>
          <w:sz w:val="22"/>
          <w:szCs w:val="22"/>
        </w:rPr>
        <w:t>”</w:t>
      </w:r>
    </w:p>
    <w:p w14:paraId="3E307F11" w14:textId="63D2FAC1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1^</w:t>
      </w:r>
      <w:r>
        <w:rPr>
          <w:rFonts w:ascii="Arial" w:hAnsi="Arial" w:cs="Arial"/>
          <w:color w:val="002060"/>
          <w:sz w:val="22"/>
          <w:szCs w:val="22"/>
        </w:rPr>
        <w:tab/>
        <w:t>FERMANA FUTSAL 2022</w:t>
      </w:r>
    </w:p>
    <w:p w14:paraId="658787BD" w14:textId="48CB10FF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2^ </w:t>
      </w:r>
      <w:r>
        <w:rPr>
          <w:rFonts w:ascii="Arial" w:hAnsi="Arial" w:cs="Arial"/>
          <w:color w:val="002060"/>
          <w:sz w:val="22"/>
          <w:szCs w:val="22"/>
        </w:rPr>
        <w:tab/>
        <w:t>BORGOROSSO TOLENTINO</w:t>
      </w:r>
    </w:p>
    <w:p w14:paraId="1B6F5253" w14:textId="668D9FE6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3^</w:t>
      </w:r>
      <w:r>
        <w:rPr>
          <w:rFonts w:ascii="Arial" w:hAnsi="Arial" w:cs="Arial"/>
          <w:color w:val="002060"/>
          <w:sz w:val="22"/>
          <w:szCs w:val="22"/>
        </w:rPr>
        <w:tab/>
        <w:t>FIGHT BULLS CORRIDONIA</w:t>
      </w:r>
    </w:p>
    <w:p w14:paraId="18B60CE0" w14:textId="0C2ACFB6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4^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DE3CA9">
        <w:rPr>
          <w:rFonts w:ascii="Arial" w:hAnsi="Arial" w:cs="Arial"/>
          <w:color w:val="002060"/>
          <w:sz w:val="22"/>
          <w:szCs w:val="22"/>
        </w:rPr>
        <w:t>CANTINE RIUNITE CSI</w:t>
      </w:r>
    </w:p>
    <w:p w14:paraId="1B18B53C" w14:textId="0285CF27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5^</w:t>
      </w:r>
      <w:r>
        <w:rPr>
          <w:rFonts w:ascii="Arial" w:hAnsi="Arial" w:cs="Arial"/>
          <w:color w:val="002060"/>
          <w:sz w:val="22"/>
          <w:szCs w:val="22"/>
        </w:rPr>
        <w:tab/>
        <w:t>CAPODARCO CASABIANCA C5</w:t>
      </w:r>
    </w:p>
    <w:p w14:paraId="6C5EE6E5" w14:textId="77777777" w:rsidR="00C51B6E" w:rsidRDefault="00C51B6E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C8DE37E" w14:textId="60FA47C2" w:rsidR="00C51B6E" w:rsidRPr="004825A5" w:rsidRDefault="00C51B6E" w:rsidP="00C51B6E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</w:rPr>
      </w:pPr>
      <w:r w:rsidRPr="004825A5">
        <w:rPr>
          <w:bCs/>
          <w:color w:val="002060"/>
          <w:sz w:val="22"/>
          <w:szCs w:val="22"/>
        </w:rPr>
        <w:t>GIRONE “</w:t>
      </w:r>
      <w:r>
        <w:rPr>
          <w:bCs/>
          <w:color w:val="002060"/>
          <w:sz w:val="22"/>
          <w:szCs w:val="22"/>
        </w:rPr>
        <w:t>E</w:t>
      </w:r>
      <w:r w:rsidRPr="004825A5">
        <w:rPr>
          <w:bCs/>
          <w:color w:val="002060"/>
          <w:sz w:val="22"/>
          <w:szCs w:val="22"/>
        </w:rPr>
        <w:t>”</w:t>
      </w:r>
    </w:p>
    <w:p w14:paraId="7A5D3A1A" w14:textId="78384C75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1^</w:t>
      </w:r>
      <w:r>
        <w:rPr>
          <w:rFonts w:ascii="Arial" w:hAnsi="Arial" w:cs="Arial"/>
          <w:color w:val="002060"/>
          <w:sz w:val="22"/>
          <w:szCs w:val="22"/>
        </w:rPr>
        <w:tab/>
        <w:t>DAMIANI E GATTI ASCOLI</w:t>
      </w:r>
    </w:p>
    <w:p w14:paraId="658AF5C6" w14:textId="366E8E5B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2^ </w:t>
      </w:r>
      <w:r>
        <w:rPr>
          <w:rFonts w:ascii="Arial" w:hAnsi="Arial" w:cs="Arial"/>
          <w:color w:val="002060"/>
          <w:sz w:val="22"/>
          <w:szCs w:val="22"/>
        </w:rPr>
        <w:tab/>
        <w:t>SAMBENEDETTESE CALCIO A 5</w:t>
      </w:r>
    </w:p>
    <w:p w14:paraId="1F03905D" w14:textId="3F1E5805" w:rsid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3^</w:t>
      </w:r>
      <w:r>
        <w:rPr>
          <w:rFonts w:ascii="Arial" w:hAnsi="Arial" w:cs="Arial"/>
          <w:color w:val="002060"/>
          <w:sz w:val="22"/>
          <w:szCs w:val="22"/>
        </w:rPr>
        <w:tab/>
        <w:t>TRUENTIN LAMA</w:t>
      </w:r>
    </w:p>
    <w:p w14:paraId="66C5F4AF" w14:textId="079AC750" w:rsidR="00C51B6E" w:rsidRP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  <w:lang w:val="es-ES"/>
        </w:rPr>
      </w:pPr>
      <w:r w:rsidRPr="00C51B6E">
        <w:rPr>
          <w:rFonts w:ascii="Arial" w:hAnsi="Arial" w:cs="Arial"/>
          <w:color w:val="002060"/>
          <w:sz w:val="22"/>
          <w:szCs w:val="22"/>
          <w:lang w:val="es-ES"/>
        </w:rPr>
        <w:t>4^</w:t>
      </w:r>
      <w:r w:rsidRPr="00C51B6E">
        <w:rPr>
          <w:rFonts w:ascii="Arial" w:hAnsi="Arial" w:cs="Arial"/>
          <w:color w:val="002060"/>
          <w:sz w:val="22"/>
          <w:szCs w:val="22"/>
          <w:lang w:val="es-ES"/>
        </w:rPr>
        <w:tab/>
        <w:t>BOCASTRUM UNITED</w:t>
      </w:r>
    </w:p>
    <w:p w14:paraId="5348C08E" w14:textId="3637476C" w:rsidR="00C51B6E" w:rsidRPr="00C51B6E" w:rsidRDefault="00C51B6E" w:rsidP="00C51B6E">
      <w:pPr>
        <w:pStyle w:val="breakline"/>
        <w:jc w:val="both"/>
        <w:rPr>
          <w:rFonts w:ascii="Arial" w:hAnsi="Arial" w:cs="Arial"/>
          <w:color w:val="002060"/>
          <w:sz w:val="22"/>
          <w:szCs w:val="22"/>
          <w:lang w:val="es-ES"/>
        </w:rPr>
      </w:pPr>
      <w:r w:rsidRPr="00C51B6E">
        <w:rPr>
          <w:rFonts w:ascii="Arial" w:hAnsi="Arial" w:cs="Arial"/>
          <w:color w:val="002060"/>
          <w:sz w:val="22"/>
          <w:szCs w:val="22"/>
          <w:lang w:val="es-ES"/>
        </w:rPr>
        <w:t>5^</w:t>
      </w:r>
      <w:r w:rsidRPr="00C51B6E">
        <w:rPr>
          <w:rFonts w:ascii="Arial" w:hAnsi="Arial" w:cs="Arial"/>
          <w:color w:val="002060"/>
          <w:sz w:val="22"/>
          <w:szCs w:val="22"/>
          <w:lang w:val="es-ES"/>
        </w:rPr>
        <w:tab/>
        <w:t>FUTSAL VIRE C</w:t>
      </w:r>
      <w:r>
        <w:rPr>
          <w:rFonts w:ascii="Arial" w:hAnsi="Arial" w:cs="Arial"/>
          <w:color w:val="002060"/>
          <w:sz w:val="22"/>
          <w:szCs w:val="22"/>
          <w:lang w:val="es-ES"/>
        </w:rPr>
        <w:t>5</w:t>
      </w:r>
    </w:p>
    <w:p w14:paraId="78AE29FE" w14:textId="77777777" w:rsidR="00C51B6E" w:rsidRDefault="00C51B6E" w:rsidP="008B5F73">
      <w:pPr>
        <w:rPr>
          <w:rFonts w:ascii="Arial" w:hAnsi="Arial" w:cs="Arial"/>
          <w:b/>
          <w:bCs/>
          <w:color w:val="002060"/>
          <w:sz w:val="22"/>
          <w:szCs w:val="22"/>
          <w:lang w:val="es-ES"/>
        </w:rPr>
      </w:pPr>
    </w:p>
    <w:p w14:paraId="2FCD0346" w14:textId="65A60636" w:rsidR="00C51B6E" w:rsidRDefault="00C51B6E" w:rsidP="00C51B6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Promosse al Campionato Regionale di Serie C2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SMIRRA CITY</w:t>
      </w:r>
    </w:p>
    <w:p w14:paraId="086B0D19" w14:textId="5BBA8E39" w:rsidR="00C51B6E" w:rsidRDefault="00C51B6E" w:rsidP="00C51B6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POLISPORTIVA UROBORO</w:t>
      </w:r>
    </w:p>
    <w:p w14:paraId="5122BDA0" w14:textId="4DFE6A71" w:rsidR="00C51B6E" w:rsidRDefault="00C51B6E" w:rsidP="00C51B6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FUTSAL CASTELFIDARDO</w:t>
      </w:r>
    </w:p>
    <w:p w14:paraId="07F8DB66" w14:textId="50925374" w:rsidR="00C51B6E" w:rsidRDefault="00C51B6E" w:rsidP="00C51B6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FERMANA FUTSAL 2022</w:t>
      </w:r>
    </w:p>
    <w:p w14:paraId="2A16FD7A" w14:textId="0F7641E1" w:rsidR="00C51B6E" w:rsidRDefault="00C51B6E" w:rsidP="00C51B6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DAMIANI E GATTI ASCOLI</w:t>
      </w:r>
    </w:p>
    <w:p w14:paraId="0DE22830" w14:textId="77777777" w:rsidR="00C51B6E" w:rsidRDefault="00C51B6E" w:rsidP="00C51B6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0D3E7162" w14:textId="36DB5519" w:rsidR="00C51B6E" w:rsidRDefault="00C51B6E" w:rsidP="00C51B6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 xml:space="preserve">Promosse al Campionato di Serie C2 dopo la fase finale </w:t>
      </w:r>
    </w:p>
    <w:p w14:paraId="2F9080DD" w14:textId="6CC2B067" w:rsidR="00C51B6E" w:rsidRDefault="00C51B6E" w:rsidP="00C51B6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con le dodicesime classificate di Serie C2: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VILLA CECCOLINI CALCIO</w:t>
      </w:r>
    </w:p>
    <w:p w14:paraId="55AC63F8" w14:textId="787CA2BF" w:rsidR="00C51B6E" w:rsidRDefault="00C51B6E" w:rsidP="00C51B6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CANDIA BARACCOLA ASPIO</w:t>
      </w:r>
    </w:p>
    <w:p w14:paraId="5183F816" w14:textId="7FF22B45" w:rsidR="00C51B6E" w:rsidRDefault="00C51B6E" w:rsidP="00C51B6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BORGOROSSO TOLENTINO</w:t>
      </w:r>
    </w:p>
    <w:p w14:paraId="3E38FCFC" w14:textId="3AB4A494" w:rsidR="00C51B6E" w:rsidRDefault="00C51B6E" w:rsidP="00C51B6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SAMBENEDETTESE CALCIO  A 5</w:t>
      </w:r>
    </w:p>
    <w:p w14:paraId="7E15834C" w14:textId="77777777" w:rsidR="00E35F27" w:rsidRPr="00C51B6E" w:rsidRDefault="00E35F27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1DFD6921" w14:textId="77777777" w:rsidR="004F7F95" w:rsidRPr="007918F3" w:rsidRDefault="004F7F95" w:rsidP="004F7F95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1DB6E883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</w:p>
    <w:p w14:paraId="0D02B50C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 </w:t>
      </w:r>
      <w:r>
        <w:rPr>
          <w:rFonts w:ascii="Courier New" w:hAnsi="Courier New" w:cs="Courier New"/>
          <w:color w:val="002060"/>
        </w:rPr>
        <w:t xml:space="preserve">                               </w:t>
      </w:r>
      <w:r w:rsidRPr="00D36F49">
        <w:rPr>
          <w:rFonts w:ascii="Courier New" w:hAnsi="Courier New" w:cs="Courier New"/>
          <w:color w:val="002060"/>
        </w:rPr>
        <w:t>PUNTI   SOCIETA' DIRIGENTI TECNICI CALCIATORI</w:t>
      </w:r>
    </w:p>
    <w:p w14:paraId="3BE83D77" w14:textId="77777777" w:rsidR="004F7F95" w:rsidRPr="004A3572" w:rsidRDefault="004F7F95" w:rsidP="004F7F95">
      <w:pPr>
        <w:rPr>
          <w:rFonts w:ascii="Courier New" w:hAnsi="Courier New" w:cs="Courier New"/>
          <w:b/>
          <w:bCs/>
          <w:color w:val="002060"/>
        </w:rPr>
      </w:pPr>
      <w:r w:rsidRPr="004A3572">
        <w:rPr>
          <w:rFonts w:ascii="Courier New" w:hAnsi="Courier New" w:cs="Courier New"/>
          <w:b/>
          <w:bCs/>
          <w:color w:val="002060"/>
        </w:rPr>
        <w:t xml:space="preserve">DAMIANI E GATTI ASCOLI     E     1,80                                 1,80 </w:t>
      </w:r>
    </w:p>
    <w:p w14:paraId="578AC93C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TRIBALCIO PICENA           E     2,55                                 2,55 </w:t>
      </w:r>
    </w:p>
    <w:p w14:paraId="0256D5D2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FUTSAL CASTELFIDARDO       C     2,70                                 2,70 </w:t>
      </w:r>
    </w:p>
    <w:p w14:paraId="585596A7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FROG S CLUB SPORT          E     3,25                       1,15      2,10 </w:t>
      </w:r>
    </w:p>
    <w:p w14:paraId="66817BCE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lastRenderedPageBreak/>
        <w:t xml:space="preserve">MOGLIANESE                 D     4,05                       0,15      3,90 </w:t>
      </w:r>
    </w:p>
    <w:p w14:paraId="10777757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GIOVANE ANCONA CALCIO      C     4,55     2,00                        2,55 </w:t>
      </w:r>
    </w:p>
    <w:p w14:paraId="5229EE7D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CIRCOLO COLLODI CALCIO 5   C     4,80                                 4,80 </w:t>
      </w:r>
    </w:p>
    <w:p w14:paraId="2DAF1FDB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ATLETICO ASCOLI 2000       E     5,10                                 5,10 </w:t>
      </w:r>
    </w:p>
    <w:p w14:paraId="3265E45C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SAMBENEDETTESE CALCIO A 5  E     5,15              2,00               3,15 </w:t>
      </w:r>
    </w:p>
    <w:p w14:paraId="09F6620F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CDC 2018                   B     5,50              1,00     0,45      4,05 </w:t>
      </w:r>
    </w:p>
    <w:p w14:paraId="4C1C9B9C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ANGELI                     B     6,70              1,00     0,15      5,55 </w:t>
      </w:r>
    </w:p>
    <w:p w14:paraId="008A986D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CASENUOVE                  C     6,85              1,00               5,85 </w:t>
      </w:r>
    </w:p>
    <w:p w14:paraId="60063E86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FUTSAL L.C.                E     7,05                                 7,05 </w:t>
      </w:r>
    </w:p>
    <w:p w14:paraId="6A998BF8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BORGOROSSO TOLENTINO       D     7,35                       0,15      7,20 </w:t>
      </w:r>
    </w:p>
    <w:p w14:paraId="1F9BA6FA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FFJ CALCIO A 5             A     7,65                                 7,65 </w:t>
      </w:r>
    </w:p>
    <w:p w14:paraId="31617E4B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FIGHT BULLS CORRIDONIA     D     7,80                       0,15      7,65 </w:t>
      </w:r>
    </w:p>
    <w:p w14:paraId="0436C2F0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CANDIA BARACCOLA ASPIO     C     8,05                       1,60      6,45 </w:t>
      </w:r>
    </w:p>
    <w:p w14:paraId="43E133CD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SANTA MARIA NUOVA A.S.D.   B     8,05              1,00               7,05 </w:t>
      </w:r>
    </w:p>
    <w:p w14:paraId="318D054F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ACQUALAGNA CALCIO C 5      A     8,10     3,00                        5,10 </w:t>
      </w:r>
    </w:p>
    <w:p w14:paraId="0A116645" w14:textId="77777777" w:rsidR="004F7F95" w:rsidRPr="008E5315" w:rsidRDefault="004F7F95" w:rsidP="004F7F95">
      <w:pPr>
        <w:rPr>
          <w:rFonts w:ascii="Courier New" w:hAnsi="Courier New" w:cs="Courier New"/>
          <w:color w:val="002060"/>
        </w:rPr>
      </w:pPr>
      <w:r w:rsidRPr="008E5315">
        <w:rPr>
          <w:rFonts w:ascii="Courier New" w:hAnsi="Courier New" w:cs="Courier New"/>
          <w:color w:val="002060"/>
        </w:rPr>
        <w:t>CALCETTO NUMANA            C     8,75     1,00     4,00     0,30      3,45</w:t>
      </w:r>
    </w:p>
    <w:p w14:paraId="588D0BE1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POLISPORTIVA FUTURA A.D.   C     8,90     2,00                        6,90</w:t>
      </w:r>
    </w:p>
    <w:p w14:paraId="360D9406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CIARNIN                    A     8,95     1,00              0,15      7,80</w:t>
      </w:r>
    </w:p>
    <w:p w14:paraId="41F4897D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GLS DORICA AN.UR           C     9,00                       0,30      8,70</w:t>
      </w:r>
    </w:p>
    <w:p w14:paraId="5D4B5C0C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MONTECCHIO SPORT           A     9,05              5,00     0,45      3,60</w:t>
      </w:r>
    </w:p>
    <w:p w14:paraId="2F1717D2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MMSA GIOVANE AURORA        B     9,15                       0,15      9,00</w:t>
      </w:r>
    </w:p>
    <w:p w14:paraId="23F99680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FUTSAL VIRE C5             E     9,95              8,00     0,15      1,80</w:t>
      </w:r>
    </w:p>
    <w:p w14:paraId="390F83B8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FUTSAL RECANATI            D    10,35     2,00     4,00     0,15      4,20</w:t>
      </w:r>
    </w:p>
    <w:p w14:paraId="233CEDCE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C.U.S. CAMERINO A.S.D.     B    10,70     2,00     3,00               5,70</w:t>
      </w:r>
    </w:p>
    <w:p w14:paraId="737BC802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VAL TENNA UNITED           D    10,75     4,00                        6,75</w:t>
      </w:r>
    </w:p>
    <w:p w14:paraId="6EB4DC33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CAPODARCO CASABIANCA C5    D    11,15     2,00                        9,15</w:t>
      </w:r>
    </w:p>
    <w:p w14:paraId="2B708AE3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RIPABERARDA                E    11,20     3,00     1,00     0,30      6,90</w:t>
      </w:r>
    </w:p>
    <w:p w14:paraId="178CF1C5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VADO C5                    A    11,35     2,00     2,00               7,35</w:t>
      </w:r>
    </w:p>
    <w:p w14:paraId="1523DB1A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AUDAX CALCIO PIOBBICO      A    11,45              5,00               6,45</w:t>
      </w:r>
    </w:p>
    <w:p w14:paraId="1B992154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SPECIAL ONE SPORTING CLUB  A    11,45              2,00               9,45</w:t>
      </w:r>
    </w:p>
    <w:p w14:paraId="5CA065C9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SPORTING GROTTAMMARE       E    11,65              4,00     0,15      7,50</w:t>
      </w:r>
    </w:p>
    <w:p w14:paraId="106DBACC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CANTINE RIUNITE CSI        D    11,90              4,00     1,30      6,60</w:t>
      </w:r>
    </w:p>
    <w:p w14:paraId="5CA3D15D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SAN BIAGIO                 C    12,25     4,00     3,00     0,15      5,10</w:t>
      </w:r>
    </w:p>
    <w:p w14:paraId="13A3D1E7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PIANDIROSE                 A    13,70              1,00     4,45      8,25</w:t>
      </w:r>
    </w:p>
    <w:p w14:paraId="0EB83ABA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BOCASTRUM UNITED           E    14,00     1,00     4,00               9,00</w:t>
      </w:r>
    </w:p>
    <w:p w14:paraId="4CB1A0B3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FRASASSI C5                A    15,15     2,00     4,00               9,15</w:t>
      </w:r>
    </w:p>
    <w:p w14:paraId="556ED688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ASPIO 2005                 C    16,55     4,00     4,00               8,55</w:t>
      </w:r>
    </w:p>
    <w:p w14:paraId="182901A4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CASTELRAIMONDO CALCIO A 5  B    16,55              6,00     2,75      7,80</w:t>
      </w:r>
    </w:p>
    <w:p w14:paraId="7830A912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ANKON NOVA MARMI           C    18,05     2,00     9,00               7,05</w:t>
      </w:r>
    </w:p>
    <w:p w14:paraId="7DD31617" w14:textId="77777777" w:rsidR="004F7F95" w:rsidRPr="00D36F49" w:rsidRDefault="004F7F95" w:rsidP="004F7F95">
      <w:pPr>
        <w:rPr>
          <w:rFonts w:ascii="Courier New" w:hAnsi="Courier New" w:cs="Courier New"/>
          <w:color w:val="002060"/>
          <w:lang w:val="es-ES"/>
        </w:rPr>
      </w:pPr>
      <w:r w:rsidRPr="00D36F49">
        <w:rPr>
          <w:rFonts w:ascii="Courier New" w:hAnsi="Courier New" w:cs="Courier New"/>
          <w:color w:val="002060"/>
          <w:lang w:val="es-ES"/>
        </w:rPr>
        <w:t>PEGASO C5                  C    18,15              8,00     1,15      9,00</w:t>
      </w:r>
    </w:p>
    <w:p w14:paraId="2603689E" w14:textId="77777777" w:rsidR="004F7F95" w:rsidRPr="00D36F49" w:rsidRDefault="004F7F95" w:rsidP="004F7F95">
      <w:pPr>
        <w:rPr>
          <w:rFonts w:ascii="Courier New" w:hAnsi="Courier New" w:cs="Courier New"/>
          <w:color w:val="002060"/>
          <w:lang w:val="es-ES"/>
        </w:rPr>
      </w:pPr>
      <w:r w:rsidRPr="00D36F49">
        <w:rPr>
          <w:rFonts w:ascii="Courier New" w:hAnsi="Courier New" w:cs="Courier New"/>
          <w:color w:val="002060"/>
          <w:lang w:val="es-ES"/>
        </w:rPr>
        <w:t>VALLESINA                  B    18,55     1,00     9,00     0,15      8,40</w:t>
      </w:r>
    </w:p>
    <w:p w14:paraId="6BD13D67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  <w:lang w:val="es-ES"/>
        </w:rPr>
        <w:t xml:space="preserve">VIRTUS TEAM SOC.COOP.      </w:t>
      </w:r>
      <w:r w:rsidRPr="00D36F49">
        <w:rPr>
          <w:rFonts w:ascii="Courier New" w:hAnsi="Courier New" w:cs="Courier New"/>
          <w:color w:val="002060"/>
        </w:rPr>
        <w:t>B    20,00             11,00     0,15      8,85</w:t>
      </w:r>
    </w:p>
    <w:p w14:paraId="552D879C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TRUENTIN LAMA              E    20,30             11,00     0,15      9,15</w:t>
      </w:r>
    </w:p>
    <w:p w14:paraId="4EB85ACA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FERMANA FUTSAL 2022        D    20,40     8,00     4,00     3,15      5,25</w:t>
      </w:r>
    </w:p>
    <w:p w14:paraId="117FDF89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ATLETICO NO BORDERS        B    20,75     2,00     5,00     1,90     11,85</w:t>
      </w:r>
    </w:p>
    <w:p w14:paraId="71AF50AD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VILLA CECCOLINI CALCIO     A    21,15     3,00     8,00     1,45      8,70</w:t>
      </w:r>
    </w:p>
    <w:p w14:paraId="6DB6E8BE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AMICI 84                   E    21,85     8,00     8,00               5,85</w:t>
      </w:r>
    </w:p>
    <w:p w14:paraId="1D0BB072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BOCA CIVITANOVA A.         D    22,30     6,00     4,00     6,30      6,00</w:t>
      </w:r>
    </w:p>
    <w:p w14:paraId="647CBCC9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POLISPORTIVA UROBORO       B    24,45    14,00     1,00     0,30      9,15</w:t>
      </w:r>
    </w:p>
    <w:p w14:paraId="20634DC7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SMIRRA CITY                A    26,05    14,00     4,00     1,15      6,90</w:t>
      </w:r>
    </w:p>
    <w:p w14:paraId="1CAB8E35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CALCIO S.ELPIDIO A MARE    D    26,65     4,00     9,00              13,65</w:t>
      </w:r>
    </w:p>
    <w:p w14:paraId="7C7B4298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FIUMINATA                  B    26,95    22,00                        4,95</w:t>
      </w:r>
    </w:p>
    <w:p w14:paraId="1FB6BC07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URBANIA CALCIO             A    28,60    12,00     4,00              12,60</w:t>
      </w:r>
    </w:p>
    <w:p w14:paraId="4058274B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URBANITAS APIRO            B    30,40    10,00     9,00              11,40</w:t>
      </w:r>
    </w:p>
    <w:p w14:paraId="10E83E6B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AMATORI STESE 2007 SRL     D    46,95                       0,15     46,80</w:t>
      </w:r>
    </w:p>
    <w:p w14:paraId="38AF3E00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SAN GINESIO FUTSAL         D    62,65    10,00     3,00     3,15     46,50</w:t>
      </w:r>
    </w:p>
    <w:p w14:paraId="23A221F5" w14:textId="77777777" w:rsidR="004F7F95" w:rsidRDefault="004F7F95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77738A9" w14:textId="77777777" w:rsidR="0072141A" w:rsidRDefault="0072141A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3760568" w14:textId="77777777" w:rsidR="0072141A" w:rsidRPr="00007A73" w:rsidRDefault="0072141A" w:rsidP="0072141A">
      <w:pPr>
        <w:rPr>
          <w:rFonts w:ascii="Arial" w:hAnsi="Arial" w:cs="Arial"/>
          <w:color w:val="002060"/>
          <w:sz w:val="22"/>
          <w:szCs w:val="22"/>
        </w:rPr>
      </w:pPr>
    </w:p>
    <w:p w14:paraId="66C3F7F3" w14:textId="77777777" w:rsidR="0072141A" w:rsidRDefault="0072141A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87D3256" w14:textId="77777777" w:rsidR="009A4EEF" w:rsidRDefault="009A4EEF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9B227AC" w14:textId="77777777" w:rsidR="009A4EEF" w:rsidRPr="00EC3467" w:rsidRDefault="009A4EEF" w:rsidP="009A4EE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C3467">
        <w:rPr>
          <w:color w:val="002060"/>
        </w:rPr>
        <w:lastRenderedPageBreak/>
        <w:t>REGIONALE CALCIO A 5 FEMMINILE</w:t>
      </w:r>
    </w:p>
    <w:p w14:paraId="6BFB1575" w14:textId="4E44084E" w:rsidR="009A4EEF" w:rsidRPr="00644911" w:rsidRDefault="009A4EEF" w:rsidP="00E35F27">
      <w:pPr>
        <w:pStyle w:val="titoloprinc0"/>
        <w:rPr>
          <w:color w:val="002060"/>
        </w:rPr>
      </w:pPr>
      <w:r w:rsidRPr="00644911">
        <w:rPr>
          <w:color w:val="002060"/>
        </w:rPr>
        <w:t>CLASSIFICA</w:t>
      </w:r>
      <w:r w:rsidR="00E35F27">
        <w:rPr>
          <w:color w:val="002060"/>
        </w:rPr>
        <w:t xml:space="preserve"> GENERALE</w:t>
      </w:r>
    </w:p>
    <w:p w14:paraId="1A731E8B" w14:textId="77777777" w:rsidR="009A4EEF" w:rsidRPr="00644911" w:rsidRDefault="009A4EEF" w:rsidP="009A4EEF">
      <w:pPr>
        <w:pStyle w:val="breakline"/>
        <w:rPr>
          <w:color w:val="002060"/>
        </w:rPr>
      </w:pPr>
    </w:p>
    <w:p w14:paraId="4D6789D8" w14:textId="77777777" w:rsidR="009A4EEF" w:rsidRPr="00644911" w:rsidRDefault="009A4EEF" w:rsidP="009A4EEF">
      <w:pPr>
        <w:pStyle w:val="breakline"/>
        <w:rPr>
          <w:color w:val="002060"/>
        </w:rPr>
      </w:pPr>
    </w:p>
    <w:p w14:paraId="18200B06" w14:textId="77777777" w:rsidR="009A4EEF" w:rsidRPr="00644911" w:rsidRDefault="009A4EEF" w:rsidP="009A4EEF">
      <w:pPr>
        <w:pStyle w:val="sottotitolocampionato10"/>
        <w:rPr>
          <w:color w:val="002060"/>
        </w:rPr>
      </w:pPr>
      <w:r w:rsidRPr="00644911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644911" w14:paraId="59633DD4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399B5" w14:textId="77777777" w:rsidR="009A4EEF" w:rsidRPr="00644911" w:rsidRDefault="009A4EEF" w:rsidP="00D21EBC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C74E5" w14:textId="77777777" w:rsidR="009A4EEF" w:rsidRPr="00644911" w:rsidRDefault="009A4EEF" w:rsidP="00D21EBC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D3B40" w14:textId="77777777" w:rsidR="009A4EEF" w:rsidRPr="00644911" w:rsidRDefault="009A4EEF" w:rsidP="00D21EBC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6D9B9" w14:textId="77777777" w:rsidR="009A4EEF" w:rsidRPr="00644911" w:rsidRDefault="009A4EEF" w:rsidP="00D21EBC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B4F06" w14:textId="77777777" w:rsidR="009A4EEF" w:rsidRPr="00644911" w:rsidRDefault="009A4EEF" w:rsidP="00D21EBC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3513B" w14:textId="77777777" w:rsidR="009A4EEF" w:rsidRPr="00644911" w:rsidRDefault="009A4EEF" w:rsidP="00D21EBC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FF2D1" w14:textId="77777777" w:rsidR="009A4EEF" w:rsidRPr="00644911" w:rsidRDefault="009A4EEF" w:rsidP="00D21EBC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3001D" w14:textId="77777777" w:rsidR="009A4EEF" w:rsidRPr="00644911" w:rsidRDefault="009A4EEF" w:rsidP="00D21EBC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81741" w14:textId="77777777" w:rsidR="009A4EEF" w:rsidRPr="00644911" w:rsidRDefault="009A4EEF" w:rsidP="00D21EBC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0CD5E" w14:textId="77777777" w:rsidR="009A4EEF" w:rsidRPr="00644911" w:rsidRDefault="009A4EEF" w:rsidP="00D21EBC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PE</w:t>
            </w:r>
          </w:p>
        </w:tc>
      </w:tr>
      <w:tr w:rsidR="009A4EEF" w:rsidRPr="00644911" w14:paraId="5EBD6A0F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7CE13" w14:textId="77777777" w:rsidR="009A4EEF" w:rsidRPr="00644911" w:rsidRDefault="009A4EEF" w:rsidP="00D21EBC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98380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67BC0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63BB6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D691E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67FFC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8C973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537FD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1BE73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41DF0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9A4EEF" w:rsidRPr="00644911" w14:paraId="7C633CE3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AB48B" w14:textId="77777777" w:rsidR="009A4EEF" w:rsidRPr="00644911" w:rsidRDefault="009A4EEF" w:rsidP="00D21EBC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ALMAJUVENTUS FANO1906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CEBFA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58120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7A862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36AEE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9F033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08FCB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95296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2174A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440B4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9A4EEF" w:rsidRPr="00644911" w14:paraId="7532180E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3C847" w14:textId="77777777" w:rsidR="009A4EEF" w:rsidRPr="00644911" w:rsidRDefault="009A4EEF" w:rsidP="00D21EBC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7105B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B2E40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A3A1E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48E2E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F4928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68A8C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E295A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52B59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CE460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9A4EEF" w:rsidRPr="00644911" w14:paraId="2291A44D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1C17B" w14:textId="77777777" w:rsidR="009A4EEF" w:rsidRPr="00644911" w:rsidRDefault="009A4EEF" w:rsidP="00D21EBC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A.S.D. CENTRO SPORTIVO SUASA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850D8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3B0B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00744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36F41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FE940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437E2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0A7DA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42C5D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6C148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9A4EEF" w:rsidRPr="00644911" w14:paraId="0FA04CB2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8D9D7" w14:textId="77777777" w:rsidR="009A4EEF" w:rsidRPr="00644911" w:rsidRDefault="009A4EEF" w:rsidP="00D21EBC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9EBF8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E3AEB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7418F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ACBEB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D95FE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FFDC7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7803A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F0F1B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35714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9A4EEF" w:rsidRPr="00644911" w14:paraId="0EFE53F5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B0582" w14:textId="77777777" w:rsidR="009A4EEF" w:rsidRPr="00644911" w:rsidRDefault="009A4EEF" w:rsidP="00D21EBC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F1296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8CD79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F71A6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7CD37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87DA4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8BB11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D67C0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202CB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221FA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9A4EEF" w:rsidRPr="00644911" w14:paraId="79FB8DCB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79334" w14:textId="77777777" w:rsidR="009A4EEF" w:rsidRPr="00644911" w:rsidRDefault="009A4EEF" w:rsidP="00D21EBC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A.S.D. BOCCIOFILA MONTEFANESE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70A61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618EF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75FAB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DEA9A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DFABA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870E3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F7A99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F1A05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614DF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9A4EEF" w:rsidRPr="00644911" w14:paraId="275C1E0E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B9C55" w14:textId="77777777" w:rsidR="009A4EEF" w:rsidRPr="00644911" w:rsidRDefault="009A4EEF" w:rsidP="00D21EBC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93ED3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BE53E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64508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2FEA7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00FBC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84237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10430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A59FF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B88CE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9A4EEF" w:rsidRPr="00644911" w14:paraId="033C622D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9C30D" w14:textId="77777777" w:rsidR="009A4EEF" w:rsidRPr="00644911" w:rsidRDefault="009A4EEF" w:rsidP="00D21EBC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A.S.D. POTENZA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C7388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90FE2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32519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2FB50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FEDA0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BEA7E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FB5AB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94F6A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87DBC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9A4EEF" w:rsidRPr="00644911" w14:paraId="6473D406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F19C3" w14:textId="77777777" w:rsidR="009A4EEF" w:rsidRPr="00644911" w:rsidRDefault="009A4EEF" w:rsidP="00D21EBC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A.S.D. POLISPORTIVA BOCA S.E.M.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C1746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5A336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30CBB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C5206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3A630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B82F0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B02A3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0EBB3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F0C9F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9A4EEF" w:rsidRPr="00644911" w14:paraId="17E0B560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9E716" w14:textId="77777777" w:rsidR="009A4EEF" w:rsidRPr="00644911" w:rsidRDefault="009A4EEF" w:rsidP="00D21EBC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308F8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BBAA1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39698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51277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269D9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3852C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8AC91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130BC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77218" w14:textId="77777777" w:rsidR="009A4EEF" w:rsidRPr="0064491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</w:tbl>
    <w:p w14:paraId="229ACF43" w14:textId="77777777" w:rsidR="009A4EEF" w:rsidRDefault="009A4EEF" w:rsidP="009A4EEF">
      <w:pPr>
        <w:pStyle w:val="breakline"/>
        <w:rPr>
          <w:rFonts w:eastAsiaTheme="minorEastAsia"/>
          <w:color w:val="002060"/>
        </w:rPr>
      </w:pPr>
    </w:p>
    <w:p w14:paraId="473056C3" w14:textId="413F9F9F" w:rsidR="00E35F27" w:rsidRDefault="00E35F27" w:rsidP="00E35F27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Campione Regionale Calcio a Cinque Femminile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PIANDIROSE</w:t>
      </w:r>
    </w:p>
    <w:p w14:paraId="247D49F0" w14:textId="77777777" w:rsidR="00E35F27" w:rsidRDefault="00E35F27" w:rsidP="00E35F27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758A4085" w14:textId="3A5143E6" w:rsidR="00E35F27" w:rsidRDefault="00E35F27" w:rsidP="00E35F27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Seconda classificata e qualificata agli spareggi nazionali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ALMAJUVENTUS FANO 1906 SRL</w:t>
      </w:r>
    </w:p>
    <w:p w14:paraId="7DE14C12" w14:textId="77777777" w:rsidR="00E35F27" w:rsidRDefault="00E35F27" w:rsidP="009A4EEF">
      <w:pPr>
        <w:pStyle w:val="breakline"/>
        <w:rPr>
          <w:rFonts w:eastAsiaTheme="minorEastAsia"/>
          <w:color w:val="002060"/>
        </w:rPr>
      </w:pPr>
    </w:p>
    <w:p w14:paraId="46B97AD0" w14:textId="77777777" w:rsidR="00E35F27" w:rsidRDefault="00E35F27" w:rsidP="009A4EEF">
      <w:pPr>
        <w:pStyle w:val="breakline"/>
        <w:rPr>
          <w:rFonts w:eastAsiaTheme="minorEastAsia"/>
          <w:color w:val="002060"/>
        </w:rPr>
      </w:pPr>
    </w:p>
    <w:p w14:paraId="11F87A10" w14:textId="77777777" w:rsidR="004F7F95" w:rsidRPr="00D36F49" w:rsidRDefault="004F7F95" w:rsidP="004F7F95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D36F49">
        <w:rPr>
          <w:rFonts w:ascii="Arial" w:hAnsi="Arial" w:cs="Arial"/>
          <w:b/>
          <w:bCs/>
          <w:color w:val="002060"/>
          <w:sz w:val="36"/>
          <w:szCs w:val="36"/>
        </w:rPr>
        <w:t>GRADUATORIA COPPA DISCIPLINA</w:t>
      </w:r>
    </w:p>
    <w:p w14:paraId="046F8392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</w:p>
    <w:p w14:paraId="45171DA7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</w:p>
    <w:p w14:paraId="22D9708D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 </w:t>
      </w:r>
      <w:r>
        <w:rPr>
          <w:rFonts w:ascii="Courier New" w:hAnsi="Courier New" w:cs="Courier New"/>
          <w:color w:val="002060"/>
        </w:rPr>
        <w:t xml:space="preserve">                               </w:t>
      </w:r>
      <w:r w:rsidRPr="00D36F49">
        <w:rPr>
          <w:rFonts w:ascii="Courier New" w:hAnsi="Courier New" w:cs="Courier New"/>
          <w:color w:val="002060"/>
        </w:rPr>
        <w:t>PUNTI   SOCIETA' DIRIGENTI TECNICI CALCIAT</w:t>
      </w:r>
      <w:r>
        <w:rPr>
          <w:rFonts w:ascii="Courier New" w:hAnsi="Courier New" w:cs="Courier New"/>
          <w:color w:val="002060"/>
        </w:rPr>
        <w:t>RICI</w:t>
      </w:r>
    </w:p>
    <w:p w14:paraId="0ABFA5BF" w14:textId="77777777" w:rsidR="004F7F95" w:rsidRPr="004A3572" w:rsidRDefault="004F7F95" w:rsidP="004F7F95">
      <w:pPr>
        <w:rPr>
          <w:rFonts w:ascii="Courier New" w:hAnsi="Courier New" w:cs="Courier New"/>
          <w:b/>
          <w:bCs/>
          <w:color w:val="002060"/>
        </w:rPr>
      </w:pPr>
      <w:r w:rsidRPr="004A3572">
        <w:rPr>
          <w:rFonts w:ascii="Courier New" w:hAnsi="Courier New" w:cs="Courier New"/>
          <w:b/>
          <w:bCs/>
          <w:color w:val="002060"/>
        </w:rPr>
        <w:t xml:space="preserve">POTENZA PICENA             A     0,30                                 0,30 </w:t>
      </w:r>
    </w:p>
    <w:p w14:paraId="75463FAA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BOCCIOFILA MONTEFANESE     A     0,60                                 0,60 </w:t>
      </w:r>
    </w:p>
    <w:p w14:paraId="23054E34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CENTRO SPORTIVO SUASA      A     1,50                                 1,50 </w:t>
      </w:r>
    </w:p>
    <w:p w14:paraId="1D95D4AB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U.MANDOLESI CALCIO         A     2,05     1,00                        1,05 </w:t>
      </w:r>
    </w:p>
    <w:p w14:paraId="180C6B4E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PIANDIROSE                 A     2,10                                 2,10 </w:t>
      </w:r>
    </w:p>
    <w:p w14:paraId="2F7D583E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ALMAJUVENTUS FANO1906 SRL  A     2,25                       0,30      1,95 </w:t>
      </w:r>
    </w:p>
    <w:p w14:paraId="76AF123E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LABELSYSTEM POTENZAPICENA  A     3,45     3,00                        0,45 </w:t>
      </w:r>
    </w:p>
    <w:p w14:paraId="355BDEEB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ACLI MANTOVANI CALCIO A 5  A     4,20     1,00     2,00               1,20 </w:t>
      </w:r>
    </w:p>
    <w:p w14:paraId="2083A3BB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POLISPORTIVA BOCA S.E.M.   A     4,35     2,00     1,00               1,35 </w:t>
      </w:r>
    </w:p>
    <w:p w14:paraId="752D05E9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RIPABERARDA                A     5,65              1,00     3,30      1,35 </w:t>
      </w:r>
    </w:p>
    <w:p w14:paraId="5B48B8B3" w14:textId="77777777" w:rsidR="004F7F95" w:rsidRPr="008E5315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GROTTESE A.S.D.            </w:t>
      </w:r>
      <w:r w:rsidRPr="008E5315">
        <w:rPr>
          <w:rFonts w:ascii="Courier New" w:hAnsi="Courier New" w:cs="Courier New"/>
          <w:color w:val="002060"/>
        </w:rPr>
        <w:t>A     6,90              5,00     1,30      0,60</w:t>
      </w:r>
    </w:p>
    <w:p w14:paraId="2BF931CE" w14:textId="77777777" w:rsidR="004F7F95" w:rsidRDefault="004F7F95" w:rsidP="009A4EEF">
      <w:pPr>
        <w:pStyle w:val="breakline"/>
        <w:rPr>
          <w:rFonts w:eastAsiaTheme="minorEastAsia"/>
          <w:color w:val="002060"/>
        </w:rPr>
      </w:pPr>
    </w:p>
    <w:p w14:paraId="1BFBCEDD" w14:textId="77777777" w:rsidR="00E35F27" w:rsidRDefault="00E35F27" w:rsidP="009A4EEF">
      <w:pPr>
        <w:pStyle w:val="breakline"/>
        <w:rPr>
          <w:rFonts w:eastAsiaTheme="minorEastAsia"/>
          <w:color w:val="002060"/>
        </w:rPr>
      </w:pPr>
    </w:p>
    <w:p w14:paraId="0A15ADAA" w14:textId="77777777" w:rsidR="00E35F27" w:rsidRPr="009028D5" w:rsidRDefault="00E35F27" w:rsidP="00E35F27">
      <w:pPr>
        <w:pStyle w:val="LndNormale1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PREMIO </w:t>
      </w:r>
      <w:r w:rsidRPr="009028D5">
        <w:rPr>
          <w:b/>
          <w:color w:val="002060"/>
          <w:sz w:val="36"/>
          <w:szCs w:val="36"/>
        </w:rPr>
        <w:t>IMPIEGO GIOVANI CAMPIONAT</w:t>
      </w:r>
      <w:r>
        <w:rPr>
          <w:b/>
          <w:color w:val="002060"/>
          <w:sz w:val="36"/>
          <w:szCs w:val="36"/>
        </w:rPr>
        <w:t>O</w:t>
      </w:r>
      <w:r w:rsidRPr="009028D5">
        <w:rPr>
          <w:b/>
          <w:color w:val="002060"/>
          <w:sz w:val="36"/>
          <w:szCs w:val="36"/>
        </w:rPr>
        <w:t xml:space="preserve"> </w:t>
      </w:r>
      <w:r>
        <w:rPr>
          <w:b/>
          <w:color w:val="002060"/>
          <w:sz w:val="36"/>
          <w:szCs w:val="36"/>
        </w:rPr>
        <w:t>FEMMINILE</w:t>
      </w:r>
    </w:p>
    <w:p w14:paraId="7CB3F9B8" w14:textId="77777777" w:rsidR="00E35F27" w:rsidRDefault="00E35F27" w:rsidP="00E35F27">
      <w:pPr>
        <w:pStyle w:val="LndNormale1"/>
        <w:rPr>
          <w:color w:val="002060"/>
          <w:szCs w:val="22"/>
        </w:rPr>
      </w:pPr>
    </w:p>
    <w:p w14:paraId="1F7FF312" w14:textId="3D5078A7" w:rsidR="00E35F27" w:rsidRPr="00E35F27" w:rsidRDefault="00E35F27" w:rsidP="00E35F27">
      <w:pPr>
        <w:pStyle w:val="LndNormale1"/>
        <w:rPr>
          <w:b/>
          <w:color w:val="002060"/>
        </w:rPr>
      </w:pPr>
      <w:r w:rsidRPr="0062396D">
        <w:rPr>
          <w:color w:val="002060"/>
        </w:rPr>
        <w:t>L</w:t>
      </w:r>
      <w:r>
        <w:rPr>
          <w:color w:val="002060"/>
        </w:rPr>
        <w:t>a</w:t>
      </w:r>
      <w:r w:rsidRPr="0062396D">
        <w:rPr>
          <w:color w:val="002060"/>
        </w:rPr>
        <w:t xml:space="preserve"> Società che h</w:t>
      </w:r>
      <w:r>
        <w:rPr>
          <w:color w:val="002060"/>
        </w:rPr>
        <w:t>a</w:t>
      </w:r>
      <w:r w:rsidRPr="0062396D">
        <w:rPr>
          <w:color w:val="002060"/>
        </w:rPr>
        <w:t xml:space="preserve"> diritto al premio per la S.S. 202</w:t>
      </w:r>
      <w:r>
        <w:rPr>
          <w:color w:val="002060"/>
        </w:rPr>
        <w:t>2</w:t>
      </w:r>
      <w:r w:rsidRPr="0062396D">
        <w:rPr>
          <w:color w:val="002060"/>
        </w:rPr>
        <w:t>/202</w:t>
      </w:r>
      <w:r>
        <w:rPr>
          <w:color w:val="002060"/>
        </w:rPr>
        <w:t>3</w:t>
      </w:r>
      <w:r w:rsidRPr="0062396D">
        <w:rPr>
          <w:color w:val="002060"/>
        </w:rPr>
        <w:t xml:space="preserve"> </w:t>
      </w:r>
      <w:r>
        <w:rPr>
          <w:color w:val="002060"/>
        </w:rPr>
        <w:t>è l’</w:t>
      </w:r>
      <w:r>
        <w:rPr>
          <w:b/>
          <w:color w:val="002060"/>
        </w:rPr>
        <w:t>ALMAJUVENTUS FANO1906 SRL</w:t>
      </w:r>
      <w:r>
        <w:rPr>
          <w:bCs/>
          <w:color w:val="002060"/>
        </w:rPr>
        <w:t>.</w:t>
      </w:r>
    </w:p>
    <w:p w14:paraId="2C606BD6" w14:textId="77777777" w:rsidR="00E35F27" w:rsidRPr="00644911" w:rsidRDefault="00E35F27" w:rsidP="009A4EEF">
      <w:pPr>
        <w:pStyle w:val="breakline"/>
        <w:rPr>
          <w:rFonts w:eastAsiaTheme="minorEastAsia"/>
          <w:color w:val="002060"/>
        </w:rPr>
      </w:pPr>
    </w:p>
    <w:p w14:paraId="20C6E7AA" w14:textId="77777777" w:rsidR="009A4EEF" w:rsidRDefault="009A4EEF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CB6B296" w14:textId="77777777" w:rsidR="009A4EEF" w:rsidRPr="007918F3" w:rsidRDefault="009A4EEF" w:rsidP="009A4EE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UNDER 21 CALCIO A 5 REGIONALE</w:t>
      </w:r>
    </w:p>
    <w:p w14:paraId="2FA62ED3" w14:textId="4A0CEDDC" w:rsidR="009A4EEF" w:rsidRPr="007918F3" w:rsidRDefault="009A4EEF" w:rsidP="009A4EEF">
      <w:pPr>
        <w:pStyle w:val="titoloprinc0"/>
        <w:rPr>
          <w:color w:val="002060"/>
        </w:rPr>
      </w:pPr>
      <w:r w:rsidRPr="007918F3">
        <w:rPr>
          <w:color w:val="002060"/>
        </w:rPr>
        <w:t>CLASSIFICA</w:t>
      </w:r>
      <w:r w:rsidR="00E35F27">
        <w:rPr>
          <w:color w:val="002060"/>
        </w:rPr>
        <w:t xml:space="preserve"> GENERALE</w:t>
      </w:r>
    </w:p>
    <w:p w14:paraId="155F1A1D" w14:textId="77777777" w:rsidR="009A4EEF" w:rsidRPr="007918F3" w:rsidRDefault="009A4EEF" w:rsidP="009A4EEF">
      <w:pPr>
        <w:pStyle w:val="breakline"/>
        <w:rPr>
          <w:color w:val="002060"/>
        </w:rPr>
      </w:pPr>
    </w:p>
    <w:p w14:paraId="7C798C9E" w14:textId="77777777" w:rsidR="009A4EEF" w:rsidRPr="007918F3" w:rsidRDefault="009A4EEF" w:rsidP="009A4EEF">
      <w:pPr>
        <w:pStyle w:val="breakline"/>
        <w:rPr>
          <w:color w:val="002060"/>
        </w:rPr>
      </w:pPr>
    </w:p>
    <w:p w14:paraId="5E14918B" w14:textId="77777777" w:rsidR="009A4EEF" w:rsidRPr="007918F3" w:rsidRDefault="009A4EEF" w:rsidP="009A4EEF">
      <w:pPr>
        <w:pStyle w:val="sottotitolocampionato10"/>
        <w:rPr>
          <w:color w:val="002060"/>
        </w:rPr>
      </w:pPr>
      <w:r w:rsidRPr="007918F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7918F3" w14:paraId="6BA7C356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05CFC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C0112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1DAFE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B18BD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FC07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16B8F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8570A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011D8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96503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4D9E4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A4EEF" w:rsidRPr="007918F3" w14:paraId="67452184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DAD56" w14:textId="77777777" w:rsidR="009A4EEF" w:rsidRPr="007918F3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918F3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6FB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DB78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61C5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A2A3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18BE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1825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2713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E1F8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B472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079AE943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3C54E" w14:textId="77777777" w:rsidR="009A4EEF" w:rsidRPr="00443050" w:rsidRDefault="009A4EEF" w:rsidP="00D21EBC">
            <w:pPr>
              <w:pStyle w:val="rowtabella0"/>
              <w:rPr>
                <w:color w:val="002060"/>
                <w:lang w:val="es-ES"/>
              </w:rPr>
            </w:pPr>
            <w:r w:rsidRPr="00443050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520F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DB51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7F5C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D0B1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F60D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3497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60B8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54E2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4F22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E930130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36510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8F9B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0D8B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5D7C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35AD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1900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00C4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4CE0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187A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E4E6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2EEF6559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16FC4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9B08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634D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5D10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FF67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0258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C792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056C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D33E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D269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823A1A0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FDB07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2714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FE96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950D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EDB5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24C6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A38E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4D66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1C59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731F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7BE3FE97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C3E02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3A61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8D37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5852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0F0F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A2E5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0B94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1252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9FCE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8710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BFDF169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ACEC7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BA61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FE60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83EF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4217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55BC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EB0F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7019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5CBD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8B3F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16E37903" w14:textId="77777777" w:rsidR="009A4EEF" w:rsidRDefault="009A4EEF" w:rsidP="009A4EEF">
      <w:pPr>
        <w:pStyle w:val="TITOLOPRINC"/>
        <w:spacing w:before="0" w:beforeAutospacing="0" w:after="0" w:afterAutospacing="0"/>
        <w:rPr>
          <w:color w:val="002060"/>
        </w:rPr>
      </w:pPr>
    </w:p>
    <w:p w14:paraId="77EDE514" w14:textId="678FE8D1" w:rsidR="009A4EEF" w:rsidRDefault="009A4EEF" w:rsidP="009A4EEF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lastRenderedPageBreak/>
        <w:t>FASE FINALE</w:t>
      </w:r>
    </w:p>
    <w:p w14:paraId="7C7A2021" w14:textId="77777777" w:rsidR="009A4EEF" w:rsidRDefault="009A4EEF" w:rsidP="009A4EEF">
      <w:pPr>
        <w:pStyle w:val="Corpodeltesto21"/>
        <w:rPr>
          <w:color w:val="002060"/>
          <w:szCs w:val="22"/>
        </w:rPr>
      </w:pPr>
    </w:p>
    <w:p w14:paraId="742F9988" w14:textId="77777777" w:rsidR="009A4EEF" w:rsidRDefault="009A4EEF" w:rsidP="009A4EEF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Quarti di Finale</w:t>
      </w:r>
    </w:p>
    <w:p w14:paraId="6121E6DF" w14:textId="6D0DEB48" w:rsidR="009A4EE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- 3^ classificata</w:t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6^ classificata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</w:p>
    <w:p w14:paraId="6CA2EB93" w14:textId="60B1BA5E" w:rsidR="009A4EEF" w:rsidRPr="00E35F27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</w:rPr>
        <w:t>DAMIANI E GATTI ASCOLI – CSI STELLA A.S.D.</w:t>
      </w:r>
      <w:r w:rsidRPr="00E35F27">
        <w:rPr>
          <w:rFonts w:ascii="Arial" w:hAnsi="Arial" w:cs="Arial"/>
          <w:color w:val="002060"/>
          <w:sz w:val="22"/>
        </w:rPr>
        <w:tab/>
      </w:r>
      <w:r w:rsidR="00E35F27">
        <w:rPr>
          <w:rFonts w:ascii="Arial" w:hAnsi="Arial" w:cs="Arial"/>
          <w:color w:val="002060"/>
          <w:sz w:val="22"/>
        </w:rPr>
        <w:tab/>
      </w:r>
      <w:r w:rsid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>7-4</w:t>
      </w:r>
    </w:p>
    <w:p w14:paraId="41345C31" w14:textId="77777777" w:rsidR="009A4EE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</w:p>
    <w:p w14:paraId="10C18BF6" w14:textId="4A082B9B" w:rsidR="009A4EE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- 4^ classificata </w:t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5^ classificata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</w:p>
    <w:p w14:paraId="6C230CC5" w14:textId="1D47A415" w:rsidR="009A4EEF" w:rsidRPr="00E35F27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</w:rPr>
        <w:t>ACLI VILLA MUSONE – CITTA’ DI OSTRA</w:t>
      </w:r>
      <w:r w:rsidRP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ab/>
      </w:r>
      <w:r w:rsidR="00E35F27">
        <w:rPr>
          <w:rFonts w:ascii="Arial" w:hAnsi="Arial" w:cs="Arial"/>
          <w:color w:val="002060"/>
          <w:sz w:val="22"/>
        </w:rPr>
        <w:tab/>
      </w:r>
      <w:r w:rsid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>2-5</w:t>
      </w:r>
    </w:p>
    <w:p w14:paraId="17ADC872" w14:textId="77777777" w:rsidR="009A4EEF" w:rsidRDefault="009A4EEF" w:rsidP="009A4EEF">
      <w:pPr>
        <w:pStyle w:val="Corpodeltesto21"/>
        <w:rPr>
          <w:color w:val="002060"/>
          <w:szCs w:val="22"/>
        </w:rPr>
      </w:pPr>
    </w:p>
    <w:p w14:paraId="00EF8008" w14:textId="77777777" w:rsidR="009A4EEF" w:rsidRDefault="009A4EEF" w:rsidP="009A4EEF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</w:p>
    <w:p w14:paraId="7F0F525F" w14:textId="77777777" w:rsidR="009A4EE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- 1^ classificata</w:t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vincente 2</w:t>
      </w:r>
      <w:r>
        <w:rPr>
          <w:rFonts w:ascii="Arial" w:hAnsi="Arial" w:cs="Arial"/>
          <w:color w:val="002060"/>
          <w:sz w:val="22"/>
        </w:rPr>
        <w:tab/>
      </w:r>
    </w:p>
    <w:p w14:paraId="09D811CF" w14:textId="606E7DBD" w:rsidR="009A4EEF" w:rsidRPr="00E35F27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</w:rPr>
        <w:t>REAL FABRIANO – CITTA’ DI OSTRA</w:t>
      </w:r>
      <w:r w:rsidRP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ab/>
      </w:r>
      <w:r w:rsid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>5-1</w:t>
      </w:r>
      <w:r w:rsidRPr="00E35F27">
        <w:rPr>
          <w:rFonts w:ascii="Arial" w:hAnsi="Arial" w:cs="Arial"/>
          <w:color w:val="002060"/>
          <w:sz w:val="22"/>
        </w:rPr>
        <w:tab/>
      </w:r>
    </w:p>
    <w:p w14:paraId="412FE4A0" w14:textId="77777777" w:rsidR="009A4EE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ab/>
      </w:r>
    </w:p>
    <w:p w14:paraId="6562B154" w14:textId="77777777" w:rsidR="009A4EE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- 2^ classificata </w:t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vincente 1</w:t>
      </w:r>
    </w:p>
    <w:p w14:paraId="1639D03D" w14:textId="09DA99C6" w:rsidR="009A4EEF" w:rsidRPr="00E35F27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</w:rPr>
        <w:t>AUDAX 1970 S.ANGELO – DAMIANI E GATTI ASCOLI</w:t>
      </w:r>
      <w:r w:rsidRPr="00E35F27">
        <w:rPr>
          <w:rFonts w:ascii="Arial" w:hAnsi="Arial" w:cs="Arial"/>
          <w:color w:val="002060"/>
          <w:sz w:val="22"/>
        </w:rPr>
        <w:tab/>
      </w:r>
      <w:r w:rsid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>9-0</w:t>
      </w:r>
      <w:r w:rsidRPr="00E35F27">
        <w:rPr>
          <w:rFonts w:ascii="Arial" w:hAnsi="Arial" w:cs="Arial"/>
          <w:color w:val="002060"/>
          <w:sz w:val="22"/>
        </w:rPr>
        <w:tab/>
      </w:r>
    </w:p>
    <w:p w14:paraId="42F67D24" w14:textId="77777777" w:rsidR="009A4EE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</w:p>
    <w:p w14:paraId="052BA4C6" w14:textId="77777777" w:rsidR="009A4EEF" w:rsidRPr="00FC5E26" w:rsidRDefault="009A4EEF" w:rsidP="009A4EEF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</w:p>
    <w:p w14:paraId="765CF979" w14:textId="2249F9CD" w:rsidR="009A4EEF" w:rsidRPr="008F6052" w:rsidRDefault="009A4EEF" w:rsidP="009A4EEF">
      <w:pPr>
        <w:pStyle w:val="Corpodeltesto21"/>
        <w:rPr>
          <w:rFonts w:ascii="Arial" w:hAnsi="Arial" w:cs="Arial"/>
          <w:color w:val="002060"/>
          <w:sz w:val="22"/>
          <w:szCs w:val="22"/>
          <w:lang w:val="es-ES"/>
        </w:rPr>
      </w:pPr>
      <w:r w:rsidRPr="008F6052">
        <w:rPr>
          <w:rFonts w:ascii="Arial" w:hAnsi="Arial" w:cs="Arial"/>
          <w:color w:val="002060"/>
          <w:sz w:val="22"/>
          <w:szCs w:val="22"/>
          <w:lang w:val="es-ES"/>
        </w:rPr>
        <w:t>REAL FABRIANO – AUDAX 1970 S.ANGELO</w:t>
      </w:r>
      <w:r w:rsidRPr="008F6052"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Pr="008F6052"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="00E35F27" w:rsidRPr="008F6052"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Pr="008F6052">
        <w:rPr>
          <w:rFonts w:ascii="Arial" w:hAnsi="Arial" w:cs="Arial"/>
          <w:color w:val="002060"/>
          <w:sz w:val="22"/>
          <w:szCs w:val="22"/>
          <w:lang w:val="es-ES"/>
        </w:rPr>
        <w:t>2-1</w:t>
      </w:r>
      <w:r w:rsidRPr="008F6052"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Pr="008F6052">
        <w:rPr>
          <w:rFonts w:ascii="Arial" w:hAnsi="Arial" w:cs="Arial"/>
          <w:color w:val="002060"/>
          <w:sz w:val="22"/>
          <w:szCs w:val="22"/>
          <w:lang w:val="es-ES"/>
        </w:rPr>
        <w:tab/>
      </w:r>
    </w:p>
    <w:p w14:paraId="67DB83FA" w14:textId="77777777" w:rsidR="009A4EEF" w:rsidRPr="008F6052" w:rsidRDefault="009A4EEF" w:rsidP="009A4EEF">
      <w:pPr>
        <w:pStyle w:val="Corpodeltesto21"/>
        <w:rPr>
          <w:rFonts w:ascii="Arial" w:hAnsi="Arial" w:cs="Arial"/>
          <w:color w:val="002060"/>
          <w:sz w:val="22"/>
          <w:szCs w:val="22"/>
          <w:lang w:val="es-ES"/>
        </w:rPr>
      </w:pPr>
    </w:p>
    <w:p w14:paraId="6B62F2BF" w14:textId="77777777" w:rsidR="009A4EEF" w:rsidRPr="00E35F27" w:rsidRDefault="009A4EEF" w:rsidP="009A4EEF">
      <w:pPr>
        <w:rPr>
          <w:rFonts w:ascii="Arial" w:hAnsi="Arial" w:cs="Arial"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</w:rPr>
        <w:t>Il REAL FABRIANO si aggiudica il Titolo di Campione Regionale Calcio a Cinque Under 21.</w:t>
      </w:r>
    </w:p>
    <w:p w14:paraId="232DBCF4" w14:textId="77777777" w:rsidR="009A4EEF" w:rsidRDefault="009A4EEF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70B8F3E" w14:textId="77777777" w:rsidR="004F7F95" w:rsidRPr="007918F3" w:rsidRDefault="004F7F95" w:rsidP="004F7F95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0182FC2B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</w:p>
    <w:p w14:paraId="1910AB68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 </w:t>
      </w:r>
      <w:r>
        <w:rPr>
          <w:rFonts w:ascii="Courier New" w:hAnsi="Courier New" w:cs="Courier New"/>
          <w:color w:val="002060"/>
        </w:rPr>
        <w:t xml:space="preserve">                               </w:t>
      </w:r>
      <w:r w:rsidRPr="00D36F49">
        <w:rPr>
          <w:rFonts w:ascii="Courier New" w:hAnsi="Courier New" w:cs="Courier New"/>
          <w:color w:val="002060"/>
        </w:rPr>
        <w:t>PUNTI   SOCIETA' DIRIGENTI TECNICI CALCIATORI</w:t>
      </w:r>
    </w:p>
    <w:p w14:paraId="2F8C6796" w14:textId="77777777" w:rsidR="004F7F95" w:rsidRPr="004A3572" w:rsidRDefault="004F7F95" w:rsidP="004F7F95">
      <w:pPr>
        <w:rPr>
          <w:rFonts w:ascii="Courier New" w:hAnsi="Courier New" w:cs="Courier New"/>
          <w:b/>
          <w:bCs/>
          <w:color w:val="002060"/>
        </w:rPr>
      </w:pPr>
      <w:r w:rsidRPr="004A3572">
        <w:rPr>
          <w:rFonts w:ascii="Courier New" w:hAnsi="Courier New" w:cs="Courier New"/>
          <w:b/>
          <w:bCs/>
          <w:color w:val="002060"/>
        </w:rPr>
        <w:t xml:space="preserve">ACLI VILLA MUSONE         QF     1,05                                 1,05 </w:t>
      </w:r>
    </w:p>
    <w:p w14:paraId="386EAA51" w14:textId="77777777" w:rsidR="004F7F95" w:rsidRPr="00657671" w:rsidRDefault="004F7F95" w:rsidP="004F7F95">
      <w:pPr>
        <w:rPr>
          <w:rFonts w:ascii="Courier New" w:hAnsi="Courier New" w:cs="Courier New"/>
          <w:b/>
          <w:bCs/>
          <w:color w:val="002060"/>
        </w:rPr>
      </w:pPr>
      <w:r w:rsidRPr="00657671">
        <w:rPr>
          <w:rFonts w:ascii="Courier New" w:hAnsi="Courier New" w:cs="Courier New"/>
          <w:b/>
          <w:bCs/>
          <w:color w:val="002060"/>
        </w:rPr>
        <w:t xml:space="preserve">DAMIANI E GATTI ASCOLI    SF     1,05                                 1,05 </w:t>
      </w:r>
    </w:p>
    <w:p w14:paraId="0888A5D5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CSI STELLA A.S.D.         QF     1,20                                 1,20 </w:t>
      </w:r>
    </w:p>
    <w:p w14:paraId="7D4E813D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CITTA DI OSTRA            SF     1,35                                 1,35 </w:t>
      </w:r>
    </w:p>
    <w:p w14:paraId="47C10F73" w14:textId="77777777" w:rsidR="004F7F95" w:rsidRPr="008E5315" w:rsidRDefault="004F7F95" w:rsidP="004F7F95">
      <w:pPr>
        <w:rPr>
          <w:rFonts w:ascii="Courier New" w:hAnsi="Courier New" w:cs="Courier New"/>
          <w:color w:val="002060"/>
        </w:rPr>
      </w:pPr>
      <w:r w:rsidRPr="008E5315">
        <w:rPr>
          <w:rFonts w:ascii="Courier New" w:hAnsi="Courier New" w:cs="Courier New"/>
          <w:color w:val="002060"/>
        </w:rPr>
        <w:t xml:space="preserve">AUDAX 1970 S.ANGELO       FF     1,60     1,00                        0,60 </w:t>
      </w:r>
    </w:p>
    <w:p w14:paraId="547A8638" w14:textId="77777777" w:rsidR="004F7F95" w:rsidRPr="008E5315" w:rsidRDefault="004F7F95" w:rsidP="004F7F95">
      <w:pPr>
        <w:rPr>
          <w:rFonts w:ascii="Courier New" w:hAnsi="Courier New" w:cs="Courier New"/>
          <w:color w:val="002060"/>
        </w:rPr>
      </w:pPr>
      <w:r w:rsidRPr="008E5315">
        <w:rPr>
          <w:rFonts w:ascii="Courier New" w:hAnsi="Courier New" w:cs="Courier New"/>
          <w:color w:val="002060"/>
        </w:rPr>
        <w:t xml:space="preserve">REAL FABRIANO             FF     2,05     1,00                        1,05 </w:t>
      </w:r>
    </w:p>
    <w:p w14:paraId="7B7BEB35" w14:textId="77777777" w:rsidR="004F7F95" w:rsidRPr="008E5315" w:rsidRDefault="004F7F95" w:rsidP="004F7F95">
      <w:pPr>
        <w:rPr>
          <w:rFonts w:ascii="Courier New" w:hAnsi="Courier New" w:cs="Courier New"/>
          <w:color w:val="002060"/>
        </w:rPr>
      </w:pPr>
      <w:r w:rsidRPr="008E5315">
        <w:rPr>
          <w:rFonts w:ascii="Courier New" w:hAnsi="Courier New" w:cs="Courier New"/>
          <w:color w:val="002060"/>
        </w:rPr>
        <w:t>ACLI AUDAX MONTECOSARO C5  A     5,85                       3,15      2,70</w:t>
      </w:r>
    </w:p>
    <w:p w14:paraId="4E477976" w14:textId="77777777" w:rsidR="004F7F95" w:rsidRDefault="004F7F95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83E8A36" w14:textId="77777777" w:rsidR="009A4EEF" w:rsidRPr="007918F3" w:rsidRDefault="009A4EEF" w:rsidP="009A4EE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UNDER 19 CALCIO A 5 REGIONALE</w:t>
      </w:r>
    </w:p>
    <w:p w14:paraId="54B2FF9E" w14:textId="61A1EDC3" w:rsidR="009A4EEF" w:rsidRPr="00971291" w:rsidRDefault="009A4EEF" w:rsidP="009A4EEF">
      <w:pPr>
        <w:pStyle w:val="titoloprinc0"/>
        <w:rPr>
          <w:color w:val="002060"/>
        </w:rPr>
      </w:pPr>
      <w:r w:rsidRPr="00971291">
        <w:rPr>
          <w:color w:val="002060"/>
        </w:rPr>
        <w:t>CLASSIFICA</w:t>
      </w:r>
      <w:r w:rsidR="00E35F27">
        <w:rPr>
          <w:color w:val="002060"/>
        </w:rPr>
        <w:t xml:space="preserve"> GENERALE</w:t>
      </w:r>
    </w:p>
    <w:p w14:paraId="7205248A" w14:textId="77777777" w:rsidR="009A4EEF" w:rsidRPr="00971291" w:rsidRDefault="009A4EEF" w:rsidP="009A4EEF">
      <w:pPr>
        <w:pStyle w:val="breakline"/>
        <w:rPr>
          <w:color w:val="002060"/>
        </w:rPr>
      </w:pPr>
    </w:p>
    <w:p w14:paraId="4A57C1A9" w14:textId="77777777" w:rsidR="009A4EEF" w:rsidRPr="00971291" w:rsidRDefault="009A4EEF" w:rsidP="009A4EEF">
      <w:pPr>
        <w:pStyle w:val="breakline"/>
        <w:rPr>
          <w:color w:val="002060"/>
        </w:rPr>
      </w:pPr>
    </w:p>
    <w:p w14:paraId="23AD503B" w14:textId="77777777" w:rsidR="009A4EEF" w:rsidRPr="00971291" w:rsidRDefault="009A4EEF" w:rsidP="009A4EEF">
      <w:pPr>
        <w:pStyle w:val="sottotitolocampionato10"/>
        <w:rPr>
          <w:color w:val="002060"/>
        </w:rPr>
      </w:pPr>
      <w:r w:rsidRPr="00971291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971291" w14:paraId="42B11A4C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BA71F" w14:textId="77777777" w:rsidR="009A4EEF" w:rsidRPr="00971291" w:rsidRDefault="009A4EEF" w:rsidP="00D21EBC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7393C" w14:textId="77777777" w:rsidR="009A4EEF" w:rsidRPr="00971291" w:rsidRDefault="009A4EEF" w:rsidP="00D21EBC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B9EFE" w14:textId="77777777" w:rsidR="009A4EEF" w:rsidRPr="00971291" w:rsidRDefault="009A4EEF" w:rsidP="00D21EBC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F5B34" w14:textId="77777777" w:rsidR="009A4EEF" w:rsidRPr="00971291" w:rsidRDefault="009A4EEF" w:rsidP="00D21EBC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AA723" w14:textId="77777777" w:rsidR="009A4EEF" w:rsidRPr="00971291" w:rsidRDefault="009A4EEF" w:rsidP="00D21EBC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AF455" w14:textId="77777777" w:rsidR="009A4EEF" w:rsidRPr="00971291" w:rsidRDefault="009A4EEF" w:rsidP="00D21EBC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C3C37" w14:textId="77777777" w:rsidR="009A4EEF" w:rsidRPr="00971291" w:rsidRDefault="009A4EEF" w:rsidP="00D21EBC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EF3EE" w14:textId="77777777" w:rsidR="009A4EEF" w:rsidRPr="00971291" w:rsidRDefault="009A4EEF" w:rsidP="00D21EBC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0C528" w14:textId="77777777" w:rsidR="009A4EEF" w:rsidRPr="00971291" w:rsidRDefault="009A4EEF" w:rsidP="00D21EBC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86541" w14:textId="77777777" w:rsidR="009A4EEF" w:rsidRPr="00971291" w:rsidRDefault="009A4EEF" w:rsidP="00D21EBC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PE</w:t>
            </w:r>
          </w:p>
        </w:tc>
      </w:tr>
      <w:tr w:rsidR="009A4EEF" w:rsidRPr="00971291" w14:paraId="5B0C32A1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AAB7B" w14:textId="77777777" w:rsidR="009A4EEF" w:rsidRPr="00971291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971291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15E4F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BC142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1E288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C6847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942B6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10E92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8B156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7EFDC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98690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9A4EEF" w:rsidRPr="00971291" w14:paraId="55B08AF7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F2F0A" w14:textId="77777777" w:rsidR="009A4EEF" w:rsidRPr="00971291" w:rsidRDefault="009A4EEF" w:rsidP="00D21EBC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C89B2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B3D43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A3E1B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7AEE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1F698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E01E7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BEF35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49A7F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7D69A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9A4EEF" w:rsidRPr="00971291" w14:paraId="7C1EF428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00855" w14:textId="77777777" w:rsidR="009A4EEF" w:rsidRPr="00971291" w:rsidRDefault="009A4EEF" w:rsidP="00D21EBC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CA694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F65CA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0D120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36AD4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61550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C9726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F54AA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FB8A7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BAFAB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9A4EEF" w:rsidRPr="00971291" w14:paraId="2906806D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995D8" w14:textId="77777777" w:rsidR="009A4EEF" w:rsidRPr="00971291" w:rsidRDefault="009A4EEF" w:rsidP="00D21EBC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66E4A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1D928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4D049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76AFE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07076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71EB5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1D64D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72BED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D08C8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9A4EEF" w:rsidRPr="00971291" w14:paraId="409708BE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9B009" w14:textId="77777777" w:rsidR="009A4EEF" w:rsidRPr="00971291" w:rsidRDefault="009A4EEF" w:rsidP="00D21EBC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34354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AC350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386B6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3EC3B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A4D81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C1EEF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BB2DA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9188E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FE4BC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9A4EEF" w:rsidRPr="00971291" w14:paraId="01B72FC3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73204" w14:textId="77777777" w:rsidR="009A4EEF" w:rsidRPr="00971291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971291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6D138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51E4B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811FD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70296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AE8A5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BC59A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87F9B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45545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80A7C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9A4EEF" w:rsidRPr="00971291" w14:paraId="7F897E7A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FF0ED" w14:textId="77777777" w:rsidR="009A4EEF" w:rsidRPr="00971291" w:rsidRDefault="009A4EEF" w:rsidP="00D21EBC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AB0EE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27C8B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0B16B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3364E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71F69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CC727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0EBFF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A84C2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3C857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9A4EEF" w:rsidRPr="00971291" w14:paraId="4E68A928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61C75" w14:textId="77777777" w:rsidR="009A4EEF" w:rsidRPr="00620A4A" w:rsidRDefault="009A4EEF" w:rsidP="00D21EBC">
            <w:pPr>
              <w:pStyle w:val="rowtabella0"/>
              <w:rPr>
                <w:color w:val="002060"/>
                <w:lang w:val="es-ES"/>
              </w:rPr>
            </w:pPr>
            <w:r w:rsidRPr="00620A4A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EA45F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4B19E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EE3D2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6DEEF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34308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F32F7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31C3F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F9A05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4727B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9A4EEF" w:rsidRPr="00971291" w14:paraId="31D9CCBD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E4085" w14:textId="77777777" w:rsidR="009A4EEF" w:rsidRPr="00971291" w:rsidRDefault="009A4EEF" w:rsidP="00D21EBC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DF1C1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03EDE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8CEF9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8F7E7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B43C4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390CC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68661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DE76C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3C5D9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9A4EEF" w:rsidRPr="00971291" w14:paraId="76A46748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02F7A" w14:textId="77777777" w:rsidR="009A4EEF" w:rsidRPr="00971291" w:rsidRDefault="009A4EEF" w:rsidP="00D21EBC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A135E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5D1E5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20260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201F4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1C8C1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F6929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20397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08C73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8F464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</w:tr>
      <w:tr w:rsidR="009A4EEF" w:rsidRPr="00971291" w14:paraId="727AD353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B35E3" w14:textId="77777777" w:rsidR="009A4EEF" w:rsidRPr="00971291" w:rsidRDefault="009A4EEF" w:rsidP="00D21EBC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EFB56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D0316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C2B99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66CC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16E43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FC51F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A2CB8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295CB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94578" w14:textId="77777777" w:rsidR="009A4EEF" w:rsidRPr="00971291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</w:tbl>
    <w:p w14:paraId="5BEE0141" w14:textId="77777777" w:rsidR="009A4EEF" w:rsidRPr="00E35F27" w:rsidRDefault="009A4EEF" w:rsidP="009A4EEF">
      <w:pPr>
        <w:pStyle w:val="TITOLOPRINC"/>
        <w:spacing w:before="0" w:beforeAutospacing="0" w:after="0" w:afterAutospacing="0"/>
        <w:rPr>
          <w:color w:val="002060"/>
          <w:sz w:val="22"/>
          <w:szCs w:val="22"/>
        </w:rPr>
      </w:pPr>
    </w:p>
    <w:p w14:paraId="0248FD48" w14:textId="68F00B4A" w:rsidR="009A4EEF" w:rsidRPr="00E762DC" w:rsidRDefault="009A4EEF" w:rsidP="009A4EEF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FINAL FOUR</w:t>
      </w:r>
    </w:p>
    <w:p w14:paraId="45296775" w14:textId="77777777" w:rsidR="009A4EEF" w:rsidRPr="00E762DC" w:rsidRDefault="009A4EEF" w:rsidP="009A4EEF">
      <w:pPr>
        <w:pStyle w:val="Corpodeltesto21"/>
        <w:rPr>
          <w:color w:val="002060"/>
          <w:szCs w:val="22"/>
        </w:rPr>
      </w:pPr>
    </w:p>
    <w:p w14:paraId="6072C51A" w14:textId="77777777" w:rsidR="009A4EEF" w:rsidRPr="00E762DC" w:rsidRDefault="009A4EEF" w:rsidP="009A4EEF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</w:p>
    <w:p w14:paraId="2E005FDF" w14:textId="77777777" w:rsidR="009A4EEF" w:rsidRPr="00D05AAE" w:rsidRDefault="009A4EEF" w:rsidP="009A4EEF">
      <w:pPr>
        <w:pStyle w:val="Corpodeltesto21"/>
        <w:rPr>
          <w:rFonts w:ascii="Arial" w:hAnsi="Arial" w:cs="Arial"/>
          <w:color w:val="002060"/>
          <w:sz w:val="22"/>
          <w:lang w:val="en-US"/>
        </w:rPr>
      </w:pPr>
      <w:r w:rsidRPr="00D05AAE">
        <w:rPr>
          <w:rFonts w:ascii="Arial" w:hAnsi="Arial" w:cs="Arial"/>
          <w:color w:val="002060"/>
          <w:sz w:val="22"/>
          <w:lang w:val="en-US"/>
        </w:rPr>
        <w:t xml:space="preserve">- 1^ classificata regular season </w:t>
      </w:r>
      <w:r w:rsidRPr="00D05AAE">
        <w:rPr>
          <w:rFonts w:ascii="Arial" w:hAnsi="Arial" w:cs="Arial"/>
          <w:color w:val="002060"/>
          <w:sz w:val="22"/>
          <w:lang w:val="en-US"/>
        </w:rPr>
        <w:tab/>
        <w:t>- 4^ classificata regular season</w:t>
      </w:r>
      <w:r w:rsidRPr="00D05AAE">
        <w:rPr>
          <w:rFonts w:ascii="Arial" w:hAnsi="Arial" w:cs="Arial"/>
          <w:color w:val="002060"/>
          <w:sz w:val="22"/>
          <w:lang w:val="en-US"/>
        </w:rPr>
        <w:tab/>
      </w:r>
      <w:r w:rsidRPr="00D05AAE">
        <w:rPr>
          <w:rFonts w:ascii="Arial" w:hAnsi="Arial" w:cs="Arial"/>
          <w:color w:val="002060"/>
          <w:sz w:val="22"/>
          <w:lang w:val="en-US"/>
        </w:rPr>
        <w:tab/>
      </w:r>
      <w:r w:rsidRPr="00D05AAE">
        <w:rPr>
          <w:rFonts w:ascii="Arial" w:hAnsi="Arial" w:cs="Arial"/>
          <w:color w:val="002060"/>
          <w:sz w:val="22"/>
          <w:lang w:val="en-US"/>
        </w:rPr>
        <w:tab/>
      </w:r>
      <w:r w:rsidRPr="00D05AAE">
        <w:rPr>
          <w:rFonts w:ascii="Arial" w:hAnsi="Arial" w:cs="Arial"/>
          <w:color w:val="002060"/>
          <w:sz w:val="22"/>
          <w:lang w:val="en-US"/>
        </w:rPr>
        <w:tab/>
      </w:r>
    </w:p>
    <w:p w14:paraId="5F6AB74A" w14:textId="2C6C4542" w:rsidR="009A4EEF" w:rsidRPr="00E35F27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</w:rPr>
        <w:t>REAL FABRIANO – NUOVA JUVENTINA FFC</w:t>
      </w:r>
      <w:r w:rsidRP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ab/>
      </w:r>
      <w:r w:rsid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>8-2</w:t>
      </w:r>
    </w:p>
    <w:p w14:paraId="1C068473" w14:textId="77777777" w:rsidR="009A4EEF" w:rsidRPr="00732D8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</w:p>
    <w:p w14:paraId="4113FF34" w14:textId="77777777" w:rsidR="009A4EEF" w:rsidRPr="00395C75" w:rsidRDefault="009A4EEF" w:rsidP="009A4EEF">
      <w:pPr>
        <w:pStyle w:val="Corpodeltesto21"/>
        <w:rPr>
          <w:rFonts w:ascii="Arial" w:hAnsi="Arial" w:cs="Arial"/>
          <w:color w:val="002060"/>
          <w:sz w:val="22"/>
          <w:lang w:val="en-US"/>
        </w:rPr>
      </w:pPr>
      <w:r w:rsidRPr="00395C75">
        <w:rPr>
          <w:rFonts w:ascii="Arial" w:hAnsi="Arial" w:cs="Arial"/>
          <w:color w:val="002060"/>
          <w:sz w:val="22"/>
          <w:lang w:val="en-US"/>
        </w:rPr>
        <w:t xml:space="preserve">- 2^ classificata regular season </w:t>
      </w:r>
      <w:r w:rsidRPr="00395C75">
        <w:rPr>
          <w:rFonts w:ascii="Arial" w:hAnsi="Arial" w:cs="Arial"/>
          <w:color w:val="002060"/>
          <w:sz w:val="22"/>
          <w:lang w:val="en-US"/>
        </w:rPr>
        <w:tab/>
        <w:t>- 3^ classificata regular season</w:t>
      </w:r>
      <w:r w:rsidRPr="00395C75">
        <w:rPr>
          <w:rFonts w:ascii="Arial" w:hAnsi="Arial" w:cs="Arial"/>
          <w:color w:val="002060"/>
          <w:sz w:val="22"/>
          <w:lang w:val="en-US"/>
        </w:rPr>
        <w:tab/>
      </w:r>
      <w:r w:rsidRPr="00395C75">
        <w:rPr>
          <w:rFonts w:ascii="Arial" w:hAnsi="Arial" w:cs="Arial"/>
          <w:color w:val="002060"/>
          <w:sz w:val="22"/>
          <w:lang w:val="en-US"/>
        </w:rPr>
        <w:tab/>
      </w:r>
      <w:r w:rsidRPr="00395C75">
        <w:rPr>
          <w:rFonts w:ascii="Arial" w:hAnsi="Arial" w:cs="Arial"/>
          <w:color w:val="002060"/>
          <w:sz w:val="22"/>
          <w:lang w:val="en-US"/>
        </w:rPr>
        <w:tab/>
      </w:r>
      <w:r w:rsidRPr="00395C75">
        <w:rPr>
          <w:rFonts w:ascii="Arial" w:hAnsi="Arial" w:cs="Arial"/>
          <w:color w:val="002060"/>
          <w:sz w:val="22"/>
          <w:lang w:val="en-US"/>
        </w:rPr>
        <w:tab/>
      </w:r>
    </w:p>
    <w:p w14:paraId="3732360C" w14:textId="50A9CA78" w:rsidR="009A4EEF" w:rsidRPr="00E35F27" w:rsidRDefault="009A4EEF" w:rsidP="009A4EEF">
      <w:pPr>
        <w:pStyle w:val="Corpodeltesto21"/>
        <w:rPr>
          <w:rFonts w:ascii="Arial" w:hAnsi="Arial" w:cs="Arial"/>
          <w:i/>
          <w:iCs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  <w:szCs w:val="22"/>
        </w:rPr>
        <w:t>FERMANA FUTSAL 2022 – CANTINE RIUNITE CSI</w:t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</w:rPr>
        <w:t>7-1</w:t>
      </w:r>
    </w:p>
    <w:p w14:paraId="1C504121" w14:textId="77777777" w:rsidR="009A4EEF" w:rsidRPr="00E762DC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</w:p>
    <w:p w14:paraId="4DDF4F80" w14:textId="77777777" w:rsidR="009A4EEF" w:rsidRDefault="009A4EEF" w:rsidP="009A4EEF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</w:p>
    <w:p w14:paraId="0AF9CA67" w14:textId="1CC9411A" w:rsidR="009A4EEF" w:rsidRPr="00E35F27" w:rsidRDefault="009A4EEF" w:rsidP="009A4EE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E35F27">
        <w:rPr>
          <w:rFonts w:ascii="Arial" w:hAnsi="Arial" w:cs="Arial"/>
          <w:color w:val="002060"/>
          <w:sz w:val="22"/>
          <w:szCs w:val="22"/>
        </w:rPr>
        <w:t>REAL FABRIANO – FERMANA FUTSAL 2022</w:t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>6-2</w:t>
      </w:r>
    </w:p>
    <w:p w14:paraId="2BD69049" w14:textId="77777777" w:rsidR="009A4EEF" w:rsidRDefault="009A4EEF" w:rsidP="009A4EEF">
      <w:pPr>
        <w:rPr>
          <w:rFonts w:ascii="Arial" w:hAnsi="Arial" w:cs="Arial"/>
          <w:color w:val="002060"/>
          <w:sz w:val="22"/>
        </w:rPr>
      </w:pPr>
    </w:p>
    <w:p w14:paraId="616A0334" w14:textId="77777777" w:rsidR="009A4EEF" w:rsidRPr="00E35F27" w:rsidRDefault="009A4EEF" w:rsidP="009A4EEF">
      <w:pPr>
        <w:rPr>
          <w:rFonts w:ascii="Arial" w:hAnsi="Arial" w:cs="Arial"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</w:rPr>
        <w:t>Il REAL FABRIANO si aggiudica il Titolo di Campione Regionale Calcio a Cinque Under 19.</w:t>
      </w:r>
    </w:p>
    <w:p w14:paraId="26ABCF5A" w14:textId="77777777" w:rsidR="009A4EEF" w:rsidRDefault="009A4EEF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1DFEEBB" w14:textId="77777777" w:rsidR="004F7F95" w:rsidRPr="007918F3" w:rsidRDefault="004F7F95" w:rsidP="004F7F95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26D62EF6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</w:p>
    <w:p w14:paraId="01D46199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 </w:t>
      </w:r>
      <w:r>
        <w:rPr>
          <w:rFonts w:ascii="Courier New" w:hAnsi="Courier New" w:cs="Courier New"/>
          <w:color w:val="002060"/>
        </w:rPr>
        <w:t xml:space="preserve">                               </w:t>
      </w:r>
      <w:r w:rsidRPr="00D36F49">
        <w:rPr>
          <w:rFonts w:ascii="Courier New" w:hAnsi="Courier New" w:cs="Courier New"/>
          <w:color w:val="002060"/>
        </w:rPr>
        <w:t>PUNTI   SOCIETA' DIRIGENTI TECNICI CALCIATORI</w:t>
      </w:r>
    </w:p>
    <w:p w14:paraId="4BB0CFF9" w14:textId="77777777" w:rsidR="004F7F95" w:rsidRPr="004A3572" w:rsidRDefault="004F7F95" w:rsidP="004F7F95">
      <w:pPr>
        <w:rPr>
          <w:rFonts w:ascii="Courier New" w:hAnsi="Courier New" w:cs="Courier New"/>
          <w:b/>
          <w:bCs/>
          <w:color w:val="002060"/>
        </w:rPr>
      </w:pPr>
      <w:r w:rsidRPr="004A3572">
        <w:rPr>
          <w:rFonts w:ascii="Courier New" w:hAnsi="Courier New" w:cs="Courier New"/>
          <w:b/>
          <w:bCs/>
          <w:color w:val="002060"/>
        </w:rPr>
        <w:t>DINAMIS 1990               A     1,50                                 1,50</w:t>
      </w:r>
    </w:p>
    <w:p w14:paraId="59274F6F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OSIMO FIVE                 A     1,95                                 1,95</w:t>
      </w:r>
    </w:p>
    <w:p w14:paraId="541F4D35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PIETRALACROCE 73           A     3,70     1,00                        2,70</w:t>
      </w:r>
    </w:p>
    <w:p w14:paraId="4FE1DC12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REAL FABRIANO             FF     4,05                                 4,05</w:t>
      </w:r>
    </w:p>
    <w:p w14:paraId="26C47502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CALCETTO NUMANA            A     6,55              1,00               5,55</w:t>
      </w:r>
    </w:p>
    <w:p w14:paraId="59C998BB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CANTINE RIUNITE CSI       SF     7,20                                 7,20</w:t>
      </w:r>
    </w:p>
    <w:p w14:paraId="25F510F5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FERMANA FUTSAL 2022       FF     8,45     2,00     2,00     1,15      3,30</w:t>
      </w:r>
    </w:p>
    <w:p w14:paraId="4598445F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AUDAX 1970 S.ANGELO        A     9,65     1,00     1,00     0,45      7,20</w:t>
      </w:r>
    </w:p>
    <w:p w14:paraId="7D83C148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SPECIAL ONE SPORTING CLUB  A     9,85     4,00                        5,85</w:t>
      </w:r>
    </w:p>
    <w:p w14:paraId="429AE004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NUOVA JUVENTINA FFC       SF    11,50              4,00               7,50</w:t>
      </w:r>
    </w:p>
    <w:p w14:paraId="4A90D2D8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ACLI VILLA MUSONE          A    25,15    22,00                        3,15</w:t>
      </w:r>
    </w:p>
    <w:p w14:paraId="5B6DE465" w14:textId="77777777" w:rsidR="004F7F95" w:rsidRDefault="004F7F95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DCA9490" w14:textId="77777777" w:rsidR="009A4EEF" w:rsidRDefault="009A4EEF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7D03674" w14:textId="77777777" w:rsidR="009A4EEF" w:rsidRPr="00971291" w:rsidRDefault="009A4EEF" w:rsidP="009A4EE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71291">
        <w:rPr>
          <w:color w:val="002060"/>
        </w:rPr>
        <w:t>UNDER 17 C5 REGIONALI MASCHILI</w:t>
      </w:r>
    </w:p>
    <w:p w14:paraId="50A7785B" w14:textId="77777777" w:rsidR="00E35F27" w:rsidRPr="0087042E" w:rsidRDefault="00E35F27" w:rsidP="00E35F27">
      <w:pPr>
        <w:pStyle w:val="titoloprinc0"/>
        <w:rPr>
          <w:color w:val="002060"/>
        </w:rPr>
      </w:pPr>
      <w:r w:rsidRPr="0087042E">
        <w:rPr>
          <w:color w:val="002060"/>
        </w:rPr>
        <w:t>CLASSIFICA</w:t>
      </w:r>
      <w:r>
        <w:rPr>
          <w:color w:val="002060"/>
        </w:rPr>
        <w:t xml:space="preserve"> PRIMA FASE</w:t>
      </w:r>
    </w:p>
    <w:p w14:paraId="43C10995" w14:textId="77777777" w:rsidR="00E35F27" w:rsidRPr="0087042E" w:rsidRDefault="00E35F27" w:rsidP="00E35F27">
      <w:pPr>
        <w:pStyle w:val="breakline"/>
        <w:rPr>
          <w:color w:val="002060"/>
        </w:rPr>
      </w:pPr>
    </w:p>
    <w:p w14:paraId="5F9980C1" w14:textId="77777777" w:rsidR="00E35F27" w:rsidRPr="0087042E" w:rsidRDefault="00E35F27" w:rsidP="00E35F27">
      <w:pPr>
        <w:pStyle w:val="breakline"/>
        <w:rPr>
          <w:color w:val="002060"/>
        </w:rPr>
      </w:pPr>
    </w:p>
    <w:p w14:paraId="1EED4DF9" w14:textId="77777777" w:rsidR="00E35F27" w:rsidRPr="0087042E" w:rsidRDefault="00E35F27" w:rsidP="00E35F27">
      <w:pPr>
        <w:pStyle w:val="sottotitolocampionato10"/>
        <w:rPr>
          <w:color w:val="002060"/>
        </w:rPr>
      </w:pPr>
      <w:r w:rsidRPr="0087042E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35F27" w:rsidRPr="0087042E" w14:paraId="261D9FBA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5057A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FDFC0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7BF10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99B62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ADEE3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56D9A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A7D33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1BAC0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60FD5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A49CA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PE</w:t>
            </w:r>
          </w:p>
        </w:tc>
      </w:tr>
      <w:tr w:rsidR="00E35F27" w:rsidRPr="0087042E" w14:paraId="7778EBDB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57823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EC12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62C8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7D61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D2B7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9386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61F9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6989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9475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327C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716DF6F7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D1B2E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89FD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88C6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F96C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802B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D301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C08F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03D7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42E9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B4D3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09DCADC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86695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4178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8699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8B3B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3E4E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12ED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E951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9986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8581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979A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64C8FBFD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43270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FEFE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2EBB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AEA2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4FBD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E005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0851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DA72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1818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993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175E08D8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7F72C" w14:textId="77777777" w:rsidR="00E35F27" w:rsidRPr="0087042E" w:rsidRDefault="00E35F27" w:rsidP="00D21EBC">
            <w:pPr>
              <w:pStyle w:val="rowtabella0"/>
              <w:rPr>
                <w:color w:val="002060"/>
                <w:lang w:val="es-ES"/>
              </w:rPr>
            </w:pPr>
            <w:r w:rsidRPr="0087042E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219C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44D2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1755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E603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E1C3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E061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D319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5655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CDC5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28E84EDD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5F71A" w14:textId="77777777" w:rsidR="00E35F27" w:rsidRPr="0087042E" w:rsidRDefault="00E35F27" w:rsidP="00D21EBC">
            <w:pPr>
              <w:pStyle w:val="rowtabella0"/>
              <w:rPr>
                <w:color w:val="002060"/>
                <w:lang w:val="es-ES"/>
              </w:rPr>
            </w:pPr>
            <w:r w:rsidRPr="0087042E">
              <w:rPr>
                <w:color w:val="002060"/>
                <w:lang w:val="es-ES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54F8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7BE0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245A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5C33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0239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28B0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BB12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9094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6B5C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6317D3CA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63745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33AB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5B6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D144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EC92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8627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5718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01D4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02E9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7619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</w:tbl>
    <w:p w14:paraId="2424E8D7" w14:textId="77777777" w:rsidR="00E35F27" w:rsidRPr="0087042E" w:rsidRDefault="00E35F27" w:rsidP="00E35F27">
      <w:pPr>
        <w:pStyle w:val="breakline"/>
        <w:rPr>
          <w:rFonts w:eastAsiaTheme="minorEastAsia"/>
          <w:color w:val="002060"/>
        </w:rPr>
      </w:pPr>
    </w:p>
    <w:p w14:paraId="37054EA2" w14:textId="77777777" w:rsidR="00E35F27" w:rsidRPr="0087042E" w:rsidRDefault="00E35F27" w:rsidP="00E35F27">
      <w:pPr>
        <w:pStyle w:val="breakline"/>
        <w:rPr>
          <w:color w:val="002060"/>
        </w:rPr>
      </w:pPr>
    </w:p>
    <w:p w14:paraId="61A65E1D" w14:textId="77777777" w:rsidR="00E35F27" w:rsidRPr="0087042E" w:rsidRDefault="00E35F27" w:rsidP="00E35F27">
      <w:pPr>
        <w:pStyle w:val="sottotitolocampionato10"/>
        <w:rPr>
          <w:color w:val="002060"/>
        </w:rPr>
      </w:pPr>
      <w:r w:rsidRPr="0087042E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35F27" w:rsidRPr="0087042E" w14:paraId="211DDDDF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56064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FBEB6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4128D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87B2C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A198E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33CDE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2FA26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3540E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C652B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1F26C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PE</w:t>
            </w:r>
          </w:p>
        </w:tc>
      </w:tr>
      <w:tr w:rsidR="00E35F27" w:rsidRPr="0087042E" w14:paraId="0EEE8977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5762D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35EB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6299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650C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5FB1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DC96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3D1B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1A29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7426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A1E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2CDB9372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C416A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67FA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B5B1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86A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66DB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C955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9445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F26A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BA4E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0D9A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7F8BDB83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44ED5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13A1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E4FC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88EA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6014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BBB6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0A09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E136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B402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88A3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687CA1CB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127E1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3B3E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8DA7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0E5C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B32F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38B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FE8E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5A0C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5F67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D1CF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6FA03B58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7CAD5" w14:textId="77777777" w:rsidR="00E35F27" w:rsidRPr="0087042E" w:rsidRDefault="00E35F27" w:rsidP="00D21EBC">
            <w:pPr>
              <w:pStyle w:val="rowtabella0"/>
              <w:rPr>
                <w:color w:val="002060"/>
                <w:lang w:val="es-ES"/>
              </w:rPr>
            </w:pPr>
            <w:r w:rsidRPr="0087042E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CF7F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0929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5AED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10FE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BC15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44DA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45BA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D214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1CA0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2775B597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117FD9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62A2C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0BFC1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D20C7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35077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6C896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E0AD4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63793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2E34A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A7E12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3FADC470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43792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4D47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715A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63AE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F63B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190F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2342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6E89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707A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DA77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1ED9775F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55D87A" w14:textId="77777777" w:rsidR="00E35F27" w:rsidRPr="0087042E" w:rsidRDefault="00E35F27" w:rsidP="00D21EBC">
            <w:pPr>
              <w:pStyle w:val="rowtabella0"/>
              <w:rPr>
                <w:color w:val="002060"/>
                <w:lang w:val="es-ES"/>
              </w:rPr>
            </w:pPr>
            <w:r w:rsidRPr="0087042E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5E875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7B690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79098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6EA38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837F8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C12F7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45FF7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66EE1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C800F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</w:tbl>
    <w:p w14:paraId="17C53A7E" w14:textId="77777777" w:rsidR="00E35F27" w:rsidRPr="0087042E" w:rsidRDefault="00E35F27" w:rsidP="00E35F27">
      <w:pPr>
        <w:pStyle w:val="breakline"/>
        <w:rPr>
          <w:rFonts w:eastAsiaTheme="minorEastAsia"/>
          <w:color w:val="002060"/>
        </w:rPr>
      </w:pPr>
    </w:p>
    <w:p w14:paraId="0461A6D7" w14:textId="77777777" w:rsidR="00E35F27" w:rsidRPr="0087042E" w:rsidRDefault="00E35F27" w:rsidP="00E35F27">
      <w:pPr>
        <w:pStyle w:val="breakline"/>
        <w:rPr>
          <w:color w:val="002060"/>
        </w:rPr>
      </w:pPr>
    </w:p>
    <w:p w14:paraId="314A44A2" w14:textId="77777777" w:rsidR="00E35F27" w:rsidRPr="0087042E" w:rsidRDefault="00E35F27" w:rsidP="00E35F27">
      <w:pPr>
        <w:pStyle w:val="sottotitolocampionato10"/>
        <w:rPr>
          <w:color w:val="002060"/>
        </w:rPr>
      </w:pPr>
      <w:r w:rsidRPr="0087042E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35F27" w:rsidRPr="0087042E" w14:paraId="347F8F01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7D7BB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BC6BC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3F96B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45B3C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CCCB6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639A3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DF2B0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426ED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61589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4EE88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PE</w:t>
            </w:r>
          </w:p>
        </w:tc>
      </w:tr>
      <w:tr w:rsidR="00E35F27" w:rsidRPr="0087042E" w14:paraId="76FC28A0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DEAAA" w14:textId="77777777" w:rsidR="00E35F27" w:rsidRPr="0087042E" w:rsidRDefault="00E35F27" w:rsidP="00D21EBC">
            <w:pPr>
              <w:pStyle w:val="rowtabella0"/>
              <w:rPr>
                <w:color w:val="002060"/>
                <w:lang w:val="es-ES"/>
              </w:rPr>
            </w:pPr>
            <w:r w:rsidRPr="0087042E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0324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6BD2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3E49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4BFF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4EAB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CC6F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AE2A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6EFF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0F74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247B4F58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F724B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07DF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C401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3C5B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5C89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D160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30E5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A0CD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BDA9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DB31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4B148885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FB76A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C2C2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7D64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4151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B09F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B5D4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5ED9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9A02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2361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2BB9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3A1458A8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63446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0591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A45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B876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6668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89A1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C5C0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2E27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5CC7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29D2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48B24746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9FD5F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A054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9072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429E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8486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D735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E18E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F644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822A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67FD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4647839F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513CE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5BBB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E913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637A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317B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13A2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06A8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42CC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80AF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A8D9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5BE0ED47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13E75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5E43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130C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831F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24A2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4213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4E9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0F05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13E0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484A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20D28044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B9FFF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lastRenderedPageBreak/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5E65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3206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EE64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45FD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CE01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CD1D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B84B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E54B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5B9B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</w:tr>
    </w:tbl>
    <w:p w14:paraId="20F4211F" w14:textId="77777777" w:rsidR="00E35F27" w:rsidRDefault="00E35F27" w:rsidP="009A4EEF">
      <w:pPr>
        <w:pStyle w:val="titoloprinc0"/>
        <w:rPr>
          <w:color w:val="002060"/>
        </w:rPr>
      </w:pPr>
    </w:p>
    <w:p w14:paraId="29739371" w14:textId="67D2E6FB" w:rsidR="009A4EEF" w:rsidRPr="00441EC5" w:rsidRDefault="009A4EEF" w:rsidP="009A4EEF">
      <w:pPr>
        <w:pStyle w:val="titoloprinc0"/>
        <w:rPr>
          <w:color w:val="002060"/>
        </w:rPr>
      </w:pPr>
      <w:r w:rsidRPr="00441EC5">
        <w:rPr>
          <w:color w:val="002060"/>
        </w:rPr>
        <w:t>CLASSIFICA</w:t>
      </w:r>
      <w:r w:rsidR="00E35F27">
        <w:rPr>
          <w:color w:val="002060"/>
        </w:rPr>
        <w:t xml:space="preserve"> SECONDA FASE</w:t>
      </w:r>
    </w:p>
    <w:p w14:paraId="51EC1776" w14:textId="77777777" w:rsidR="009A4EEF" w:rsidRPr="00441EC5" w:rsidRDefault="009A4EEF" w:rsidP="009A4EEF">
      <w:pPr>
        <w:pStyle w:val="breakline"/>
        <w:rPr>
          <w:color w:val="002060"/>
        </w:rPr>
      </w:pPr>
    </w:p>
    <w:p w14:paraId="694CF9A8" w14:textId="77777777" w:rsidR="009A4EEF" w:rsidRPr="00441EC5" w:rsidRDefault="009A4EEF" w:rsidP="009A4EEF">
      <w:pPr>
        <w:pStyle w:val="breakline"/>
        <w:rPr>
          <w:color w:val="002060"/>
        </w:rPr>
      </w:pPr>
    </w:p>
    <w:p w14:paraId="4912A288" w14:textId="77777777" w:rsidR="009A4EEF" w:rsidRPr="00441EC5" w:rsidRDefault="009A4EEF" w:rsidP="009A4EEF">
      <w:pPr>
        <w:pStyle w:val="sottotitolocampionato10"/>
        <w:rPr>
          <w:color w:val="002060"/>
        </w:rPr>
      </w:pPr>
      <w:r w:rsidRPr="00441EC5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441EC5" w14:paraId="0BEA755F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228F3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9E18B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E87A8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72307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7AC11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0F0EC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78B65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B4654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5FDE5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A444A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PE</w:t>
            </w:r>
          </w:p>
        </w:tc>
      </w:tr>
      <w:tr w:rsidR="009A4EEF" w:rsidRPr="00441EC5" w14:paraId="623F5656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5709D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E0C3B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7FB1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78787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72367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60CB3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1E02E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2248B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CEA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399C8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501EF839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0026D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9D9A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EBAA6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B3EE3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8300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67048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436F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DEBE4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F5954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2BAA3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51275DA8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58A08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D414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D271D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26EE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59F48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C87AA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D5E0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BE64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E78E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01AF8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315C53B2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0CD65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493F4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CBFA5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10C22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B637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3DAD2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E772A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E6E0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018C7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3450A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00C02D8B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39CF2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8BC1E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59A54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E2A5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9EF7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4A61D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5600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0EC6A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A877B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C65F4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4ECCBE90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FD030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29F1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E6955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BC767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DBF6B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52F3B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1CF96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58F93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1CB53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20F96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2BCD0B4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788AF" w14:textId="77777777" w:rsidR="009A4EEF" w:rsidRPr="00441EC5" w:rsidRDefault="009A4EEF" w:rsidP="00D21EBC">
            <w:pPr>
              <w:pStyle w:val="rowtabella0"/>
              <w:rPr>
                <w:color w:val="002060"/>
                <w:lang w:val="es-ES"/>
              </w:rPr>
            </w:pPr>
            <w:r w:rsidRPr="00441EC5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36A67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5E08A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3CFEB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C56A5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4BD7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5BA5F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BD28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8ADB5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CCDB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5B51CD94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73B52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BBB65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0B5E2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E6EAD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8B8F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BC414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DF487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AC0E5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719F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AD2B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</w:tbl>
    <w:p w14:paraId="6C489B94" w14:textId="77777777" w:rsidR="009A4EEF" w:rsidRPr="00441EC5" w:rsidRDefault="009A4EEF" w:rsidP="009A4EEF">
      <w:pPr>
        <w:pStyle w:val="breakline"/>
        <w:rPr>
          <w:rFonts w:eastAsiaTheme="minorEastAsia"/>
          <w:color w:val="002060"/>
        </w:rPr>
      </w:pPr>
    </w:p>
    <w:p w14:paraId="38855D6D" w14:textId="77777777" w:rsidR="009A4EEF" w:rsidRPr="00441EC5" w:rsidRDefault="009A4EEF" w:rsidP="009A4EEF">
      <w:pPr>
        <w:pStyle w:val="breakline"/>
        <w:rPr>
          <w:color w:val="002060"/>
        </w:rPr>
      </w:pPr>
    </w:p>
    <w:p w14:paraId="6F5DDE5C" w14:textId="77777777" w:rsidR="009A4EEF" w:rsidRPr="00441EC5" w:rsidRDefault="009A4EEF" w:rsidP="009A4EEF">
      <w:pPr>
        <w:pStyle w:val="sottotitolocampionato10"/>
        <w:rPr>
          <w:color w:val="002060"/>
        </w:rPr>
      </w:pPr>
      <w:r w:rsidRPr="00441EC5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441EC5" w14:paraId="77E4637F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85F5C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F5B03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34F0A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C2160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94BB2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9D430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E1E31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8EEE1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1069B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72C1E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PE</w:t>
            </w:r>
          </w:p>
        </w:tc>
      </w:tr>
      <w:tr w:rsidR="009A4EEF" w:rsidRPr="00441EC5" w14:paraId="543FE9B8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9EEDC" w14:textId="77777777" w:rsidR="009A4EEF" w:rsidRPr="00441EC5" w:rsidRDefault="009A4EEF" w:rsidP="00D21EBC">
            <w:pPr>
              <w:pStyle w:val="rowtabella0"/>
              <w:rPr>
                <w:color w:val="002060"/>
                <w:lang w:val="es-ES"/>
              </w:rPr>
            </w:pPr>
            <w:r w:rsidRPr="00441EC5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D1ACE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A231B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1AD96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D00BF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2948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7C8AB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A1D9E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EF38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1D75C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75B590E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61714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02EF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56A68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FDA9E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2BA24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BA94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9FD75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D443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F2CED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B616E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7CD4E4E4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5B760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8D1A4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F4C68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304BB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93054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001C6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0DB2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33E6F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ED9B4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29CC3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3DE911CA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DE901" w14:textId="77777777" w:rsidR="009A4EEF" w:rsidRPr="00441EC5" w:rsidRDefault="009A4EEF" w:rsidP="00D21EBC">
            <w:pPr>
              <w:pStyle w:val="rowtabella0"/>
              <w:rPr>
                <w:color w:val="002060"/>
                <w:lang w:val="es-ES"/>
              </w:rPr>
            </w:pPr>
            <w:r w:rsidRPr="00441EC5">
              <w:rPr>
                <w:color w:val="002060"/>
                <w:lang w:val="es-ES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08DAD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7F62C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BC50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2B5F3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AF04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10586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DB9D4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EACD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8AD9B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1895FFD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C3D3D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6123F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C08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3982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1366F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21C7D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BAAEB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8EC75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444B5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CA58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66E12466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56507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189AC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B53F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010D4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26B68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F5F2F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33EDA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F148C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43985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F642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01A6494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E48CD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BC1F3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C938A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51688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E53EC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64998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2234A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083E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133B2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91A64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</w:tbl>
    <w:p w14:paraId="6356895A" w14:textId="77777777" w:rsidR="009A4EEF" w:rsidRPr="00441EC5" w:rsidRDefault="009A4EEF" w:rsidP="009A4EEF">
      <w:pPr>
        <w:pStyle w:val="breakline"/>
        <w:rPr>
          <w:rFonts w:eastAsiaTheme="minorEastAsia"/>
          <w:color w:val="002060"/>
        </w:rPr>
      </w:pPr>
    </w:p>
    <w:p w14:paraId="09E02A00" w14:textId="77777777" w:rsidR="009A4EEF" w:rsidRPr="00441EC5" w:rsidRDefault="009A4EEF" w:rsidP="009A4EEF">
      <w:pPr>
        <w:pStyle w:val="breakline"/>
        <w:rPr>
          <w:color w:val="002060"/>
        </w:rPr>
      </w:pPr>
    </w:p>
    <w:p w14:paraId="77B7FAF1" w14:textId="77777777" w:rsidR="009A4EEF" w:rsidRPr="00441EC5" w:rsidRDefault="009A4EEF" w:rsidP="009A4EEF">
      <w:pPr>
        <w:pStyle w:val="sottotitolocampionato10"/>
        <w:rPr>
          <w:color w:val="002060"/>
        </w:rPr>
      </w:pPr>
      <w:r w:rsidRPr="00441EC5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441EC5" w14:paraId="5ECFF89E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2F18D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98DC2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015A7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BA121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13353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AC3CE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688B4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75D8B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C9CE0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B0F1F" w14:textId="77777777" w:rsidR="009A4EEF" w:rsidRPr="00441EC5" w:rsidRDefault="009A4EEF" w:rsidP="00D21EBC">
            <w:pPr>
              <w:pStyle w:val="headertabella0"/>
              <w:rPr>
                <w:color w:val="002060"/>
              </w:rPr>
            </w:pPr>
            <w:r w:rsidRPr="00441EC5">
              <w:rPr>
                <w:color w:val="002060"/>
              </w:rPr>
              <w:t>PE</w:t>
            </w:r>
          </w:p>
        </w:tc>
      </w:tr>
      <w:tr w:rsidR="009A4EEF" w:rsidRPr="00441EC5" w14:paraId="64BF81B5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1B5DD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AD1C6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E87C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A9D07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6EBF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61A3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8D3DA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40F3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778BB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F850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357B153F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FFBFC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2B65C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AA9A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B81C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D75EC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1AA0A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50A2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3C08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CE723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BEE2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5AE6561F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AE0A3" w14:textId="77777777" w:rsidR="009A4EEF" w:rsidRPr="00441EC5" w:rsidRDefault="009A4EEF" w:rsidP="00D21EBC">
            <w:pPr>
              <w:pStyle w:val="rowtabella0"/>
              <w:rPr>
                <w:color w:val="002060"/>
                <w:lang w:val="es-ES"/>
              </w:rPr>
            </w:pPr>
            <w:r w:rsidRPr="00441EC5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8A362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0BC1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CC838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A14F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21A2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0F66C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A5AEF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6A87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67F8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0C587F12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2D06E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2FEC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3F015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E116B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F342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F8C02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B278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76697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789D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0466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59042CE3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F89FE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DA57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091E1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9369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EFEBE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F7CFC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AD812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FDC38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0143A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4E4A3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116369C7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ADAFB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F92D8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14322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940F3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D7CB4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5B15F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27B40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F3C1D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1F3BB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04CE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3750226D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DB6AF" w14:textId="77777777" w:rsidR="009A4EEF" w:rsidRPr="00441EC5" w:rsidRDefault="009A4EEF" w:rsidP="00D21EBC">
            <w:pPr>
              <w:pStyle w:val="rowtabella0"/>
              <w:rPr>
                <w:color w:val="002060"/>
              </w:rPr>
            </w:pPr>
            <w:r w:rsidRPr="00441EC5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624AD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9D72A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049AF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7C034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547A9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ADDC8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B351E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1BC95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C5D32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  <w:tr w:rsidR="009A4EEF" w:rsidRPr="00441EC5" w14:paraId="04DC580B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59295" w14:textId="77777777" w:rsidR="009A4EEF" w:rsidRPr="00441EC5" w:rsidRDefault="009A4EEF" w:rsidP="00D21EBC">
            <w:pPr>
              <w:pStyle w:val="rowtabella0"/>
              <w:rPr>
                <w:color w:val="002060"/>
                <w:lang w:val="es-ES"/>
              </w:rPr>
            </w:pPr>
            <w:r w:rsidRPr="00441EC5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50F95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39C7A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6A387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C3627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66B48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E7F66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A4883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CCF56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AF8EC" w14:textId="77777777" w:rsidR="009A4EEF" w:rsidRPr="00441EC5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441EC5">
              <w:rPr>
                <w:color w:val="002060"/>
              </w:rPr>
              <w:t>0</w:t>
            </w:r>
          </w:p>
        </w:tc>
      </w:tr>
    </w:tbl>
    <w:p w14:paraId="365657D0" w14:textId="77777777" w:rsidR="009A4EEF" w:rsidRDefault="009A4EEF" w:rsidP="009A4EEF">
      <w:pPr>
        <w:pStyle w:val="TITOLOPRINC"/>
        <w:spacing w:before="0" w:beforeAutospacing="0" w:after="0" w:afterAutospacing="0"/>
        <w:rPr>
          <w:color w:val="002060"/>
        </w:rPr>
      </w:pPr>
    </w:p>
    <w:p w14:paraId="39C5E153" w14:textId="3772488F" w:rsidR="009A4EEF" w:rsidRPr="00E762DC" w:rsidRDefault="009A4EEF" w:rsidP="009A4EEF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FASE FINALE</w:t>
      </w:r>
    </w:p>
    <w:p w14:paraId="7761F72E" w14:textId="77777777" w:rsidR="009A4EEF" w:rsidRPr="00E762DC" w:rsidRDefault="009A4EEF" w:rsidP="009A4EEF">
      <w:pPr>
        <w:pStyle w:val="LndNormale1"/>
        <w:rPr>
          <w:color w:val="002060"/>
        </w:rPr>
      </w:pPr>
      <w:r w:rsidRPr="00E762DC">
        <w:rPr>
          <w:color w:val="002060"/>
        </w:rPr>
        <w:tab/>
      </w:r>
    </w:p>
    <w:p w14:paraId="04548B3D" w14:textId="77777777" w:rsidR="009A4EEF" w:rsidRPr="00E762DC" w:rsidRDefault="009A4EEF" w:rsidP="009A4EEF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</w:t>
      </w:r>
    </w:p>
    <w:p w14:paraId="3A6E4973" w14:textId="705145FA" w:rsidR="009A4EEF" w:rsidRPr="00E762DC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“B”</w:t>
      </w:r>
      <w:r w:rsidRPr="00E762DC">
        <w:rPr>
          <w:rFonts w:ascii="Arial" w:hAnsi="Arial" w:cs="Arial"/>
          <w:color w:val="002060"/>
          <w:sz w:val="22"/>
        </w:rPr>
        <w:tab/>
      </w:r>
    </w:p>
    <w:p w14:paraId="340493A6" w14:textId="40E6CF79" w:rsidR="009A4EEF" w:rsidRPr="00E35F27" w:rsidRDefault="009A4EEF" w:rsidP="009A4EEF">
      <w:pPr>
        <w:pStyle w:val="Corpodeltesto21"/>
        <w:rPr>
          <w:rFonts w:ascii="Arial" w:hAnsi="Arial" w:cs="Arial"/>
          <w:i/>
          <w:iCs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</w:rPr>
        <w:t>AMICI DEL CENTROSOCIO SP. – SPES VALDASO 1993</w:t>
      </w:r>
      <w:r w:rsidRPr="00E35F27">
        <w:rPr>
          <w:rFonts w:ascii="Arial" w:hAnsi="Arial" w:cs="Arial"/>
          <w:color w:val="002060"/>
          <w:sz w:val="22"/>
        </w:rPr>
        <w:tab/>
      </w:r>
      <w:r w:rsidR="00E35F27">
        <w:rPr>
          <w:rFonts w:ascii="Arial" w:hAnsi="Arial" w:cs="Arial"/>
          <w:color w:val="002060"/>
          <w:sz w:val="22"/>
        </w:rPr>
        <w:tab/>
      </w:r>
      <w:r w:rsid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>15-3</w:t>
      </w:r>
    </w:p>
    <w:p w14:paraId="2EA11D19" w14:textId="77777777" w:rsidR="009A4EE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</w:p>
    <w:p w14:paraId="75E62118" w14:textId="78F66B8C" w:rsidR="009A4EEF" w:rsidRPr="00E762DC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“A”</w:t>
      </w:r>
      <w:r w:rsidRPr="00E762DC">
        <w:rPr>
          <w:rFonts w:ascii="Arial" w:hAnsi="Arial" w:cs="Arial"/>
          <w:color w:val="002060"/>
          <w:sz w:val="22"/>
        </w:rPr>
        <w:tab/>
      </w:r>
    </w:p>
    <w:p w14:paraId="18908DD5" w14:textId="71B221AE" w:rsidR="009A4EEF" w:rsidRPr="00E35F27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</w:rPr>
        <w:t>ITALSERVICE C5 – AUDAX 1970 S.ANGELO</w:t>
      </w:r>
      <w:r w:rsidRP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ab/>
      </w:r>
      <w:r w:rsid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>0-2</w:t>
      </w:r>
    </w:p>
    <w:p w14:paraId="7C9DDE72" w14:textId="77777777" w:rsidR="009A4EE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</w:p>
    <w:p w14:paraId="4F6BB2D9" w14:textId="2088D113" w:rsidR="009A4EEF" w:rsidRPr="00E762DC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71B91D59" w14:textId="59C31069" w:rsidR="009A4EEF" w:rsidRPr="00E35F27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</w:rPr>
        <w:t>C.U.S. ANCONA – CERRETO D’ESI C5 A.S.D.</w:t>
      </w:r>
      <w:r w:rsidRP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ab/>
      </w:r>
      <w:r w:rsid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>5-3</w:t>
      </w:r>
    </w:p>
    <w:p w14:paraId="65A7DC76" w14:textId="77777777" w:rsidR="009A4EE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</w:p>
    <w:p w14:paraId="73C181E4" w14:textId="3BC97914" w:rsidR="009A4EEF" w:rsidRPr="00E762DC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61A0FEAA" w14:textId="2B598442" w:rsidR="009A4EEF" w:rsidRPr="00E35F27" w:rsidRDefault="009A4EEF" w:rsidP="009A4EE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E35F27">
        <w:rPr>
          <w:rFonts w:ascii="Arial" w:hAnsi="Arial" w:cs="Arial"/>
          <w:color w:val="002060"/>
          <w:sz w:val="22"/>
          <w:szCs w:val="22"/>
        </w:rPr>
        <w:t>BORGOROSSO TOLENTINO – ACLI MANTOVANI CALCIO A 5</w:t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="00E35F27"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>3-4</w:t>
      </w:r>
    </w:p>
    <w:p w14:paraId="78569CE4" w14:textId="77777777" w:rsidR="009A4EEF" w:rsidRPr="00E762DC" w:rsidRDefault="009A4EEF" w:rsidP="009A4EEF">
      <w:pPr>
        <w:pStyle w:val="Corpodeltesto21"/>
        <w:rPr>
          <w:color w:val="002060"/>
          <w:szCs w:val="22"/>
        </w:rPr>
      </w:pPr>
    </w:p>
    <w:p w14:paraId="2DCDCE91" w14:textId="77777777" w:rsidR="009A4EEF" w:rsidRPr="00E762DC" w:rsidRDefault="009A4EEF" w:rsidP="009A4EEF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</w:p>
    <w:p w14:paraId="4B7A4E57" w14:textId="77777777" w:rsidR="009A4EEF" w:rsidRPr="00E762DC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2E1C4C41" w14:textId="243391F9" w:rsidR="009A4EEF" w:rsidRPr="00E35F27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35F27">
        <w:rPr>
          <w:rFonts w:ascii="Arial" w:hAnsi="Arial" w:cs="Arial"/>
          <w:color w:val="002060"/>
          <w:sz w:val="21"/>
          <w:szCs w:val="21"/>
        </w:rPr>
        <w:t>AMICI DEL CENTROSOCIO SP. – ACLI MANTOVANI CALCIO A 5</w:t>
      </w:r>
      <w:r w:rsidRPr="00E35F27">
        <w:rPr>
          <w:rFonts w:ascii="Arial" w:hAnsi="Arial" w:cs="Arial"/>
          <w:color w:val="002060"/>
          <w:sz w:val="21"/>
          <w:szCs w:val="21"/>
        </w:rPr>
        <w:tab/>
      </w:r>
      <w:r w:rsidR="00E35F27">
        <w:rPr>
          <w:rFonts w:ascii="Arial" w:hAnsi="Arial" w:cs="Arial"/>
          <w:color w:val="002060"/>
          <w:sz w:val="21"/>
          <w:szCs w:val="21"/>
        </w:rPr>
        <w:tab/>
      </w:r>
      <w:r w:rsidRPr="00E35F27">
        <w:rPr>
          <w:rFonts w:ascii="Arial" w:hAnsi="Arial" w:cs="Arial"/>
          <w:color w:val="002060"/>
          <w:sz w:val="22"/>
        </w:rPr>
        <w:t>7-0</w:t>
      </w:r>
    </w:p>
    <w:p w14:paraId="0EA61BA1" w14:textId="77777777" w:rsidR="009A4EE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</w:p>
    <w:p w14:paraId="157EA3F1" w14:textId="77777777" w:rsidR="009A4EEF" w:rsidRPr="00E762DC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36640DB9" w14:textId="6973C78F" w:rsidR="009A4EEF" w:rsidRPr="00E35F27" w:rsidRDefault="009A4EEF" w:rsidP="009A4EE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E35F27">
        <w:rPr>
          <w:rFonts w:ascii="Arial" w:hAnsi="Arial" w:cs="Arial"/>
          <w:color w:val="002060"/>
          <w:sz w:val="22"/>
          <w:szCs w:val="22"/>
        </w:rPr>
        <w:t>AUDAX 1970 S.ANGELO – C.U.S. ANCONA</w:t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</w:rPr>
        <w:t>3-7</w:t>
      </w:r>
    </w:p>
    <w:p w14:paraId="376F3C63" w14:textId="77777777" w:rsidR="009A4EEF" w:rsidRPr="000418E9" w:rsidRDefault="009A4EEF" w:rsidP="009A4EE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16C7510" w14:textId="77777777" w:rsidR="009A4EEF" w:rsidRPr="00E762DC" w:rsidRDefault="009A4EEF" w:rsidP="009A4EEF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</w:p>
    <w:p w14:paraId="78D3AB25" w14:textId="19BBAB71" w:rsidR="009A4EEF" w:rsidRPr="00E35F27" w:rsidRDefault="009A4EEF" w:rsidP="009A4EE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E35F27">
        <w:rPr>
          <w:rFonts w:ascii="Arial" w:hAnsi="Arial" w:cs="Arial"/>
          <w:color w:val="002060"/>
          <w:sz w:val="22"/>
          <w:szCs w:val="22"/>
        </w:rPr>
        <w:t>AMICI DEL CENTROSOCIO SP. – C.U.S. ANCONA</w:t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>4-2</w:t>
      </w:r>
    </w:p>
    <w:p w14:paraId="6B599D74" w14:textId="77777777" w:rsidR="009A4EEF" w:rsidRPr="00E35F27" w:rsidRDefault="009A4EEF" w:rsidP="009A4EEF">
      <w:pPr>
        <w:rPr>
          <w:rFonts w:ascii="Arial" w:hAnsi="Arial" w:cs="Arial"/>
          <w:color w:val="002060"/>
          <w:sz w:val="22"/>
        </w:rPr>
      </w:pPr>
    </w:p>
    <w:p w14:paraId="67FA6473" w14:textId="77777777" w:rsidR="009A4EEF" w:rsidRPr="00E35F27" w:rsidRDefault="009A4EEF" w:rsidP="009A4EEF">
      <w:pPr>
        <w:rPr>
          <w:rFonts w:ascii="Arial" w:hAnsi="Arial" w:cs="Arial"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</w:rPr>
        <w:t>L’AMICI DEL CENTROSOCIO SP. si aggiudica il Titolo di Campione Regionale Calcio a Cinque Under 17.</w:t>
      </w:r>
    </w:p>
    <w:p w14:paraId="59D1FC7D" w14:textId="77777777" w:rsidR="009A4EEF" w:rsidRDefault="009A4EEF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041714D" w14:textId="77777777" w:rsidR="004F7F95" w:rsidRPr="007918F3" w:rsidRDefault="004F7F95" w:rsidP="004F7F95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79A46EDC" w14:textId="77777777" w:rsidR="004F7F95" w:rsidRDefault="004F7F95" w:rsidP="004F7F95">
      <w:pPr>
        <w:rPr>
          <w:rFonts w:ascii="Courier New" w:hAnsi="Courier New" w:cs="Courier New"/>
          <w:color w:val="002060"/>
        </w:rPr>
      </w:pPr>
    </w:p>
    <w:p w14:paraId="343DF099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 </w:t>
      </w:r>
      <w:r>
        <w:rPr>
          <w:rFonts w:ascii="Courier New" w:hAnsi="Courier New" w:cs="Courier New"/>
          <w:color w:val="002060"/>
        </w:rPr>
        <w:t xml:space="preserve">                               </w:t>
      </w:r>
      <w:r w:rsidRPr="00D36F49">
        <w:rPr>
          <w:rFonts w:ascii="Courier New" w:hAnsi="Courier New" w:cs="Courier New"/>
          <w:color w:val="002060"/>
        </w:rPr>
        <w:t>PUNTI   SOCIETA' DIRIGENTI TECNICI CALCIATORI</w:t>
      </w:r>
    </w:p>
    <w:p w14:paraId="4743EF07" w14:textId="77777777" w:rsidR="004F7F95" w:rsidRPr="004A3572" w:rsidRDefault="004F7F95" w:rsidP="004F7F95">
      <w:pPr>
        <w:rPr>
          <w:rFonts w:ascii="Courier New" w:hAnsi="Courier New" w:cs="Courier New"/>
          <w:b/>
          <w:bCs/>
          <w:color w:val="002060"/>
        </w:rPr>
      </w:pPr>
      <w:r w:rsidRPr="004A3572">
        <w:rPr>
          <w:rFonts w:ascii="Courier New" w:hAnsi="Courier New" w:cs="Courier New"/>
          <w:b/>
          <w:bCs/>
          <w:color w:val="002060"/>
        </w:rPr>
        <w:t>AMICI DEL CENTROSOCIO SP. FF     1,20                                 1,20</w:t>
      </w:r>
    </w:p>
    <w:p w14:paraId="1435CA65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OSIMO FIVE                SB     1,60                                 1,60</w:t>
      </w:r>
    </w:p>
    <w:p w14:paraId="6EA238EA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REAL FABRIANO             SB     2,20                       1,00      1,20</w:t>
      </w:r>
    </w:p>
    <w:p w14:paraId="606E59FF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VIRTUS FORTITUDO 1950 SSD SB     3,10                                 3,10</w:t>
      </w:r>
    </w:p>
    <w:p w14:paraId="047F888C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C.U.S. MACERATA CALCIO A5  G     3,70                                 3,70</w:t>
      </w:r>
    </w:p>
    <w:p w14:paraId="2BA60E78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CSI GAUDIO                SA     5,40     3,00              1,00      1,40</w:t>
      </w:r>
    </w:p>
    <w:p w14:paraId="1C85E07F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CERRETO D ESI C5 A.S.D.   QF     5,50                                 5,50</w:t>
      </w:r>
    </w:p>
    <w:p w14:paraId="570225E0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CALCIO A 5 CORINALDO      SA     5,80                                 5,80</w:t>
      </w:r>
    </w:p>
    <w:p w14:paraId="0873F5FE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C.U.S. ANCONA             FF     6,20                                 6,20</w:t>
      </w:r>
    </w:p>
    <w:p w14:paraId="63B0CF2A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FFJ CALCIO A 5            SA     7,00              3,00               4,00</w:t>
      </w:r>
    </w:p>
    <w:p w14:paraId="11085973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ETA BETA FOOTBALL         SA     7,10     1,50                        5,60</w:t>
      </w:r>
    </w:p>
    <w:p w14:paraId="085C466E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LABELSYSTEM POTENZAPICENA SB     7,80                                 7,80</w:t>
      </w:r>
    </w:p>
    <w:p w14:paraId="57069F89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DAMIANI E GATTI ASCOLI    SB     8,00                                 8,00</w:t>
      </w:r>
    </w:p>
    <w:p w14:paraId="34231FBD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BORGOROSSO TOLENTINO      QF     8,20     1,50     1,00               5,70</w:t>
      </w:r>
    </w:p>
    <w:p w14:paraId="42856EC0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ACLI MANTOVANI CALCIO A 5 SF     8,60                                 8,60</w:t>
      </w:r>
    </w:p>
    <w:p w14:paraId="13F69478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ITALSERVICE C5            QF    11,90                       1,00     10,90</w:t>
      </w:r>
    </w:p>
    <w:p w14:paraId="75AA7577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BULDOG T.N.T. LUCREZIA    SA    13,20                       1,00     12,20</w:t>
      </w:r>
    </w:p>
    <w:p w14:paraId="27694713" w14:textId="77777777" w:rsidR="004F7F95" w:rsidRPr="00D36F49" w:rsidRDefault="004F7F95" w:rsidP="004F7F95">
      <w:pPr>
        <w:rPr>
          <w:rFonts w:ascii="Courier New" w:hAnsi="Courier New" w:cs="Courier New"/>
          <w:color w:val="002060"/>
          <w:lang w:val="es-ES"/>
        </w:rPr>
      </w:pPr>
      <w:r w:rsidRPr="00D36F49">
        <w:rPr>
          <w:rFonts w:ascii="Courier New" w:hAnsi="Courier New" w:cs="Courier New"/>
          <w:color w:val="002060"/>
          <w:lang w:val="es-ES"/>
        </w:rPr>
        <w:t>REAL EAGLES VIRTUS PAGLIA  G    14,40                       1,00     13,40</w:t>
      </w:r>
    </w:p>
    <w:p w14:paraId="0CD86CA9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FIGHT BULLS CORRIDONIA    SB    14,70     3,00              1,00     10,70</w:t>
      </w:r>
    </w:p>
    <w:p w14:paraId="65CD512E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JESI CALCIO A 5           SA    23,70    11,50     8,00               4,20</w:t>
      </w:r>
    </w:p>
    <w:p w14:paraId="10B03DFC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SPES VALDASO 1993         QF    26,60    13,00     4,00               9,60</w:t>
      </w:r>
    </w:p>
    <w:p w14:paraId="5446B214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MONTELUPONE CALCIO A 5    SB    35,20    23,00     7,00               5,20</w:t>
      </w:r>
    </w:p>
    <w:p w14:paraId="372A98AF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AUDAX 1970 S.ANGELO       SF    67,70    40,50    11,00     2,00     14,20</w:t>
      </w:r>
    </w:p>
    <w:p w14:paraId="763AFE79" w14:textId="77777777" w:rsidR="004F7F95" w:rsidRDefault="004F7F95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ADB990E" w14:textId="77777777" w:rsidR="009A4EEF" w:rsidRDefault="009A4EEF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64A10C7" w14:textId="77777777" w:rsidR="009A4EEF" w:rsidRPr="007918F3" w:rsidRDefault="009A4EEF" w:rsidP="009A4EE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UNDER 15 C5 REGIONALI MASCHILI</w:t>
      </w:r>
    </w:p>
    <w:p w14:paraId="07C0583A" w14:textId="77777777" w:rsidR="00E35F27" w:rsidRPr="0087042E" w:rsidRDefault="00E35F27" w:rsidP="00E35F27">
      <w:pPr>
        <w:pStyle w:val="titoloprinc0"/>
        <w:rPr>
          <w:color w:val="002060"/>
        </w:rPr>
      </w:pPr>
      <w:r w:rsidRPr="0087042E">
        <w:rPr>
          <w:color w:val="002060"/>
        </w:rPr>
        <w:t>CLASSIFICA</w:t>
      </w:r>
      <w:r>
        <w:rPr>
          <w:color w:val="002060"/>
        </w:rPr>
        <w:t xml:space="preserve"> PRIMA FASE</w:t>
      </w:r>
    </w:p>
    <w:p w14:paraId="79054B4F" w14:textId="77777777" w:rsidR="00E35F27" w:rsidRPr="0087042E" w:rsidRDefault="00E35F27" w:rsidP="00E35F27">
      <w:pPr>
        <w:pStyle w:val="breakline"/>
        <w:rPr>
          <w:color w:val="002060"/>
        </w:rPr>
      </w:pPr>
    </w:p>
    <w:p w14:paraId="5B271646" w14:textId="77777777" w:rsidR="00E35F27" w:rsidRPr="0087042E" w:rsidRDefault="00E35F27" w:rsidP="00E35F27">
      <w:pPr>
        <w:pStyle w:val="breakline"/>
        <w:rPr>
          <w:color w:val="002060"/>
        </w:rPr>
      </w:pPr>
    </w:p>
    <w:p w14:paraId="058E6FF2" w14:textId="77777777" w:rsidR="00E35F27" w:rsidRPr="0087042E" w:rsidRDefault="00E35F27" w:rsidP="00E35F27">
      <w:pPr>
        <w:pStyle w:val="sottotitolocampionato10"/>
        <w:rPr>
          <w:color w:val="002060"/>
        </w:rPr>
      </w:pPr>
      <w:r w:rsidRPr="0087042E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35F27" w:rsidRPr="0087042E" w14:paraId="64250A45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95BB3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FB221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15622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22E64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A9C94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5A2F8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9EFB1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D2CD8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E489D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48953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PE</w:t>
            </w:r>
          </w:p>
        </w:tc>
      </w:tr>
      <w:tr w:rsidR="00E35F27" w:rsidRPr="0087042E" w14:paraId="621E50DF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7E017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CC93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F39F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E7D8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3BAD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335B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0EAD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D7AC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C84E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4675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6D10FC15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15F0B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7EF4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35F2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6CF8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394B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D8FF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9D6B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01E3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368E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D93E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1FF7391F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39DAD" w14:textId="77777777" w:rsidR="00E35F27" w:rsidRPr="0087042E" w:rsidRDefault="00E35F27" w:rsidP="00D21EBC">
            <w:pPr>
              <w:pStyle w:val="rowtabella0"/>
              <w:rPr>
                <w:color w:val="002060"/>
                <w:lang w:val="es-ES"/>
              </w:rPr>
            </w:pPr>
            <w:r w:rsidRPr="0087042E">
              <w:rPr>
                <w:color w:val="002060"/>
                <w:lang w:val="es-E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4CCF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8E94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9A9F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B99B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5DC7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7EE9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9E32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C8BE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058B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76F9FB34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7244A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8166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0605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D755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ACB1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D23D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3DE3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FF2C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1117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6AD0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3EAD278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6E350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B63C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FC2E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4EA3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91E5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E90F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CB3B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6643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F86C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2FA6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4EBE41F2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2EF71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883C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3B52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9161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185D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84AE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DF91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A1FF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9A93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E66E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669904A1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4CA2F" w14:textId="77777777" w:rsidR="00E35F27" w:rsidRPr="0087042E" w:rsidRDefault="00E35F27" w:rsidP="00D21EBC">
            <w:pPr>
              <w:pStyle w:val="rowtabella0"/>
              <w:rPr>
                <w:color w:val="002060"/>
                <w:lang w:val="es-ES"/>
              </w:rPr>
            </w:pPr>
            <w:r w:rsidRPr="0087042E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D752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3E0E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7332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1BB4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A6C7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094C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89E4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D4A5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A7E3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04A3BCE6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38FF9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sq.B ITALSERVICE C5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7041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5E9B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4AE6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4A9B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EF58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EB43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1F8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9984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4357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</w:tbl>
    <w:p w14:paraId="18926C8B" w14:textId="77777777" w:rsidR="00E35F27" w:rsidRPr="0087042E" w:rsidRDefault="00E35F27" w:rsidP="00E35F27">
      <w:pPr>
        <w:pStyle w:val="breakline"/>
        <w:rPr>
          <w:rFonts w:eastAsiaTheme="minorEastAsia"/>
          <w:color w:val="002060"/>
        </w:rPr>
      </w:pPr>
    </w:p>
    <w:p w14:paraId="445AD1AF" w14:textId="77777777" w:rsidR="00E35F27" w:rsidRPr="0087042E" w:rsidRDefault="00E35F27" w:rsidP="00E35F27">
      <w:pPr>
        <w:pStyle w:val="breakline"/>
        <w:rPr>
          <w:color w:val="002060"/>
        </w:rPr>
      </w:pPr>
    </w:p>
    <w:p w14:paraId="6B2B0176" w14:textId="77777777" w:rsidR="00E35F27" w:rsidRPr="0087042E" w:rsidRDefault="00E35F27" w:rsidP="00E35F27">
      <w:pPr>
        <w:pStyle w:val="sottotitolocampionato10"/>
        <w:rPr>
          <w:color w:val="002060"/>
        </w:rPr>
      </w:pPr>
      <w:r w:rsidRPr="0087042E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35F27" w:rsidRPr="0087042E" w14:paraId="605D853D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3F25E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5EC92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17097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8F245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341B8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D050B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71844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AB50F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0C2E9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242E8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PE</w:t>
            </w:r>
          </w:p>
        </w:tc>
      </w:tr>
      <w:tr w:rsidR="00E35F27" w:rsidRPr="0087042E" w14:paraId="539CE68C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CD4F85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70A3C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47792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00D7E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671B2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8A3C8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41D7B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FCA5C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707C2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582C0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2A29B60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456DF0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976B4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FC3E0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E3FF8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CE192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A8FCA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F2B2E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C5D58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9E84A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549D7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71D05062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9BFB5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C31F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56E7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C1C6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B873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E5DD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297F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C7B3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F54A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E7D0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5F2C78BE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8B8AF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1FFC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EF00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A275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4DBD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1FA9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7D4B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74F9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5EE3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F6B1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2416AB43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108FC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27DF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7657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B6B6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52A9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07FB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119B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3D00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07AE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6D78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55B9035F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4E7AF" w14:textId="77777777" w:rsidR="00E35F27" w:rsidRPr="0087042E" w:rsidRDefault="00E35F27" w:rsidP="00D21EBC">
            <w:pPr>
              <w:pStyle w:val="rowtabella0"/>
              <w:rPr>
                <w:color w:val="002060"/>
                <w:lang w:val="es-ES"/>
              </w:rPr>
            </w:pPr>
            <w:r w:rsidRPr="0087042E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8DCD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D341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5413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4689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C97B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4DF7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D6A2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DAA5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D8FF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31F58B90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32B07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68B6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C7E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BB81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176B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4EF3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A513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BBB2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8664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926E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0BD189FA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7D6AD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lastRenderedPageBreak/>
              <w:t>sq.B AMICI DEL CENTROSOCIOsq.B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369A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8744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2588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B39D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6BE4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D929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D6F9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DD6C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6817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</w:tbl>
    <w:p w14:paraId="00A6E3D6" w14:textId="77777777" w:rsidR="00E35F27" w:rsidRPr="0087042E" w:rsidRDefault="00E35F27" w:rsidP="00E35F27">
      <w:pPr>
        <w:pStyle w:val="breakline"/>
        <w:rPr>
          <w:rFonts w:eastAsiaTheme="minorEastAsia"/>
          <w:color w:val="002060"/>
        </w:rPr>
      </w:pPr>
    </w:p>
    <w:p w14:paraId="1D7F4792" w14:textId="77777777" w:rsidR="00E35F27" w:rsidRPr="0087042E" w:rsidRDefault="00E35F27" w:rsidP="00E35F27">
      <w:pPr>
        <w:pStyle w:val="breakline"/>
        <w:rPr>
          <w:color w:val="002060"/>
        </w:rPr>
      </w:pPr>
    </w:p>
    <w:p w14:paraId="36E97E6D" w14:textId="77777777" w:rsidR="00E35F27" w:rsidRPr="0087042E" w:rsidRDefault="00E35F27" w:rsidP="00E35F27">
      <w:pPr>
        <w:pStyle w:val="sottotitolocampionato10"/>
        <w:rPr>
          <w:color w:val="002060"/>
        </w:rPr>
      </w:pPr>
      <w:r w:rsidRPr="0087042E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35F27" w:rsidRPr="0087042E" w14:paraId="116AB33F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3E2C8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FDB90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6F309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6844C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E4442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D59FD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219B9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1ADBE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31C34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C9FC" w14:textId="77777777" w:rsidR="00E35F27" w:rsidRPr="0087042E" w:rsidRDefault="00E35F27" w:rsidP="00D21EBC">
            <w:pPr>
              <w:pStyle w:val="headertabella0"/>
              <w:rPr>
                <w:color w:val="002060"/>
              </w:rPr>
            </w:pPr>
            <w:r w:rsidRPr="0087042E">
              <w:rPr>
                <w:color w:val="002060"/>
              </w:rPr>
              <w:t>PE</w:t>
            </w:r>
          </w:p>
        </w:tc>
      </w:tr>
      <w:tr w:rsidR="00E35F27" w:rsidRPr="0087042E" w14:paraId="4DEC2BFC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B448A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1350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B3D2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6008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FCC9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936A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3086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5250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9D1A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C231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2F637D0E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04693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0620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E4EE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51CDB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0AEA4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87C15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CF57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0B24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48A3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8196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66BAE677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14680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A49C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C6639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A953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C1AC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D1BEA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4B9F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04B3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38108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A0552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37BBC8A8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4E9B" w14:textId="77777777" w:rsidR="00E35F27" w:rsidRPr="0087042E" w:rsidRDefault="00E35F27" w:rsidP="00D21EBC">
            <w:pPr>
              <w:pStyle w:val="rowtabella0"/>
              <w:rPr>
                <w:color w:val="002060"/>
              </w:rPr>
            </w:pPr>
            <w:r w:rsidRPr="0087042E">
              <w:rPr>
                <w:color w:val="002060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C4EF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D946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3CC6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544BC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ADEC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1432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9CDE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C6970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5BDB6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  <w:tr w:rsidR="00E35F27" w:rsidRPr="0087042E" w14:paraId="25DD787E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DB132" w14:textId="77777777" w:rsidR="00E35F27" w:rsidRPr="0087042E" w:rsidRDefault="00E35F27" w:rsidP="00D21EBC">
            <w:pPr>
              <w:pStyle w:val="rowtabella0"/>
              <w:rPr>
                <w:color w:val="002060"/>
                <w:lang w:val="es-ES"/>
              </w:rPr>
            </w:pPr>
            <w:r w:rsidRPr="0087042E">
              <w:rPr>
                <w:color w:val="002060"/>
                <w:lang w:val="es-ES"/>
              </w:rPr>
              <w:t>A.S.D. FOOTBALLCLUBREAL MONTALTO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38EA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54F9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A943E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5E033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6B78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C90CF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C4751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8BA67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-73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3E24D" w14:textId="77777777" w:rsidR="00E35F27" w:rsidRPr="0087042E" w:rsidRDefault="00E35F27" w:rsidP="00D21EBC">
            <w:pPr>
              <w:pStyle w:val="rowtabella0"/>
              <w:jc w:val="center"/>
              <w:rPr>
                <w:color w:val="002060"/>
              </w:rPr>
            </w:pPr>
            <w:r w:rsidRPr="0087042E">
              <w:rPr>
                <w:color w:val="002060"/>
              </w:rPr>
              <w:t>0</w:t>
            </w:r>
          </w:p>
        </w:tc>
      </w:tr>
    </w:tbl>
    <w:p w14:paraId="6560BF71" w14:textId="3731ACD6" w:rsidR="009A4EEF" w:rsidRPr="007918F3" w:rsidRDefault="009A4EEF" w:rsidP="009A4EEF">
      <w:pPr>
        <w:pStyle w:val="titoloprinc0"/>
        <w:rPr>
          <w:color w:val="002060"/>
        </w:rPr>
      </w:pPr>
      <w:r w:rsidRPr="007918F3">
        <w:rPr>
          <w:color w:val="002060"/>
        </w:rPr>
        <w:t>CLASSIFICA</w:t>
      </w:r>
      <w:r w:rsidR="00E35F27">
        <w:rPr>
          <w:color w:val="002060"/>
        </w:rPr>
        <w:t xml:space="preserve"> SECONDA FASE</w:t>
      </w:r>
    </w:p>
    <w:p w14:paraId="4B9D44C4" w14:textId="77777777" w:rsidR="009A4EEF" w:rsidRPr="007918F3" w:rsidRDefault="009A4EEF" w:rsidP="009A4EEF">
      <w:pPr>
        <w:pStyle w:val="breakline"/>
        <w:rPr>
          <w:color w:val="002060"/>
        </w:rPr>
      </w:pPr>
    </w:p>
    <w:p w14:paraId="6B63F090" w14:textId="77777777" w:rsidR="009A4EEF" w:rsidRPr="007918F3" w:rsidRDefault="009A4EEF" w:rsidP="009A4EEF">
      <w:pPr>
        <w:pStyle w:val="breakline"/>
        <w:rPr>
          <w:color w:val="002060"/>
        </w:rPr>
      </w:pPr>
    </w:p>
    <w:p w14:paraId="7410AA96" w14:textId="77777777" w:rsidR="009A4EEF" w:rsidRPr="007918F3" w:rsidRDefault="009A4EEF" w:rsidP="009A4EEF">
      <w:pPr>
        <w:pStyle w:val="sottotitolocampionato10"/>
        <w:rPr>
          <w:color w:val="002060"/>
        </w:rPr>
      </w:pPr>
      <w:r w:rsidRPr="007918F3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7918F3" w14:paraId="7B958435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D3A72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80E49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915C8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57EE2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18D26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0DDF8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053E7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F9278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2DF5B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F9720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A4EEF" w:rsidRPr="007918F3" w14:paraId="12BB8543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DE070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7F3D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2601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C217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C183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A9F5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0D6B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A87E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C2C5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ED34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8D3A2EF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41F9A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D1CA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0237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DFB1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6F0F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7B38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F6D4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F325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A809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3933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2E3DA194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E91B3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868E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E315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7263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165B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7181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4B7B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90E0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CB40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3707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7473395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C6E48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F668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CD62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08E3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C3A4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4AA6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93D5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3980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C722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416B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F682EA6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2A636" w14:textId="77777777" w:rsidR="009A4EEF" w:rsidRPr="006B1819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6B1819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F193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83F2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ACC8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4198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501E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6BFE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DCC1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BD59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DDB0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3727B51D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27C5C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9980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A571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C656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9E12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E6CE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3CEE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6361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6AC1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5833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2A51AB3F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BF51A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6989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806B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7312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4F9A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9A79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F7A3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05D7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E244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36CC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1A236143" w14:textId="77777777" w:rsidR="009A4EEF" w:rsidRPr="007918F3" w:rsidRDefault="009A4EEF" w:rsidP="009A4EEF">
      <w:pPr>
        <w:pStyle w:val="breakline"/>
        <w:rPr>
          <w:rFonts w:eastAsiaTheme="minorEastAsia"/>
          <w:color w:val="002060"/>
        </w:rPr>
      </w:pPr>
    </w:p>
    <w:p w14:paraId="5A5704DB" w14:textId="77777777" w:rsidR="009A4EEF" w:rsidRPr="007918F3" w:rsidRDefault="009A4EEF" w:rsidP="009A4EEF">
      <w:pPr>
        <w:pStyle w:val="breakline"/>
        <w:rPr>
          <w:color w:val="002060"/>
        </w:rPr>
      </w:pPr>
    </w:p>
    <w:p w14:paraId="57622444" w14:textId="77777777" w:rsidR="009A4EEF" w:rsidRPr="007918F3" w:rsidRDefault="009A4EEF" w:rsidP="009A4EEF">
      <w:pPr>
        <w:pStyle w:val="sottotitolocampionato10"/>
        <w:rPr>
          <w:color w:val="002060"/>
        </w:rPr>
      </w:pPr>
      <w:r w:rsidRPr="007918F3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7918F3" w14:paraId="617C1417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63551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864DA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1E5EC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E69B2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9BF22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663A7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D183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7723F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6A4D7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EB0A8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A4EEF" w:rsidRPr="007918F3" w14:paraId="723B4666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BA852" w14:textId="77777777" w:rsidR="009A4EEF" w:rsidRPr="00443050" w:rsidRDefault="009A4EEF" w:rsidP="00D21EBC">
            <w:pPr>
              <w:pStyle w:val="rowtabella0"/>
              <w:rPr>
                <w:color w:val="002060"/>
                <w:lang w:val="es-ES"/>
              </w:rPr>
            </w:pPr>
            <w:r w:rsidRPr="00443050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5363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CDEE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0FDF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AEA4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A9CE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328F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7185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CC90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9A13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2F01DB5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89B75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0C0A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AB44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224A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55BA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B1ED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A146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CF95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6ADE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BAB8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BC1F31A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05D0E" w14:textId="77777777" w:rsidR="009A4EEF" w:rsidRPr="006B1819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6B1819">
              <w:rPr>
                <w:color w:val="002060"/>
                <w:lang w:val="en-U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EB3A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012F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592F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498E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B8B9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73BB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A616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76D4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92EB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7966E1E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8175E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552B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2B04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0D14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89F6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8F94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F18B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4FAA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1ADE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8E50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01D8AA30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B606B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EDBC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3869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1CE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100D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AF44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B1BE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9E59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91A0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898B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58CA70C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59BE5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sq.B AMICI DEL CENTROSOCIOsq.B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AA3B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6A5A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EB8A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F0AE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316A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864A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B054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5889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6245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CE3AB2E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14CDA" w14:textId="77777777" w:rsidR="009A4EEF" w:rsidRPr="00732D8F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32D8F">
              <w:rPr>
                <w:color w:val="002060"/>
                <w:lang w:val="en-US"/>
              </w:rPr>
              <w:t>sq.B ITALSERVICE C5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E2AB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8F74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27DD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252E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46CA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8DD4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D660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0CD6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3AEB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552ADCBA" w14:textId="77777777" w:rsidR="009A4EEF" w:rsidRPr="007918F3" w:rsidRDefault="009A4EEF" w:rsidP="009A4EEF">
      <w:pPr>
        <w:pStyle w:val="breakline"/>
        <w:rPr>
          <w:rFonts w:eastAsiaTheme="minorEastAsia"/>
          <w:color w:val="002060"/>
        </w:rPr>
      </w:pPr>
    </w:p>
    <w:p w14:paraId="68629D51" w14:textId="77777777" w:rsidR="009A4EEF" w:rsidRPr="007918F3" w:rsidRDefault="009A4EEF" w:rsidP="009A4EEF">
      <w:pPr>
        <w:pStyle w:val="breakline"/>
        <w:rPr>
          <w:color w:val="002060"/>
        </w:rPr>
      </w:pPr>
    </w:p>
    <w:p w14:paraId="2A3A0CC9" w14:textId="77777777" w:rsidR="009A4EEF" w:rsidRPr="007918F3" w:rsidRDefault="009A4EEF" w:rsidP="009A4EEF">
      <w:pPr>
        <w:pStyle w:val="sottotitolocampionato10"/>
        <w:rPr>
          <w:color w:val="002060"/>
        </w:rPr>
      </w:pPr>
      <w:r w:rsidRPr="007918F3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4EEF" w:rsidRPr="007918F3" w14:paraId="0914AD00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94520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DA8C0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FBC91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1F950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66EF8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BF224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524F3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737E6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8402F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30573" w14:textId="77777777" w:rsidR="009A4EEF" w:rsidRPr="007918F3" w:rsidRDefault="009A4EEF" w:rsidP="00D21EBC">
            <w:pPr>
              <w:pStyle w:val="headertabella0"/>
              <w:rPr>
                <w:color w:val="002060"/>
              </w:rPr>
            </w:pPr>
            <w:r w:rsidRPr="007918F3">
              <w:rPr>
                <w:color w:val="002060"/>
              </w:rPr>
              <w:t>PE</w:t>
            </w:r>
          </w:p>
        </w:tc>
      </w:tr>
      <w:tr w:rsidR="009A4EEF" w:rsidRPr="007918F3" w14:paraId="12F00DEA" w14:textId="77777777" w:rsidTr="00D21EB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D9085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E3A8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77CF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1231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BCE7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BC1E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9C64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8C9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898A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6044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35D287C2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27ADD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0343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1251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797E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C330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E221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E3C3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A14B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912B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08BD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8F5D94D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EFB96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688B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81C3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033B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DC2D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94CA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EC7F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9F6A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8D0E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3963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15517E33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E3059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183D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BFA8A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770C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D4FD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BC52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6C31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7B22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A901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650A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060E66F8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32857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F8C3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1ED92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3D59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64D6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5890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65BA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729E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E5B28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BCCD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27B6F350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0EC2B" w14:textId="77777777" w:rsidR="009A4EEF" w:rsidRPr="00443050" w:rsidRDefault="009A4EEF" w:rsidP="00D21EBC">
            <w:pPr>
              <w:pStyle w:val="rowtabella0"/>
              <w:rPr>
                <w:color w:val="002060"/>
                <w:lang w:val="es-ES"/>
              </w:rPr>
            </w:pPr>
            <w:r w:rsidRPr="00443050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110A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99BC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A26D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FEDA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BFAD3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2597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F7B94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4C9E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3C8B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4DEEA16A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102B4" w14:textId="77777777" w:rsidR="009A4EEF" w:rsidRPr="00732D8F" w:rsidRDefault="009A4EEF" w:rsidP="00D21EBC">
            <w:pPr>
              <w:pStyle w:val="rowtabella0"/>
              <w:rPr>
                <w:color w:val="002060"/>
                <w:lang w:val="en-US"/>
              </w:rPr>
            </w:pPr>
            <w:r w:rsidRPr="00732D8F">
              <w:rPr>
                <w:color w:val="002060"/>
                <w:lang w:val="en-US"/>
              </w:rPr>
              <w:t>A.S.D. FOOTBALLCLUBREAL MONTALTO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1878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96BE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E8F81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4466B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E48C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A757F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A715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BC9A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4402C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  <w:tr w:rsidR="009A4EEF" w:rsidRPr="007918F3" w14:paraId="5786FF91" w14:textId="77777777" w:rsidTr="00D21EB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339A5" w14:textId="77777777" w:rsidR="009A4EEF" w:rsidRPr="007918F3" w:rsidRDefault="009A4EEF" w:rsidP="00D21EBC">
            <w:pPr>
              <w:pStyle w:val="rowtabella0"/>
              <w:rPr>
                <w:color w:val="002060"/>
              </w:rPr>
            </w:pPr>
            <w:r w:rsidRPr="007918F3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75C7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3F050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72327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C4CD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C7406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BF28E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50C79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C6475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6C8ED" w14:textId="77777777" w:rsidR="009A4EEF" w:rsidRPr="007918F3" w:rsidRDefault="009A4EEF" w:rsidP="00D21EBC">
            <w:pPr>
              <w:pStyle w:val="rowtabella0"/>
              <w:jc w:val="center"/>
              <w:rPr>
                <w:color w:val="002060"/>
              </w:rPr>
            </w:pPr>
            <w:r w:rsidRPr="007918F3">
              <w:rPr>
                <w:color w:val="002060"/>
              </w:rPr>
              <w:t>0</w:t>
            </w:r>
          </w:p>
        </w:tc>
      </w:tr>
    </w:tbl>
    <w:p w14:paraId="5D1ABA0F" w14:textId="77777777" w:rsidR="009A4EEF" w:rsidRDefault="009A4EEF" w:rsidP="009A4EEF">
      <w:pPr>
        <w:pStyle w:val="TITOLOPRINC"/>
        <w:spacing w:before="0" w:beforeAutospacing="0" w:after="0" w:afterAutospacing="0"/>
        <w:rPr>
          <w:color w:val="002060"/>
        </w:rPr>
      </w:pPr>
    </w:p>
    <w:p w14:paraId="02727BB0" w14:textId="56FDAE76" w:rsidR="009A4EEF" w:rsidRPr="00E762DC" w:rsidRDefault="009A4EEF" w:rsidP="009A4EEF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FASE FINALE</w:t>
      </w:r>
    </w:p>
    <w:p w14:paraId="7CFFB6CC" w14:textId="77777777" w:rsidR="009A4EEF" w:rsidRDefault="009A4EEF" w:rsidP="009A4EEF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</w:p>
    <w:p w14:paraId="7914A239" w14:textId="77777777" w:rsidR="009A4EEF" w:rsidRPr="00E762DC" w:rsidRDefault="009A4EEF" w:rsidP="009A4EEF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</w:t>
      </w:r>
    </w:p>
    <w:p w14:paraId="27A06E0D" w14:textId="02462650" w:rsidR="009A4EEF" w:rsidRPr="00E762DC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“B”</w:t>
      </w:r>
      <w:r w:rsidRPr="00E762DC">
        <w:rPr>
          <w:rFonts w:ascii="Arial" w:hAnsi="Arial" w:cs="Arial"/>
          <w:color w:val="002060"/>
          <w:sz w:val="22"/>
        </w:rPr>
        <w:tab/>
      </w:r>
    </w:p>
    <w:p w14:paraId="50AAC09D" w14:textId="7FEC9CFF" w:rsidR="009A4EEF" w:rsidRPr="00E35F27" w:rsidRDefault="009A4EEF" w:rsidP="009A4EEF">
      <w:pPr>
        <w:pStyle w:val="Corpodeltesto21"/>
        <w:rPr>
          <w:rFonts w:ascii="Arial" w:hAnsi="Arial" w:cs="Arial"/>
          <w:i/>
          <w:iCs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</w:rPr>
        <w:t>AMICI DEL CENTROSOCIO SP. – NUOVA JUVENTINA FFC</w:t>
      </w:r>
      <w:r w:rsidRPr="00E35F27">
        <w:rPr>
          <w:rFonts w:ascii="Arial" w:hAnsi="Arial" w:cs="Arial"/>
          <w:color w:val="002060"/>
          <w:sz w:val="22"/>
        </w:rPr>
        <w:tab/>
      </w:r>
      <w:r w:rsid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>9-2</w:t>
      </w:r>
    </w:p>
    <w:p w14:paraId="41AC2359" w14:textId="77777777" w:rsidR="009A4EE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</w:p>
    <w:p w14:paraId="03D4DEC8" w14:textId="58387EB0" w:rsidR="009A4EEF" w:rsidRPr="00E762DC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“A”</w:t>
      </w:r>
      <w:r w:rsidRPr="00E762DC">
        <w:rPr>
          <w:rFonts w:ascii="Arial" w:hAnsi="Arial" w:cs="Arial"/>
          <w:color w:val="002060"/>
          <w:sz w:val="22"/>
        </w:rPr>
        <w:tab/>
      </w:r>
    </w:p>
    <w:p w14:paraId="18736325" w14:textId="334FCE89" w:rsidR="009A4EEF" w:rsidRPr="00E35F27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</w:rPr>
        <w:t>ITALSERVICE C5 – AUDAX 1970 S.ANGELO</w:t>
      </w:r>
      <w:r w:rsidRP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ab/>
      </w:r>
      <w:r w:rsid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>13-1</w:t>
      </w:r>
    </w:p>
    <w:p w14:paraId="1DAF36AB" w14:textId="77777777" w:rsidR="009A4EE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</w:p>
    <w:p w14:paraId="65D108BF" w14:textId="0A61058D" w:rsidR="009A4EEF" w:rsidRPr="00E762DC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1F49844B" w14:textId="17B326D4" w:rsidR="009A4EEF" w:rsidRPr="00E35F27" w:rsidRDefault="009A4EEF" w:rsidP="009A4EEF">
      <w:pPr>
        <w:pStyle w:val="Corpodeltesto21"/>
        <w:rPr>
          <w:rFonts w:ascii="Arial" w:hAnsi="Arial" w:cs="Arial"/>
          <w:i/>
          <w:iCs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</w:rPr>
        <w:t>ACLI MANTOVANI CALCIO A 5 – DAMIANI E GATTI ASCOLI</w:t>
      </w:r>
      <w:r w:rsidRPr="00E35F27">
        <w:rPr>
          <w:rFonts w:ascii="Arial" w:hAnsi="Arial" w:cs="Arial"/>
          <w:color w:val="002060"/>
          <w:sz w:val="22"/>
        </w:rPr>
        <w:tab/>
      </w:r>
      <w:r w:rsid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>11-0</w:t>
      </w:r>
    </w:p>
    <w:p w14:paraId="62650337" w14:textId="77777777" w:rsidR="009A4EE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</w:p>
    <w:p w14:paraId="58394A3E" w14:textId="471EB402" w:rsidR="009A4EEF" w:rsidRPr="00E762DC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28E210A1" w14:textId="36159281" w:rsidR="009A4EEF" w:rsidRPr="00E35F27" w:rsidRDefault="009A4EEF" w:rsidP="009A4EEF">
      <w:pPr>
        <w:pStyle w:val="Corpodeltesto21"/>
        <w:rPr>
          <w:rFonts w:ascii="Arial" w:hAnsi="Arial" w:cs="Arial"/>
          <w:i/>
          <w:iCs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  <w:szCs w:val="22"/>
        </w:rPr>
        <w:t>C.U.S. MACERATA CALCIO A5 – FIGHT BULLS CORRIDONIA</w:t>
      </w:r>
      <w:r w:rsidR="00E35F27">
        <w:rPr>
          <w:rFonts w:ascii="Arial" w:hAnsi="Arial" w:cs="Arial"/>
          <w:color w:val="002060"/>
          <w:sz w:val="22"/>
        </w:rPr>
        <w:tab/>
      </w:r>
      <w:r w:rsidR="00E35F27">
        <w:rPr>
          <w:rFonts w:ascii="Arial" w:hAnsi="Arial" w:cs="Arial"/>
          <w:color w:val="002060"/>
          <w:sz w:val="22"/>
        </w:rPr>
        <w:tab/>
      </w:r>
      <w:r w:rsidRPr="00E35F27">
        <w:rPr>
          <w:rFonts w:ascii="Arial" w:hAnsi="Arial" w:cs="Arial"/>
          <w:color w:val="002060"/>
          <w:sz w:val="22"/>
        </w:rPr>
        <w:t>3-2</w:t>
      </w:r>
    </w:p>
    <w:p w14:paraId="03A4BDBE" w14:textId="77777777" w:rsidR="009A4EEF" w:rsidRPr="00E762DC" w:rsidRDefault="009A4EEF" w:rsidP="009A4EEF">
      <w:pPr>
        <w:pStyle w:val="Corpodeltesto21"/>
        <w:rPr>
          <w:color w:val="002060"/>
          <w:szCs w:val="22"/>
        </w:rPr>
      </w:pPr>
    </w:p>
    <w:p w14:paraId="620FDFEA" w14:textId="77777777" w:rsidR="009A4EEF" w:rsidRPr="00E762DC" w:rsidRDefault="009A4EEF" w:rsidP="009A4EEF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</w:p>
    <w:p w14:paraId="160DEF33" w14:textId="77777777" w:rsidR="009A4EEF" w:rsidRPr="00E762DC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lastRenderedPageBreak/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2F9E2D2D" w14:textId="77777777" w:rsidR="009A4EEF" w:rsidRPr="00E35F27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35F27">
        <w:rPr>
          <w:rFonts w:ascii="Arial" w:hAnsi="Arial" w:cs="Arial"/>
          <w:color w:val="002060"/>
          <w:sz w:val="21"/>
          <w:szCs w:val="22"/>
        </w:rPr>
        <w:t>AMICI DEL CENTROSOCIO SP. – C.U.S. MACERATA CALCIO A5</w:t>
      </w:r>
      <w:r w:rsidRPr="00E35F27">
        <w:rPr>
          <w:rFonts w:ascii="Arial" w:hAnsi="Arial" w:cs="Arial"/>
          <w:color w:val="002060"/>
          <w:sz w:val="22"/>
        </w:rPr>
        <w:tab/>
        <w:t>4-1</w:t>
      </w:r>
    </w:p>
    <w:p w14:paraId="6237F348" w14:textId="77777777" w:rsidR="009A4EEF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</w:p>
    <w:p w14:paraId="177D0C7E" w14:textId="77777777" w:rsidR="009A4EEF" w:rsidRPr="00E762DC" w:rsidRDefault="009A4EEF" w:rsidP="009A4EE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3354F080" w14:textId="77777777" w:rsidR="009A4EEF" w:rsidRPr="00E35F27" w:rsidRDefault="009A4EEF" w:rsidP="009A4EE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E35F27">
        <w:rPr>
          <w:rFonts w:ascii="Arial" w:hAnsi="Arial" w:cs="Arial"/>
          <w:color w:val="002060"/>
          <w:sz w:val="22"/>
          <w:szCs w:val="22"/>
        </w:rPr>
        <w:t>ITALSERVICE C5 – ACLI MANTOVANI CALCIO A 5</w:t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</w:rPr>
        <w:t>2-0</w:t>
      </w:r>
    </w:p>
    <w:p w14:paraId="5C9B3737" w14:textId="77777777" w:rsidR="009A4EEF" w:rsidRPr="000418E9" w:rsidRDefault="009A4EEF" w:rsidP="009A4EE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9A21538" w14:textId="77777777" w:rsidR="009A4EEF" w:rsidRPr="00E762DC" w:rsidRDefault="009A4EEF" w:rsidP="009A4EEF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</w:p>
    <w:p w14:paraId="6A14CFD2" w14:textId="77777777" w:rsidR="009A4EEF" w:rsidRPr="00E35F27" w:rsidRDefault="009A4EEF" w:rsidP="009A4EE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E35F27">
        <w:rPr>
          <w:rFonts w:ascii="Arial" w:hAnsi="Arial" w:cs="Arial"/>
          <w:color w:val="002060"/>
          <w:sz w:val="22"/>
          <w:szCs w:val="22"/>
        </w:rPr>
        <w:t>AMICI DEL CENTROSOCIO SP. – ITALSERVICE C5</w:t>
      </w:r>
      <w:r w:rsidRPr="00E35F27">
        <w:rPr>
          <w:rFonts w:ascii="Arial" w:hAnsi="Arial" w:cs="Arial"/>
          <w:color w:val="002060"/>
          <w:sz w:val="22"/>
          <w:szCs w:val="22"/>
        </w:rPr>
        <w:tab/>
      </w:r>
      <w:r w:rsidRPr="00E35F27">
        <w:rPr>
          <w:rFonts w:ascii="Arial" w:hAnsi="Arial" w:cs="Arial"/>
          <w:color w:val="002060"/>
          <w:sz w:val="22"/>
          <w:szCs w:val="22"/>
        </w:rPr>
        <w:tab/>
        <w:t>2-4</w:t>
      </w:r>
    </w:p>
    <w:p w14:paraId="3B759A42" w14:textId="77777777" w:rsidR="009A4EEF" w:rsidRPr="00E35F27" w:rsidRDefault="009A4EEF" w:rsidP="009A4EEF">
      <w:pPr>
        <w:rPr>
          <w:rFonts w:ascii="Arial" w:hAnsi="Arial" w:cs="Arial"/>
          <w:color w:val="002060"/>
          <w:sz w:val="22"/>
        </w:rPr>
      </w:pPr>
    </w:p>
    <w:p w14:paraId="29ABB031" w14:textId="77777777" w:rsidR="009A4EEF" w:rsidRPr="00E35F27" w:rsidRDefault="009A4EEF" w:rsidP="009A4EEF">
      <w:pPr>
        <w:rPr>
          <w:rFonts w:ascii="Arial" w:hAnsi="Arial" w:cs="Arial"/>
          <w:color w:val="002060"/>
          <w:sz w:val="22"/>
        </w:rPr>
      </w:pPr>
      <w:r w:rsidRPr="00E35F27">
        <w:rPr>
          <w:rFonts w:ascii="Arial" w:hAnsi="Arial" w:cs="Arial"/>
          <w:color w:val="002060"/>
          <w:sz w:val="22"/>
        </w:rPr>
        <w:t>L’ITALSERVICE C5 si aggiudica il Titolo di Campione Regionale Calcio a Cinque Under 15.</w:t>
      </w:r>
    </w:p>
    <w:p w14:paraId="58D2B3D6" w14:textId="77777777" w:rsidR="009A4EEF" w:rsidRDefault="009A4EEF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02C7F7F" w14:textId="77777777" w:rsidR="004F7F95" w:rsidRPr="007918F3" w:rsidRDefault="004F7F95" w:rsidP="004F7F95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76241C33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</w:p>
    <w:p w14:paraId="625AD479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 xml:space="preserve"> </w:t>
      </w:r>
      <w:r>
        <w:rPr>
          <w:rFonts w:ascii="Courier New" w:hAnsi="Courier New" w:cs="Courier New"/>
          <w:color w:val="002060"/>
        </w:rPr>
        <w:t xml:space="preserve">                               </w:t>
      </w:r>
      <w:r w:rsidRPr="00D36F49">
        <w:rPr>
          <w:rFonts w:ascii="Courier New" w:hAnsi="Courier New" w:cs="Courier New"/>
          <w:color w:val="002060"/>
        </w:rPr>
        <w:t>PUNTI   SOCIETA' DIRIGENTI TECNICI CALCIATORI</w:t>
      </w:r>
    </w:p>
    <w:p w14:paraId="51962137" w14:textId="77777777" w:rsidR="004F7F95" w:rsidRPr="004A3572" w:rsidRDefault="004F7F95" w:rsidP="004F7F95">
      <w:pPr>
        <w:rPr>
          <w:rFonts w:ascii="Courier New" w:hAnsi="Courier New" w:cs="Courier New"/>
          <w:b/>
          <w:bCs/>
          <w:color w:val="002060"/>
          <w:lang w:val="es-ES"/>
        </w:rPr>
      </w:pPr>
      <w:r w:rsidRPr="004A3572">
        <w:rPr>
          <w:rFonts w:ascii="Courier New" w:hAnsi="Courier New" w:cs="Courier New"/>
          <w:b/>
          <w:bCs/>
          <w:color w:val="002060"/>
          <w:lang w:val="es-ES"/>
        </w:rPr>
        <w:t xml:space="preserve">FOOTBALLCLUBREAL MONTALTO SB                                              </w:t>
      </w:r>
    </w:p>
    <w:p w14:paraId="07850D1B" w14:textId="77777777" w:rsidR="004F7F95" w:rsidRPr="00D36F49" w:rsidRDefault="004F7F95" w:rsidP="004F7F95">
      <w:pPr>
        <w:rPr>
          <w:rFonts w:ascii="Courier New" w:hAnsi="Courier New" w:cs="Courier New"/>
          <w:color w:val="002060"/>
          <w:lang w:val="es-ES"/>
        </w:rPr>
      </w:pPr>
      <w:r w:rsidRPr="00D36F49">
        <w:rPr>
          <w:rFonts w:ascii="Courier New" w:hAnsi="Courier New" w:cs="Courier New"/>
          <w:color w:val="002060"/>
          <w:lang w:val="es-ES"/>
        </w:rPr>
        <w:t>ALMA JUVENTUS FANO        SA     0,40                                 0,40</w:t>
      </w:r>
    </w:p>
    <w:p w14:paraId="16547B49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C.U.S. ANCONA             SB     0,80                                 0,80</w:t>
      </w:r>
    </w:p>
    <w:p w14:paraId="420A5505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C.U.S. MACERATA CALCIO A5 SF     1,40                                 1,40</w:t>
      </w:r>
    </w:p>
    <w:p w14:paraId="216C6ED2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CSI GAUDIO                SB     1,50                                 1,50</w:t>
      </w:r>
    </w:p>
    <w:p w14:paraId="57E42523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BULDOG T.N.T. LUCREZIA    SA     1,60                                 1,60</w:t>
      </w:r>
    </w:p>
    <w:p w14:paraId="6671880E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ITALSERVICE C5       sq.B SA     1,60                                 1,60</w:t>
      </w:r>
    </w:p>
    <w:p w14:paraId="2C7D60D9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A.V.I.S. RIPATRANSONE     SB     2,40                                 2,40</w:t>
      </w:r>
    </w:p>
    <w:p w14:paraId="60F91D8D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AMICI DEL CENTROSOCIOsq.B SA     2,70     1,50                        1,20</w:t>
      </w:r>
    </w:p>
    <w:p w14:paraId="4FEF9751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CANTINE RIUNITE CSI        G     3,20              1,00               2,20</w:t>
      </w:r>
    </w:p>
    <w:p w14:paraId="358CEA40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AUDAX 1970 S.ANGELO       QF     3,40     3,00                        0,40</w:t>
      </w:r>
    </w:p>
    <w:p w14:paraId="7A035B55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FIGHT BULLS CORRIDONIA    QF     3,80                                 3,80</w:t>
      </w:r>
    </w:p>
    <w:p w14:paraId="6DD3D405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DAMIANI E GATTI ASCOLI    QF     4,40                                 4,40</w:t>
      </w:r>
    </w:p>
    <w:p w14:paraId="7279C5AA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TAVERNELLE                SA     4,80                                 4,80</w:t>
      </w:r>
    </w:p>
    <w:p w14:paraId="44A102B8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ACLI MANTOVANI CALCIO A 5 SF     4,90                                 4,90</w:t>
      </w:r>
    </w:p>
    <w:p w14:paraId="6FF21F56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ITALSERVICE C5            FF     5,20                                 5,20</w:t>
      </w:r>
    </w:p>
    <w:p w14:paraId="36A925EC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CALCIO A 5 CORINALDO      SA     6,80              3,00               3,80</w:t>
      </w:r>
    </w:p>
    <w:p w14:paraId="122095FF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AMICI DEL CENTROSOCIO SP. FF     7,20     6,00                        1,20</w:t>
      </w:r>
    </w:p>
    <w:p w14:paraId="07270127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MONTELUPONE CALCIO A 5    SB     7,50                                 7,50</w:t>
      </w:r>
    </w:p>
    <w:p w14:paraId="7E63DA67" w14:textId="77777777" w:rsidR="004F7F95" w:rsidRPr="00D36F49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NUOVA JUVENTINA FFC       QF    22,20    10,00    10,00               2,20</w:t>
      </w:r>
    </w:p>
    <w:p w14:paraId="57BEAC2F" w14:textId="77777777" w:rsidR="004F7F95" w:rsidRDefault="004F7F95" w:rsidP="004F7F95">
      <w:pPr>
        <w:rPr>
          <w:rFonts w:ascii="Courier New" w:hAnsi="Courier New" w:cs="Courier New"/>
          <w:color w:val="002060"/>
        </w:rPr>
      </w:pPr>
      <w:r w:rsidRPr="00D36F49">
        <w:rPr>
          <w:rFonts w:ascii="Courier New" w:hAnsi="Courier New" w:cs="Courier New"/>
          <w:color w:val="002060"/>
        </w:rPr>
        <w:t>VIRTUS FORTITUDO 1950 SSD SB    22,70    10,00     5,00               7,70</w:t>
      </w:r>
    </w:p>
    <w:p w14:paraId="48E07033" w14:textId="77777777" w:rsidR="004F7F95" w:rsidRDefault="004F7F95" w:rsidP="004F7F95">
      <w:pPr>
        <w:rPr>
          <w:rFonts w:ascii="Courier New" w:hAnsi="Courier New" w:cs="Courier New"/>
          <w:color w:val="002060"/>
        </w:rPr>
      </w:pPr>
    </w:p>
    <w:p w14:paraId="653D284C" w14:textId="77777777" w:rsidR="004F7F95" w:rsidRPr="00D36F49" w:rsidRDefault="004F7F95" w:rsidP="004F7F95">
      <w:pPr>
        <w:rPr>
          <w:rFonts w:ascii="Courier New" w:hAnsi="Courier New" w:cs="Courier New"/>
          <w:i/>
          <w:iCs/>
          <w:color w:val="002060"/>
        </w:rPr>
      </w:pPr>
      <w:r w:rsidRPr="00D36F49">
        <w:rPr>
          <w:rFonts w:ascii="Courier New" w:hAnsi="Courier New" w:cs="Courier New"/>
          <w:i/>
          <w:iCs/>
          <w:color w:val="002060"/>
        </w:rPr>
        <w:t>SANGIORGIO esclusa dalla graduatoria poiché ha partecipato soltanto alla seconda fase del campionato.</w:t>
      </w:r>
    </w:p>
    <w:p w14:paraId="08A3185F" w14:textId="77777777" w:rsidR="009A4EEF" w:rsidRDefault="009A4EEF" w:rsidP="009A4EEF">
      <w:pPr>
        <w:rPr>
          <w:rFonts w:ascii="Courier New" w:hAnsi="Courier New" w:cs="Courier New"/>
          <w:color w:val="002060"/>
          <w:sz w:val="22"/>
          <w:szCs w:val="22"/>
        </w:rPr>
      </w:pPr>
    </w:p>
    <w:p w14:paraId="19796712" w14:textId="77777777" w:rsidR="00724998" w:rsidRPr="00724998" w:rsidRDefault="00724998" w:rsidP="009A4EEF">
      <w:pPr>
        <w:rPr>
          <w:rFonts w:ascii="Courier New" w:hAnsi="Courier New" w:cs="Courier New"/>
          <w:color w:val="002060"/>
          <w:sz w:val="22"/>
          <w:szCs w:val="22"/>
        </w:rPr>
      </w:pPr>
    </w:p>
    <w:p w14:paraId="5F9AB78C" w14:textId="1D454112" w:rsidR="00E35F27" w:rsidRPr="00AD41A0" w:rsidRDefault="00E35F27" w:rsidP="00E35F27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37" w:name="_Toc517941449"/>
      <w:bookmarkStart w:id="38" w:name="_Toc12618974"/>
      <w:r>
        <w:rPr>
          <w:color w:val="FFFFFF"/>
        </w:rPr>
        <w:t>COPPE REGIONALI CALCIO A CINQUE S.S. 2022/20</w:t>
      </w:r>
      <w:bookmarkEnd w:id="37"/>
      <w:bookmarkEnd w:id="38"/>
      <w:r>
        <w:rPr>
          <w:color w:val="FFFFFF"/>
        </w:rPr>
        <w:t>23</w:t>
      </w:r>
    </w:p>
    <w:p w14:paraId="4D8070D1" w14:textId="77777777" w:rsidR="00E35F27" w:rsidRDefault="00E35F27" w:rsidP="00E35F27">
      <w:pPr>
        <w:pStyle w:val="LndNormale1"/>
        <w:rPr>
          <w:rFonts w:cs="Arial"/>
          <w:b/>
          <w:color w:val="002060"/>
          <w:sz w:val="26"/>
          <w:szCs w:val="26"/>
        </w:rPr>
      </w:pPr>
    </w:p>
    <w:p w14:paraId="5374DE89" w14:textId="77777777" w:rsidR="00E35F27" w:rsidRPr="003B2B8F" w:rsidRDefault="00E35F27" w:rsidP="00E35F27">
      <w:pPr>
        <w:pStyle w:val="LndNormale1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>COPPA ITALIA SERIE C CALCIO A CINQUE</w:t>
      </w:r>
    </w:p>
    <w:p w14:paraId="458A1B17" w14:textId="1E636ACC" w:rsidR="00E35F27" w:rsidRPr="00DE0C3F" w:rsidRDefault="00E35F27" w:rsidP="00E35F27">
      <w:pPr>
        <w:pStyle w:val="LndNormale1"/>
        <w:rPr>
          <w:rFonts w:cs="Arial"/>
          <w:color w:val="002060"/>
          <w:szCs w:val="22"/>
        </w:rPr>
      </w:pPr>
      <w:r w:rsidRPr="00DE0C3F">
        <w:rPr>
          <w:rFonts w:cs="Arial"/>
          <w:color w:val="002060"/>
          <w:szCs w:val="22"/>
        </w:rPr>
        <w:t xml:space="preserve">Squadra vincitrice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b/>
          <w:color w:val="002060"/>
          <w:szCs w:val="22"/>
        </w:rPr>
        <w:t>POL.CAGLI SPORT ASSOCIATI</w:t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5E3E1BB8" w14:textId="77777777" w:rsidR="00E35F27" w:rsidRPr="003B2B8F" w:rsidRDefault="00E35F27" w:rsidP="00E35F27">
      <w:pPr>
        <w:pStyle w:val="LndNormale1"/>
        <w:jc w:val="left"/>
        <w:rPr>
          <w:rFonts w:cs="Arial"/>
          <w:color w:val="002060"/>
          <w:sz w:val="26"/>
          <w:szCs w:val="26"/>
        </w:rPr>
      </w:pPr>
    </w:p>
    <w:p w14:paraId="0FBA3DEF" w14:textId="77777777" w:rsidR="00E35F27" w:rsidRPr="003B2B8F" w:rsidRDefault="00E35F27" w:rsidP="00E35F27">
      <w:pPr>
        <w:pStyle w:val="LndNormale1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>COPPA ITALIA CALCIO A CINQUE FEMMINILE</w:t>
      </w:r>
    </w:p>
    <w:p w14:paraId="76E6B65D" w14:textId="45A9D444" w:rsidR="00E35F27" w:rsidRPr="00326131" w:rsidRDefault="00E35F27" w:rsidP="00E35F27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b/>
          <w:color w:val="002060"/>
          <w:szCs w:val="22"/>
        </w:rPr>
        <w:t>PIANDIROSE</w:t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0BEF0500" w14:textId="77777777" w:rsidR="00E35F27" w:rsidRDefault="00E35F27" w:rsidP="00E35F27">
      <w:pPr>
        <w:pStyle w:val="LndNormale1"/>
        <w:rPr>
          <w:rFonts w:cs="Arial"/>
          <w:b/>
          <w:color w:val="002060"/>
          <w:sz w:val="26"/>
          <w:szCs w:val="26"/>
        </w:rPr>
      </w:pPr>
    </w:p>
    <w:p w14:paraId="573EE053" w14:textId="77777777" w:rsidR="00E35F27" w:rsidRPr="003B2B8F" w:rsidRDefault="00E35F27" w:rsidP="00E35F27">
      <w:pPr>
        <w:pStyle w:val="LndNormale1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>COPPA MARCHE SERIE D CALCIO A CINQUE</w:t>
      </w:r>
    </w:p>
    <w:p w14:paraId="2230BBFA" w14:textId="1AE5EF01" w:rsidR="00E35F27" w:rsidRDefault="00E35F27" w:rsidP="00E35F27">
      <w:pPr>
        <w:pStyle w:val="LndNormale1"/>
        <w:rPr>
          <w:b/>
          <w:color w:val="002060"/>
          <w:sz w:val="28"/>
          <w:szCs w:val="28"/>
          <w:u w:val="single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b/>
          <w:color w:val="002060"/>
          <w:szCs w:val="22"/>
        </w:rPr>
        <w:t>DAMIANI E GATTI ASCOLI</w:t>
      </w:r>
    </w:p>
    <w:p w14:paraId="7F78C588" w14:textId="77777777" w:rsidR="00E35F27" w:rsidRDefault="00E35F27" w:rsidP="00E35F27">
      <w:pPr>
        <w:pStyle w:val="LndNormale1"/>
        <w:rPr>
          <w:rFonts w:cs="Arial"/>
          <w:b/>
          <w:color w:val="002060"/>
          <w:sz w:val="26"/>
          <w:szCs w:val="26"/>
        </w:rPr>
      </w:pPr>
    </w:p>
    <w:p w14:paraId="6B9F842C" w14:textId="77777777" w:rsidR="00E35F27" w:rsidRPr="003B2B8F" w:rsidRDefault="00E35F27" w:rsidP="00E35F27">
      <w:pPr>
        <w:pStyle w:val="LndNormale1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>COPPA MARCHE UNDER 21 CALCIO A CINQUE</w:t>
      </w:r>
    </w:p>
    <w:p w14:paraId="619E8E82" w14:textId="0BF81173" w:rsidR="00E35F27" w:rsidRPr="00DE0C3F" w:rsidRDefault="00E35F27" w:rsidP="00E35F27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b/>
          <w:color w:val="002060"/>
          <w:szCs w:val="22"/>
        </w:rPr>
        <w:t>REAL FABRIANO</w:t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1ACDFB41" w14:textId="77777777" w:rsidR="00E35F27" w:rsidRPr="003B2B8F" w:rsidRDefault="00E35F27" w:rsidP="00E35F27">
      <w:pPr>
        <w:pStyle w:val="LndNormale1"/>
        <w:jc w:val="left"/>
        <w:rPr>
          <w:rFonts w:cs="Arial"/>
          <w:color w:val="002060"/>
          <w:sz w:val="26"/>
          <w:szCs w:val="26"/>
        </w:rPr>
      </w:pPr>
    </w:p>
    <w:p w14:paraId="6B2CA0E9" w14:textId="77777777" w:rsidR="00E35F27" w:rsidRPr="003B2B8F" w:rsidRDefault="00E35F27" w:rsidP="00E35F27">
      <w:pPr>
        <w:pStyle w:val="LndNormale1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 xml:space="preserve">COPPA MARCHE </w:t>
      </w:r>
      <w:r>
        <w:rPr>
          <w:rFonts w:cs="Arial"/>
          <w:b/>
          <w:color w:val="002060"/>
          <w:sz w:val="26"/>
          <w:szCs w:val="26"/>
        </w:rPr>
        <w:t>UNDER 19</w:t>
      </w:r>
      <w:r w:rsidRPr="003B2B8F">
        <w:rPr>
          <w:rFonts w:cs="Arial"/>
          <w:b/>
          <w:color w:val="002060"/>
          <w:sz w:val="26"/>
          <w:szCs w:val="26"/>
        </w:rPr>
        <w:t xml:space="preserve"> CALCIO A CINQUE</w:t>
      </w:r>
    </w:p>
    <w:p w14:paraId="2A26029B" w14:textId="16667268" w:rsidR="00E35F27" w:rsidRPr="00DE0C3F" w:rsidRDefault="00E35F27" w:rsidP="00E35F27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lastRenderedPageBreak/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b/>
          <w:color w:val="002060"/>
          <w:szCs w:val="22"/>
        </w:rPr>
        <w:t>AMICI DEL CENTROSOCIO SP.</w:t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0F3EC6CF" w14:textId="77777777" w:rsidR="00E35F27" w:rsidRPr="003B2B8F" w:rsidRDefault="00E35F27" w:rsidP="00E35F27">
      <w:pPr>
        <w:pStyle w:val="LndNormale1"/>
        <w:jc w:val="left"/>
        <w:rPr>
          <w:rFonts w:cs="Arial"/>
          <w:color w:val="002060"/>
          <w:sz w:val="26"/>
          <w:szCs w:val="26"/>
        </w:rPr>
      </w:pPr>
    </w:p>
    <w:p w14:paraId="765DA626" w14:textId="77777777" w:rsidR="00E35F27" w:rsidRPr="003B2B8F" w:rsidRDefault="00E35F27" w:rsidP="00E35F27">
      <w:pPr>
        <w:pStyle w:val="LndNormale1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 xml:space="preserve">COPPA MARCHE </w:t>
      </w:r>
      <w:r>
        <w:rPr>
          <w:rFonts w:cs="Arial"/>
          <w:b/>
          <w:color w:val="002060"/>
          <w:sz w:val="26"/>
          <w:szCs w:val="26"/>
        </w:rPr>
        <w:t>UNDER 17</w:t>
      </w:r>
      <w:r w:rsidRPr="003B2B8F">
        <w:rPr>
          <w:rFonts w:cs="Arial"/>
          <w:b/>
          <w:color w:val="002060"/>
          <w:sz w:val="26"/>
          <w:szCs w:val="26"/>
        </w:rPr>
        <w:t xml:space="preserve"> CALCIO A CINQUE</w:t>
      </w:r>
    </w:p>
    <w:p w14:paraId="01BBED6E" w14:textId="77777777" w:rsidR="00E35F27" w:rsidRPr="00E27A5C" w:rsidRDefault="00E35F27" w:rsidP="00E35F27">
      <w:pPr>
        <w:pStyle w:val="LndNormale1"/>
        <w:jc w:val="left"/>
        <w:rPr>
          <w:rFonts w:cs="Arial"/>
          <w:color w:val="002060"/>
          <w:sz w:val="26"/>
          <w:szCs w:val="26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b/>
          <w:color w:val="002060"/>
          <w:szCs w:val="22"/>
        </w:rPr>
        <w:t>ITALSERVICE C5</w:t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21903E8C" w14:textId="77777777" w:rsidR="00E35F27" w:rsidRPr="003B2B8F" w:rsidRDefault="00E35F27" w:rsidP="00E35F27">
      <w:pPr>
        <w:pStyle w:val="LndNormale1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 xml:space="preserve">COPPA MARCHE </w:t>
      </w:r>
      <w:r>
        <w:rPr>
          <w:rFonts w:cs="Arial"/>
          <w:b/>
          <w:color w:val="002060"/>
          <w:sz w:val="26"/>
          <w:szCs w:val="26"/>
        </w:rPr>
        <w:t>UNDER 15</w:t>
      </w:r>
      <w:r w:rsidRPr="003B2B8F">
        <w:rPr>
          <w:rFonts w:cs="Arial"/>
          <w:b/>
          <w:color w:val="002060"/>
          <w:sz w:val="26"/>
          <w:szCs w:val="26"/>
        </w:rPr>
        <w:t xml:space="preserve"> CALCIO A CINQUE</w:t>
      </w:r>
    </w:p>
    <w:p w14:paraId="35BC536F" w14:textId="3CE3BFA6" w:rsidR="00E35F27" w:rsidRPr="00DE0C3F" w:rsidRDefault="00E35F27" w:rsidP="00E35F27">
      <w:pPr>
        <w:pStyle w:val="LndNormale1"/>
        <w:jc w:val="left"/>
        <w:rPr>
          <w:rFonts w:cs="Arial"/>
          <w:i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b/>
          <w:color w:val="002060"/>
          <w:szCs w:val="22"/>
        </w:rPr>
        <w:t>AMICI DEL CENTROSOCIO SP.</w:t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14D99A40" w14:textId="77777777" w:rsidR="00E35F27" w:rsidRDefault="00E35F27" w:rsidP="00E35F27">
      <w:pPr>
        <w:pStyle w:val="LndNormale1"/>
        <w:rPr>
          <w:rFonts w:cs="Arial"/>
          <w:b/>
          <w:color w:val="002060"/>
          <w:sz w:val="26"/>
          <w:szCs w:val="26"/>
        </w:rPr>
      </w:pPr>
    </w:p>
    <w:p w14:paraId="7993793C" w14:textId="77777777" w:rsidR="00514C7B" w:rsidRPr="00DE1EF7" w:rsidRDefault="00514C7B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3E17428C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9A4EEF">
        <w:rPr>
          <w:b/>
          <w:color w:val="002060"/>
          <w:u w:val="single"/>
        </w:rPr>
        <w:t>30</w:t>
      </w:r>
      <w:r w:rsidR="007C5151">
        <w:rPr>
          <w:b/>
          <w:color w:val="002060"/>
          <w:u w:val="single"/>
        </w:rPr>
        <w:t>/</w:t>
      </w:r>
      <w:r w:rsidR="004A0FF1">
        <w:rPr>
          <w:b/>
          <w:color w:val="002060"/>
          <w:u w:val="single"/>
        </w:rPr>
        <w:t>0</w:t>
      </w:r>
      <w:r w:rsidR="0030644C">
        <w:rPr>
          <w:b/>
          <w:color w:val="002060"/>
          <w:u w:val="single"/>
        </w:rPr>
        <w:t>6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A03184">
      <w:type w:val="continuous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B9EA0" w14:textId="77777777" w:rsidR="00A06C84" w:rsidRDefault="00A06C84">
      <w:r>
        <w:separator/>
      </w:r>
    </w:p>
  </w:endnote>
  <w:endnote w:type="continuationSeparator" w:id="0">
    <w:p w14:paraId="1702B0E0" w14:textId="77777777" w:rsidR="00A06C84" w:rsidRDefault="00A06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24C22F1D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7C5151">
      <w:rPr>
        <w:rStyle w:val="Numeropagina"/>
        <w:rFonts w:ascii="Arial" w:hAnsi="Arial" w:cs="Arial"/>
        <w:color w:val="002060"/>
      </w:rPr>
      <w:t>13</w:t>
    </w:r>
    <w:r w:rsidR="00AC140B">
      <w:rPr>
        <w:rStyle w:val="Numeropagina"/>
        <w:rFonts w:ascii="Arial" w:hAnsi="Arial" w:cs="Arial"/>
        <w:color w:val="002060"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3114E" w14:textId="77777777" w:rsidR="004825A5" w:rsidRDefault="004825A5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096BD5C0" w14:textId="77777777" w:rsidR="004825A5" w:rsidRDefault="004825A5">
    <w:pPr>
      <w:pStyle w:val="Pidipagina"/>
    </w:pPr>
  </w:p>
  <w:p w14:paraId="08F3D655" w14:textId="77777777" w:rsidR="004825A5" w:rsidRDefault="004825A5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03418" w14:textId="77777777" w:rsidR="004825A5" w:rsidRDefault="004825A5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135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9EBE0" w14:textId="77777777" w:rsidR="00C51B6E" w:rsidRDefault="00C51B6E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51AA8B9" w14:textId="77777777" w:rsidR="00C51B6E" w:rsidRDefault="00C51B6E">
    <w:pPr>
      <w:pStyle w:val="Pidipagina"/>
    </w:pPr>
  </w:p>
  <w:p w14:paraId="2AC78B76" w14:textId="77777777" w:rsidR="00C51B6E" w:rsidRDefault="00C51B6E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31C0A" w14:textId="77777777" w:rsidR="00C51B6E" w:rsidRDefault="00C51B6E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94499" w14:textId="77777777" w:rsidR="00A06C84" w:rsidRDefault="00A06C84">
      <w:r>
        <w:separator/>
      </w:r>
    </w:p>
  </w:footnote>
  <w:footnote w:type="continuationSeparator" w:id="0">
    <w:p w14:paraId="044A73CA" w14:textId="77777777" w:rsidR="00A06C84" w:rsidRDefault="00A06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88F4B" w14:textId="77777777" w:rsidR="004825A5" w:rsidRDefault="004825A5" w:rsidP="001F4353">
    <w:pPr>
      <w:pStyle w:val="Intestazione"/>
      <w:tabs>
        <w:tab w:val="clear" w:pos="4819"/>
      </w:tabs>
    </w:pPr>
  </w:p>
  <w:p w14:paraId="4F1E1B05" w14:textId="77777777" w:rsidR="004825A5" w:rsidRDefault="004825A5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4825A5" w14:paraId="44E04FC0" w14:textId="77777777">
      <w:tc>
        <w:tcPr>
          <w:tcW w:w="2050" w:type="dxa"/>
        </w:tcPr>
        <w:p w14:paraId="07CB0EDE" w14:textId="77777777" w:rsidR="004825A5" w:rsidRDefault="004825A5">
          <w:pPr>
            <w:pStyle w:val="Intestazione"/>
          </w:pPr>
          <w:r>
            <w:rPr>
              <w:noProof/>
            </w:rPr>
            <w:drawing>
              <wp:inline distT="0" distB="0" distL="0" distR="0" wp14:anchorId="0ABBA1A6" wp14:editId="5B350936">
                <wp:extent cx="1181100" cy="342900"/>
                <wp:effectExtent l="19050" t="0" r="0" b="0"/>
                <wp:docPr id="1176377899" name="Immagine 1176377899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1405FDA5" w14:textId="77777777" w:rsidR="004825A5" w:rsidRDefault="004825A5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6C60440D" w14:textId="77777777" w:rsidR="004825A5" w:rsidRDefault="004825A5">
    <w:pPr>
      <w:pStyle w:val="Intestazione"/>
      <w:pBdr>
        <w:top w:val="single" w:sz="4" w:space="1" w:color="auto"/>
      </w:pBdr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97B01" w14:textId="77777777" w:rsidR="00C51B6E" w:rsidRDefault="00C51B6E" w:rsidP="001F4353">
    <w:pPr>
      <w:pStyle w:val="Intestazione"/>
      <w:tabs>
        <w:tab w:val="clear" w:pos="4819"/>
      </w:tabs>
    </w:pPr>
  </w:p>
  <w:p w14:paraId="1DF08C23" w14:textId="77777777" w:rsidR="00C51B6E" w:rsidRDefault="00C51B6E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C51B6E" w14:paraId="23AACC4B" w14:textId="77777777">
      <w:tc>
        <w:tcPr>
          <w:tcW w:w="2050" w:type="dxa"/>
        </w:tcPr>
        <w:p w14:paraId="017CBABF" w14:textId="77777777" w:rsidR="00C51B6E" w:rsidRDefault="00C51B6E">
          <w:pPr>
            <w:pStyle w:val="Intestazione"/>
          </w:pPr>
          <w:r>
            <w:rPr>
              <w:noProof/>
            </w:rPr>
            <w:drawing>
              <wp:inline distT="0" distB="0" distL="0" distR="0" wp14:anchorId="30CA84E8" wp14:editId="64597C8A">
                <wp:extent cx="1181100" cy="342900"/>
                <wp:effectExtent l="19050" t="0" r="0" b="0"/>
                <wp:docPr id="1934728124" name="Immagine 1934728124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914F293" w14:textId="77777777" w:rsidR="00C51B6E" w:rsidRDefault="00C51B6E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6A6C24E2" w14:textId="77777777" w:rsidR="00C51B6E" w:rsidRDefault="00C51B6E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37CD6DA6"/>
    <w:multiLevelType w:val="hybridMultilevel"/>
    <w:tmpl w:val="7DC0AF32"/>
    <w:lvl w:ilvl="0" w:tplc="9C3043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AD0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287C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005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079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EE3A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306A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C11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6E78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6D27F8"/>
    <w:multiLevelType w:val="hybridMultilevel"/>
    <w:tmpl w:val="61DC9340"/>
    <w:lvl w:ilvl="0" w:tplc="790AFF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6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8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1"/>
  </w:num>
  <w:num w:numId="2" w16cid:durableId="1429622785">
    <w:abstractNumId w:val="27"/>
  </w:num>
  <w:num w:numId="3" w16cid:durableId="57946484">
    <w:abstractNumId w:val="3"/>
  </w:num>
  <w:num w:numId="4" w16cid:durableId="317685637">
    <w:abstractNumId w:val="24"/>
  </w:num>
  <w:num w:numId="5" w16cid:durableId="1125348853">
    <w:abstractNumId w:val="9"/>
  </w:num>
  <w:num w:numId="6" w16cid:durableId="1651130942">
    <w:abstractNumId w:val="16"/>
  </w:num>
  <w:num w:numId="7" w16cid:durableId="279337470">
    <w:abstractNumId w:val="21"/>
  </w:num>
  <w:num w:numId="8" w16cid:durableId="1095176450">
    <w:abstractNumId w:val="15"/>
  </w:num>
  <w:num w:numId="9" w16cid:durableId="1870416519">
    <w:abstractNumId w:val="20"/>
  </w:num>
  <w:num w:numId="10" w16cid:durableId="790368833">
    <w:abstractNumId w:val="10"/>
  </w:num>
  <w:num w:numId="11" w16cid:durableId="36589981">
    <w:abstractNumId w:val="13"/>
  </w:num>
  <w:num w:numId="12" w16cid:durableId="2015456579">
    <w:abstractNumId w:val="2"/>
  </w:num>
  <w:num w:numId="13" w16cid:durableId="417096009">
    <w:abstractNumId w:val="0"/>
  </w:num>
  <w:num w:numId="14" w16cid:durableId="2009869095">
    <w:abstractNumId w:val="12"/>
  </w:num>
  <w:num w:numId="15" w16cid:durableId="1418357517">
    <w:abstractNumId w:val="7"/>
  </w:num>
  <w:num w:numId="16" w16cid:durableId="568853433">
    <w:abstractNumId w:val="22"/>
  </w:num>
  <w:num w:numId="17" w16cid:durableId="473330605">
    <w:abstractNumId w:val="14"/>
  </w:num>
  <w:num w:numId="18" w16cid:durableId="1696810908">
    <w:abstractNumId w:val="17"/>
  </w:num>
  <w:num w:numId="19" w16cid:durableId="209272168">
    <w:abstractNumId w:val="28"/>
  </w:num>
  <w:num w:numId="20" w16cid:durableId="2037921123">
    <w:abstractNumId w:val="18"/>
  </w:num>
  <w:num w:numId="21" w16cid:durableId="295646404">
    <w:abstractNumId w:val="11"/>
  </w:num>
  <w:num w:numId="22" w16cid:durableId="913512189">
    <w:abstractNumId w:val="6"/>
  </w:num>
  <w:num w:numId="23" w16cid:durableId="1935089653">
    <w:abstractNumId w:val="26"/>
  </w:num>
  <w:num w:numId="24" w16cid:durableId="713849579">
    <w:abstractNumId w:val="19"/>
  </w:num>
  <w:num w:numId="25" w16cid:durableId="564266614">
    <w:abstractNumId w:val="23"/>
  </w:num>
  <w:num w:numId="26" w16cid:durableId="594871711">
    <w:abstractNumId w:val="5"/>
  </w:num>
  <w:num w:numId="27" w16cid:durableId="1460103116">
    <w:abstractNumId w:val="4"/>
  </w:num>
  <w:num w:numId="28" w16cid:durableId="1353799016">
    <w:abstractNumId w:val="25"/>
  </w:num>
  <w:num w:numId="29" w16cid:durableId="151334499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2A93"/>
    <w:rsid w:val="00013231"/>
    <w:rsid w:val="000147A2"/>
    <w:rsid w:val="00015453"/>
    <w:rsid w:val="000157C8"/>
    <w:rsid w:val="00015DFF"/>
    <w:rsid w:val="00017AB2"/>
    <w:rsid w:val="00017CC1"/>
    <w:rsid w:val="00020463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B3E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35E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3B76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AF1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DB1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9FB"/>
    <w:rsid w:val="00136CCE"/>
    <w:rsid w:val="00137DE0"/>
    <w:rsid w:val="00140263"/>
    <w:rsid w:val="00140A55"/>
    <w:rsid w:val="001424E3"/>
    <w:rsid w:val="001433D1"/>
    <w:rsid w:val="0014344F"/>
    <w:rsid w:val="00143566"/>
    <w:rsid w:val="00143909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5A89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1B4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766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4A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3FA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553E"/>
    <w:rsid w:val="002E7756"/>
    <w:rsid w:val="002E783A"/>
    <w:rsid w:val="002F0537"/>
    <w:rsid w:val="002F06F3"/>
    <w:rsid w:val="002F0F65"/>
    <w:rsid w:val="002F15C5"/>
    <w:rsid w:val="002F16CB"/>
    <w:rsid w:val="002F27BF"/>
    <w:rsid w:val="002F2A09"/>
    <w:rsid w:val="002F2B0C"/>
    <w:rsid w:val="002F3133"/>
    <w:rsid w:val="002F3219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A2D"/>
    <w:rsid w:val="00302F63"/>
    <w:rsid w:val="00305179"/>
    <w:rsid w:val="00305B88"/>
    <w:rsid w:val="00305BB5"/>
    <w:rsid w:val="0030644C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1F8B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587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1B5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00EA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47AE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882"/>
    <w:rsid w:val="00401931"/>
    <w:rsid w:val="00401C85"/>
    <w:rsid w:val="00401F40"/>
    <w:rsid w:val="0040361B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600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2DF4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428F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E87"/>
    <w:rsid w:val="00480FB5"/>
    <w:rsid w:val="00481B2E"/>
    <w:rsid w:val="0048215F"/>
    <w:rsid w:val="004825A5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9732F"/>
    <w:rsid w:val="004A023E"/>
    <w:rsid w:val="004A051C"/>
    <w:rsid w:val="004A0699"/>
    <w:rsid w:val="004A0FF1"/>
    <w:rsid w:val="004A2770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36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410"/>
    <w:rsid w:val="004D5755"/>
    <w:rsid w:val="004D69E8"/>
    <w:rsid w:val="004D6A6E"/>
    <w:rsid w:val="004D6CFE"/>
    <w:rsid w:val="004E0153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4F7F9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4A7F"/>
    <w:rsid w:val="00514C7B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27A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0641"/>
    <w:rsid w:val="005922CC"/>
    <w:rsid w:val="00593EFF"/>
    <w:rsid w:val="00594020"/>
    <w:rsid w:val="0059439B"/>
    <w:rsid w:val="005947FD"/>
    <w:rsid w:val="005965F9"/>
    <w:rsid w:val="00596B9E"/>
    <w:rsid w:val="005A060C"/>
    <w:rsid w:val="005A150A"/>
    <w:rsid w:val="005A1AB4"/>
    <w:rsid w:val="005A2024"/>
    <w:rsid w:val="005A220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2377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65A"/>
    <w:rsid w:val="00665A69"/>
    <w:rsid w:val="006667C0"/>
    <w:rsid w:val="006668B7"/>
    <w:rsid w:val="00667D4D"/>
    <w:rsid w:val="00671648"/>
    <w:rsid w:val="0067340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CE3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3B20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41A"/>
    <w:rsid w:val="007216F5"/>
    <w:rsid w:val="00721E5A"/>
    <w:rsid w:val="00722DE5"/>
    <w:rsid w:val="00723CA3"/>
    <w:rsid w:val="00723CEF"/>
    <w:rsid w:val="00724892"/>
    <w:rsid w:val="00724998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2E7"/>
    <w:rsid w:val="0078244A"/>
    <w:rsid w:val="007831A0"/>
    <w:rsid w:val="00783A96"/>
    <w:rsid w:val="00784533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151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090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2D8F"/>
    <w:rsid w:val="008137F4"/>
    <w:rsid w:val="0081413B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378F2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190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6EE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315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23E5"/>
    <w:rsid w:val="008F4149"/>
    <w:rsid w:val="008F4582"/>
    <w:rsid w:val="008F4853"/>
    <w:rsid w:val="008F4C6E"/>
    <w:rsid w:val="008F4DE2"/>
    <w:rsid w:val="008F5209"/>
    <w:rsid w:val="008F5303"/>
    <w:rsid w:val="008F6052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2998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4EEF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184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06C84"/>
    <w:rsid w:val="00A10032"/>
    <w:rsid w:val="00A1098A"/>
    <w:rsid w:val="00A10F24"/>
    <w:rsid w:val="00A11077"/>
    <w:rsid w:val="00A116F9"/>
    <w:rsid w:val="00A11F83"/>
    <w:rsid w:val="00A122CB"/>
    <w:rsid w:val="00A12864"/>
    <w:rsid w:val="00A13AA2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154"/>
    <w:rsid w:val="00AC13CB"/>
    <w:rsid w:val="00AC140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3BD"/>
    <w:rsid w:val="00B24C1F"/>
    <w:rsid w:val="00B26033"/>
    <w:rsid w:val="00B2697F"/>
    <w:rsid w:val="00B26AB0"/>
    <w:rsid w:val="00B26D9D"/>
    <w:rsid w:val="00B27099"/>
    <w:rsid w:val="00B3000D"/>
    <w:rsid w:val="00B30ADF"/>
    <w:rsid w:val="00B31225"/>
    <w:rsid w:val="00B3186C"/>
    <w:rsid w:val="00B31A96"/>
    <w:rsid w:val="00B32690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41D1"/>
    <w:rsid w:val="00B75320"/>
    <w:rsid w:val="00B75A11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D5E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07AF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081C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609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7FC"/>
    <w:rsid w:val="00C15976"/>
    <w:rsid w:val="00C16296"/>
    <w:rsid w:val="00C1648E"/>
    <w:rsid w:val="00C16AD3"/>
    <w:rsid w:val="00C176FB"/>
    <w:rsid w:val="00C203B9"/>
    <w:rsid w:val="00C209EC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B6E"/>
    <w:rsid w:val="00C51FFC"/>
    <w:rsid w:val="00C526A0"/>
    <w:rsid w:val="00C544F8"/>
    <w:rsid w:val="00C545D8"/>
    <w:rsid w:val="00C549C8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6DFD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EB8"/>
    <w:rsid w:val="00C83FB5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4541"/>
    <w:rsid w:val="00CC505A"/>
    <w:rsid w:val="00CC510E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0E84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135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1E3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48C6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446B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46F"/>
    <w:rsid w:val="00DD48A9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CA9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06C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3EE0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5F27"/>
    <w:rsid w:val="00E36E88"/>
    <w:rsid w:val="00E3711B"/>
    <w:rsid w:val="00E40B24"/>
    <w:rsid w:val="00E40C48"/>
    <w:rsid w:val="00E428D9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5B1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88E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5775"/>
    <w:rsid w:val="00F972E5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A6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90</TotalTime>
  <Pages>20</Pages>
  <Words>7046</Words>
  <Characters>40167</Characters>
  <Application>Microsoft Office Word</Application>
  <DocSecurity>0</DocSecurity>
  <Lines>334</Lines>
  <Paragraphs>94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47119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9</cp:revision>
  <cp:lastPrinted>2023-06-23T13:08:00Z</cp:lastPrinted>
  <dcterms:created xsi:type="dcterms:W3CDTF">2023-06-27T13:34:00Z</dcterms:created>
  <dcterms:modified xsi:type="dcterms:W3CDTF">2023-06-29T13:11:00Z</dcterms:modified>
</cp:coreProperties>
</file>