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0C3F4BB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33B70">
              <w:rPr>
                <w:rFonts w:ascii="Arial" w:hAnsi="Arial" w:cs="Arial"/>
                <w:color w:val="002060"/>
                <w:sz w:val="40"/>
                <w:szCs w:val="40"/>
              </w:rPr>
              <w:t>0</w:t>
            </w:r>
            <w:r w:rsidR="004A2FE6">
              <w:rPr>
                <w:rFonts w:ascii="Arial" w:hAnsi="Arial" w:cs="Arial"/>
                <w:color w:val="002060"/>
                <w:sz w:val="40"/>
                <w:szCs w:val="40"/>
              </w:rPr>
              <w:t>7</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9540D1">
              <w:rPr>
                <w:rFonts w:ascii="Arial" w:hAnsi="Arial" w:cs="Arial"/>
                <w:color w:val="002060"/>
                <w:sz w:val="40"/>
                <w:szCs w:val="40"/>
              </w:rPr>
              <w:t>21</w:t>
            </w:r>
            <w:r w:rsidR="00CF4C7D" w:rsidRPr="00DE1EF7">
              <w:rPr>
                <w:rFonts w:ascii="Arial" w:hAnsi="Arial" w:cs="Arial"/>
                <w:color w:val="002060"/>
                <w:sz w:val="40"/>
                <w:szCs w:val="40"/>
              </w:rPr>
              <w:t>/</w:t>
            </w:r>
            <w:r w:rsidR="00A53D29">
              <w:rPr>
                <w:rFonts w:ascii="Arial" w:hAnsi="Arial" w:cs="Arial"/>
                <w:color w:val="002060"/>
                <w:sz w:val="40"/>
                <w:szCs w:val="40"/>
              </w:rPr>
              <w:t>0</w:t>
            </w:r>
            <w:r w:rsidR="005A3974">
              <w:rPr>
                <w:rFonts w:ascii="Arial" w:hAnsi="Arial" w:cs="Arial"/>
                <w:color w:val="002060"/>
                <w:sz w:val="40"/>
                <w:szCs w:val="40"/>
              </w:rPr>
              <w:t>8</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0C05739"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76CB6">
          <w:rPr>
            <w:noProof/>
            <w:webHidden/>
            <w:color w:val="002060"/>
          </w:rPr>
          <w:t>1</w:t>
        </w:r>
        <w:r w:rsidR="00AC19D9" w:rsidRPr="00DE1EF7">
          <w:rPr>
            <w:noProof/>
            <w:webHidden/>
            <w:color w:val="002060"/>
          </w:rPr>
          <w:fldChar w:fldCharType="end"/>
        </w:r>
      </w:hyperlink>
    </w:p>
    <w:p w14:paraId="112EDB38" w14:textId="4DBFF0B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B76CB6">
          <w:rPr>
            <w:noProof/>
            <w:webHidden/>
            <w:color w:val="002060"/>
          </w:rPr>
          <w:t>1</w:t>
        </w:r>
        <w:r w:rsidR="00AC19D9" w:rsidRPr="00DE1EF7">
          <w:rPr>
            <w:noProof/>
            <w:webHidden/>
            <w:color w:val="002060"/>
          </w:rPr>
          <w:fldChar w:fldCharType="end"/>
        </w:r>
      </w:hyperlink>
    </w:p>
    <w:p w14:paraId="4D9CAD43" w14:textId="247ECB9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B76CB6">
          <w:rPr>
            <w:noProof/>
            <w:webHidden/>
            <w:color w:val="002060"/>
          </w:rPr>
          <w:t>1</w:t>
        </w:r>
        <w:r w:rsidR="00AC19D9" w:rsidRPr="00DE1EF7">
          <w:rPr>
            <w:noProof/>
            <w:webHidden/>
            <w:color w:val="002060"/>
          </w:rPr>
          <w:fldChar w:fldCharType="end"/>
        </w:r>
      </w:hyperlink>
    </w:p>
    <w:p w14:paraId="0EAFCCD8" w14:textId="56737EE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B76CB6">
          <w:rPr>
            <w:noProof/>
            <w:webHidden/>
            <w:color w:val="002060"/>
          </w:rPr>
          <w:t>1</w:t>
        </w:r>
        <w:r w:rsidR="00AC19D9" w:rsidRPr="00DE1EF7">
          <w:rPr>
            <w:noProof/>
            <w:webHidden/>
            <w:color w:val="002060"/>
          </w:rPr>
          <w:fldChar w:fldCharType="end"/>
        </w:r>
      </w:hyperlink>
    </w:p>
    <w:p w14:paraId="0952245B" w14:textId="27779E5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B76CB6">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2E0CC19" w14:textId="77777777" w:rsidR="005A3974" w:rsidRPr="00A41CF2" w:rsidRDefault="005A397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Pr="000D69FA" w:rsidRDefault="00D00DE2" w:rsidP="00E12217">
      <w:pPr>
        <w:rPr>
          <w:rFonts w:ascii="Arial" w:hAnsi="Arial" w:cs="Arial"/>
          <w:b/>
          <w:color w:val="002060"/>
          <w:sz w:val="22"/>
          <w:szCs w:val="22"/>
        </w:rPr>
      </w:pPr>
    </w:p>
    <w:p w14:paraId="5B793B59" w14:textId="77777777" w:rsidR="00433B70" w:rsidRPr="00851124" w:rsidRDefault="00433B70"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AE68DA4" w14:textId="77777777" w:rsidR="007374B0" w:rsidRDefault="007374B0" w:rsidP="00D551E3">
      <w:pPr>
        <w:pStyle w:val="breakline"/>
        <w:rPr>
          <w:rFonts w:ascii="Arial" w:hAnsi="Arial" w:cs="Arial"/>
          <w:color w:val="002060"/>
          <w:sz w:val="22"/>
          <w:szCs w:val="22"/>
        </w:rPr>
      </w:pPr>
    </w:p>
    <w:p w14:paraId="2DDE8955" w14:textId="77777777" w:rsidR="009540D1" w:rsidRPr="00B03A23" w:rsidRDefault="009540D1" w:rsidP="009540D1">
      <w:pPr>
        <w:pStyle w:val="TITOLOCAMPIONATO"/>
        <w:shd w:val="clear" w:color="auto" w:fill="CCCCCC"/>
        <w:spacing w:before="0" w:beforeAutospacing="0" w:after="0" w:afterAutospacing="0"/>
        <w:rPr>
          <w:color w:val="002060"/>
        </w:rPr>
      </w:pPr>
      <w:bookmarkStart w:id="11" w:name="_Toc13049080"/>
      <w:bookmarkStart w:id="12" w:name="_Toc13049136"/>
      <w:r>
        <w:rPr>
          <w:color w:val="002060"/>
        </w:rPr>
        <w:t>COPPA ITALIA CALCIO A 5 SERIE C</w:t>
      </w:r>
      <w:bookmarkEnd w:id="11"/>
      <w:bookmarkEnd w:id="12"/>
    </w:p>
    <w:p w14:paraId="4D474D55" w14:textId="77777777" w:rsidR="009540D1" w:rsidRPr="0032785D" w:rsidRDefault="009540D1" w:rsidP="009540D1">
      <w:pPr>
        <w:pStyle w:val="Corpodeltesto21"/>
        <w:jc w:val="center"/>
        <w:rPr>
          <w:rFonts w:ascii="Arial" w:hAnsi="Arial" w:cs="Arial"/>
          <w:b/>
          <w:color w:val="002060"/>
          <w:sz w:val="36"/>
          <w:szCs w:val="36"/>
        </w:rPr>
      </w:pPr>
      <w:r w:rsidRPr="0032785D">
        <w:rPr>
          <w:rFonts w:ascii="Arial" w:hAnsi="Arial" w:cs="Arial"/>
          <w:b/>
          <w:color w:val="002060"/>
          <w:sz w:val="36"/>
          <w:szCs w:val="36"/>
        </w:rPr>
        <w:lastRenderedPageBreak/>
        <w:t>REGOLAMENTO</w:t>
      </w:r>
    </w:p>
    <w:p w14:paraId="436E8C59" w14:textId="77777777" w:rsidR="009540D1" w:rsidRPr="00D34730" w:rsidRDefault="009540D1" w:rsidP="009540D1">
      <w:pPr>
        <w:pStyle w:val="Corpodeltesto21"/>
        <w:rPr>
          <w:rFonts w:ascii="Arial" w:hAnsi="Arial" w:cs="Arial"/>
          <w:color w:val="002060"/>
          <w:sz w:val="22"/>
        </w:rPr>
      </w:pPr>
    </w:p>
    <w:p w14:paraId="030AFD57" w14:textId="43616A8F" w:rsidR="009540D1" w:rsidRPr="00DF2455" w:rsidRDefault="009540D1" w:rsidP="009540D1">
      <w:pPr>
        <w:pStyle w:val="Corpodeltesto21"/>
        <w:rPr>
          <w:rFonts w:ascii="Arial" w:hAnsi="Arial" w:cs="Arial"/>
          <w:color w:val="002060"/>
          <w:sz w:val="22"/>
        </w:rPr>
      </w:pPr>
      <w:r w:rsidRPr="00DF2455">
        <w:rPr>
          <w:rFonts w:ascii="Arial" w:hAnsi="Arial" w:cs="Arial"/>
          <w:color w:val="002060"/>
          <w:sz w:val="22"/>
        </w:rPr>
        <w:t>Il Comitato Regionale Marche indice, per la stagione sportiva 202</w:t>
      </w:r>
      <w:r>
        <w:rPr>
          <w:rFonts w:ascii="Arial" w:hAnsi="Arial" w:cs="Arial"/>
          <w:color w:val="002060"/>
          <w:sz w:val="22"/>
        </w:rPr>
        <w:t>3</w:t>
      </w:r>
      <w:r w:rsidRPr="00DF2455">
        <w:rPr>
          <w:rFonts w:ascii="Arial" w:hAnsi="Arial" w:cs="Arial"/>
          <w:color w:val="002060"/>
          <w:sz w:val="22"/>
        </w:rPr>
        <w:t>/202</w:t>
      </w:r>
      <w:r>
        <w:rPr>
          <w:rFonts w:ascii="Arial" w:hAnsi="Arial" w:cs="Arial"/>
          <w:color w:val="002060"/>
          <w:sz w:val="22"/>
        </w:rPr>
        <w:t>4</w:t>
      </w:r>
      <w:r w:rsidRPr="00DF2455">
        <w:rPr>
          <w:rFonts w:ascii="Arial" w:hAnsi="Arial" w:cs="Arial"/>
          <w:color w:val="002060"/>
          <w:sz w:val="22"/>
        </w:rPr>
        <w:t>, la Fase Regionale della Coppa Italia di Calcio a Cinque Maschile riservata alle Società partecipanti ai Campionati Regionali di Serie C1 e C2.</w:t>
      </w:r>
    </w:p>
    <w:p w14:paraId="57A59F43" w14:textId="77777777" w:rsidR="009540D1" w:rsidRPr="00DF2455" w:rsidRDefault="009540D1" w:rsidP="009540D1">
      <w:pPr>
        <w:pStyle w:val="Corpodeltesto21"/>
        <w:rPr>
          <w:rFonts w:ascii="Arial" w:hAnsi="Arial" w:cs="Arial"/>
          <w:b/>
          <w:color w:val="002060"/>
          <w:sz w:val="22"/>
        </w:rPr>
      </w:pPr>
    </w:p>
    <w:p w14:paraId="07DBB113" w14:textId="77777777" w:rsidR="009540D1" w:rsidRPr="00DF2455" w:rsidRDefault="009540D1" w:rsidP="009540D1">
      <w:pPr>
        <w:pStyle w:val="Corpodeltesto21"/>
        <w:rPr>
          <w:rFonts w:ascii="Arial" w:hAnsi="Arial" w:cs="Arial"/>
          <w:b/>
          <w:color w:val="002060"/>
          <w:sz w:val="22"/>
          <w:u w:val="single"/>
        </w:rPr>
      </w:pPr>
      <w:r w:rsidRPr="00DF2455">
        <w:rPr>
          <w:rFonts w:ascii="Arial" w:hAnsi="Arial" w:cs="Arial"/>
          <w:b/>
          <w:color w:val="002060"/>
          <w:sz w:val="22"/>
          <w:u w:val="single"/>
        </w:rPr>
        <w:t>Partecipazione delle Società</w:t>
      </w:r>
    </w:p>
    <w:p w14:paraId="1224E751" w14:textId="77777777" w:rsidR="009540D1" w:rsidRPr="00DF2455" w:rsidRDefault="009540D1" w:rsidP="009540D1">
      <w:pPr>
        <w:tabs>
          <w:tab w:val="left" w:pos="708"/>
        </w:tabs>
        <w:rPr>
          <w:rFonts w:ascii="Arial" w:hAnsi="Arial" w:cs="Arial"/>
          <w:b/>
          <w:bCs/>
          <w:color w:val="002060"/>
          <w:sz w:val="22"/>
          <w:szCs w:val="22"/>
          <w:u w:val="single"/>
        </w:rPr>
      </w:pPr>
      <w:r w:rsidRPr="00DF2455">
        <w:rPr>
          <w:rFonts w:ascii="Arial" w:hAnsi="Arial" w:cs="Arial"/>
          <w:color w:val="002060"/>
          <w:sz w:val="22"/>
          <w:szCs w:val="22"/>
        </w:rPr>
        <w:t xml:space="preserve">Alla competizione </w:t>
      </w:r>
      <w:r w:rsidRPr="00DF2455">
        <w:rPr>
          <w:rFonts w:ascii="Arial" w:hAnsi="Arial" w:cs="Arial"/>
          <w:b/>
          <w:bCs/>
          <w:color w:val="002060"/>
          <w:sz w:val="22"/>
          <w:szCs w:val="22"/>
          <w:u w:val="single"/>
        </w:rPr>
        <w:t>sono iscritte d'ufficio tutte le Società componenti gli organici dei Campionati Regionali di Serie C1 e C2.</w:t>
      </w:r>
    </w:p>
    <w:p w14:paraId="2CCAD7DB" w14:textId="77777777" w:rsidR="009540D1" w:rsidRPr="00DF2455" w:rsidRDefault="009540D1" w:rsidP="009540D1">
      <w:pPr>
        <w:pStyle w:val="Corpodeltesto21"/>
        <w:rPr>
          <w:rFonts w:ascii="Arial" w:hAnsi="Arial" w:cs="Arial"/>
          <w:color w:val="002060"/>
          <w:sz w:val="22"/>
        </w:rPr>
      </w:pPr>
    </w:p>
    <w:p w14:paraId="7CC7C6B2" w14:textId="77777777" w:rsidR="009540D1" w:rsidRPr="004F53E9" w:rsidRDefault="009540D1" w:rsidP="009540D1">
      <w:pPr>
        <w:pStyle w:val="Corpodeltesto21"/>
        <w:rPr>
          <w:rFonts w:ascii="Arial" w:hAnsi="Arial" w:cs="Arial"/>
          <w:b/>
          <w:color w:val="002060"/>
          <w:sz w:val="22"/>
          <w:u w:val="single"/>
        </w:rPr>
      </w:pPr>
      <w:r w:rsidRPr="00DF2455">
        <w:rPr>
          <w:rFonts w:ascii="Arial" w:hAnsi="Arial" w:cs="Arial"/>
          <w:b/>
          <w:color w:val="002060"/>
          <w:sz w:val="22"/>
          <w:u w:val="single"/>
        </w:rPr>
        <w:t>Formula di svolgimento</w:t>
      </w:r>
    </w:p>
    <w:p w14:paraId="171E8836" w14:textId="5A260288" w:rsidR="009540D1" w:rsidRDefault="009540D1" w:rsidP="009540D1">
      <w:pPr>
        <w:pStyle w:val="LndNormale1"/>
        <w:rPr>
          <w:color w:val="002060"/>
        </w:rPr>
      </w:pPr>
      <w:r>
        <w:rPr>
          <w:color w:val="002060"/>
        </w:rPr>
        <w:t>Tenuto conto degli organici dei Campionati di Serie C1 e Serie C2, parteciperanno alla Coppa Italia di Calcio a Cinque Serie C n° 50 squadre così suddivise:</w:t>
      </w:r>
    </w:p>
    <w:p w14:paraId="095C48AD" w14:textId="77777777" w:rsidR="009540D1" w:rsidRDefault="009540D1" w:rsidP="009540D1">
      <w:pPr>
        <w:pStyle w:val="LndNormale1"/>
        <w:numPr>
          <w:ilvl w:val="0"/>
          <w:numId w:val="38"/>
        </w:numPr>
        <w:rPr>
          <w:color w:val="002060"/>
        </w:rPr>
      </w:pPr>
      <w:r>
        <w:rPr>
          <w:color w:val="002060"/>
        </w:rPr>
        <w:t>n° 14 squadre di Serie C1</w:t>
      </w:r>
    </w:p>
    <w:p w14:paraId="345CCC25" w14:textId="42E46C65" w:rsidR="009540D1" w:rsidRDefault="009540D1" w:rsidP="009540D1">
      <w:pPr>
        <w:pStyle w:val="LndNormale1"/>
        <w:numPr>
          <w:ilvl w:val="0"/>
          <w:numId w:val="38"/>
        </w:numPr>
        <w:rPr>
          <w:color w:val="002060"/>
        </w:rPr>
      </w:pPr>
      <w:r w:rsidRPr="000E42C7">
        <w:rPr>
          <w:color w:val="002060"/>
        </w:rPr>
        <w:t xml:space="preserve">n° </w:t>
      </w:r>
      <w:r>
        <w:rPr>
          <w:color w:val="002060"/>
        </w:rPr>
        <w:t>36</w:t>
      </w:r>
      <w:r w:rsidRPr="000E42C7">
        <w:rPr>
          <w:color w:val="002060"/>
        </w:rPr>
        <w:t xml:space="preserve"> squadre di Serie C2</w:t>
      </w:r>
    </w:p>
    <w:p w14:paraId="6710833A" w14:textId="77777777" w:rsidR="009540D1" w:rsidRDefault="009540D1" w:rsidP="009540D1">
      <w:pPr>
        <w:pStyle w:val="LndNormale1"/>
        <w:rPr>
          <w:color w:val="002060"/>
        </w:rPr>
      </w:pPr>
    </w:p>
    <w:p w14:paraId="7F873576" w14:textId="77777777" w:rsidR="009540D1" w:rsidRDefault="009540D1" w:rsidP="009540D1">
      <w:pPr>
        <w:pStyle w:val="LndNormale1"/>
        <w:rPr>
          <w:color w:val="002060"/>
        </w:rPr>
      </w:pPr>
      <w:r>
        <w:rPr>
          <w:color w:val="002060"/>
        </w:rPr>
        <w:t>Lo svolgimento della manifestazione è così strutturato:</w:t>
      </w:r>
    </w:p>
    <w:p w14:paraId="011AF791" w14:textId="77777777" w:rsidR="009540D1" w:rsidRDefault="009540D1" w:rsidP="009540D1">
      <w:pPr>
        <w:pStyle w:val="LndNormale1"/>
        <w:rPr>
          <w:color w:val="002060"/>
        </w:rPr>
      </w:pPr>
    </w:p>
    <w:p w14:paraId="43176DBF" w14:textId="77777777" w:rsidR="009540D1" w:rsidRPr="0010750C" w:rsidRDefault="009540D1" w:rsidP="009540D1">
      <w:pPr>
        <w:pStyle w:val="LndNormale1"/>
        <w:rPr>
          <w:color w:val="002060"/>
        </w:rPr>
      </w:pPr>
      <w:r w:rsidRPr="0010750C">
        <w:rPr>
          <w:color w:val="002060"/>
        </w:rPr>
        <w:t>Le 14 squadre di Serie C1 sono qualificate d’ufficio ai Sedicesimi di Finale.</w:t>
      </w:r>
    </w:p>
    <w:p w14:paraId="74DA1658" w14:textId="77777777" w:rsidR="009540D1" w:rsidRPr="0010750C" w:rsidRDefault="009540D1" w:rsidP="009540D1">
      <w:pPr>
        <w:pStyle w:val="LndNormale1"/>
        <w:rPr>
          <w:color w:val="002060"/>
        </w:rPr>
      </w:pPr>
      <w:r w:rsidRPr="0010750C">
        <w:rPr>
          <w:color w:val="002060"/>
        </w:rPr>
        <w:t xml:space="preserve">Le 36 squadre di Serie C2 saranno suddivise in </w:t>
      </w:r>
      <w:r w:rsidRPr="0010750C">
        <w:rPr>
          <w:b/>
          <w:bCs/>
          <w:color w:val="002060"/>
        </w:rPr>
        <w:t>n° 18 accoppiamenti</w:t>
      </w:r>
      <w:r w:rsidRPr="0010750C">
        <w:rPr>
          <w:color w:val="002060"/>
        </w:rPr>
        <w:t xml:space="preserve"> (andata/ritorno).</w:t>
      </w:r>
    </w:p>
    <w:p w14:paraId="222A91F2" w14:textId="260A6318" w:rsidR="009540D1" w:rsidRDefault="009540D1" w:rsidP="009540D1">
      <w:pPr>
        <w:pStyle w:val="LndNormale1"/>
        <w:rPr>
          <w:bCs/>
          <w:color w:val="002060"/>
        </w:rPr>
      </w:pPr>
      <w:r>
        <w:rPr>
          <w:color w:val="002060"/>
        </w:rPr>
        <w:t xml:space="preserve">I </w:t>
      </w:r>
      <w:r w:rsidRPr="00A558A6">
        <w:rPr>
          <w:color w:val="002060"/>
        </w:rPr>
        <w:t>gironi</w:t>
      </w:r>
      <w:r>
        <w:rPr>
          <w:color w:val="002060"/>
        </w:rPr>
        <w:t xml:space="preserve"> sono stati stabiliti mediante il </w:t>
      </w:r>
      <w:r w:rsidRPr="00A558A6">
        <w:rPr>
          <w:b/>
          <w:bCs/>
          <w:color w:val="002060"/>
        </w:rPr>
        <w:t>sorteggio</w:t>
      </w:r>
      <w:r>
        <w:rPr>
          <w:color w:val="002060"/>
        </w:rPr>
        <w:t xml:space="preserve"> </w:t>
      </w:r>
      <w:r>
        <w:rPr>
          <w:bCs/>
          <w:color w:val="002060"/>
        </w:rPr>
        <w:t>svolto</w:t>
      </w:r>
      <w:r w:rsidRPr="00DF2455">
        <w:rPr>
          <w:rFonts w:cs="Arial"/>
          <w:bCs/>
          <w:color w:val="002060"/>
        </w:rPr>
        <w:t xml:space="preserve"> </w:t>
      </w:r>
      <w:r>
        <w:rPr>
          <w:bCs/>
          <w:color w:val="002060"/>
        </w:rPr>
        <w:t>Lunedì</w:t>
      </w:r>
      <w:r>
        <w:rPr>
          <w:rFonts w:cs="Arial"/>
          <w:bCs/>
          <w:color w:val="002060"/>
        </w:rPr>
        <w:t xml:space="preserve"> </w:t>
      </w:r>
      <w:r>
        <w:rPr>
          <w:bCs/>
          <w:color w:val="002060"/>
        </w:rPr>
        <w:t xml:space="preserve">21 </w:t>
      </w:r>
      <w:r>
        <w:rPr>
          <w:rFonts w:cs="Arial"/>
          <w:bCs/>
          <w:color w:val="002060"/>
        </w:rPr>
        <w:t>Agosto 202</w:t>
      </w:r>
      <w:r>
        <w:rPr>
          <w:bCs/>
          <w:color w:val="002060"/>
        </w:rPr>
        <w:t>3</w:t>
      </w:r>
      <w:r w:rsidRPr="00DF2455">
        <w:rPr>
          <w:rFonts w:cs="Arial"/>
          <w:bCs/>
          <w:color w:val="002060"/>
        </w:rPr>
        <w:t xml:space="preserve"> presso il Comitato Regionale Marche</w:t>
      </w:r>
      <w:r>
        <w:rPr>
          <w:bCs/>
          <w:color w:val="002060"/>
        </w:rPr>
        <w:t>.</w:t>
      </w:r>
      <w:r w:rsidRPr="00DF2455">
        <w:rPr>
          <w:rFonts w:cs="Arial"/>
          <w:bCs/>
          <w:color w:val="002060"/>
        </w:rPr>
        <w:t xml:space="preserve"> </w:t>
      </w:r>
    </w:p>
    <w:p w14:paraId="562DC59E" w14:textId="0CD30213" w:rsidR="009540D1" w:rsidRDefault="009540D1" w:rsidP="009540D1">
      <w:pPr>
        <w:pStyle w:val="LndNormale1"/>
        <w:rPr>
          <w:color w:val="002060"/>
        </w:rPr>
      </w:pPr>
      <w:r w:rsidRPr="00B51BDC">
        <w:rPr>
          <w:color w:val="002060"/>
        </w:rPr>
        <w:t xml:space="preserve">Il sorteggio </w:t>
      </w:r>
      <w:r>
        <w:rPr>
          <w:color w:val="002060"/>
        </w:rPr>
        <w:t>è stato effettuato</w:t>
      </w:r>
      <w:r w:rsidRPr="00B51BDC">
        <w:rPr>
          <w:color w:val="002060"/>
        </w:rPr>
        <w:t xml:space="preserve"> suddividendo </w:t>
      </w:r>
      <w:r>
        <w:rPr>
          <w:color w:val="002060"/>
        </w:rPr>
        <w:t>le 36</w:t>
      </w:r>
      <w:r w:rsidRPr="00B51BDC">
        <w:rPr>
          <w:color w:val="002060"/>
        </w:rPr>
        <w:t xml:space="preserve"> squadre di </w:t>
      </w:r>
      <w:r>
        <w:rPr>
          <w:color w:val="002060"/>
        </w:rPr>
        <w:t xml:space="preserve">Serie </w:t>
      </w:r>
      <w:r w:rsidRPr="00B51BDC">
        <w:rPr>
          <w:color w:val="002060"/>
        </w:rPr>
        <w:t xml:space="preserve">C2 in n° 2 raggruppamenti </w:t>
      </w:r>
      <w:r>
        <w:rPr>
          <w:color w:val="002060"/>
        </w:rPr>
        <w:t xml:space="preserve">(nord e sud) </w:t>
      </w:r>
      <w:r w:rsidRPr="00B51BDC">
        <w:rPr>
          <w:color w:val="002060"/>
        </w:rPr>
        <w:t xml:space="preserve">da </w:t>
      </w:r>
      <w:r>
        <w:rPr>
          <w:color w:val="002060"/>
        </w:rPr>
        <w:t>18</w:t>
      </w:r>
      <w:r w:rsidRPr="00B51BDC">
        <w:rPr>
          <w:color w:val="002060"/>
        </w:rPr>
        <w:t xml:space="preserve"> squadre ciascuno in base alla prossimità geografica.</w:t>
      </w:r>
    </w:p>
    <w:p w14:paraId="350321A4" w14:textId="49ED3F36" w:rsidR="009540D1" w:rsidRDefault="009540D1" w:rsidP="009540D1">
      <w:pPr>
        <w:pStyle w:val="LndNormale1"/>
        <w:rPr>
          <w:color w:val="002060"/>
        </w:rPr>
      </w:pPr>
      <w:r w:rsidRPr="00A558A6">
        <w:rPr>
          <w:b/>
          <w:bCs/>
          <w:color w:val="002060"/>
        </w:rPr>
        <w:t>Si qualificheranno</w:t>
      </w:r>
      <w:r>
        <w:rPr>
          <w:color w:val="002060"/>
        </w:rPr>
        <w:t xml:space="preserve"> ai Sedicesimi di Finale le </w:t>
      </w:r>
      <w:r w:rsidRPr="009540D1">
        <w:rPr>
          <w:b/>
          <w:bCs/>
          <w:color w:val="002060"/>
        </w:rPr>
        <w:t>squadre vincenti il proprio accoppiamento</w:t>
      </w:r>
      <w:r>
        <w:rPr>
          <w:color w:val="002060"/>
        </w:rPr>
        <w:t>.</w:t>
      </w:r>
    </w:p>
    <w:p w14:paraId="542E6DA3" w14:textId="77777777" w:rsidR="009540D1" w:rsidRDefault="009540D1" w:rsidP="009540D1">
      <w:pPr>
        <w:pStyle w:val="LndNormale1"/>
        <w:rPr>
          <w:b/>
          <w:color w:val="002060"/>
        </w:rPr>
      </w:pPr>
    </w:p>
    <w:p w14:paraId="1430F6FC" w14:textId="77777777" w:rsidR="009540D1" w:rsidRPr="004F53E9" w:rsidRDefault="009540D1" w:rsidP="009540D1">
      <w:pPr>
        <w:pStyle w:val="LndNormale1"/>
        <w:rPr>
          <w:b/>
          <w:color w:val="002060"/>
        </w:rPr>
      </w:pPr>
      <w:r>
        <w:rPr>
          <w:b/>
          <w:color w:val="002060"/>
        </w:rPr>
        <w:t>SORTEGGIO</w:t>
      </w:r>
    </w:p>
    <w:p w14:paraId="357FE32F" w14:textId="148D12B3" w:rsidR="009540D1" w:rsidRDefault="009540D1" w:rsidP="009540D1">
      <w:pPr>
        <w:pStyle w:val="Corpodeltesto21"/>
        <w:rPr>
          <w:rFonts w:ascii="Arial" w:hAnsi="Arial" w:cs="Arial"/>
          <w:bCs/>
          <w:color w:val="002060"/>
          <w:sz w:val="22"/>
        </w:rPr>
      </w:pPr>
      <w:r w:rsidRPr="00DF2455">
        <w:rPr>
          <w:rFonts w:ascii="Arial" w:hAnsi="Arial" w:cs="Arial"/>
          <w:bCs/>
          <w:color w:val="002060"/>
          <w:sz w:val="22"/>
        </w:rPr>
        <w:t xml:space="preserve">Il </w:t>
      </w:r>
      <w:r w:rsidRPr="00DF2455">
        <w:rPr>
          <w:rFonts w:ascii="Arial" w:hAnsi="Arial" w:cs="Arial"/>
          <w:b/>
          <w:color w:val="002060"/>
          <w:sz w:val="22"/>
        </w:rPr>
        <w:t>sorteggio</w:t>
      </w:r>
      <w:r w:rsidRPr="00DF2455">
        <w:rPr>
          <w:rFonts w:ascii="Arial" w:hAnsi="Arial" w:cs="Arial"/>
          <w:bCs/>
          <w:color w:val="002060"/>
          <w:sz w:val="22"/>
        </w:rPr>
        <w:t xml:space="preserve"> ha determinato i seguenti </w:t>
      </w:r>
      <w:r>
        <w:rPr>
          <w:rFonts w:ascii="Arial" w:hAnsi="Arial" w:cs="Arial"/>
          <w:b/>
          <w:color w:val="002060"/>
          <w:sz w:val="22"/>
        </w:rPr>
        <w:t xml:space="preserve">accoppiamenti </w:t>
      </w:r>
      <w:r w:rsidRPr="00DF2455">
        <w:rPr>
          <w:rFonts w:ascii="Arial" w:hAnsi="Arial" w:cs="Arial"/>
          <w:bCs/>
          <w:color w:val="002060"/>
          <w:sz w:val="22"/>
        </w:rPr>
        <w:t xml:space="preserve">per il </w:t>
      </w:r>
      <w:r w:rsidRPr="00DF2455">
        <w:rPr>
          <w:rFonts w:ascii="Arial" w:hAnsi="Arial" w:cs="Arial"/>
          <w:b/>
          <w:color w:val="002060"/>
          <w:sz w:val="22"/>
        </w:rPr>
        <w:t>primo turno</w:t>
      </w:r>
      <w:r w:rsidRPr="00DF2455">
        <w:rPr>
          <w:rFonts w:ascii="Arial" w:hAnsi="Arial" w:cs="Arial"/>
          <w:bCs/>
          <w:color w:val="002060"/>
          <w:sz w:val="22"/>
        </w:rPr>
        <w:t xml:space="preserve"> di </w:t>
      </w:r>
      <w:r w:rsidRPr="00DF2455">
        <w:rPr>
          <w:rFonts w:ascii="Arial" w:hAnsi="Arial" w:cs="Arial"/>
          <w:b/>
          <w:color w:val="002060"/>
          <w:sz w:val="22"/>
        </w:rPr>
        <w:t>Coppa Italia Calcio a Cinque Serie C</w:t>
      </w:r>
      <w:r w:rsidRPr="00DF2455">
        <w:rPr>
          <w:rFonts w:ascii="Arial" w:hAnsi="Arial" w:cs="Arial"/>
          <w:bCs/>
          <w:color w:val="002060"/>
          <w:sz w:val="22"/>
        </w:rPr>
        <w:t>:</w:t>
      </w:r>
    </w:p>
    <w:p w14:paraId="063B606A" w14:textId="77777777" w:rsidR="009540D1" w:rsidRDefault="009540D1" w:rsidP="009540D1">
      <w:pPr>
        <w:pStyle w:val="Corpodeltesto21"/>
        <w:rPr>
          <w:rFonts w:ascii="Arial" w:hAnsi="Arial" w:cs="Arial"/>
          <w:bCs/>
          <w:color w:val="002060"/>
          <w:sz w:val="22"/>
        </w:rPr>
      </w:pPr>
    </w:p>
    <w:p w14:paraId="2EEE69EC" w14:textId="2DDBCB9D" w:rsidR="009540D1" w:rsidRPr="00523B63" w:rsidRDefault="009540D1" w:rsidP="009540D1">
      <w:pPr>
        <w:pStyle w:val="Corpodeltesto21"/>
        <w:rPr>
          <w:rFonts w:ascii="Arial" w:hAnsi="Arial" w:cs="Arial"/>
          <w:b/>
          <w:color w:val="002060"/>
          <w:sz w:val="22"/>
        </w:rPr>
      </w:pPr>
      <w:r>
        <w:rPr>
          <w:rFonts w:ascii="Arial" w:hAnsi="Arial" w:cs="Arial"/>
          <w:b/>
          <w:color w:val="002060"/>
          <w:sz w:val="22"/>
        </w:rPr>
        <w:t>RAGGRUPPAMENTO NORD</w:t>
      </w:r>
    </w:p>
    <w:p w14:paraId="5E3301FF" w14:textId="7EBFFB9D" w:rsidR="009540D1" w:rsidRDefault="006A67A6" w:rsidP="009540D1">
      <w:pPr>
        <w:jc w:val="left"/>
        <w:rPr>
          <w:rFonts w:ascii="Arial" w:hAnsi="Arial" w:cs="Arial"/>
          <w:color w:val="002060"/>
          <w:sz w:val="22"/>
        </w:rPr>
      </w:pPr>
      <w:r>
        <w:rPr>
          <w:rFonts w:ascii="Arial" w:hAnsi="Arial" w:cs="Arial"/>
          <w:color w:val="002060"/>
          <w:sz w:val="22"/>
        </w:rPr>
        <w:t>CITTA’ DI OSTRA – PIEVE D’ICO CALCIO A 5</w:t>
      </w:r>
    </w:p>
    <w:p w14:paraId="67F4A4FA" w14:textId="185CC72B" w:rsidR="006A67A6" w:rsidRDefault="006A67A6" w:rsidP="009540D1">
      <w:pPr>
        <w:jc w:val="left"/>
        <w:rPr>
          <w:rFonts w:ascii="Arial" w:hAnsi="Arial" w:cs="Arial"/>
          <w:color w:val="002060"/>
          <w:sz w:val="22"/>
        </w:rPr>
      </w:pPr>
      <w:r>
        <w:rPr>
          <w:rFonts w:ascii="Arial" w:hAnsi="Arial" w:cs="Arial"/>
          <w:color w:val="002060"/>
          <w:sz w:val="22"/>
        </w:rPr>
        <w:t>AVIS ARCEVIA 1964 – ACLI MANTOVANI CALCIO A 5</w:t>
      </w:r>
    </w:p>
    <w:p w14:paraId="64B01970" w14:textId="089AB79F" w:rsidR="006A67A6" w:rsidRDefault="006A67A6" w:rsidP="009540D1">
      <w:pPr>
        <w:jc w:val="left"/>
        <w:rPr>
          <w:rFonts w:ascii="Arial" w:hAnsi="Arial" w:cs="Arial"/>
          <w:color w:val="002060"/>
          <w:sz w:val="22"/>
        </w:rPr>
      </w:pPr>
      <w:r>
        <w:rPr>
          <w:rFonts w:ascii="Arial" w:hAnsi="Arial" w:cs="Arial"/>
          <w:color w:val="002060"/>
          <w:sz w:val="22"/>
        </w:rPr>
        <w:t>NUOVA OTTRANO 98 – CANDIA BARACCOLA ASPIO</w:t>
      </w:r>
    </w:p>
    <w:p w14:paraId="647B8C8A" w14:textId="14B8635D" w:rsidR="006A67A6" w:rsidRDefault="006A67A6" w:rsidP="009540D1">
      <w:pPr>
        <w:jc w:val="left"/>
        <w:rPr>
          <w:rFonts w:ascii="Arial" w:hAnsi="Arial" w:cs="Arial"/>
          <w:color w:val="002060"/>
          <w:sz w:val="22"/>
        </w:rPr>
      </w:pPr>
      <w:r>
        <w:rPr>
          <w:rFonts w:ascii="Arial" w:hAnsi="Arial" w:cs="Arial"/>
          <w:color w:val="002060"/>
          <w:sz w:val="22"/>
        </w:rPr>
        <w:t>CASTELBELLINO CALCIO A 5 – CARISSIMI 2016</w:t>
      </w:r>
    </w:p>
    <w:p w14:paraId="2A9670BB" w14:textId="332A7B75" w:rsidR="006A67A6" w:rsidRDefault="006A67A6" w:rsidP="009540D1">
      <w:pPr>
        <w:jc w:val="left"/>
        <w:rPr>
          <w:rFonts w:ascii="Arial" w:hAnsi="Arial" w:cs="Arial"/>
          <w:color w:val="002060"/>
          <w:sz w:val="22"/>
        </w:rPr>
      </w:pPr>
      <w:r>
        <w:rPr>
          <w:rFonts w:ascii="Arial" w:hAnsi="Arial" w:cs="Arial"/>
          <w:color w:val="002060"/>
          <w:sz w:val="22"/>
        </w:rPr>
        <w:t>VERBENA C5 ANCONA – VILLA CECCOLINI CALCIO</w:t>
      </w:r>
    </w:p>
    <w:p w14:paraId="511A993C" w14:textId="253649B3" w:rsidR="006A67A6" w:rsidRDefault="006A67A6" w:rsidP="009540D1">
      <w:pPr>
        <w:jc w:val="left"/>
        <w:rPr>
          <w:rFonts w:ascii="Arial" w:hAnsi="Arial" w:cs="Arial"/>
          <w:color w:val="002060"/>
          <w:sz w:val="22"/>
        </w:rPr>
      </w:pPr>
      <w:r>
        <w:rPr>
          <w:rFonts w:ascii="Arial" w:hAnsi="Arial" w:cs="Arial"/>
          <w:color w:val="002060"/>
          <w:sz w:val="22"/>
        </w:rPr>
        <w:t>REAL FABRIANO – DINAMIS 1990</w:t>
      </w:r>
    </w:p>
    <w:p w14:paraId="19DE3A49" w14:textId="7FA4617F" w:rsidR="006A67A6" w:rsidRDefault="006A67A6" w:rsidP="009540D1">
      <w:pPr>
        <w:jc w:val="left"/>
        <w:rPr>
          <w:rFonts w:ascii="Arial" w:hAnsi="Arial" w:cs="Arial"/>
          <w:color w:val="002060"/>
          <w:sz w:val="22"/>
        </w:rPr>
      </w:pPr>
      <w:r>
        <w:rPr>
          <w:rFonts w:ascii="Arial" w:hAnsi="Arial" w:cs="Arial"/>
          <w:color w:val="002060"/>
          <w:sz w:val="22"/>
        </w:rPr>
        <w:t>CHIARAVALLE FUTSAL – POLISPORTIVA UROBORO</w:t>
      </w:r>
    </w:p>
    <w:p w14:paraId="272FE816" w14:textId="4902B252" w:rsidR="006A67A6" w:rsidRDefault="006A67A6" w:rsidP="009540D1">
      <w:pPr>
        <w:jc w:val="left"/>
        <w:rPr>
          <w:rFonts w:ascii="Arial" w:hAnsi="Arial" w:cs="Arial"/>
          <w:color w:val="002060"/>
          <w:sz w:val="22"/>
        </w:rPr>
      </w:pPr>
      <w:r>
        <w:rPr>
          <w:rFonts w:ascii="Arial" w:hAnsi="Arial" w:cs="Arial"/>
          <w:color w:val="002060"/>
          <w:sz w:val="22"/>
        </w:rPr>
        <w:t>FUTSAL CASTELFIDARDO – OSIMO FIVE</w:t>
      </w:r>
    </w:p>
    <w:p w14:paraId="4C0EF606" w14:textId="0D0AB4D3" w:rsidR="006A67A6" w:rsidRDefault="006A67A6" w:rsidP="009540D1">
      <w:pPr>
        <w:jc w:val="left"/>
        <w:rPr>
          <w:rFonts w:ascii="Arial" w:hAnsi="Arial" w:cs="Arial"/>
          <w:color w:val="002060"/>
          <w:sz w:val="22"/>
        </w:rPr>
      </w:pPr>
      <w:r>
        <w:rPr>
          <w:rFonts w:ascii="Arial" w:hAnsi="Arial" w:cs="Arial"/>
          <w:color w:val="002060"/>
          <w:sz w:val="22"/>
        </w:rPr>
        <w:t>AMICI DEL CENTROSOCIO SP. – LUCFREZIA CALCIO A 5</w:t>
      </w:r>
    </w:p>
    <w:p w14:paraId="01B0BE7D" w14:textId="77777777" w:rsidR="006A67A6" w:rsidRDefault="006A67A6" w:rsidP="009540D1">
      <w:pPr>
        <w:jc w:val="left"/>
        <w:rPr>
          <w:rFonts w:ascii="Arial" w:hAnsi="Arial" w:cs="Arial"/>
          <w:color w:val="002060"/>
          <w:sz w:val="22"/>
        </w:rPr>
      </w:pPr>
    </w:p>
    <w:p w14:paraId="6C4DDA83" w14:textId="503249D5" w:rsidR="009540D1" w:rsidRPr="009540D1" w:rsidRDefault="009540D1" w:rsidP="009540D1">
      <w:pPr>
        <w:jc w:val="left"/>
        <w:rPr>
          <w:rFonts w:ascii="Arial" w:hAnsi="Arial" w:cs="Arial"/>
          <w:b/>
          <w:bCs/>
          <w:color w:val="002060"/>
          <w:sz w:val="22"/>
        </w:rPr>
      </w:pPr>
      <w:r w:rsidRPr="009540D1">
        <w:rPr>
          <w:rFonts w:ascii="Arial" w:hAnsi="Arial" w:cs="Arial"/>
          <w:b/>
          <w:bCs/>
          <w:color w:val="002060"/>
          <w:sz w:val="22"/>
        </w:rPr>
        <w:t>RAGGRUPPAMENTO SUD</w:t>
      </w:r>
    </w:p>
    <w:p w14:paraId="40682439" w14:textId="6065B58A" w:rsidR="009540D1" w:rsidRDefault="006A67A6" w:rsidP="009540D1">
      <w:pPr>
        <w:jc w:val="left"/>
        <w:rPr>
          <w:rFonts w:ascii="Arial" w:hAnsi="Arial" w:cs="Arial"/>
          <w:color w:val="002060"/>
          <w:sz w:val="22"/>
        </w:rPr>
      </w:pPr>
      <w:r>
        <w:rPr>
          <w:rFonts w:ascii="Arial" w:hAnsi="Arial" w:cs="Arial"/>
          <w:color w:val="002060"/>
          <w:sz w:val="22"/>
        </w:rPr>
        <w:t>BORGOROSSO TOLENTINO – GAGLIOLE F.C.</w:t>
      </w:r>
    </w:p>
    <w:p w14:paraId="41C98B6C" w14:textId="017A4F4F" w:rsidR="006A67A6" w:rsidRDefault="006A67A6" w:rsidP="009540D1">
      <w:pPr>
        <w:jc w:val="left"/>
        <w:rPr>
          <w:rFonts w:ascii="Arial" w:hAnsi="Arial" w:cs="Arial"/>
          <w:color w:val="002060"/>
          <w:sz w:val="22"/>
        </w:rPr>
      </w:pPr>
      <w:r>
        <w:rPr>
          <w:rFonts w:ascii="Arial" w:hAnsi="Arial" w:cs="Arial"/>
          <w:color w:val="002060"/>
          <w:sz w:val="22"/>
        </w:rPr>
        <w:t>ACLI AUDAX MONTECOSARO – REAL EAGLES VIRTUS PAGLIA</w:t>
      </w:r>
    </w:p>
    <w:p w14:paraId="7FC042E7" w14:textId="2B0E6F20" w:rsidR="006A67A6" w:rsidRDefault="006A67A6" w:rsidP="009540D1">
      <w:pPr>
        <w:jc w:val="left"/>
        <w:rPr>
          <w:rFonts w:ascii="Arial" w:hAnsi="Arial" w:cs="Arial"/>
          <w:color w:val="002060"/>
          <w:sz w:val="22"/>
        </w:rPr>
      </w:pPr>
      <w:r>
        <w:rPr>
          <w:rFonts w:ascii="Arial" w:hAnsi="Arial" w:cs="Arial"/>
          <w:color w:val="002060"/>
          <w:sz w:val="22"/>
        </w:rPr>
        <w:t>FUTSAL CAMPIGLIONE – AURORA TREIA</w:t>
      </w:r>
    </w:p>
    <w:p w14:paraId="51F550F3" w14:textId="0EB84933" w:rsidR="006A67A6" w:rsidRDefault="006A67A6" w:rsidP="009540D1">
      <w:pPr>
        <w:jc w:val="left"/>
        <w:rPr>
          <w:rFonts w:ascii="Arial" w:hAnsi="Arial" w:cs="Arial"/>
          <w:color w:val="002060"/>
          <w:sz w:val="22"/>
        </w:rPr>
      </w:pPr>
      <w:r>
        <w:rPr>
          <w:rFonts w:ascii="Arial" w:hAnsi="Arial" w:cs="Arial"/>
          <w:color w:val="002060"/>
          <w:sz w:val="22"/>
        </w:rPr>
        <w:t>AVENALE – POLISPORTIVA VICTORIA</w:t>
      </w:r>
    </w:p>
    <w:p w14:paraId="08D26FA7" w14:textId="026CCD41" w:rsidR="006A67A6" w:rsidRDefault="006A67A6" w:rsidP="009540D1">
      <w:pPr>
        <w:jc w:val="left"/>
        <w:rPr>
          <w:rFonts w:ascii="Arial" w:hAnsi="Arial" w:cs="Arial"/>
          <w:color w:val="002060"/>
          <w:sz w:val="22"/>
        </w:rPr>
      </w:pPr>
      <w:r>
        <w:rPr>
          <w:rFonts w:ascii="Arial" w:hAnsi="Arial" w:cs="Arial"/>
          <w:color w:val="002060"/>
          <w:sz w:val="22"/>
        </w:rPr>
        <w:t>SAMBENEDETTESE CALCIO A 5 – FIGHT BULLS CORRIDONIA</w:t>
      </w:r>
    </w:p>
    <w:p w14:paraId="558E4B40" w14:textId="08D4E4A1" w:rsidR="006A67A6" w:rsidRDefault="006A67A6" w:rsidP="009540D1">
      <w:pPr>
        <w:jc w:val="left"/>
        <w:rPr>
          <w:rFonts w:ascii="Arial" w:hAnsi="Arial" w:cs="Arial"/>
          <w:color w:val="002060"/>
          <w:sz w:val="22"/>
        </w:rPr>
      </w:pPr>
      <w:r>
        <w:rPr>
          <w:rFonts w:ascii="Arial" w:hAnsi="Arial" w:cs="Arial"/>
          <w:color w:val="002060"/>
          <w:sz w:val="22"/>
        </w:rPr>
        <w:t>ROCCAFLUVIONE – CALCETTO CASTRUM LAURI</w:t>
      </w:r>
    </w:p>
    <w:p w14:paraId="255CCC0B" w14:textId="16F44642" w:rsidR="006A67A6" w:rsidRDefault="006A67A6" w:rsidP="009540D1">
      <w:pPr>
        <w:jc w:val="left"/>
        <w:rPr>
          <w:rFonts w:ascii="Arial" w:hAnsi="Arial" w:cs="Arial"/>
          <w:color w:val="002060"/>
          <w:sz w:val="22"/>
        </w:rPr>
      </w:pPr>
      <w:r>
        <w:rPr>
          <w:rFonts w:ascii="Arial" w:hAnsi="Arial" w:cs="Arial"/>
          <w:color w:val="002060"/>
          <w:sz w:val="22"/>
        </w:rPr>
        <w:t>ASCOLI CALCIO A 5 – FERMANA FUTSAL 2022</w:t>
      </w:r>
    </w:p>
    <w:p w14:paraId="6691A9A7" w14:textId="0D5B527A" w:rsidR="006A67A6" w:rsidRDefault="006A67A6" w:rsidP="009540D1">
      <w:pPr>
        <w:jc w:val="left"/>
        <w:rPr>
          <w:rFonts w:ascii="Arial" w:hAnsi="Arial" w:cs="Arial"/>
          <w:color w:val="002060"/>
          <w:sz w:val="22"/>
        </w:rPr>
      </w:pPr>
      <w:r>
        <w:rPr>
          <w:rFonts w:ascii="Arial" w:hAnsi="Arial" w:cs="Arial"/>
          <w:color w:val="002060"/>
          <w:sz w:val="22"/>
        </w:rPr>
        <w:t>ACLI VILLA MUSONE – REAL ANCARIA</w:t>
      </w:r>
    </w:p>
    <w:p w14:paraId="27D4734A" w14:textId="3507885A" w:rsidR="006A67A6" w:rsidRDefault="006A67A6" w:rsidP="009540D1">
      <w:pPr>
        <w:jc w:val="left"/>
        <w:rPr>
          <w:rFonts w:ascii="Arial" w:hAnsi="Arial" w:cs="Arial"/>
          <w:color w:val="002060"/>
          <w:sz w:val="22"/>
        </w:rPr>
      </w:pPr>
      <w:r>
        <w:rPr>
          <w:rFonts w:ascii="Arial" w:hAnsi="Arial" w:cs="Arial"/>
          <w:color w:val="002060"/>
          <w:sz w:val="22"/>
        </w:rPr>
        <w:t>CSI STELLA A.S.D. – U.MANDOLESI CALCIO</w:t>
      </w:r>
    </w:p>
    <w:p w14:paraId="054FD063" w14:textId="77777777" w:rsidR="006A67A6" w:rsidRDefault="006A67A6" w:rsidP="009540D1">
      <w:pPr>
        <w:jc w:val="left"/>
        <w:rPr>
          <w:rFonts w:ascii="Arial" w:hAnsi="Arial" w:cs="Arial"/>
          <w:color w:val="002060"/>
          <w:sz w:val="22"/>
        </w:rPr>
      </w:pPr>
    </w:p>
    <w:p w14:paraId="65E06A54" w14:textId="77777777" w:rsidR="009540D1" w:rsidRPr="00CE199C" w:rsidRDefault="009540D1" w:rsidP="009540D1">
      <w:pPr>
        <w:pStyle w:val="Corpodeltesto21"/>
        <w:rPr>
          <w:rFonts w:ascii="Arial" w:hAnsi="Arial" w:cs="Arial"/>
          <w:b/>
          <w:iCs/>
          <w:color w:val="002060"/>
          <w:sz w:val="22"/>
          <w:szCs w:val="22"/>
          <w:u w:val="single"/>
        </w:rPr>
      </w:pPr>
      <w:r w:rsidRPr="00CE199C">
        <w:rPr>
          <w:rFonts w:ascii="Arial" w:hAnsi="Arial" w:cs="Arial"/>
          <w:b/>
          <w:iCs/>
          <w:color w:val="002060"/>
          <w:sz w:val="22"/>
          <w:szCs w:val="22"/>
          <w:u w:val="single"/>
        </w:rPr>
        <w:t>PRIMO TURNO</w:t>
      </w:r>
    </w:p>
    <w:p w14:paraId="79683840" w14:textId="462B44F7" w:rsidR="006B0FAF" w:rsidRPr="004B25D3" w:rsidRDefault="006B0FAF" w:rsidP="006B0FAF">
      <w:pPr>
        <w:pStyle w:val="Corpodeltesto21"/>
        <w:rPr>
          <w:rFonts w:ascii="Arial" w:hAnsi="Arial" w:cs="Arial"/>
          <w:b/>
          <w:i/>
          <w:color w:val="002060"/>
          <w:sz w:val="22"/>
        </w:rPr>
      </w:pPr>
      <w:r w:rsidRPr="004B25D3">
        <w:rPr>
          <w:rFonts w:ascii="Arial" w:hAnsi="Arial" w:cs="Arial"/>
          <w:b/>
          <w:i/>
          <w:color w:val="002060"/>
          <w:sz w:val="22"/>
        </w:rPr>
        <w:t xml:space="preserve">Gara di Andata </w:t>
      </w:r>
      <w:r>
        <w:rPr>
          <w:rFonts w:ascii="Arial" w:hAnsi="Arial" w:cs="Arial"/>
          <w:b/>
          <w:i/>
          <w:color w:val="002060"/>
          <w:sz w:val="22"/>
        </w:rPr>
        <w:t>15 Settembre 2023</w:t>
      </w:r>
      <w:r w:rsidRPr="004B25D3">
        <w:rPr>
          <w:rFonts w:ascii="Arial" w:hAnsi="Arial" w:cs="Arial"/>
          <w:b/>
          <w:i/>
          <w:color w:val="002060"/>
          <w:sz w:val="22"/>
        </w:rPr>
        <w:t xml:space="preserve"> – Gara di Ritorno </w:t>
      </w:r>
      <w:r>
        <w:rPr>
          <w:rFonts w:ascii="Arial" w:hAnsi="Arial" w:cs="Arial"/>
          <w:b/>
          <w:i/>
          <w:color w:val="002060"/>
          <w:sz w:val="22"/>
        </w:rPr>
        <w:t>22 Settembre 2023</w:t>
      </w:r>
    </w:p>
    <w:p w14:paraId="4AA3650B" w14:textId="77777777" w:rsidR="006B0FAF" w:rsidRDefault="006B0FAF" w:rsidP="009540D1">
      <w:pPr>
        <w:pStyle w:val="LndNormale1"/>
        <w:rPr>
          <w:color w:val="002060"/>
        </w:rPr>
      </w:pPr>
    </w:p>
    <w:p w14:paraId="2A3237C0" w14:textId="4C41B107" w:rsidR="009540D1" w:rsidRDefault="009540D1" w:rsidP="009540D1">
      <w:pPr>
        <w:pStyle w:val="LndNormale1"/>
        <w:rPr>
          <w:color w:val="002060"/>
        </w:rPr>
      </w:pPr>
      <w:r>
        <w:rPr>
          <w:color w:val="002060"/>
        </w:rPr>
        <w:t>Il Primo turno prevede</w:t>
      </w:r>
      <w:r w:rsidRPr="00FD5448">
        <w:rPr>
          <w:color w:val="002060"/>
        </w:rPr>
        <w:t xml:space="preserve"> </w:t>
      </w:r>
      <w:r w:rsidR="006B0FAF">
        <w:rPr>
          <w:color w:val="002060"/>
        </w:rPr>
        <w:t xml:space="preserve"> n° </w:t>
      </w:r>
      <w:r>
        <w:rPr>
          <w:color w:val="002060"/>
        </w:rPr>
        <w:t xml:space="preserve">18 </w:t>
      </w:r>
      <w:r w:rsidR="006B0FAF">
        <w:rPr>
          <w:color w:val="002060"/>
        </w:rPr>
        <w:t>gare (andata/ritorno)</w:t>
      </w:r>
      <w:r>
        <w:rPr>
          <w:color w:val="002060"/>
        </w:rPr>
        <w:t xml:space="preserve"> ad eliminazione diretta.</w:t>
      </w:r>
    </w:p>
    <w:p w14:paraId="6BA80759" w14:textId="77777777" w:rsidR="006B0FAF" w:rsidRPr="00CE199C" w:rsidRDefault="006B0FAF" w:rsidP="006B0FAF">
      <w:pPr>
        <w:pStyle w:val="Corpodeltesto21"/>
        <w:rPr>
          <w:rFonts w:ascii="Arial" w:hAnsi="Arial" w:cs="Arial"/>
          <w:color w:val="002060"/>
          <w:sz w:val="22"/>
        </w:rPr>
      </w:pPr>
      <w:r w:rsidRPr="00CE199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82EDB8B" w14:textId="77777777" w:rsidR="006B0FAF" w:rsidRPr="00CE199C" w:rsidRDefault="006B0FAF" w:rsidP="006B0FAF">
      <w:pPr>
        <w:pStyle w:val="Corpodeltesto21"/>
        <w:rPr>
          <w:rFonts w:ascii="Arial" w:hAnsi="Arial" w:cs="Arial"/>
          <w:color w:val="002060"/>
          <w:sz w:val="22"/>
        </w:rPr>
      </w:pPr>
      <w:r w:rsidRPr="00CE199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639188FB" w14:textId="77777777" w:rsidR="009540D1" w:rsidRDefault="009540D1" w:rsidP="009540D1">
      <w:pPr>
        <w:pStyle w:val="LndNormale1"/>
        <w:rPr>
          <w:color w:val="002060"/>
        </w:rPr>
      </w:pPr>
    </w:p>
    <w:p w14:paraId="0BE0956E" w14:textId="63E09BEC" w:rsidR="006B0FAF" w:rsidRPr="00CE199C" w:rsidRDefault="006B0FAF" w:rsidP="006B0FAF">
      <w:pPr>
        <w:pStyle w:val="Corpodeltesto21"/>
        <w:rPr>
          <w:rFonts w:ascii="Arial" w:hAnsi="Arial" w:cs="Arial"/>
          <w:b/>
          <w:iCs/>
          <w:color w:val="002060"/>
          <w:sz w:val="22"/>
          <w:u w:val="single"/>
        </w:rPr>
      </w:pPr>
      <w:r>
        <w:rPr>
          <w:rFonts w:ascii="Arial" w:hAnsi="Arial" w:cs="Arial"/>
          <w:b/>
          <w:iCs/>
          <w:color w:val="002060"/>
          <w:sz w:val="22"/>
          <w:u w:val="single"/>
        </w:rPr>
        <w:t>SEDICESIMI DI FINALE</w:t>
      </w:r>
    </w:p>
    <w:p w14:paraId="41D1493E" w14:textId="11C971A4" w:rsidR="006B0FAF" w:rsidRPr="004B25D3" w:rsidRDefault="006B0FAF" w:rsidP="006B0FAF">
      <w:pPr>
        <w:pStyle w:val="Corpodeltesto21"/>
        <w:rPr>
          <w:rFonts w:ascii="Arial" w:hAnsi="Arial" w:cs="Arial"/>
          <w:b/>
          <w:i/>
          <w:color w:val="002060"/>
          <w:sz w:val="22"/>
        </w:rPr>
      </w:pPr>
      <w:r w:rsidRPr="004B25D3">
        <w:rPr>
          <w:rFonts w:ascii="Arial" w:hAnsi="Arial" w:cs="Arial"/>
          <w:b/>
          <w:i/>
          <w:color w:val="002060"/>
          <w:sz w:val="22"/>
        </w:rPr>
        <w:t xml:space="preserve">Gara di Andata </w:t>
      </w:r>
      <w:r>
        <w:rPr>
          <w:rFonts w:ascii="Arial" w:hAnsi="Arial" w:cs="Arial"/>
          <w:b/>
          <w:i/>
          <w:color w:val="002060"/>
          <w:sz w:val="22"/>
        </w:rPr>
        <w:t>03 Ottobre</w:t>
      </w:r>
      <w:r w:rsidRPr="004B25D3">
        <w:rPr>
          <w:rFonts w:ascii="Arial" w:hAnsi="Arial" w:cs="Arial"/>
          <w:b/>
          <w:i/>
          <w:color w:val="002060"/>
          <w:sz w:val="22"/>
        </w:rPr>
        <w:t xml:space="preserve"> 202</w:t>
      </w:r>
      <w:r>
        <w:rPr>
          <w:rFonts w:ascii="Arial" w:hAnsi="Arial" w:cs="Arial"/>
          <w:b/>
          <w:i/>
          <w:color w:val="002060"/>
          <w:sz w:val="22"/>
        </w:rPr>
        <w:t>3</w:t>
      </w:r>
      <w:r w:rsidRPr="004B25D3">
        <w:rPr>
          <w:rFonts w:ascii="Arial" w:hAnsi="Arial" w:cs="Arial"/>
          <w:b/>
          <w:i/>
          <w:color w:val="002060"/>
          <w:sz w:val="22"/>
        </w:rPr>
        <w:t xml:space="preserve"> – Gara di Ritorno </w:t>
      </w:r>
      <w:r>
        <w:rPr>
          <w:rFonts w:ascii="Arial" w:hAnsi="Arial" w:cs="Arial"/>
          <w:b/>
          <w:i/>
          <w:color w:val="002060"/>
          <w:sz w:val="22"/>
        </w:rPr>
        <w:t>17 Ottobre 2023</w:t>
      </w:r>
    </w:p>
    <w:p w14:paraId="14F3B6C7" w14:textId="77777777" w:rsidR="006B0FAF" w:rsidRDefault="006B0FAF" w:rsidP="006B0FAF">
      <w:pPr>
        <w:pStyle w:val="Corpodeltesto21"/>
        <w:rPr>
          <w:rFonts w:ascii="Arial" w:hAnsi="Arial" w:cs="Arial"/>
          <w:color w:val="002060"/>
          <w:sz w:val="22"/>
        </w:rPr>
      </w:pPr>
    </w:p>
    <w:p w14:paraId="72C64DC6" w14:textId="51B513DF" w:rsidR="006B0FAF" w:rsidRPr="0010750C" w:rsidRDefault="006B0FAF" w:rsidP="006B0FAF">
      <w:pPr>
        <w:pStyle w:val="LndNormale1"/>
        <w:rPr>
          <w:color w:val="002060"/>
        </w:rPr>
      </w:pPr>
      <w:r w:rsidRPr="0010750C">
        <w:rPr>
          <w:color w:val="002060"/>
        </w:rPr>
        <w:t>I Sedicesimi di Finale prevedono la disputa di n° 16 gare (andata/ritorno)</w:t>
      </w:r>
      <w:r w:rsidR="0054657A">
        <w:rPr>
          <w:color w:val="002060"/>
        </w:rPr>
        <w:t>.</w:t>
      </w:r>
    </w:p>
    <w:p w14:paraId="3CA2A356" w14:textId="10AEDC7D" w:rsidR="006B0FAF" w:rsidRPr="007D2FCD" w:rsidRDefault="006B0FAF" w:rsidP="006B0FAF">
      <w:pPr>
        <w:pStyle w:val="LndNormale1"/>
        <w:rPr>
          <w:color w:val="002060"/>
        </w:rPr>
      </w:pPr>
      <w:r w:rsidRPr="007D2FCD">
        <w:rPr>
          <w:color w:val="002060"/>
        </w:rPr>
        <w:t xml:space="preserve">Le 32 squadre </w:t>
      </w:r>
      <w:r>
        <w:rPr>
          <w:color w:val="002060"/>
        </w:rPr>
        <w:t xml:space="preserve">(14 di Serie C1 qualificate d’ufficio e 18 di Serie C2 vincitrici del primo turno) </w:t>
      </w:r>
      <w:r w:rsidRPr="007D2FCD">
        <w:rPr>
          <w:color w:val="002060"/>
        </w:rPr>
        <w:t xml:space="preserve">saranno suddivise in n° </w:t>
      </w:r>
      <w:r>
        <w:rPr>
          <w:color w:val="002060"/>
        </w:rPr>
        <w:t xml:space="preserve">2 </w:t>
      </w:r>
      <w:r w:rsidRPr="007D2FCD">
        <w:rPr>
          <w:color w:val="002060"/>
        </w:rPr>
        <w:t xml:space="preserve">raggruppamenti da </w:t>
      </w:r>
      <w:r>
        <w:rPr>
          <w:color w:val="002060"/>
        </w:rPr>
        <w:t>16</w:t>
      </w:r>
      <w:r w:rsidRPr="007D2FCD">
        <w:rPr>
          <w:color w:val="002060"/>
        </w:rPr>
        <w:t xml:space="preserve"> squadre ciascuno </w:t>
      </w:r>
      <w:r w:rsidR="0054657A">
        <w:rPr>
          <w:color w:val="002060"/>
        </w:rPr>
        <w:t>(nord e sud)</w:t>
      </w:r>
      <w:r w:rsidRPr="007D2FCD">
        <w:rPr>
          <w:color w:val="002060"/>
        </w:rPr>
        <w:t>.</w:t>
      </w:r>
    </w:p>
    <w:p w14:paraId="4660DE34" w14:textId="77777777" w:rsidR="006B0FAF" w:rsidRPr="007D2FCD" w:rsidRDefault="006B0FAF" w:rsidP="006B0FAF">
      <w:pPr>
        <w:pStyle w:val="LndNormale1"/>
        <w:rPr>
          <w:color w:val="002060"/>
        </w:rPr>
      </w:pPr>
      <w:r w:rsidRPr="007D2FCD">
        <w:rPr>
          <w:color w:val="002060"/>
        </w:rPr>
        <w:t>Gli accoppiamenti saranno effettuati mediante sorteggio ed andranno a comporre il tabellone definitivo della Coppa Italia Calcio a Cinque Serie C.</w:t>
      </w:r>
    </w:p>
    <w:p w14:paraId="0D394111" w14:textId="77777777" w:rsidR="006B0FAF" w:rsidRDefault="006B0FAF" w:rsidP="006B0FAF">
      <w:pPr>
        <w:pStyle w:val="LndNormale1"/>
        <w:rPr>
          <w:color w:val="002060"/>
        </w:rPr>
      </w:pPr>
      <w:r w:rsidRPr="007D2FCD">
        <w:rPr>
          <w:color w:val="002060"/>
        </w:rPr>
        <w:t>Nei Sedicesimi di Finale non si potranno incontrare le squadre di Serie C1.</w:t>
      </w:r>
    </w:p>
    <w:p w14:paraId="0D8A40B2" w14:textId="77777777" w:rsidR="006B0FAF" w:rsidRDefault="006B0FAF" w:rsidP="009540D1">
      <w:pPr>
        <w:pStyle w:val="LndNormale1"/>
        <w:rPr>
          <w:color w:val="002060"/>
        </w:rPr>
      </w:pPr>
    </w:p>
    <w:p w14:paraId="43DE1D22" w14:textId="77777777" w:rsidR="006B0FAF" w:rsidRPr="00CE199C" w:rsidRDefault="006B0FAF" w:rsidP="006B0FAF">
      <w:pPr>
        <w:pStyle w:val="Corpodeltesto21"/>
        <w:rPr>
          <w:rFonts w:ascii="Arial" w:hAnsi="Arial" w:cs="Arial"/>
          <w:color w:val="002060"/>
          <w:sz w:val="22"/>
        </w:rPr>
      </w:pPr>
      <w:r w:rsidRPr="00CE199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B107F3D" w14:textId="77777777" w:rsidR="006B0FAF" w:rsidRPr="00CE199C" w:rsidRDefault="006B0FAF" w:rsidP="006B0FAF">
      <w:pPr>
        <w:pStyle w:val="Corpodeltesto21"/>
        <w:rPr>
          <w:rFonts w:ascii="Arial" w:hAnsi="Arial" w:cs="Arial"/>
          <w:color w:val="002060"/>
          <w:sz w:val="22"/>
        </w:rPr>
      </w:pPr>
      <w:r w:rsidRPr="00CE199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10FC8DF1" w14:textId="77777777" w:rsidR="006B0FAF" w:rsidRPr="00FD5448" w:rsidRDefault="006B0FAF" w:rsidP="009540D1">
      <w:pPr>
        <w:pStyle w:val="LndNormale1"/>
        <w:rPr>
          <w:color w:val="002060"/>
        </w:rPr>
      </w:pPr>
    </w:p>
    <w:p w14:paraId="7036B217" w14:textId="77777777" w:rsidR="009540D1" w:rsidRDefault="009540D1" w:rsidP="009540D1">
      <w:pPr>
        <w:pStyle w:val="LndNormale1"/>
        <w:rPr>
          <w:color w:val="002060"/>
        </w:rPr>
      </w:pPr>
    </w:p>
    <w:p w14:paraId="7D5B0B65" w14:textId="77777777" w:rsidR="009540D1" w:rsidRPr="00CE199C" w:rsidRDefault="009540D1" w:rsidP="009540D1">
      <w:pPr>
        <w:pStyle w:val="Corpodeltesto21"/>
        <w:rPr>
          <w:rFonts w:ascii="Arial" w:hAnsi="Arial" w:cs="Arial"/>
          <w:b/>
          <w:iCs/>
          <w:color w:val="002060"/>
          <w:sz w:val="22"/>
          <w:u w:val="single"/>
        </w:rPr>
      </w:pPr>
      <w:r w:rsidRPr="00CE199C">
        <w:rPr>
          <w:rFonts w:ascii="Arial" w:hAnsi="Arial" w:cs="Arial"/>
          <w:b/>
          <w:iCs/>
          <w:color w:val="002060"/>
          <w:sz w:val="22"/>
          <w:u w:val="single"/>
        </w:rPr>
        <w:t>OTTAVI DI FINALE</w:t>
      </w:r>
    </w:p>
    <w:p w14:paraId="28D12963" w14:textId="3AF7AE8E" w:rsidR="009540D1" w:rsidRPr="004B25D3" w:rsidRDefault="009540D1" w:rsidP="009540D1">
      <w:pPr>
        <w:pStyle w:val="Corpodeltesto21"/>
        <w:rPr>
          <w:rFonts w:ascii="Arial" w:hAnsi="Arial" w:cs="Arial"/>
          <w:b/>
          <w:i/>
          <w:color w:val="002060"/>
          <w:sz w:val="22"/>
        </w:rPr>
      </w:pPr>
      <w:r w:rsidRPr="004B25D3">
        <w:rPr>
          <w:rFonts w:ascii="Arial" w:hAnsi="Arial" w:cs="Arial"/>
          <w:b/>
          <w:i/>
          <w:color w:val="002060"/>
          <w:sz w:val="22"/>
        </w:rPr>
        <w:t xml:space="preserve">Gara di Andata </w:t>
      </w:r>
      <w:r w:rsidR="006B0FAF">
        <w:rPr>
          <w:rFonts w:ascii="Arial" w:hAnsi="Arial" w:cs="Arial"/>
          <w:b/>
          <w:i/>
          <w:color w:val="002060"/>
          <w:sz w:val="22"/>
        </w:rPr>
        <w:t>31 Ottobre 2023</w:t>
      </w:r>
      <w:r w:rsidRPr="004B25D3">
        <w:rPr>
          <w:rFonts w:ascii="Arial" w:hAnsi="Arial" w:cs="Arial"/>
          <w:b/>
          <w:i/>
          <w:color w:val="002060"/>
          <w:sz w:val="22"/>
        </w:rPr>
        <w:t xml:space="preserve"> – Gara di Ritorno </w:t>
      </w:r>
      <w:r>
        <w:rPr>
          <w:rFonts w:ascii="Arial" w:hAnsi="Arial" w:cs="Arial"/>
          <w:b/>
          <w:i/>
          <w:color w:val="002060"/>
          <w:sz w:val="22"/>
        </w:rPr>
        <w:t>1</w:t>
      </w:r>
      <w:r w:rsidR="006B0FAF">
        <w:rPr>
          <w:rFonts w:ascii="Arial" w:hAnsi="Arial" w:cs="Arial"/>
          <w:b/>
          <w:i/>
          <w:color w:val="002060"/>
          <w:sz w:val="22"/>
        </w:rPr>
        <w:t>4</w:t>
      </w:r>
      <w:r w:rsidRPr="004B25D3">
        <w:rPr>
          <w:rFonts w:ascii="Arial" w:hAnsi="Arial" w:cs="Arial"/>
          <w:b/>
          <w:i/>
          <w:color w:val="002060"/>
          <w:sz w:val="22"/>
        </w:rPr>
        <w:t xml:space="preserve"> Novembre 202</w:t>
      </w:r>
      <w:r w:rsidR="006B0FAF">
        <w:rPr>
          <w:rFonts w:ascii="Arial" w:hAnsi="Arial" w:cs="Arial"/>
          <w:b/>
          <w:i/>
          <w:color w:val="002060"/>
          <w:sz w:val="22"/>
        </w:rPr>
        <w:t>3</w:t>
      </w:r>
    </w:p>
    <w:p w14:paraId="7B2D9301" w14:textId="77777777" w:rsidR="009540D1" w:rsidRDefault="009540D1" w:rsidP="009540D1">
      <w:pPr>
        <w:pStyle w:val="Corpodeltesto21"/>
        <w:rPr>
          <w:rFonts w:ascii="Arial" w:hAnsi="Arial" w:cs="Arial"/>
          <w:color w:val="002060"/>
          <w:sz w:val="22"/>
        </w:rPr>
      </w:pPr>
    </w:p>
    <w:p w14:paraId="1E6D779D" w14:textId="71D9D427" w:rsidR="009540D1" w:rsidRPr="00CE199C" w:rsidRDefault="009540D1" w:rsidP="009540D1">
      <w:pPr>
        <w:pStyle w:val="Corpodeltesto21"/>
        <w:rPr>
          <w:rFonts w:ascii="Arial" w:hAnsi="Arial" w:cs="Arial"/>
          <w:color w:val="002060"/>
          <w:sz w:val="22"/>
        </w:rPr>
      </w:pPr>
      <w:r w:rsidRPr="00CE199C">
        <w:rPr>
          <w:rFonts w:ascii="Arial" w:hAnsi="Arial" w:cs="Arial"/>
          <w:color w:val="002060"/>
          <w:sz w:val="22"/>
        </w:rPr>
        <w:t>Le 16 squadre qualificate dai Sedicesimi di Finale, accoppiate secondo</w:t>
      </w:r>
      <w:r>
        <w:rPr>
          <w:rFonts w:ascii="Arial" w:hAnsi="Arial" w:cs="Arial"/>
          <w:color w:val="002060"/>
          <w:sz w:val="22"/>
        </w:rPr>
        <w:t xml:space="preserve"> il tabellone </w:t>
      </w:r>
      <w:r w:rsidR="006B0FAF">
        <w:rPr>
          <w:rFonts w:ascii="Arial" w:hAnsi="Arial" w:cs="Arial"/>
          <w:color w:val="002060"/>
          <w:sz w:val="22"/>
        </w:rPr>
        <w:t>generato dal sorteggio</w:t>
      </w:r>
      <w:r w:rsidRPr="00CE199C">
        <w:rPr>
          <w:rFonts w:ascii="Arial" w:hAnsi="Arial" w:cs="Arial"/>
          <w:color w:val="002060"/>
          <w:sz w:val="22"/>
        </w:rPr>
        <w:t>, disputeranno gare di andata e ritorno ad eliminazione diretta.</w:t>
      </w:r>
    </w:p>
    <w:p w14:paraId="68928B63" w14:textId="77777777" w:rsidR="009540D1" w:rsidRPr="00CE199C" w:rsidRDefault="009540D1" w:rsidP="009540D1">
      <w:pPr>
        <w:pStyle w:val="Corpodeltesto21"/>
        <w:rPr>
          <w:rFonts w:ascii="Arial" w:hAnsi="Arial" w:cs="Arial"/>
          <w:color w:val="002060"/>
          <w:sz w:val="22"/>
        </w:rPr>
      </w:pPr>
      <w:r w:rsidRPr="00CE199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8FA4E7F" w14:textId="77777777" w:rsidR="009540D1" w:rsidRPr="00CE199C" w:rsidRDefault="009540D1" w:rsidP="009540D1">
      <w:pPr>
        <w:pStyle w:val="Corpodeltesto21"/>
        <w:rPr>
          <w:rFonts w:ascii="Arial" w:hAnsi="Arial" w:cs="Arial"/>
          <w:color w:val="002060"/>
          <w:sz w:val="22"/>
        </w:rPr>
      </w:pPr>
      <w:r w:rsidRPr="00CE199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15A24FCE" w14:textId="77777777" w:rsidR="009540D1" w:rsidRDefault="009540D1" w:rsidP="009540D1">
      <w:pPr>
        <w:pStyle w:val="Corpodeltesto21"/>
        <w:rPr>
          <w:rFonts w:ascii="Arial" w:hAnsi="Arial" w:cs="Arial"/>
          <w:color w:val="002060"/>
          <w:sz w:val="22"/>
        </w:rPr>
      </w:pPr>
    </w:p>
    <w:p w14:paraId="0EDC5A5F" w14:textId="77777777" w:rsidR="009540D1" w:rsidRPr="00CE199C" w:rsidRDefault="009540D1" w:rsidP="009540D1">
      <w:pPr>
        <w:pStyle w:val="Corpodeltesto21"/>
        <w:rPr>
          <w:rFonts w:ascii="Arial" w:hAnsi="Arial" w:cs="Arial"/>
          <w:color w:val="002060"/>
          <w:sz w:val="22"/>
        </w:rPr>
      </w:pPr>
    </w:p>
    <w:p w14:paraId="36839B65" w14:textId="77777777" w:rsidR="009540D1" w:rsidRDefault="009540D1" w:rsidP="009540D1">
      <w:pPr>
        <w:pStyle w:val="Corpodeltesto21"/>
        <w:rPr>
          <w:rFonts w:ascii="Arial" w:hAnsi="Arial" w:cs="Arial"/>
          <w:b/>
          <w:iCs/>
          <w:color w:val="002060"/>
          <w:sz w:val="22"/>
          <w:u w:val="single"/>
        </w:rPr>
      </w:pPr>
      <w:r>
        <w:rPr>
          <w:rFonts w:ascii="Arial" w:hAnsi="Arial" w:cs="Arial"/>
          <w:b/>
          <w:iCs/>
          <w:color w:val="002060"/>
          <w:sz w:val="22"/>
          <w:u w:val="single"/>
        </w:rPr>
        <w:t>FINAL EIGHT</w:t>
      </w:r>
    </w:p>
    <w:p w14:paraId="71ED43F6" w14:textId="2EE45681" w:rsidR="009540D1" w:rsidRPr="00FA2870" w:rsidRDefault="009540D1" w:rsidP="009540D1">
      <w:pPr>
        <w:pStyle w:val="Corpodeltesto21"/>
        <w:rPr>
          <w:rFonts w:ascii="Arial" w:hAnsi="Arial" w:cs="Arial"/>
          <w:b/>
          <w:iCs/>
          <w:color w:val="002060"/>
          <w:sz w:val="22"/>
        </w:rPr>
      </w:pPr>
      <w:r w:rsidRPr="00FA2870">
        <w:rPr>
          <w:rFonts w:ascii="Arial" w:hAnsi="Arial" w:cs="Arial"/>
          <w:b/>
          <w:iCs/>
          <w:color w:val="002060"/>
          <w:sz w:val="22"/>
        </w:rPr>
        <w:t>Gennaio 202</w:t>
      </w:r>
      <w:r w:rsidR="006B0FAF">
        <w:rPr>
          <w:rFonts w:ascii="Arial" w:hAnsi="Arial" w:cs="Arial"/>
          <w:b/>
          <w:iCs/>
          <w:color w:val="002060"/>
          <w:sz w:val="22"/>
        </w:rPr>
        <w:t>4</w:t>
      </w:r>
    </w:p>
    <w:p w14:paraId="36551F24" w14:textId="77777777" w:rsidR="009540D1" w:rsidRDefault="009540D1" w:rsidP="009540D1">
      <w:pPr>
        <w:pStyle w:val="Corpodeltesto21"/>
        <w:rPr>
          <w:rFonts w:ascii="Arial" w:hAnsi="Arial" w:cs="Arial"/>
          <w:color w:val="002060"/>
          <w:sz w:val="22"/>
        </w:rPr>
      </w:pPr>
    </w:p>
    <w:p w14:paraId="7A987BC5" w14:textId="2592102B" w:rsidR="009540D1" w:rsidRPr="00CE199C" w:rsidRDefault="009540D1" w:rsidP="009540D1">
      <w:pPr>
        <w:pStyle w:val="Corpodeltesto21"/>
        <w:rPr>
          <w:rFonts w:ascii="Arial" w:hAnsi="Arial" w:cs="Arial"/>
          <w:color w:val="002060"/>
          <w:sz w:val="22"/>
        </w:rPr>
      </w:pPr>
      <w:r w:rsidRPr="00CE199C">
        <w:rPr>
          <w:rFonts w:ascii="Arial" w:hAnsi="Arial" w:cs="Arial"/>
          <w:color w:val="002060"/>
          <w:sz w:val="22"/>
        </w:rPr>
        <w:t xml:space="preserve">Le 8 società vincenti gli ottavi di Finale disputeranno, in sede unica la “FINAL EIGHT” per l’assegnazione della </w:t>
      </w:r>
      <w:r w:rsidRPr="00CE199C">
        <w:rPr>
          <w:rFonts w:ascii="Arial" w:hAnsi="Arial" w:cs="Arial"/>
          <w:b/>
          <w:bCs/>
          <w:color w:val="002060"/>
          <w:sz w:val="22"/>
        </w:rPr>
        <w:t>COPPA ITALIA FASE REGIONALE MARCHE</w:t>
      </w:r>
      <w:r w:rsidRPr="00CE199C">
        <w:rPr>
          <w:rFonts w:ascii="Arial" w:hAnsi="Arial" w:cs="Arial"/>
          <w:color w:val="002060"/>
          <w:sz w:val="22"/>
        </w:rPr>
        <w:t xml:space="preserve"> Stagione Sportiva 20</w:t>
      </w:r>
      <w:r>
        <w:rPr>
          <w:rFonts w:ascii="Arial" w:hAnsi="Arial" w:cs="Arial"/>
          <w:color w:val="002060"/>
          <w:sz w:val="22"/>
        </w:rPr>
        <w:t>2</w:t>
      </w:r>
      <w:r w:rsidR="006B0FAF">
        <w:rPr>
          <w:rFonts w:ascii="Arial" w:hAnsi="Arial" w:cs="Arial"/>
          <w:color w:val="002060"/>
          <w:sz w:val="22"/>
        </w:rPr>
        <w:t>3</w:t>
      </w:r>
      <w:r w:rsidRPr="00CE199C">
        <w:rPr>
          <w:rFonts w:ascii="Arial" w:hAnsi="Arial" w:cs="Arial"/>
          <w:color w:val="002060"/>
          <w:sz w:val="22"/>
        </w:rPr>
        <w:t>/202</w:t>
      </w:r>
      <w:r w:rsidR="006B0FAF">
        <w:rPr>
          <w:rFonts w:ascii="Arial" w:hAnsi="Arial" w:cs="Arial"/>
          <w:color w:val="002060"/>
          <w:sz w:val="22"/>
        </w:rPr>
        <w:t>4</w:t>
      </w:r>
      <w:r w:rsidRPr="00CE199C">
        <w:rPr>
          <w:rFonts w:ascii="Arial" w:hAnsi="Arial" w:cs="Arial"/>
          <w:color w:val="002060"/>
          <w:sz w:val="22"/>
        </w:rPr>
        <w:t>.</w:t>
      </w:r>
    </w:p>
    <w:p w14:paraId="46D130A6" w14:textId="77777777" w:rsidR="009540D1" w:rsidRPr="00CE199C" w:rsidRDefault="009540D1" w:rsidP="009540D1">
      <w:pPr>
        <w:pStyle w:val="Corpodeltesto21"/>
        <w:rPr>
          <w:rFonts w:ascii="Arial" w:hAnsi="Arial" w:cs="Arial"/>
          <w:color w:val="002060"/>
          <w:sz w:val="22"/>
        </w:rPr>
      </w:pPr>
      <w:r w:rsidRPr="00CE199C">
        <w:rPr>
          <w:rFonts w:ascii="Arial" w:hAnsi="Arial" w:cs="Arial"/>
          <w:color w:val="002060"/>
          <w:sz w:val="22"/>
        </w:rPr>
        <w:t>Le gare di Quarti, Semifinale e di Finale verranno disputate con gara unica e gli accoppiamenti saranno determinati per sorteggio.</w:t>
      </w:r>
    </w:p>
    <w:p w14:paraId="62442259" w14:textId="77777777" w:rsidR="009540D1" w:rsidRPr="00CE199C" w:rsidRDefault="009540D1" w:rsidP="009540D1">
      <w:pPr>
        <w:pStyle w:val="Corpodeltesto21"/>
        <w:rPr>
          <w:rFonts w:ascii="Arial" w:hAnsi="Arial" w:cs="Arial"/>
          <w:color w:val="002060"/>
          <w:sz w:val="22"/>
        </w:rPr>
      </w:pPr>
      <w:r w:rsidRPr="00CE199C">
        <w:rPr>
          <w:rFonts w:ascii="Arial" w:hAnsi="Arial" w:cs="Arial"/>
          <w:color w:val="002060"/>
          <w:sz w:val="22"/>
        </w:rPr>
        <w:t>Le date delle gare, le modalità di svolgimento, il regolamento e la disciplina sportiva della “Final Eight” saranno oggetto di apposito C.U.</w:t>
      </w:r>
    </w:p>
    <w:p w14:paraId="6AE6AC90" w14:textId="77777777" w:rsidR="009540D1" w:rsidRPr="00CE199C" w:rsidRDefault="009540D1" w:rsidP="009540D1">
      <w:pPr>
        <w:pStyle w:val="Corpodeltesto21"/>
        <w:rPr>
          <w:rFonts w:ascii="Arial" w:hAnsi="Arial" w:cs="Arial"/>
          <w:color w:val="002060"/>
          <w:sz w:val="22"/>
        </w:rPr>
      </w:pPr>
    </w:p>
    <w:p w14:paraId="2E76F04C" w14:textId="77777777" w:rsidR="009540D1" w:rsidRPr="00CE199C" w:rsidRDefault="009540D1" w:rsidP="009540D1">
      <w:pPr>
        <w:pStyle w:val="Corpodeltesto21"/>
        <w:rPr>
          <w:rFonts w:ascii="Arial" w:hAnsi="Arial" w:cs="Arial"/>
          <w:b/>
          <w:color w:val="002060"/>
          <w:sz w:val="22"/>
          <w:u w:val="single"/>
        </w:rPr>
      </w:pPr>
      <w:r w:rsidRPr="00CE199C">
        <w:rPr>
          <w:rFonts w:ascii="Arial" w:hAnsi="Arial" w:cs="Arial"/>
          <w:b/>
          <w:color w:val="002060"/>
          <w:sz w:val="22"/>
          <w:u w:val="single"/>
        </w:rPr>
        <w:t>Fase Nazionale</w:t>
      </w:r>
    </w:p>
    <w:p w14:paraId="23ED6150" w14:textId="77777777" w:rsidR="009540D1" w:rsidRPr="00CE199C" w:rsidRDefault="009540D1" w:rsidP="009540D1">
      <w:pPr>
        <w:pStyle w:val="Corpodeltesto21"/>
        <w:rPr>
          <w:rFonts w:ascii="Arial" w:hAnsi="Arial" w:cs="Arial"/>
          <w:b/>
          <w:color w:val="002060"/>
          <w:sz w:val="22"/>
        </w:rPr>
      </w:pPr>
      <w:r w:rsidRPr="00CE199C">
        <w:rPr>
          <w:rFonts w:ascii="Arial" w:hAnsi="Arial" w:cs="Arial"/>
          <w:b/>
          <w:color w:val="002060"/>
          <w:sz w:val="22"/>
        </w:rPr>
        <w:t xml:space="preserve">Alla fase nazionale parteciperà comunque la formazione di Serie C1 meglio classificata. </w:t>
      </w:r>
    </w:p>
    <w:p w14:paraId="64BAFB66" w14:textId="66D92A52" w:rsidR="009540D1" w:rsidRDefault="009540D1" w:rsidP="009540D1">
      <w:pPr>
        <w:pStyle w:val="Corpodeltesto21"/>
        <w:rPr>
          <w:rFonts w:ascii="Arial" w:hAnsi="Arial" w:cs="Arial"/>
          <w:b/>
          <w:color w:val="002060"/>
          <w:sz w:val="22"/>
        </w:rPr>
      </w:pPr>
      <w:r w:rsidRPr="00CE199C">
        <w:rPr>
          <w:rFonts w:ascii="Arial" w:hAnsi="Arial" w:cs="Arial"/>
          <w:b/>
          <w:color w:val="002060"/>
          <w:sz w:val="22"/>
        </w:rPr>
        <w:t>Nel caso che più squadre di Serie C1 siano classificate nella medesima posizione parteciperà alla fase Nazionale la squadra meglio classificata al termine del girone di andata del campionato di Serie C1, stagione 202</w:t>
      </w:r>
      <w:r w:rsidR="006B0FAF">
        <w:rPr>
          <w:rFonts w:ascii="Arial" w:hAnsi="Arial" w:cs="Arial"/>
          <w:b/>
          <w:color w:val="002060"/>
          <w:sz w:val="22"/>
        </w:rPr>
        <w:t>3</w:t>
      </w:r>
      <w:r w:rsidRPr="00CE199C">
        <w:rPr>
          <w:rFonts w:ascii="Arial" w:hAnsi="Arial" w:cs="Arial"/>
          <w:b/>
          <w:color w:val="002060"/>
          <w:sz w:val="22"/>
        </w:rPr>
        <w:t>/202</w:t>
      </w:r>
      <w:r w:rsidR="006B0FAF">
        <w:rPr>
          <w:rFonts w:ascii="Arial" w:hAnsi="Arial" w:cs="Arial"/>
          <w:b/>
          <w:color w:val="002060"/>
          <w:sz w:val="22"/>
        </w:rPr>
        <w:t>4</w:t>
      </w:r>
      <w:r w:rsidRPr="00CE199C">
        <w:rPr>
          <w:rFonts w:ascii="Arial" w:hAnsi="Arial" w:cs="Arial"/>
          <w:b/>
          <w:color w:val="002060"/>
          <w:sz w:val="22"/>
        </w:rPr>
        <w:t>.</w:t>
      </w:r>
    </w:p>
    <w:p w14:paraId="744B60E0" w14:textId="034EFE3D" w:rsidR="009540D1" w:rsidRPr="004F53E9" w:rsidRDefault="009540D1" w:rsidP="009540D1">
      <w:pPr>
        <w:pStyle w:val="LndNormale1"/>
        <w:rPr>
          <w:color w:val="002060"/>
        </w:rPr>
      </w:pPr>
      <w:r w:rsidRPr="00B5087C">
        <w:rPr>
          <w:color w:val="002060"/>
        </w:rPr>
        <w:t>La Società vincitrice la Fase Nazionale della Coppa Italia avrà l'accesso alla Serie B per la Stagione Sportiva 202</w:t>
      </w:r>
      <w:r w:rsidR="006B0FAF">
        <w:rPr>
          <w:color w:val="002060"/>
        </w:rPr>
        <w:t>4</w:t>
      </w:r>
      <w:r w:rsidRPr="00B5087C">
        <w:rPr>
          <w:color w:val="002060"/>
        </w:rPr>
        <w:t>/202</w:t>
      </w:r>
      <w:r w:rsidR="006B0FAF">
        <w:rPr>
          <w:color w:val="002060"/>
        </w:rPr>
        <w:t>5</w:t>
      </w:r>
      <w:r w:rsidRPr="00B5087C">
        <w:rPr>
          <w:color w:val="002060"/>
        </w:rPr>
        <w:t>.</w:t>
      </w:r>
    </w:p>
    <w:p w14:paraId="0AD07600" w14:textId="77777777" w:rsidR="009540D1" w:rsidRPr="00CE199C" w:rsidRDefault="009540D1" w:rsidP="009540D1">
      <w:pPr>
        <w:pStyle w:val="Corpodeltesto21"/>
        <w:rPr>
          <w:rFonts w:ascii="Arial" w:hAnsi="Arial" w:cs="Arial"/>
          <w:b/>
          <w:color w:val="002060"/>
          <w:sz w:val="22"/>
        </w:rPr>
      </w:pPr>
    </w:p>
    <w:p w14:paraId="7A4BA4F4" w14:textId="77777777" w:rsidR="009540D1" w:rsidRPr="00CE199C" w:rsidRDefault="009540D1" w:rsidP="009540D1">
      <w:pPr>
        <w:pStyle w:val="LndNormale1"/>
        <w:rPr>
          <w:b/>
          <w:color w:val="002060"/>
          <w:szCs w:val="22"/>
          <w:u w:val="single"/>
        </w:rPr>
      </w:pPr>
      <w:r w:rsidRPr="00CE199C">
        <w:rPr>
          <w:b/>
          <w:color w:val="002060"/>
          <w:szCs w:val="22"/>
          <w:u w:val="single"/>
        </w:rPr>
        <w:t>Campo di giuoco</w:t>
      </w:r>
    </w:p>
    <w:p w14:paraId="4304255E" w14:textId="77777777" w:rsidR="009540D1" w:rsidRPr="00CE199C" w:rsidRDefault="009540D1" w:rsidP="009540D1">
      <w:pPr>
        <w:pStyle w:val="LndNormale1"/>
        <w:rPr>
          <w:i/>
          <w:color w:val="002060"/>
          <w:szCs w:val="22"/>
        </w:rPr>
      </w:pPr>
      <w:r w:rsidRPr="00CE199C">
        <w:rPr>
          <w:color w:val="002060"/>
          <w:szCs w:val="22"/>
        </w:rPr>
        <w:t>Per la Coppa Italia Calcio a Cinque Serie C, nei turni infrasettimanali, non vige l’obbligo per le Società che disputano le gare interne all’aperto di disputare le stesse alle ore 15:00.</w:t>
      </w:r>
    </w:p>
    <w:p w14:paraId="111A6363" w14:textId="77777777" w:rsidR="009540D1" w:rsidRPr="00CE199C" w:rsidRDefault="009540D1" w:rsidP="009540D1">
      <w:pPr>
        <w:pStyle w:val="LndNormale1"/>
        <w:rPr>
          <w:color w:val="002060"/>
          <w:szCs w:val="22"/>
        </w:rPr>
      </w:pPr>
    </w:p>
    <w:p w14:paraId="3C639772" w14:textId="77777777" w:rsidR="009540D1" w:rsidRPr="00CE199C" w:rsidRDefault="009540D1" w:rsidP="009540D1">
      <w:pPr>
        <w:pStyle w:val="LndNormale1"/>
        <w:rPr>
          <w:b/>
          <w:color w:val="002060"/>
          <w:szCs w:val="22"/>
          <w:u w:val="single"/>
        </w:rPr>
      </w:pPr>
      <w:r w:rsidRPr="00CE199C">
        <w:rPr>
          <w:b/>
          <w:color w:val="002060"/>
          <w:szCs w:val="22"/>
          <w:u w:val="single"/>
        </w:rPr>
        <w:t>Tempo di giuoco</w:t>
      </w:r>
    </w:p>
    <w:p w14:paraId="53B5B905" w14:textId="77777777" w:rsidR="009540D1" w:rsidRPr="00CE199C" w:rsidRDefault="009540D1" w:rsidP="009540D1">
      <w:pPr>
        <w:pStyle w:val="Nessunaspaziatura"/>
        <w:jc w:val="both"/>
        <w:rPr>
          <w:rFonts w:ascii="Arial" w:hAnsi="Arial" w:cs="Arial"/>
          <w:color w:val="002060"/>
        </w:rPr>
      </w:pPr>
      <w:r w:rsidRPr="00CE199C">
        <w:rPr>
          <w:rFonts w:ascii="Arial" w:hAnsi="Arial" w:cs="Arial"/>
          <w:color w:val="002060"/>
        </w:rPr>
        <w:t xml:space="preserve">Soltanto le gare della Final Eight saranno disputate con il </w:t>
      </w:r>
      <w:r w:rsidRPr="00CE199C">
        <w:rPr>
          <w:rFonts w:ascii="Arial" w:hAnsi="Arial" w:cs="Arial"/>
          <w:b/>
          <w:color w:val="002060"/>
        </w:rPr>
        <w:t>tempo effettivo</w:t>
      </w:r>
      <w:r w:rsidRPr="00CE199C">
        <w:rPr>
          <w:rFonts w:ascii="Arial" w:hAnsi="Arial" w:cs="Arial"/>
          <w:color w:val="002060"/>
        </w:rPr>
        <w:t xml:space="preserve"> dalla durata di 20 minuti per ogni tempo; pertanto le gare del primo, secondo e terzo turno avranno la durata di 30 minuti a tempo (non effettivi).</w:t>
      </w:r>
    </w:p>
    <w:p w14:paraId="7D87CF07" w14:textId="77777777" w:rsidR="009540D1" w:rsidRPr="00CE199C" w:rsidRDefault="009540D1" w:rsidP="009540D1">
      <w:pPr>
        <w:pStyle w:val="Corpodeltesto21"/>
        <w:rPr>
          <w:rFonts w:ascii="Arial" w:hAnsi="Arial" w:cs="Arial"/>
          <w:b/>
          <w:color w:val="002060"/>
          <w:sz w:val="22"/>
        </w:rPr>
      </w:pPr>
    </w:p>
    <w:p w14:paraId="5E1E340E" w14:textId="77777777" w:rsidR="009540D1" w:rsidRPr="00CE199C" w:rsidRDefault="009540D1" w:rsidP="009540D1">
      <w:pPr>
        <w:rPr>
          <w:rFonts w:ascii="Arial" w:hAnsi="Arial" w:cs="Arial"/>
          <w:b/>
          <w:color w:val="002060"/>
          <w:sz w:val="22"/>
          <w:szCs w:val="22"/>
          <w:u w:val="single"/>
        </w:rPr>
      </w:pPr>
      <w:r w:rsidRPr="00CE199C">
        <w:rPr>
          <w:rFonts w:ascii="Arial" w:hAnsi="Arial" w:cs="Arial"/>
          <w:b/>
          <w:color w:val="002060"/>
          <w:sz w:val="22"/>
          <w:szCs w:val="22"/>
          <w:u w:val="single"/>
        </w:rPr>
        <w:t>Partecipazione dei calciatori</w:t>
      </w:r>
    </w:p>
    <w:p w14:paraId="47BFE84F" w14:textId="77777777" w:rsidR="009540D1" w:rsidRPr="00CE199C" w:rsidRDefault="009540D1" w:rsidP="009540D1">
      <w:pPr>
        <w:rPr>
          <w:rFonts w:ascii="Arial" w:hAnsi="Arial"/>
          <w:color w:val="002060"/>
          <w:sz w:val="22"/>
          <w:szCs w:val="22"/>
        </w:rPr>
      </w:pPr>
      <w:r w:rsidRPr="00CE199C">
        <w:rPr>
          <w:rFonts w:ascii="Arial" w:hAnsi="Arial"/>
          <w:color w:val="002060"/>
          <w:sz w:val="22"/>
          <w:szCs w:val="22"/>
        </w:rPr>
        <w:t xml:space="preserve">Alle gare di Coppa Italia di Serie C Maschile possono partecipare tutti i calciatori regolarmente tesserati per le rispettive Società. </w:t>
      </w:r>
    </w:p>
    <w:p w14:paraId="283FF5C5" w14:textId="77777777" w:rsidR="009540D1" w:rsidRPr="00CE199C" w:rsidRDefault="009540D1" w:rsidP="009540D1">
      <w:pPr>
        <w:pStyle w:val="LndNormale1"/>
        <w:rPr>
          <w:color w:val="002060"/>
        </w:rPr>
      </w:pPr>
    </w:p>
    <w:p w14:paraId="38C43C97" w14:textId="77777777" w:rsidR="009540D1" w:rsidRPr="00CE199C" w:rsidRDefault="009540D1" w:rsidP="009540D1">
      <w:pPr>
        <w:tabs>
          <w:tab w:val="left" w:pos="720"/>
        </w:tabs>
        <w:ind w:left="360" w:hanging="360"/>
        <w:rPr>
          <w:rFonts w:ascii="Arial" w:hAnsi="Arial"/>
          <w:b/>
          <w:color w:val="002060"/>
          <w:sz w:val="22"/>
          <w:szCs w:val="22"/>
          <w:u w:val="single"/>
        </w:rPr>
      </w:pPr>
      <w:r w:rsidRPr="00CE199C">
        <w:rPr>
          <w:rFonts w:ascii="Arial" w:hAnsi="Arial"/>
          <w:b/>
          <w:color w:val="002060"/>
          <w:sz w:val="22"/>
          <w:szCs w:val="22"/>
          <w:u w:val="single"/>
        </w:rPr>
        <w:t>Sanzioni a carico dei calciatori</w:t>
      </w:r>
    </w:p>
    <w:p w14:paraId="5B554545" w14:textId="77777777" w:rsidR="009540D1" w:rsidRPr="00CE199C" w:rsidRDefault="009540D1" w:rsidP="009540D1">
      <w:pPr>
        <w:rPr>
          <w:rFonts w:ascii="Arial" w:hAnsi="Arial"/>
          <w:color w:val="002060"/>
          <w:sz w:val="22"/>
          <w:szCs w:val="22"/>
        </w:rPr>
      </w:pPr>
      <w:r w:rsidRPr="00CE199C">
        <w:rPr>
          <w:rFonts w:ascii="Arial" w:hAnsi="Arial"/>
          <w:color w:val="002060"/>
          <w:sz w:val="22"/>
          <w:szCs w:val="22"/>
        </w:rPr>
        <w:t>La squalifica per 1 o più giornate di gara, inflitte dagli Organi competenti in relazione a gare di Coppa Italia dovrà essere scontata nella stessa competizione;</w:t>
      </w:r>
    </w:p>
    <w:p w14:paraId="714F4ECA" w14:textId="77777777" w:rsidR="009540D1" w:rsidRPr="00CE199C" w:rsidRDefault="009540D1" w:rsidP="009540D1">
      <w:pPr>
        <w:rPr>
          <w:rFonts w:ascii="Arial" w:hAnsi="Arial"/>
          <w:color w:val="002060"/>
          <w:sz w:val="22"/>
          <w:szCs w:val="22"/>
        </w:rPr>
      </w:pPr>
      <w:r w:rsidRPr="00CE199C">
        <w:rPr>
          <w:rFonts w:ascii="Arial" w:hAnsi="Arial"/>
          <w:color w:val="002060"/>
          <w:sz w:val="22"/>
          <w:szCs w:val="22"/>
        </w:rPr>
        <w:t xml:space="preserve">Per le gare di Coppa Italia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0A8E9CB6" w14:textId="77777777" w:rsidR="009540D1" w:rsidRPr="00CE199C" w:rsidRDefault="009540D1" w:rsidP="009540D1">
      <w:pPr>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1C1EB960" w14:textId="77777777" w:rsidR="009540D1" w:rsidRPr="00CE199C" w:rsidRDefault="009540D1" w:rsidP="009540D1">
      <w:pPr>
        <w:rPr>
          <w:rFonts w:ascii="Arial" w:hAnsi="Arial"/>
          <w:color w:val="002060"/>
          <w:sz w:val="22"/>
          <w:szCs w:val="22"/>
        </w:rPr>
      </w:pPr>
    </w:p>
    <w:p w14:paraId="61BA67BF" w14:textId="77777777" w:rsidR="009540D1" w:rsidRPr="00EC6EFE" w:rsidRDefault="009540D1" w:rsidP="009540D1">
      <w:pPr>
        <w:pStyle w:val="LndNormale1"/>
        <w:rPr>
          <w:b/>
          <w:color w:val="002060"/>
          <w:szCs w:val="22"/>
          <w:u w:val="single"/>
        </w:rPr>
      </w:pPr>
      <w:r w:rsidRPr="00EC6EFE">
        <w:rPr>
          <w:b/>
          <w:color w:val="002060"/>
          <w:szCs w:val="22"/>
          <w:u w:val="single"/>
        </w:rPr>
        <w:t>Reclami</w:t>
      </w:r>
    </w:p>
    <w:p w14:paraId="046B2407" w14:textId="77777777" w:rsidR="006B0FAF" w:rsidRPr="006B0FAF" w:rsidRDefault="006B0FAF" w:rsidP="006B0FAF">
      <w:pPr>
        <w:pStyle w:val="LndNormale1"/>
        <w:rPr>
          <w:color w:val="002060"/>
          <w:szCs w:val="22"/>
        </w:rPr>
      </w:pPr>
      <w:r w:rsidRPr="006B0FAF">
        <w:rPr>
          <w:color w:val="002060"/>
          <w:szCs w:val="22"/>
        </w:rPr>
        <w:t>Varrà quanto previsto dalle procedure particolari iimpartite dalla FIGC con Comunicato Ufficiale di successiva pubblicazione.</w:t>
      </w:r>
    </w:p>
    <w:p w14:paraId="571FED19" w14:textId="77777777" w:rsidR="009540D1" w:rsidRPr="00EC6EFE" w:rsidRDefault="009540D1" w:rsidP="009540D1">
      <w:pPr>
        <w:pStyle w:val="LndNormale1"/>
        <w:rPr>
          <w:color w:val="002060"/>
          <w:szCs w:val="22"/>
        </w:rPr>
      </w:pPr>
    </w:p>
    <w:p w14:paraId="7ED7C134" w14:textId="77777777" w:rsidR="009540D1" w:rsidRPr="00EC6EFE" w:rsidRDefault="009540D1" w:rsidP="009540D1">
      <w:pPr>
        <w:rPr>
          <w:rFonts w:ascii="Arial" w:hAnsi="Arial"/>
          <w:b/>
          <w:color w:val="002060"/>
          <w:sz w:val="22"/>
          <w:szCs w:val="22"/>
          <w:u w:val="single"/>
        </w:rPr>
      </w:pPr>
      <w:r w:rsidRPr="00EC6EFE">
        <w:rPr>
          <w:rFonts w:ascii="Arial" w:hAnsi="Arial"/>
          <w:b/>
          <w:color w:val="002060"/>
          <w:sz w:val="22"/>
          <w:szCs w:val="22"/>
          <w:u w:val="single"/>
        </w:rPr>
        <w:t>Rinuncia a gare</w:t>
      </w:r>
    </w:p>
    <w:p w14:paraId="361BE206" w14:textId="77777777" w:rsidR="009540D1" w:rsidRPr="00EC6EFE" w:rsidRDefault="009540D1" w:rsidP="009540D1">
      <w:pPr>
        <w:pStyle w:val="LndStileBase"/>
        <w:jc w:val="both"/>
        <w:rPr>
          <w:color w:val="002060"/>
          <w:szCs w:val="22"/>
        </w:rPr>
      </w:pPr>
      <w:r w:rsidRPr="00EC6EFE">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66BADD04" w14:textId="77777777" w:rsidR="009540D1" w:rsidRPr="00EC6EFE" w:rsidRDefault="009540D1" w:rsidP="009540D1">
      <w:pPr>
        <w:pStyle w:val="Corpodeltesto21"/>
        <w:rPr>
          <w:color w:val="002060"/>
          <w:sz w:val="22"/>
          <w:szCs w:val="22"/>
        </w:rPr>
      </w:pPr>
    </w:p>
    <w:p w14:paraId="29BDBE51" w14:textId="77777777" w:rsidR="009540D1" w:rsidRPr="00EC6EFE" w:rsidRDefault="009540D1" w:rsidP="009540D1">
      <w:pPr>
        <w:rPr>
          <w:rFonts w:ascii="Arial" w:hAnsi="Arial" w:cs="Arial"/>
          <w:b/>
          <w:color w:val="002060"/>
          <w:sz w:val="22"/>
          <w:szCs w:val="22"/>
          <w:u w:val="single"/>
        </w:rPr>
      </w:pPr>
      <w:r w:rsidRPr="00EC6EFE">
        <w:rPr>
          <w:rFonts w:ascii="Arial" w:hAnsi="Arial" w:cs="Arial"/>
          <w:b/>
          <w:color w:val="002060"/>
          <w:sz w:val="22"/>
          <w:szCs w:val="22"/>
          <w:u w:val="single"/>
        </w:rPr>
        <w:t>Applicazione regolamenti federali</w:t>
      </w:r>
    </w:p>
    <w:p w14:paraId="6F3AF76C" w14:textId="77777777" w:rsidR="009540D1" w:rsidRPr="00D34730" w:rsidRDefault="009540D1" w:rsidP="009540D1">
      <w:pPr>
        <w:tabs>
          <w:tab w:val="left" w:pos="425"/>
        </w:tabs>
        <w:rPr>
          <w:rFonts w:ascii="Arial" w:hAnsi="Arial"/>
          <w:color w:val="002060"/>
          <w:sz w:val="22"/>
          <w:szCs w:val="22"/>
        </w:rPr>
      </w:pPr>
      <w:r w:rsidRPr="00EC6EFE">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70D9F689" w14:textId="77777777" w:rsidR="009540D1" w:rsidRDefault="009540D1" w:rsidP="009540D1">
      <w:pPr>
        <w:pStyle w:val="LndNormale1"/>
        <w:rPr>
          <w:color w:val="002060"/>
        </w:rPr>
      </w:pPr>
    </w:p>
    <w:p w14:paraId="74D3EBE3" w14:textId="77777777" w:rsidR="009540D1" w:rsidRPr="00B5087C" w:rsidRDefault="009540D1" w:rsidP="009540D1">
      <w:pPr>
        <w:pStyle w:val="LndNormale1"/>
        <w:rPr>
          <w:color w:val="002060"/>
        </w:rPr>
      </w:pPr>
      <w:r w:rsidRPr="00B5087C">
        <w:rPr>
          <w:color w:val="002060"/>
        </w:rPr>
        <w:t>La Società vincente avrà accesso alla Fase Nazionale; nel caso la vincente sia una Società non partecipante al Campionato di Serie C1, l'accesso alla Fase Nazionale sarà concesso alla squadra di Serie C1 meglio classificata.</w:t>
      </w:r>
    </w:p>
    <w:p w14:paraId="010D6911" w14:textId="77777777" w:rsidR="009540D1" w:rsidRPr="00B5087C" w:rsidRDefault="009540D1" w:rsidP="009540D1">
      <w:pPr>
        <w:pStyle w:val="LndNormale1"/>
        <w:rPr>
          <w:color w:val="002060"/>
        </w:rPr>
      </w:pPr>
    </w:p>
    <w:p w14:paraId="7A845F8E" w14:textId="77777777" w:rsidR="009540D1" w:rsidRPr="00442795" w:rsidRDefault="009540D1" w:rsidP="006B0FAF">
      <w:pPr>
        <w:pStyle w:val="TITOLOPRINC"/>
        <w:spacing w:before="0" w:beforeAutospacing="0" w:after="0" w:afterAutospacing="0"/>
        <w:rPr>
          <w:color w:val="002060"/>
        </w:rPr>
      </w:pPr>
      <w:r w:rsidRPr="00442795">
        <w:rPr>
          <w:color w:val="002060"/>
        </w:rPr>
        <w:t>PROGRAMMA GARE</w:t>
      </w:r>
    </w:p>
    <w:p w14:paraId="79155796" w14:textId="77777777" w:rsidR="0091287F" w:rsidRPr="00442795" w:rsidRDefault="0091287F" w:rsidP="006B0FAF">
      <w:pPr>
        <w:pStyle w:val="LndNormale1"/>
        <w:rPr>
          <w:b/>
          <w:color w:val="002060"/>
        </w:rPr>
      </w:pPr>
    </w:p>
    <w:p w14:paraId="010D19FF" w14:textId="77777777" w:rsidR="00B76CB6" w:rsidRPr="00442795" w:rsidRDefault="00B76CB6" w:rsidP="00B76CB6">
      <w:pPr>
        <w:pStyle w:val="titolocampionato0"/>
        <w:shd w:val="clear" w:color="auto" w:fill="CCCCCC"/>
        <w:spacing w:before="80" w:after="40"/>
        <w:rPr>
          <w:color w:val="002060"/>
        </w:rPr>
      </w:pPr>
      <w:r w:rsidRPr="00442795">
        <w:rPr>
          <w:color w:val="002060"/>
        </w:rPr>
        <w:t>COPPA ITALIA CALCIO A 5</w:t>
      </w:r>
    </w:p>
    <w:p w14:paraId="32AF1032" w14:textId="77777777" w:rsidR="00B76CB6" w:rsidRPr="00442795" w:rsidRDefault="00B76CB6" w:rsidP="006B0FAF">
      <w:pPr>
        <w:pStyle w:val="LndNormale1"/>
        <w:rPr>
          <w:b/>
          <w:color w:val="002060"/>
        </w:rPr>
      </w:pPr>
    </w:p>
    <w:p w14:paraId="4F55453B" w14:textId="77777777" w:rsidR="00B76CB6" w:rsidRPr="00442795" w:rsidRDefault="00B76CB6" w:rsidP="00B76CB6">
      <w:pPr>
        <w:pStyle w:val="sottotitolocampionato10"/>
        <w:rPr>
          <w:color w:val="002060"/>
        </w:rPr>
      </w:pPr>
      <w:r w:rsidRPr="00442795">
        <w:rPr>
          <w:color w:val="002060"/>
        </w:rPr>
        <w:t>GIRONE N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0"/>
        <w:gridCol w:w="1555"/>
        <w:gridCol w:w="1552"/>
      </w:tblGrid>
      <w:tr w:rsidR="00442795" w:rsidRPr="00442795" w14:paraId="1F252AD7" w14:textId="77777777" w:rsidTr="00AD3ED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DBAC8" w14:textId="77777777" w:rsidR="00B76CB6" w:rsidRPr="00442795" w:rsidRDefault="00B76CB6" w:rsidP="00AD3ED5">
            <w:pPr>
              <w:pStyle w:val="headertabella0"/>
              <w:rPr>
                <w:color w:val="002060"/>
              </w:rPr>
            </w:pPr>
            <w:r w:rsidRPr="0044279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35608" w14:textId="77777777" w:rsidR="00B76CB6" w:rsidRPr="00442795" w:rsidRDefault="00B76CB6" w:rsidP="00AD3ED5">
            <w:pPr>
              <w:pStyle w:val="headertabella0"/>
              <w:rPr>
                <w:color w:val="002060"/>
              </w:rPr>
            </w:pPr>
            <w:r w:rsidRPr="0044279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866C5" w14:textId="77777777" w:rsidR="00B76CB6" w:rsidRPr="00442795" w:rsidRDefault="00B76CB6" w:rsidP="00AD3ED5">
            <w:pPr>
              <w:pStyle w:val="headertabella0"/>
              <w:rPr>
                <w:color w:val="002060"/>
              </w:rPr>
            </w:pPr>
            <w:r w:rsidRPr="0044279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B62B1" w14:textId="77777777" w:rsidR="00B76CB6" w:rsidRPr="00442795" w:rsidRDefault="00B76CB6" w:rsidP="00AD3ED5">
            <w:pPr>
              <w:pStyle w:val="headertabella0"/>
              <w:rPr>
                <w:color w:val="002060"/>
              </w:rPr>
            </w:pPr>
            <w:r w:rsidRPr="0044279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5F2F3" w14:textId="77777777" w:rsidR="00B76CB6" w:rsidRPr="00442795" w:rsidRDefault="00B76CB6" w:rsidP="00AD3ED5">
            <w:pPr>
              <w:pStyle w:val="headertabella0"/>
              <w:rPr>
                <w:color w:val="002060"/>
              </w:rPr>
            </w:pPr>
            <w:r w:rsidRPr="0044279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6152A" w14:textId="77777777" w:rsidR="00B76CB6" w:rsidRPr="00442795" w:rsidRDefault="00B76CB6" w:rsidP="00AD3ED5">
            <w:pPr>
              <w:pStyle w:val="headertabella0"/>
              <w:rPr>
                <w:color w:val="002060"/>
              </w:rPr>
            </w:pPr>
            <w:r w:rsidRPr="0044279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6D1A4" w14:textId="77777777" w:rsidR="00B76CB6" w:rsidRPr="00442795" w:rsidRDefault="00B76CB6" w:rsidP="00AD3ED5">
            <w:pPr>
              <w:pStyle w:val="headertabella0"/>
              <w:rPr>
                <w:color w:val="002060"/>
              </w:rPr>
            </w:pPr>
            <w:r w:rsidRPr="00442795">
              <w:rPr>
                <w:color w:val="002060"/>
              </w:rPr>
              <w:t>Indirizzo Impianto</w:t>
            </w:r>
          </w:p>
        </w:tc>
      </w:tr>
      <w:tr w:rsidR="00442795" w:rsidRPr="00442795" w14:paraId="15FD0E51" w14:textId="77777777" w:rsidTr="00AD3ED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E93EAA" w14:textId="77777777" w:rsidR="00B76CB6" w:rsidRPr="00442795" w:rsidRDefault="00B76CB6" w:rsidP="00AD3ED5">
            <w:pPr>
              <w:pStyle w:val="rowtabella0"/>
              <w:rPr>
                <w:color w:val="002060"/>
              </w:rPr>
            </w:pPr>
            <w:r w:rsidRPr="00442795">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5E150" w14:textId="77777777" w:rsidR="00B76CB6" w:rsidRPr="00442795" w:rsidRDefault="00B76CB6" w:rsidP="00AD3ED5">
            <w:pPr>
              <w:pStyle w:val="rowtabella0"/>
              <w:rPr>
                <w:color w:val="002060"/>
              </w:rPr>
            </w:pPr>
            <w:r w:rsidRPr="00442795">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1A714" w14:textId="77777777" w:rsidR="00B76CB6" w:rsidRPr="00442795" w:rsidRDefault="00B76CB6" w:rsidP="00AD3ED5">
            <w:pPr>
              <w:pStyle w:val="rowtabella0"/>
              <w:jc w:val="center"/>
              <w:rPr>
                <w:color w:val="002060"/>
              </w:rPr>
            </w:pPr>
            <w:r w:rsidRPr="0044279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3B57C" w14:textId="77777777" w:rsidR="00B76CB6" w:rsidRPr="00442795" w:rsidRDefault="00B76CB6" w:rsidP="00AD3ED5">
            <w:pPr>
              <w:pStyle w:val="rowtabella0"/>
              <w:rPr>
                <w:color w:val="002060"/>
              </w:rPr>
            </w:pPr>
            <w:r w:rsidRPr="00442795">
              <w:rPr>
                <w:color w:val="002060"/>
              </w:rPr>
              <w:t>15/09/2023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61C69" w14:textId="77777777" w:rsidR="00B76CB6" w:rsidRPr="00442795" w:rsidRDefault="00B76CB6" w:rsidP="00AD3ED5">
            <w:pPr>
              <w:pStyle w:val="rowtabella0"/>
              <w:rPr>
                <w:color w:val="002060"/>
              </w:rPr>
            </w:pPr>
            <w:r w:rsidRPr="00442795">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C8AC4" w14:textId="77777777" w:rsidR="00B76CB6" w:rsidRPr="00442795" w:rsidRDefault="00B76CB6" w:rsidP="00AD3ED5">
            <w:pPr>
              <w:pStyle w:val="rowtabella0"/>
              <w:rPr>
                <w:color w:val="002060"/>
              </w:rPr>
            </w:pPr>
            <w:r w:rsidRPr="00442795">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43189" w14:textId="77777777" w:rsidR="00B76CB6" w:rsidRPr="00442795" w:rsidRDefault="00B76CB6" w:rsidP="00AD3ED5">
            <w:pPr>
              <w:pStyle w:val="rowtabella0"/>
              <w:rPr>
                <w:color w:val="002060"/>
              </w:rPr>
            </w:pPr>
            <w:r w:rsidRPr="00442795">
              <w:rPr>
                <w:color w:val="002060"/>
              </w:rPr>
              <w:t>VIA LORETO</w:t>
            </w:r>
          </w:p>
        </w:tc>
      </w:tr>
      <w:tr w:rsidR="00442795" w:rsidRPr="00442795" w14:paraId="00B8E148"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1B0016" w14:textId="77777777" w:rsidR="00B76CB6" w:rsidRPr="00442795" w:rsidRDefault="00B76CB6" w:rsidP="00AD3ED5">
            <w:pPr>
              <w:pStyle w:val="rowtabella0"/>
              <w:rPr>
                <w:color w:val="002060"/>
              </w:rPr>
            </w:pPr>
            <w:r w:rsidRPr="00442795">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DF15FC" w14:textId="77777777" w:rsidR="00B76CB6" w:rsidRPr="00442795" w:rsidRDefault="00B76CB6" w:rsidP="00AD3ED5">
            <w:pPr>
              <w:pStyle w:val="rowtabella0"/>
              <w:rPr>
                <w:color w:val="002060"/>
              </w:rPr>
            </w:pPr>
            <w:r w:rsidRPr="00442795">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5B3967"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B6063D" w14:textId="77777777" w:rsidR="00B76CB6" w:rsidRPr="00442795" w:rsidRDefault="00B76CB6" w:rsidP="00AD3ED5">
            <w:pPr>
              <w:pStyle w:val="rowtabella0"/>
              <w:rPr>
                <w:color w:val="002060"/>
              </w:rPr>
            </w:pPr>
            <w:r w:rsidRPr="00442795">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1A1DD6" w14:textId="77777777" w:rsidR="00B76CB6" w:rsidRPr="00442795" w:rsidRDefault="00B76CB6" w:rsidP="00AD3ED5">
            <w:pPr>
              <w:pStyle w:val="rowtabella0"/>
              <w:rPr>
                <w:color w:val="002060"/>
              </w:rPr>
            </w:pPr>
            <w:r w:rsidRPr="00442795">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7861D" w14:textId="77777777" w:rsidR="00B76CB6" w:rsidRPr="00442795" w:rsidRDefault="00B76CB6" w:rsidP="00AD3ED5">
            <w:pPr>
              <w:pStyle w:val="rowtabella0"/>
              <w:rPr>
                <w:color w:val="002060"/>
              </w:rPr>
            </w:pPr>
            <w:r w:rsidRPr="00442795">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E0EB89" w14:textId="77777777" w:rsidR="00B76CB6" w:rsidRPr="00442795" w:rsidRDefault="00B76CB6" w:rsidP="00AD3ED5">
            <w:pPr>
              <w:pStyle w:val="rowtabella0"/>
              <w:rPr>
                <w:color w:val="002060"/>
              </w:rPr>
            </w:pPr>
            <w:r w:rsidRPr="00442795">
              <w:rPr>
                <w:color w:val="002060"/>
              </w:rPr>
              <w:t>VIA ROSSINI</w:t>
            </w:r>
          </w:p>
        </w:tc>
      </w:tr>
      <w:tr w:rsidR="00442795" w:rsidRPr="00442795" w14:paraId="6256A2D0"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A739F5" w14:textId="77777777" w:rsidR="00B76CB6" w:rsidRPr="00442795" w:rsidRDefault="00B76CB6" w:rsidP="00AD3ED5">
            <w:pPr>
              <w:pStyle w:val="rowtabella0"/>
              <w:rPr>
                <w:color w:val="002060"/>
              </w:rPr>
            </w:pPr>
            <w:r w:rsidRPr="00442795">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674BB0" w14:textId="77777777" w:rsidR="00B76CB6" w:rsidRPr="00442795" w:rsidRDefault="00B76CB6" w:rsidP="00AD3ED5">
            <w:pPr>
              <w:pStyle w:val="rowtabella0"/>
              <w:rPr>
                <w:color w:val="002060"/>
              </w:rPr>
            </w:pPr>
            <w:r w:rsidRPr="00442795">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CF8284"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CEEB27" w14:textId="77777777" w:rsidR="00B76CB6" w:rsidRPr="00442795" w:rsidRDefault="00B76CB6" w:rsidP="00AD3ED5">
            <w:pPr>
              <w:pStyle w:val="rowtabella0"/>
              <w:rPr>
                <w:color w:val="002060"/>
              </w:rPr>
            </w:pPr>
            <w:r w:rsidRPr="00442795">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2011E7" w14:textId="77777777" w:rsidR="00B76CB6" w:rsidRPr="00442795" w:rsidRDefault="00B76CB6" w:rsidP="00AD3ED5">
            <w:pPr>
              <w:pStyle w:val="rowtabella0"/>
              <w:rPr>
                <w:color w:val="002060"/>
              </w:rPr>
            </w:pPr>
            <w:r w:rsidRPr="00442795">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5BC9D8" w14:textId="77777777" w:rsidR="00B76CB6" w:rsidRPr="00442795" w:rsidRDefault="00B76CB6" w:rsidP="00AD3ED5">
            <w:pPr>
              <w:pStyle w:val="rowtabella0"/>
              <w:rPr>
                <w:color w:val="002060"/>
              </w:rPr>
            </w:pPr>
            <w:r w:rsidRPr="00442795">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5B5849" w14:textId="77777777" w:rsidR="00B76CB6" w:rsidRPr="00442795" w:rsidRDefault="00B76CB6" w:rsidP="00AD3ED5">
            <w:pPr>
              <w:pStyle w:val="rowtabella0"/>
              <w:rPr>
                <w:color w:val="002060"/>
              </w:rPr>
            </w:pPr>
            <w:r w:rsidRPr="00442795">
              <w:rPr>
                <w:color w:val="002060"/>
              </w:rPr>
              <w:t>VIA TOBAGI STAZ. CASTELBELLINO</w:t>
            </w:r>
          </w:p>
        </w:tc>
      </w:tr>
      <w:tr w:rsidR="00442795" w:rsidRPr="00442795" w14:paraId="1FCEB766"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B0EB8B" w14:textId="77777777" w:rsidR="00B76CB6" w:rsidRPr="00442795" w:rsidRDefault="00B76CB6" w:rsidP="00AD3ED5">
            <w:pPr>
              <w:pStyle w:val="rowtabella0"/>
              <w:rPr>
                <w:color w:val="002060"/>
              </w:rPr>
            </w:pPr>
            <w:r w:rsidRPr="00442795">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48EF24" w14:textId="77777777" w:rsidR="00B76CB6" w:rsidRPr="00442795" w:rsidRDefault="00B76CB6" w:rsidP="00AD3ED5">
            <w:pPr>
              <w:pStyle w:val="rowtabella0"/>
              <w:rPr>
                <w:color w:val="002060"/>
              </w:rPr>
            </w:pPr>
            <w:r w:rsidRPr="00442795">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0B0209"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59D177" w14:textId="77777777" w:rsidR="00B76CB6" w:rsidRPr="00442795" w:rsidRDefault="00B76CB6" w:rsidP="00AD3ED5">
            <w:pPr>
              <w:pStyle w:val="rowtabella0"/>
              <w:rPr>
                <w:color w:val="002060"/>
              </w:rPr>
            </w:pPr>
            <w:r w:rsidRPr="00442795">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C56C92" w14:textId="77777777" w:rsidR="00B76CB6" w:rsidRPr="00442795" w:rsidRDefault="00B76CB6" w:rsidP="00AD3ED5">
            <w:pPr>
              <w:pStyle w:val="rowtabella0"/>
              <w:rPr>
                <w:color w:val="002060"/>
              </w:rPr>
            </w:pPr>
            <w:r w:rsidRPr="00442795">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E2C235" w14:textId="77777777" w:rsidR="00B76CB6" w:rsidRPr="00442795" w:rsidRDefault="00B76CB6" w:rsidP="00AD3ED5">
            <w:pPr>
              <w:pStyle w:val="rowtabella0"/>
              <w:rPr>
                <w:color w:val="002060"/>
              </w:rPr>
            </w:pPr>
            <w:r w:rsidRPr="00442795">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412254" w14:textId="77777777" w:rsidR="00B76CB6" w:rsidRPr="00442795" w:rsidRDefault="00B76CB6" w:rsidP="00AD3ED5">
            <w:pPr>
              <w:pStyle w:val="rowtabella0"/>
              <w:rPr>
                <w:color w:val="002060"/>
              </w:rPr>
            </w:pPr>
            <w:r w:rsidRPr="00442795">
              <w:rPr>
                <w:color w:val="002060"/>
              </w:rPr>
              <w:t>VIA MATTEOTTI</w:t>
            </w:r>
          </w:p>
        </w:tc>
      </w:tr>
      <w:tr w:rsidR="00442795" w:rsidRPr="00442795" w14:paraId="34A8B4CE"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5E9773" w14:textId="77777777" w:rsidR="00B76CB6" w:rsidRPr="00442795" w:rsidRDefault="00B76CB6" w:rsidP="00AD3ED5">
            <w:pPr>
              <w:pStyle w:val="rowtabella0"/>
              <w:rPr>
                <w:color w:val="002060"/>
              </w:rPr>
            </w:pPr>
            <w:r w:rsidRPr="00442795">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E4F6FC" w14:textId="77777777" w:rsidR="00B76CB6" w:rsidRPr="00442795" w:rsidRDefault="00B76CB6" w:rsidP="00AD3ED5">
            <w:pPr>
              <w:pStyle w:val="rowtabella0"/>
              <w:rPr>
                <w:color w:val="002060"/>
              </w:rPr>
            </w:pPr>
            <w:r w:rsidRPr="00442795">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E40414"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7D47A3" w14:textId="77777777" w:rsidR="00B76CB6" w:rsidRPr="00442795" w:rsidRDefault="00B76CB6" w:rsidP="00AD3ED5">
            <w:pPr>
              <w:pStyle w:val="rowtabella0"/>
              <w:rPr>
                <w:color w:val="002060"/>
              </w:rPr>
            </w:pPr>
            <w:r w:rsidRPr="00442795">
              <w:rPr>
                <w:color w:val="002060"/>
              </w:rPr>
              <w:t>15/09/2023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31FFEC" w14:textId="77777777" w:rsidR="00B76CB6" w:rsidRPr="00442795" w:rsidRDefault="00B76CB6" w:rsidP="00AD3ED5">
            <w:pPr>
              <w:pStyle w:val="rowtabella0"/>
              <w:rPr>
                <w:color w:val="002060"/>
              </w:rPr>
            </w:pPr>
            <w:r w:rsidRPr="00442795">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3D40E" w14:textId="77777777" w:rsidR="00B76CB6" w:rsidRPr="00442795" w:rsidRDefault="00B76CB6" w:rsidP="00AD3ED5">
            <w:pPr>
              <w:pStyle w:val="rowtabella0"/>
              <w:rPr>
                <w:color w:val="002060"/>
              </w:rPr>
            </w:pPr>
            <w:r w:rsidRPr="00442795">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5AF653" w14:textId="77777777" w:rsidR="00B76CB6" w:rsidRPr="00442795" w:rsidRDefault="00B76CB6" w:rsidP="00AD3ED5">
            <w:pPr>
              <w:pStyle w:val="rowtabella0"/>
              <w:rPr>
                <w:color w:val="002060"/>
              </w:rPr>
            </w:pPr>
            <w:r w:rsidRPr="00442795">
              <w:rPr>
                <w:color w:val="002060"/>
              </w:rPr>
              <w:t>VIA GHANDI - FRAZ. CROCETTE</w:t>
            </w:r>
          </w:p>
        </w:tc>
      </w:tr>
      <w:tr w:rsidR="00442795" w:rsidRPr="00442795" w14:paraId="49365199"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2D16D5" w14:textId="77777777" w:rsidR="00B76CB6" w:rsidRPr="00442795" w:rsidRDefault="00B76CB6" w:rsidP="00AD3ED5">
            <w:pPr>
              <w:pStyle w:val="rowtabella0"/>
              <w:rPr>
                <w:color w:val="002060"/>
              </w:rPr>
            </w:pPr>
            <w:r w:rsidRPr="00442795">
              <w:rPr>
                <w:color w:val="002060"/>
              </w:rPr>
              <w:lastRenderedPageBreak/>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D1B49C" w14:textId="77777777" w:rsidR="00B76CB6" w:rsidRPr="00442795" w:rsidRDefault="00B76CB6" w:rsidP="00AD3ED5">
            <w:pPr>
              <w:pStyle w:val="rowtabella0"/>
              <w:rPr>
                <w:color w:val="002060"/>
              </w:rPr>
            </w:pPr>
            <w:r w:rsidRPr="00442795">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0A863C"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CC832A" w14:textId="77777777" w:rsidR="00B76CB6" w:rsidRPr="00442795" w:rsidRDefault="00B76CB6" w:rsidP="00AD3ED5">
            <w:pPr>
              <w:pStyle w:val="rowtabella0"/>
              <w:rPr>
                <w:color w:val="002060"/>
              </w:rPr>
            </w:pPr>
            <w:r w:rsidRPr="00442795">
              <w:rPr>
                <w:color w:val="002060"/>
              </w:rPr>
              <w:t>15/09/2023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D0B429" w14:textId="77777777" w:rsidR="00B76CB6" w:rsidRPr="00442795" w:rsidRDefault="00B76CB6" w:rsidP="00AD3ED5">
            <w:pPr>
              <w:pStyle w:val="rowtabella0"/>
              <w:rPr>
                <w:color w:val="002060"/>
              </w:rPr>
            </w:pPr>
            <w:r w:rsidRPr="00442795">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9C2A76" w14:textId="77777777" w:rsidR="00B76CB6" w:rsidRPr="00442795" w:rsidRDefault="00B76CB6" w:rsidP="00AD3ED5">
            <w:pPr>
              <w:pStyle w:val="rowtabella0"/>
              <w:rPr>
                <w:color w:val="002060"/>
              </w:rPr>
            </w:pPr>
            <w:r w:rsidRPr="00442795">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15D919" w14:textId="77777777" w:rsidR="00B76CB6" w:rsidRPr="00442795" w:rsidRDefault="00B76CB6" w:rsidP="00AD3ED5">
            <w:pPr>
              <w:pStyle w:val="rowtabella0"/>
              <w:rPr>
                <w:color w:val="002060"/>
              </w:rPr>
            </w:pPr>
            <w:r w:rsidRPr="00442795">
              <w:rPr>
                <w:color w:val="002060"/>
              </w:rPr>
              <w:t>VIA GEMME, 13</w:t>
            </w:r>
          </w:p>
        </w:tc>
      </w:tr>
      <w:tr w:rsidR="00442795" w:rsidRPr="00442795" w14:paraId="37E5B66B"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E5394B" w14:textId="77777777" w:rsidR="00B76CB6" w:rsidRPr="00442795" w:rsidRDefault="00B76CB6" w:rsidP="00AD3ED5">
            <w:pPr>
              <w:pStyle w:val="rowtabella0"/>
              <w:rPr>
                <w:color w:val="002060"/>
              </w:rPr>
            </w:pPr>
            <w:r w:rsidRPr="00442795">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D3BC80" w14:textId="77777777" w:rsidR="00B76CB6" w:rsidRPr="00442795" w:rsidRDefault="00B76CB6" w:rsidP="00AD3ED5">
            <w:pPr>
              <w:pStyle w:val="rowtabella0"/>
              <w:rPr>
                <w:color w:val="002060"/>
              </w:rPr>
            </w:pPr>
            <w:r w:rsidRPr="00442795">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F35491"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FFFEE3" w14:textId="77777777" w:rsidR="00B76CB6" w:rsidRPr="00442795" w:rsidRDefault="00B76CB6" w:rsidP="00AD3ED5">
            <w:pPr>
              <w:pStyle w:val="rowtabella0"/>
              <w:rPr>
                <w:color w:val="002060"/>
              </w:rPr>
            </w:pPr>
            <w:r w:rsidRPr="00442795">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E23DDA" w14:textId="77777777" w:rsidR="00B76CB6" w:rsidRPr="00442795" w:rsidRDefault="00B76CB6" w:rsidP="00AD3ED5">
            <w:pPr>
              <w:pStyle w:val="rowtabella0"/>
              <w:rPr>
                <w:color w:val="002060"/>
              </w:rPr>
            </w:pPr>
            <w:r w:rsidRPr="0044279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6BC9E8" w14:textId="77777777" w:rsidR="00B76CB6" w:rsidRPr="00442795" w:rsidRDefault="00B76CB6" w:rsidP="00AD3ED5">
            <w:pPr>
              <w:pStyle w:val="rowtabella0"/>
              <w:rPr>
                <w:color w:val="002060"/>
              </w:rPr>
            </w:pPr>
            <w:r w:rsidRPr="0044279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2DB0D6" w14:textId="77777777" w:rsidR="00B76CB6" w:rsidRPr="00442795" w:rsidRDefault="00B76CB6" w:rsidP="00AD3ED5">
            <w:pPr>
              <w:pStyle w:val="rowtabella0"/>
              <w:rPr>
                <w:color w:val="002060"/>
              </w:rPr>
            </w:pPr>
            <w:r w:rsidRPr="00442795">
              <w:rPr>
                <w:color w:val="002060"/>
              </w:rPr>
              <w:t>VIA B.BUOZZI</w:t>
            </w:r>
          </w:p>
        </w:tc>
      </w:tr>
      <w:tr w:rsidR="00442795" w:rsidRPr="00442795" w14:paraId="40ABDAAA"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93F4F3" w14:textId="77777777" w:rsidR="00B76CB6" w:rsidRPr="00442795" w:rsidRDefault="00B76CB6" w:rsidP="00AD3ED5">
            <w:pPr>
              <w:pStyle w:val="rowtabella0"/>
              <w:rPr>
                <w:color w:val="002060"/>
              </w:rPr>
            </w:pPr>
            <w:r w:rsidRPr="00442795">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28CC19" w14:textId="77777777" w:rsidR="00B76CB6" w:rsidRPr="00442795" w:rsidRDefault="00B76CB6" w:rsidP="00AD3ED5">
            <w:pPr>
              <w:pStyle w:val="rowtabella0"/>
              <w:rPr>
                <w:color w:val="002060"/>
              </w:rPr>
            </w:pPr>
            <w:r w:rsidRPr="00442795">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2A88F2"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D45652" w14:textId="77777777" w:rsidR="00B76CB6" w:rsidRPr="00442795" w:rsidRDefault="00B76CB6" w:rsidP="00AD3ED5">
            <w:pPr>
              <w:pStyle w:val="rowtabella0"/>
              <w:rPr>
                <w:color w:val="002060"/>
              </w:rPr>
            </w:pPr>
            <w:r w:rsidRPr="00442795">
              <w:rPr>
                <w:color w:val="002060"/>
              </w:rPr>
              <w:t>16/09/2023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004729" w14:textId="77777777" w:rsidR="00B76CB6" w:rsidRPr="00442795" w:rsidRDefault="00B76CB6" w:rsidP="00AD3ED5">
            <w:pPr>
              <w:pStyle w:val="rowtabella0"/>
              <w:rPr>
                <w:color w:val="002060"/>
              </w:rPr>
            </w:pPr>
            <w:r w:rsidRPr="00442795">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B6C4DC" w14:textId="77777777" w:rsidR="00B76CB6" w:rsidRPr="00442795" w:rsidRDefault="00B76CB6" w:rsidP="00AD3ED5">
            <w:pPr>
              <w:pStyle w:val="rowtabella0"/>
              <w:rPr>
                <w:color w:val="002060"/>
              </w:rPr>
            </w:pPr>
            <w:r w:rsidRPr="00442795">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AB2B61" w14:textId="77777777" w:rsidR="00B76CB6" w:rsidRPr="00442795" w:rsidRDefault="00B76CB6" w:rsidP="00AD3ED5">
            <w:pPr>
              <w:pStyle w:val="rowtabella0"/>
              <w:rPr>
                <w:color w:val="002060"/>
              </w:rPr>
            </w:pPr>
            <w:r w:rsidRPr="00442795">
              <w:rPr>
                <w:color w:val="002060"/>
              </w:rPr>
              <w:t>VIA FALCONARA</w:t>
            </w:r>
          </w:p>
        </w:tc>
      </w:tr>
      <w:tr w:rsidR="00442795" w:rsidRPr="00442795" w14:paraId="5F4E7815"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F08EF7" w14:textId="77777777" w:rsidR="00B76CB6" w:rsidRPr="00442795" w:rsidRDefault="00B76CB6" w:rsidP="00AD3ED5">
            <w:pPr>
              <w:pStyle w:val="rowtabella0"/>
              <w:rPr>
                <w:color w:val="002060"/>
              </w:rPr>
            </w:pPr>
            <w:r w:rsidRPr="00442795">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A96016" w14:textId="77777777" w:rsidR="00B76CB6" w:rsidRPr="00442795" w:rsidRDefault="00B76CB6" w:rsidP="00AD3ED5">
            <w:pPr>
              <w:pStyle w:val="rowtabella0"/>
              <w:rPr>
                <w:color w:val="002060"/>
              </w:rPr>
            </w:pPr>
            <w:r w:rsidRPr="00442795">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D81B56"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9D8916" w14:textId="77777777" w:rsidR="00B76CB6" w:rsidRPr="00442795" w:rsidRDefault="00B76CB6" w:rsidP="00AD3ED5">
            <w:pPr>
              <w:pStyle w:val="rowtabella0"/>
              <w:rPr>
                <w:color w:val="002060"/>
              </w:rPr>
            </w:pPr>
            <w:r w:rsidRPr="00442795">
              <w:rPr>
                <w:color w:val="002060"/>
              </w:rPr>
              <w:t>16/09/2023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A0D879" w14:textId="77777777" w:rsidR="00B76CB6" w:rsidRPr="00442795" w:rsidRDefault="00B76CB6" w:rsidP="00AD3ED5">
            <w:pPr>
              <w:pStyle w:val="rowtabella0"/>
              <w:rPr>
                <w:color w:val="002060"/>
              </w:rPr>
            </w:pPr>
            <w:r w:rsidRPr="00442795">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9D7EBC" w14:textId="77777777" w:rsidR="00B76CB6" w:rsidRPr="00442795" w:rsidRDefault="00B76CB6" w:rsidP="00AD3ED5">
            <w:pPr>
              <w:pStyle w:val="rowtabella0"/>
              <w:rPr>
                <w:color w:val="002060"/>
              </w:rPr>
            </w:pPr>
            <w:r w:rsidRPr="0044279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13D7E6" w14:textId="77777777" w:rsidR="00B76CB6" w:rsidRPr="00442795" w:rsidRDefault="00B76CB6" w:rsidP="00AD3ED5">
            <w:pPr>
              <w:pStyle w:val="rowtabella0"/>
              <w:rPr>
                <w:color w:val="002060"/>
              </w:rPr>
            </w:pPr>
            <w:r w:rsidRPr="00442795">
              <w:rPr>
                <w:color w:val="002060"/>
              </w:rPr>
              <w:t>VIA PETRARCA</w:t>
            </w:r>
          </w:p>
        </w:tc>
      </w:tr>
      <w:tr w:rsidR="00442795" w:rsidRPr="00442795" w14:paraId="4C8B3068"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619C30" w14:textId="77777777" w:rsidR="00B76CB6" w:rsidRPr="00442795" w:rsidRDefault="00B76CB6" w:rsidP="00AD3ED5">
            <w:pPr>
              <w:pStyle w:val="rowtabella0"/>
              <w:rPr>
                <w:color w:val="002060"/>
              </w:rPr>
            </w:pPr>
            <w:r w:rsidRPr="00442795">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B1C01F" w14:textId="77777777" w:rsidR="00B76CB6" w:rsidRPr="00442795" w:rsidRDefault="00B76CB6" w:rsidP="00AD3ED5">
            <w:pPr>
              <w:pStyle w:val="rowtabella0"/>
              <w:rPr>
                <w:color w:val="002060"/>
              </w:rPr>
            </w:pPr>
            <w:r w:rsidRPr="00442795">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242135"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1AADB8" w14:textId="77777777" w:rsidR="00B76CB6" w:rsidRPr="00442795" w:rsidRDefault="00B76CB6" w:rsidP="00AD3ED5">
            <w:pPr>
              <w:pStyle w:val="rowtabella0"/>
              <w:rPr>
                <w:color w:val="002060"/>
              </w:rPr>
            </w:pPr>
            <w:r w:rsidRPr="00442795">
              <w:rPr>
                <w:color w:val="002060"/>
              </w:rPr>
              <w:t>22/09/2023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873FEA" w14:textId="77777777" w:rsidR="00B76CB6" w:rsidRPr="00442795" w:rsidRDefault="00B76CB6" w:rsidP="00AD3ED5">
            <w:pPr>
              <w:pStyle w:val="rowtabella0"/>
              <w:rPr>
                <w:color w:val="002060"/>
              </w:rPr>
            </w:pPr>
            <w:r w:rsidRPr="00442795">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ABC633" w14:textId="77777777" w:rsidR="00B76CB6" w:rsidRPr="00442795" w:rsidRDefault="00B76CB6" w:rsidP="00AD3ED5">
            <w:pPr>
              <w:pStyle w:val="rowtabella0"/>
              <w:rPr>
                <w:color w:val="002060"/>
              </w:rPr>
            </w:pPr>
            <w:r w:rsidRPr="0044279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DF9CB1" w14:textId="77777777" w:rsidR="00B76CB6" w:rsidRPr="00442795" w:rsidRDefault="00B76CB6" w:rsidP="00AD3ED5">
            <w:pPr>
              <w:pStyle w:val="rowtabella0"/>
              <w:rPr>
                <w:color w:val="002060"/>
              </w:rPr>
            </w:pPr>
            <w:r w:rsidRPr="00442795">
              <w:rPr>
                <w:color w:val="002060"/>
              </w:rPr>
              <w:t>VIA MADRE TERESA DI CALCUTTA</w:t>
            </w:r>
          </w:p>
        </w:tc>
      </w:tr>
      <w:tr w:rsidR="00442795" w:rsidRPr="00442795" w14:paraId="52F1EA23"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CCD43C" w14:textId="77777777" w:rsidR="00B76CB6" w:rsidRPr="00442795" w:rsidRDefault="00B76CB6" w:rsidP="00AD3ED5">
            <w:pPr>
              <w:pStyle w:val="rowtabella0"/>
              <w:rPr>
                <w:color w:val="002060"/>
              </w:rPr>
            </w:pPr>
            <w:r w:rsidRPr="00442795">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F6BC17" w14:textId="77777777" w:rsidR="00B76CB6" w:rsidRPr="00442795" w:rsidRDefault="00B76CB6" w:rsidP="00AD3ED5">
            <w:pPr>
              <w:pStyle w:val="rowtabella0"/>
              <w:rPr>
                <w:color w:val="002060"/>
              </w:rPr>
            </w:pPr>
            <w:r w:rsidRPr="00442795">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9AA455"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9F32E3" w14:textId="77777777" w:rsidR="00B76CB6" w:rsidRPr="00442795" w:rsidRDefault="00B76CB6" w:rsidP="00AD3ED5">
            <w:pPr>
              <w:pStyle w:val="rowtabella0"/>
              <w:rPr>
                <w:color w:val="002060"/>
              </w:rPr>
            </w:pPr>
            <w:r w:rsidRPr="00442795">
              <w:rPr>
                <w:color w:val="002060"/>
              </w:rPr>
              <w:t>22/09/2023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6FF86C" w14:textId="77777777" w:rsidR="00B76CB6" w:rsidRPr="00442795" w:rsidRDefault="00B76CB6" w:rsidP="00AD3ED5">
            <w:pPr>
              <w:pStyle w:val="rowtabella0"/>
              <w:rPr>
                <w:color w:val="002060"/>
              </w:rPr>
            </w:pPr>
            <w:r w:rsidRPr="00442795">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9A056D" w14:textId="77777777" w:rsidR="00B76CB6" w:rsidRPr="00442795" w:rsidRDefault="00B76CB6" w:rsidP="00AD3ED5">
            <w:pPr>
              <w:pStyle w:val="rowtabella0"/>
              <w:rPr>
                <w:color w:val="002060"/>
              </w:rPr>
            </w:pPr>
            <w:r w:rsidRPr="0044279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EF74C" w14:textId="77777777" w:rsidR="00B76CB6" w:rsidRPr="00442795" w:rsidRDefault="00B76CB6" w:rsidP="00AD3ED5">
            <w:pPr>
              <w:pStyle w:val="rowtabella0"/>
              <w:rPr>
                <w:color w:val="002060"/>
              </w:rPr>
            </w:pPr>
            <w:r w:rsidRPr="00442795">
              <w:rPr>
                <w:color w:val="002060"/>
              </w:rPr>
              <w:t>VIA DELLO STADIO</w:t>
            </w:r>
          </w:p>
        </w:tc>
      </w:tr>
      <w:tr w:rsidR="00442795" w:rsidRPr="00442795" w14:paraId="682570BB"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B01E27" w14:textId="77777777" w:rsidR="00B76CB6" w:rsidRPr="00442795" w:rsidRDefault="00B76CB6" w:rsidP="00AD3ED5">
            <w:pPr>
              <w:pStyle w:val="rowtabella0"/>
              <w:rPr>
                <w:color w:val="002060"/>
              </w:rPr>
            </w:pPr>
            <w:r w:rsidRPr="00442795">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81850C" w14:textId="77777777" w:rsidR="00B76CB6" w:rsidRPr="00442795" w:rsidRDefault="00B76CB6" w:rsidP="00AD3ED5">
            <w:pPr>
              <w:pStyle w:val="rowtabella0"/>
              <w:rPr>
                <w:color w:val="002060"/>
              </w:rPr>
            </w:pPr>
            <w:r w:rsidRPr="00442795">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DA171E"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B5BA2E" w14:textId="77777777" w:rsidR="00B76CB6" w:rsidRPr="00442795" w:rsidRDefault="00B76CB6" w:rsidP="00AD3ED5">
            <w:pPr>
              <w:pStyle w:val="rowtabella0"/>
              <w:rPr>
                <w:color w:val="002060"/>
              </w:rPr>
            </w:pPr>
            <w:r w:rsidRPr="00442795">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B46035" w14:textId="77777777" w:rsidR="00B76CB6" w:rsidRPr="00442795" w:rsidRDefault="00B76CB6" w:rsidP="00AD3ED5">
            <w:pPr>
              <w:pStyle w:val="rowtabella0"/>
              <w:rPr>
                <w:color w:val="002060"/>
              </w:rPr>
            </w:pPr>
            <w:r w:rsidRPr="00442795">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BC7DE" w14:textId="77777777" w:rsidR="00B76CB6" w:rsidRPr="00442795" w:rsidRDefault="00B76CB6" w:rsidP="00AD3ED5">
            <w:pPr>
              <w:pStyle w:val="rowtabella0"/>
              <w:rPr>
                <w:color w:val="002060"/>
              </w:rPr>
            </w:pPr>
            <w:r w:rsidRPr="00442795">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8F57BA" w14:textId="77777777" w:rsidR="00B76CB6" w:rsidRPr="00442795" w:rsidRDefault="00B76CB6" w:rsidP="00AD3ED5">
            <w:pPr>
              <w:pStyle w:val="rowtabella0"/>
              <w:rPr>
                <w:color w:val="002060"/>
              </w:rPr>
            </w:pPr>
            <w:r w:rsidRPr="00442795">
              <w:rPr>
                <w:color w:val="002060"/>
              </w:rPr>
              <w:t>VIA NAZARIO SAURO</w:t>
            </w:r>
          </w:p>
        </w:tc>
      </w:tr>
      <w:tr w:rsidR="00442795" w:rsidRPr="00442795" w14:paraId="40796EF6"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62A101" w14:textId="77777777" w:rsidR="00B76CB6" w:rsidRPr="00442795" w:rsidRDefault="00B76CB6" w:rsidP="00AD3ED5">
            <w:pPr>
              <w:pStyle w:val="rowtabella0"/>
              <w:rPr>
                <w:color w:val="002060"/>
              </w:rPr>
            </w:pPr>
            <w:r w:rsidRPr="00442795">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C792DC" w14:textId="77777777" w:rsidR="00B76CB6" w:rsidRPr="00442795" w:rsidRDefault="00B76CB6" w:rsidP="00AD3ED5">
            <w:pPr>
              <w:pStyle w:val="rowtabella0"/>
              <w:rPr>
                <w:color w:val="002060"/>
              </w:rPr>
            </w:pPr>
            <w:r w:rsidRPr="00442795">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59C030"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2EC91B" w14:textId="77777777" w:rsidR="00B76CB6" w:rsidRPr="00442795" w:rsidRDefault="00B76CB6" w:rsidP="00AD3ED5">
            <w:pPr>
              <w:pStyle w:val="rowtabella0"/>
              <w:rPr>
                <w:color w:val="002060"/>
              </w:rPr>
            </w:pPr>
            <w:r w:rsidRPr="00442795">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E5D838" w14:textId="77777777" w:rsidR="00B76CB6" w:rsidRPr="00442795" w:rsidRDefault="00B76CB6" w:rsidP="00AD3ED5">
            <w:pPr>
              <w:pStyle w:val="rowtabella0"/>
              <w:rPr>
                <w:color w:val="002060"/>
              </w:rPr>
            </w:pPr>
            <w:r w:rsidRPr="00442795">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A493CB" w14:textId="77777777" w:rsidR="00B76CB6" w:rsidRPr="00442795" w:rsidRDefault="00B76CB6" w:rsidP="00AD3ED5">
            <w:pPr>
              <w:pStyle w:val="rowtabella0"/>
              <w:rPr>
                <w:color w:val="002060"/>
              </w:rPr>
            </w:pPr>
            <w:r w:rsidRPr="00442795">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C6961B" w14:textId="77777777" w:rsidR="00B76CB6" w:rsidRPr="00442795" w:rsidRDefault="00B76CB6" w:rsidP="00AD3ED5">
            <w:pPr>
              <w:pStyle w:val="rowtabella0"/>
              <w:rPr>
                <w:color w:val="002060"/>
              </w:rPr>
            </w:pPr>
            <w:r w:rsidRPr="00442795">
              <w:rPr>
                <w:color w:val="002060"/>
              </w:rPr>
              <w:t>VIA IV NOVEMBRE</w:t>
            </w:r>
          </w:p>
        </w:tc>
      </w:tr>
      <w:tr w:rsidR="00442795" w:rsidRPr="00442795" w14:paraId="03F80B4D"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A2B574" w14:textId="77777777" w:rsidR="00B76CB6" w:rsidRPr="00442795" w:rsidRDefault="00B76CB6" w:rsidP="00AD3ED5">
            <w:pPr>
              <w:pStyle w:val="rowtabella0"/>
              <w:rPr>
                <w:color w:val="002060"/>
              </w:rPr>
            </w:pPr>
            <w:r w:rsidRPr="00442795">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17CDB3" w14:textId="77777777" w:rsidR="00B76CB6" w:rsidRPr="00442795" w:rsidRDefault="00B76CB6" w:rsidP="00AD3ED5">
            <w:pPr>
              <w:pStyle w:val="rowtabella0"/>
              <w:rPr>
                <w:color w:val="002060"/>
              </w:rPr>
            </w:pPr>
            <w:r w:rsidRPr="00442795">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3B2C76"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257BF0" w14:textId="77777777" w:rsidR="00B76CB6" w:rsidRPr="00442795" w:rsidRDefault="00B76CB6" w:rsidP="00AD3ED5">
            <w:pPr>
              <w:pStyle w:val="rowtabella0"/>
              <w:rPr>
                <w:color w:val="002060"/>
              </w:rPr>
            </w:pPr>
            <w:r w:rsidRPr="00442795">
              <w:rPr>
                <w:color w:val="002060"/>
              </w:rPr>
              <w:t>22/09/2023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10948F" w14:textId="77777777" w:rsidR="00B76CB6" w:rsidRPr="00442795" w:rsidRDefault="00B76CB6" w:rsidP="00AD3ED5">
            <w:pPr>
              <w:pStyle w:val="rowtabella0"/>
              <w:rPr>
                <w:color w:val="002060"/>
              </w:rPr>
            </w:pPr>
            <w:r w:rsidRPr="0044279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FFAC8" w14:textId="77777777" w:rsidR="00B76CB6" w:rsidRPr="00442795" w:rsidRDefault="00B76CB6" w:rsidP="00AD3ED5">
            <w:pPr>
              <w:pStyle w:val="rowtabella0"/>
              <w:rPr>
                <w:color w:val="002060"/>
              </w:rPr>
            </w:pPr>
            <w:r w:rsidRPr="0044279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E49369" w14:textId="77777777" w:rsidR="00B76CB6" w:rsidRPr="00442795" w:rsidRDefault="00B76CB6" w:rsidP="00AD3ED5">
            <w:pPr>
              <w:pStyle w:val="rowtabella0"/>
              <w:rPr>
                <w:color w:val="002060"/>
              </w:rPr>
            </w:pPr>
            <w:r w:rsidRPr="00442795">
              <w:rPr>
                <w:color w:val="002060"/>
              </w:rPr>
              <w:t>VIA B.BUOZZI</w:t>
            </w:r>
          </w:p>
        </w:tc>
      </w:tr>
      <w:tr w:rsidR="00442795" w:rsidRPr="00442795" w14:paraId="594E19DD"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D62884" w14:textId="77777777" w:rsidR="00B76CB6" w:rsidRPr="00442795" w:rsidRDefault="00B76CB6" w:rsidP="00AD3ED5">
            <w:pPr>
              <w:pStyle w:val="rowtabella0"/>
              <w:rPr>
                <w:color w:val="002060"/>
              </w:rPr>
            </w:pPr>
            <w:r w:rsidRPr="00442795">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DD3BD9" w14:textId="77777777" w:rsidR="00B76CB6" w:rsidRPr="00442795" w:rsidRDefault="00B76CB6" w:rsidP="00AD3ED5">
            <w:pPr>
              <w:pStyle w:val="rowtabella0"/>
              <w:rPr>
                <w:color w:val="002060"/>
              </w:rPr>
            </w:pPr>
            <w:r w:rsidRPr="00442795">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4DE33F"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13EBFC" w14:textId="77777777" w:rsidR="00B76CB6" w:rsidRPr="00442795" w:rsidRDefault="00B76CB6" w:rsidP="00AD3ED5">
            <w:pPr>
              <w:pStyle w:val="rowtabella0"/>
              <w:rPr>
                <w:color w:val="002060"/>
              </w:rPr>
            </w:pPr>
            <w:r w:rsidRPr="00442795">
              <w:rPr>
                <w:color w:val="002060"/>
              </w:rPr>
              <w:t>22/09/2023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510561" w14:textId="77777777" w:rsidR="00B76CB6" w:rsidRPr="00442795" w:rsidRDefault="00B76CB6" w:rsidP="00AD3ED5">
            <w:pPr>
              <w:pStyle w:val="rowtabella0"/>
              <w:rPr>
                <w:color w:val="002060"/>
              </w:rPr>
            </w:pPr>
            <w:r w:rsidRPr="00442795">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48241F" w14:textId="77777777" w:rsidR="00B76CB6" w:rsidRPr="00442795" w:rsidRDefault="00B76CB6" w:rsidP="00AD3ED5">
            <w:pPr>
              <w:pStyle w:val="rowtabella0"/>
              <w:rPr>
                <w:color w:val="002060"/>
              </w:rPr>
            </w:pPr>
            <w:r w:rsidRPr="00442795">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9E707D" w14:textId="77777777" w:rsidR="00B76CB6" w:rsidRPr="00442795" w:rsidRDefault="00B76CB6" w:rsidP="00AD3ED5">
            <w:pPr>
              <w:pStyle w:val="rowtabella0"/>
              <w:rPr>
                <w:color w:val="002060"/>
              </w:rPr>
            </w:pPr>
            <w:r w:rsidRPr="00442795">
              <w:rPr>
                <w:color w:val="002060"/>
              </w:rPr>
              <w:t>VIA LAGO DI MISURINA</w:t>
            </w:r>
          </w:p>
        </w:tc>
      </w:tr>
      <w:tr w:rsidR="00442795" w:rsidRPr="00442795" w14:paraId="6B3D6C5C"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4324CE" w14:textId="77777777" w:rsidR="00B76CB6" w:rsidRPr="00442795" w:rsidRDefault="00B76CB6" w:rsidP="00AD3ED5">
            <w:pPr>
              <w:pStyle w:val="rowtabella0"/>
              <w:rPr>
                <w:color w:val="002060"/>
              </w:rPr>
            </w:pPr>
            <w:r w:rsidRPr="00442795">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E7B8E5" w14:textId="77777777" w:rsidR="00B76CB6" w:rsidRPr="00442795" w:rsidRDefault="00B76CB6" w:rsidP="00AD3ED5">
            <w:pPr>
              <w:pStyle w:val="rowtabella0"/>
              <w:rPr>
                <w:color w:val="002060"/>
              </w:rPr>
            </w:pPr>
            <w:r w:rsidRPr="00442795">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ACFCA9"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65C692" w14:textId="77777777" w:rsidR="00B76CB6" w:rsidRPr="00442795" w:rsidRDefault="00B76CB6" w:rsidP="00AD3ED5">
            <w:pPr>
              <w:pStyle w:val="rowtabella0"/>
              <w:rPr>
                <w:color w:val="002060"/>
              </w:rPr>
            </w:pPr>
            <w:r w:rsidRPr="00442795">
              <w:rPr>
                <w:color w:val="002060"/>
              </w:rPr>
              <w:t>23/09/2023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7FAD74" w14:textId="77777777" w:rsidR="00B76CB6" w:rsidRPr="00442795" w:rsidRDefault="00B76CB6" w:rsidP="00AD3ED5">
            <w:pPr>
              <w:pStyle w:val="rowtabella0"/>
              <w:rPr>
                <w:color w:val="002060"/>
              </w:rPr>
            </w:pPr>
            <w:r w:rsidRPr="00442795">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2DE986" w14:textId="77777777" w:rsidR="00B76CB6" w:rsidRPr="00442795" w:rsidRDefault="00B76CB6" w:rsidP="00AD3ED5">
            <w:pPr>
              <w:pStyle w:val="rowtabella0"/>
              <w:rPr>
                <w:color w:val="002060"/>
              </w:rPr>
            </w:pPr>
            <w:r w:rsidRPr="0044279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647DDE" w14:textId="77777777" w:rsidR="00B76CB6" w:rsidRPr="00442795" w:rsidRDefault="00B76CB6" w:rsidP="00AD3ED5">
            <w:pPr>
              <w:pStyle w:val="rowtabella0"/>
              <w:rPr>
                <w:color w:val="002060"/>
              </w:rPr>
            </w:pPr>
            <w:r w:rsidRPr="00442795">
              <w:rPr>
                <w:color w:val="002060"/>
              </w:rPr>
              <w:t>LOCALITA' CANDIA</w:t>
            </w:r>
          </w:p>
        </w:tc>
      </w:tr>
      <w:tr w:rsidR="00442795" w:rsidRPr="00442795" w14:paraId="14267F3A"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7306E6" w14:textId="77777777" w:rsidR="00B76CB6" w:rsidRPr="00442795" w:rsidRDefault="00B76CB6" w:rsidP="00AD3ED5">
            <w:pPr>
              <w:pStyle w:val="rowtabella0"/>
              <w:rPr>
                <w:color w:val="002060"/>
              </w:rPr>
            </w:pPr>
            <w:r w:rsidRPr="00442795">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DC7A9A" w14:textId="77777777" w:rsidR="00B76CB6" w:rsidRPr="00442795" w:rsidRDefault="00B76CB6" w:rsidP="00AD3ED5">
            <w:pPr>
              <w:pStyle w:val="rowtabella0"/>
              <w:rPr>
                <w:color w:val="002060"/>
              </w:rPr>
            </w:pPr>
            <w:r w:rsidRPr="00442795">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581FA3"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C2AB2B" w14:textId="77777777" w:rsidR="00B76CB6" w:rsidRPr="00442795" w:rsidRDefault="00B76CB6" w:rsidP="00AD3ED5">
            <w:pPr>
              <w:pStyle w:val="rowtabella0"/>
              <w:rPr>
                <w:color w:val="002060"/>
              </w:rPr>
            </w:pPr>
            <w:r w:rsidRPr="00442795">
              <w:rPr>
                <w:color w:val="002060"/>
              </w:rPr>
              <w:t>23/09/2023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2D9398" w14:textId="77777777" w:rsidR="00B76CB6" w:rsidRPr="00442795" w:rsidRDefault="00B76CB6" w:rsidP="00AD3ED5">
            <w:pPr>
              <w:pStyle w:val="rowtabella0"/>
              <w:rPr>
                <w:color w:val="002060"/>
              </w:rPr>
            </w:pPr>
            <w:r w:rsidRPr="00442795">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841B8B" w14:textId="77777777" w:rsidR="00B76CB6" w:rsidRPr="00442795" w:rsidRDefault="00B76CB6" w:rsidP="00AD3ED5">
            <w:pPr>
              <w:pStyle w:val="rowtabella0"/>
              <w:rPr>
                <w:color w:val="002060"/>
              </w:rPr>
            </w:pPr>
            <w:r w:rsidRPr="0044279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1577F" w14:textId="77777777" w:rsidR="00B76CB6" w:rsidRPr="00442795" w:rsidRDefault="00B76CB6" w:rsidP="00AD3ED5">
            <w:pPr>
              <w:pStyle w:val="rowtabella0"/>
              <w:rPr>
                <w:color w:val="002060"/>
              </w:rPr>
            </w:pPr>
            <w:r w:rsidRPr="00442795">
              <w:rPr>
                <w:color w:val="002060"/>
              </w:rPr>
              <w:t>VIA VILLA TOMBARI</w:t>
            </w:r>
          </w:p>
        </w:tc>
      </w:tr>
      <w:tr w:rsidR="00442795" w:rsidRPr="00442795" w14:paraId="277F3BBD" w14:textId="77777777" w:rsidTr="00AD3ED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EB909D" w14:textId="77777777" w:rsidR="00B76CB6" w:rsidRPr="00442795" w:rsidRDefault="00B76CB6" w:rsidP="00AD3ED5">
            <w:pPr>
              <w:pStyle w:val="rowtabella0"/>
              <w:rPr>
                <w:color w:val="002060"/>
              </w:rPr>
            </w:pPr>
            <w:r w:rsidRPr="00442795">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7A7E3" w14:textId="77777777" w:rsidR="00B76CB6" w:rsidRPr="00442795" w:rsidRDefault="00B76CB6" w:rsidP="00AD3ED5">
            <w:pPr>
              <w:pStyle w:val="rowtabella0"/>
              <w:rPr>
                <w:color w:val="002060"/>
              </w:rPr>
            </w:pPr>
            <w:r w:rsidRPr="00442795">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06290"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229DE" w14:textId="77777777" w:rsidR="00B76CB6" w:rsidRPr="00442795" w:rsidRDefault="00B76CB6" w:rsidP="00AD3ED5">
            <w:pPr>
              <w:pStyle w:val="rowtabella0"/>
              <w:rPr>
                <w:color w:val="002060"/>
              </w:rPr>
            </w:pPr>
            <w:r w:rsidRPr="00442795">
              <w:rPr>
                <w:color w:val="002060"/>
              </w:rPr>
              <w:t>23/09/2023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D17A5" w14:textId="77777777" w:rsidR="00B76CB6" w:rsidRPr="00442795" w:rsidRDefault="00B76CB6" w:rsidP="00AD3ED5">
            <w:pPr>
              <w:pStyle w:val="rowtabella0"/>
              <w:rPr>
                <w:color w:val="002060"/>
              </w:rPr>
            </w:pPr>
            <w:r w:rsidRPr="00442795">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0E14A" w14:textId="77777777" w:rsidR="00B76CB6" w:rsidRPr="00442795" w:rsidRDefault="00B76CB6" w:rsidP="00AD3ED5">
            <w:pPr>
              <w:pStyle w:val="rowtabella0"/>
              <w:rPr>
                <w:color w:val="002060"/>
              </w:rPr>
            </w:pPr>
            <w:r w:rsidRPr="0044279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FD79C" w14:textId="77777777" w:rsidR="00B76CB6" w:rsidRPr="00442795" w:rsidRDefault="00B76CB6" w:rsidP="00AD3ED5">
            <w:pPr>
              <w:pStyle w:val="rowtabella0"/>
              <w:rPr>
                <w:color w:val="002060"/>
              </w:rPr>
            </w:pPr>
            <w:r w:rsidRPr="00442795">
              <w:rPr>
                <w:color w:val="002060"/>
              </w:rPr>
              <w:t>VIA VESCOVARA, 7</w:t>
            </w:r>
          </w:p>
        </w:tc>
      </w:tr>
    </w:tbl>
    <w:p w14:paraId="572380C0" w14:textId="77777777" w:rsidR="00B76CB6" w:rsidRPr="00442795" w:rsidRDefault="00B76CB6" w:rsidP="00B76CB6">
      <w:pPr>
        <w:pStyle w:val="breakline"/>
        <w:rPr>
          <w:rFonts w:eastAsiaTheme="minorEastAsia"/>
          <w:color w:val="002060"/>
        </w:rPr>
      </w:pPr>
    </w:p>
    <w:p w14:paraId="080F1D58" w14:textId="77777777" w:rsidR="00B76CB6" w:rsidRPr="00442795" w:rsidRDefault="00B76CB6" w:rsidP="00B76CB6">
      <w:pPr>
        <w:pStyle w:val="breakline"/>
        <w:rPr>
          <w:color w:val="002060"/>
        </w:rPr>
      </w:pPr>
    </w:p>
    <w:p w14:paraId="46E57968" w14:textId="77777777" w:rsidR="00B76CB6" w:rsidRPr="00442795" w:rsidRDefault="00B76CB6" w:rsidP="00B76CB6">
      <w:pPr>
        <w:pStyle w:val="breakline"/>
        <w:rPr>
          <w:color w:val="002060"/>
        </w:rPr>
      </w:pPr>
    </w:p>
    <w:p w14:paraId="6C6F6CB6" w14:textId="77777777" w:rsidR="00B76CB6" w:rsidRPr="00442795" w:rsidRDefault="00B76CB6" w:rsidP="00B76CB6">
      <w:pPr>
        <w:pStyle w:val="sottotitolocampionato10"/>
        <w:rPr>
          <w:color w:val="002060"/>
        </w:rPr>
      </w:pPr>
      <w:r w:rsidRPr="00442795">
        <w:rPr>
          <w:color w:val="002060"/>
        </w:rPr>
        <w:t>GIRONE S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3"/>
        <w:gridCol w:w="385"/>
        <w:gridCol w:w="898"/>
        <w:gridCol w:w="1198"/>
        <w:gridCol w:w="1550"/>
        <w:gridCol w:w="1542"/>
      </w:tblGrid>
      <w:tr w:rsidR="00442795" w:rsidRPr="00442795" w14:paraId="16A0A6E6" w14:textId="77777777" w:rsidTr="00AD3ED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A6B78" w14:textId="77777777" w:rsidR="00B76CB6" w:rsidRPr="00442795" w:rsidRDefault="00B76CB6" w:rsidP="00AD3ED5">
            <w:pPr>
              <w:pStyle w:val="headertabella0"/>
              <w:rPr>
                <w:color w:val="002060"/>
              </w:rPr>
            </w:pPr>
            <w:r w:rsidRPr="0044279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99D0E" w14:textId="77777777" w:rsidR="00B76CB6" w:rsidRPr="00442795" w:rsidRDefault="00B76CB6" w:rsidP="00AD3ED5">
            <w:pPr>
              <w:pStyle w:val="headertabella0"/>
              <w:rPr>
                <w:color w:val="002060"/>
              </w:rPr>
            </w:pPr>
            <w:r w:rsidRPr="0044279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B0059" w14:textId="77777777" w:rsidR="00B76CB6" w:rsidRPr="00442795" w:rsidRDefault="00B76CB6" w:rsidP="00AD3ED5">
            <w:pPr>
              <w:pStyle w:val="headertabella0"/>
              <w:rPr>
                <w:color w:val="002060"/>
              </w:rPr>
            </w:pPr>
            <w:r w:rsidRPr="0044279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91D23" w14:textId="77777777" w:rsidR="00B76CB6" w:rsidRPr="00442795" w:rsidRDefault="00B76CB6" w:rsidP="00AD3ED5">
            <w:pPr>
              <w:pStyle w:val="headertabella0"/>
              <w:rPr>
                <w:color w:val="002060"/>
              </w:rPr>
            </w:pPr>
            <w:r w:rsidRPr="0044279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FBA81" w14:textId="77777777" w:rsidR="00B76CB6" w:rsidRPr="00442795" w:rsidRDefault="00B76CB6" w:rsidP="00AD3ED5">
            <w:pPr>
              <w:pStyle w:val="headertabella0"/>
              <w:rPr>
                <w:color w:val="002060"/>
              </w:rPr>
            </w:pPr>
            <w:r w:rsidRPr="0044279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2CB31" w14:textId="77777777" w:rsidR="00B76CB6" w:rsidRPr="00442795" w:rsidRDefault="00B76CB6" w:rsidP="00AD3ED5">
            <w:pPr>
              <w:pStyle w:val="headertabella0"/>
              <w:rPr>
                <w:color w:val="002060"/>
              </w:rPr>
            </w:pPr>
            <w:r w:rsidRPr="0044279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9F8F6" w14:textId="77777777" w:rsidR="00B76CB6" w:rsidRPr="00442795" w:rsidRDefault="00B76CB6" w:rsidP="00AD3ED5">
            <w:pPr>
              <w:pStyle w:val="headertabella0"/>
              <w:rPr>
                <w:color w:val="002060"/>
              </w:rPr>
            </w:pPr>
            <w:r w:rsidRPr="00442795">
              <w:rPr>
                <w:color w:val="002060"/>
              </w:rPr>
              <w:t>Indirizzo Impianto</w:t>
            </w:r>
          </w:p>
        </w:tc>
      </w:tr>
      <w:tr w:rsidR="00442795" w:rsidRPr="00442795" w14:paraId="1933DD87" w14:textId="77777777" w:rsidTr="00AD3ED5">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2F7B81" w14:textId="77777777" w:rsidR="00B76CB6" w:rsidRPr="00442795" w:rsidRDefault="00B76CB6" w:rsidP="00AD3ED5">
            <w:pPr>
              <w:pStyle w:val="rowtabella0"/>
              <w:rPr>
                <w:color w:val="002060"/>
              </w:rPr>
            </w:pPr>
            <w:r w:rsidRPr="00442795">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1D550" w14:textId="77777777" w:rsidR="00B76CB6" w:rsidRPr="00442795" w:rsidRDefault="00B76CB6" w:rsidP="00AD3ED5">
            <w:pPr>
              <w:pStyle w:val="rowtabella0"/>
              <w:rPr>
                <w:color w:val="002060"/>
              </w:rPr>
            </w:pPr>
            <w:r w:rsidRPr="00442795">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1228C" w14:textId="77777777" w:rsidR="00B76CB6" w:rsidRPr="00442795" w:rsidRDefault="00B76CB6" w:rsidP="00AD3ED5">
            <w:pPr>
              <w:pStyle w:val="rowtabella0"/>
              <w:jc w:val="center"/>
              <w:rPr>
                <w:color w:val="002060"/>
              </w:rPr>
            </w:pPr>
            <w:r w:rsidRPr="0044279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72F72" w14:textId="77777777" w:rsidR="00B76CB6" w:rsidRPr="00442795" w:rsidRDefault="00B76CB6" w:rsidP="00AD3ED5">
            <w:pPr>
              <w:pStyle w:val="rowtabella0"/>
              <w:rPr>
                <w:color w:val="002060"/>
              </w:rPr>
            </w:pPr>
            <w:r w:rsidRPr="00442795">
              <w:rPr>
                <w:color w:val="002060"/>
              </w:rPr>
              <w:t>15/09/2023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41969" w14:textId="77777777" w:rsidR="00B76CB6" w:rsidRPr="00442795" w:rsidRDefault="00B76CB6" w:rsidP="00AD3ED5">
            <w:pPr>
              <w:pStyle w:val="rowtabella0"/>
              <w:rPr>
                <w:color w:val="002060"/>
              </w:rPr>
            </w:pPr>
            <w:r w:rsidRPr="00442795">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F8153" w14:textId="77777777" w:rsidR="00B76CB6" w:rsidRPr="00442795" w:rsidRDefault="00B76CB6" w:rsidP="00AD3ED5">
            <w:pPr>
              <w:pStyle w:val="rowtabella0"/>
              <w:rPr>
                <w:color w:val="002060"/>
              </w:rPr>
            </w:pPr>
            <w:r w:rsidRPr="00442795">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11F20" w14:textId="77777777" w:rsidR="00B76CB6" w:rsidRPr="00442795" w:rsidRDefault="00B76CB6" w:rsidP="00AD3ED5">
            <w:pPr>
              <w:pStyle w:val="rowtabella0"/>
              <w:rPr>
                <w:color w:val="002060"/>
              </w:rPr>
            </w:pPr>
            <w:r w:rsidRPr="00442795">
              <w:rPr>
                <w:color w:val="002060"/>
              </w:rPr>
              <w:t>VIA ROSSINI</w:t>
            </w:r>
          </w:p>
        </w:tc>
      </w:tr>
      <w:tr w:rsidR="00442795" w:rsidRPr="00442795" w14:paraId="319E93B0"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C641C8" w14:textId="77777777" w:rsidR="00B76CB6" w:rsidRPr="00442795" w:rsidRDefault="00B76CB6" w:rsidP="00AD3ED5">
            <w:pPr>
              <w:pStyle w:val="rowtabella0"/>
              <w:rPr>
                <w:color w:val="002060"/>
              </w:rPr>
            </w:pPr>
            <w:r w:rsidRPr="00442795">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D68945" w14:textId="77777777" w:rsidR="00B76CB6" w:rsidRPr="00442795" w:rsidRDefault="00B76CB6" w:rsidP="00AD3ED5">
            <w:pPr>
              <w:pStyle w:val="rowtabella0"/>
              <w:rPr>
                <w:color w:val="002060"/>
              </w:rPr>
            </w:pPr>
            <w:r w:rsidRPr="00442795">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5D0066"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E504D9" w14:textId="77777777" w:rsidR="00B76CB6" w:rsidRPr="00442795" w:rsidRDefault="00B76CB6" w:rsidP="00AD3ED5">
            <w:pPr>
              <w:pStyle w:val="rowtabella0"/>
              <w:rPr>
                <w:color w:val="002060"/>
              </w:rPr>
            </w:pPr>
            <w:r w:rsidRPr="00442795">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F7D0B9" w14:textId="77777777" w:rsidR="00B76CB6" w:rsidRPr="00442795" w:rsidRDefault="00B76CB6" w:rsidP="00AD3ED5">
            <w:pPr>
              <w:pStyle w:val="rowtabella0"/>
              <w:rPr>
                <w:color w:val="002060"/>
              </w:rPr>
            </w:pPr>
            <w:r w:rsidRPr="00442795">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0F2585" w14:textId="77777777" w:rsidR="00B76CB6" w:rsidRPr="00442795" w:rsidRDefault="00B76CB6" w:rsidP="00AD3ED5">
            <w:pPr>
              <w:pStyle w:val="rowtabella0"/>
              <w:rPr>
                <w:color w:val="002060"/>
              </w:rPr>
            </w:pPr>
            <w:r w:rsidRPr="00442795">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1F30C3" w14:textId="77777777" w:rsidR="00B76CB6" w:rsidRPr="00442795" w:rsidRDefault="00B76CB6" w:rsidP="00AD3ED5">
            <w:pPr>
              <w:pStyle w:val="rowtabella0"/>
              <w:rPr>
                <w:color w:val="002060"/>
              </w:rPr>
            </w:pPr>
            <w:r w:rsidRPr="00442795">
              <w:rPr>
                <w:color w:val="002060"/>
              </w:rPr>
              <w:t>VIA DELL IRIS</w:t>
            </w:r>
          </w:p>
        </w:tc>
      </w:tr>
      <w:tr w:rsidR="00442795" w:rsidRPr="00442795" w14:paraId="6A3BE6B5"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94A1AD" w14:textId="77777777" w:rsidR="00B76CB6" w:rsidRPr="00442795" w:rsidRDefault="00B76CB6" w:rsidP="00AD3ED5">
            <w:pPr>
              <w:pStyle w:val="rowtabella0"/>
              <w:rPr>
                <w:color w:val="002060"/>
              </w:rPr>
            </w:pPr>
            <w:r w:rsidRPr="00442795">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0B426B" w14:textId="77777777" w:rsidR="00B76CB6" w:rsidRPr="00442795" w:rsidRDefault="00B76CB6" w:rsidP="00AD3ED5">
            <w:pPr>
              <w:pStyle w:val="rowtabella0"/>
              <w:rPr>
                <w:color w:val="002060"/>
              </w:rPr>
            </w:pPr>
            <w:r w:rsidRPr="00442795">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FFAACF"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4899EC" w14:textId="77777777" w:rsidR="00B76CB6" w:rsidRPr="00442795" w:rsidRDefault="00B76CB6" w:rsidP="00AD3ED5">
            <w:pPr>
              <w:pStyle w:val="rowtabella0"/>
              <w:rPr>
                <w:color w:val="002060"/>
              </w:rPr>
            </w:pPr>
            <w:r w:rsidRPr="00442795">
              <w:rPr>
                <w:color w:val="002060"/>
              </w:rPr>
              <w:t>15/09/2023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45C83A" w14:textId="77777777" w:rsidR="00B76CB6" w:rsidRPr="00442795" w:rsidRDefault="00B76CB6" w:rsidP="00AD3ED5">
            <w:pPr>
              <w:pStyle w:val="rowtabella0"/>
              <w:rPr>
                <w:color w:val="002060"/>
              </w:rPr>
            </w:pPr>
            <w:r w:rsidRPr="00442795">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F3C94" w14:textId="77777777" w:rsidR="00B76CB6" w:rsidRPr="00442795" w:rsidRDefault="00B76CB6" w:rsidP="00AD3ED5">
            <w:pPr>
              <w:pStyle w:val="rowtabella0"/>
              <w:rPr>
                <w:color w:val="002060"/>
              </w:rPr>
            </w:pPr>
            <w:r w:rsidRPr="00442795">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63B5A1" w14:textId="77777777" w:rsidR="00B76CB6" w:rsidRPr="00442795" w:rsidRDefault="00B76CB6" w:rsidP="00AD3ED5">
            <w:pPr>
              <w:pStyle w:val="rowtabella0"/>
              <w:rPr>
                <w:color w:val="002060"/>
              </w:rPr>
            </w:pPr>
            <w:r w:rsidRPr="00442795">
              <w:rPr>
                <w:color w:val="002060"/>
              </w:rPr>
              <w:t>VIA CERQUATTI</w:t>
            </w:r>
          </w:p>
        </w:tc>
      </w:tr>
      <w:tr w:rsidR="00442795" w:rsidRPr="00442795" w14:paraId="20198B0B"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0EAC76" w14:textId="77777777" w:rsidR="00B76CB6" w:rsidRPr="00442795" w:rsidRDefault="00B76CB6" w:rsidP="00AD3ED5">
            <w:pPr>
              <w:pStyle w:val="rowtabella0"/>
              <w:rPr>
                <w:color w:val="002060"/>
              </w:rPr>
            </w:pPr>
            <w:r w:rsidRPr="00442795">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FAE444" w14:textId="77777777" w:rsidR="00B76CB6" w:rsidRPr="00442795" w:rsidRDefault="00B76CB6" w:rsidP="00AD3ED5">
            <w:pPr>
              <w:pStyle w:val="rowtabella0"/>
              <w:rPr>
                <w:color w:val="002060"/>
              </w:rPr>
            </w:pPr>
            <w:r w:rsidRPr="00442795">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13BD6D"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56C554" w14:textId="77777777" w:rsidR="00B76CB6" w:rsidRPr="00442795" w:rsidRDefault="00B76CB6" w:rsidP="00AD3ED5">
            <w:pPr>
              <w:pStyle w:val="rowtabella0"/>
              <w:rPr>
                <w:color w:val="002060"/>
              </w:rPr>
            </w:pPr>
            <w:r w:rsidRPr="00442795">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DD1357" w14:textId="77777777" w:rsidR="00B76CB6" w:rsidRPr="00442795" w:rsidRDefault="00B76CB6" w:rsidP="00AD3ED5">
            <w:pPr>
              <w:pStyle w:val="rowtabella0"/>
              <w:rPr>
                <w:color w:val="002060"/>
              </w:rPr>
            </w:pPr>
            <w:r w:rsidRPr="00442795">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BB2B1" w14:textId="77777777" w:rsidR="00B76CB6" w:rsidRPr="00442795" w:rsidRDefault="00B76CB6" w:rsidP="00AD3ED5">
            <w:pPr>
              <w:pStyle w:val="rowtabella0"/>
              <w:rPr>
                <w:color w:val="002060"/>
              </w:rPr>
            </w:pPr>
            <w:r w:rsidRPr="00442795">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31215" w14:textId="77777777" w:rsidR="00B76CB6" w:rsidRPr="00442795" w:rsidRDefault="00B76CB6" w:rsidP="00AD3ED5">
            <w:pPr>
              <w:pStyle w:val="rowtabella0"/>
              <w:rPr>
                <w:color w:val="002060"/>
              </w:rPr>
            </w:pPr>
            <w:r w:rsidRPr="00442795">
              <w:rPr>
                <w:color w:val="002060"/>
              </w:rPr>
              <w:t>VIA TAGLIAMENTO</w:t>
            </w:r>
          </w:p>
        </w:tc>
      </w:tr>
      <w:tr w:rsidR="00442795" w:rsidRPr="00442795" w14:paraId="7C6E52A5"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F7EF8E" w14:textId="77777777" w:rsidR="00B76CB6" w:rsidRPr="00442795" w:rsidRDefault="00B76CB6" w:rsidP="00AD3ED5">
            <w:pPr>
              <w:pStyle w:val="rowtabella0"/>
              <w:rPr>
                <w:color w:val="002060"/>
              </w:rPr>
            </w:pPr>
            <w:r w:rsidRPr="00442795">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ADC3CC" w14:textId="77777777" w:rsidR="00B76CB6" w:rsidRPr="00442795" w:rsidRDefault="00B76CB6" w:rsidP="00AD3ED5">
            <w:pPr>
              <w:pStyle w:val="rowtabella0"/>
              <w:rPr>
                <w:color w:val="002060"/>
              </w:rPr>
            </w:pPr>
            <w:r w:rsidRPr="00442795">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3D3F34"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AE7C6A" w14:textId="77777777" w:rsidR="00B76CB6" w:rsidRPr="00442795" w:rsidRDefault="00B76CB6" w:rsidP="00AD3ED5">
            <w:pPr>
              <w:pStyle w:val="rowtabella0"/>
              <w:rPr>
                <w:color w:val="002060"/>
              </w:rPr>
            </w:pPr>
            <w:r w:rsidRPr="00442795">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E7D623" w14:textId="77777777" w:rsidR="00B76CB6" w:rsidRPr="00442795" w:rsidRDefault="00B76CB6" w:rsidP="00AD3ED5">
            <w:pPr>
              <w:pStyle w:val="rowtabella0"/>
              <w:rPr>
                <w:color w:val="002060"/>
              </w:rPr>
            </w:pPr>
            <w:r w:rsidRPr="00442795">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0EB836" w14:textId="77777777" w:rsidR="00B76CB6" w:rsidRPr="00442795" w:rsidRDefault="00B76CB6" w:rsidP="00AD3ED5">
            <w:pPr>
              <w:pStyle w:val="rowtabella0"/>
              <w:rPr>
                <w:color w:val="002060"/>
              </w:rPr>
            </w:pPr>
            <w:r w:rsidRPr="00442795">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BDABA2" w14:textId="77777777" w:rsidR="00B76CB6" w:rsidRPr="00442795" w:rsidRDefault="00B76CB6" w:rsidP="00AD3ED5">
            <w:pPr>
              <w:pStyle w:val="rowtabella0"/>
              <w:rPr>
                <w:color w:val="002060"/>
              </w:rPr>
            </w:pPr>
            <w:r w:rsidRPr="00442795">
              <w:rPr>
                <w:color w:val="002060"/>
              </w:rPr>
              <w:t>VIA CORRADI</w:t>
            </w:r>
          </w:p>
        </w:tc>
      </w:tr>
      <w:tr w:rsidR="00442795" w:rsidRPr="00442795" w14:paraId="491DBFD7"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657A41" w14:textId="77777777" w:rsidR="00B76CB6" w:rsidRPr="00442795" w:rsidRDefault="00B76CB6" w:rsidP="00AD3ED5">
            <w:pPr>
              <w:pStyle w:val="rowtabella0"/>
              <w:rPr>
                <w:color w:val="002060"/>
              </w:rPr>
            </w:pPr>
            <w:r w:rsidRPr="00442795">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0FE242" w14:textId="77777777" w:rsidR="00B76CB6" w:rsidRPr="00442795" w:rsidRDefault="00B76CB6" w:rsidP="00AD3ED5">
            <w:pPr>
              <w:pStyle w:val="rowtabella0"/>
              <w:rPr>
                <w:color w:val="002060"/>
              </w:rPr>
            </w:pPr>
            <w:r w:rsidRPr="00442795">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67E53A"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D1C772" w14:textId="77777777" w:rsidR="00B76CB6" w:rsidRPr="00442795" w:rsidRDefault="00B76CB6" w:rsidP="00AD3ED5">
            <w:pPr>
              <w:pStyle w:val="rowtabella0"/>
              <w:rPr>
                <w:color w:val="002060"/>
              </w:rPr>
            </w:pPr>
            <w:r w:rsidRPr="00442795">
              <w:rPr>
                <w:color w:val="002060"/>
              </w:rPr>
              <w:t>15/09/2023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DD5779" w14:textId="77777777" w:rsidR="00B76CB6" w:rsidRPr="00442795" w:rsidRDefault="00B76CB6" w:rsidP="00AD3ED5">
            <w:pPr>
              <w:pStyle w:val="rowtabella0"/>
              <w:rPr>
                <w:color w:val="002060"/>
              </w:rPr>
            </w:pPr>
            <w:r w:rsidRPr="00442795">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71AEED" w14:textId="77777777" w:rsidR="00B76CB6" w:rsidRPr="00442795" w:rsidRDefault="00B76CB6" w:rsidP="00AD3ED5">
            <w:pPr>
              <w:pStyle w:val="rowtabella0"/>
              <w:rPr>
                <w:color w:val="002060"/>
              </w:rPr>
            </w:pPr>
            <w:r w:rsidRPr="0044279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07824" w14:textId="77777777" w:rsidR="00B76CB6" w:rsidRPr="00442795" w:rsidRDefault="00B76CB6" w:rsidP="00AD3ED5">
            <w:pPr>
              <w:pStyle w:val="rowtabella0"/>
              <w:rPr>
                <w:color w:val="002060"/>
              </w:rPr>
            </w:pPr>
            <w:r w:rsidRPr="00442795">
              <w:rPr>
                <w:color w:val="002060"/>
              </w:rPr>
              <w:t>VIA C.ULPIANI</w:t>
            </w:r>
          </w:p>
        </w:tc>
      </w:tr>
      <w:tr w:rsidR="00442795" w:rsidRPr="00442795" w14:paraId="7413BC7C"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556EE1" w14:textId="77777777" w:rsidR="00B76CB6" w:rsidRPr="00442795" w:rsidRDefault="00B76CB6" w:rsidP="00AD3ED5">
            <w:pPr>
              <w:pStyle w:val="rowtabella0"/>
              <w:rPr>
                <w:color w:val="002060"/>
              </w:rPr>
            </w:pPr>
            <w:r w:rsidRPr="00442795">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8B6411" w14:textId="77777777" w:rsidR="00B76CB6" w:rsidRPr="00442795" w:rsidRDefault="00B76CB6" w:rsidP="00AD3ED5">
            <w:pPr>
              <w:pStyle w:val="rowtabella0"/>
              <w:rPr>
                <w:color w:val="002060"/>
              </w:rPr>
            </w:pPr>
            <w:r w:rsidRPr="00442795">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8A87BD"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8633E7" w14:textId="77777777" w:rsidR="00B76CB6" w:rsidRPr="00442795" w:rsidRDefault="00B76CB6" w:rsidP="00AD3ED5">
            <w:pPr>
              <w:pStyle w:val="rowtabella0"/>
              <w:rPr>
                <w:color w:val="002060"/>
              </w:rPr>
            </w:pPr>
            <w:r w:rsidRPr="00442795">
              <w:rPr>
                <w:color w:val="002060"/>
              </w:rPr>
              <w:t>15/09/2023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820162" w14:textId="77777777" w:rsidR="00B76CB6" w:rsidRPr="00442795" w:rsidRDefault="00B76CB6" w:rsidP="00AD3ED5">
            <w:pPr>
              <w:pStyle w:val="rowtabella0"/>
              <w:rPr>
                <w:color w:val="002060"/>
              </w:rPr>
            </w:pPr>
            <w:r w:rsidRPr="00442795">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7BC59F" w14:textId="77777777" w:rsidR="00B76CB6" w:rsidRPr="00442795" w:rsidRDefault="00B76CB6" w:rsidP="00AD3ED5">
            <w:pPr>
              <w:pStyle w:val="rowtabella0"/>
              <w:rPr>
                <w:color w:val="002060"/>
              </w:rPr>
            </w:pPr>
            <w:r w:rsidRPr="00442795">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59475E" w14:textId="77777777" w:rsidR="00B76CB6" w:rsidRPr="00442795" w:rsidRDefault="00B76CB6" w:rsidP="00AD3ED5">
            <w:pPr>
              <w:pStyle w:val="rowtabella0"/>
              <w:rPr>
                <w:color w:val="002060"/>
              </w:rPr>
            </w:pPr>
            <w:r w:rsidRPr="00442795">
              <w:rPr>
                <w:color w:val="002060"/>
              </w:rPr>
              <w:t>VIA NENNI</w:t>
            </w:r>
          </w:p>
        </w:tc>
      </w:tr>
      <w:tr w:rsidR="00442795" w:rsidRPr="00442795" w14:paraId="169949F5"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32CAFF" w14:textId="77777777" w:rsidR="00B76CB6" w:rsidRPr="00442795" w:rsidRDefault="00B76CB6" w:rsidP="00AD3ED5">
            <w:pPr>
              <w:pStyle w:val="rowtabella0"/>
              <w:rPr>
                <w:color w:val="002060"/>
              </w:rPr>
            </w:pPr>
            <w:r w:rsidRPr="00442795">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A26C7C" w14:textId="77777777" w:rsidR="00B76CB6" w:rsidRPr="00442795" w:rsidRDefault="00B76CB6" w:rsidP="00AD3ED5">
            <w:pPr>
              <w:pStyle w:val="rowtabella0"/>
              <w:rPr>
                <w:color w:val="002060"/>
              </w:rPr>
            </w:pPr>
            <w:r w:rsidRPr="00442795">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288E57"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E96969" w14:textId="77777777" w:rsidR="00B76CB6" w:rsidRPr="00442795" w:rsidRDefault="00B76CB6" w:rsidP="00AD3ED5">
            <w:pPr>
              <w:pStyle w:val="rowtabella0"/>
              <w:rPr>
                <w:color w:val="002060"/>
              </w:rPr>
            </w:pPr>
            <w:r w:rsidRPr="00442795">
              <w:rPr>
                <w:color w:val="002060"/>
              </w:rPr>
              <w:t>15/09/2023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7DB7C3" w14:textId="77777777" w:rsidR="00B76CB6" w:rsidRPr="00442795" w:rsidRDefault="00B76CB6" w:rsidP="00AD3ED5">
            <w:pPr>
              <w:pStyle w:val="rowtabella0"/>
              <w:rPr>
                <w:color w:val="002060"/>
              </w:rPr>
            </w:pPr>
            <w:r w:rsidRPr="00442795">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FF8CC7" w14:textId="77777777" w:rsidR="00B76CB6" w:rsidRPr="00442795" w:rsidRDefault="00B76CB6" w:rsidP="00AD3ED5">
            <w:pPr>
              <w:pStyle w:val="rowtabella0"/>
              <w:rPr>
                <w:color w:val="002060"/>
              </w:rPr>
            </w:pPr>
            <w:r w:rsidRPr="00442795">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89F6F" w14:textId="77777777" w:rsidR="00B76CB6" w:rsidRPr="00442795" w:rsidRDefault="00B76CB6" w:rsidP="00AD3ED5">
            <w:pPr>
              <w:pStyle w:val="rowtabella0"/>
              <w:rPr>
                <w:color w:val="002060"/>
              </w:rPr>
            </w:pPr>
            <w:r w:rsidRPr="00442795">
              <w:rPr>
                <w:color w:val="002060"/>
              </w:rPr>
              <w:t>VIA DELLO SPORT</w:t>
            </w:r>
          </w:p>
        </w:tc>
      </w:tr>
      <w:tr w:rsidR="00442795" w:rsidRPr="00442795" w14:paraId="319230BA"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B6ED4F" w14:textId="77777777" w:rsidR="00B76CB6" w:rsidRPr="00442795" w:rsidRDefault="00B76CB6" w:rsidP="00AD3ED5">
            <w:pPr>
              <w:pStyle w:val="rowtabella0"/>
              <w:rPr>
                <w:color w:val="002060"/>
              </w:rPr>
            </w:pPr>
            <w:r w:rsidRPr="00442795">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BAB71B" w14:textId="77777777" w:rsidR="00B76CB6" w:rsidRPr="00442795" w:rsidRDefault="00B76CB6" w:rsidP="00AD3ED5">
            <w:pPr>
              <w:pStyle w:val="rowtabella0"/>
              <w:rPr>
                <w:color w:val="002060"/>
              </w:rPr>
            </w:pPr>
            <w:r w:rsidRPr="00442795">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0F649E" w14:textId="77777777" w:rsidR="00B76CB6" w:rsidRPr="00442795" w:rsidRDefault="00B76CB6" w:rsidP="00AD3ED5">
            <w:pPr>
              <w:pStyle w:val="rowtabella0"/>
              <w:jc w:val="center"/>
              <w:rPr>
                <w:color w:val="002060"/>
              </w:rPr>
            </w:pPr>
            <w:r w:rsidRPr="0044279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93EB1F" w14:textId="77777777" w:rsidR="00B76CB6" w:rsidRPr="00442795" w:rsidRDefault="00B76CB6" w:rsidP="00AD3ED5">
            <w:pPr>
              <w:pStyle w:val="rowtabella0"/>
              <w:rPr>
                <w:color w:val="002060"/>
              </w:rPr>
            </w:pPr>
            <w:r w:rsidRPr="00442795">
              <w:rPr>
                <w:color w:val="002060"/>
              </w:rPr>
              <w:t>16/09/2023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AFE96B" w14:textId="77777777" w:rsidR="00B76CB6" w:rsidRPr="00442795" w:rsidRDefault="00B76CB6" w:rsidP="00AD3ED5">
            <w:pPr>
              <w:pStyle w:val="rowtabella0"/>
              <w:rPr>
                <w:color w:val="002060"/>
              </w:rPr>
            </w:pPr>
            <w:r w:rsidRPr="00442795">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9A6996" w14:textId="77777777" w:rsidR="00B76CB6" w:rsidRPr="00442795" w:rsidRDefault="00B76CB6" w:rsidP="00AD3ED5">
            <w:pPr>
              <w:pStyle w:val="rowtabella0"/>
              <w:rPr>
                <w:color w:val="002060"/>
              </w:rPr>
            </w:pPr>
            <w:r w:rsidRPr="00442795">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196C8" w14:textId="77777777" w:rsidR="00B76CB6" w:rsidRPr="00442795" w:rsidRDefault="00B76CB6" w:rsidP="00AD3ED5">
            <w:pPr>
              <w:pStyle w:val="rowtabella0"/>
              <w:rPr>
                <w:color w:val="002060"/>
              </w:rPr>
            </w:pPr>
            <w:r w:rsidRPr="00442795">
              <w:rPr>
                <w:color w:val="002060"/>
              </w:rPr>
              <w:t>VIA DELLO SPORT</w:t>
            </w:r>
          </w:p>
        </w:tc>
      </w:tr>
      <w:tr w:rsidR="00442795" w:rsidRPr="00442795" w14:paraId="15914239"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6420A4" w14:textId="77777777" w:rsidR="00B76CB6" w:rsidRPr="00442795" w:rsidRDefault="00B76CB6" w:rsidP="00AD3ED5">
            <w:pPr>
              <w:pStyle w:val="rowtabella0"/>
              <w:rPr>
                <w:color w:val="002060"/>
              </w:rPr>
            </w:pPr>
            <w:r w:rsidRPr="00442795">
              <w:rPr>
                <w:color w:val="002060"/>
              </w:rPr>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4521F3" w14:textId="77777777" w:rsidR="00B76CB6" w:rsidRPr="00442795" w:rsidRDefault="00B76CB6" w:rsidP="00AD3ED5">
            <w:pPr>
              <w:pStyle w:val="rowtabella0"/>
              <w:rPr>
                <w:color w:val="002060"/>
              </w:rPr>
            </w:pPr>
            <w:r w:rsidRPr="00442795">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34301B"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266AEE" w14:textId="77777777" w:rsidR="00B76CB6" w:rsidRPr="00442795" w:rsidRDefault="00B76CB6" w:rsidP="00AD3ED5">
            <w:pPr>
              <w:pStyle w:val="rowtabella0"/>
              <w:rPr>
                <w:color w:val="002060"/>
              </w:rPr>
            </w:pPr>
            <w:r w:rsidRPr="00442795">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E0EE53" w14:textId="77777777" w:rsidR="00B76CB6" w:rsidRPr="00442795" w:rsidRDefault="00B76CB6" w:rsidP="00AD3ED5">
            <w:pPr>
              <w:pStyle w:val="rowtabella0"/>
              <w:rPr>
                <w:color w:val="002060"/>
              </w:rPr>
            </w:pPr>
            <w:r w:rsidRPr="00442795">
              <w:rPr>
                <w:color w:val="002060"/>
              </w:rPr>
              <w:t>5220 PALESTRA POLIVALENTE P.TREIA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23B308" w14:textId="77777777" w:rsidR="00B76CB6" w:rsidRPr="00442795" w:rsidRDefault="00B76CB6" w:rsidP="00AD3ED5">
            <w:pPr>
              <w:pStyle w:val="rowtabella0"/>
              <w:rPr>
                <w:color w:val="002060"/>
              </w:rPr>
            </w:pPr>
            <w:r w:rsidRPr="00442795">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97FB52" w14:textId="77777777" w:rsidR="00B76CB6" w:rsidRPr="00442795" w:rsidRDefault="00B76CB6" w:rsidP="00AD3ED5">
            <w:pPr>
              <w:pStyle w:val="rowtabella0"/>
              <w:rPr>
                <w:color w:val="002060"/>
              </w:rPr>
            </w:pPr>
            <w:r w:rsidRPr="00442795">
              <w:rPr>
                <w:color w:val="002060"/>
              </w:rPr>
              <w:t>VIA NICOLO' V</w:t>
            </w:r>
          </w:p>
        </w:tc>
      </w:tr>
      <w:tr w:rsidR="00442795" w:rsidRPr="00442795" w14:paraId="4533F98B"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A6387D" w14:textId="77777777" w:rsidR="00B76CB6" w:rsidRPr="00442795" w:rsidRDefault="00B76CB6" w:rsidP="00AD3ED5">
            <w:pPr>
              <w:pStyle w:val="rowtabella0"/>
              <w:rPr>
                <w:color w:val="002060"/>
              </w:rPr>
            </w:pPr>
            <w:r w:rsidRPr="00442795">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D1B43C" w14:textId="77777777" w:rsidR="00B76CB6" w:rsidRPr="00442795" w:rsidRDefault="00B76CB6" w:rsidP="00AD3ED5">
            <w:pPr>
              <w:pStyle w:val="rowtabella0"/>
              <w:rPr>
                <w:color w:val="002060"/>
              </w:rPr>
            </w:pPr>
            <w:r w:rsidRPr="00442795">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FC0458"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3F58D3" w14:textId="77777777" w:rsidR="00B76CB6" w:rsidRPr="00442795" w:rsidRDefault="00B76CB6" w:rsidP="00AD3ED5">
            <w:pPr>
              <w:pStyle w:val="rowtabella0"/>
              <w:rPr>
                <w:color w:val="002060"/>
              </w:rPr>
            </w:pPr>
            <w:r w:rsidRPr="00442795">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3F81B0" w14:textId="77777777" w:rsidR="00B76CB6" w:rsidRPr="00442795" w:rsidRDefault="00B76CB6" w:rsidP="00AD3ED5">
            <w:pPr>
              <w:pStyle w:val="rowtabella0"/>
              <w:rPr>
                <w:color w:val="002060"/>
              </w:rPr>
            </w:pPr>
            <w:r w:rsidRPr="00442795">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5F15CD" w14:textId="77777777" w:rsidR="00B76CB6" w:rsidRPr="00442795" w:rsidRDefault="00B76CB6" w:rsidP="00AD3ED5">
            <w:pPr>
              <w:pStyle w:val="rowtabella0"/>
              <w:rPr>
                <w:color w:val="002060"/>
              </w:rPr>
            </w:pPr>
            <w:r w:rsidRPr="0044279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443A6" w14:textId="77777777" w:rsidR="00B76CB6" w:rsidRPr="00442795" w:rsidRDefault="00B76CB6" w:rsidP="00AD3ED5">
            <w:pPr>
              <w:pStyle w:val="rowtabella0"/>
              <w:rPr>
                <w:color w:val="002060"/>
              </w:rPr>
            </w:pPr>
            <w:r w:rsidRPr="00442795">
              <w:rPr>
                <w:color w:val="002060"/>
              </w:rPr>
              <w:t>VIA SALVO D'ACQUISTO</w:t>
            </w:r>
          </w:p>
        </w:tc>
      </w:tr>
      <w:tr w:rsidR="00442795" w:rsidRPr="00442795" w14:paraId="703F3F6D"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F912D9" w14:textId="77777777" w:rsidR="00B76CB6" w:rsidRPr="00442795" w:rsidRDefault="00B76CB6" w:rsidP="00AD3ED5">
            <w:pPr>
              <w:pStyle w:val="rowtabella0"/>
              <w:rPr>
                <w:color w:val="002060"/>
              </w:rPr>
            </w:pPr>
            <w:r w:rsidRPr="00442795">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55085D" w14:textId="77777777" w:rsidR="00B76CB6" w:rsidRPr="00442795" w:rsidRDefault="00B76CB6" w:rsidP="00AD3ED5">
            <w:pPr>
              <w:pStyle w:val="rowtabella0"/>
              <w:rPr>
                <w:color w:val="002060"/>
              </w:rPr>
            </w:pPr>
            <w:r w:rsidRPr="00442795">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2EC99A"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F8EF7D" w14:textId="77777777" w:rsidR="00B76CB6" w:rsidRPr="00442795" w:rsidRDefault="00B76CB6" w:rsidP="00AD3ED5">
            <w:pPr>
              <w:pStyle w:val="rowtabella0"/>
              <w:rPr>
                <w:color w:val="002060"/>
              </w:rPr>
            </w:pPr>
            <w:r w:rsidRPr="00442795">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086061" w14:textId="77777777" w:rsidR="00B76CB6" w:rsidRPr="00442795" w:rsidRDefault="00B76CB6" w:rsidP="00AD3ED5">
            <w:pPr>
              <w:pStyle w:val="rowtabella0"/>
              <w:rPr>
                <w:color w:val="002060"/>
              </w:rPr>
            </w:pPr>
            <w:r w:rsidRPr="00442795">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665E81" w14:textId="77777777" w:rsidR="00B76CB6" w:rsidRPr="00442795" w:rsidRDefault="00B76CB6" w:rsidP="00AD3ED5">
            <w:pPr>
              <w:pStyle w:val="rowtabella0"/>
              <w:rPr>
                <w:color w:val="002060"/>
              </w:rPr>
            </w:pPr>
            <w:r w:rsidRPr="00442795">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4438AE" w14:textId="77777777" w:rsidR="00B76CB6" w:rsidRPr="00442795" w:rsidRDefault="00B76CB6" w:rsidP="00AD3ED5">
            <w:pPr>
              <w:pStyle w:val="rowtabella0"/>
              <w:rPr>
                <w:color w:val="002060"/>
              </w:rPr>
            </w:pPr>
            <w:r w:rsidRPr="00442795">
              <w:rPr>
                <w:color w:val="002060"/>
              </w:rPr>
              <w:t>VIA E.MATTEI</w:t>
            </w:r>
          </w:p>
        </w:tc>
      </w:tr>
      <w:tr w:rsidR="00442795" w:rsidRPr="00442795" w14:paraId="547A96EB"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713F18" w14:textId="77777777" w:rsidR="00B76CB6" w:rsidRPr="00442795" w:rsidRDefault="00B76CB6" w:rsidP="00AD3ED5">
            <w:pPr>
              <w:pStyle w:val="rowtabella0"/>
              <w:rPr>
                <w:color w:val="002060"/>
              </w:rPr>
            </w:pPr>
            <w:r w:rsidRPr="00442795">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8E575C" w14:textId="77777777" w:rsidR="00B76CB6" w:rsidRPr="00442795" w:rsidRDefault="00B76CB6" w:rsidP="00AD3ED5">
            <w:pPr>
              <w:pStyle w:val="rowtabella0"/>
              <w:rPr>
                <w:color w:val="002060"/>
              </w:rPr>
            </w:pPr>
            <w:r w:rsidRPr="00442795">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BA1D85"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0B3A88" w14:textId="77777777" w:rsidR="00B76CB6" w:rsidRPr="00442795" w:rsidRDefault="00B76CB6" w:rsidP="00AD3ED5">
            <w:pPr>
              <w:pStyle w:val="rowtabella0"/>
              <w:rPr>
                <w:color w:val="002060"/>
              </w:rPr>
            </w:pPr>
            <w:r w:rsidRPr="00442795">
              <w:rPr>
                <w:color w:val="002060"/>
              </w:rPr>
              <w:t>22/09/2023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D12442" w14:textId="77777777" w:rsidR="00B76CB6" w:rsidRPr="00442795" w:rsidRDefault="00B76CB6" w:rsidP="00AD3ED5">
            <w:pPr>
              <w:pStyle w:val="rowtabella0"/>
              <w:rPr>
                <w:color w:val="002060"/>
              </w:rPr>
            </w:pPr>
            <w:r w:rsidRPr="00442795">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68E24D" w14:textId="77777777" w:rsidR="00B76CB6" w:rsidRPr="00442795" w:rsidRDefault="00B76CB6" w:rsidP="00AD3ED5">
            <w:pPr>
              <w:pStyle w:val="rowtabella0"/>
              <w:rPr>
                <w:color w:val="002060"/>
              </w:rPr>
            </w:pPr>
            <w:r w:rsidRPr="00442795">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E7425" w14:textId="77777777" w:rsidR="00B76CB6" w:rsidRPr="00442795" w:rsidRDefault="00B76CB6" w:rsidP="00AD3ED5">
            <w:pPr>
              <w:pStyle w:val="rowtabella0"/>
              <w:rPr>
                <w:color w:val="002060"/>
              </w:rPr>
            </w:pPr>
            <w:r w:rsidRPr="00442795">
              <w:rPr>
                <w:color w:val="002060"/>
              </w:rPr>
              <w:t>LOC. "LE CALVIE"</w:t>
            </w:r>
          </w:p>
        </w:tc>
      </w:tr>
      <w:tr w:rsidR="00442795" w:rsidRPr="00442795" w14:paraId="0212E6EA"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FC895D" w14:textId="77777777" w:rsidR="00B76CB6" w:rsidRPr="00442795" w:rsidRDefault="00B76CB6" w:rsidP="00AD3ED5">
            <w:pPr>
              <w:pStyle w:val="rowtabella0"/>
              <w:rPr>
                <w:color w:val="002060"/>
              </w:rPr>
            </w:pPr>
            <w:r w:rsidRPr="00442795">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2EA660" w14:textId="77777777" w:rsidR="00B76CB6" w:rsidRPr="00442795" w:rsidRDefault="00B76CB6" w:rsidP="00AD3ED5">
            <w:pPr>
              <w:pStyle w:val="rowtabella0"/>
              <w:rPr>
                <w:color w:val="002060"/>
              </w:rPr>
            </w:pPr>
            <w:r w:rsidRPr="00442795">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B198CE"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3FC7D7" w14:textId="77777777" w:rsidR="00B76CB6" w:rsidRPr="00442795" w:rsidRDefault="00B76CB6" w:rsidP="00AD3ED5">
            <w:pPr>
              <w:pStyle w:val="rowtabella0"/>
              <w:rPr>
                <w:color w:val="002060"/>
              </w:rPr>
            </w:pPr>
            <w:r w:rsidRPr="00442795">
              <w:rPr>
                <w:color w:val="002060"/>
              </w:rPr>
              <w:t>22/09/2023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E25501" w14:textId="77777777" w:rsidR="00B76CB6" w:rsidRPr="00442795" w:rsidRDefault="00B76CB6" w:rsidP="00AD3ED5">
            <w:pPr>
              <w:pStyle w:val="rowtabella0"/>
              <w:rPr>
                <w:color w:val="002060"/>
              </w:rPr>
            </w:pPr>
            <w:r w:rsidRPr="00442795">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E3CF4B" w14:textId="77777777" w:rsidR="00B76CB6" w:rsidRPr="00442795" w:rsidRDefault="00B76CB6" w:rsidP="00AD3ED5">
            <w:pPr>
              <w:pStyle w:val="rowtabella0"/>
              <w:rPr>
                <w:color w:val="002060"/>
              </w:rPr>
            </w:pPr>
            <w:r w:rsidRPr="00442795">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945879" w14:textId="77777777" w:rsidR="00B76CB6" w:rsidRPr="00442795" w:rsidRDefault="00B76CB6" w:rsidP="00AD3ED5">
            <w:pPr>
              <w:pStyle w:val="rowtabella0"/>
              <w:rPr>
                <w:color w:val="002060"/>
              </w:rPr>
            </w:pPr>
            <w:r w:rsidRPr="00442795">
              <w:rPr>
                <w:color w:val="002060"/>
              </w:rPr>
              <w:t>VIA CERQUATTI</w:t>
            </w:r>
          </w:p>
        </w:tc>
      </w:tr>
      <w:tr w:rsidR="00442795" w:rsidRPr="00442795" w14:paraId="2C1E7B64"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314107" w14:textId="77777777" w:rsidR="00B76CB6" w:rsidRPr="00442795" w:rsidRDefault="00B76CB6" w:rsidP="00AD3ED5">
            <w:pPr>
              <w:pStyle w:val="rowtabella0"/>
              <w:rPr>
                <w:color w:val="002060"/>
              </w:rPr>
            </w:pPr>
            <w:r w:rsidRPr="00442795">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986EDB" w14:textId="77777777" w:rsidR="00B76CB6" w:rsidRPr="00442795" w:rsidRDefault="00B76CB6" w:rsidP="00AD3ED5">
            <w:pPr>
              <w:pStyle w:val="rowtabella0"/>
              <w:rPr>
                <w:color w:val="002060"/>
              </w:rPr>
            </w:pPr>
            <w:r w:rsidRPr="00442795">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E192B5"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C63114" w14:textId="77777777" w:rsidR="00B76CB6" w:rsidRPr="00442795" w:rsidRDefault="00B76CB6" w:rsidP="00AD3ED5">
            <w:pPr>
              <w:pStyle w:val="rowtabella0"/>
              <w:rPr>
                <w:color w:val="002060"/>
              </w:rPr>
            </w:pPr>
            <w:r w:rsidRPr="00442795">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55818A" w14:textId="77777777" w:rsidR="00B76CB6" w:rsidRPr="00442795" w:rsidRDefault="00B76CB6" w:rsidP="00AD3ED5">
            <w:pPr>
              <w:pStyle w:val="rowtabella0"/>
              <w:rPr>
                <w:color w:val="002060"/>
              </w:rPr>
            </w:pPr>
            <w:r w:rsidRPr="00442795">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576A98" w14:textId="77777777" w:rsidR="00B76CB6" w:rsidRPr="00442795" w:rsidRDefault="00B76CB6" w:rsidP="00AD3ED5">
            <w:pPr>
              <w:pStyle w:val="rowtabella0"/>
              <w:rPr>
                <w:color w:val="002060"/>
              </w:rPr>
            </w:pPr>
            <w:r w:rsidRPr="00442795">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A117E5" w14:textId="77777777" w:rsidR="00B76CB6" w:rsidRPr="00442795" w:rsidRDefault="00B76CB6" w:rsidP="00AD3ED5">
            <w:pPr>
              <w:pStyle w:val="rowtabella0"/>
              <w:rPr>
                <w:color w:val="002060"/>
              </w:rPr>
            </w:pPr>
            <w:r w:rsidRPr="00442795">
              <w:rPr>
                <w:color w:val="002060"/>
              </w:rPr>
              <w:t>VIA FONTE DI MONSIGNORE</w:t>
            </w:r>
          </w:p>
        </w:tc>
      </w:tr>
      <w:tr w:rsidR="00442795" w:rsidRPr="00442795" w14:paraId="08D606E8"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7084F2" w14:textId="77777777" w:rsidR="00B76CB6" w:rsidRPr="00442795" w:rsidRDefault="00B76CB6" w:rsidP="00AD3ED5">
            <w:pPr>
              <w:pStyle w:val="rowtabella0"/>
              <w:rPr>
                <w:color w:val="002060"/>
              </w:rPr>
            </w:pPr>
            <w:r w:rsidRPr="00442795">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A8F4AD" w14:textId="77777777" w:rsidR="00B76CB6" w:rsidRPr="00442795" w:rsidRDefault="00B76CB6" w:rsidP="00AD3ED5">
            <w:pPr>
              <w:pStyle w:val="rowtabella0"/>
              <w:rPr>
                <w:color w:val="002060"/>
              </w:rPr>
            </w:pPr>
            <w:r w:rsidRPr="00442795">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BF9CF8"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F57CFB" w14:textId="77777777" w:rsidR="00B76CB6" w:rsidRPr="00442795" w:rsidRDefault="00B76CB6" w:rsidP="00AD3ED5">
            <w:pPr>
              <w:pStyle w:val="rowtabella0"/>
              <w:rPr>
                <w:color w:val="002060"/>
              </w:rPr>
            </w:pPr>
            <w:r w:rsidRPr="00442795">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C88D71" w14:textId="77777777" w:rsidR="00B76CB6" w:rsidRPr="00442795" w:rsidRDefault="00B76CB6" w:rsidP="00AD3ED5">
            <w:pPr>
              <w:pStyle w:val="rowtabella0"/>
              <w:rPr>
                <w:color w:val="002060"/>
              </w:rPr>
            </w:pPr>
            <w:r w:rsidRPr="00442795">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E6DCE0" w14:textId="77777777" w:rsidR="00B76CB6" w:rsidRPr="00442795" w:rsidRDefault="00B76CB6" w:rsidP="00AD3ED5">
            <w:pPr>
              <w:pStyle w:val="rowtabella0"/>
              <w:rPr>
                <w:color w:val="002060"/>
              </w:rPr>
            </w:pPr>
            <w:r w:rsidRPr="00442795">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B45964" w14:textId="77777777" w:rsidR="00B76CB6" w:rsidRPr="00442795" w:rsidRDefault="00B76CB6" w:rsidP="00AD3ED5">
            <w:pPr>
              <w:pStyle w:val="rowtabella0"/>
              <w:rPr>
                <w:color w:val="002060"/>
              </w:rPr>
            </w:pPr>
            <w:r w:rsidRPr="00442795">
              <w:rPr>
                <w:color w:val="002060"/>
              </w:rPr>
              <w:t>FRAZ.PAGLIARE VIA VECCHI</w:t>
            </w:r>
          </w:p>
        </w:tc>
      </w:tr>
      <w:tr w:rsidR="00442795" w:rsidRPr="00442795" w14:paraId="3505901A" w14:textId="77777777" w:rsidTr="00AD3ED5">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D3A0E4" w14:textId="77777777" w:rsidR="00B76CB6" w:rsidRPr="00442795" w:rsidRDefault="00B76CB6" w:rsidP="00AD3ED5">
            <w:pPr>
              <w:pStyle w:val="rowtabella0"/>
              <w:rPr>
                <w:color w:val="002060"/>
              </w:rPr>
            </w:pPr>
            <w:r w:rsidRPr="00442795">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CFFD8D" w14:textId="77777777" w:rsidR="00B76CB6" w:rsidRPr="00442795" w:rsidRDefault="00B76CB6" w:rsidP="00AD3ED5">
            <w:pPr>
              <w:pStyle w:val="rowtabella0"/>
              <w:rPr>
                <w:color w:val="002060"/>
              </w:rPr>
            </w:pPr>
            <w:r w:rsidRPr="00442795">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3F094D"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54AB35" w14:textId="77777777" w:rsidR="00B76CB6" w:rsidRPr="00442795" w:rsidRDefault="00B76CB6" w:rsidP="00AD3ED5">
            <w:pPr>
              <w:pStyle w:val="rowtabella0"/>
              <w:rPr>
                <w:color w:val="002060"/>
              </w:rPr>
            </w:pPr>
            <w:r w:rsidRPr="00442795">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390119" w14:textId="77777777" w:rsidR="00B76CB6" w:rsidRPr="00442795" w:rsidRDefault="00B76CB6" w:rsidP="00AD3ED5">
            <w:pPr>
              <w:pStyle w:val="rowtabella0"/>
              <w:rPr>
                <w:color w:val="002060"/>
              </w:rPr>
            </w:pPr>
            <w:r w:rsidRPr="00442795">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EBE4D7" w14:textId="77777777" w:rsidR="00B76CB6" w:rsidRPr="00442795" w:rsidRDefault="00B76CB6" w:rsidP="00AD3ED5">
            <w:pPr>
              <w:pStyle w:val="rowtabella0"/>
              <w:rPr>
                <w:color w:val="002060"/>
              </w:rPr>
            </w:pPr>
            <w:r w:rsidRPr="0044279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B6CDE5" w14:textId="77777777" w:rsidR="00B76CB6" w:rsidRPr="00442795" w:rsidRDefault="00B76CB6" w:rsidP="00AD3ED5">
            <w:pPr>
              <w:pStyle w:val="rowtabella0"/>
              <w:rPr>
                <w:color w:val="002060"/>
              </w:rPr>
            </w:pPr>
            <w:r w:rsidRPr="00442795">
              <w:rPr>
                <w:color w:val="002060"/>
              </w:rPr>
              <w:t>VIA S.VITTORIA, 5</w:t>
            </w:r>
          </w:p>
        </w:tc>
      </w:tr>
      <w:tr w:rsidR="00442795" w:rsidRPr="00442795" w14:paraId="3A8B3770" w14:textId="77777777" w:rsidTr="00AD3ED5">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75FAFB" w14:textId="77777777" w:rsidR="00B76CB6" w:rsidRPr="00442795" w:rsidRDefault="00B76CB6" w:rsidP="00AD3ED5">
            <w:pPr>
              <w:pStyle w:val="rowtabella0"/>
              <w:rPr>
                <w:color w:val="002060"/>
              </w:rPr>
            </w:pPr>
            <w:r w:rsidRPr="00442795">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A383E" w14:textId="77777777" w:rsidR="00B76CB6" w:rsidRPr="00442795" w:rsidRDefault="00B76CB6" w:rsidP="00AD3ED5">
            <w:pPr>
              <w:pStyle w:val="rowtabella0"/>
              <w:rPr>
                <w:color w:val="002060"/>
              </w:rPr>
            </w:pPr>
            <w:r w:rsidRPr="00442795">
              <w:rPr>
                <w:color w:val="002060"/>
              </w:rPr>
              <w:t>ROCCAFLUVIONE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C59D1" w14:textId="77777777" w:rsidR="00B76CB6" w:rsidRPr="00442795" w:rsidRDefault="00B76CB6" w:rsidP="00AD3ED5">
            <w:pPr>
              <w:pStyle w:val="rowtabella0"/>
              <w:jc w:val="center"/>
              <w:rPr>
                <w:color w:val="002060"/>
              </w:rPr>
            </w:pPr>
            <w:r w:rsidRPr="0044279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EA914" w14:textId="77777777" w:rsidR="00B76CB6" w:rsidRPr="00442795" w:rsidRDefault="00B76CB6" w:rsidP="00AD3ED5">
            <w:pPr>
              <w:pStyle w:val="rowtabella0"/>
              <w:rPr>
                <w:color w:val="002060"/>
              </w:rPr>
            </w:pPr>
            <w:r w:rsidRPr="00442795">
              <w:rPr>
                <w:color w:val="002060"/>
              </w:rPr>
              <w:t>23/09/2023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92B5F" w14:textId="77777777" w:rsidR="00B76CB6" w:rsidRPr="00442795" w:rsidRDefault="00B76CB6" w:rsidP="00AD3ED5">
            <w:pPr>
              <w:pStyle w:val="rowtabella0"/>
              <w:rPr>
                <w:color w:val="002060"/>
              </w:rPr>
            </w:pPr>
            <w:r w:rsidRPr="00442795">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1C3D0" w14:textId="77777777" w:rsidR="00B76CB6" w:rsidRPr="00442795" w:rsidRDefault="00B76CB6" w:rsidP="00AD3ED5">
            <w:pPr>
              <w:pStyle w:val="rowtabella0"/>
              <w:rPr>
                <w:color w:val="002060"/>
              </w:rPr>
            </w:pPr>
            <w:r w:rsidRPr="00442795">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1D669" w14:textId="77777777" w:rsidR="00B76CB6" w:rsidRPr="00442795" w:rsidRDefault="00B76CB6" w:rsidP="00AD3ED5">
            <w:pPr>
              <w:pStyle w:val="rowtabella0"/>
              <w:rPr>
                <w:color w:val="002060"/>
              </w:rPr>
            </w:pPr>
            <w:r w:rsidRPr="00442795">
              <w:rPr>
                <w:color w:val="002060"/>
              </w:rPr>
              <w:t>VIA FAVETO</w:t>
            </w:r>
          </w:p>
        </w:tc>
      </w:tr>
    </w:tbl>
    <w:p w14:paraId="7637A22B" w14:textId="77777777" w:rsidR="00B76CB6" w:rsidRPr="00442795" w:rsidRDefault="00B76CB6" w:rsidP="006B0FAF">
      <w:pPr>
        <w:pStyle w:val="LndNormale1"/>
        <w:rPr>
          <w:b/>
          <w:color w:val="002060"/>
        </w:rPr>
      </w:pPr>
    </w:p>
    <w:p w14:paraId="3A529C25" w14:textId="77777777" w:rsidR="00225903" w:rsidRPr="00442795" w:rsidRDefault="00225903" w:rsidP="006B0FAF">
      <w:pPr>
        <w:pStyle w:val="LndNormale1"/>
        <w:rPr>
          <w:rFonts w:cs="Arial"/>
          <w:color w:val="002060"/>
          <w:szCs w:val="22"/>
        </w:rPr>
      </w:pPr>
    </w:p>
    <w:p w14:paraId="0C0F7345" w14:textId="77777777"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78BEA4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540D1">
        <w:rPr>
          <w:b/>
          <w:color w:val="002060"/>
          <w:u w:val="single"/>
        </w:rPr>
        <w:t>21</w:t>
      </w:r>
      <w:r w:rsidR="007C5151">
        <w:rPr>
          <w:b/>
          <w:color w:val="002060"/>
          <w:u w:val="single"/>
        </w:rPr>
        <w:t>/</w:t>
      </w:r>
      <w:r w:rsidR="004A0FF1">
        <w:rPr>
          <w:b/>
          <w:color w:val="002060"/>
          <w:u w:val="single"/>
        </w:rPr>
        <w:t>0</w:t>
      </w:r>
      <w:r w:rsidR="005A3974">
        <w:rPr>
          <w:b/>
          <w:color w:val="002060"/>
          <w:u w:val="single"/>
        </w:rPr>
        <w:t>8</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B7B3F" w14:textId="77777777" w:rsidR="0090354D" w:rsidRDefault="0090354D">
      <w:r>
        <w:separator/>
      </w:r>
    </w:p>
  </w:endnote>
  <w:endnote w:type="continuationSeparator" w:id="0">
    <w:p w14:paraId="1B6E04F8" w14:textId="77777777" w:rsidR="0090354D" w:rsidRDefault="00903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74A572D"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Comunicato Ufficiale n° 0</w:t>
    </w:r>
    <w:r w:rsidR="004A2FE6">
      <w:rPr>
        <w:rStyle w:val="Numeropagina"/>
        <w:rFonts w:ascii="Arial" w:hAnsi="Arial" w:cs="Arial"/>
        <w:color w:val="002060"/>
      </w:rPr>
      <w:t>7</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EA56B" w14:textId="77777777" w:rsidR="0090354D" w:rsidRDefault="0090354D">
      <w:r>
        <w:separator/>
      </w:r>
    </w:p>
  </w:footnote>
  <w:footnote w:type="continuationSeparator" w:id="0">
    <w:p w14:paraId="71ADF38D" w14:textId="77777777" w:rsidR="0090354D" w:rsidRDefault="00903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4"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6"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19"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0"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1"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39"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6"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8"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47"/>
  </w:num>
  <w:num w:numId="3" w16cid:durableId="57946484">
    <w:abstractNumId w:val="7"/>
  </w:num>
  <w:num w:numId="4" w16cid:durableId="317685637">
    <w:abstractNumId w:val="43"/>
  </w:num>
  <w:num w:numId="5" w16cid:durableId="1125348853">
    <w:abstractNumId w:val="13"/>
  </w:num>
  <w:num w:numId="6" w16cid:durableId="1651130942">
    <w:abstractNumId w:val="27"/>
  </w:num>
  <w:num w:numId="7" w16cid:durableId="279337470">
    <w:abstractNumId w:val="35"/>
  </w:num>
  <w:num w:numId="8" w16cid:durableId="1095176450">
    <w:abstractNumId w:val="26"/>
  </w:num>
  <w:num w:numId="9" w16cid:durableId="1870416519">
    <w:abstractNumId w:val="32"/>
  </w:num>
  <w:num w:numId="10" w16cid:durableId="790368833">
    <w:abstractNumId w:val="15"/>
  </w:num>
  <w:num w:numId="11" w16cid:durableId="36589981">
    <w:abstractNumId w:val="24"/>
  </w:num>
  <w:num w:numId="12" w16cid:durableId="2015456579">
    <w:abstractNumId w:val="5"/>
  </w:num>
  <w:num w:numId="13" w16cid:durableId="417096009">
    <w:abstractNumId w:val="2"/>
  </w:num>
  <w:num w:numId="14" w16cid:durableId="2009869095">
    <w:abstractNumId w:val="17"/>
  </w:num>
  <w:num w:numId="15" w16cid:durableId="1418357517">
    <w:abstractNumId w:val="11"/>
  </w:num>
  <w:num w:numId="16" w16cid:durableId="568853433">
    <w:abstractNumId w:val="39"/>
  </w:num>
  <w:num w:numId="17" w16cid:durableId="473330605">
    <w:abstractNumId w:val="25"/>
  </w:num>
  <w:num w:numId="18" w16cid:durableId="1696810908">
    <w:abstractNumId w:val="28"/>
  </w:num>
  <w:num w:numId="19" w16cid:durableId="209272168">
    <w:abstractNumId w:val="48"/>
  </w:num>
  <w:num w:numId="20" w16cid:durableId="2037921123">
    <w:abstractNumId w:val="30"/>
  </w:num>
  <w:num w:numId="21" w16cid:durableId="295646404">
    <w:abstractNumId w:val="16"/>
  </w:num>
  <w:num w:numId="22" w16cid:durableId="913512189">
    <w:abstractNumId w:val="10"/>
  </w:num>
  <w:num w:numId="23" w16cid:durableId="1935089653">
    <w:abstractNumId w:val="46"/>
  </w:num>
  <w:num w:numId="24" w16cid:durableId="713849579">
    <w:abstractNumId w:val="31"/>
  </w:num>
  <w:num w:numId="25" w16cid:durableId="564266614">
    <w:abstractNumId w:val="40"/>
  </w:num>
  <w:num w:numId="26" w16cid:durableId="594871711">
    <w:abstractNumId w:val="9"/>
  </w:num>
  <w:num w:numId="27" w16cid:durableId="1460103116">
    <w:abstractNumId w:val="8"/>
  </w:num>
  <w:num w:numId="28" w16cid:durableId="1353799016">
    <w:abstractNumId w:val="45"/>
  </w:num>
  <w:num w:numId="29" w16cid:durableId="1134493780">
    <w:abstractNumId w:val="6"/>
  </w:num>
  <w:num w:numId="30" w16cid:durableId="314719927">
    <w:abstractNumId w:val="19"/>
  </w:num>
  <w:num w:numId="31" w16cid:durableId="1023825443">
    <w:abstractNumId w:val="20"/>
  </w:num>
  <w:num w:numId="32" w16cid:durableId="248193500">
    <w:abstractNumId w:val="38"/>
  </w:num>
  <w:num w:numId="33" w16cid:durableId="592782417">
    <w:abstractNumId w:val="18"/>
  </w:num>
  <w:num w:numId="34" w16cid:durableId="383405751">
    <w:abstractNumId w:val="12"/>
  </w:num>
  <w:num w:numId="35"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310854">
    <w:abstractNumId w:val="37"/>
  </w:num>
  <w:num w:numId="37" w16cid:durableId="224293738">
    <w:abstractNumId w:val="44"/>
  </w:num>
  <w:num w:numId="38" w16cid:durableId="151533013">
    <w:abstractNumId w:val="33"/>
  </w:num>
  <w:num w:numId="39" w16cid:durableId="1310984378">
    <w:abstractNumId w:val="14"/>
  </w:num>
  <w:num w:numId="40" w16cid:durableId="582757524">
    <w:abstractNumId w:val="36"/>
  </w:num>
  <w:num w:numId="41" w16cid:durableId="347753816">
    <w:abstractNumId w:val="42"/>
  </w:num>
  <w:num w:numId="42" w16cid:durableId="358169979">
    <w:abstractNumId w:val="23"/>
  </w:num>
  <w:num w:numId="43" w16cid:durableId="851188651">
    <w:abstractNumId w:val="0"/>
  </w:num>
  <w:num w:numId="44" w16cid:durableId="367486150">
    <w:abstractNumId w:val="22"/>
  </w:num>
  <w:num w:numId="45" w16cid:durableId="1895190991">
    <w:abstractNumId w:val="21"/>
  </w:num>
  <w:num w:numId="46" w16cid:durableId="561259118">
    <w:abstractNumId w:val="3"/>
  </w:num>
  <w:num w:numId="47" w16cid:durableId="315257578">
    <w:abstractNumId w:val="29"/>
  </w:num>
  <w:num w:numId="48" w16cid:durableId="1022512164">
    <w:abstractNumId w:val="41"/>
  </w:num>
  <w:num w:numId="49" w16cid:durableId="1794865880">
    <w:abstractNumId w:val="1"/>
  </w:num>
  <w:num w:numId="50" w16cid:durableId="745029327">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DAD"/>
    <w:rsid w:val="00012A93"/>
    <w:rsid w:val="00013231"/>
    <w:rsid w:val="000147A2"/>
    <w:rsid w:val="00015453"/>
    <w:rsid w:val="000157C8"/>
    <w:rsid w:val="00015DFF"/>
    <w:rsid w:val="00017AB2"/>
    <w:rsid w:val="00017CC1"/>
    <w:rsid w:val="00020463"/>
    <w:rsid w:val="00021079"/>
    <w:rsid w:val="00021AE9"/>
    <w:rsid w:val="00021EF2"/>
    <w:rsid w:val="00022144"/>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EE"/>
    <w:rsid w:val="00082180"/>
    <w:rsid w:val="000822F3"/>
    <w:rsid w:val="00082AF0"/>
    <w:rsid w:val="000833CC"/>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9BE"/>
    <w:rsid w:val="000B6171"/>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B1C"/>
    <w:rsid w:val="000D4C5B"/>
    <w:rsid w:val="000D53CC"/>
    <w:rsid w:val="000D5D44"/>
    <w:rsid w:val="000D5D8D"/>
    <w:rsid w:val="000D5E81"/>
    <w:rsid w:val="000D60EA"/>
    <w:rsid w:val="000D69FA"/>
    <w:rsid w:val="000D6A1D"/>
    <w:rsid w:val="000D7469"/>
    <w:rsid w:val="000D7A3E"/>
    <w:rsid w:val="000D7E4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3E4"/>
    <w:rsid w:val="001A77D1"/>
    <w:rsid w:val="001A7C6B"/>
    <w:rsid w:val="001B197F"/>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764F"/>
    <w:rsid w:val="003F79AC"/>
    <w:rsid w:val="003F7BDF"/>
    <w:rsid w:val="004000EB"/>
    <w:rsid w:val="004007F4"/>
    <w:rsid w:val="00401882"/>
    <w:rsid w:val="00401931"/>
    <w:rsid w:val="00401C85"/>
    <w:rsid w:val="00401F40"/>
    <w:rsid w:val="0040361B"/>
    <w:rsid w:val="00404893"/>
    <w:rsid w:val="00404967"/>
    <w:rsid w:val="0040539E"/>
    <w:rsid w:val="0040753D"/>
    <w:rsid w:val="00410265"/>
    <w:rsid w:val="0041299D"/>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DF4"/>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07B"/>
    <w:rsid w:val="004901B7"/>
    <w:rsid w:val="00490CA9"/>
    <w:rsid w:val="00491AE9"/>
    <w:rsid w:val="00491DF8"/>
    <w:rsid w:val="00492DBE"/>
    <w:rsid w:val="00495007"/>
    <w:rsid w:val="00495DDA"/>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9C0"/>
    <w:rsid w:val="007C5151"/>
    <w:rsid w:val="007C54D7"/>
    <w:rsid w:val="007C6A41"/>
    <w:rsid w:val="007C6C8F"/>
    <w:rsid w:val="007C6E14"/>
    <w:rsid w:val="007C6F21"/>
    <w:rsid w:val="007D25C0"/>
    <w:rsid w:val="007D2FCD"/>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798"/>
    <w:rsid w:val="00835D41"/>
    <w:rsid w:val="00835F1D"/>
    <w:rsid w:val="00835F26"/>
    <w:rsid w:val="0083641D"/>
    <w:rsid w:val="00836A3B"/>
    <w:rsid w:val="00836F77"/>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C0157"/>
    <w:rsid w:val="008C04A8"/>
    <w:rsid w:val="008C1382"/>
    <w:rsid w:val="008C240D"/>
    <w:rsid w:val="008C2DA1"/>
    <w:rsid w:val="008C393B"/>
    <w:rsid w:val="008C40FE"/>
    <w:rsid w:val="008C411E"/>
    <w:rsid w:val="008C48A7"/>
    <w:rsid w:val="008C4963"/>
    <w:rsid w:val="008C582C"/>
    <w:rsid w:val="008C5920"/>
    <w:rsid w:val="008C6691"/>
    <w:rsid w:val="008C7E6E"/>
    <w:rsid w:val="008C7EB7"/>
    <w:rsid w:val="008C7FAC"/>
    <w:rsid w:val="008D01D5"/>
    <w:rsid w:val="008D0977"/>
    <w:rsid w:val="008D0C91"/>
    <w:rsid w:val="008D1A68"/>
    <w:rsid w:val="008D2452"/>
    <w:rsid w:val="008D3FA7"/>
    <w:rsid w:val="008D6F88"/>
    <w:rsid w:val="008D7FA3"/>
    <w:rsid w:val="008E0B3C"/>
    <w:rsid w:val="008E0E04"/>
    <w:rsid w:val="008E1BBD"/>
    <w:rsid w:val="008E2FCE"/>
    <w:rsid w:val="008E3612"/>
    <w:rsid w:val="008E3853"/>
    <w:rsid w:val="008E4CAF"/>
    <w:rsid w:val="008E5315"/>
    <w:rsid w:val="008E55A9"/>
    <w:rsid w:val="008E6137"/>
    <w:rsid w:val="008E6B80"/>
    <w:rsid w:val="008E7C6C"/>
    <w:rsid w:val="008E7CF1"/>
    <w:rsid w:val="008E7DE6"/>
    <w:rsid w:val="008F035F"/>
    <w:rsid w:val="008F0EAB"/>
    <w:rsid w:val="008F11F2"/>
    <w:rsid w:val="008F1CDE"/>
    <w:rsid w:val="008F1FBA"/>
    <w:rsid w:val="008F210B"/>
    <w:rsid w:val="008F23E5"/>
    <w:rsid w:val="008F3FD2"/>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40D1"/>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1E31"/>
    <w:rsid w:val="009D2310"/>
    <w:rsid w:val="009D244C"/>
    <w:rsid w:val="009D3321"/>
    <w:rsid w:val="009D38B5"/>
    <w:rsid w:val="009D3F2A"/>
    <w:rsid w:val="009D5D1C"/>
    <w:rsid w:val="009D5D5B"/>
    <w:rsid w:val="009D60BA"/>
    <w:rsid w:val="009D62BF"/>
    <w:rsid w:val="009D68AB"/>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BC1"/>
    <w:rsid w:val="00A72991"/>
    <w:rsid w:val="00A731F2"/>
    <w:rsid w:val="00A734F4"/>
    <w:rsid w:val="00A740BE"/>
    <w:rsid w:val="00A744CC"/>
    <w:rsid w:val="00A755A7"/>
    <w:rsid w:val="00A7587E"/>
    <w:rsid w:val="00A75FE8"/>
    <w:rsid w:val="00A77B17"/>
    <w:rsid w:val="00A81727"/>
    <w:rsid w:val="00A81911"/>
    <w:rsid w:val="00A8271B"/>
    <w:rsid w:val="00A840F9"/>
    <w:rsid w:val="00A84320"/>
    <w:rsid w:val="00A852D7"/>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AD4"/>
    <w:rsid w:val="00B23150"/>
    <w:rsid w:val="00B238C0"/>
    <w:rsid w:val="00B243BD"/>
    <w:rsid w:val="00B24C1F"/>
    <w:rsid w:val="00B26033"/>
    <w:rsid w:val="00B26828"/>
    <w:rsid w:val="00B2697F"/>
    <w:rsid w:val="00B26AB0"/>
    <w:rsid w:val="00B26D9D"/>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E20"/>
    <w:rsid w:val="00B37983"/>
    <w:rsid w:val="00B401EA"/>
    <w:rsid w:val="00B40254"/>
    <w:rsid w:val="00B40721"/>
    <w:rsid w:val="00B414D4"/>
    <w:rsid w:val="00B41876"/>
    <w:rsid w:val="00B43113"/>
    <w:rsid w:val="00B44091"/>
    <w:rsid w:val="00B4480A"/>
    <w:rsid w:val="00B44A70"/>
    <w:rsid w:val="00B45886"/>
    <w:rsid w:val="00B45C66"/>
    <w:rsid w:val="00B465ED"/>
    <w:rsid w:val="00B471CE"/>
    <w:rsid w:val="00B479F6"/>
    <w:rsid w:val="00B47C25"/>
    <w:rsid w:val="00B47E26"/>
    <w:rsid w:val="00B5087C"/>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4302"/>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970"/>
    <w:rsid w:val="00BE6C3D"/>
    <w:rsid w:val="00BE7A1F"/>
    <w:rsid w:val="00BF0D03"/>
    <w:rsid w:val="00BF1309"/>
    <w:rsid w:val="00BF147C"/>
    <w:rsid w:val="00BF1899"/>
    <w:rsid w:val="00BF21C3"/>
    <w:rsid w:val="00BF37AD"/>
    <w:rsid w:val="00BF4F2F"/>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2520"/>
    <w:rsid w:val="00C33899"/>
    <w:rsid w:val="00C35643"/>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06C"/>
    <w:rsid w:val="00E032BF"/>
    <w:rsid w:val="00E0342C"/>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8AC"/>
    <w:rsid w:val="00E7329F"/>
    <w:rsid w:val="00E734AB"/>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9AC"/>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B66"/>
    <w:rsid w:val="00F37B91"/>
    <w:rsid w:val="00F40A39"/>
    <w:rsid w:val="00F4123B"/>
    <w:rsid w:val="00F41445"/>
    <w:rsid w:val="00F42375"/>
    <w:rsid w:val="00F42613"/>
    <w:rsid w:val="00F42747"/>
    <w:rsid w:val="00F42816"/>
    <w:rsid w:val="00F42AF2"/>
    <w:rsid w:val="00F4389C"/>
    <w:rsid w:val="00F44479"/>
    <w:rsid w:val="00F452F6"/>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2A62"/>
    <w:rsid w:val="00FC2C5D"/>
    <w:rsid w:val="00FC3735"/>
    <w:rsid w:val="00FC3F04"/>
    <w:rsid w:val="00FC41C2"/>
    <w:rsid w:val="00FC49A6"/>
    <w:rsid w:val="00FC5E2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6</Pages>
  <Words>2092</Words>
  <Characters>11926</Characters>
  <Application>Microsoft Office Word</Application>
  <DocSecurity>0</DocSecurity>
  <Lines>99</Lines>
  <Paragraphs>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13991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2023-08-17T15:48:00Z</cp:lastPrinted>
  <dcterms:created xsi:type="dcterms:W3CDTF">2023-08-21T14:16:00Z</dcterms:created>
  <dcterms:modified xsi:type="dcterms:W3CDTF">2023-08-21T14:17:00Z</dcterms:modified>
</cp:coreProperties>
</file>