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1339693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C31AB2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F0D9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31AB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F0D9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17FE42F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B12C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E8FD8A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B12C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7309847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B12C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745B68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B12CA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8D5413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B12CA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Pr="00586675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91E491E" w14:textId="77777777" w:rsidR="00326607" w:rsidRDefault="00326607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9FE99E9" w14:textId="77777777" w:rsidR="0040522D" w:rsidRPr="0040522D" w:rsidRDefault="0040522D" w:rsidP="0040522D">
      <w:pPr>
        <w:pStyle w:val="LndNormale1"/>
        <w:rPr>
          <w:b/>
          <w:color w:val="002060"/>
          <w:sz w:val="28"/>
          <w:szCs w:val="28"/>
        </w:rPr>
      </w:pPr>
      <w:r w:rsidRPr="0040522D">
        <w:rPr>
          <w:b/>
          <w:color w:val="002060"/>
          <w:sz w:val="28"/>
          <w:szCs w:val="28"/>
        </w:rPr>
        <w:t>CIRCOLARE N. 15 DEL 06.09.2023</w:t>
      </w:r>
    </w:p>
    <w:p w14:paraId="5A773695" w14:textId="77777777" w:rsidR="0040522D" w:rsidRDefault="0040522D" w:rsidP="0040522D">
      <w:pPr>
        <w:pStyle w:val="LndNormale1"/>
        <w:rPr>
          <w:color w:val="002060"/>
        </w:rPr>
      </w:pPr>
    </w:p>
    <w:p w14:paraId="67637DE6" w14:textId="021AD558" w:rsidR="0040522D" w:rsidRPr="0040522D" w:rsidRDefault="0040522D" w:rsidP="0040522D">
      <w:pPr>
        <w:pStyle w:val="LndNormale1"/>
        <w:rPr>
          <w:color w:val="002060"/>
        </w:rPr>
      </w:pPr>
      <w:r w:rsidRPr="0040522D">
        <w:rPr>
          <w:color w:val="002060"/>
        </w:rPr>
        <w:t>Si trasmette, per opportuna conoscenza, la copia della circolare n. 23 – 2023 elaborata dal Centro Studi Tributati della L.N.D., avente per oggetto:</w:t>
      </w:r>
    </w:p>
    <w:p w14:paraId="6EE1BCDD" w14:textId="77777777" w:rsidR="0040522D" w:rsidRPr="0040522D" w:rsidRDefault="0040522D" w:rsidP="0040522D">
      <w:pPr>
        <w:pStyle w:val="LndNormale1"/>
        <w:rPr>
          <w:b/>
          <w:i/>
          <w:color w:val="002060"/>
        </w:rPr>
      </w:pPr>
      <w:r w:rsidRPr="0040522D">
        <w:rPr>
          <w:b/>
          <w:i/>
          <w:color w:val="002060"/>
        </w:rPr>
        <w:t xml:space="preserve">“Entrata in vigore della riforma dello sport – Lavoro sportivo – </w:t>
      </w:r>
    </w:p>
    <w:p w14:paraId="65176218" w14:textId="77777777" w:rsidR="0040522D" w:rsidRPr="0040522D" w:rsidRDefault="0040522D" w:rsidP="0040522D">
      <w:pPr>
        <w:pStyle w:val="LndNormale1"/>
        <w:rPr>
          <w:b/>
          <w:i/>
          <w:color w:val="002060"/>
        </w:rPr>
      </w:pPr>
      <w:r w:rsidRPr="0040522D">
        <w:rPr>
          <w:b/>
          <w:i/>
          <w:color w:val="002060"/>
        </w:rPr>
        <w:t>Le nuove disposizioni in vigore dal 1° luglio 2023 – D.Lgs n. 36 del 28.02.2021 modificato, da ultimo, con il D.Lgs n. 120 del 29 agosto 2023”.</w:t>
      </w:r>
    </w:p>
    <w:p w14:paraId="4D1B1DA4" w14:textId="77777777" w:rsidR="0040522D" w:rsidRDefault="0040522D" w:rsidP="0040522D">
      <w:pPr>
        <w:pStyle w:val="LndNormale1"/>
        <w:rPr>
          <w:bCs/>
          <w:iCs/>
          <w:color w:val="002060"/>
        </w:rPr>
      </w:pPr>
    </w:p>
    <w:p w14:paraId="1E6BB51C" w14:textId="77777777" w:rsidR="0040522D" w:rsidRPr="0040522D" w:rsidRDefault="0040522D" w:rsidP="0040522D">
      <w:pPr>
        <w:pStyle w:val="LndNormale1"/>
        <w:rPr>
          <w:bCs/>
          <w:iCs/>
          <w:color w:val="002060"/>
        </w:rPr>
      </w:pPr>
    </w:p>
    <w:p w14:paraId="244CFE23" w14:textId="77777777" w:rsidR="0040522D" w:rsidRPr="0040522D" w:rsidRDefault="0040522D" w:rsidP="0040522D">
      <w:pPr>
        <w:pStyle w:val="LndNormale1"/>
        <w:rPr>
          <w:b/>
          <w:color w:val="002060"/>
          <w:sz w:val="28"/>
          <w:szCs w:val="28"/>
        </w:rPr>
      </w:pPr>
      <w:r w:rsidRPr="0040522D">
        <w:rPr>
          <w:b/>
          <w:color w:val="002060"/>
          <w:sz w:val="28"/>
          <w:szCs w:val="28"/>
        </w:rPr>
        <w:t>CIRCOLARE N. 16 DEL 06.09.2023</w:t>
      </w:r>
    </w:p>
    <w:p w14:paraId="052D059E" w14:textId="77777777" w:rsidR="0040522D" w:rsidRDefault="0040522D" w:rsidP="0040522D">
      <w:pPr>
        <w:pStyle w:val="LndNormale1"/>
        <w:rPr>
          <w:color w:val="002060"/>
        </w:rPr>
      </w:pPr>
    </w:p>
    <w:p w14:paraId="38BE4B39" w14:textId="2A75D304" w:rsidR="0040522D" w:rsidRPr="0040522D" w:rsidRDefault="0040522D" w:rsidP="0040522D">
      <w:pPr>
        <w:pStyle w:val="LndNormale1"/>
        <w:rPr>
          <w:color w:val="002060"/>
        </w:rPr>
      </w:pPr>
      <w:r w:rsidRPr="0040522D">
        <w:rPr>
          <w:color w:val="002060"/>
        </w:rPr>
        <w:t>Si trasmette, per opportuna conoscenza, la copia della circolare n. 24 – 2023 elaborata dal Centro Studi Tributati della L.N.D., avente per oggetto:</w:t>
      </w:r>
    </w:p>
    <w:p w14:paraId="7758A09F" w14:textId="77777777" w:rsidR="0040522D" w:rsidRPr="0040522D" w:rsidRDefault="0040522D" w:rsidP="0040522D">
      <w:pPr>
        <w:pStyle w:val="LndNormale1"/>
        <w:rPr>
          <w:b/>
          <w:i/>
          <w:color w:val="002060"/>
        </w:rPr>
      </w:pPr>
      <w:r w:rsidRPr="0040522D">
        <w:rPr>
          <w:b/>
          <w:i/>
          <w:color w:val="002060"/>
        </w:rPr>
        <w:t xml:space="preserve">“Testo definitivo del D.Lgs n. 36 del 28 febbraio 2021, coordinato con le modifiche ed integrazioni recate dal D.Lgs correttivo n. 163 del 5 ottobre 2022, dall’art. 16, commi 1,2, e 2-bis D.L. 29 dicembre 2022, n. 198, convertito dalla Legge n. 14 del 24 febbraio 2023 (Milleproroghe), </w:t>
      </w:r>
      <w:r w:rsidRPr="0040522D">
        <w:rPr>
          <w:b/>
          <w:i/>
          <w:color w:val="002060"/>
        </w:rPr>
        <w:lastRenderedPageBreak/>
        <w:t>dall’art. 41 del D.L. 75 del 22 giugno 2023, convertito dalla Legge n. 112 del 10 agosto 2023 e dall’art. 1 del D.Lgs. correttivo n. 120 del 29 agosto 2023”.</w:t>
      </w:r>
    </w:p>
    <w:p w14:paraId="1E16E894" w14:textId="77777777" w:rsidR="0040522D" w:rsidRPr="0040522D" w:rsidRDefault="0040522D" w:rsidP="0040522D">
      <w:pPr>
        <w:rPr>
          <w:rFonts w:ascii="Arial" w:hAnsi="Arial" w:cs="Arial"/>
          <w:color w:val="002060"/>
          <w:sz w:val="22"/>
          <w:szCs w:val="22"/>
        </w:rPr>
      </w:pPr>
    </w:p>
    <w:p w14:paraId="6FE53022" w14:textId="77777777" w:rsidR="0040522D" w:rsidRPr="0040522D" w:rsidRDefault="0040522D" w:rsidP="0040522D">
      <w:pPr>
        <w:pStyle w:val="LndNormale1"/>
        <w:rPr>
          <w:b/>
          <w:color w:val="002060"/>
          <w:sz w:val="28"/>
          <w:szCs w:val="28"/>
        </w:rPr>
      </w:pPr>
      <w:r w:rsidRPr="0040522D">
        <w:rPr>
          <w:b/>
          <w:color w:val="002060"/>
          <w:sz w:val="28"/>
          <w:szCs w:val="28"/>
        </w:rPr>
        <w:t>CIRCOLARE N. 17 DEL 06.09.2023</w:t>
      </w:r>
    </w:p>
    <w:p w14:paraId="4D8BAA8E" w14:textId="77777777" w:rsidR="0040522D" w:rsidRDefault="0040522D" w:rsidP="0040522D">
      <w:pPr>
        <w:pStyle w:val="LndNormale1"/>
        <w:rPr>
          <w:color w:val="002060"/>
        </w:rPr>
      </w:pPr>
    </w:p>
    <w:p w14:paraId="4674754C" w14:textId="731D7E85" w:rsidR="0040522D" w:rsidRPr="0040522D" w:rsidRDefault="0040522D" w:rsidP="0040522D">
      <w:pPr>
        <w:pStyle w:val="LndNormale1"/>
        <w:rPr>
          <w:color w:val="002060"/>
        </w:rPr>
      </w:pPr>
      <w:r w:rsidRPr="0040522D">
        <w:rPr>
          <w:color w:val="002060"/>
        </w:rPr>
        <w:t>Si trasmette, per opportuna conoscenza, la copia della circolare n. 25 – 2023 elaborata dal Centro Studi Tributati della L.N.D., avente per oggetto:</w:t>
      </w:r>
    </w:p>
    <w:p w14:paraId="7CC4C2A4" w14:textId="77777777" w:rsidR="0040522D" w:rsidRPr="0040522D" w:rsidRDefault="0040522D" w:rsidP="0040522D">
      <w:pPr>
        <w:pStyle w:val="LndNormale1"/>
        <w:rPr>
          <w:b/>
          <w:i/>
          <w:color w:val="002060"/>
        </w:rPr>
      </w:pPr>
      <w:r w:rsidRPr="0040522D">
        <w:rPr>
          <w:b/>
          <w:i/>
          <w:color w:val="002060"/>
        </w:rPr>
        <w:t>“Artt. 2,3,4 e 5 del D.Lgs. n. 122 del 29 agosto 2023, recante modifiche ed integrazioni ai Decreti Legislativi n. 37,38,39 e 40 del 28 febbraio 2021”.</w:t>
      </w:r>
    </w:p>
    <w:p w14:paraId="207956AB" w14:textId="77777777" w:rsidR="0040522D" w:rsidRDefault="004052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4F91813" w14:textId="77777777" w:rsidR="0040522D" w:rsidRPr="0040522D" w:rsidRDefault="004052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C0DC5ED" w14:textId="77777777" w:rsidR="00D00DE2" w:rsidRDefault="00D00DE2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16B7688B" w14:textId="77777777" w:rsidR="000B46E8" w:rsidRDefault="000B46E8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4AF9B622" w14:textId="47561540" w:rsidR="000B46E8" w:rsidRPr="004D2A0A" w:rsidRDefault="000B46E8" w:rsidP="000B46E8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SORTEGGIO COPPA ITALIA CALCIO A CINQUE FEMMINILE E COPPA MARCHE CALCIO A CINQUE SERIE D, UNDER 21, UNDER 19, UNDER 17, UNDER 15</w:t>
      </w:r>
    </w:p>
    <w:p w14:paraId="68CD1848" w14:textId="77777777" w:rsidR="000B46E8" w:rsidRPr="004D2A0A" w:rsidRDefault="000B46E8" w:rsidP="000B46E8">
      <w:pPr>
        <w:pStyle w:val="Nessunaspaziatura"/>
        <w:jc w:val="both"/>
        <w:rPr>
          <w:rFonts w:ascii="Arial" w:hAnsi="Arial" w:cs="Arial"/>
          <w:color w:val="002060"/>
        </w:rPr>
      </w:pPr>
    </w:p>
    <w:p w14:paraId="147E3607" w14:textId="65211879" w:rsidR="000B46E8" w:rsidRPr="0010750C" w:rsidRDefault="000B46E8" w:rsidP="000B46E8">
      <w:pPr>
        <w:pStyle w:val="LndNormale1"/>
        <w:rPr>
          <w:color w:val="002060"/>
        </w:rPr>
      </w:pPr>
      <w:r>
        <w:rPr>
          <w:color w:val="002060"/>
        </w:rPr>
        <w:t>I gironi delle Coppe in epigrafe</w:t>
      </w:r>
      <w:r w:rsidRPr="0010750C">
        <w:rPr>
          <w:color w:val="002060"/>
        </w:rPr>
        <w:t xml:space="preserve"> saranno stabiliti mediante </w:t>
      </w:r>
      <w:r w:rsidRPr="0010750C">
        <w:rPr>
          <w:b/>
          <w:bCs/>
          <w:color w:val="002060"/>
        </w:rPr>
        <w:t>sorteggio</w:t>
      </w:r>
      <w:r w:rsidRPr="0010750C">
        <w:rPr>
          <w:color w:val="002060"/>
        </w:rPr>
        <w:t xml:space="preserve"> che si svolgerà presso la sede del Comitato Regionale Marche il giorno </w:t>
      </w:r>
      <w:r>
        <w:rPr>
          <w:b/>
          <w:bCs/>
          <w:color w:val="002060"/>
        </w:rPr>
        <w:t>MERCOLEDI’ 13 SETTEMBRE</w:t>
      </w:r>
      <w:r w:rsidRPr="0010750C">
        <w:rPr>
          <w:b/>
          <w:bCs/>
          <w:color w:val="002060"/>
        </w:rPr>
        <w:t xml:space="preserve"> 2023</w:t>
      </w:r>
      <w:r w:rsidRPr="0010750C">
        <w:rPr>
          <w:color w:val="002060"/>
        </w:rPr>
        <w:t xml:space="preserve"> alle </w:t>
      </w:r>
      <w:r w:rsidRPr="0010750C">
        <w:rPr>
          <w:b/>
          <w:bCs/>
          <w:color w:val="002060"/>
        </w:rPr>
        <w:t>ore 1</w:t>
      </w:r>
      <w:r>
        <w:rPr>
          <w:b/>
          <w:bCs/>
          <w:color w:val="002060"/>
        </w:rPr>
        <w:t>7</w:t>
      </w:r>
      <w:r w:rsidRPr="0010750C">
        <w:rPr>
          <w:b/>
          <w:bCs/>
          <w:color w:val="002060"/>
        </w:rPr>
        <w:t>:00</w:t>
      </w:r>
      <w:r w:rsidRPr="0010750C">
        <w:rPr>
          <w:color w:val="002060"/>
        </w:rPr>
        <w:t>.</w:t>
      </w:r>
    </w:p>
    <w:p w14:paraId="0443891D" w14:textId="77777777" w:rsidR="00326607" w:rsidRDefault="00326607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6EB667F3" w14:textId="77777777" w:rsidR="000B46E8" w:rsidRDefault="000B46E8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686F1886" w14:textId="1DC6DA73" w:rsidR="00411BD4" w:rsidRPr="004D2A0A" w:rsidRDefault="00411BD4" w:rsidP="00411BD4">
      <w:pPr>
        <w:pStyle w:val="LndNormale1"/>
        <w:rPr>
          <w:b/>
          <w:color w:val="002060"/>
          <w:sz w:val="28"/>
          <w:szCs w:val="28"/>
        </w:rPr>
      </w:pPr>
      <w:r w:rsidRPr="004D2A0A">
        <w:rPr>
          <w:b/>
          <w:color w:val="002060"/>
          <w:sz w:val="28"/>
          <w:szCs w:val="28"/>
        </w:rPr>
        <w:t xml:space="preserve">RIUNIONE </w:t>
      </w:r>
      <w:r w:rsidR="004D2A0A">
        <w:rPr>
          <w:b/>
          <w:color w:val="002060"/>
          <w:sz w:val="28"/>
          <w:szCs w:val="28"/>
        </w:rPr>
        <w:t xml:space="preserve">ON-LINE </w:t>
      </w:r>
      <w:r w:rsidRPr="004D2A0A">
        <w:rPr>
          <w:b/>
          <w:color w:val="002060"/>
          <w:sz w:val="28"/>
          <w:szCs w:val="28"/>
        </w:rPr>
        <w:t>CON LE SOCIETA’</w:t>
      </w:r>
      <w:r w:rsidR="004D2A0A" w:rsidRPr="004D2A0A">
        <w:rPr>
          <w:b/>
          <w:color w:val="002060"/>
          <w:sz w:val="28"/>
          <w:szCs w:val="28"/>
        </w:rPr>
        <w:t xml:space="preserve"> ISCRITTE AL CAMPIONATO </w:t>
      </w:r>
      <w:r w:rsidR="004D2A0A">
        <w:rPr>
          <w:b/>
          <w:color w:val="002060"/>
          <w:sz w:val="28"/>
          <w:szCs w:val="28"/>
        </w:rPr>
        <w:t xml:space="preserve">REGIONALE CALCIO A CINQUE </w:t>
      </w:r>
      <w:r w:rsidR="004D2A0A" w:rsidRPr="004D2A0A">
        <w:rPr>
          <w:b/>
          <w:color w:val="002060"/>
          <w:sz w:val="28"/>
          <w:szCs w:val="28"/>
        </w:rPr>
        <w:t>UNDER 21</w:t>
      </w:r>
    </w:p>
    <w:p w14:paraId="4338D5F9" w14:textId="77777777" w:rsidR="00411BD4" w:rsidRPr="004D2A0A" w:rsidRDefault="00411BD4" w:rsidP="009E2DCE">
      <w:pPr>
        <w:pStyle w:val="Nessunaspaziatura"/>
        <w:jc w:val="both"/>
        <w:rPr>
          <w:rFonts w:ascii="Arial" w:hAnsi="Arial" w:cs="Arial"/>
          <w:color w:val="002060"/>
        </w:rPr>
      </w:pPr>
    </w:p>
    <w:p w14:paraId="2801BFDC" w14:textId="4EA8F116" w:rsidR="009E2DCE" w:rsidRPr="004D2A0A" w:rsidRDefault="009E2DCE" w:rsidP="009E2DCE">
      <w:pPr>
        <w:pStyle w:val="Nessunaspaziatura"/>
        <w:jc w:val="both"/>
        <w:rPr>
          <w:rFonts w:ascii="Arial" w:hAnsi="Arial" w:cs="Arial"/>
          <w:color w:val="002060"/>
        </w:rPr>
      </w:pPr>
      <w:r w:rsidRPr="004D2A0A">
        <w:rPr>
          <w:rFonts w:ascii="Arial" w:hAnsi="Arial" w:cs="Arial"/>
          <w:color w:val="002060"/>
        </w:rPr>
        <w:t xml:space="preserve">Il Comitato Regionale Marche ha indetto per </w:t>
      </w:r>
      <w:r w:rsidR="004D2A0A" w:rsidRPr="004D2A0A">
        <w:rPr>
          <w:rFonts w:ascii="Arial" w:hAnsi="Arial" w:cs="Arial"/>
          <w:b/>
          <w:bCs/>
          <w:color w:val="002060"/>
        </w:rPr>
        <w:t>MARTEDI’ 12 SETTEMBRE 2023</w:t>
      </w:r>
      <w:r w:rsidRPr="004D2A0A">
        <w:rPr>
          <w:rFonts w:ascii="Arial" w:hAnsi="Arial" w:cs="Arial"/>
          <w:color w:val="002060"/>
        </w:rPr>
        <w:t xml:space="preserve"> alle </w:t>
      </w:r>
      <w:r w:rsidRPr="004D2A0A">
        <w:rPr>
          <w:rFonts w:ascii="Arial" w:hAnsi="Arial" w:cs="Arial"/>
          <w:b/>
          <w:bCs/>
          <w:color w:val="002060"/>
        </w:rPr>
        <w:t>ore 18:55</w:t>
      </w:r>
      <w:r w:rsidRPr="004D2A0A">
        <w:rPr>
          <w:rFonts w:ascii="Arial" w:hAnsi="Arial" w:cs="Arial"/>
          <w:color w:val="002060"/>
        </w:rPr>
        <w:t xml:space="preserve"> una riunione</w:t>
      </w:r>
      <w:r w:rsidR="004D2A0A">
        <w:rPr>
          <w:rFonts w:ascii="Arial" w:hAnsi="Arial" w:cs="Arial"/>
          <w:color w:val="002060"/>
        </w:rPr>
        <w:t xml:space="preserve"> on-line</w:t>
      </w:r>
      <w:r w:rsidRPr="004D2A0A">
        <w:rPr>
          <w:rFonts w:ascii="Arial" w:hAnsi="Arial" w:cs="Arial"/>
          <w:color w:val="002060"/>
        </w:rPr>
        <w:t xml:space="preserve"> con tutte le Società iscritte al </w:t>
      </w:r>
      <w:r w:rsidRPr="004D2A0A">
        <w:rPr>
          <w:rFonts w:ascii="Arial" w:hAnsi="Arial" w:cs="Arial"/>
          <w:b/>
          <w:bCs/>
          <w:color w:val="002060"/>
        </w:rPr>
        <w:t xml:space="preserve">Campionato </w:t>
      </w:r>
      <w:r w:rsidR="004D2A0A" w:rsidRPr="004D2A0A">
        <w:rPr>
          <w:rFonts w:ascii="Arial" w:hAnsi="Arial" w:cs="Arial"/>
          <w:b/>
          <w:bCs/>
          <w:color w:val="002060"/>
        </w:rPr>
        <w:t xml:space="preserve">Regionale </w:t>
      </w:r>
      <w:r w:rsidRPr="004D2A0A">
        <w:rPr>
          <w:rFonts w:ascii="Arial" w:hAnsi="Arial" w:cs="Arial"/>
          <w:b/>
          <w:bCs/>
          <w:color w:val="002060"/>
        </w:rPr>
        <w:t xml:space="preserve">di Calcio a Cinque </w:t>
      </w:r>
      <w:r w:rsidR="004D2A0A" w:rsidRPr="004D2A0A">
        <w:rPr>
          <w:rFonts w:ascii="Arial" w:hAnsi="Arial" w:cs="Arial"/>
          <w:b/>
          <w:bCs/>
          <w:color w:val="002060"/>
        </w:rPr>
        <w:t>Under 21</w:t>
      </w:r>
      <w:r w:rsidRPr="004D2A0A">
        <w:rPr>
          <w:rFonts w:ascii="Arial" w:hAnsi="Arial" w:cs="Arial"/>
          <w:color w:val="002060"/>
        </w:rPr>
        <w:t xml:space="preserve"> avente il seguente</w:t>
      </w:r>
    </w:p>
    <w:p w14:paraId="662A1A4F" w14:textId="77777777" w:rsidR="009E2DCE" w:rsidRPr="004D2A0A" w:rsidRDefault="009E2DCE" w:rsidP="009E2DCE">
      <w:pPr>
        <w:pStyle w:val="Nessunaspaziatura"/>
        <w:jc w:val="both"/>
        <w:rPr>
          <w:rFonts w:ascii="Arial" w:hAnsi="Arial" w:cs="Arial"/>
          <w:color w:val="002060"/>
        </w:rPr>
      </w:pPr>
    </w:p>
    <w:p w14:paraId="78403C29" w14:textId="77777777" w:rsidR="009E2DCE" w:rsidRPr="004D2A0A" w:rsidRDefault="009E2DCE" w:rsidP="009E2DCE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4D2A0A">
        <w:rPr>
          <w:rFonts w:ascii="Arial" w:hAnsi="Arial" w:cs="Arial"/>
          <w:b/>
          <w:bCs/>
          <w:color w:val="002060"/>
        </w:rPr>
        <w:t>Ordine del Giorno</w:t>
      </w:r>
    </w:p>
    <w:p w14:paraId="5350ED93" w14:textId="77777777" w:rsidR="009E2DCE" w:rsidRPr="004D2A0A" w:rsidRDefault="009E2DCE" w:rsidP="009E2DCE">
      <w:pPr>
        <w:pStyle w:val="Nessunaspaziatura"/>
        <w:jc w:val="both"/>
        <w:rPr>
          <w:rFonts w:ascii="Arial" w:hAnsi="Arial" w:cs="Arial"/>
          <w:color w:val="002060"/>
        </w:rPr>
      </w:pPr>
    </w:p>
    <w:p w14:paraId="62B703D5" w14:textId="533E8EDB" w:rsidR="009E2DCE" w:rsidRPr="004D2A0A" w:rsidRDefault="004D2A0A" w:rsidP="009E2DCE">
      <w:pPr>
        <w:pStyle w:val="Nessunaspaziatura"/>
        <w:numPr>
          <w:ilvl w:val="0"/>
          <w:numId w:val="6"/>
        </w:numPr>
        <w:jc w:val="both"/>
        <w:rPr>
          <w:rFonts w:ascii="Arial" w:hAnsi="Arial" w:cs="Arial"/>
          <w:color w:val="002060"/>
        </w:rPr>
      </w:pPr>
      <w:r w:rsidRPr="004D2A0A">
        <w:rPr>
          <w:rFonts w:ascii="Arial" w:hAnsi="Arial" w:cs="Arial"/>
          <w:color w:val="002060"/>
        </w:rPr>
        <w:t>Organizzazione format Campionato e Coppa Marche</w:t>
      </w:r>
      <w:r w:rsidR="009E2DCE" w:rsidRPr="004D2A0A">
        <w:rPr>
          <w:rFonts w:ascii="Arial" w:hAnsi="Arial" w:cs="Arial"/>
          <w:color w:val="002060"/>
        </w:rPr>
        <w:t>.</w:t>
      </w:r>
    </w:p>
    <w:p w14:paraId="221ADDA5" w14:textId="77777777" w:rsidR="009E2DCE" w:rsidRPr="004D2A0A" w:rsidRDefault="009E2DCE" w:rsidP="009E2DCE">
      <w:pPr>
        <w:pStyle w:val="Nessunaspaziatura"/>
        <w:jc w:val="both"/>
        <w:rPr>
          <w:rFonts w:ascii="Arial" w:hAnsi="Arial" w:cs="Arial"/>
          <w:color w:val="002060"/>
        </w:rPr>
      </w:pPr>
    </w:p>
    <w:p w14:paraId="7BB5BF8E" w14:textId="77777777" w:rsidR="009E2DCE" w:rsidRPr="004D2A0A" w:rsidRDefault="009E2DCE" w:rsidP="009E2DCE">
      <w:pPr>
        <w:pStyle w:val="Nessunaspaziatura"/>
        <w:jc w:val="both"/>
        <w:rPr>
          <w:rFonts w:ascii="Arial" w:hAnsi="Arial" w:cs="Arial"/>
          <w:i/>
          <w:iCs/>
          <w:color w:val="002060"/>
        </w:rPr>
      </w:pPr>
      <w:r w:rsidRPr="004D2A0A">
        <w:rPr>
          <w:rFonts w:ascii="Arial" w:hAnsi="Arial" w:cs="Arial"/>
          <w:i/>
          <w:iCs/>
          <w:color w:val="002060"/>
        </w:rPr>
        <w:t>Si comunica che la riunione sarà di brevissima durata, pertanto si raccomanda la massima puntualità.</w:t>
      </w:r>
    </w:p>
    <w:p w14:paraId="0682A8C5" w14:textId="77777777" w:rsidR="009E2DCE" w:rsidRPr="004D2A0A" w:rsidRDefault="009E2DCE" w:rsidP="009E2DCE">
      <w:pPr>
        <w:pStyle w:val="LndNormale1"/>
        <w:rPr>
          <w:color w:val="002060"/>
        </w:rPr>
      </w:pPr>
    </w:p>
    <w:p w14:paraId="5D913C8C" w14:textId="77777777" w:rsidR="009E2DCE" w:rsidRPr="004D2A0A" w:rsidRDefault="009E2DCE" w:rsidP="009E2DCE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 w:rsidRPr="004D2A0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riunione sarà effettuata attraverso la </w:t>
      </w:r>
      <w:r w:rsidRPr="004D2A0A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Pr="004D2A0A">
        <w:rPr>
          <w:rFonts w:ascii="Arial" w:hAnsi="Arial" w:cs="Arial"/>
          <w:b/>
          <w:color w:val="002060"/>
          <w:sz w:val="22"/>
          <w:szCs w:val="22"/>
        </w:rPr>
        <w:t>CISCO WEBEX</w:t>
      </w:r>
      <w:r w:rsidRPr="004D2A0A"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27CC9C6E" w14:textId="77777777" w:rsidR="009E2DCE" w:rsidRPr="004D2A0A" w:rsidRDefault="009E2DCE" w:rsidP="009E2DCE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</w:p>
    <w:p w14:paraId="6F99EC11" w14:textId="77777777" w:rsidR="009E2DCE" w:rsidRPr="004D2A0A" w:rsidRDefault="009E2DCE" w:rsidP="009E2DCE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4D2A0A">
        <w:rPr>
          <w:rFonts w:ascii="Arial" w:hAnsi="Arial" w:cs="Arial"/>
          <w:b/>
          <w:i/>
          <w:iCs/>
          <w:color w:val="002060"/>
          <w:sz w:val="22"/>
          <w:szCs w:val="22"/>
        </w:rPr>
        <w:t>Il link per partecipare alla riunione sarà comunicato alle Società interessate mediante e-mail da parte del CED della Lega Nazionale Dilettanti.</w:t>
      </w:r>
    </w:p>
    <w:p w14:paraId="7F024CA5" w14:textId="77777777" w:rsidR="009E2DCE" w:rsidRPr="004D2A0A" w:rsidRDefault="009E2DCE" w:rsidP="009E2DCE">
      <w:pPr>
        <w:pStyle w:val="LndNormale1"/>
        <w:rPr>
          <w:b/>
          <w:color w:val="002060"/>
          <w:szCs w:val="22"/>
        </w:rPr>
      </w:pPr>
    </w:p>
    <w:p w14:paraId="16435B8B" w14:textId="77777777" w:rsidR="009E2DCE" w:rsidRDefault="009E2DCE" w:rsidP="009E2DCE">
      <w:pPr>
        <w:pStyle w:val="LndNormale1"/>
        <w:rPr>
          <w:b/>
          <w:i/>
          <w:iCs/>
          <w:color w:val="002060"/>
          <w:szCs w:val="22"/>
        </w:rPr>
      </w:pPr>
      <w:r w:rsidRPr="004D2A0A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0C28037E" w14:textId="1732838D" w:rsidR="00326607" w:rsidRDefault="00326607" w:rsidP="00326607">
      <w:pPr>
        <w:pStyle w:val="LndNormale1"/>
        <w:rPr>
          <w:color w:val="002060"/>
          <w:szCs w:val="22"/>
        </w:rPr>
      </w:pPr>
    </w:p>
    <w:p w14:paraId="74A8E373" w14:textId="77777777" w:rsidR="004D2A0A" w:rsidRDefault="004D2A0A" w:rsidP="00326607">
      <w:pPr>
        <w:pStyle w:val="LndNormale1"/>
        <w:rPr>
          <w:color w:val="002060"/>
          <w:szCs w:val="22"/>
        </w:rPr>
      </w:pPr>
    </w:p>
    <w:p w14:paraId="03D016A8" w14:textId="3E1D0DB2" w:rsidR="004D2A0A" w:rsidRPr="004D2A0A" w:rsidRDefault="004D2A0A" w:rsidP="004D2A0A">
      <w:pPr>
        <w:pStyle w:val="LndNormale1"/>
        <w:rPr>
          <w:b/>
          <w:color w:val="002060"/>
          <w:sz w:val="28"/>
          <w:szCs w:val="28"/>
        </w:rPr>
      </w:pPr>
      <w:r w:rsidRPr="004D2A0A">
        <w:rPr>
          <w:b/>
          <w:color w:val="002060"/>
          <w:sz w:val="28"/>
          <w:szCs w:val="28"/>
        </w:rPr>
        <w:lastRenderedPageBreak/>
        <w:t xml:space="preserve">RIUNIONE </w:t>
      </w:r>
      <w:r>
        <w:rPr>
          <w:b/>
          <w:color w:val="002060"/>
          <w:sz w:val="28"/>
          <w:szCs w:val="28"/>
        </w:rPr>
        <w:t xml:space="preserve">ON-LINE </w:t>
      </w:r>
      <w:r w:rsidRPr="004D2A0A">
        <w:rPr>
          <w:b/>
          <w:color w:val="002060"/>
          <w:sz w:val="28"/>
          <w:szCs w:val="28"/>
        </w:rPr>
        <w:t xml:space="preserve">CON LE SOCIETA’ ISCRITTE AL CAMPIONATO </w:t>
      </w:r>
      <w:r>
        <w:rPr>
          <w:b/>
          <w:color w:val="002060"/>
          <w:sz w:val="28"/>
          <w:szCs w:val="28"/>
        </w:rPr>
        <w:t>REGIONALE CALCIO A CINQUE FEMMINILE</w:t>
      </w:r>
    </w:p>
    <w:p w14:paraId="6101F030" w14:textId="77777777" w:rsidR="004D2A0A" w:rsidRPr="004D2A0A" w:rsidRDefault="004D2A0A" w:rsidP="004D2A0A">
      <w:pPr>
        <w:pStyle w:val="Nessunaspaziatura"/>
        <w:jc w:val="both"/>
        <w:rPr>
          <w:rFonts w:ascii="Arial" w:hAnsi="Arial" w:cs="Arial"/>
          <w:color w:val="002060"/>
        </w:rPr>
      </w:pPr>
    </w:p>
    <w:p w14:paraId="22685461" w14:textId="02D29ADD" w:rsidR="004D2A0A" w:rsidRPr="004D2A0A" w:rsidRDefault="004D2A0A" w:rsidP="004D2A0A">
      <w:pPr>
        <w:pStyle w:val="Nessunaspaziatura"/>
        <w:jc w:val="both"/>
        <w:rPr>
          <w:rFonts w:ascii="Arial" w:hAnsi="Arial" w:cs="Arial"/>
          <w:color w:val="002060"/>
        </w:rPr>
      </w:pPr>
      <w:r w:rsidRPr="004D2A0A">
        <w:rPr>
          <w:rFonts w:ascii="Arial" w:hAnsi="Arial" w:cs="Arial"/>
          <w:color w:val="002060"/>
        </w:rPr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GIOVEDI’ 14</w:t>
      </w:r>
      <w:r w:rsidRPr="004D2A0A">
        <w:rPr>
          <w:rFonts w:ascii="Arial" w:hAnsi="Arial" w:cs="Arial"/>
          <w:b/>
          <w:bCs/>
          <w:color w:val="002060"/>
        </w:rPr>
        <w:t xml:space="preserve"> SETTEMBRE 2023</w:t>
      </w:r>
      <w:r w:rsidRPr="004D2A0A">
        <w:rPr>
          <w:rFonts w:ascii="Arial" w:hAnsi="Arial" w:cs="Arial"/>
          <w:color w:val="002060"/>
        </w:rPr>
        <w:t xml:space="preserve"> alle </w:t>
      </w:r>
      <w:r w:rsidRPr="004D2A0A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20:55</w:t>
      </w:r>
      <w:r w:rsidRPr="004D2A0A">
        <w:rPr>
          <w:rFonts w:ascii="Arial" w:hAnsi="Arial" w:cs="Arial"/>
          <w:color w:val="002060"/>
        </w:rPr>
        <w:t xml:space="preserve"> una riunione</w:t>
      </w:r>
      <w:r>
        <w:rPr>
          <w:rFonts w:ascii="Arial" w:hAnsi="Arial" w:cs="Arial"/>
          <w:color w:val="002060"/>
        </w:rPr>
        <w:t xml:space="preserve"> on-line</w:t>
      </w:r>
      <w:r w:rsidRPr="004D2A0A">
        <w:rPr>
          <w:rFonts w:ascii="Arial" w:hAnsi="Arial" w:cs="Arial"/>
          <w:color w:val="002060"/>
        </w:rPr>
        <w:t xml:space="preserve"> con tutte le Società iscritte al </w:t>
      </w:r>
      <w:r w:rsidRPr="004D2A0A">
        <w:rPr>
          <w:rFonts w:ascii="Arial" w:hAnsi="Arial" w:cs="Arial"/>
          <w:b/>
          <w:bCs/>
          <w:color w:val="002060"/>
        </w:rPr>
        <w:t xml:space="preserve">Campionato Regionale di Calcio a Cinque </w:t>
      </w:r>
      <w:r>
        <w:rPr>
          <w:rFonts w:ascii="Arial" w:hAnsi="Arial" w:cs="Arial"/>
          <w:b/>
          <w:bCs/>
          <w:color w:val="002060"/>
        </w:rPr>
        <w:t>Femminile</w:t>
      </w:r>
      <w:r w:rsidRPr="004D2A0A">
        <w:rPr>
          <w:rFonts w:ascii="Arial" w:hAnsi="Arial" w:cs="Arial"/>
          <w:color w:val="002060"/>
        </w:rPr>
        <w:t xml:space="preserve"> avente il seguente</w:t>
      </w:r>
    </w:p>
    <w:p w14:paraId="1779D925" w14:textId="77777777" w:rsidR="004D2A0A" w:rsidRPr="004D2A0A" w:rsidRDefault="004D2A0A" w:rsidP="004D2A0A">
      <w:pPr>
        <w:pStyle w:val="Nessunaspaziatura"/>
        <w:jc w:val="both"/>
        <w:rPr>
          <w:rFonts w:ascii="Arial" w:hAnsi="Arial" w:cs="Arial"/>
          <w:color w:val="002060"/>
        </w:rPr>
      </w:pPr>
    </w:p>
    <w:p w14:paraId="388C13FE" w14:textId="77777777" w:rsidR="004D2A0A" w:rsidRPr="004D2A0A" w:rsidRDefault="004D2A0A" w:rsidP="004D2A0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4D2A0A">
        <w:rPr>
          <w:rFonts w:ascii="Arial" w:hAnsi="Arial" w:cs="Arial"/>
          <w:b/>
          <w:bCs/>
          <w:color w:val="002060"/>
        </w:rPr>
        <w:t>Ordine del Giorno</w:t>
      </w:r>
    </w:p>
    <w:p w14:paraId="70E7CFE9" w14:textId="77777777" w:rsidR="004D2A0A" w:rsidRPr="004D2A0A" w:rsidRDefault="004D2A0A" w:rsidP="004D2A0A">
      <w:pPr>
        <w:pStyle w:val="Nessunaspaziatura"/>
        <w:jc w:val="both"/>
        <w:rPr>
          <w:rFonts w:ascii="Arial" w:hAnsi="Arial" w:cs="Arial"/>
          <w:color w:val="002060"/>
        </w:rPr>
      </w:pPr>
    </w:p>
    <w:p w14:paraId="08201948" w14:textId="5BCB5AB0" w:rsidR="004D2A0A" w:rsidRPr="004D2A0A" w:rsidRDefault="004D2A0A" w:rsidP="004D2A0A">
      <w:pPr>
        <w:pStyle w:val="Nessunaspaziatura"/>
        <w:numPr>
          <w:ilvl w:val="0"/>
          <w:numId w:val="6"/>
        </w:numPr>
        <w:jc w:val="both"/>
        <w:rPr>
          <w:rFonts w:ascii="Arial" w:hAnsi="Arial" w:cs="Arial"/>
          <w:color w:val="002060"/>
        </w:rPr>
      </w:pPr>
      <w:r w:rsidRPr="004D2A0A">
        <w:rPr>
          <w:rFonts w:ascii="Arial" w:hAnsi="Arial" w:cs="Arial"/>
          <w:color w:val="002060"/>
        </w:rPr>
        <w:t>Organizzazione format Campionato.</w:t>
      </w:r>
    </w:p>
    <w:p w14:paraId="5276878B" w14:textId="77777777" w:rsidR="004D2A0A" w:rsidRPr="004D2A0A" w:rsidRDefault="004D2A0A" w:rsidP="004D2A0A">
      <w:pPr>
        <w:pStyle w:val="Nessunaspaziatura"/>
        <w:jc w:val="both"/>
        <w:rPr>
          <w:rFonts w:ascii="Arial" w:hAnsi="Arial" w:cs="Arial"/>
          <w:color w:val="002060"/>
        </w:rPr>
      </w:pPr>
    </w:p>
    <w:p w14:paraId="283AB5AA" w14:textId="77777777" w:rsidR="004D2A0A" w:rsidRPr="004D2A0A" w:rsidRDefault="004D2A0A" w:rsidP="004D2A0A">
      <w:pPr>
        <w:pStyle w:val="Nessunaspaziatura"/>
        <w:jc w:val="both"/>
        <w:rPr>
          <w:rFonts w:ascii="Arial" w:hAnsi="Arial" w:cs="Arial"/>
          <w:i/>
          <w:iCs/>
          <w:color w:val="002060"/>
        </w:rPr>
      </w:pPr>
      <w:r w:rsidRPr="004D2A0A">
        <w:rPr>
          <w:rFonts w:ascii="Arial" w:hAnsi="Arial" w:cs="Arial"/>
          <w:i/>
          <w:iCs/>
          <w:color w:val="002060"/>
        </w:rPr>
        <w:t>Si comunica che la riunione sarà di brevissima durata, pertanto si raccomanda la massima puntualità.</w:t>
      </w:r>
    </w:p>
    <w:p w14:paraId="6F581040" w14:textId="77777777" w:rsidR="004D2A0A" w:rsidRPr="004D2A0A" w:rsidRDefault="004D2A0A" w:rsidP="004D2A0A">
      <w:pPr>
        <w:pStyle w:val="LndNormale1"/>
        <w:rPr>
          <w:color w:val="002060"/>
        </w:rPr>
      </w:pPr>
    </w:p>
    <w:p w14:paraId="20744AC2" w14:textId="77777777" w:rsidR="004D2A0A" w:rsidRPr="004D2A0A" w:rsidRDefault="004D2A0A" w:rsidP="004D2A0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 w:rsidRPr="004D2A0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riunione sarà effettuata attraverso la </w:t>
      </w:r>
      <w:r w:rsidRPr="004D2A0A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Pr="004D2A0A">
        <w:rPr>
          <w:rFonts w:ascii="Arial" w:hAnsi="Arial" w:cs="Arial"/>
          <w:b/>
          <w:color w:val="002060"/>
          <w:sz w:val="22"/>
          <w:szCs w:val="22"/>
        </w:rPr>
        <w:t>CISCO WEBEX</w:t>
      </w:r>
      <w:r w:rsidRPr="004D2A0A"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2864B059" w14:textId="77777777" w:rsidR="004D2A0A" w:rsidRPr="004D2A0A" w:rsidRDefault="004D2A0A" w:rsidP="004D2A0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</w:p>
    <w:p w14:paraId="39CDFED4" w14:textId="77777777" w:rsidR="004D2A0A" w:rsidRPr="004D2A0A" w:rsidRDefault="004D2A0A" w:rsidP="004D2A0A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4D2A0A">
        <w:rPr>
          <w:rFonts w:ascii="Arial" w:hAnsi="Arial" w:cs="Arial"/>
          <w:b/>
          <w:i/>
          <w:iCs/>
          <w:color w:val="002060"/>
          <w:sz w:val="22"/>
          <w:szCs w:val="22"/>
        </w:rPr>
        <w:t>Il link per partecipare alla riunione sarà comunicato alle Società interessate mediante e-mail da parte del CED della Lega Nazionale Dilettanti.</w:t>
      </w:r>
    </w:p>
    <w:p w14:paraId="2EB5E335" w14:textId="77777777" w:rsidR="004D2A0A" w:rsidRPr="004D2A0A" w:rsidRDefault="004D2A0A" w:rsidP="004D2A0A">
      <w:pPr>
        <w:pStyle w:val="LndNormale1"/>
        <w:rPr>
          <w:b/>
          <w:color w:val="002060"/>
          <w:szCs w:val="22"/>
        </w:rPr>
      </w:pPr>
    </w:p>
    <w:p w14:paraId="12DA3A14" w14:textId="77777777" w:rsidR="004D2A0A" w:rsidRDefault="004D2A0A" w:rsidP="004D2A0A">
      <w:pPr>
        <w:pStyle w:val="LndNormale1"/>
        <w:rPr>
          <w:b/>
          <w:i/>
          <w:iCs/>
          <w:color w:val="002060"/>
          <w:szCs w:val="22"/>
        </w:rPr>
      </w:pPr>
      <w:r w:rsidRPr="004D2A0A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14AE7520" w14:textId="77777777" w:rsidR="004D2A0A" w:rsidRDefault="004D2A0A" w:rsidP="00326607">
      <w:pPr>
        <w:pStyle w:val="LndNormale1"/>
        <w:rPr>
          <w:color w:val="002060"/>
          <w:szCs w:val="22"/>
        </w:rPr>
      </w:pPr>
    </w:p>
    <w:p w14:paraId="5649FF13" w14:textId="77777777" w:rsidR="004D2A0A" w:rsidRDefault="004D2A0A" w:rsidP="00326607">
      <w:pPr>
        <w:pStyle w:val="LndNormale1"/>
        <w:rPr>
          <w:color w:val="002060"/>
          <w:szCs w:val="22"/>
        </w:rPr>
      </w:pPr>
    </w:p>
    <w:p w14:paraId="61722085" w14:textId="116119C6" w:rsidR="004D2A0A" w:rsidRPr="004D2A0A" w:rsidRDefault="004D2A0A" w:rsidP="004D2A0A">
      <w:pPr>
        <w:pStyle w:val="LndNormale1"/>
        <w:rPr>
          <w:b/>
          <w:color w:val="002060"/>
          <w:sz w:val="28"/>
          <w:szCs w:val="28"/>
        </w:rPr>
      </w:pPr>
      <w:r w:rsidRPr="004D2A0A">
        <w:rPr>
          <w:b/>
          <w:color w:val="002060"/>
          <w:sz w:val="28"/>
          <w:szCs w:val="28"/>
        </w:rPr>
        <w:t xml:space="preserve">RIUNIONE LE SOCIETA’ </w:t>
      </w:r>
      <w:r>
        <w:rPr>
          <w:b/>
          <w:color w:val="002060"/>
          <w:sz w:val="28"/>
          <w:szCs w:val="28"/>
        </w:rPr>
        <w:t>INTERESSATE A PARTECIPARE AI CAMPIONATI GIOVANILI DI CALCIO A CINQUE FEMMINILE</w:t>
      </w:r>
    </w:p>
    <w:p w14:paraId="72566F92" w14:textId="77777777" w:rsidR="004D2A0A" w:rsidRPr="004D2A0A" w:rsidRDefault="004D2A0A" w:rsidP="004D2A0A">
      <w:pPr>
        <w:pStyle w:val="Nessunaspaziatura"/>
        <w:jc w:val="both"/>
        <w:rPr>
          <w:rFonts w:ascii="Arial" w:hAnsi="Arial" w:cs="Arial"/>
          <w:color w:val="002060"/>
        </w:rPr>
      </w:pPr>
    </w:p>
    <w:p w14:paraId="0AEB1DC4" w14:textId="6AB5FC74" w:rsidR="004D2A0A" w:rsidRPr="004D2A0A" w:rsidRDefault="004D2A0A" w:rsidP="004D2A0A">
      <w:pPr>
        <w:pStyle w:val="Nessunaspaziatura"/>
        <w:jc w:val="both"/>
        <w:rPr>
          <w:rFonts w:ascii="Arial" w:hAnsi="Arial" w:cs="Arial"/>
          <w:i/>
          <w:iCs/>
          <w:color w:val="002060"/>
        </w:rPr>
      </w:pPr>
      <w:r w:rsidRPr="004D2A0A">
        <w:rPr>
          <w:rFonts w:ascii="Arial" w:hAnsi="Arial" w:cs="Arial"/>
          <w:color w:val="002060"/>
        </w:rPr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LUNEDI’</w:t>
      </w:r>
      <w:r w:rsidRPr="004D2A0A">
        <w:rPr>
          <w:rFonts w:ascii="Arial" w:hAnsi="Arial" w:cs="Arial"/>
          <w:b/>
          <w:bCs/>
          <w:color w:val="002060"/>
        </w:rPr>
        <w:t xml:space="preserve"> </w:t>
      </w:r>
      <w:r w:rsidR="0049668C">
        <w:rPr>
          <w:rFonts w:ascii="Arial" w:hAnsi="Arial" w:cs="Arial"/>
          <w:b/>
          <w:bCs/>
          <w:color w:val="002060"/>
        </w:rPr>
        <w:t>25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4D2A0A">
        <w:rPr>
          <w:rFonts w:ascii="Arial" w:hAnsi="Arial" w:cs="Arial"/>
          <w:b/>
          <w:bCs/>
          <w:color w:val="002060"/>
        </w:rPr>
        <w:t>SETTEMBRE 2023</w:t>
      </w:r>
      <w:r w:rsidRPr="004D2A0A">
        <w:rPr>
          <w:rFonts w:ascii="Arial" w:hAnsi="Arial" w:cs="Arial"/>
          <w:color w:val="002060"/>
        </w:rPr>
        <w:t xml:space="preserve"> alle </w:t>
      </w:r>
      <w:r w:rsidRPr="004D2A0A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16:55</w:t>
      </w:r>
      <w:r w:rsidRPr="004D2A0A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presso il </w:t>
      </w:r>
      <w:r w:rsidRPr="004D2A0A">
        <w:rPr>
          <w:rFonts w:ascii="Arial" w:hAnsi="Arial" w:cs="Arial"/>
          <w:b/>
          <w:bCs/>
          <w:color w:val="002060"/>
        </w:rPr>
        <w:t xml:space="preserve">Comitato Regionale Marche </w:t>
      </w:r>
      <w:r>
        <w:rPr>
          <w:rFonts w:ascii="Arial" w:hAnsi="Arial" w:cs="Arial"/>
          <w:color w:val="002060"/>
        </w:rPr>
        <w:t xml:space="preserve">(Via Schiavoni, 60131 – </w:t>
      </w:r>
      <w:r w:rsidRPr="004D2A0A">
        <w:rPr>
          <w:rFonts w:ascii="Arial" w:hAnsi="Arial" w:cs="Arial"/>
          <w:b/>
          <w:bCs/>
          <w:color w:val="002060"/>
        </w:rPr>
        <w:t>ANCONA</w:t>
      </w:r>
      <w:r>
        <w:rPr>
          <w:rFonts w:ascii="Arial" w:hAnsi="Arial" w:cs="Arial"/>
          <w:color w:val="002060"/>
        </w:rPr>
        <w:t xml:space="preserve">) </w:t>
      </w:r>
      <w:r w:rsidRPr="004D2A0A">
        <w:rPr>
          <w:rFonts w:ascii="Arial" w:hAnsi="Arial" w:cs="Arial"/>
          <w:color w:val="002060"/>
        </w:rPr>
        <w:t>una riunione</w:t>
      </w:r>
      <w:r>
        <w:rPr>
          <w:rFonts w:ascii="Arial" w:hAnsi="Arial" w:cs="Arial"/>
          <w:color w:val="002060"/>
        </w:rPr>
        <w:t xml:space="preserve"> </w:t>
      </w:r>
      <w:r w:rsidRPr="004D2A0A">
        <w:rPr>
          <w:rFonts w:ascii="Arial" w:hAnsi="Arial" w:cs="Arial"/>
          <w:color w:val="002060"/>
        </w:rPr>
        <w:t xml:space="preserve">con tutte le </w:t>
      </w:r>
      <w:r w:rsidRPr="004D2A0A">
        <w:rPr>
          <w:rFonts w:ascii="Arial" w:hAnsi="Arial" w:cs="Arial"/>
          <w:b/>
          <w:bCs/>
          <w:color w:val="002060"/>
        </w:rPr>
        <w:t xml:space="preserve">Società </w:t>
      </w:r>
      <w:r w:rsidRPr="004D2A0A">
        <w:rPr>
          <w:rFonts w:ascii="Arial" w:hAnsi="Arial" w:cs="Arial"/>
          <w:b/>
          <w:bCs/>
          <w:color w:val="002060"/>
        </w:rPr>
        <w:t>interessate a partecipare</w:t>
      </w:r>
      <w:r>
        <w:rPr>
          <w:rFonts w:ascii="Arial" w:hAnsi="Arial" w:cs="Arial"/>
          <w:color w:val="002060"/>
        </w:rPr>
        <w:t xml:space="preserve"> ai</w:t>
      </w:r>
      <w:r w:rsidRPr="004D2A0A">
        <w:rPr>
          <w:rFonts w:ascii="Arial" w:hAnsi="Arial" w:cs="Arial"/>
          <w:color w:val="002060"/>
        </w:rPr>
        <w:t xml:space="preserve"> </w:t>
      </w:r>
      <w:r w:rsidRPr="004D2A0A">
        <w:rPr>
          <w:rFonts w:ascii="Arial" w:hAnsi="Arial" w:cs="Arial"/>
          <w:b/>
          <w:bCs/>
          <w:color w:val="002060"/>
        </w:rPr>
        <w:t>Campionat</w:t>
      </w:r>
      <w:r>
        <w:rPr>
          <w:rFonts w:ascii="Arial" w:hAnsi="Arial" w:cs="Arial"/>
          <w:b/>
          <w:bCs/>
          <w:color w:val="002060"/>
        </w:rPr>
        <w:t>i</w:t>
      </w:r>
      <w:r w:rsidRPr="004D2A0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Giovanili</w:t>
      </w:r>
      <w:r w:rsidRPr="004D2A0A">
        <w:rPr>
          <w:rFonts w:ascii="Arial" w:hAnsi="Arial" w:cs="Arial"/>
          <w:b/>
          <w:bCs/>
          <w:color w:val="002060"/>
        </w:rPr>
        <w:t xml:space="preserve"> di Calcio a Cinque </w:t>
      </w:r>
      <w:r>
        <w:rPr>
          <w:rFonts w:ascii="Arial" w:hAnsi="Arial" w:cs="Arial"/>
          <w:b/>
          <w:bCs/>
          <w:color w:val="002060"/>
        </w:rPr>
        <w:t>Femminile</w:t>
      </w:r>
      <w:r>
        <w:rPr>
          <w:rFonts w:ascii="Arial" w:hAnsi="Arial" w:cs="Arial"/>
          <w:color w:val="002060"/>
        </w:rPr>
        <w:t>.</w:t>
      </w:r>
    </w:p>
    <w:p w14:paraId="78E18E1D" w14:textId="77777777" w:rsidR="004D2A0A" w:rsidRDefault="004D2A0A" w:rsidP="004D2A0A">
      <w:pPr>
        <w:pStyle w:val="LndNormale1"/>
        <w:rPr>
          <w:b/>
          <w:color w:val="002060"/>
          <w:szCs w:val="22"/>
        </w:rPr>
      </w:pPr>
    </w:p>
    <w:p w14:paraId="673419EC" w14:textId="77777777" w:rsidR="004F1D54" w:rsidRDefault="004F1D54" w:rsidP="004D2A0A">
      <w:pPr>
        <w:pStyle w:val="LndNormale1"/>
        <w:rPr>
          <w:b/>
          <w:color w:val="002060"/>
          <w:szCs w:val="22"/>
        </w:rPr>
      </w:pPr>
    </w:p>
    <w:p w14:paraId="7FA4C83A" w14:textId="77777777" w:rsidR="004F1D54" w:rsidRPr="00F83FD5" w:rsidRDefault="004F1D54" w:rsidP="004F1D54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bookmarkStart w:id="6" w:name="_Hlk113435821"/>
      <w:r w:rsidRPr="00F83FD5">
        <w:rPr>
          <w:rFonts w:ascii="Arial" w:hAnsi="Arial" w:cs="Arial"/>
          <w:b/>
          <w:bCs/>
          <w:color w:val="002060"/>
          <w:sz w:val="28"/>
          <w:szCs w:val="28"/>
        </w:rPr>
        <w:t>TORNEI AUTUNNALI ATTIVITA’ DI BASE CALCIO A CINQUE</w:t>
      </w:r>
    </w:p>
    <w:p w14:paraId="6FA25825" w14:textId="77777777" w:rsidR="004F1D54" w:rsidRPr="006C6F07" w:rsidRDefault="004F1D54" w:rsidP="004F1D54">
      <w:pPr>
        <w:rPr>
          <w:rFonts w:ascii="Arial" w:hAnsi="Arial" w:cs="Arial"/>
          <w:color w:val="002060"/>
          <w:sz w:val="22"/>
          <w:szCs w:val="22"/>
        </w:rPr>
      </w:pPr>
    </w:p>
    <w:p w14:paraId="421C860B" w14:textId="77777777" w:rsidR="004F1D54" w:rsidRPr="006C6F07" w:rsidRDefault="004F1D54" w:rsidP="004F1D54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0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5B4F1E8C" w14:textId="77777777" w:rsidR="004F1D54" w:rsidRPr="006C6F07" w:rsidRDefault="004F1D54" w:rsidP="004F1D54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0553D6CD" w14:textId="215E05B9" w:rsidR="004F1D54" w:rsidRPr="006C6F07" w:rsidRDefault="004F1D54" w:rsidP="004F1D54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LUNEDI’ 25</w:t>
      </w:r>
      <w:r>
        <w:rPr>
          <w:rFonts w:cs="Arial"/>
          <w:b/>
          <w:color w:val="002060"/>
          <w:sz w:val="22"/>
          <w:szCs w:val="22"/>
        </w:rPr>
        <w:t xml:space="preserve"> SETTEMBRE 202</w:t>
      </w:r>
      <w:r>
        <w:rPr>
          <w:rFonts w:cs="Arial"/>
          <w:b/>
          <w:color w:val="002060"/>
          <w:sz w:val="22"/>
          <w:szCs w:val="22"/>
        </w:rPr>
        <w:t>3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7C642633" w14:textId="77777777" w:rsidR="004F1D54" w:rsidRPr="006C6F07" w:rsidRDefault="004F1D54" w:rsidP="004F1D5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291A676B" w14:textId="77777777" w:rsidR="004F1D54" w:rsidRPr="006C6F07" w:rsidRDefault="004F1D54" w:rsidP="004F1D5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74FE3521" w14:textId="77777777" w:rsidR="004F1D54" w:rsidRPr="006C6F07" w:rsidRDefault="004F1D54" w:rsidP="004F1D5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57493B35" w14:textId="77777777" w:rsidR="004F1D54" w:rsidRPr="00AE6479" w:rsidRDefault="004F1D54" w:rsidP="004F1D54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2F7142C9" w14:textId="77777777" w:rsidR="004F1D54" w:rsidRPr="00CC3901" w:rsidRDefault="004F1D54" w:rsidP="004F1D54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271BED64" w14:textId="77777777" w:rsidR="004F1D54" w:rsidRPr="006C6F07" w:rsidRDefault="004F1D54" w:rsidP="004F1D54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bookmarkEnd w:id="6"/>
    <w:p w14:paraId="497DF174" w14:textId="77777777" w:rsidR="004F1D54" w:rsidRPr="004D2A0A" w:rsidRDefault="004F1D54" w:rsidP="004D2A0A">
      <w:pPr>
        <w:pStyle w:val="LndNormale1"/>
        <w:rPr>
          <w:b/>
          <w:color w:val="002060"/>
          <w:szCs w:val="22"/>
        </w:rPr>
      </w:pPr>
    </w:p>
    <w:p w14:paraId="2A51C1A6" w14:textId="77777777" w:rsidR="0040522D" w:rsidRDefault="0040522D" w:rsidP="00326607">
      <w:pPr>
        <w:pStyle w:val="LndNormale1"/>
        <w:rPr>
          <w:color w:val="002060"/>
          <w:szCs w:val="22"/>
        </w:rPr>
      </w:pPr>
    </w:p>
    <w:p w14:paraId="53E9E4CC" w14:textId="77777777" w:rsidR="0040522D" w:rsidRPr="00023E67" w:rsidRDefault="0040522D" w:rsidP="0040522D">
      <w:pPr>
        <w:pStyle w:val="LndNormale1"/>
        <w:rPr>
          <w:b/>
          <w:color w:val="002060"/>
          <w:sz w:val="28"/>
          <w:szCs w:val="28"/>
        </w:rPr>
      </w:pPr>
      <w:r w:rsidRPr="00023E67">
        <w:rPr>
          <w:b/>
          <w:color w:val="002060"/>
          <w:sz w:val="28"/>
          <w:szCs w:val="28"/>
        </w:rPr>
        <w:t>PROCEDURE DI TESSERAMENTO</w:t>
      </w:r>
    </w:p>
    <w:p w14:paraId="4EFB4CB0" w14:textId="77777777" w:rsidR="0040522D" w:rsidRPr="00023E67" w:rsidRDefault="0040522D" w:rsidP="0040522D">
      <w:pPr>
        <w:pStyle w:val="LndNormale1"/>
        <w:rPr>
          <w:b/>
          <w:color w:val="002060"/>
          <w:szCs w:val="22"/>
          <w:u w:val="single"/>
        </w:rPr>
      </w:pPr>
    </w:p>
    <w:p w14:paraId="19B9C8F7" w14:textId="77777777" w:rsidR="0040522D" w:rsidRPr="00023E67" w:rsidRDefault="0040522D" w:rsidP="0040522D">
      <w:pPr>
        <w:pStyle w:val="LndNormale1"/>
        <w:rPr>
          <w:b/>
          <w:color w:val="002060"/>
          <w:szCs w:val="22"/>
          <w:u w:val="single"/>
        </w:rPr>
      </w:pPr>
      <w:r w:rsidRPr="00023E67">
        <w:rPr>
          <w:b/>
          <w:color w:val="002060"/>
          <w:szCs w:val="22"/>
          <w:u w:val="single"/>
        </w:rPr>
        <w:t>Portale iscrizioni.lnd.it</w:t>
      </w:r>
    </w:p>
    <w:p w14:paraId="075F7B15" w14:textId="77777777" w:rsidR="0040522D" w:rsidRPr="00023E67" w:rsidRDefault="0040522D" w:rsidP="0040522D">
      <w:pPr>
        <w:pStyle w:val="LndNormale1"/>
        <w:rPr>
          <w:color w:val="002060"/>
          <w:szCs w:val="22"/>
        </w:rPr>
      </w:pPr>
      <w:r w:rsidRPr="00023E67">
        <w:rPr>
          <w:color w:val="002060"/>
          <w:szCs w:val="22"/>
        </w:rPr>
        <w:t xml:space="preserve">Si precisa che è stata implementata la gestione del tesseramento per quanto </w:t>
      </w:r>
      <w:r w:rsidRPr="00023E67">
        <w:rPr>
          <w:b/>
          <w:color w:val="002060"/>
          <w:szCs w:val="22"/>
        </w:rPr>
        <w:t>riguarda il contratto di lavoro sportivo</w:t>
      </w:r>
      <w:r w:rsidRPr="00023E67">
        <w:rPr>
          <w:color w:val="002060"/>
          <w:szCs w:val="22"/>
        </w:rPr>
        <w:t xml:space="preserve"> ed il </w:t>
      </w:r>
      <w:r w:rsidRPr="00023E67">
        <w:rPr>
          <w:i/>
          <w:color w:val="002060"/>
          <w:szCs w:val="22"/>
        </w:rPr>
        <w:t>“visto di esecutività”</w:t>
      </w:r>
      <w:r w:rsidRPr="00023E67">
        <w:rPr>
          <w:color w:val="002060"/>
          <w:szCs w:val="22"/>
        </w:rPr>
        <w:t xml:space="preserve"> ai fini dell’impiego del tesserato. </w:t>
      </w:r>
    </w:p>
    <w:p w14:paraId="750195D0" w14:textId="77777777" w:rsidR="0040522D" w:rsidRPr="00023E67" w:rsidRDefault="0040522D" w:rsidP="0040522D">
      <w:pPr>
        <w:pStyle w:val="LndNormale1"/>
        <w:rPr>
          <w:color w:val="002060"/>
          <w:szCs w:val="22"/>
        </w:rPr>
      </w:pPr>
      <w:r w:rsidRPr="00023E67">
        <w:rPr>
          <w:color w:val="002060"/>
          <w:szCs w:val="22"/>
        </w:rPr>
        <w:lastRenderedPageBreak/>
        <w:t>Viene infatti generata in calce al contratto un’autocertificazione che dovrà essere sottoscritta dal Rappresentante Legale della Società.</w:t>
      </w:r>
    </w:p>
    <w:p w14:paraId="58DD4DD0" w14:textId="77777777" w:rsidR="0040522D" w:rsidRPr="00023E67" w:rsidRDefault="0040522D" w:rsidP="0040522D">
      <w:pPr>
        <w:pStyle w:val="LndNormale1"/>
        <w:rPr>
          <w:color w:val="002060"/>
          <w:szCs w:val="22"/>
          <w:u w:val="single"/>
        </w:rPr>
      </w:pPr>
      <w:r w:rsidRPr="00023E67">
        <w:rPr>
          <w:color w:val="002060"/>
          <w:szCs w:val="22"/>
        </w:rPr>
        <w:t xml:space="preserve">In presenza di tale autocertificazione, regolarmente sottoscrittra, </w:t>
      </w:r>
      <w:r w:rsidRPr="00023E67">
        <w:rPr>
          <w:color w:val="002060"/>
          <w:szCs w:val="22"/>
          <w:u w:val="single"/>
        </w:rPr>
        <w:t>il tesserato potrà essere impiegato dal giorno successivo al deposito di detta autocerticazione.</w:t>
      </w:r>
    </w:p>
    <w:p w14:paraId="210B91ED" w14:textId="77777777" w:rsidR="0040522D" w:rsidRPr="00023E67" w:rsidRDefault="0040522D" w:rsidP="00326607">
      <w:pPr>
        <w:pStyle w:val="LndNormale1"/>
        <w:rPr>
          <w:color w:val="002060"/>
          <w:szCs w:val="22"/>
        </w:rPr>
      </w:pPr>
    </w:p>
    <w:p w14:paraId="6690B679" w14:textId="500CAAA7" w:rsidR="00326607" w:rsidRDefault="00326607" w:rsidP="00BF0D95">
      <w:pPr>
        <w:pStyle w:val="LndNormale1"/>
        <w:rPr>
          <w:b/>
          <w:color w:val="002060"/>
          <w:szCs w:val="22"/>
          <w:u w:val="single"/>
        </w:rPr>
      </w:pPr>
    </w:p>
    <w:p w14:paraId="4E98FDAA" w14:textId="77777777" w:rsidR="000B46E8" w:rsidRPr="00951EFD" w:rsidRDefault="000B46E8" w:rsidP="000B46E8">
      <w:pPr>
        <w:pStyle w:val="LndNormale1"/>
        <w:rPr>
          <w:b/>
          <w:color w:val="002060"/>
          <w:sz w:val="28"/>
          <w:szCs w:val="28"/>
        </w:rPr>
      </w:pPr>
      <w:r w:rsidRPr="00951EFD">
        <w:rPr>
          <w:b/>
          <w:color w:val="002060"/>
          <w:sz w:val="28"/>
          <w:szCs w:val="28"/>
        </w:rPr>
        <w:t>SOCIETA’ INATTIVE</w:t>
      </w:r>
    </w:p>
    <w:p w14:paraId="5E484CEE" w14:textId="77777777" w:rsidR="000B46E8" w:rsidRPr="00951EFD" w:rsidRDefault="000B46E8" w:rsidP="000B46E8">
      <w:pPr>
        <w:pStyle w:val="LndNormale1"/>
        <w:rPr>
          <w:b/>
          <w:color w:val="002060"/>
          <w:u w:val="single"/>
        </w:rPr>
      </w:pPr>
    </w:p>
    <w:p w14:paraId="16BC2F10" w14:textId="77777777" w:rsidR="000B46E8" w:rsidRPr="00951EFD" w:rsidRDefault="000B46E8" w:rsidP="000B46E8">
      <w:pPr>
        <w:pStyle w:val="LndNormale1"/>
        <w:rPr>
          <w:color w:val="002060"/>
        </w:rPr>
      </w:pPr>
      <w:r w:rsidRPr="00951EFD">
        <w:rPr>
          <w:color w:val="002060"/>
        </w:rPr>
        <w:t>Le sottonotate società hanno comunicato l’inattività a partire dalla stagione sportiva 2023/2024</w:t>
      </w:r>
    </w:p>
    <w:p w14:paraId="4C66422B" w14:textId="77777777" w:rsidR="000B46E8" w:rsidRPr="00951EFD" w:rsidRDefault="000B46E8" w:rsidP="000B46E8">
      <w:pPr>
        <w:pStyle w:val="LndNormale1"/>
        <w:rPr>
          <w:b/>
          <w:color w:val="002060"/>
        </w:rPr>
      </w:pPr>
      <w:r w:rsidRPr="00951EFD">
        <w:rPr>
          <w:b/>
          <w:color w:val="002060"/>
        </w:rPr>
        <w:t xml:space="preserve">Matr. 81545 </w:t>
      </w:r>
      <w:r w:rsidRPr="00951EFD">
        <w:rPr>
          <w:b/>
          <w:color w:val="002060"/>
        </w:rPr>
        <w:tab/>
      </w:r>
      <w:r w:rsidRPr="00951EFD">
        <w:rPr>
          <w:b/>
          <w:color w:val="002060"/>
        </w:rPr>
        <w:tab/>
        <w:t>A.S.D. L ALTRO SPORT CALCIO A 5</w:t>
      </w:r>
      <w:r w:rsidRPr="00951EFD">
        <w:rPr>
          <w:b/>
          <w:color w:val="002060"/>
        </w:rPr>
        <w:tab/>
        <w:t>Fermo</w:t>
      </w:r>
    </w:p>
    <w:p w14:paraId="0A053ECC" w14:textId="77777777" w:rsidR="000B46E8" w:rsidRPr="00951EFD" w:rsidRDefault="000B46E8" w:rsidP="000B46E8">
      <w:pPr>
        <w:pStyle w:val="LndNormale1"/>
        <w:rPr>
          <w:b/>
          <w:color w:val="002060"/>
        </w:rPr>
      </w:pPr>
      <w:r w:rsidRPr="00951EFD">
        <w:rPr>
          <w:b/>
          <w:color w:val="002060"/>
        </w:rPr>
        <w:t xml:space="preserve">Matr. 81561 </w:t>
      </w:r>
      <w:r w:rsidRPr="00951EFD">
        <w:rPr>
          <w:b/>
          <w:color w:val="002060"/>
        </w:rPr>
        <w:tab/>
      </w:r>
      <w:r w:rsidRPr="00951EFD">
        <w:rPr>
          <w:b/>
          <w:color w:val="002060"/>
        </w:rPr>
        <w:tab/>
        <w:t>A.S.D. ORSINI MONTICELLI CALCIO</w:t>
      </w:r>
      <w:r w:rsidRPr="00951EFD">
        <w:rPr>
          <w:b/>
          <w:color w:val="002060"/>
        </w:rPr>
        <w:tab/>
        <w:t>Ascoli Piceno</w:t>
      </w:r>
    </w:p>
    <w:p w14:paraId="0646BD0E" w14:textId="77777777" w:rsidR="000B46E8" w:rsidRPr="00951EFD" w:rsidRDefault="000B46E8" w:rsidP="000B46E8">
      <w:pPr>
        <w:pStyle w:val="LndNormale1"/>
        <w:rPr>
          <w:color w:val="002060"/>
        </w:rPr>
      </w:pPr>
      <w:r w:rsidRPr="00951EFD">
        <w:rPr>
          <w:color w:val="002060"/>
        </w:rPr>
        <w:t>Visto l’art.16 commi 1) e 2) N.O.I.F. si propongono alla Presidenza Federale per la radiazione dai ruoli.</w:t>
      </w:r>
    </w:p>
    <w:p w14:paraId="62CF6440" w14:textId="77777777" w:rsidR="000B46E8" w:rsidRPr="00951EFD" w:rsidRDefault="000B46E8" w:rsidP="000B46E8">
      <w:pPr>
        <w:pStyle w:val="LndNormale1"/>
        <w:rPr>
          <w:color w:val="002060"/>
        </w:rPr>
      </w:pPr>
      <w:r w:rsidRPr="00951EFD">
        <w:rPr>
          <w:color w:val="002060"/>
        </w:rPr>
        <w:t>Ai sensi dell’art. 110 p.1) delle N.O.I.F. i calciatori tesserati per le suddetta Società sono svincolati d’autorità dalla data del presente comunicato ufficiale.</w:t>
      </w:r>
    </w:p>
    <w:p w14:paraId="4945E4DC" w14:textId="77777777" w:rsidR="000B46E8" w:rsidRPr="00951EFD" w:rsidRDefault="000B46E8" w:rsidP="000B46E8">
      <w:pPr>
        <w:rPr>
          <w:color w:val="002060"/>
        </w:rPr>
      </w:pPr>
    </w:p>
    <w:p w14:paraId="19699E32" w14:textId="77777777" w:rsidR="000B46E8" w:rsidRPr="00951EFD" w:rsidRDefault="000B46E8" w:rsidP="000B46E8">
      <w:pPr>
        <w:rPr>
          <w:color w:val="002060"/>
        </w:rPr>
      </w:pPr>
    </w:p>
    <w:p w14:paraId="03E6A894" w14:textId="77777777" w:rsidR="000B46E8" w:rsidRPr="00951EFD" w:rsidRDefault="000B46E8" w:rsidP="000B46E8">
      <w:pPr>
        <w:pStyle w:val="LndNormale1"/>
        <w:rPr>
          <w:b/>
          <w:color w:val="002060"/>
          <w:sz w:val="28"/>
          <w:szCs w:val="28"/>
        </w:rPr>
      </w:pPr>
      <w:r w:rsidRPr="00951EFD">
        <w:rPr>
          <w:b/>
          <w:color w:val="002060"/>
          <w:sz w:val="28"/>
          <w:szCs w:val="28"/>
        </w:rPr>
        <w:t>AFFILIAZIONI</w:t>
      </w:r>
    </w:p>
    <w:p w14:paraId="42DDE306" w14:textId="77777777" w:rsidR="000B46E8" w:rsidRPr="00951EFD" w:rsidRDefault="000B46E8" w:rsidP="000B46E8">
      <w:pPr>
        <w:pStyle w:val="LndNormale1"/>
        <w:rPr>
          <w:color w:val="002060"/>
          <w:szCs w:val="22"/>
        </w:rPr>
      </w:pPr>
    </w:p>
    <w:p w14:paraId="555B2BEE" w14:textId="77777777" w:rsidR="000B46E8" w:rsidRPr="00951EFD" w:rsidRDefault="000B46E8" w:rsidP="000B46E8">
      <w:pPr>
        <w:pStyle w:val="LndNormale1"/>
        <w:rPr>
          <w:color w:val="002060"/>
          <w:szCs w:val="22"/>
        </w:rPr>
      </w:pPr>
      <w:r w:rsidRPr="00951EFD">
        <w:rPr>
          <w:color w:val="002060"/>
          <w:szCs w:val="22"/>
        </w:rPr>
        <w:t>La F.I.G.C. ha ratificato le seguenti domande:</w:t>
      </w:r>
    </w:p>
    <w:p w14:paraId="25B11FA1" w14:textId="77777777" w:rsidR="000B46E8" w:rsidRPr="00951EFD" w:rsidRDefault="000B46E8" w:rsidP="000B46E8">
      <w:pPr>
        <w:pStyle w:val="LndNormale1"/>
        <w:rPr>
          <w:b/>
          <w:color w:val="002060"/>
          <w:szCs w:val="22"/>
        </w:rPr>
      </w:pPr>
      <w:bookmarkStart w:id="7" w:name="_Hlk144896382"/>
      <w:r w:rsidRPr="00951EFD">
        <w:rPr>
          <w:b/>
          <w:color w:val="002060"/>
          <w:szCs w:val="22"/>
        </w:rPr>
        <w:t>matr. 962248</w:t>
      </w:r>
      <w:r w:rsidRPr="00951EFD">
        <w:rPr>
          <w:b/>
          <w:color w:val="002060"/>
          <w:szCs w:val="22"/>
        </w:rPr>
        <w:tab/>
      </w:r>
      <w:r w:rsidRPr="00951EFD">
        <w:rPr>
          <w:b/>
          <w:color w:val="002060"/>
          <w:szCs w:val="22"/>
        </w:rPr>
        <w:tab/>
        <w:t>CARIMA CALCIO A.S.D.</w:t>
      </w:r>
      <w:r w:rsidRPr="00951EFD">
        <w:rPr>
          <w:b/>
          <w:color w:val="002060"/>
          <w:szCs w:val="22"/>
        </w:rPr>
        <w:tab/>
      </w:r>
      <w:r w:rsidRPr="00951EFD">
        <w:rPr>
          <w:b/>
          <w:color w:val="002060"/>
          <w:szCs w:val="22"/>
        </w:rPr>
        <w:tab/>
        <w:t>Macerata</w:t>
      </w:r>
    </w:p>
    <w:bookmarkEnd w:id="7"/>
    <w:p w14:paraId="171738FC" w14:textId="77777777" w:rsidR="000B46E8" w:rsidRPr="00951EFD" w:rsidRDefault="000B46E8" w:rsidP="000B46E8">
      <w:pPr>
        <w:pStyle w:val="LndNormale1"/>
        <w:rPr>
          <w:b/>
          <w:color w:val="002060"/>
          <w:szCs w:val="22"/>
        </w:rPr>
      </w:pPr>
    </w:p>
    <w:p w14:paraId="70F1D8B0" w14:textId="77777777" w:rsidR="000B46E8" w:rsidRPr="00951EFD" w:rsidRDefault="000B46E8" w:rsidP="000B46E8">
      <w:pPr>
        <w:pStyle w:val="LndNormale1"/>
        <w:rPr>
          <w:b/>
          <w:color w:val="002060"/>
          <w:szCs w:val="22"/>
        </w:rPr>
      </w:pPr>
    </w:p>
    <w:p w14:paraId="0912BA2C" w14:textId="77777777" w:rsidR="000B46E8" w:rsidRPr="00951EFD" w:rsidRDefault="000B46E8" w:rsidP="000B46E8">
      <w:pPr>
        <w:pStyle w:val="LndNormale1"/>
        <w:rPr>
          <w:b/>
          <w:color w:val="002060"/>
          <w:sz w:val="28"/>
          <w:szCs w:val="28"/>
        </w:rPr>
      </w:pPr>
      <w:r w:rsidRPr="00951EFD">
        <w:rPr>
          <w:b/>
          <w:color w:val="002060"/>
          <w:sz w:val="28"/>
          <w:szCs w:val="28"/>
        </w:rPr>
        <w:t>ANNULLAMENTO TESSERAMENTI ANNUALI</w:t>
      </w:r>
    </w:p>
    <w:p w14:paraId="2E7CE28E" w14:textId="77777777" w:rsidR="000B46E8" w:rsidRPr="00951EFD" w:rsidRDefault="000B46E8" w:rsidP="000B46E8">
      <w:pPr>
        <w:pStyle w:val="LndNormale1"/>
        <w:rPr>
          <w:color w:val="002060"/>
        </w:rPr>
      </w:pPr>
    </w:p>
    <w:p w14:paraId="080C40C0" w14:textId="77777777" w:rsidR="000B46E8" w:rsidRPr="00951EFD" w:rsidRDefault="000B46E8" w:rsidP="000B46E8">
      <w:pPr>
        <w:pStyle w:val="LndNormale1"/>
        <w:rPr>
          <w:color w:val="002060"/>
        </w:rPr>
      </w:pPr>
      <w:r w:rsidRPr="00951EFD">
        <w:rPr>
          <w:color w:val="002060"/>
        </w:rP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591CAD16" w14:textId="77777777" w:rsidR="000B46E8" w:rsidRPr="00951EFD" w:rsidRDefault="000B46E8" w:rsidP="000B46E8">
      <w:pPr>
        <w:pStyle w:val="LndNormale1"/>
        <w:rPr>
          <w:b/>
          <w:color w:val="002060"/>
        </w:rPr>
      </w:pPr>
      <w:bookmarkStart w:id="8" w:name="_Hlk144896397"/>
      <w:r w:rsidRPr="00951EFD">
        <w:rPr>
          <w:b/>
          <w:color w:val="002060"/>
        </w:rPr>
        <w:t>TAGLIATESTA GIACOMO</w:t>
      </w:r>
      <w:r w:rsidRPr="00951EFD">
        <w:rPr>
          <w:b/>
          <w:color w:val="002060"/>
        </w:rPr>
        <w:tab/>
        <w:t>nato 19.09.2008</w:t>
      </w:r>
      <w:r w:rsidRPr="00951EFD">
        <w:rPr>
          <w:b/>
          <w:color w:val="002060"/>
        </w:rPr>
        <w:tab/>
        <w:t>A.S.D. AMICI DEL CENTROSOCIO SP.</w:t>
      </w:r>
    </w:p>
    <w:p w14:paraId="3C290CB2" w14:textId="77777777" w:rsidR="000B46E8" w:rsidRPr="00951EFD" w:rsidRDefault="000B46E8" w:rsidP="000B46E8">
      <w:pPr>
        <w:pStyle w:val="LndNormale1"/>
        <w:jc w:val="left"/>
        <w:rPr>
          <w:b/>
          <w:color w:val="002060"/>
          <w:szCs w:val="22"/>
        </w:rPr>
      </w:pPr>
      <w:r w:rsidRPr="00951EFD">
        <w:rPr>
          <w:b/>
          <w:color w:val="002060"/>
          <w:szCs w:val="22"/>
        </w:rPr>
        <w:t xml:space="preserve">PASCALI LEONARDO   </w:t>
      </w:r>
      <w:r w:rsidRPr="00951EFD">
        <w:rPr>
          <w:b/>
          <w:color w:val="002060"/>
          <w:szCs w:val="22"/>
        </w:rPr>
        <w:tab/>
        <w:t>nato 05.01.2010</w:t>
      </w:r>
      <w:r w:rsidRPr="00951EFD">
        <w:rPr>
          <w:b/>
          <w:color w:val="002060"/>
          <w:szCs w:val="22"/>
        </w:rPr>
        <w:tab/>
        <w:t>SSDARL CALCIO ATLETICO ASCOLI</w:t>
      </w:r>
    </w:p>
    <w:bookmarkEnd w:id="8"/>
    <w:p w14:paraId="7CE74041" w14:textId="77777777" w:rsidR="000B46E8" w:rsidRPr="00BF0D95" w:rsidRDefault="000B46E8" w:rsidP="00BF0D95">
      <w:pPr>
        <w:pStyle w:val="LndNormale1"/>
        <w:rPr>
          <w:b/>
          <w:color w:val="002060"/>
          <w:szCs w:val="22"/>
          <w:u w:val="single"/>
        </w:rPr>
      </w:pPr>
    </w:p>
    <w:p w14:paraId="5B793B59" w14:textId="77777777" w:rsidR="00433B70" w:rsidRPr="00851124" w:rsidRDefault="00433B7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9" w:name="_Toc396581753"/>
      <w:bookmarkStart w:id="10" w:name="_Toc18678742"/>
      <w:bookmarkStart w:id="11" w:name="_Toc18678743"/>
      <w:bookmarkStart w:id="12" w:name="OLE_LINK12"/>
      <w:bookmarkStart w:id="13" w:name="OLE_LINK13"/>
      <w:r w:rsidRPr="00DE1EF7">
        <w:rPr>
          <w:color w:val="FFFFFF" w:themeColor="background1"/>
        </w:rPr>
        <w:t>NOTIZIE SU ATTIVITA’ AGONISTICA</w:t>
      </w:r>
      <w:bookmarkEnd w:id="9"/>
      <w:bookmarkEnd w:id="10"/>
      <w:bookmarkEnd w:id="11"/>
      <w:bookmarkEnd w:id="12"/>
      <w:bookmarkEnd w:id="13"/>
    </w:p>
    <w:p w14:paraId="3AE68DA4" w14:textId="77777777" w:rsidR="007374B0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0F5375C" w14:textId="77777777" w:rsidR="002C3C1D" w:rsidRPr="002A4E5B" w:rsidRDefault="002C3C1D" w:rsidP="002C3C1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A4E5B">
        <w:rPr>
          <w:color w:val="002060"/>
        </w:rPr>
        <w:t>CALCIO A CINQUE SERIE C1</w:t>
      </w:r>
    </w:p>
    <w:p w14:paraId="2A598324" w14:textId="77777777" w:rsidR="002C3C1D" w:rsidRPr="000A1934" w:rsidRDefault="002C3C1D" w:rsidP="002C3C1D">
      <w:pPr>
        <w:pStyle w:val="titoloprinc0"/>
        <w:rPr>
          <w:color w:val="002060"/>
        </w:rPr>
      </w:pPr>
      <w:r w:rsidRPr="000A1934">
        <w:rPr>
          <w:color w:val="002060"/>
        </w:rPr>
        <w:t>ANAGRAFICA/INDIRIZZARIO/VARIAZIONI CALENDARIO</w:t>
      </w:r>
    </w:p>
    <w:p w14:paraId="4708BC54" w14:textId="77777777" w:rsidR="002C3C1D" w:rsidRPr="000A1934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352DC635" w14:textId="77777777" w:rsidR="002C3C1D" w:rsidRPr="000A1934" w:rsidRDefault="002C3C1D" w:rsidP="002C3C1D">
      <w:pPr>
        <w:pStyle w:val="titoloprinc0"/>
        <w:jc w:val="both"/>
        <w:rPr>
          <w:color w:val="002060"/>
          <w:sz w:val="22"/>
          <w:szCs w:val="22"/>
        </w:rPr>
      </w:pPr>
      <w:r w:rsidRPr="000A1934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A – UNICO</w:t>
      </w:r>
      <w:r w:rsidRPr="000A1934">
        <w:rPr>
          <w:color w:val="002060"/>
          <w:sz w:val="22"/>
          <w:szCs w:val="22"/>
        </w:rPr>
        <w:t>”</w:t>
      </w:r>
    </w:p>
    <w:p w14:paraId="3819BFC3" w14:textId="77777777" w:rsidR="002C3C1D" w:rsidRPr="000A1934" w:rsidRDefault="002C3C1D" w:rsidP="002C3C1D">
      <w:pPr>
        <w:pStyle w:val="titoloprinc0"/>
        <w:rPr>
          <w:b w:val="0"/>
          <w:bCs w:val="0"/>
          <w:color w:val="002060"/>
          <w:sz w:val="22"/>
          <w:szCs w:val="22"/>
        </w:rPr>
      </w:pPr>
    </w:p>
    <w:p w14:paraId="4EDE73E1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  <w:r w:rsidRPr="000A1934">
        <w:rPr>
          <w:b w:val="0"/>
          <w:bCs w:val="0"/>
          <w:color w:val="002060"/>
          <w:sz w:val="22"/>
          <w:szCs w:val="22"/>
        </w:rPr>
        <w:t xml:space="preserve">La Società </w:t>
      </w:r>
      <w:r>
        <w:rPr>
          <w:color w:val="002060"/>
          <w:sz w:val="22"/>
          <w:szCs w:val="22"/>
        </w:rPr>
        <w:t>FUTSAL MONTURANO</w:t>
      </w:r>
      <w:r w:rsidRPr="000A1934">
        <w:rPr>
          <w:b w:val="0"/>
          <w:bCs w:val="0"/>
          <w:color w:val="002060"/>
          <w:sz w:val="22"/>
          <w:szCs w:val="22"/>
        </w:rPr>
        <w:t xml:space="preserve"> comunica che disputerà tutte le gare interne </w:t>
      </w:r>
      <w:r>
        <w:rPr>
          <w:b w:val="0"/>
          <w:bCs w:val="0"/>
          <w:color w:val="002060"/>
          <w:sz w:val="22"/>
          <w:szCs w:val="22"/>
        </w:rPr>
        <w:t>il</w:t>
      </w:r>
      <w:r w:rsidRPr="000A1934">
        <w:rPr>
          <w:b w:val="0"/>
          <w:bCs w:val="0"/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>VENERDI’</w:t>
      </w:r>
      <w:r w:rsidRPr="000A1934">
        <w:rPr>
          <w:b w:val="0"/>
          <w:bCs w:val="0"/>
          <w:color w:val="002060"/>
          <w:sz w:val="22"/>
          <w:szCs w:val="22"/>
        </w:rPr>
        <w:t xml:space="preserve"> alle </w:t>
      </w:r>
      <w:r w:rsidRPr="000A1934">
        <w:rPr>
          <w:color w:val="002060"/>
          <w:sz w:val="22"/>
          <w:szCs w:val="22"/>
        </w:rPr>
        <w:t xml:space="preserve">ore </w:t>
      </w:r>
      <w:r>
        <w:rPr>
          <w:color w:val="002060"/>
          <w:sz w:val="22"/>
          <w:szCs w:val="22"/>
        </w:rPr>
        <w:t>21:45</w:t>
      </w:r>
      <w:r w:rsidRPr="000A1934">
        <w:rPr>
          <w:b w:val="0"/>
          <w:bCs w:val="0"/>
          <w:color w:val="002060"/>
          <w:sz w:val="22"/>
          <w:szCs w:val="22"/>
        </w:rPr>
        <w:t>,</w:t>
      </w:r>
      <w:r>
        <w:rPr>
          <w:b w:val="0"/>
          <w:bCs w:val="0"/>
          <w:color w:val="002060"/>
          <w:sz w:val="22"/>
          <w:szCs w:val="22"/>
        </w:rPr>
        <w:t xml:space="preserve"> stesso campo</w:t>
      </w:r>
      <w:r w:rsidRPr="000A1934">
        <w:rPr>
          <w:b w:val="0"/>
          <w:bCs w:val="0"/>
          <w:color w:val="002060"/>
          <w:sz w:val="22"/>
          <w:szCs w:val="22"/>
        </w:rPr>
        <w:t>.</w:t>
      </w:r>
    </w:p>
    <w:p w14:paraId="471068FD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5B987B1D" w14:textId="77777777" w:rsidR="002C3C1D" w:rsidRPr="002A4E5B" w:rsidRDefault="002C3C1D" w:rsidP="002C3C1D">
      <w:pPr>
        <w:pStyle w:val="titoloprinc0"/>
        <w:rPr>
          <w:color w:val="002060"/>
        </w:rPr>
      </w:pPr>
      <w:r w:rsidRPr="002A4E5B">
        <w:rPr>
          <w:color w:val="002060"/>
        </w:rPr>
        <w:t>VARIAZIONI AL PROGRAMMA GARE</w:t>
      </w:r>
    </w:p>
    <w:p w14:paraId="03B7F323" w14:textId="77777777" w:rsidR="002C3C1D" w:rsidRPr="002A4E5B" w:rsidRDefault="002C3C1D" w:rsidP="002C3C1D">
      <w:pPr>
        <w:pStyle w:val="breakline"/>
        <w:rPr>
          <w:color w:val="002060"/>
        </w:rPr>
      </w:pPr>
    </w:p>
    <w:p w14:paraId="42F732E6" w14:textId="77777777" w:rsidR="002C3C1D" w:rsidRPr="002A4E5B" w:rsidRDefault="002C3C1D" w:rsidP="002C3C1D">
      <w:pPr>
        <w:pStyle w:val="sottotitolocampionato10"/>
        <w:rPr>
          <w:color w:val="002060"/>
        </w:rPr>
      </w:pPr>
      <w:r w:rsidRPr="002A4E5B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2C3C1D" w:rsidRPr="002A4E5B" w14:paraId="1E682BE9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6957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DE287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N° </w:t>
            </w:r>
            <w:proofErr w:type="spellStart"/>
            <w:r w:rsidRPr="002A4E5B">
              <w:rPr>
                <w:color w:val="002060"/>
              </w:rPr>
              <w:t>Gior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85087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0BB4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EF39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Data </w:t>
            </w:r>
            <w:proofErr w:type="spellStart"/>
            <w:r w:rsidRPr="002A4E5B">
              <w:rPr>
                <w:color w:val="002060"/>
              </w:rPr>
              <w:t>Orig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56134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EFFB3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Ora </w:t>
            </w:r>
            <w:proofErr w:type="spellStart"/>
            <w:r w:rsidRPr="002A4E5B">
              <w:rPr>
                <w:color w:val="002060"/>
              </w:rPr>
              <w:t>Orig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460F3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Impianto</w:t>
            </w:r>
          </w:p>
        </w:tc>
      </w:tr>
      <w:tr w:rsidR="002C3C1D" w:rsidRPr="002A4E5B" w14:paraId="461D38EA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9571F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15/09/2023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130E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7F546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TRE TORRI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5B90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9B0D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FF63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659C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2A4E5B">
              <w:rPr>
                <w:color w:val="002060"/>
              </w:rPr>
              <w:t>21:30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FA32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  <w:tr w:rsidR="002C3C1D" w:rsidRPr="002A4E5B" w14:paraId="6B59A4AD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404C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24/11/2023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894E6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2DF9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6B06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762F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BAF8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AA64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2A4E5B">
              <w:rPr>
                <w:color w:val="002060"/>
              </w:rPr>
              <w:t>21:30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8030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  <w:tr w:rsidR="002C3C1D" w:rsidRPr="002A4E5B" w14:paraId="4AF5F081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689F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01/12/2023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D8BA2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8098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BAYER CAPPUCCINI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30A5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F339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9DE8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BC311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2A4E5B">
              <w:rPr>
                <w:color w:val="002060"/>
              </w:rPr>
              <w:t>21:45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51B2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  <w:tr w:rsidR="002C3C1D" w:rsidRPr="002A4E5B" w14:paraId="06BDDFA7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72B5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15/12/2023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6E88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3D03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5B42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TRE TORRI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AB2C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99AA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F111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2A4E5B">
              <w:rPr>
                <w:color w:val="002060"/>
              </w:rPr>
              <w:t>21:45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D8A5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  <w:tr w:rsidR="002C3C1D" w:rsidRPr="002A4E5B" w14:paraId="3F596042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B580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12/01/2024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D34D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2F13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INVICTA FUTSAL MACERATA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E0A3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BCD6A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539F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B4C2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2A4E5B">
              <w:rPr>
                <w:color w:val="002060"/>
              </w:rPr>
              <w:t>21:30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4095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</w:tbl>
    <w:p w14:paraId="62CE8C6E" w14:textId="77777777" w:rsidR="002C3C1D" w:rsidRDefault="002C3C1D" w:rsidP="002C3C1D">
      <w:pPr>
        <w:pStyle w:val="breakline"/>
        <w:rPr>
          <w:color w:val="002060"/>
        </w:rPr>
      </w:pPr>
    </w:p>
    <w:p w14:paraId="28EE4A9A" w14:textId="77777777" w:rsidR="002C3C1D" w:rsidRPr="002A4E5B" w:rsidRDefault="002C3C1D" w:rsidP="002C3C1D">
      <w:pPr>
        <w:pStyle w:val="titoloprinc0"/>
        <w:rPr>
          <w:color w:val="002060"/>
        </w:rPr>
      </w:pPr>
      <w:r w:rsidRPr="002A4E5B">
        <w:rPr>
          <w:color w:val="002060"/>
        </w:rPr>
        <w:t>PROGRAMMA GARE</w:t>
      </w:r>
    </w:p>
    <w:p w14:paraId="58B0CC56" w14:textId="77777777" w:rsidR="002C3C1D" w:rsidRDefault="002C3C1D" w:rsidP="002C3C1D">
      <w:pPr>
        <w:pStyle w:val="breakline"/>
        <w:rPr>
          <w:color w:val="002060"/>
        </w:rPr>
      </w:pPr>
    </w:p>
    <w:p w14:paraId="119BE9A5" w14:textId="77777777" w:rsidR="002C3C1D" w:rsidRPr="000A45C2" w:rsidRDefault="002C3C1D" w:rsidP="002C3C1D">
      <w:pPr>
        <w:pStyle w:val="sottotitolocampionato10"/>
        <w:rPr>
          <w:color w:val="002060"/>
        </w:rPr>
      </w:pPr>
      <w:r w:rsidRPr="000A45C2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1"/>
        <w:gridCol w:w="385"/>
        <w:gridCol w:w="898"/>
        <w:gridCol w:w="1191"/>
        <w:gridCol w:w="1541"/>
        <w:gridCol w:w="1549"/>
      </w:tblGrid>
      <w:tr w:rsidR="002C3C1D" w:rsidRPr="000A45C2" w14:paraId="0BBD23B2" w14:textId="77777777" w:rsidTr="00D91A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0FB9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E933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1DD3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E865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1BC4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2D6E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proofErr w:type="spellStart"/>
            <w:r w:rsidRPr="000A45C2">
              <w:rPr>
                <w:color w:val="002060"/>
              </w:rPr>
              <w:t>Localita'</w:t>
            </w:r>
            <w:proofErr w:type="spellEnd"/>
            <w:r w:rsidRPr="000A45C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BF49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Indirizzo Impianto</w:t>
            </w:r>
          </w:p>
        </w:tc>
      </w:tr>
      <w:tr w:rsidR="002C3C1D" w:rsidRPr="000A45C2" w14:paraId="7EBC8940" w14:textId="77777777" w:rsidTr="00D91A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24C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BA3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E943D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D43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CC3F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626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106B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PIAZZA S. D'ACQUISTO</w:t>
            </w:r>
          </w:p>
        </w:tc>
      </w:tr>
      <w:tr w:rsidR="002C3C1D" w:rsidRPr="000A45C2" w14:paraId="5DF55114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A617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374C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3E5F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7B3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738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EDD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1FB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OLIMPIADI</w:t>
            </w:r>
          </w:p>
        </w:tc>
      </w:tr>
      <w:tr w:rsidR="002C3C1D" w:rsidRPr="000A45C2" w14:paraId="3BA57228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47A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A8C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36C8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466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8127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A2D0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E942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ALFIERI SNC</w:t>
            </w:r>
          </w:p>
        </w:tc>
      </w:tr>
      <w:tr w:rsidR="002C3C1D" w:rsidRPr="000A45C2" w14:paraId="2EEC7872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3CE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3D1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66A9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29EC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63C5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CE3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E4E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MONTEPELAGO</w:t>
            </w:r>
          </w:p>
        </w:tc>
      </w:tr>
      <w:tr w:rsidR="002C3C1D" w:rsidRPr="000A45C2" w14:paraId="34A15C1F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7C2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POL.CAGLI SPORT ASSOCIATI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2D6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8417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49D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5F2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5455 PALESTRA PANICHI PIERETTI C5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3A0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F6B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BRAMANTE</w:t>
            </w:r>
          </w:p>
        </w:tc>
      </w:tr>
      <w:tr w:rsidR="002C3C1D" w:rsidRPr="000A45C2" w14:paraId="125F3A12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D23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C10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30297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1FC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666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EF22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6EA8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PIRANDELLO</w:t>
            </w:r>
          </w:p>
        </w:tc>
      </w:tr>
      <w:tr w:rsidR="002C3C1D" w:rsidRPr="000A45C2" w14:paraId="5B39C41E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8AE5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628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4F876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CA6C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E6F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DD35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0782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LUDOVICO SCARFIOTTI</w:t>
            </w:r>
          </w:p>
        </w:tc>
      </w:tr>
    </w:tbl>
    <w:p w14:paraId="52258E16" w14:textId="77777777" w:rsidR="002C3C1D" w:rsidRPr="002A4E5B" w:rsidRDefault="002C3C1D" w:rsidP="002C3C1D">
      <w:pPr>
        <w:pStyle w:val="breakline"/>
        <w:rPr>
          <w:rFonts w:eastAsiaTheme="minorEastAsia"/>
          <w:color w:val="002060"/>
        </w:rPr>
      </w:pPr>
    </w:p>
    <w:p w14:paraId="05C8BE02" w14:textId="77777777" w:rsidR="002C3C1D" w:rsidRPr="002A4E5B" w:rsidRDefault="002C3C1D" w:rsidP="002C3C1D">
      <w:pPr>
        <w:pStyle w:val="breakline"/>
        <w:rPr>
          <w:color w:val="002060"/>
        </w:rPr>
      </w:pPr>
    </w:p>
    <w:p w14:paraId="012E084E" w14:textId="77777777" w:rsidR="002C3C1D" w:rsidRPr="002A4E5B" w:rsidRDefault="002C3C1D" w:rsidP="002C3C1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A4E5B">
        <w:rPr>
          <w:color w:val="002060"/>
        </w:rPr>
        <w:t>CALCIO A CINQUE SERIE C2</w:t>
      </w:r>
    </w:p>
    <w:p w14:paraId="5E0146F1" w14:textId="77777777" w:rsidR="002C3C1D" w:rsidRPr="000A1934" w:rsidRDefault="002C3C1D" w:rsidP="002C3C1D">
      <w:pPr>
        <w:pStyle w:val="titoloprinc0"/>
        <w:rPr>
          <w:color w:val="002060"/>
        </w:rPr>
      </w:pPr>
      <w:r w:rsidRPr="000A1934">
        <w:rPr>
          <w:color w:val="002060"/>
        </w:rPr>
        <w:t>ANAGRAFICA/INDIRIZZARIO/VARIAZIONI CALENDARIO</w:t>
      </w:r>
    </w:p>
    <w:p w14:paraId="720B64A4" w14:textId="77777777" w:rsidR="002C3C1D" w:rsidRPr="000A1934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3A20CBC2" w14:textId="77777777" w:rsidR="002C3C1D" w:rsidRPr="000A1934" w:rsidRDefault="002C3C1D" w:rsidP="002C3C1D">
      <w:pPr>
        <w:pStyle w:val="titoloprinc0"/>
        <w:jc w:val="both"/>
        <w:rPr>
          <w:color w:val="002060"/>
          <w:sz w:val="22"/>
          <w:szCs w:val="22"/>
        </w:rPr>
      </w:pPr>
      <w:r w:rsidRPr="000A1934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A</w:t>
      </w:r>
      <w:r w:rsidRPr="000A1934">
        <w:rPr>
          <w:color w:val="002060"/>
          <w:sz w:val="22"/>
          <w:szCs w:val="22"/>
        </w:rPr>
        <w:t>”</w:t>
      </w:r>
    </w:p>
    <w:p w14:paraId="1735A5C6" w14:textId="77777777" w:rsidR="002C3C1D" w:rsidRPr="000A1934" w:rsidRDefault="002C3C1D" w:rsidP="002C3C1D">
      <w:pPr>
        <w:pStyle w:val="titoloprinc0"/>
        <w:rPr>
          <w:b w:val="0"/>
          <w:bCs w:val="0"/>
          <w:color w:val="002060"/>
          <w:sz w:val="22"/>
          <w:szCs w:val="22"/>
        </w:rPr>
      </w:pPr>
    </w:p>
    <w:p w14:paraId="00255DAC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  <w:r w:rsidRPr="000A1934">
        <w:rPr>
          <w:b w:val="0"/>
          <w:bCs w:val="0"/>
          <w:color w:val="002060"/>
          <w:sz w:val="22"/>
          <w:szCs w:val="22"/>
        </w:rPr>
        <w:t xml:space="preserve">La Società </w:t>
      </w:r>
      <w:r>
        <w:rPr>
          <w:color w:val="002060"/>
          <w:sz w:val="22"/>
          <w:szCs w:val="22"/>
        </w:rPr>
        <w:t>VILLA CECCOLINI CALCIO</w:t>
      </w:r>
      <w:r w:rsidRPr="000A1934">
        <w:rPr>
          <w:b w:val="0"/>
          <w:bCs w:val="0"/>
          <w:color w:val="002060"/>
          <w:sz w:val="22"/>
          <w:szCs w:val="22"/>
        </w:rPr>
        <w:t xml:space="preserve"> comunica che disputerà tutte le gare interne </w:t>
      </w:r>
      <w:r>
        <w:rPr>
          <w:b w:val="0"/>
          <w:bCs w:val="0"/>
          <w:color w:val="002060"/>
          <w:sz w:val="22"/>
          <w:szCs w:val="22"/>
        </w:rPr>
        <w:t>il</w:t>
      </w:r>
      <w:r w:rsidRPr="000A1934">
        <w:rPr>
          <w:b w:val="0"/>
          <w:bCs w:val="0"/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>VENERDI’</w:t>
      </w:r>
      <w:r w:rsidRPr="000A1934">
        <w:rPr>
          <w:b w:val="0"/>
          <w:bCs w:val="0"/>
          <w:color w:val="002060"/>
          <w:sz w:val="22"/>
          <w:szCs w:val="22"/>
        </w:rPr>
        <w:t xml:space="preserve"> alle </w:t>
      </w:r>
      <w:r w:rsidRPr="000A1934">
        <w:rPr>
          <w:color w:val="002060"/>
          <w:sz w:val="22"/>
          <w:szCs w:val="22"/>
        </w:rPr>
        <w:t xml:space="preserve">ore </w:t>
      </w:r>
      <w:r>
        <w:rPr>
          <w:color w:val="002060"/>
          <w:sz w:val="22"/>
          <w:szCs w:val="22"/>
        </w:rPr>
        <w:t>21:30</w:t>
      </w:r>
      <w:r w:rsidRPr="000A1934">
        <w:rPr>
          <w:b w:val="0"/>
          <w:bCs w:val="0"/>
          <w:color w:val="002060"/>
          <w:sz w:val="22"/>
          <w:szCs w:val="22"/>
        </w:rPr>
        <w:t>,</w:t>
      </w:r>
      <w:r>
        <w:rPr>
          <w:b w:val="0"/>
          <w:bCs w:val="0"/>
          <w:color w:val="002060"/>
          <w:sz w:val="22"/>
          <w:szCs w:val="22"/>
        </w:rPr>
        <w:t xml:space="preserve"> stesso campo</w:t>
      </w:r>
      <w:r w:rsidRPr="000A1934">
        <w:rPr>
          <w:b w:val="0"/>
          <w:bCs w:val="0"/>
          <w:color w:val="002060"/>
          <w:sz w:val="22"/>
          <w:szCs w:val="22"/>
        </w:rPr>
        <w:t>.</w:t>
      </w:r>
    </w:p>
    <w:p w14:paraId="34874090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43C4AD2E" w14:textId="77777777" w:rsidR="002C3C1D" w:rsidRPr="000A1934" w:rsidRDefault="002C3C1D" w:rsidP="002C3C1D">
      <w:pPr>
        <w:pStyle w:val="titoloprinc0"/>
        <w:jc w:val="both"/>
        <w:rPr>
          <w:color w:val="002060"/>
          <w:sz w:val="22"/>
          <w:szCs w:val="22"/>
        </w:rPr>
      </w:pPr>
      <w:r w:rsidRPr="000A1934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C</w:t>
      </w:r>
      <w:r w:rsidRPr="000A1934">
        <w:rPr>
          <w:color w:val="002060"/>
          <w:sz w:val="22"/>
          <w:szCs w:val="22"/>
        </w:rPr>
        <w:t>”</w:t>
      </w:r>
    </w:p>
    <w:p w14:paraId="6B348FE8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5A819B16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  <w:r w:rsidRPr="000A1934">
        <w:rPr>
          <w:b w:val="0"/>
          <w:bCs w:val="0"/>
          <w:color w:val="002060"/>
          <w:sz w:val="22"/>
          <w:szCs w:val="22"/>
        </w:rPr>
        <w:t xml:space="preserve">La Società </w:t>
      </w:r>
      <w:r>
        <w:rPr>
          <w:color w:val="002060"/>
          <w:sz w:val="22"/>
          <w:szCs w:val="22"/>
        </w:rPr>
        <w:t>REAL ANCARIA</w:t>
      </w:r>
      <w:r w:rsidRPr="000A1934">
        <w:rPr>
          <w:b w:val="0"/>
          <w:bCs w:val="0"/>
          <w:color w:val="002060"/>
          <w:sz w:val="22"/>
          <w:szCs w:val="22"/>
        </w:rPr>
        <w:t xml:space="preserve"> comunica che disputerà tutte le gare interne </w:t>
      </w:r>
      <w:r>
        <w:rPr>
          <w:b w:val="0"/>
          <w:bCs w:val="0"/>
          <w:color w:val="002060"/>
          <w:sz w:val="22"/>
          <w:szCs w:val="22"/>
        </w:rPr>
        <w:t>il</w:t>
      </w:r>
      <w:r w:rsidRPr="000A1934">
        <w:rPr>
          <w:b w:val="0"/>
          <w:bCs w:val="0"/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>VENERDI’</w:t>
      </w:r>
      <w:r w:rsidRPr="000A1934">
        <w:rPr>
          <w:b w:val="0"/>
          <w:bCs w:val="0"/>
          <w:color w:val="002060"/>
          <w:sz w:val="22"/>
          <w:szCs w:val="22"/>
        </w:rPr>
        <w:t xml:space="preserve"> alle </w:t>
      </w:r>
      <w:r w:rsidRPr="000A1934">
        <w:rPr>
          <w:color w:val="002060"/>
          <w:sz w:val="22"/>
          <w:szCs w:val="22"/>
        </w:rPr>
        <w:t xml:space="preserve">ore </w:t>
      </w:r>
      <w:r>
        <w:rPr>
          <w:color w:val="002060"/>
          <w:sz w:val="22"/>
          <w:szCs w:val="22"/>
        </w:rPr>
        <w:t>21:30</w:t>
      </w:r>
      <w:r w:rsidRPr="000A1934">
        <w:rPr>
          <w:b w:val="0"/>
          <w:bCs w:val="0"/>
          <w:color w:val="002060"/>
          <w:sz w:val="22"/>
          <w:szCs w:val="22"/>
        </w:rPr>
        <w:t>,</w:t>
      </w:r>
      <w:r>
        <w:rPr>
          <w:b w:val="0"/>
          <w:bCs w:val="0"/>
          <w:color w:val="002060"/>
          <w:sz w:val="22"/>
          <w:szCs w:val="22"/>
        </w:rPr>
        <w:t xml:space="preserve"> stesso campo</w:t>
      </w:r>
      <w:r w:rsidRPr="000A1934">
        <w:rPr>
          <w:b w:val="0"/>
          <w:bCs w:val="0"/>
          <w:color w:val="002060"/>
          <w:sz w:val="22"/>
          <w:szCs w:val="22"/>
        </w:rPr>
        <w:t>.</w:t>
      </w:r>
    </w:p>
    <w:p w14:paraId="392772BC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396964AC" w14:textId="77777777" w:rsidR="002C3C1D" w:rsidRPr="002A4E5B" w:rsidRDefault="002C3C1D" w:rsidP="002C3C1D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COPPA ITALIA CALCIO A 5</w:t>
      </w:r>
    </w:p>
    <w:p w14:paraId="1B47F42D" w14:textId="77777777" w:rsidR="002C3C1D" w:rsidRPr="002A4E5B" w:rsidRDefault="002C3C1D" w:rsidP="002C3C1D">
      <w:pPr>
        <w:pStyle w:val="titoloprinc0"/>
        <w:rPr>
          <w:color w:val="002060"/>
        </w:rPr>
      </w:pPr>
      <w:r w:rsidRPr="002A4E5B">
        <w:rPr>
          <w:color w:val="002060"/>
        </w:rPr>
        <w:t>VARIAZIONI AL PROGRAMMA GARE</w:t>
      </w:r>
    </w:p>
    <w:p w14:paraId="326F2616" w14:textId="77777777" w:rsidR="002C3C1D" w:rsidRPr="002A4E5B" w:rsidRDefault="002C3C1D" w:rsidP="002C3C1D">
      <w:pPr>
        <w:pStyle w:val="breakline"/>
        <w:rPr>
          <w:color w:val="002060"/>
        </w:rPr>
      </w:pPr>
    </w:p>
    <w:p w14:paraId="6D14D542" w14:textId="77777777" w:rsidR="002C3C1D" w:rsidRPr="002A4E5B" w:rsidRDefault="002C3C1D" w:rsidP="002C3C1D">
      <w:pPr>
        <w:pStyle w:val="sottotitolocampionato10"/>
        <w:rPr>
          <w:color w:val="002060"/>
        </w:rPr>
      </w:pPr>
      <w:r w:rsidRPr="002A4E5B">
        <w:rPr>
          <w:color w:val="002060"/>
        </w:rPr>
        <w:t xml:space="preserve">GIRONE </w:t>
      </w:r>
      <w:r>
        <w:rPr>
          <w:color w:val="002060"/>
        </w:rPr>
        <w:t>N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2C3C1D" w:rsidRPr="002A4E5B" w14:paraId="18D85390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638D1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7CDF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N° </w:t>
            </w:r>
            <w:proofErr w:type="spellStart"/>
            <w:r w:rsidRPr="002A4E5B">
              <w:rPr>
                <w:color w:val="002060"/>
              </w:rPr>
              <w:t>Gior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53C7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FA7D3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1BC6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Data </w:t>
            </w:r>
            <w:proofErr w:type="spellStart"/>
            <w:r w:rsidRPr="002A4E5B">
              <w:rPr>
                <w:color w:val="002060"/>
              </w:rPr>
              <w:t>Orig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57C5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7D611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Ora </w:t>
            </w:r>
            <w:proofErr w:type="spellStart"/>
            <w:r w:rsidRPr="002A4E5B">
              <w:rPr>
                <w:color w:val="002060"/>
              </w:rPr>
              <w:t>Orig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182D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Impianto</w:t>
            </w:r>
          </w:p>
        </w:tc>
      </w:tr>
      <w:tr w:rsidR="002C3C1D" w:rsidRPr="002A4E5B" w14:paraId="530CED82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0A6D4A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15/09/2023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0F8FA4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0665AA" w14:textId="77777777" w:rsidR="002C3C1D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CHIARAVALLE FUTSAL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76F17E" w14:textId="77777777" w:rsidR="002C3C1D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POLISPORTIVA UROBORO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B343C" w14:textId="77777777" w:rsidR="002C3C1D" w:rsidRPr="002A4E5B" w:rsidRDefault="002C3C1D" w:rsidP="00D91AA4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A4E5B">
              <w:rPr>
                <w:rFonts w:ascii="Arial" w:hAnsi="Arial" w:cs="Arial"/>
                <w:color w:val="00206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002060"/>
                <w:sz w:val="12"/>
                <w:szCs w:val="12"/>
              </w:rPr>
              <w:t>6</w:t>
            </w:r>
            <w:r w:rsidRPr="002A4E5B">
              <w:rPr>
                <w:rFonts w:ascii="Arial" w:hAnsi="Arial" w:cs="Arial"/>
                <w:color w:val="002060"/>
                <w:sz w:val="12"/>
                <w:szCs w:val="12"/>
              </w:rPr>
              <w:t>/09/2023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AFA3E2" w14:textId="77777777" w:rsidR="002C3C1D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EF6E3" w14:textId="77777777" w:rsidR="002C3C1D" w:rsidRDefault="002C3C1D" w:rsidP="00D91AA4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21785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  <w:tr w:rsidR="002C3C1D" w:rsidRPr="002A4E5B" w14:paraId="74A6C4B3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63CD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15/09/2023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18590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4E5B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DDA33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FUTSAL CASTELFIDARDO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BE27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C005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888F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22:15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5C2D2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21:15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FC935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  <w:tr w:rsidR="002C3C1D" w:rsidRPr="002A4E5B" w14:paraId="440C8BDE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D50E0C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22/09/2023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88C87C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02CFE" w14:textId="77777777" w:rsidR="002C3C1D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VILLA CECCOLINI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ACDFD" w14:textId="77777777" w:rsidR="002C3C1D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VERBENA C5 ANCONA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D21D9" w14:textId="77777777" w:rsidR="002C3C1D" w:rsidRPr="002A4E5B" w:rsidRDefault="002C3C1D" w:rsidP="00D91AA4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9871D9" w14:textId="77777777" w:rsidR="002C3C1D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5480F3" w14:textId="77777777" w:rsidR="002C3C1D" w:rsidRDefault="002C3C1D" w:rsidP="00D91AA4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3D26D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</w:tbl>
    <w:p w14:paraId="305EAF8C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3B8156EA" w14:textId="77777777" w:rsidR="002C3C1D" w:rsidRPr="002A4E5B" w:rsidRDefault="002C3C1D" w:rsidP="002C3C1D">
      <w:pPr>
        <w:pStyle w:val="sottotitolocampionato10"/>
        <w:rPr>
          <w:color w:val="002060"/>
        </w:rPr>
      </w:pPr>
      <w:r w:rsidRPr="002A4E5B">
        <w:rPr>
          <w:color w:val="002060"/>
        </w:rPr>
        <w:t xml:space="preserve">GIRONE </w:t>
      </w:r>
      <w:r>
        <w:rPr>
          <w:color w:val="002060"/>
        </w:rPr>
        <w:t>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2C3C1D" w:rsidRPr="002A4E5B" w14:paraId="793FC189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2CAA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77E8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N° </w:t>
            </w:r>
            <w:proofErr w:type="spellStart"/>
            <w:r w:rsidRPr="002A4E5B">
              <w:rPr>
                <w:color w:val="002060"/>
              </w:rPr>
              <w:t>Gior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ECC1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6A21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286F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Data </w:t>
            </w:r>
            <w:proofErr w:type="spellStart"/>
            <w:r w:rsidRPr="002A4E5B">
              <w:rPr>
                <w:color w:val="002060"/>
              </w:rPr>
              <w:t>Orig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3038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C4F7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 xml:space="preserve">Ora </w:t>
            </w:r>
            <w:proofErr w:type="spellStart"/>
            <w:r w:rsidRPr="002A4E5B">
              <w:rPr>
                <w:color w:val="002060"/>
              </w:rPr>
              <w:t>Orig</w:t>
            </w:r>
            <w:proofErr w:type="spellEnd"/>
            <w:r w:rsidRPr="002A4E5B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EB6E" w14:textId="77777777" w:rsidR="002C3C1D" w:rsidRPr="002A4E5B" w:rsidRDefault="002C3C1D" w:rsidP="00D91AA4">
            <w:pPr>
              <w:pStyle w:val="headertabella0"/>
              <w:rPr>
                <w:color w:val="002060"/>
              </w:rPr>
            </w:pPr>
            <w:r w:rsidRPr="002A4E5B">
              <w:rPr>
                <w:color w:val="002060"/>
              </w:rPr>
              <w:t>Impianto</w:t>
            </w:r>
          </w:p>
        </w:tc>
      </w:tr>
      <w:tr w:rsidR="002C3C1D" w:rsidRPr="002A4E5B" w14:paraId="09181D99" w14:textId="77777777" w:rsidTr="00D91AA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F09829" w14:textId="77777777" w:rsidR="002C3C1D" w:rsidRPr="002A4E5B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14/09/2023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A2C3F" w14:textId="77777777" w:rsidR="002C3C1D" w:rsidRPr="002A4E5B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02E13" w14:textId="77777777" w:rsidR="002C3C1D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AVENALE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0469CA" w14:textId="77777777" w:rsidR="002C3C1D" w:rsidRDefault="002C3C1D" w:rsidP="00D91AA4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B50E2" w14:textId="77777777" w:rsidR="002C3C1D" w:rsidRPr="002A4E5B" w:rsidRDefault="002C3C1D" w:rsidP="00D91AA4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A4E5B">
              <w:rPr>
                <w:rFonts w:ascii="Arial" w:hAnsi="Arial" w:cs="Arial"/>
                <w:color w:val="002060"/>
                <w:sz w:val="12"/>
                <w:szCs w:val="12"/>
              </w:rPr>
              <w:t>15/09/2023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3ADA86" w14:textId="77777777" w:rsidR="002C3C1D" w:rsidRDefault="002C3C1D" w:rsidP="00D91AA4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E1A27" w14:textId="77777777" w:rsidR="002C3C1D" w:rsidRDefault="002C3C1D" w:rsidP="00D91AA4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9E0AFB" w14:textId="77777777" w:rsidR="002C3C1D" w:rsidRPr="002A4E5B" w:rsidRDefault="002C3C1D" w:rsidP="00D91AA4">
            <w:pPr>
              <w:rPr>
                <w:color w:val="002060"/>
              </w:rPr>
            </w:pPr>
          </w:p>
        </w:tc>
      </w:tr>
    </w:tbl>
    <w:p w14:paraId="7D3424F6" w14:textId="77777777" w:rsidR="002C3C1D" w:rsidRDefault="002C3C1D" w:rsidP="002C3C1D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547ADBEA" w14:textId="77777777" w:rsidR="002C3C1D" w:rsidRDefault="002C3C1D" w:rsidP="002C3C1D">
      <w:pPr>
        <w:pStyle w:val="titoloprinc0"/>
        <w:rPr>
          <w:color w:val="002060"/>
        </w:rPr>
      </w:pPr>
      <w:r w:rsidRPr="002A4E5B">
        <w:rPr>
          <w:color w:val="002060"/>
        </w:rPr>
        <w:t>PROGRAMMA GARE</w:t>
      </w:r>
    </w:p>
    <w:p w14:paraId="0853853D" w14:textId="77777777" w:rsidR="002C3C1D" w:rsidRPr="009C07BF" w:rsidRDefault="002C3C1D" w:rsidP="002C3C1D">
      <w:pPr>
        <w:pStyle w:val="sottotitolocampionato10"/>
        <w:rPr>
          <w:color w:val="002060"/>
          <w:sz w:val="22"/>
          <w:szCs w:val="22"/>
        </w:rPr>
      </w:pPr>
    </w:p>
    <w:p w14:paraId="072B37DA" w14:textId="77777777" w:rsidR="002C3C1D" w:rsidRPr="000A45C2" w:rsidRDefault="002C3C1D" w:rsidP="002C3C1D">
      <w:pPr>
        <w:pStyle w:val="sottotitolocampionato10"/>
        <w:rPr>
          <w:color w:val="002060"/>
        </w:rPr>
      </w:pPr>
      <w:r w:rsidRPr="000A45C2">
        <w:rPr>
          <w:color w:val="002060"/>
        </w:rPr>
        <w:t>GIRONE N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0"/>
        <w:gridCol w:w="385"/>
        <w:gridCol w:w="898"/>
        <w:gridCol w:w="1175"/>
        <w:gridCol w:w="1558"/>
        <w:gridCol w:w="1555"/>
      </w:tblGrid>
      <w:tr w:rsidR="002C3C1D" w:rsidRPr="000A45C2" w14:paraId="1066B44E" w14:textId="77777777" w:rsidTr="00D91A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4CA3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C3A9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F7F1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D8AE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5611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78F43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proofErr w:type="spellStart"/>
            <w:r w:rsidRPr="000A45C2">
              <w:rPr>
                <w:color w:val="002060"/>
              </w:rPr>
              <w:t>Localita'</w:t>
            </w:r>
            <w:proofErr w:type="spellEnd"/>
            <w:r w:rsidRPr="000A45C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C2F4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Indirizzo Impianto</w:t>
            </w:r>
          </w:p>
        </w:tc>
      </w:tr>
      <w:tr w:rsidR="002C3C1D" w:rsidRPr="000A45C2" w14:paraId="31F60DDA" w14:textId="77777777" w:rsidTr="00D91A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C78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C8C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LUCREZIA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579F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61D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C20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A4F0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8AF0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LORETO</w:t>
            </w:r>
          </w:p>
        </w:tc>
      </w:tr>
      <w:tr w:rsidR="002C3C1D" w:rsidRPr="000A45C2" w14:paraId="4721BF52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E36E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9D3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9B54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B68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A6F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2B3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188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ROSSINI</w:t>
            </w:r>
          </w:p>
        </w:tc>
      </w:tr>
      <w:tr w:rsidR="002C3C1D" w:rsidRPr="000A45C2" w14:paraId="3B9B8C2E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835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25D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4EB3F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9BA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AE8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5E7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F61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TOBAGI STAZ. CASTELBELLINO</w:t>
            </w:r>
          </w:p>
        </w:tc>
      </w:tr>
      <w:tr w:rsidR="002C3C1D" w:rsidRPr="000A45C2" w14:paraId="29C22C11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8BC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CHIARAVALLE FUTSAL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89E5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821F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B06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7B1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5005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18F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2D1A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FALCONARA</w:t>
            </w:r>
          </w:p>
        </w:tc>
      </w:tr>
      <w:tr w:rsidR="002C3C1D" w:rsidRPr="000A45C2" w14:paraId="007C67EB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162B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3E3F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PIEVE D ICO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D2F08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1780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824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FCD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9C1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MATTEOTTI</w:t>
            </w:r>
          </w:p>
        </w:tc>
      </w:tr>
      <w:tr w:rsidR="002C3C1D" w:rsidRPr="000A45C2" w14:paraId="56FA6D1E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470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FUTSAL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0111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4E5D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34E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6A1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5079 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7FA7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D34F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GHANDI - FRAZ. CROCETTE</w:t>
            </w:r>
          </w:p>
        </w:tc>
      </w:tr>
      <w:tr w:rsidR="002C3C1D" w:rsidRPr="000A45C2" w14:paraId="5A67823B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8F58F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4AB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FBB0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96A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9CE5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C12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C55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GEMME, 13</w:t>
            </w:r>
          </w:p>
        </w:tc>
      </w:tr>
      <w:tr w:rsidR="002C3C1D" w:rsidRPr="000A45C2" w14:paraId="2AD207D8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F35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202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A108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59D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368B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66B5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F2C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B.BUOZZI</w:t>
            </w:r>
          </w:p>
        </w:tc>
      </w:tr>
      <w:tr w:rsidR="002C3C1D" w:rsidRPr="000A45C2" w14:paraId="21DD3DBC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BD9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E093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C937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F4BC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16/09/2023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9B2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EC4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3F3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PETRARCA</w:t>
            </w:r>
          </w:p>
        </w:tc>
      </w:tr>
    </w:tbl>
    <w:p w14:paraId="3F960879" w14:textId="77777777" w:rsidR="002C3C1D" w:rsidRPr="000A45C2" w:rsidRDefault="002C3C1D" w:rsidP="002C3C1D">
      <w:pPr>
        <w:pStyle w:val="breakline"/>
        <w:rPr>
          <w:rFonts w:eastAsiaTheme="minorEastAsia"/>
          <w:color w:val="002060"/>
        </w:rPr>
      </w:pPr>
    </w:p>
    <w:p w14:paraId="79CFE61E" w14:textId="77777777" w:rsidR="002C3C1D" w:rsidRPr="000A45C2" w:rsidRDefault="002C3C1D" w:rsidP="002C3C1D">
      <w:pPr>
        <w:pStyle w:val="breakline"/>
        <w:rPr>
          <w:color w:val="002060"/>
        </w:rPr>
      </w:pPr>
    </w:p>
    <w:p w14:paraId="37BBF6C6" w14:textId="77777777" w:rsidR="002C3C1D" w:rsidRPr="000A45C2" w:rsidRDefault="002C3C1D" w:rsidP="002C3C1D">
      <w:pPr>
        <w:pStyle w:val="breakline"/>
        <w:rPr>
          <w:color w:val="002060"/>
        </w:rPr>
      </w:pPr>
    </w:p>
    <w:p w14:paraId="40F6D6BB" w14:textId="77777777" w:rsidR="002C3C1D" w:rsidRPr="000A45C2" w:rsidRDefault="002C3C1D" w:rsidP="002C3C1D">
      <w:pPr>
        <w:pStyle w:val="sottotitolocampionato10"/>
        <w:rPr>
          <w:color w:val="002060"/>
        </w:rPr>
      </w:pPr>
      <w:r w:rsidRPr="000A45C2">
        <w:rPr>
          <w:color w:val="002060"/>
        </w:rPr>
        <w:t>GIRONE S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00"/>
        <w:gridCol w:w="385"/>
        <w:gridCol w:w="898"/>
        <w:gridCol w:w="1198"/>
        <w:gridCol w:w="1556"/>
        <w:gridCol w:w="1541"/>
      </w:tblGrid>
      <w:tr w:rsidR="002C3C1D" w:rsidRPr="000A45C2" w14:paraId="221B991C" w14:textId="77777777" w:rsidTr="00D91A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A4BD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DA92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132B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2379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C467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A8F64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proofErr w:type="spellStart"/>
            <w:r w:rsidRPr="000A45C2">
              <w:rPr>
                <w:color w:val="002060"/>
              </w:rPr>
              <w:t>Localita'</w:t>
            </w:r>
            <w:proofErr w:type="spellEnd"/>
            <w:r w:rsidRPr="000A45C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BF6D" w14:textId="77777777" w:rsidR="002C3C1D" w:rsidRPr="000A45C2" w:rsidRDefault="002C3C1D" w:rsidP="00D91AA4">
            <w:pPr>
              <w:pStyle w:val="headertabella0"/>
              <w:rPr>
                <w:color w:val="002060"/>
              </w:rPr>
            </w:pPr>
            <w:r w:rsidRPr="000A45C2">
              <w:rPr>
                <w:color w:val="002060"/>
              </w:rPr>
              <w:t>Indirizzo Impianto</w:t>
            </w:r>
          </w:p>
        </w:tc>
      </w:tr>
      <w:tr w:rsidR="002C3C1D" w:rsidRPr="000A45C2" w14:paraId="162C40DF" w14:textId="77777777" w:rsidTr="00D91A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78D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0715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POLISPORTIVA VICTORIA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679D6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CBF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14/09/2023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095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622EF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DEBF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CERQUATTI</w:t>
            </w:r>
          </w:p>
        </w:tc>
      </w:tr>
      <w:tr w:rsidR="002C3C1D" w:rsidRPr="000A45C2" w14:paraId="363C6321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6BA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9C5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5D2C6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DFB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CEB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83A4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FEDA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ROSSINI</w:t>
            </w:r>
          </w:p>
        </w:tc>
      </w:tr>
      <w:tr w:rsidR="002C3C1D" w:rsidRPr="000A45C2" w14:paraId="443924D6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B31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ASCOLI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6BD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82C49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DF28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FE4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20F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8E62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DELL IRIS</w:t>
            </w:r>
          </w:p>
        </w:tc>
      </w:tr>
      <w:tr w:rsidR="002C3C1D" w:rsidRPr="000A45C2" w14:paraId="0334D424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FA6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71B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GAGLIOLE F.C.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AF67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038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DDF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D54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AD0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TAGLIAMENTO</w:t>
            </w:r>
          </w:p>
        </w:tc>
      </w:tr>
      <w:tr w:rsidR="002C3C1D" w:rsidRPr="000A45C2" w14:paraId="36A219A8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207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BE8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67B0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7D36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7C4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88E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D89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CORRADI</w:t>
            </w:r>
          </w:p>
        </w:tc>
      </w:tr>
      <w:tr w:rsidR="002C3C1D" w:rsidRPr="000A45C2" w14:paraId="244F0A2A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252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FUTSAL CAMPIGLIONE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7BA5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AURORA TREIA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5C67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D819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1A8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EED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042E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C.ULPIANI</w:t>
            </w:r>
          </w:p>
        </w:tc>
      </w:tr>
      <w:tr w:rsidR="002C3C1D" w:rsidRPr="000A45C2" w14:paraId="5F341BF6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C29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638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8310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DAE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46EF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1F4D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A04B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NENNI</w:t>
            </w:r>
          </w:p>
        </w:tc>
      </w:tr>
      <w:tr w:rsidR="002C3C1D" w:rsidRPr="000A45C2" w14:paraId="7054931D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1877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4EBA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15B4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175F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15/09/2023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6EA2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E1C3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1AD5D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DELLO SPORT</w:t>
            </w:r>
          </w:p>
        </w:tc>
      </w:tr>
      <w:tr w:rsidR="002C3C1D" w:rsidRPr="000A45C2" w14:paraId="63A0C765" w14:textId="77777777" w:rsidTr="00D91A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CB79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359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34B01" w14:textId="77777777" w:rsidR="002C3C1D" w:rsidRPr="000A45C2" w:rsidRDefault="002C3C1D" w:rsidP="00D91AA4">
            <w:pPr>
              <w:pStyle w:val="rowtabella0"/>
              <w:jc w:val="center"/>
              <w:rPr>
                <w:color w:val="002060"/>
              </w:rPr>
            </w:pPr>
            <w:r w:rsidRPr="000A45C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2FD7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16/09/2023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3A14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C531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6BDEC" w14:textId="77777777" w:rsidR="002C3C1D" w:rsidRPr="000A45C2" w:rsidRDefault="002C3C1D" w:rsidP="00D91AA4">
            <w:pPr>
              <w:pStyle w:val="rowtabella0"/>
              <w:rPr>
                <w:color w:val="002060"/>
              </w:rPr>
            </w:pPr>
            <w:r w:rsidRPr="000A45C2">
              <w:rPr>
                <w:color w:val="002060"/>
              </w:rPr>
              <w:t>VIA DELLO SPORT</w:t>
            </w:r>
          </w:p>
        </w:tc>
      </w:tr>
    </w:tbl>
    <w:p w14:paraId="008F351D" w14:textId="77777777" w:rsidR="002C3C1D" w:rsidRDefault="002C3C1D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2477A19" w14:textId="77777777" w:rsidR="000B46E8" w:rsidRDefault="000B46E8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39F22BE8" w14:textId="77777777" w:rsidR="000B46E8" w:rsidRDefault="000B46E8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C0F7345" w14:textId="2777CCA2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6596DDAE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5B3CC7">
        <w:rPr>
          <w:b/>
          <w:color w:val="002060"/>
          <w:u w:val="single"/>
        </w:rPr>
        <w:t>08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BF0D95">
        <w:rPr>
          <w:b/>
          <w:color w:val="002060"/>
          <w:u w:val="single"/>
        </w:rPr>
        <w:t>9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1BE9A" w14:textId="77777777" w:rsidR="00CB660F" w:rsidRDefault="00CB660F">
      <w:r>
        <w:separator/>
      </w:r>
    </w:p>
  </w:endnote>
  <w:endnote w:type="continuationSeparator" w:id="0">
    <w:p w14:paraId="0041ED47" w14:textId="77777777" w:rsidR="00CB660F" w:rsidRDefault="00CB6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2F25EFB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5B3CC7">
      <w:rPr>
        <w:rStyle w:val="Numeropagina"/>
        <w:rFonts w:ascii="Arial" w:hAnsi="Arial" w:cs="Arial"/>
        <w:color w:val="002060"/>
      </w:rPr>
      <w:t>10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D62EF" w14:textId="77777777" w:rsidR="00CB660F" w:rsidRDefault="00CB660F">
      <w:r>
        <w:separator/>
      </w:r>
    </w:p>
  </w:footnote>
  <w:footnote w:type="continuationSeparator" w:id="0">
    <w:p w14:paraId="651CE988" w14:textId="77777777" w:rsidR="00CB660F" w:rsidRDefault="00CB6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B4DD7"/>
    <w:multiLevelType w:val="hybridMultilevel"/>
    <w:tmpl w:val="0BB46FD8"/>
    <w:lvl w:ilvl="0" w:tplc="71507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44A5A"/>
    <w:multiLevelType w:val="hybridMultilevel"/>
    <w:tmpl w:val="B1A47B40"/>
    <w:lvl w:ilvl="0" w:tplc="BA780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20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21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22" w15:restartNumberingAfterBreak="0">
    <w:nsid w:val="43C94B1C"/>
    <w:multiLevelType w:val="hybridMultilevel"/>
    <w:tmpl w:val="5C08F2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C1BAB"/>
    <w:multiLevelType w:val="hybridMultilevel"/>
    <w:tmpl w:val="414C7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460036"/>
    <w:multiLevelType w:val="hybridMultilevel"/>
    <w:tmpl w:val="7682FC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41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6EF914F2"/>
    <w:multiLevelType w:val="hybridMultilevel"/>
    <w:tmpl w:val="4042B4AE"/>
    <w:lvl w:ilvl="0" w:tplc="71507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8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50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4"/>
  </w:num>
  <w:num w:numId="2" w16cid:durableId="1429622785">
    <w:abstractNumId w:val="49"/>
  </w:num>
  <w:num w:numId="3" w16cid:durableId="57946484">
    <w:abstractNumId w:val="7"/>
  </w:num>
  <w:num w:numId="4" w16cid:durableId="317685637">
    <w:abstractNumId w:val="45"/>
  </w:num>
  <w:num w:numId="5" w16cid:durableId="1125348853">
    <w:abstractNumId w:val="13"/>
  </w:num>
  <w:num w:numId="6" w16cid:durableId="1651130942">
    <w:abstractNumId w:val="29"/>
  </w:num>
  <w:num w:numId="7" w16cid:durableId="279337470">
    <w:abstractNumId w:val="37"/>
  </w:num>
  <w:num w:numId="8" w16cid:durableId="1095176450">
    <w:abstractNumId w:val="28"/>
  </w:num>
  <w:num w:numId="9" w16cid:durableId="1870416519">
    <w:abstractNumId w:val="34"/>
  </w:num>
  <w:num w:numId="10" w16cid:durableId="790368833">
    <w:abstractNumId w:val="16"/>
  </w:num>
  <w:num w:numId="11" w16cid:durableId="36589981">
    <w:abstractNumId w:val="25"/>
  </w:num>
  <w:num w:numId="12" w16cid:durableId="2015456579">
    <w:abstractNumId w:val="5"/>
  </w:num>
  <w:num w:numId="13" w16cid:durableId="417096009">
    <w:abstractNumId w:val="2"/>
  </w:num>
  <w:num w:numId="14" w16cid:durableId="2009869095">
    <w:abstractNumId w:val="18"/>
  </w:num>
  <w:num w:numId="15" w16cid:durableId="1418357517">
    <w:abstractNumId w:val="11"/>
  </w:num>
  <w:num w:numId="16" w16cid:durableId="568853433">
    <w:abstractNumId w:val="41"/>
  </w:num>
  <w:num w:numId="17" w16cid:durableId="473330605">
    <w:abstractNumId w:val="27"/>
  </w:num>
  <w:num w:numId="18" w16cid:durableId="1696810908">
    <w:abstractNumId w:val="30"/>
  </w:num>
  <w:num w:numId="19" w16cid:durableId="209272168">
    <w:abstractNumId w:val="50"/>
  </w:num>
  <w:num w:numId="20" w16cid:durableId="2037921123">
    <w:abstractNumId w:val="32"/>
  </w:num>
  <w:num w:numId="21" w16cid:durableId="295646404">
    <w:abstractNumId w:val="17"/>
  </w:num>
  <w:num w:numId="22" w16cid:durableId="913512189">
    <w:abstractNumId w:val="10"/>
  </w:num>
  <w:num w:numId="23" w16cid:durableId="1935089653">
    <w:abstractNumId w:val="48"/>
  </w:num>
  <w:num w:numId="24" w16cid:durableId="713849579">
    <w:abstractNumId w:val="33"/>
  </w:num>
  <w:num w:numId="25" w16cid:durableId="564266614">
    <w:abstractNumId w:val="42"/>
  </w:num>
  <w:num w:numId="26" w16cid:durableId="594871711">
    <w:abstractNumId w:val="9"/>
  </w:num>
  <w:num w:numId="27" w16cid:durableId="1460103116">
    <w:abstractNumId w:val="8"/>
  </w:num>
  <w:num w:numId="28" w16cid:durableId="1353799016">
    <w:abstractNumId w:val="47"/>
  </w:num>
  <w:num w:numId="29" w16cid:durableId="1134493780">
    <w:abstractNumId w:val="6"/>
  </w:num>
  <w:num w:numId="30" w16cid:durableId="314719927">
    <w:abstractNumId w:val="20"/>
  </w:num>
  <w:num w:numId="31" w16cid:durableId="1023825443">
    <w:abstractNumId w:val="21"/>
  </w:num>
  <w:num w:numId="32" w16cid:durableId="248193500">
    <w:abstractNumId w:val="40"/>
  </w:num>
  <w:num w:numId="33" w16cid:durableId="592782417">
    <w:abstractNumId w:val="19"/>
  </w:num>
  <w:num w:numId="34" w16cid:durableId="383405751">
    <w:abstractNumId w:val="12"/>
  </w:num>
  <w:num w:numId="35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3310854">
    <w:abstractNumId w:val="39"/>
  </w:num>
  <w:num w:numId="37" w16cid:durableId="224293738">
    <w:abstractNumId w:val="46"/>
  </w:num>
  <w:num w:numId="38" w16cid:durableId="151533013">
    <w:abstractNumId w:val="35"/>
  </w:num>
  <w:num w:numId="39" w16cid:durableId="1310984378">
    <w:abstractNumId w:val="15"/>
  </w:num>
  <w:num w:numId="40" w16cid:durableId="582757524">
    <w:abstractNumId w:val="38"/>
  </w:num>
  <w:num w:numId="41" w16cid:durableId="347753816">
    <w:abstractNumId w:val="44"/>
  </w:num>
  <w:num w:numId="42" w16cid:durableId="358169979">
    <w:abstractNumId w:val="24"/>
  </w:num>
  <w:num w:numId="43" w16cid:durableId="851188651">
    <w:abstractNumId w:val="0"/>
  </w:num>
  <w:num w:numId="44" w16cid:durableId="367486150">
    <w:abstractNumId w:val="23"/>
  </w:num>
  <w:num w:numId="45" w16cid:durableId="1895190991">
    <w:abstractNumId w:val="22"/>
  </w:num>
  <w:num w:numId="46" w16cid:durableId="561259118">
    <w:abstractNumId w:val="3"/>
  </w:num>
  <w:num w:numId="47" w16cid:durableId="315257578">
    <w:abstractNumId w:val="31"/>
  </w:num>
  <w:num w:numId="48" w16cid:durableId="1022512164">
    <w:abstractNumId w:val="43"/>
  </w:num>
  <w:num w:numId="49" w16cid:durableId="1794865880">
    <w:abstractNumId w:val="1"/>
  </w:num>
  <w:num w:numId="50" w16cid:durableId="745029327">
    <w:abstractNumId w:val="36"/>
  </w:num>
  <w:num w:numId="51" w16cid:durableId="1839349949">
    <w:abstractNumId w:val="14"/>
  </w:num>
  <w:num w:numId="52" w16cid:durableId="1324969345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826"/>
    <w:rsid w:val="00080D94"/>
    <w:rsid w:val="00081AEE"/>
    <w:rsid w:val="00082180"/>
    <w:rsid w:val="000822F3"/>
    <w:rsid w:val="00082AF0"/>
    <w:rsid w:val="000833CC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6E8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50C"/>
    <w:rsid w:val="00107E03"/>
    <w:rsid w:val="00111202"/>
    <w:rsid w:val="001113D0"/>
    <w:rsid w:val="00111A25"/>
    <w:rsid w:val="00112AB2"/>
    <w:rsid w:val="00113BDF"/>
    <w:rsid w:val="00113FE6"/>
    <w:rsid w:val="001147EE"/>
    <w:rsid w:val="0011508D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235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542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20A"/>
    <w:rsid w:val="001B12CA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68E5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6607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331"/>
    <w:rsid w:val="003D6892"/>
    <w:rsid w:val="003D69EA"/>
    <w:rsid w:val="003D7070"/>
    <w:rsid w:val="003D7206"/>
    <w:rsid w:val="003D729A"/>
    <w:rsid w:val="003D77AB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22D"/>
    <w:rsid w:val="0040539E"/>
    <w:rsid w:val="0040753D"/>
    <w:rsid w:val="00410265"/>
    <w:rsid w:val="00411BD4"/>
    <w:rsid w:val="0041299D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3B70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07B"/>
    <w:rsid w:val="004901B7"/>
    <w:rsid w:val="00490CA9"/>
    <w:rsid w:val="00491AE9"/>
    <w:rsid w:val="00491DF8"/>
    <w:rsid w:val="00492DBE"/>
    <w:rsid w:val="00495007"/>
    <w:rsid w:val="00495DDA"/>
    <w:rsid w:val="0049668C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08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A0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1D54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055E"/>
    <w:rsid w:val="00532C2D"/>
    <w:rsid w:val="00533790"/>
    <w:rsid w:val="00535245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499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C45"/>
    <w:rsid w:val="00585F25"/>
    <w:rsid w:val="005864E4"/>
    <w:rsid w:val="0058667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3974"/>
    <w:rsid w:val="005A4286"/>
    <w:rsid w:val="005A4D8A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77"/>
    <w:rsid w:val="005B3435"/>
    <w:rsid w:val="005B3CC7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59D"/>
    <w:rsid w:val="006078F8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5F72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5F84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0634A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3010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C8F"/>
    <w:rsid w:val="007C6E14"/>
    <w:rsid w:val="007C6F21"/>
    <w:rsid w:val="007D25C0"/>
    <w:rsid w:val="007D2FCD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798"/>
    <w:rsid w:val="00835D41"/>
    <w:rsid w:val="00835F1D"/>
    <w:rsid w:val="00835F26"/>
    <w:rsid w:val="0083641D"/>
    <w:rsid w:val="00836A3B"/>
    <w:rsid w:val="00836F77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3FD2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54D"/>
    <w:rsid w:val="0090361B"/>
    <w:rsid w:val="00904DCE"/>
    <w:rsid w:val="00904F56"/>
    <w:rsid w:val="00905731"/>
    <w:rsid w:val="00905FE2"/>
    <w:rsid w:val="00906000"/>
    <w:rsid w:val="009063BC"/>
    <w:rsid w:val="00906527"/>
    <w:rsid w:val="00906749"/>
    <w:rsid w:val="0090774A"/>
    <w:rsid w:val="0091197D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1364"/>
    <w:rsid w:val="00952551"/>
    <w:rsid w:val="009529DD"/>
    <w:rsid w:val="00952CAF"/>
    <w:rsid w:val="00952F7D"/>
    <w:rsid w:val="00953EE0"/>
    <w:rsid w:val="009540D1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22F0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1E31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AB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2DCE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0F93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1CF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67964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1911"/>
    <w:rsid w:val="00A8271B"/>
    <w:rsid w:val="00A840F9"/>
    <w:rsid w:val="00A84320"/>
    <w:rsid w:val="00A852D7"/>
    <w:rsid w:val="00A86878"/>
    <w:rsid w:val="00A870D9"/>
    <w:rsid w:val="00A91ADC"/>
    <w:rsid w:val="00A923BC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07B8B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65ED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0D95"/>
    <w:rsid w:val="00BF1309"/>
    <w:rsid w:val="00BF147C"/>
    <w:rsid w:val="00BF1899"/>
    <w:rsid w:val="00BF21C3"/>
    <w:rsid w:val="00BF37AD"/>
    <w:rsid w:val="00BF4F2F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6E35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148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0B4E"/>
    <w:rsid w:val="00C3135E"/>
    <w:rsid w:val="00C316D0"/>
    <w:rsid w:val="00C31AB2"/>
    <w:rsid w:val="00C32520"/>
    <w:rsid w:val="00C33899"/>
    <w:rsid w:val="00C35643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7A2"/>
    <w:rsid w:val="00C518EF"/>
    <w:rsid w:val="00C51FFC"/>
    <w:rsid w:val="00C526A0"/>
    <w:rsid w:val="00C544F8"/>
    <w:rsid w:val="00C545D8"/>
    <w:rsid w:val="00C549C8"/>
    <w:rsid w:val="00C57DBE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4EC5"/>
    <w:rsid w:val="00CB5EBD"/>
    <w:rsid w:val="00CB660F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49F6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672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2875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808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51E3"/>
    <w:rsid w:val="00D55638"/>
    <w:rsid w:val="00D557D7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CD6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378F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95B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6CD3"/>
    <w:rsid w:val="00E1702C"/>
    <w:rsid w:val="00E17756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179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183D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80B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572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028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287A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185</TotalTime>
  <Pages>7</Pages>
  <Words>1915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12810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11</cp:revision>
  <cp:lastPrinted>2023-08-17T15:48:00Z</cp:lastPrinted>
  <dcterms:created xsi:type="dcterms:W3CDTF">2023-09-08T07:40:00Z</dcterms:created>
  <dcterms:modified xsi:type="dcterms:W3CDTF">2023-09-08T13:49:00Z</dcterms:modified>
</cp:coreProperties>
</file>